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4E6179E0" w14:textId="77777777" w:rsidTr="00387CD4">
        <w:trPr>
          <w:trHeight w:hRule="exact" w:val="851"/>
        </w:trPr>
        <w:tc>
          <w:tcPr>
            <w:tcW w:w="142" w:type="dxa"/>
            <w:tcBorders>
              <w:bottom w:val="single" w:sz="4" w:space="0" w:color="auto"/>
            </w:tcBorders>
          </w:tcPr>
          <w:p w14:paraId="43687091" w14:textId="77777777" w:rsidR="002D5AAC" w:rsidRPr="00B57B28" w:rsidRDefault="002D5AAC" w:rsidP="004B485B">
            <w:pPr>
              <w:kinsoku w:val="0"/>
              <w:overflowPunct w:val="0"/>
              <w:autoSpaceDE w:val="0"/>
              <w:autoSpaceDN w:val="0"/>
              <w:adjustRightInd w:val="0"/>
              <w:snapToGrid w:val="0"/>
              <w:rPr>
                <w:lang w:val="en-US"/>
              </w:rPr>
            </w:pPr>
          </w:p>
        </w:tc>
        <w:tc>
          <w:tcPr>
            <w:tcW w:w="4536" w:type="dxa"/>
            <w:gridSpan w:val="2"/>
            <w:tcBorders>
              <w:bottom w:val="single" w:sz="4" w:space="0" w:color="auto"/>
            </w:tcBorders>
            <w:vAlign w:val="bottom"/>
          </w:tcPr>
          <w:p w14:paraId="18B34A70"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313B6369" w14:textId="4516B027" w:rsidR="002D5AAC" w:rsidRDefault="004B485B" w:rsidP="004B485B">
            <w:pPr>
              <w:jc w:val="right"/>
            </w:pPr>
            <w:r w:rsidRPr="004B485B">
              <w:rPr>
                <w:sz w:val="40"/>
              </w:rPr>
              <w:t>ECE</w:t>
            </w:r>
            <w:r>
              <w:t>/TRANS/WP.29/2023/135</w:t>
            </w:r>
          </w:p>
        </w:tc>
      </w:tr>
      <w:tr w:rsidR="002D5AAC" w14:paraId="00FB4558" w14:textId="77777777" w:rsidTr="00387CD4">
        <w:trPr>
          <w:trHeight w:hRule="exact" w:val="2835"/>
        </w:trPr>
        <w:tc>
          <w:tcPr>
            <w:tcW w:w="1280" w:type="dxa"/>
            <w:gridSpan w:val="2"/>
            <w:tcBorders>
              <w:top w:val="single" w:sz="4" w:space="0" w:color="auto"/>
              <w:bottom w:val="single" w:sz="12" w:space="0" w:color="auto"/>
            </w:tcBorders>
          </w:tcPr>
          <w:p w14:paraId="0C8D7233" w14:textId="77777777" w:rsidR="002D5AAC" w:rsidRDefault="002E5067" w:rsidP="00387CD4">
            <w:pPr>
              <w:spacing w:before="120"/>
              <w:jc w:val="center"/>
            </w:pPr>
            <w:r>
              <w:rPr>
                <w:noProof/>
                <w:lang w:val="fr-CH" w:eastAsia="fr-CH"/>
              </w:rPr>
              <w:drawing>
                <wp:inline distT="0" distB="0" distL="0" distR="0" wp14:anchorId="77D54E26" wp14:editId="4D23F4AD">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2962D09E"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53B90D2E" w14:textId="77777777" w:rsidR="002D5AAC" w:rsidRDefault="004B485B" w:rsidP="00387CD4">
            <w:pPr>
              <w:spacing w:before="240"/>
              <w:rPr>
                <w:lang w:val="en-US"/>
              </w:rPr>
            </w:pPr>
            <w:r>
              <w:rPr>
                <w:lang w:val="en-US"/>
              </w:rPr>
              <w:t>Distr.: General</w:t>
            </w:r>
          </w:p>
          <w:p w14:paraId="004CD8A4" w14:textId="77777777" w:rsidR="004B485B" w:rsidRDefault="004B485B" w:rsidP="004B485B">
            <w:pPr>
              <w:spacing w:line="240" w:lineRule="exact"/>
              <w:rPr>
                <w:lang w:val="en-US"/>
              </w:rPr>
            </w:pPr>
            <w:r>
              <w:rPr>
                <w:lang w:val="en-US"/>
              </w:rPr>
              <w:t>1 September 2023</w:t>
            </w:r>
          </w:p>
          <w:p w14:paraId="3AE428D6" w14:textId="77777777" w:rsidR="004B485B" w:rsidRDefault="004B485B" w:rsidP="004B485B">
            <w:pPr>
              <w:spacing w:line="240" w:lineRule="exact"/>
              <w:rPr>
                <w:lang w:val="en-US"/>
              </w:rPr>
            </w:pPr>
            <w:r>
              <w:rPr>
                <w:lang w:val="en-US"/>
              </w:rPr>
              <w:t>Russian</w:t>
            </w:r>
          </w:p>
          <w:p w14:paraId="4EE9F8D1" w14:textId="2DA879CB" w:rsidR="004B485B" w:rsidRPr="008D53B6" w:rsidRDefault="004B485B" w:rsidP="004B485B">
            <w:pPr>
              <w:spacing w:line="240" w:lineRule="exact"/>
              <w:rPr>
                <w:lang w:val="en-US"/>
              </w:rPr>
            </w:pPr>
            <w:r>
              <w:rPr>
                <w:lang w:val="en-US"/>
              </w:rPr>
              <w:t>Original: English</w:t>
            </w:r>
          </w:p>
        </w:tc>
      </w:tr>
    </w:tbl>
    <w:p w14:paraId="429FE529"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3683A812" w14:textId="77777777" w:rsidR="004B485B" w:rsidRPr="00D2102A" w:rsidRDefault="004B485B" w:rsidP="004B485B">
      <w:pPr>
        <w:spacing w:before="120" w:after="120"/>
        <w:rPr>
          <w:sz w:val="28"/>
          <w:szCs w:val="28"/>
        </w:rPr>
      </w:pPr>
      <w:r w:rsidRPr="00D2102A">
        <w:rPr>
          <w:sz w:val="28"/>
          <w:szCs w:val="28"/>
        </w:rPr>
        <w:t>Комитет по внутреннему транспорту</w:t>
      </w:r>
    </w:p>
    <w:p w14:paraId="73D37CB3" w14:textId="77777777" w:rsidR="004B485B" w:rsidRPr="00D2102A" w:rsidRDefault="004B485B" w:rsidP="004B485B">
      <w:pPr>
        <w:spacing w:before="120" w:after="120"/>
        <w:rPr>
          <w:b/>
          <w:sz w:val="24"/>
          <w:szCs w:val="24"/>
        </w:rPr>
      </w:pPr>
      <w:r w:rsidRPr="00D2102A">
        <w:rPr>
          <w:b/>
          <w:bCs/>
          <w:sz w:val="24"/>
          <w:szCs w:val="24"/>
        </w:rPr>
        <w:t>Всемирный форум для согласования правил</w:t>
      </w:r>
      <w:r w:rsidRPr="00D2102A">
        <w:rPr>
          <w:b/>
          <w:bCs/>
          <w:sz w:val="24"/>
          <w:szCs w:val="24"/>
        </w:rPr>
        <w:br/>
        <w:t>в области транспортных средств</w:t>
      </w:r>
    </w:p>
    <w:p w14:paraId="1363C7C8" w14:textId="77777777" w:rsidR="004B485B" w:rsidRPr="00D2102A" w:rsidRDefault="004B485B" w:rsidP="004B485B">
      <w:pPr>
        <w:rPr>
          <w:b/>
        </w:rPr>
      </w:pPr>
      <w:r w:rsidRPr="00D2102A">
        <w:rPr>
          <w:b/>
          <w:bCs/>
        </w:rPr>
        <w:t>Сто девяносто первая сессия</w:t>
      </w:r>
    </w:p>
    <w:p w14:paraId="75F3F4BB" w14:textId="77777777" w:rsidR="004B485B" w:rsidRPr="00D2102A" w:rsidRDefault="004B485B" w:rsidP="004B485B">
      <w:r w:rsidRPr="00D2102A">
        <w:t>Женева, 14–16 ноября 2023 года</w:t>
      </w:r>
    </w:p>
    <w:p w14:paraId="2B00A92A" w14:textId="77777777" w:rsidR="004B485B" w:rsidRPr="00D2102A" w:rsidRDefault="004B485B" w:rsidP="004B485B">
      <w:r w:rsidRPr="00D2102A">
        <w:t>Пункт 4.13.2 предварительной повестки дня</w:t>
      </w:r>
    </w:p>
    <w:p w14:paraId="53667438" w14:textId="77777777" w:rsidR="004B485B" w:rsidRPr="00D2102A" w:rsidRDefault="004B485B" w:rsidP="004B485B">
      <w:pPr>
        <w:rPr>
          <w:b/>
          <w:bCs/>
          <w:shd w:val="clear" w:color="auto" w:fill="FFFFFF"/>
        </w:rPr>
      </w:pPr>
      <w:r w:rsidRPr="00D2102A">
        <w:rPr>
          <w:b/>
          <w:bCs/>
          <w:shd w:val="clear" w:color="auto" w:fill="FFFFFF"/>
        </w:rPr>
        <w:t>Соглашение 1958 года:</w:t>
      </w:r>
    </w:p>
    <w:p w14:paraId="1C855885" w14:textId="77777777" w:rsidR="004B485B" w:rsidRPr="00D2102A" w:rsidRDefault="004B485B" w:rsidP="004B485B">
      <w:pPr>
        <w:ind w:right="4960"/>
        <w:rPr>
          <w:b/>
          <w:bCs/>
        </w:rPr>
      </w:pPr>
      <w:r w:rsidRPr="00D2102A">
        <w:rPr>
          <w:b/>
          <w:bCs/>
          <w:shd w:val="clear" w:color="auto" w:fill="FFFFFF"/>
        </w:rPr>
        <w:t>рассмотрение проектов поправок к существующим правилам ООН, представленных GRSP</w:t>
      </w:r>
    </w:p>
    <w:p w14:paraId="42A1A76E" w14:textId="77777777" w:rsidR="004B485B" w:rsidRPr="00D2102A" w:rsidRDefault="004B485B" w:rsidP="004B485B">
      <w:pPr>
        <w:pStyle w:val="HChG"/>
      </w:pPr>
      <w:r w:rsidRPr="00D2102A">
        <w:tab/>
      </w:r>
      <w:r w:rsidRPr="00D2102A">
        <w:tab/>
      </w:r>
      <w:r w:rsidRPr="00D2102A">
        <w:tab/>
        <w:t>Предложение по новым правилам ООН, касающимся официального утверждения детских удерживающих систем для более безопасной перевозки детей в автобусах</w:t>
      </w:r>
    </w:p>
    <w:p w14:paraId="4EA0FAE1" w14:textId="77777777" w:rsidR="004B485B" w:rsidRPr="00D2102A" w:rsidRDefault="004B485B" w:rsidP="004B485B">
      <w:pPr>
        <w:pStyle w:val="H1G"/>
      </w:pPr>
      <w:r w:rsidRPr="00D2102A">
        <w:rPr>
          <w:b w:val="0"/>
          <w:bCs/>
          <w:sz w:val="20"/>
        </w:rPr>
        <w:tab/>
      </w:r>
      <w:r w:rsidRPr="00D2102A">
        <w:rPr>
          <w:b w:val="0"/>
          <w:bCs/>
          <w:sz w:val="20"/>
        </w:rPr>
        <w:tab/>
      </w:r>
      <w:r w:rsidRPr="00D2102A">
        <w:t>Представлено Рабочей группой по пассивной безопасности</w:t>
      </w:r>
      <w:r w:rsidRPr="00D2102A">
        <w:rPr>
          <w:b w:val="0"/>
          <w:bCs/>
          <w:sz w:val="20"/>
        </w:rPr>
        <w:footnoteReference w:customMarkFollows="1" w:id="1"/>
        <w:t>*</w:t>
      </w:r>
    </w:p>
    <w:p w14:paraId="10C5745D" w14:textId="77777777" w:rsidR="004B485B" w:rsidRPr="00D2102A" w:rsidRDefault="004B485B" w:rsidP="004B485B">
      <w:pPr>
        <w:pStyle w:val="SingleTxtG"/>
      </w:pPr>
      <w:r w:rsidRPr="00D2102A">
        <w:tab/>
        <w:t>Воспроизведенный ниже текст был принят Рабочей группой по пассивной безопасности (</w:t>
      </w:r>
      <w:r w:rsidRPr="00D2102A">
        <w:rPr>
          <w:lang w:val="en-US"/>
        </w:rPr>
        <w:t>GRSP</w:t>
      </w:r>
      <w:r w:rsidRPr="00D2102A">
        <w:t>) на ее семьдесят третьей сессии (</w:t>
      </w:r>
      <w:r w:rsidRPr="00D2102A">
        <w:rPr>
          <w:lang w:val="es-ES"/>
        </w:rPr>
        <w:t>ECE</w:t>
      </w:r>
      <w:r w:rsidRPr="00D2102A">
        <w:t>/</w:t>
      </w:r>
      <w:r w:rsidRPr="00D2102A">
        <w:rPr>
          <w:lang w:val="es-ES"/>
        </w:rPr>
        <w:t>TRANS</w:t>
      </w:r>
      <w:r w:rsidRPr="00D2102A">
        <w:t>/</w:t>
      </w:r>
      <w:r w:rsidRPr="00D2102A">
        <w:rPr>
          <w:lang w:val="es-ES"/>
        </w:rPr>
        <w:t>WP</w:t>
      </w:r>
      <w:r w:rsidRPr="00D2102A">
        <w:t>.29/</w:t>
      </w:r>
      <w:r w:rsidRPr="00D2102A">
        <w:rPr>
          <w:lang w:val="es-ES"/>
        </w:rPr>
        <w:t>GRSP</w:t>
      </w:r>
      <w:r w:rsidRPr="00D2102A">
        <w:t xml:space="preserve">/73, пункт 49). В его основу положен документ ECE/TRANS/WP.29/GRSP/2023/2 с поправками, </w:t>
      </w:r>
      <w:r w:rsidRPr="00D2102A">
        <w:rPr>
          <w:shd w:val="clear" w:color="auto" w:fill="FFFFFF"/>
        </w:rPr>
        <w:t>содержащимися в документе</w:t>
      </w:r>
      <w:r w:rsidRPr="00D2102A">
        <w:t xml:space="preserve"> GRSP-73-04-Rev.1. Этот текст представляется Всемирному форуму для согласования правил в области транспортных средств (WP.29) и Административному комитету (AC.1) для рассмотрения на их сессиях в ноябре 2023 года.</w:t>
      </w:r>
    </w:p>
    <w:p w14:paraId="020DD979"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685CA795" w14:textId="77777777" w:rsidR="004B485B" w:rsidRPr="00D2102A" w:rsidRDefault="004B485B" w:rsidP="00B57B28">
      <w:pPr>
        <w:pStyle w:val="HChG"/>
        <w:ind w:left="1287" w:hanging="1287"/>
      </w:pPr>
      <w:bookmarkStart w:id="1" w:name="_Toc387935141"/>
      <w:bookmarkStart w:id="2" w:name="_Toc397517931"/>
      <w:bookmarkStart w:id="3" w:name="_Toc456777134"/>
      <w:r w:rsidRPr="00BD44E6">
        <w:rPr>
          <w:b w:val="0"/>
          <w:bCs/>
          <w:sz w:val="20"/>
        </w:rPr>
        <w:lastRenderedPageBreak/>
        <w:t>«</w:t>
      </w:r>
      <w:r w:rsidRPr="00D2102A">
        <w:t>Правила №</w:t>
      </w:r>
      <w:r w:rsidRPr="00D2102A">
        <w:rPr>
          <w:b w:val="0"/>
          <w:bCs/>
        </w:rPr>
        <w:t xml:space="preserve"> </w:t>
      </w:r>
      <w:bookmarkEnd w:id="1"/>
      <w:bookmarkEnd w:id="2"/>
      <w:r w:rsidRPr="00D2102A">
        <w:t>XXX</w:t>
      </w:r>
      <w:bookmarkEnd w:id="3"/>
      <w:r w:rsidRPr="00D2102A">
        <w:t xml:space="preserve"> ООН</w:t>
      </w:r>
    </w:p>
    <w:p w14:paraId="4595FAEA" w14:textId="77777777" w:rsidR="004B485B" w:rsidRPr="00D2102A" w:rsidRDefault="004B485B" w:rsidP="004B485B">
      <w:pPr>
        <w:pStyle w:val="HChG"/>
        <w:ind w:right="992" w:firstLine="0"/>
        <w:rPr>
          <w:szCs w:val="28"/>
        </w:rPr>
      </w:pPr>
      <w:r w:rsidRPr="00D2102A">
        <w:t>Единообразные предписания, касающиеся официального утверждения детских удерживающих систем для более безопасной перевозки детей в городских и междугородных автобусах</w:t>
      </w:r>
    </w:p>
    <w:p w14:paraId="25C7B030" w14:textId="77777777" w:rsidR="004B485B" w:rsidRPr="00D2102A" w:rsidRDefault="004B485B" w:rsidP="004B485B">
      <w:pPr>
        <w:rPr>
          <w:sz w:val="28"/>
          <w:szCs w:val="28"/>
        </w:rPr>
      </w:pPr>
      <w:r w:rsidRPr="00D2102A">
        <w:rPr>
          <w:sz w:val="28"/>
          <w:szCs w:val="28"/>
        </w:rPr>
        <w:t>Содержание</w:t>
      </w:r>
    </w:p>
    <w:p w14:paraId="78BED85B" w14:textId="77777777" w:rsidR="004B485B" w:rsidRPr="00D2102A" w:rsidRDefault="004B485B" w:rsidP="004B485B">
      <w:pPr>
        <w:tabs>
          <w:tab w:val="right" w:pos="9638"/>
        </w:tabs>
        <w:spacing w:after="120"/>
        <w:ind w:left="283"/>
        <w:rPr>
          <w:i/>
          <w:sz w:val="18"/>
        </w:rPr>
      </w:pPr>
      <w:r w:rsidRPr="00D2102A">
        <w:rPr>
          <w:i/>
          <w:sz w:val="24"/>
          <w:szCs w:val="24"/>
        </w:rPr>
        <w:tab/>
      </w:r>
      <w:r w:rsidRPr="00D2102A">
        <w:rPr>
          <w:i/>
          <w:sz w:val="18"/>
        </w:rPr>
        <w:t>Стр.</w:t>
      </w:r>
      <w:r w:rsidRPr="00D2102A">
        <w:rPr>
          <w:rStyle w:val="aa"/>
          <w:iCs/>
          <w:sz w:val="20"/>
          <w:vertAlign w:val="baseline"/>
        </w:rPr>
        <w:footnoteReference w:customMarkFollows="1" w:id="2"/>
        <w:t>**</w:t>
      </w:r>
    </w:p>
    <w:p w14:paraId="4C7F20BB"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Правила</w:t>
      </w:r>
    </w:p>
    <w:p w14:paraId="44178192" w14:textId="769781DB" w:rsidR="004B485B" w:rsidRPr="00D2102A" w:rsidRDefault="004B485B" w:rsidP="00B57B28">
      <w:pPr>
        <w:tabs>
          <w:tab w:val="right" w:pos="851"/>
          <w:tab w:val="left" w:pos="1134"/>
          <w:tab w:val="left" w:pos="1559"/>
          <w:tab w:val="left" w:leader="dot" w:pos="8929"/>
          <w:tab w:val="right" w:pos="9638"/>
        </w:tabs>
        <w:spacing w:after="120"/>
      </w:pPr>
      <w:r w:rsidRPr="00D2102A">
        <w:tab/>
        <w:t>1.</w:t>
      </w:r>
      <w:r w:rsidRPr="00D2102A">
        <w:tab/>
        <w:t>Введение</w:t>
      </w:r>
      <w:r w:rsidRPr="00D2102A">
        <w:tab/>
      </w:r>
      <w:r w:rsidRPr="00D2102A">
        <w:tab/>
      </w:r>
    </w:p>
    <w:p w14:paraId="54D29D7F" w14:textId="77777777" w:rsidR="004B485B" w:rsidRPr="00D2102A" w:rsidRDefault="004B485B" w:rsidP="004B485B">
      <w:pPr>
        <w:tabs>
          <w:tab w:val="right" w:pos="851"/>
          <w:tab w:val="left" w:pos="1134"/>
          <w:tab w:val="left" w:pos="1559"/>
          <w:tab w:val="left" w:leader="dot" w:pos="8929"/>
          <w:tab w:val="right" w:pos="9638"/>
        </w:tabs>
        <w:spacing w:after="120"/>
      </w:pPr>
      <w:r w:rsidRPr="00D2102A">
        <w:tab/>
        <w:t>2.</w:t>
      </w:r>
      <w:r w:rsidRPr="00D2102A">
        <w:tab/>
        <w:t>Область применения</w:t>
      </w:r>
      <w:r w:rsidRPr="00D2102A">
        <w:tab/>
      </w:r>
      <w:r w:rsidRPr="00D2102A">
        <w:tab/>
      </w:r>
    </w:p>
    <w:p w14:paraId="2EF0FAB6"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ab/>
        <w:t>3.</w:t>
      </w:r>
      <w:r w:rsidRPr="00D2102A">
        <w:tab/>
        <w:t>Определения</w:t>
      </w:r>
      <w:r w:rsidRPr="00D2102A">
        <w:tab/>
      </w:r>
      <w:r w:rsidRPr="00D2102A">
        <w:tab/>
      </w:r>
    </w:p>
    <w:p w14:paraId="6DCEEF55"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ab/>
        <w:t>4.</w:t>
      </w:r>
      <w:r w:rsidRPr="00D2102A">
        <w:tab/>
        <w:t>Заявка на официальное утверждение</w:t>
      </w:r>
      <w:r w:rsidRPr="00D2102A">
        <w:tab/>
      </w:r>
      <w:r w:rsidRPr="00D2102A">
        <w:tab/>
      </w:r>
    </w:p>
    <w:p w14:paraId="36C07A34"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ab/>
        <w:t>5.</w:t>
      </w:r>
      <w:r w:rsidRPr="00D2102A">
        <w:tab/>
        <w:t>Маркировка</w:t>
      </w:r>
      <w:r w:rsidRPr="00D2102A">
        <w:tab/>
      </w:r>
      <w:r w:rsidRPr="00D2102A">
        <w:tab/>
      </w:r>
    </w:p>
    <w:p w14:paraId="111CED24"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ab/>
        <w:t>6.</w:t>
      </w:r>
      <w:r w:rsidRPr="00D2102A">
        <w:tab/>
        <w:t>Официальное утверждение</w:t>
      </w:r>
      <w:r w:rsidRPr="00D2102A">
        <w:tab/>
      </w:r>
      <w:r w:rsidRPr="00D2102A">
        <w:tab/>
      </w:r>
    </w:p>
    <w:p w14:paraId="1DC24629"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ab/>
        <w:t>7.</w:t>
      </w:r>
      <w:r w:rsidRPr="00D2102A">
        <w:tab/>
        <w:t>Общие технические требования</w:t>
      </w:r>
      <w:r w:rsidRPr="00D2102A">
        <w:tab/>
      </w:r>
      <w:r w:rsidRPr="00D2102A">
        <w:tab/>
      </w:r>
    </w:p>
    <w:p w14:paraId="410A62B2" w14:textId="77777777" w:rsidR="004B485B" w:rsidRPr="00D2102A" w:rsidRDefault="004B485B" w:rsidP="004B485B">
      <w:pPr>
        <w:tabs>
          <w:tab w:val="right" w:pos="851"/>
          <w:tab w:val="left" w:pos="1134"/>
          <w:tab w:val="left" w:pos="1559"/>
          <w:tab w:val="left" w:pos="1984"/>
          <w:tab w:val="left" w:leader="dot" w:pos="8929"/>
          <w:tab w:val="right" w:pos="9638"/>
        </w:tabs>
        <w:spacing w:after="120"/>
        <w:jc w:val="both"/>
      </w:pPr>
      <w:r w:rsidRPr="00D2102A">
        <w:tab/>
        <w:t>8.</w:t>
      </w:r>
      <w:r w:rsidRPr="00D2102A">
        <w:tab/>
      </w:r>
      <w:r w:rsidRPr="00D2102A">
        <w:rPr>
          <w:shd w:val="clear" w:color="auto" w:fill="FFFFFF"/>
        </w:rPr>
        <w:t>Требования к испытаниям</w:t>
      </w:r>
      <w:r w:rsidRPr="00D2102A">
        <w:tab/>
      </w:r>
      <w:r w:rsidRPr="00D2102A">
        <w:tab/>
      </w:r>
    </w:p>
    <w:p w14:paraId="46790B4C" w14:textId="77777777" w:rsidR="004B485B" w:rsidRPr="00D2102A" w:rsidRDefault="004B485B" w:rsidP="004B485B">
      <w:pPr>
        <w:tabs>
          <w:tab w:val="right" w:pos="851"/>
          <w:tab w:val="left" w:pos="1134"/>
          <w:tab w:val="left" w:pos="1559"/>
          <w:tab w:val="left" w:pos="1984"/>
          <w:tab w:val="left" w:leader="dot" w:pos="8931"/>
          <w:tab w:val="right" w:pos="9638"/>
        </w:tabs>
        <w:spacing w:after="120"/>
        <w:ind w:left="1134" w:hanging="1134"/>
      </w:pPr>
      <w:r w:rsidRPr="00D2102A">
        <w:tab/>
        <w:t>9.</w:t>
      </w:r>
      <w:r w:rsidRPr="00D2102A">
        <w:tab/>
        <w:t>Протоколы испытаний на официальное утверждение типа</w:t>
      </w:r>
      <w:r w:rsidRPr="00D2102A">
        <w:tab/>
      </w:r>
      <w:r w:rsidRPr="00D2102A">
        <w:tab/>
      </w:r>
    </w:p>
    <w:p w14:paraId="2CB34B23" w14:textId="77777777" w:rsidR="004B485B" w:rsidRPr="00D2102A" w:rsidRDefault="004B485B" w:rsidP="004B485B">
      <w:pPr>
        <w:tabs>
          <w:tab w:val="right" w:pos="851"/>
          <w:tab w:val="left" w:pos="1134"/>
          <w:tab w:val="left" w:pos="1559"/>
          <w:tab w:val="left" w:pos="1984"/>
          <w:tab w:val="left" w:leader="dot" w:pos="8929"/>
          <w:tab w:val="right" w:pos="9638"/>
        </w:tabs>
        <w:spacing w:after="120"/>
        <w:jc w:val="both"/>
      </w:pPr>
      <w:r w:rsidRPr="00D2102A">
        <w:tab/>
        <w:t>10.</w:t>
      </w:r>
      <w:r w:rsidRPr="00D2102A">
        <w:tab/>
        <w:t>Соответствие производства и обычные испытания</w:t>
      </w:r>
      <w:r w:rsidRPr="00D2102A">
        <w:tab/>
      </w:r>
      <w:r w:rsidRPr="00D2102A">
        <w:tab/>
      </w:r>
    </w:p>
    <w:p w14:paraId="75564019" w14:textId="77777777" w:rsidR="004B485B" w:rsidRPr="00D2102A" w:rsidRDefault="004B485B" w:rsidP="004B485B">
      <w:pPr>
        <w:tabs>
          <w:tab w:val="right" w:pos="851"/>
          <w:tab w:val="left" w:pos="1134"/>
          <w:tab w:val="left" w:pos="1559"/>
          <w:tab w:val="left" w:pos="1984"/>
          <w:tab w:val="left" w:leader="dot" w:pos="8929"/>
          <w:tab w:val="right" w:pos="9638"/>
        </w:tabs>
        <w:spacing w:after="120"/>
        <w:ind w:left="1130" w:hanging="1130"/>
      </w:pPr>
      <w:r w:rsidRPr="00D2102A">
        <w:tab/>
        <w:t>11.</w:t>
      </w:r>
      <w:r w:rsidRPr="00D2102A">
        <w:tab/>
        <w:t xml:space="preserve">Модификация детской удерживающей системы и распространение </w:t>
      </w:r>
      <w:r w:rsidRPr="00D2102A">
        <w:br/>
        <w:t>ее официального утверждения</w:t>
      </w:r>
      <w:r w:rsidRPr="00D2102A">
        <w:tab/>
      </w:r>
      <w:r w:rsidRPr="00D2102A">
        <w:tab/>
      </w:r>
    </w:p>
    <w:p w14:paraId="08E5FCBE" w14:textId="77777777" w:rsidR="004B485B" w:rsidRPr="00D2102A" w:rsidRDefault="004B485B" w:rsidP="004B485B">
      <w:pPr>
        <w:tabs>
          <w:tab w:val="right" w:pos="851"/>
          <w:tab w:val="left" w:pos="1134"/>
          <w:tab w:val="left" w:pos="1559"/>
          <w:tab w:val="left" w:pos="1984"/>
          <w:tab w:val="left" w:leader="dot" w:pos="8929"/>
          <w:tab w:val="right" w:pos="9638"/>
        </w:tabs>
        <w:spacing w:after="120"/>
        <w:jc w:val="both"/>
      </w:pPr>
      <w:r w:rsidRPr="00D2102A">
        <w:tab/>
        <w:t>12.</w:t>
      </w:r>
      <w:r w:rsidRPr="00D2102A">
        <w:tab/>
        <w:t>Санкции, налагаемые за несоответствие производства</w:t>
      </w:r>
      <w:r w:rsidRPr="00D2102A">
        <w:tab/>
      </w:r>
      <w:r w:rsidRPr="00D2102A">
        <w:tab/>
      </w:r>
    </w:p>
    <w:p w14:paraId="7A1DA9A9" w14:textId="77777777" w:rsidR="004B485B" w:rsidRPr="00D2102A" w:rsidRDefault="004B485B" w:rsidP="004B485B">
      <w:pPr>
        <w:tabs>
          <w:tab w:val="right" w:pos="851"/>
          <w:tab w:val="left" w:pos="1134"/>
          <w:tab w:val="left" w:pos="1559"/>
          <w:tab w:val="left" w:pos="1984"/>
          <w:tab w:val="left" w:leader="dot" w:pos="8929"/>
          <w:tab w:val="right" w:pos="9638"/>
        </w:tabs>
        <w:spacing w:after="120"/>
        <w:jc w:val="both"/>
      </w:pPr>
      <w:r w:rsidRPr="00D2102A">
        <w:tab/>
        <w:t>13.</w:t>
      </w:r>
      <w:r w:rsidRPr="00D2102A">
        <w:tab/>
        <w:t>Окончательное прекращение производства</w:t>
      </w:r>
      <w:r w:rsidRPr="00D2102A">
        <w:tab/>
      </w:r>
      <w:r w:rsidRPr="00D2102A">
        <w:tab/>
      </w:r>
    </w:p>
    <w:p w14:paraId="5F02B1C7" w14:textId="77777777" w:rsidR="004B485B" w:rsidRPr="00D2102A" w:rsidRDefault="004B485B" w:rsidP="004B485B">
      <w:pPr>
        <w:tabs>
          <w:tab w:val="right" w:pos="851"/>
          <w:tab w:val="left" w:pos="1134"/>
          <w:tab w:val="left" w:pos="1559"/>
          <w:tab w:val="left" w:pos="1984"/>
          <w:tab w:val="left" w:leader="dot" w:pos="8929"/>
          <w:tab w:val="right" w:pos="9638"/>
        </w:tabs>
        <w:spacing w:after="120"/>
        <w:ind w:left="1134" w:hanging="1134"/>
      </w:pPr>
      <w:r w:rsidRPr="00D2102A">
        <w:tab/>
        <w:t>14.</w:t>
      </w:r>
      <w:r w:rsidRPr="00D2102A">
        <w:tab/>
        <w:t>Названия и адреса технических служб, уполномоченных проводить испытания</w:t>
      </w:r>
      <w:r w:rsidRPr="00D2102A">
        <w:br/>
        <w:t>для официального утверждения, и органов по официальному утверждению типа</w:t>
      </w:r>
      <w:r w:rsidRPr="00D2102A">
        <w:tab/>
      </w:r>
      <w:r w:rsidRPr="00D2102A">
        <w:tab/>
      </w:r>
    </w:p>
    <w:p w14:paraId="056B0307"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Приложения</w:t>
      </w:r>
    </w:p>
    <w:p w14:paraId="755FCDF3" w14:textId="77777777" w:rsidR="004B485B" w:rsidRPr="00D2102A" w:rsidRDefault="004B485B" w:rsidP="004B485B">
      <w:pPr>
        <w:tabs>
          <w:tab w:val="right" w:pos="851"/>
          <w:tab w:val="left" w:pos="1134"/>
          <w:tab w:val="left" w:pos="1559"/>
          <w:tab w:val="left" w:pos="1984"/>
          <w:tab w:val="left" w:leader="dot" w:pos="8929"/>
          <w:tab w:val="right" w:pos="9638"/>
        </w:tabs>
        <w:spacing w:after="120"/>
        <w:ind w:left="1130" w:right="851" w:hanging="1130"/>
      </w:pPr>
      <w:r w:rsidRPr="00D2102A">
        <w:tab/>
        <w:t>1</w:t>
      </w:r>
      <w:r w:rsidRPr="00D2102A">
        <w:tab/>
      </w:r>
      <w:r w:rsidRPr="00D2102A">
        <w:tab/>
        <w:t>Сообщение</w:t>
      </w:r>
      <w:r w:rsidRPr="00D2102A">
        <w:tab/>
      </w:r>
      <w:r w:rsidRPr="00D2102A">
        <w:tab/>
      </w:r>
    </w:p>
    <w:p w14:paraId="776CDC22" w14:textId="77777777" w:rsidR="004B485B" w:rsidRPr="00D2102A" w:rsidRDefault="004B485B" w:rsidP="004B485B">
      <w:pPr>
        <w:tabs>
          <w:tab w:val="right" w:pos="851"/>
          <w:tab w:val="left" w:pos="1134"/>
          <w:tab w:val="left" w:pos="1559"/>
          <w:tab w:val="left" w:pos="1984"/>
          <w:tab w:val="left" w:leader="dot" w:pos="8929"/>
          <w:tab w:val="right" w:pos="9638"/>
        </w:tabs>
        <w:spacing w:before="120" w:after="120"/>
        <w:ind w:left="1166" w:hanging="1166"/>
      </w:pPr>
      <w:r w:rsidRPr="00D2102A">
        <w:tab/>
        <w:t>2</w:t>
      </w:r>
      <w:r w:rsidRPr="00D2102A">
        <w:tab/>
        <w:t>Схема знака официального утверждения</w:t>
      </w:r>
      <w:r w:rsidRPr="00D2102A">
        <w:tab/>
      </w:r>
      <w:r w:rsidRPr="00D2102A">
        <w:tab/>
      </w:r>
    </w:p>
    <w:p w14:paraId="2646041B"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ab/>
        <w:t>3</w:t>
      </w:r>
      <w:r w:rsidRPr="00D2102A">
        <w:tab/>
      </w:r>
      <w:r w:rsidRPr="00D2102A">
        <w:rPr>
          <w:shd w:val="clear" w:color="auto" w:fill="FFFFFF"/>
        </w:rPr>
        <w:t>Измерения внутренних размеров</w:t>
      </w:r>
      <w:r w:rsidRPr="00D2102A">
        <w:tab/>
      </w:r>
      <w:r w:rsidRPr="00D2102A">
        <w:tab/>
      </w:r>
    </w:p>
    <w:p w14:paraId="67184E1B"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ab/>
        <w:t>4</w:t>
      </w:r>
      <w:r w:rsidRPr="00D2102A">
        <w:tab/>
        <w:t>Коррозийная стойкость</w:t>
      </w:r>
      <w:r w:rsidRPr="00D2102A">
        <w:tab/>
      </w:r>
      <w:r w:rsidRPr="00D2102A">
        <w:tab/>
      </w:r>
    </w:p>
    <w:p w14:paraId="2A795AE5"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ab/>
        <w:t xml:space="preserve">5 </w:t>
      </w:r>
      <w:r w:rsidRPr="00D2102A">
        <w:tab/>
        <w:t xml:space="preserve">Опрокидывание </w:t>
      </w:r>
      <w:r w:rsidRPr="00D2102A">
        <w:rPr>
          <w:rFonts w:cs="Times New Roman"/>
        </w:rPr>
        <w:t>—</w:t>
      </w:r>
      <w:r w:rsidRPr="00D2102A">
        <w:t xml:space="preserve"> </w:t>
      </w:r>
      <w:r w:rsidRPr="00D2102A">
        <w:rPr>
          <w:shd w:val="clear" w:color="auto" w:fill="FFFFFF"/>
        </w:rPr>
        <w:t>Устройства приложения нагрузки</w:t>
      </w:r>
      <w:r w:rsidRPr="00D2102A">
        <w:tab/>
      </w:r>
      <w:r w:rsidRPr="00D2102A">
        <w:tab/>
      </w:r>
    </w:p>
    <w:p w14:paraId="0CA0CB0D"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ab/>
        <w:t>6</w:t>
      </w:r>
      <w:r w:rsidRPr="00D2102A">
        <w:tab/>
        <w:t>Динамическое испытание</w:t>
      </w:r>
      <w:r w:rsidRPr="00D2102A">
        <w:tab/>
      </w:r>
      <w:r w:rsidRPr="00D2102A">
        <w:tab/>
      </w:r>
    </w:p>
    <w:p w14:paraId="0F9A6C9F" w14:textId="77777777" w:rsidR="004B485B" w:rsidRPr="00D2102A" w:rsidRDefault="004B485B" w:rsidP="004B485B">
      <w:pPr>
        <w:tabs>
          <w:tab w:val="left" w:pos="720"/>
          <w:tab w:val="left" w:pos="1134"/>
          <w:tab w:val="right" w:pos="1170"/>
          <w:tab w:val="left" w:pos="1559"/>
          <w:tab w:val="left" w:pos="1984"/>
          <w:tab w:val="left" w:leader="dot" w:pos="8929"/>
          <w:tab w:val="right" w:pos="9638"/>
        </w:tabs>
        <w:spacing w:after="120"/>
        <w:ind w:left="1170" w:hanging="1170"/>
      </w:pPr>
      <w:r w:rsidRPr="00D2102A">
        <w:tab/>
        <w:t>7</w:t>
      </w:r>
      <w:r w:rsidRPr="00D2102A">
        <w:tab/>
        <w:t>Типовое устройство для испытания пряжки на механическую прочность</w:t>
      </w:r>
      <w:r w:rsidRPr="00D2102A">
        <w:tab/>
      </w:r>
      <w:r w:rsidRPr="00D2102A">
        <w:tab/>
      </w:r>
    </w:p>
    <w:p w14:paraId="3245BA66"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ab/>
        <w:t>8</w:t>
      </w:r>
      <w:r w:rsidRPr="00D2102A">
        <w:tab/>
      </w:r>
      <w:r w:rsidRPr="00D2102A">
        <w:rPr>
          <w:shd w:val="clear" w:color="auto" w:fill="FFFFFF"/>
        </w:rPr>
        <w:t>Описание метода определения износостойкости устройств регулировки</w:t>
      </w:r>
      <w:r w:rsidRPr="00D2102A">
        <w:tab/>
      </w:r>
      <w:r w:rsidRPr="00D2102A">
        <w:tab/>
      </w:r>
    </w:p>
    <w:p w14:paraId="380C9C18" w14:textId="77777777" w:rsidR="004B485B" w:rsidRPr="00D2102A" w:rsidRDefault="004B485B" w:rsidP="004B485B">
      <w:pPr>
        <w:tabs>
          <w:tab w:val="right" w:pos="851"/>
          <w:tab w:val="left" w:pos="1134"/>
          <w:tab w:val="left" w:pos="1559"/>
          <w:tab w:val="left" w:pos="1984"/>
          <w:tab w:val="left" w:leader="dot" w:pos="8929"/>
          <w:tab w:val="right" w:pos="9638"/>
        </w:tabs>
        <w:spacing w:after="120"/>
      </w:pPr>
      <w:r w:rsidRPr="00D2102A">
        <w:tab/>
        <w:t>9</w:t>
      </w:r>
      <w:r w:rsidRPr="00D2102A">
        <w:tab/>
        <w:t>Проскальзывание</w:t>
      </w:r>
      <w:r w:rsidRPr="00D2102A">
        <w:tab/>
      </w:r>
      <w:r w:rsidRPr="00D2102A">
        <w:tab/>
      </w:r>
    </w:p>
    <w:p w14:paraId="56CD11AB" w14:textId="77777777" w:rsidR="004B485B" w:rsidRPr="00D2102A" w:rsidRDefault="004B485B" w:rsidP="004B485B">
      <w:pPr>
        <w:tabs>
          <w:tab w:val="right" w:pos="851"/>
          <w:tab w:val="left" w:pos="1134"/>
          <w:tab w:val="left" w:pos="1559"/>
          <w:tab w:val="left" w:leader="dot" w:pos="8929"/>
          <w:tab w:val="right" w:pos="9638"/>
        </w:tabs>
        <w:spacing w:after="120"/>
      </w:pPr>
      <w:r w:rsidRPr="00D2102A">
        <w:tab/>
        <w:t>10</w:t>
      </w:r>
      <w:r w:rsidRPr="00D2102A">
        <w:tab/>
        <w:t>Истирание</w:t>
      </w:r>
      <w:r w:rsidRPr="00D2102A">
        <w:tab/>
      </w:r>
      <w:r w:rsidRPr="00D2102A">
        <w:tab/>
      </w:r>
    </w:p>
    <w:p w14:paraId="142BBBDE" w14:textId="77777777" w:rsidR="004B485B" w:rsidRPr="00D2102A" w:rsidRDefault="004B485B" w:rsidP="004B485B">
      <w:pPr>
        <w:tabs>
          <w:tab w:val="right" w:pos="851"/>
          <w:tab w:val="left" w:pos="1134"/>
          <w:tab w:val="left" w:pos="1559"/>
          <w:tab w:val="left" w:leader="dot" w:pos="8929"/>
          <w:tab w:val="right" w:pos="9638"/>
        </w:tabs>
        <w:spacing w:after="120"/>
      </w:pPr>
      <w:r w:rsidRPr="00D2102A">
        <w:tab/>
        <w:t>11</w:t>
      </w:r>
      <w:r w:rsidRPr="00D2102A">
        <w:tab/>
      </w:r>
      <w:r w:rsidRPr="00D2102A">
        <w:rPr>
          <w:szCs w:val="28"/>
          <w:shd w:val="clear" w:color="auto" w:fill="FFFFFF"/>
        </w:rPr>
        <w:t>Минимальный перечень документов, необходимых для официального утверждения</w:t>
      </w:r>
      <w:r w:rsidRPr="00D2102A">
        <w:tab/>
      </w:r>
      <w:r w:rsidRPr="00D2102A">
        <w:tab/>
      </w:r>
    </w:p>
    <w:p w14:paraId="6CD2F8F4"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74A5A984" w14:textId="77777777" w:rsidR="004B485B" w:rsidRPr="00D2102A" w:rsidRDefault="004B485B" w:rsidP="004B485B">
      <w:pPr>
        <w:pStyle w:val="HChG"/>
        <w:pageBreakBefore/>
        <w:ind w:left="2268"/>
      </w:pPr>
      <w:bookmarkStart w:id="4" w:name="_Toc120016730"/>
      <w:r w:rsidRPr="00D2102A">
        <w:lastRenderedPageBreak/>
        <w:t>1.</w:t>
      </w:r>
      <w:r w:rsidRPr="00D2102A">
        <w:tab/>
      </w:r>
      <w:r w:rsidRPr="00D2102A">
        <w:tab/>
      </w:r>
      <w:bookmarkEnd w:id="4"/>
      <w:r w:rsidRPr="00D2102A">
        <w:t>Введение</w:t>
      </w:r>
    </w:p>
    <w:p w14:paraId="126516FB" w14:textId="77777777" w:rsidR="004B485B" w:rsidRPr="00D2102A" w:rsidRDefault="004B485B" w:rsidP="004B485B">
      <w:pPr>
        <w:pStyle w:val="SingleTxtG"/>
        <w:ind w:left="2268"/>
      </w:pPr>
      <w:r w:rsidRPr="00D2102A">
        <w:t>Допускается использование усовершенствованной детской удерживающей системы (УДУС), официально утвержденной на основании Правил № 129 ООН, которая может устанавливаться на сиденьях транспортного средства при помощи определенного типа ремня безопасности и/или креплений ISOFIX.</w:t>
      </w:r>
    </w:p>
    <w:p w14:paraId="4B2F4F8F" w14:textId="77777777" w:rsidR="004B485B" w:rsidRPr="00D2102A" w:rsidRDefault="004B485B" w:rsidP="004B485B">
      <w:pPr>
        <w:pStyle w:val="SingleTxtG"/>
        <w:ind w:left="2268"/>
      </w:pPr>
      <w:r w:rsidRPr="00D2102A">
        <w:rPr>
          <w:shd w:val="clear" w:color="auto" w:fill="FFFFFF"/>
        </w:rPr>
        <w:t xml:space="preserve">Требования, изложенные в настоящих Правилах ООН, не применяются к </w:t>
      </w:r>
      <w:r w:rsidRPr="00D2102A">
        <w:t>УДУС</w:t>
      </w:r>
      <w:r w:rsidRPr="00D2102A">
        <w:rPr>
          <w:shd w:val="clear" w:color="auto" w:fill="FFFFFF"/>
        </w:rPr>
        <w:t>, официально утвержденным на основании Правил № 129 ООН.</w:t>
      </w:r>
    </w:p>
    <w:p w14:paraId="710BF983" w14:textId="77777777" w:rsidR="004B485B" w:rsidRPr="00D2102A" w:rsidRDefault="004B485B" w:rsidP="004B485B">
      <w:pPr>
        <w:pStyle w:val="SingleTxtG"/>
        <w:ind w:left="2268"/>
        <w:rPr>
          <w:shd w:val="clear" w:color="auto" w:fill="FFFFFF"/>
        </w:rPr>
      </w:pPr>
      <w:r w:rsidRPr="00D2102A">
        <w:rPr>
          <w:shd w:val="clear" w:color="auto" w:fill="FFFFFF"/>
        </w:rPr>
        <w:t>Если сиденье</w:t>
      </w:r>
      <w:r w:rsidRPr="00D2102A">
        <w:t xml:space="preserve"> транспортного средства</w:t>
      </w:r>
      <w:r w:rsidRPr="00D2102A">
        <w:rPr>
          <w:shd w:val="clear" w:color="auto" w:fill="FFFFFF"/>
        </w:rPr>
        <w:t xml:space="preserve"> предназначено также для использования взрослым человеком, то такое сиденье и его приспособления для крепления ремней безопасности подлежат официальному утверждению в соответствии с Правилами № 14 ООН и, в случае применимости, Правилами № 80 или № 17 ООН.</w:t>
      </w:r>
    </w:p>
    <w:p w14:paraId="73700B40" w14:textId="77777777" w:rsidR="004B485B" w:rsidRPr="00D2102A" w:rsidRDefault="004B485B" w:rsidP="004B485B">
      <w:pPr>
        <w:pStyle w:val="HChG"/>
        <w:ind w:left="2268"/>
      </w:pPr>
      <w:bookmarkStart w:id="5" w:name="_Ref116901334"/>
      <w:bookmarkStart w:id="6" w:name="_Toc120016731"/>
      <w:r w:rsidRPr="00D2102A">
        <w:t>2.</w:t>
      </w:r>
      <w:r w:rsidRPr="00D2102A">
        <w:tab/>
      </w:r>
      <w:r w:rsidRPr="00D2102A">
        <w:rPr>
          <w:szCs w:val="28"/>
        </w:rPr>
        <w:t>Область применения</w:t>
      </w:r>
      <w:bookmarkEnd w:id="5"/>
      <w:bookmarkEnd w:id="6"/>
    </w:p>
    <w:p w14:paraId="2C6C8F69" w14:textId="77777777" w:rsidR="004B485B" w:rsidRPr="00D2102A" w:rsidRDefault="004B485B" w:rsidP="004B485B">
      <w:pPr>
        <w:pStyle w:val="SingleTxtG"/>
        <w:ind w:left="2268"/>
      </w:pPr>
      <w:r w:rsidRPr="00D2102A">
        <w:t>Настоящие Правила применяются к встроенным детским удерживающим системам, устанавливаемым в транспортных средствах категорий M</w:t>
      </w:r>
      <w:r w:rsidRPr="00D2102A">
        <w:rPr>
          <w:vertAlign w:val="subscript"/>
        </w:rPr>
        <w:t>2</w:t>
      </w:r>
      <w:r w:rsidRPr="00D2102A">
        <w:t xml:space="preserve"> и M</w:t>
      </w:r>
      <w:r w:rsidRPr="00D2102A">
        <w:rPr>
          <w:vertAlign w:val="subscript"/>
        </w:rPr>
        <w:t>3</w:t>
      </w:r>
      <w:r w:rsidRPr="00D2102A">
        <w:t xml:space="preserve"> класса B и класса III, для размещения детей ростом 40</w:t>
      </w:r>
      <w:r w:rsidRPr="00D2102A">
        <w:rPr>
          <w:sz w:val="22"/>
        </w:rPr>
        <w:t>–</w:t>
      </w:r>
      <w:r w:rsidRPr="00D2102A">
        <w:t>150 см на сиденьях, обращенных вперед и назад.</w:t>
      </w:r>
    </w:p>
    <w:p w14:paraId="5BC67E0B" w14:textId="77777777" w:rsidR="004B485B" w:rsidRPr="00D2102A" w:rsidRDefault="004B485B" w:rsidP="004B485B">
      <w:pPr>
        <w:pStyle w:val="SingleTxtG"/>
        <w:ind w:left="2268"/>
      </w:pPr>
      <w:r w:rsidRPr="00D2102A">
        <w:rPr>
          <w:shd w:val="clear" w:color="auto" w:fill="FFFFFF"/>
        </w:rPr>
        <w:t xml:space="preserve">По просьбе изготовителя настоящие Правила могут также применяться к любым встроенным детским удерживающим системам, </w:t>
      </w:r>
      <w:r w:rsidRPr="00D2102A">
        <w:t xml:space="preserve">устанавливаемым </w:t>
      </w:r>
      <w:r w:rsidRPr="00D2102A">
        <w:rPr>
          <w:shd w:val="clear" w:color="auto" w:fill="FFFFFF"/>
        </w:rPr>
        <w:t>в транспортных средствах категорий M</w:t>
      </w:r>
      <w:r w:rsidRPr="00D2102A">
        <w:rPr>
          <w:shd w:val="clear" w:color="auto" w:fill="FFFFFF"/>
          <w:vertAlign w:val="subscript"/>
        </w:rPr>
        <w:t>2</w:t>
      </w:r>
      <w:r w:rsidRPr="00D2102A">
        <w:rPr>
          <w:shd w:val="clear" w:color="auto" w:fill="FFFFFF"/>
        </w:rPr>
        <w:t xml:space="preserve"> или M</w:t>
      </w:r>
      <w:r w:rsidRPr="00D2102A">
        <w:rPr>
          <w:shd w:val="clear" w:color="auto" w:fill="FFFFFF"/>
          <w:vertAlign w:val="subscript"/>
        </w:rPr>
        <w:t>3</w:t>
      </w:r>
      <w:r w:rsidRPr="00D2102A">
        <w:rPr>
          <w:shd w:val="clear" w:color="auto" w:fill="FFFFFF"/>
        </w:rPr>
        <w:t xml:space="preserve"> классов I, II и A.</w:t>
      </w:r>
    </w:p>
    <w:p w14:paraId="68DE5019" w14:textId="77777777" w:rsidR="004B485B" w:rsidRPr="00D2102A" w:rsidRDefault="004B485B" w:rsidP="004B485B">
      <w:pPr>
        <w:pStyle w:val="HChG"/>
        <w:ind w:left="2268"/>
        <w:jc w:val="both"/>
      </w:pPr>
      <w:bookmarkStart w:id="7" w:name="_Toc120016732"/>
      <w:r w:rsidRPr="00D2102A">
        <w:t>3.</w:t>
      </w:r>
      <w:r w:rsidRPr="00D2102A">
        <w:tab/>
      </w:r>
      <w:r w:rsidRPr="00D2102A">
        <w:tab/>
      </w:r>
      <w:bookmarkEnd w:id="7"/>
      <w:r w:rsidRPr="00D2102A">
        <w:t xml:space="preserve">Определения </w:t>
      </w:r>
    </w:p>
    <w:p w14:paraId="33B3C2B3" w14:textId="77777777" w:rsidR="004B485B" w:rsidRPr="00D2102A" w:rsidRDefault="004B485B" w:rsidP="004B485B">
      <w:pPr>
        <w:pStyle w:val="SingleTxtGR"/>
        <w:tabs>
          <w:tab w:val="clear" w:pos="1701"/>
        </w:tabs>
        <w:ind w:left="2268" w:hanging="1134"/>
        <w:rPr>
          <w:shd w:val="clear" w:color="auto" w:fill="FFFFFF"/>
        </w:rPr>
      </w:pPr>
      <w:r w:rsidRPr="00D2102A">
        <w:t>3.1</w:t>
      </w:r>
      <w:r w:rsidRPr="00D2102A">
        <w:tab/>
      </w:r>
      <w:r w:rsidRPr="00D2102A">
        <w:rPr>
          <w:shd w:val="clear" w:color="auto" w:fill="FFFFFF"/>
        </w:rPr>
        <w:t>«</w:t>
      </w:r>
      <w:r w:rsidRPr="00D2102A">
        <w:rPr>
          <w:i/>
          <w:iCs/>
          <w:shd w:val="clear" w:color="auto" w:fill="FFFFFF"/>
        </w:rPr>
        <w:t>Детская удерживающая система (ДУС)</w:t>
      </w:r>
      <w:r w:rsidRPr="00D2102A">
        <w:rPr>
          <w:shd w:val="clear" w:color="auto" w:fill="FFFFFF"/>
        </w:rPr>
        <w:t>» означает устройство, способное удерживать находящегося в нем ребенка в сидячем или наклонном положении. Эта система сконструирована таким образом, чтобы в случае столкновения или резкого торможения транспортного средства уменьшалась опасность травмирования находящегося в ней ребенка путем ограничения подвижности его тела.</w:t>
      </w:r>
    </w:p>
    <w:p w14:paraId="12410AEC" w14:textId="77777777" w:rsidR="004B485B" w:rsidRPr="00D2102A" w:rsidRDefault="004B485B" w:rsidP="004B485B">
      <w:pPr>
        <w:pStyle w:val="SingleTxtGR"/>
        <w:tabs>
          <w:tab w:val="clear" w:pos="1701"/>
        </w:tabs>
        <w:ind w:left="2268" w:hanging="1134"/>
      </w:pPr>
      <w:r w:rsidRPr="00D2102A">
        <w:t>3.2</w:t>
      </w:r>
      <w:r w:rsidRPr="00D2102A">
        <w:tab/>
        <w:t>«</w:t>
      </w:r>
      <w:r w:rsidRPr="00D2102A">
        <w:rPr>
          <w:i/>
        </w:rPr>
        <w:t>Усовершенствованная детская удерживающая система (УДУС)</w:t>
      </w:r>
      <w:r w:rsidRPr="00D2102A">
        <w:rPr>
          <w:iCs/>
        </w:rPr>
        <w:t>»</w:t>
      </w:r>
      <w:r w:rsidRPr="00D2102A">
        <w:t xml:space="preserve"> </w:t>
      </w:r>
      <w:r w:rsidRPr="00D2102A">
        <w:rPr>
          <w:iCs/>
        </w:rPr>
        <w:t xml:space="preserve">— это </w:t>
      </w:r>
      <w:r w:rsidRPr="00D2102A">
        <w:t>детская удерживающая система</w:t>
      </w:r>
      <w:r w:rsidRPr="00D2102A">
        <w:rPr>
          <w:lang w:eastAsia="ru-RU"/>
        </w:rPr>
        <w:t>, официально утвержденная на основании Правил № 129 ООН.</w:t>
      </w:r>
    </w:p>
    <w:p w14:paraId="644CB48F" w14:textId="77777777" w:rsidR="004B485B" w:rsidRPr="00D2102A" w:rsidRDefault="004B485B" w:rsidP="004B485B">
      <w:pPr>
        <w:pStyle w:val="SingleTxtGR"/>
        <w:tabs>
          <w:tab w:val="clear" w:pos="1701"/>
        </w:tabs>
        <w:ind w:left="2268" w:hanging="1134"/>
        <w:rPr>
          <w:lang w:eastAsia="ru-RU"/>
        </w:rPr>
      </w:pPr>
      <w:r w:rsidRPr="00D2102A">
        <w:t>3.3</w:t>
      </w:r>
      <w:r w:rsidRPr="00D2102A">
        <w:tab/>
      </w:r>
      <w:r w:rsidRPr="00D2102A">
        <w:rPr>
          <w:lang w:eastAsia="ru-RU"/>
        </w:rPr>
        <w:t>«</w:t>
      </w:r>
      <w:r w:rsidRPr="00D2102A">
        <w:rPr>
          <w:i/>
          <w:lang w:eastAsia="ru-RU"/>
        </w:rPr>
        <w:t>Тип детской удерживающей системы</w:t>
      </w:r>
      <w:r w:rsidRPr="00D2102A">
        <w:rPr>
          <w:lang w:eastAsia="ru-RU"/>
        </w:rPr>
        <w:t>» означает детские удерживающие системы, которые не имеют существенных различий в отношении следующих аспектов:</w:t>
      </w:r>
    </w:p>
    <w:p w14:paraId="6DB7ADF5" w14:textId="77777777" w:rsidR="004B485B" w:rsidRPr="00D2102A" w:rsidRDefault="004B485B" w:rsidP="004B485B">
      <w:pPr>
        <w:pStyle w:val="SingleTxtG"/>
        <w:ind w:left="2835" w:hanging="567"/>
      </w:pPr>
      <w:r w:rsidRPr="00D2102A">
        <w:rPr>
          <w:rFonts w:asciiTheme="majorBidi" w:hAnsiTheme="majorBidi" w:cstheme="majorBidi"/>
        </w:rPr>
        <w:t>–</w:t>
      </w:r>
      <w:r w:rsidRPr="00D2102A">
        <w:tab/>
        <w:t>категория, в которой официально утвержден тип удерживающего устройства;</w:t>
      </w:r>
    </w:p>
    <w:p w14:paraId="3A99924E" w14:textId="77777777" w:rsidR="004B485B" w:rsidRPr="00D2102A" w:rsidRDefault="004B485B" w:rsidP="004B485B">
      <w:pPr>
        <w:pStyle w:val="SingleTxtG"/>
        <w:ind w:left="2835" w:hanging="567"/>
      </w:pPr>
      <w:r w:rsidRPr="00D2102A">
        <w:rPr>
          <w:rFonts w:asciiTheme="majorBidi" w:hAnsiTheme="majorBidi" w:cstheme="majorBidi"/>
        </w:rPr>
        <w:t>–</w:t>
      </w:r>
      <w:r w:rsidRPr="00D2102A">
        <w:tab/>
        <w:t>конструкция, материал и изготовление детской удерживающей системы.</w:t>
      </w:r>
    </w:p>
    <w:p w14:paraId="308E8F61" w14:textId="77777777" w:rsidR="004B485B" w:rsidRPr="00D2102A" w:rsidRDefault="004B485B" w:rsidP="004B485B">
      <w:pPr>
        <w:pStyle w:val="SingleTxtG"/>
        <w:ind w:left="2268"/>
      </w:pPr>
      <w:r w:rsidRPr="00D2102A">
        <w:rPr>
          <w:lang w:eastAsia="ru-RU"/>
        </w:rPr>
        <w:t xml:space="preserve">Считается, что </w:t>
      </w:r>
      <w:r w:rsidRPr="00D2102A">
        <w:t>трансформируемые</w:t>
      </w:r>
      <w:r w:rsidRPr="00D2102A">
        <w:rPr>
          <w:lang w:eastAsia="ru-RU"/>
        </w:rPr>
        <w:t xml:space="preserve"> или универсально-сборные детские удерживающие системы не различаются по таким параметрам, как конструкция, материал и изготовление</w:t>
      </w:r>
      <w:r w:rsidRPr="00D2102A">
        <w:t>.</w:t>
      </w:r>
    </w:p>
    <w:p w14:paraId="681F5C4B" w14:textId="77777777" w:rsidR="004B485B" w:rsidRPr="00D2102A" w:rsidRDefault="004B485B" w:rsidP="004B485B">
      <w:pPr>
        <w:pStyle w:val="SingleTxtGR"/>
        <w:tabs>
          <w:tab w:val="clear" w:pos="1701"/>
        </w:tabs>
        <w:ind w:left="2268" w:hanging="1134"/>
      </w:pPr>
      <w:r w:rsidRPr="00D2102A">
        <w:t>3.4</w:t>
      </w:r>
      <w:r w:rsidRPr="00D2102A">
        <w:tab/>
        <w:t>«</w:t>
      </w:r>
      <w:r w:rsidRPr="00D2102A">
        <w:rPr>
          <w:i/>
        </w:rPr>
        <w:t>Встроенная</w:t>
      </w:r>
      <w:r w:rsidRPr="00D2102A">
        <w:t>»</w:t>
      </w:r>
      <w:r w:rsidRPr="00D2102A">
        <w:rPr>
          <w:iCs/>
        </w:rPr>
        <w:t xml:space="preserve"> — это </w:t>
      </w:r>
      <w:r w:rsidRPr="00D2102A">
        <w:t>детская удерживающая система, изготовленная как неотъемлемая часть сиденья транспортного средства</w:t>
      </w:r>
      <w:r w:rsidRPr="00D2102A">
        <w:rPr>
          <w:iCs/>
        </w:rPr>
        <w:t>.</w:t>
      </w:r>
    </w:p>
    <w:p w14:paraId="1624A435" w14:textId="77777777" w:rsidR="004B485B" w:rsidRPr="00D2102A" w:rsidRDefault="004B485B" w:rsidP="00B57B28">
      <w:pPr>
        <w:pStyle w:val="SingleTxtGR"/>
        <w:keepNext/>
        <w:keepLines/>
        <w:tabs>
          <w:tab w:val="clear" w:pos="1701"/>
        </w:tabs>
        <w:ind w:left="2268" w:hanging="1134"/>
      </w:pPr>
      <w:r w:rsidRPr="00D2102A">
        <w:lastRenderedPageBreak/>
        <w:t>3.5</w:t>
      </w:r>
      <w:r w:rsidRPr="00D2102A">
        <w:tab/>
      </w:r>
      <w:r w:rsidRPr="00D2102A">
        <w:rPr>
          <w:shd w:val="clear" w:color="auto" w:fill="FFFFFF"/>
        </w:rPr>
        <w:t>«</w:t>
      </w:r>
      <w:r w:rsidRPr="00D2102A">
        <w:rPr>
          <w:i/>
          <w:iCs/>
          <w:shd w:val="clear" w:color="auto" w:fill="FFFFFF"/>
        </w:rPr>
        <w:t>Цельной</w:t>
      </w:r>
      <w:r w:rsidRPr="00D2102A">
        <w:rPr>
          <w:shd w:val="clear" w:color="auto" w:fill="FFFFFF"/>
        </w:rPr>
        <w:t>» и «</w:t>
      </w:r>
      <w:r w:rsidRPr="00D2102A">
        <w:rPr>
          <w:i/>
          <w:iCs/>
          <w:shd w:val="clear" w:color="auto" w:fill="FFFFFF"/>
        </w:rPr>
        <w:t>нецельной конструкции</w:t>
      </w:r>
      <w:r w:rsidRPr="00D2102A">
        <w:rPr>
          <w:shd w:val="clear" w:color="auto" w:fill="FFFFFF"/>
        </w:rPr>
        <w:t>»</w:t>
      </w:r>
    </w:p>
    <w:p w14:paraId="16BC3B81" w14:textId="77777777" w:rsidR="004B485B" w:rsidRPr="00D2102A" w:rsidRDefault="004B485B" w:rsidP="00B57B28">
      <w:pPr>
        <w:pStyle w:val="SingleTxtGR"/>
        <w:keepNext/>
        <w:keepLines/>
        <w:tabs>
          <w:tab w:val="clear" w:pos="1701"/>
        </w:tabs>
        <w:ind w:left="2268" w:hanging="1134"/>
      </w:pPr>
      <w:r w:rsidRPr="00D2102A">
        <w:t>3.5.1</w:t>
      </w:r>
      <w:r w:rsidRPr="00D2102A">
        <w:tab/>
      </w:r>
      <w:r w:rsidRPr="00D2102A">
        <w:rPr>
          <w:bCs/>
        </w:rPr>
        <w:t>«</w:t>
      </w:r>
      <w:r w:rsidRPr="00D2102A">
        <w:rPr>
          <w:bCs/>
          <w:i/>
        </w:rPr>
        <w:t>Цельная конструкция</w:t>
      </w:r>
      <w:r w:rsidRPr="00D2102A">
        <w:rPr>
          <w:bCs/>
        </w:rPr>
        <w:t>» — это класс детской удерживающей системы, означающий, что ребенок удерживается только с помощью элементов, не входящих в комплект ремня безопасности для взрослых (например, лямки привязного ремня, противоударного экрана и т. д.).</w:t>
      </w:r>
    </w:p>
    <w:p w14:paraId="4E438AD2" w14:textId="77777777" w:rsidR="004B485B" w:rsidRPr="00D2102A" w:rsidRDefault="004B485B" w:rsidP="004B485B">
      <w:pPr>
        <w:pStyle w:val="SingleTxtGR"/>
        <w:tabs>
          <w:tab w:val="clear" w:pos="1701"/>
        </w:tabs>
        <w:ind w:left="2268" w:hanging="1134"/>
      </w:pPr>
      <w:r w:rsidRPr="00D2102A">
        <w:t>3.5.2</w:t>
      </w:r>
      <w:r w:rsidRPr="00D2102A">
        <w:tab/>
      </w:r>
      <w:r w:rsidRPr="00D2102A">
        <w:rPr>
          <w:bCs/>
        </w:rPr>
        <w:t>«</w:t>
      </w:r>
      <w:r w:rsidRPr="00D2102A">
        <w:rPr>
          <w:bCs/>
          <w:i/>
        </w:rPr>
        <w:t>Нецельная конструкция</w:t>
      </w:r>
      <w:r w:rsidRPr="00D2102A">
        <w:rPr>
          <w:bCs/>
        </w:rPr>
        <w:t>» — это класс детской удерживающей системы, означающий, что ребенок удерживается за счет ремня безопасности для взрослых</w:t>
      </w:r>
      <w:r w:rsidRPr="00D2102A">
        <w:t>.</w:t>
      </w:r>
    </w:p>
    <w:p w14:paraId="103174A8" w14:textId="77777777" w:rsidR="004B485B" w:rsidRPr="00D2102A" w:rsidRDefault="004B485B" w:rsidP="004B485B">
      <w:pPr>
        <w:pStyle w:val="SingleTxtGR"/>
        <w:tabs>
          <w:tab w:val="clear" w:pos="1701"/>
        </w:tabs>
        <w:ind w:left="2268" w:hanging="1134"/>
      </w:pPr>
      <w:r w:rsidRPr="00D2102A">
        <w:t>3.6</w:t>
      </w:r>
      <w:r w:rsidRPr="00D2102A">
        <w:tab/>
      </w:r>
      <w:r w:rsidRPr="00D2102A">
        <w:rPr>
          <w:bCs/>
        </w:rPr>
        <w:t>«</w:t>
      </w:r>
      <w:r w:rsidRPr="00D2102A">
        <w:rPr>
          <w:bCs/>
          <w:i/>
        </w:rPr>
        <w:t>Размер</w:t>
      </w:r>
      <w:r w:rsidRPr="00D2102A">
        <w:rPr>
          <w:bCs/>
        </w:rPr>
        <w:t>» указывает рост ребенка.</w:t>
      </w:r>
    </w:p>
    <w:p w14:paraId="545506C1" w14:textId="77777777" w:rsidR="004B485B" w:rsidRPr="00D2102A" w:rsidRDefault="004B485B" w:rsidP="004B485B">
      <w:pPr>
        <w:pStyle w:val="SingleTxtGR"/>
        <w:tabs>
          <w:tab w:val="clear" w:pos="1701"/>
        </w:tabs>
        <w:ind w:left="2268" w:hanging="1134"/>
      </w:pPr>
      <w:r w:rsidRPr="00D2102A">
        <w:t>3.6.1</w:t>
      </w:r>
      <w:r w:rsidRPr="00D2102A">
        <w:tab/>
      </w:r>
      <w:r w:rsidRPr="00D2102A">
        <w:rPr>
          <w:bCs/>
        </w:rPr>
        <w:t>«</w:t>
      </w:r>
      <w:r w:rsidRPr="00D2102A">
        <w:rPr>
          <w:bCs/>
          <w:i/>
        </w:rPr>
        <w:t>Размерный диапазон</w:t>
      </w:r>
      <w:r w:rsidRPr="00D2102A">
        <w:rPr>
          <w:bCs/>
        </w:rPr>
        <w:t>» — это диапазон, на который рассчитана и применительно к которому была официально утверждена детская удерживающая система.</w:t>
      </w:r>
    </w:p>
    <w:p w14:paraId="5CF0FD04" w14:textId="77777777" w:rsidR="004B485B" w:rsidRPr="00D2102A" w:rsidRDefault="004B485B" w:rsidP="004B485B">
      <w:pPr>
        <w:pStyle w:val="SingleTxtGR"/>
        <w:tabs>
          <w:tab w:val="clear" w:pos="1701"/>
        </w:tabs>
        <w:ind w:left="2268" w:hanging="1134"/>
      </w:pPr>
      <w:r w:rsidRPr="00D2102A">
        <w:t>3.6.2</w:t>
      </w:r>
      <w:r w:rsidRPr="00D2102A">
        <w:tab/>
        <w:t>Д</w:t>
      </w:r>
      <w:r w:rsidRPr="00D2102A">
        <w:rPr>
          <w:bCs/>
        </w:rPr>
        <w:t>етские удерживающие системы могут охватывать любой размерный диапазон при условии соблюдения всех требований настоящих Правил.</w:t>
      </w:r>
    </w:p>
    <w:p w14:paraId="242779AB" w14:textId="77777777" w:rsidR="004B485B" w:rsidRPr="00D2102A" w:rsidRDefault="004B485B" w:rsidP="004B485B">
      <w:pPr>
        <w:pStyle w:val="SingleTxtGR"/>
        <w:tabs>
          <w:tab w:val="clear" w:pos="1701"/>
        </w:tabs>
        <w:ind w:left="2268" w:hanging="1134"/>
      </w:pPr>
      <w:r w:rsidRPr="00D2102A">
        <w:t>3.7</w:t>
      </w:r>
      <w:r w:rsidRPr="00D2102A">
        <w:tab/>
        <w:t>«</w:t>
      </w:r>
      <w:r w:rsidRPr="00D2102A">
        <w:rPr>
          <w:i/>
        </w:rPr>
        <w:t>Направление ориентации</w:t>
      </w:r>
      <w:r w:rsidRPr="00D2102A">
        <w:t>» указывает направление, для установки в котором была официально утверждена детская удерживающая система. Проводятся следующие различия:</w:t>
      </w:r>
    </w:p>
    <w:p w14:paraId="1973483A" w14:textId="77777777" w:rsidR="004B485B" w:rsidRPr="00D2102A" w:rsidRDefault="004B485B" w:rsidP="004B485B">
      <w:pPr>
        <w:pStyle w:val="SingleTxtGR"/>
        <w:ind w:left="2835" w:hanging="1701"/>
      </w:pPr>
      <w:r w:rsidRPr="00D2102A">
        <w:tab/>
      </w:r>
      <w:r w:rsidRPr="00D2102A">
        <w:tab/>
        <w:t>a)</w:t>
      </w:r>
      <w:r w:rsidRPr="00D2102A">
        <w:tab/>
        <w:t>по направлению движения означает ориентацию в обычном направлении движения транспортного средства;</w:t>
      </w:r>
    </w:p>
    <w:p w14:paraId="76A687E6" w14:textId="77777777" w:rsidR="004B485B" w:rsidRPr="00D2102A" w:rsidRDefault="004B485B" w:rsidP="004B485B">
      <w:pPr>
        <w:pStyle w:val="SingleTxtGR"/>
        <w:ind w:left="2835" w:hanging="1701"/>
      </w:pPr>
      <w:r w:rsidRPr="00D2102A">
        <w:tab/>
      </w:r>
      <w:r w:rsidRPr="00D2102A">
        <w:tab/>
        <w:t>b)</w:t>
      </w:r>
      <w:r w:rsidRPr="00D2102A">
        <w:tab/>
        <w:t>против направления движения означает ориентацию в направлении, противоположном обычному направлению движения транспортного средства;</w:t>
      </w:r>
    </w:p>
    <w:p w14:paraId="6DB8708C" w14:textId="77777777" w:rsidR="004B485B" w:rsidRPr="00D2102A" w:rsidRDefault="004B485B" w:rsidP="004B485B">
      <w:pPr>
        <w:pStyle w:val="SingleTxtGR"/>
        <w:ind w:left="2835" w:hanging="1701"/>
      </w:pPr>
      <w:r w:rsidRPr="00D2102A">
        <w:tab/>
      </w:r>
      <w:r w:rsidRPr="00D2102A">
        <w:tab/>
        <w:t>c)</w:t>
      </w:r>
      <w:r w:rsidRPr="00D2102A">
        <w:tab/>
        <w:t>в боковом направлении означает ориентацию в направлении, перпендикулярном обычному направлению движения транспортного средства.</w:t>
      </w:r>
    </w:p>
    <w:p w14:paraId="57C29D93" w14:textId="77777777" w:rsidR="004B485B" w:rsidRPr="00D2102A" w:rsidRDefault="004B485B" w:rsidP="004B485B">
      <w:pPr>
        <w:pStyle w:val="SingleTxtGR"/>
        <w:tabs>
          <w:tab w:val="clear" w:pos="1701"/>
        </w:tabs>
        <w:ind w:left="2268" w:hanging="1134"/>
      </w:pPr>
      <w:r w:rsidRPr="00D2102A">
        <w:t>3.8</w:t>
      </w:r>
      <w:r w:rsidRPr="00D2102A">
        <w:tab/>
        <w:t>«</w:t>
      </w:r>
      <w:r w:rsidRPr="00D2102A">
        <w:rPr>
          <w:i/>
          <w:iCs/>
        </w:rPr>
        <w:t>Специальное удерживающее устройство</w:t>
      </w:r>
      <w:r w:rsidRPr="00D2102A">
        <w:t>» — это детская удерживающая система, предназначенная для детей с особыми потребностями, обусловленными либо физической инвалидностью, либо умственными недостатками; это приспособление может допускать использование, в частности, дополнительных удерживающих устройств для любой части тела ребенка, но должно включать как минимум базовую удерживающую систему, удовлетворяющую предписаниям настоящих Правил.</w:t>
      </w:r>
    </w:p>
    <w:p w14:paraId="6023EDD6" w14:textId="77777777" w:rsidR="004B485B" w:rsidRPr="00D2102A" w:rsidRDefault="004B485B" w:rsidP="004B485B">
      <w:pPr>
        <w:pStyle w:val="SingleTxtGR"/>
        <w:tabs>
          <w:tab w:val="clear" w:pos="1701"/>
        </w:tabs>
        <w:ind w:left="2268" w:hanging="1134"/>
      </w:pPr>
      <w:r w:rsidRPr="00D2102A">
        <w:t>3.9</w:t>
      </w:r>
      <w:r w:rsidRPr="00D2102A">
        <w:tab/>
      </w:r>
      <w:r w:rsidRPr="00D2102A">
        <w:rPr>
          <w:lang w:eastAsia="ru-RU"/>
        </w:rPr>
        <w:t>«</w:t>
      </w:r>
      <w:r w:rsidRPr="00D2102A">
        <w:rPr>
          <w:rFonts w:ascii="TimesNewRomanPSMT" w:hAnsi="TimesNewRomanPSMT" w:cs="TimesNewRomanPSMT"/>
          <w:i/>
          <w:lang w:eastAsia="ru-RU"/>
        </w:rPr>
        <w:t>Лямка</w:t>
      </w:r>
      <w:r w:rsidRPr="00D2102A">
        <w:rPr>
          <w:rFonts w:ascii="TimesNewRomanPSMT" w:hAnsi="TimesNewRomanPSMT" w:cs="TimesNewRomanPSMT"/>
          <w:lang w:eastAsia="ru-RU"/>
        </w:rPr>
        <w:t>» означает гибкий компонент, предназначенный для передачи усилий</w:t>
      </w:r>
      <w:r w:rsidRPr="00D2102A">
        <w:rPr>
          <w:rFonts w:cs="TimesNewRomanPSMT"/>
          <w:lang w:eastAsia="ru-RU"/>
        </w:rPr>
        <w:t>.</w:t>
      </w:r>
    </w:p>
    <w:p w14:paraId="5D6817FC" w14:textId="77777777" w:rsidR="004B485B" w:rsidRPr="00D2102A" w:rsidRDefault="004B485B" w:rsidP="004B485B">
      <w:pPr>
        <w:pStyle w:val="SingleTxtGR"/>
        <w:tabs>
          <w:tab w:val="clear" w:pos="1701"/>
        </w:tabs>
        <w:ind w:left="2268" w:hanging="1134"/>
      </w:pPr>
      <w:r w:rsidRPr="00D2102A">
        <w:t>3.10</w:t>
      </w:r>
      <w:r w:rsidRPr="00D2102A">
        <w:tab/>
      </w:r>
      <w:r w:rsidRPr="00D2102A">
        <w:rPr>
          <w:bCs/>
        </w:rPr>
        <w:t>«</w:t>
      </w:r>
      <w:r w:rsidRPr="00D2102A">
        <w:rPr>
          <w:bCs/>
          <w:i/>
        </w:rPr>
        <w:t>Поясная лямка</w:t>
      </w:r>
      <w:r w:rsidRPr="00D2102A">
        <w:rPr>
          <w:bCs/>
        </w:rPr>
        <w:t>» означает лямку, которая непосредственным или косвенным образом удерживает таз ребенка</w:t>
      </w:r>
      <w:r w:rsidRPr="00D2102A">
        <w:rPr>
          <w:rFonts w:cs="TimesNewRomanPSMT"/>
          <w:lang w:eastAsia="ru-RU"/>
        </w:rPr>
        <w:t>.</w:t>
      </w:r>
    </w:p>
    <w:p w14:paraId="7D6D184D" w14:textId="77777777" w:rsidR="004B485B" w:rsidRPr="00D2102A" w:rsidRDefault="004B485B" w:rsidP="004B485B">
      <w:pPr>
        <w:pStyle w:val="SingleTxtGR"/>
        <w:tabs>
          <w:tab w:val="clear" w:pos="1701"/>
        </w:tabs>
        <w:ind w:left="2268" w:hanging="1134"/>
      </w:pPr>
      <w:r w:rsidRPr="00D2102A">
        <w:t>3.11</w:t>
      </w:r>
      <w:r w:rsidRPr="00D2102A">
        <w:tab/>
      </w:r>
      <w:r w:rsidRPr="00D2102A">
        <w:rPr>
          <w:bCs/>
        </w:rPr>
        <w:t>«</w:t>
      </w:r>
      <w:r w:rsidRPr="00D2102A">
        <w:rPr>
          <w:bCs/>
          <w:i/>
        </w:rPr>
        <w:t>Плечевая лямка</w:t>
      </w:r>
      <w:r w:rsidRPr="00D2102A">
        <w:rPr>
          <w:bCs/>
        </w:rPr>
        <w:t>» означает ту часть ремня ДУС, которая удерживает верхнюю часть туловища ребенка.</w:t>
      </w:r>
    </w:p>
    <w:p w14:paraId="5D4A488B" w14:textId="77777777" w:rsidR="004B485B" w:rsidRPr="00D2102A" w:rsidRDefault="004B485B" w:rsidP="004B485B">
      <w:pPr>
        <w:pStyle w:val="SingleTxtGR"/>
        <w:tabs>
          <w:tab w:val="clear" w:pos="1701"/>
        </w:tabs>
        <w:ind w:left="2268" w:hanging="1134"/>
      </w:pPr>
      <w:r w:rsidRPr="00D2102A">
        <w:t>3.12</w:t>
      </w:r>
      <w:r w:rsidRPr="00D2102A">
        <w:tab/>
      </w:r>
      <w:r w:rsidRPr="00D2102A">
        <w:rPr>
          <w:bCs/>
        </w:rPr>
        <w:t>«</w:t>
      </w:r>
      <w:r w:rsidRPr="00D2102A">
        <w:rPr>
          <w:bCs/>
          <w:i/>
          <w:iCs/>
        </w:rPr>
        <w:t>Проходящая между ног лямка</w:t>
      </w:r>
      <w:r w:rsidRPr="00D2102A">
        <w:rPr>
          <w:bCs/>
        </w:rPr>
        <w:t xml:space="preserve">» означает </w:t>
      </w:r>
      <w:r w:rsidRPr="00D2102A">
        <w:rPr>
          <w:rFonts w:ascii="TimesNewRomanPSMT" w:hAnsi="TimesNewRomanPSMT" w:cs="TimesNewRomanPSMT"/>
          <w:lang w:eastAsia="ru-RU"/>
        </w:rPr>
        <w:t>лямку (или расходящиеся лямки, состоящие из двух или более лент), расположенную таким образом, чтобы она проходила между бедрами ребенка;</w:t>
      </w:r>
      <w:r w:rsidRPr="00D2102A">
        <w:rPr>
          <w:bCs/>
        </w:rPr>
        <w:t xml:space="preserve"> она предназначена для того, чтобы в условиях обычного использования воспрепятствовать проскальзыванию ребенка под поясной лямкой, а в случае столкновения — смещению поясной лямки с таза вверх по туловищу.</w:t>
      </w:r>
    </w:p>
    <w:p w14:paraId="05CDDF08" w14:textId="77777777" w:rsidR="004B485B" w:rsidRPr="00D2102A" w:rsidRDefault="004B485B" w:rsidP="004B485B">
      <w:pPr>
        <w:pStyle w:val="SingleTxtGR"/>
        <w:tabs>
          <w:tab w:val="clear" w:pos="1701"/>
        </w:tabs>
        <w:ind w:left="2268" w:hanging="1134"/>
      </w:pPr>
      <w:r w:rsidRPr="00D2102A">
        <w:t>3.13</w:t>
      </w:r>
      <w:r w:rsidRPr="00D2102A">
        <w:tab/>
      </w:r>
      <w:r w:rsidRPr="00D2102A">
        <w:rPr>
          <w:bCs/>
        </w:rPr>
        <w:t>«</w:t>
      </w:r>
      <w:r w:rsidRPr="00D2102A">
        <w:rPr>
          <w:bCs/>
          <w:i/>
        </w:rPr>
        <w:t>Удерживающая лямка для ребенка</w:t>
      </w:r>
      <w:r w:rsidRPr="00D2102A">
        <w:rPr>
          <w:bCs/>
        </w:rPr>
        <w:t>» означает лямку, которая является составной частью ремня ДУС (привязного) и служит для удерживания только туловища ребенка.</w:t>
      </w:r>
    </w:p>
    <w:p w14:paraId="45F1E3EA" w14:textId="77777777" w:rsidR="004B485B" w:rsidRPr="00D2102A" w:rsidRDefault="004B485B" w:rsidP="00B57B28">
      <w:pPr>
        <w:pStyle w:val="SingleTxtGR"/>
        <w:keepNext/>
        <w:keepLines/>
        <w:tabs>
          <w:tab w:val="clear" w:pos="1701"/>
        </w:tabs>
        <w:ind w:left="2268" w:hanging="1134"/>
      </w:pPr>
      <w:r w:rsidRPr="00D2102A">
        <w:lastRenderedPageBreak/>
        <w:t>3.14</w:t>
      </w:r>
      <w:r w:rsidRPr="00D2102A">
        <w:tab/>
      </w:r>
      <w:r w:rsidRPr="00D2102A">
        <w:rPr>
          <w:lang w:eastAsia="ru-RU"/>
        </w:rPr>
        <w:t>«</w:t>
      </w:r>
      <w:r w:rsidRPr="00D2102A">
        <w:rPr>
          <w:rFonts w:ascii="TimesNewRomanPSMT" w:hAnsi="TimesNewRomanPSMT" w:cs="TimesNewRomanPSMT"/>
          <w:i/>
          <w:lang w:eastAsia="ru-RU"/>
        </w:rPr>
        <w:t>Пряжка</w:t>
      </w:r>
      <w:r w:rsidRPr="00D2102A">
        <w:rPr>
          <w:rFonts w:ascii="TimesNewRomanPSMT" w:hAnsi="TimesNewRomanPSMT" w:cs="TimesNewRomanPSMT"/>
          <w:lang w:eastAsia="ru-RU"/>
        </w:rPr>
        <w:t xml:space="preserve">» означает быстрооткрывающееся приспособление, позволяющее быстро расстегнуть ремень и удерживать ребенка в устройстве либо удерживать устройство в конструкции сиденья транспортного средства. Пряжка может быть оснащена </w:t>
      </w:r>
      <w:r w:rsidRPr="00D2102A">
        <w:rPr>
          <w:rFonts w:cs="TimesNewRomanPSMT"/>
          <w:lang w:eastAsia="ru-RU"/>
        </w:rPr>
        <w:t xml:space="preserve">устройством </w:t>
      </w:r>
      <w:r w:rsidRPr="00D2102A">
        <w:rPr>
          <w:rFonts w:ascii="TimesNewRomanPSMT" w:hAnsi="TimesNewRomanPSMT" w:cs="TimesNewRomanPSMT"/>
          <w:lang w:eastAsia="ru-RU"/>
        </w:rPr>
        <w:t>регулиров</w:t>
      </w:r>
      <w:r w:rsidRPr="00D2102A">
        <w:rPr>
          <w:rFonts w:cs="TimesNewRomanPSMT"/>
          <w:lang w:eastAsia="ru-RU"/>
        </w:rPr>
        <w:t>ки.</w:t>
      </w:r>
    </w:p>
    <w:p w14:paraId="6BC14FB6" w14:textId="77777777" w:rsidR="004B485B" w:rsidRPr="00D2102A" w:rsidRDefault="004B485B" w:rsidP="004B485B">
      <w:pPr>
        <w:pStyle w:val="SingleTxtGR"/>
        <w:tabs>
          <w:tab w:val="clear" w:pos="1701"/>
        </w:tabs>
        <w:ind w:left="2268" w:hanging="1134"/>
        <w:rPr>
          <w:rFonts w:asciiTheme="minorHAnsi" w:hAnsiTheme="minorHAnsi"/>
        </w:rPr>
      </w:pPr>
      <w:r w:rsidRPr="00D2102A">
        <w:t>3.15</w:t>
      </w:r>
      <w:r w:rsidRPr="00D2102A">
        <w:tab/>
      </w:r>
      <w:r w:rsidRPr="00D2102A">
        <w:rPr>
          <w:lang w:eastAsia="ru-RU"/>
        </w:rPr>
        <w:t>«</w:t>
      </w:r>
      <w:r w:rsidRPr="00D2102A">
        <w:rPr>
          <w:i/>
          <w:lang w:eastAsia="ru-RU"/>
        </w:rPr>
        <w:t>Ут</w:t>
      </w:r>
      <w:r w:rsidRPr="00D2102A">
        <w:rPr>
          <w:rFonts w:ascii="TimesNewRomanPSMT" w:hAnsi="TimesNewRomanPSMT" w:cs="TimesNewRomanPSMT"/>
          <w:i/>
          <w:lang w:eastAsia="ru-RU"/>
        </w:rPr>
        <w:t>опленная кнопка открывания пряжк</w:t>
      </w:r>
      <w:r w:rsidRPr="00D2102A">
        <w:rPr>
          <w:i/>
          <w:lang w:eastAsia="ru-RU"/>
        </w:rPr>
        <w:t>и</w:t>
      </w:r>
      <w:r w:rsidRPr="00D2102A">
        <w:rPr>
          <w:lang w:eastAsia="ru-RU"/>
        </w:rPr>
        <w:t>»</w:t>
      </w:r>
      <w:r w:rsidRPr="00D2102A">
        <w:rPr>
          <w:rFonts w:ascii="TimesNewRomanPSMT" w:hAnsi="TimesNewRomanPSMT" w:cs="TimesNewRomanPSMT"/>
          <w:lang w:eastAsia="ru-RU"/>
        </w:rPr>
        <w:t xml:space="preserve"> означает такую кнопку открывания пряжки, которую нельзя открыть при нажатии на кнопку сферой диаметром 40 мм</w:t>
      </w:r>
      <w:r w:rsidRPr="00D2102A">
        <w:rPr>
          <w:rFonts w:asciiTheme="minorHAnsi" w:hAnsiTheme="minorHAnsi" w:cs="TimesNewRomanPSMT"/>
          <w:lang w:eastAsia="ru-RU"/>
        </w:rPr>
        <w:t>.</w:t>
      </w:r>
    </w:p>
    <w:p w14:paraId="721BF2CC" w14:textId="77777777" w:rsidR="004B485B" w:rsidRPr="00D2102A" w:rsidRDefault="004B485B" w:rsidP="004B485B">
      <w:pPr>
        <w:pStyle w:val="SingleTxtGR"/>
        <w:tabs>
          <w:tab w:val="clear" w:pos="1701"/>
        </w:tabs>
        <w:ind w:left="2268" w:hanging="1134"/>
      </w:pPr>
      <w:r w:rsidRPr="00D2102A">
        <w:t xml:space="preserve">3.16 </w:t>
      </w:r>
      <w:r w:rsidRPr="00D2102A">
        <w:tab/>
      </w:r>
      <w:r w:rsidRPr="00D2102A">
        <w:rPr>
          <w:lang w:eastAsia="ru-RU"/>
        </w:rPr>
        <w:t>«</w:t>
      </w:r>
      <w:r w:rsidRPr="00D2102A">
        <w:rPr>
          <w:i/>
          <w:lang w:eastAsia="ru-RU"/>
        </w:rPr>
        <w:t>Неутопленная кнопка открывания пряжки</w:t>
      </w:r>
      <w:r w:rsidRPr="00D2102A">
        <w:rPr>
          <w:lang w:eastAsia="ru-RU"/>
        </w:rPr>
        <w:t>» означает такую кнопку открывания пряжки, которую можно открыть при нажатии на кнопку сферой диаметром 40 мм.</w:t>
      </w:r>
    </w:p>
    <w:p w14:paraId="353E7BB7" w14:textId="77777777" w:rsidR="004B485B" w:rsidRPr="00D2102A" w:rsidRDefault="004B485B" w:rsidP="004B485B">
      <w:pPr>
        <w:pStyle w:val="SingleTxtGR"/>
        <w:tabs>
          <w:tab w:val="clear" w:pos="1701"/>
        </w:tabs>
        <w:ind w:left="2268" w:hanging="1134"/>
      </w:pPr>
      <w:r w:rsidRPr="00D2102A">
        <w:t>3.17</w:t>
      </w:r>
      <w:r w:rsidRPr="00D2102A">
        <w:tab/>
      </w:r>
      <w:r w:rsidRPr="00D2102A">
        <w:rPr>
          <w:bCs/>
        </w:rPr>
        <w:t>«</w:t>
      </w:r>
      <w:r w:rsidRPr="00D2102A">
        <w:rPr>
          <w:bCs/>
          <w:i/>
        </w:rPr>
        <w:t>Устройство регулировки</w:t>
      </w:r>
      <w:r w:rsidRPr="00D2102A">
        <w:rPr>
          <w:bCs/>
        </w:rPr>
        <w:t>» означает приспособление, при помощи которого ремень ДУС или его крепления могут устанавливаться в положении, соответствующем физическим данным пользователя. Устройство регулировки может быть либо частью пряжки, либо втягивающим устройством, либо любой другой частью ремня ДУС.</w:t>
      </w:r>
    </w:p>
    <w:p w14:paraId="391CDBD8" w14:textId="77777777" w:rsidR="004B485B" w:rsidRPr="00D2102A" w:rsidRDefault="004B485B" w:rsidP="004B485B">
      <w:pPr>
        <w:pStyle w:val="SingleTxtGR"/>
        <w:tabs>
          <w:tab w:val="clear" w:pos="1701"/>
        </w:tabs>
        <w:ind w:left="2268" w:hanging="1134"/>
      </w:pPr>
      <w:r w:rsidRPr="00D2102A">
        <w:t>3.18</w:t>
      </w:r>
      <w:r w:rsidRPr="00D2102A">
        <w:tab/>
      </w:r>
      <w:r w:rsidRPr="00D2102A">
        <w:rPr>
          <w:lang w:eastAsia="ru-RU"/>
        </w:rPr>
        <w:t>«</w:t>
      </w:r>
      <w:r w:rsidRPr="00D2102A">
        <w:rPr>
          <w:i/>
          <w:lang w:eastAsia="ru-RU"/>
        </w:rPr>
        <w:t>Устройство быстрой регулировки</w:t>
      </w:r>
      <w:r w:rsidRPr="00D2102A">
        <w:rPr>
          <w:lang w:eastAsia="ru-RU"/>
        </w:rPr>
        <w:t>» означает устройство регулировки, которое может быть приведено в действие простым движением руки.</w:t>
      </w:r>
    </w:p>
    <w:p w14:paraId="232AC86F" w14:textId="77777777" w:rsidR="004B485B" w:rsidRPr="00D2102A" w:rsidRDefault="004B485B" w:rsidP="004B485B">
      <w:pPr>
        <w:pStyle w:val="SingleTxtGR"/>
        <w:tabs>
          <w:tab w:val="clear" w:pos="1701"/>
        </w:tabs>
        <w:ind w:left="2268" w:hanging="1134"/>
      </w:pPr>
      <w:r w:rsidRPr="00D2102A">
        <w:t>3.19</w:t>
      </w:r>
      <w:r w:rsidRPr="00D2102A">
        <w:tab/>
      </w:r>
      <w:r w:rsidRPr="00D2102A">
        <w:rPr>
          <w:lang w:eastAsia="ru-RU"/>
        </w:rPr>
        <w:t>«</w:t>
      </w:r>
      <w:r w:rsidRPr="00D2102A">
        <w:rPr>
          <w:i/>
          <w:lang w:eastAsia="ru-RU"/>
        </w:rPr>
        <w:t>Устройство регулировки, установленное непосредственно на детской удерживающей системе</w:t>
      </w:r>
      <w:r w:rsidRPr="00D2102A">
        <w:rPr>
          <w:lang w:eastAsia="ru-RU"/>
        </w:rPr>
        <w:t>» означает устройство регулировки привязного ремня, смонтированное непосредственно на детской удерживающей системе, в отличие от устройства, которое установлено непосредственно на лямке, для регулирования которой оно предназначено.</w:t>
      </w:r>
    </w:p>
    <w:p w14:paraId="3B58116F" w14:textId="77777777" w:rsidR="004B485B" w:rsidRPr="00D2102A" w:rsidRDefault="004B485B" w:rsidP="004B485B">
      <w:pPr>
        <w:pStyle w:val="SingleTxtGR"/>
        <w:tabs>
          <w:tab w:val="clear" w:pos="1701"/>
        </w:tabs>
        <w:ind w:left="2268" w:hanging="1134"/>
      </w:pPr>
      <w:r w:rsidRPr="00D2102A">
        <w:t>3.20</w:t>
      </w:r>
      <w:r w:rsidRPr="00D2102A">
        <w:tab/>
      </w:r>
      <w:r w:rsidRPr="00D2102A">
        <w:rPr>
          <w:lang w:eastAsia="ru-RU"/>
        </w:rPr>
        <w:t>«</w:t>
      </w:r>
      <w:r w:rsidRPr="00D2102A">
        <w:rPr>
          <w:i/>
          <w:lang w:eastAsia="ru-RU"/>
        </w:rPr>
        <w:t>Устройство для поглощения энергии</w:t>
      </w:r>
      <w:r w:rsidRPr="00D2102A">
        <w:rPr>
          <w:lang w:eastAsia="ru-RU"/>
        </w:rPr>
        <w:t>» означает приспособление, предназначенное для рассеивания энергии, функционирующее независимо или совместно с лямкой и являющееся частью детской удерживающей системы.</w:t>
      </w:r>
    </w:p>
    <w:p w14:paraId="3CA19143" w14:textId="77777777" w:rsidR="004B485B" w:rsidRPr="00D2102A" w:rsidRDefault="004B485B" w:rsidP="004B485B">
      <w:pPr>
        <w:pStyle w:val="SingleTxtGR"/>
        <w:tabs>
          <w:tab w:val="clear" w:pos="1701"/>
        </w:tabs>
        <w:ind w:left="2268" w:hanging="1134"/>
      </w:pPr>
      <w:r w:rsidRPr="00D2102A">
        <w:t>3.21</w:t>
      </w:r>
      <w:r w:rsidRPr="00D2102A">
        <w:tab/>
      </w:r>
      <w:r w:rsidRPr="00D2102A">
        <w:rPr>
          <w:lang w:eastAsia="ru-RU"/>
        </w:rPr>
        <w:t>«</w:t>
      </w:r>
      <w:r w:rsidRPr="00D2102A">
        <w:rPr>
          <w:i/>
          <w:lang w:eastAsia="ru-RU"/>
        </w:rPr>
        <w:t>Наклонное положение</w:t>
      </w:r>
      <w:r w:rsidRPr="00D2102A">
        <w:rPr>
          <w:lang w:eastAsia="ru-RU"/>
        </w:rPr>
        <w:t>» означает особое положение ДУС, в котором ребенок может откидываться назад.</w:t>
      </w:r>
    </w:p>
    <w:p w14:paraId="1D4E8B30" w14:textId="77777777" w:rsidR="004B485B" w:rsidRPr="00D2102A" w:rsidRDefault="004B485B" w:rsidP="004B485B">
      <w:pPr>
        <w:pStyle w:val="SingleTxtGR"/>
        <w:tabs>
          <w:tab w:val="clear" w:pos="1701"/>
        </w:tabs>
        <w:ind w:left="2268" w:hanging="1134"/>
        <w:rPr>
          <w:lang w:eastAsia="ru-RU"/>
        </w:rPr>
      </w:pPr>
      <w:r w:rsidRPr="00D2102A">
        <w:t>3.22</w:t>
      </w:r>
      <w:r w:rsidRPr="00D2102A">
        <w:tab/>
      </w:r>
      <w:r w:rsidRPr="00D2102A">
        <w:rPr>
          <w:lang w:eastAsia="ru-RU"/>
        </w:rPr>
        <w:t>«</w:t>
      </w:r>
      <w:r w:rsidRPr="00D2102A">
        <w:rPr>
          <w:i/>
          <w:lang w:eastAsia="ru-RU"/>
        </w:rPr>
        <w:t>Лежачее/лежачее на спине/лежачее на животе положение</w:t>
      </w:r>
      <w:r w:rsidRPr="00D2102A">
        <w:rPr>
          <w:lang w:eastAsia="ru-RU"/>
        </w:rPr>
        <w:t>» означает положение, в котором по крайней мере голова и туловище ребенка в состоянии покоя (за исключением конечностей) находятся на горизонтальной поверхности в ДУС.</w:t>
      </w:r>
    </w:p>
    <w:p w14:paraId="693E6DBA" w14:textId="77777777" w:rsidR="004B485B" w:rsidRPr="00D2102A" w:rsidRDefault="004B485B" w:rsidP="004B485B">
      <w:pPr>
        <w:pStyle w:val="SingleTxtGR"/>
        <w:tabs>
          <w:tab w:val="clear" w:pos="1701"/>
        </w:tabs>
        <w:ind w:left="2268" w:hanging="1134"/>
        <w:rPr>
          <w:bCs/>
          <w:spacing w:val="-2"/>
        </w:rPr>
      </w:pPr>
      <w:r w:rsidRPr="00D2102A">
        <w:t>3.23</w:t>
      </w:r>
      <w:r w:rsidRPr="00D2102A">
        <w:tab/>
      </w:r>
      <w:r w:rsidRPr="00D2102A">
        <w:rPr>
          <w:bCs/>
          <w:spacing w:val="-2"/>
        </w:rPr>
        <w:t>«</w:t>
      </w:r>
      <w:r w:rsidRPr="00D2102A">
        <w:rPr>
          <w:bCs/>
          <w:i/>
          <w:spacing w:val="-2"/>
        </w:rPr>
        <w:t>Сиденье транспортного средства</w:t>
      </w:r>
      <w:r w:rsidRPr="00D2102A">
        <w:rPr>
          <w:bCs/>
          <w:spacing w:val="-2"/>
        </w:rPr>
        <w:t>» означает конструкцию в комплекте с отделкой и деталями крепления, которая может быть прикреплена к конструкции транспортного средства, предназначенную для использования в транспортном средстве для посадки одного или нескольких взрослых людей. В зависимости от того, в какую сторону сиденье направлено, оно определяется следующим образом:</w:t>
      </w:r>
    </w:p>
    <w:p w14:paraId="1B0468BE" w14:textId="77777777" w:rsidR="004B485B" w:rsidRPr="00D2102A" w:rsidRDefault="004B485B" w:rsidP="004B485B">
      <w:pPr>
        <w:pStyle w:val="SingleTxtGR"/>
        <w:tabs>
          <w:tab w:val="clear" w:pos="1701"/>
        </w:tabs>
        <w:ind w:left="2268" w:hanging="1134"/>
      </w:pPr>
      <w:r w:rsidRPr="00D2102A">
        <w:t>3.23.1</w:t>
      </w:r>
      <w:r w:rsidRPr="00D2102A">
        <w:tab/>
      </w:r>
      <w:r w:rsidRPr="00D2102A">
        <w:rPr>
          <w:shd w:val="clear" w:color="auto" w:fill="FFFFFF"/>
        </w:rPr>
        <w:t>«</w:t>
      </w:r>
      <w:r w:rsidRPr="00D2102A">
        <w:rPr>
          <w:i/>
          <w:iCs/>
          <w:shd w:val="clear" w:color="auto" w:fill="FFFFFF"/>
        </w:rPr>
        <w:t>сиденье, обращенное вперед</w:t>
      </w:r>
      <w:r w:rsidRPr="00D2102A">
        <w:rPr>
          <w:shd w:val="clear" w:color="auto" w:fill="FFFFFF"/>
        </w:rPr>
        <w:t xml:space="preserve">» </w:t>
      </w:r>
      <w:r w:rsidRPr="00D2102A">
        <w:rPr>
          <w:bCs/>
          <w:spacing w:val="-2"/>
        </w:rPr>
        <w:t>означает сиденье, которое может использоваться во время движения транспортного средства и которое обращено в сторону передней части транспортного средства таким образом, что вертикальная плоскость симметрии этого сиденья образует угол менее +10° или −10° с вертикальной плоскостью симметрии транспортного средства</w:t>
      </w:r>
      <w:r w:rsidRPr="00D2102A">
        <w:rPr>
          <w:shd w:val="clear" w:color="auto" w:fill="FFFFFF"/>
        </w:rPr>
        <w:t>;</w:t>
      </w:r>
    </w:p>
    <w:p w14:paraId="1332F148" w14:textId="77777777" w:rsidR="004B485B" w:rsidRPr="00D2102A" w:rsidRDefault="004B485B" w:rsidP="004B485B">
      <w:pPr>
        <w:pStyle w:val="SingleTxtGR"/>
        <w:tabs>
          <w:tab w:val="clear" w:pos="1701"/>
        </w:tabs>
        <w:ind w:left="2268" w:hanging="1134"/>
      </w:pPr>
      <w:r w:rsidRPr="00D2102A">
        <w:t>3.23.2</w:t>
      </w:r>
      <w:r w:rsidRPr="00D2102A">
        <w:tab/>
      </w:r>
      <w:r w:rsidRPr="00D2102A">
        <w:rPr>
          <w:shd w:val="clear" w:color="auto" w:fill="FFFFFF"/>
        </w:rPr>
        <w:t>«</w:t>
      </w:r>
      <w:r w:rsidRPr="00D2102A">
        <w:rPr>
          <w:i/>
          <w:iCs/>
          <w:shd w:val="clear" w:color="auto" w:fill="FFFFFF"/>
        </w:rPr>
        <w:t>сиденье, обращенное назад</w:t>
      </w:r>
      <w:r w:rsidRPr="00D2102A">
        <w:rPr>
          <w:shd w:val="clear" w:color="auto" w:fill="FFFFFF"/>
        </w:rPr>
        <w:t xml:space="preserve">» </w:t>
      </w:r>
      <w:r w:rsidRPr="00D2102A">
        <w:rPr>
          <w:bCs/>
          <w:spacing w:val="-2"/>
        </w:rPr>
        <w:t>означает сиденье, которое может использоваться во время движения транспортного средства и которое обращено в сторону задней части транспортного средства таким образом, что вертикальная плоскость симметрии этого сиденья образует угол менее +10° или −10° с вертикальной плоскостью симметрии транспортного средства</w:t>
      </w:r>
      <w:r w:rsidRPr="00D2102A">
        <w:rPr>
          <w:shd w:val="clear" w:color="auto" w:fill="FFFFFF"/>
        </w:rPr>
        <w:t>;</w:t>
      </w:r>
    </w:p>
    <w:p w14:paraId="245F09BC" w14:textId="77777777" w:rsidR="004B485B" w:rsidRPr="00D2102A" w:rsidRDefault="004B485B" w:rsidP="00B57B28">
      <w:pPr>
        <w:pStyle w:val="SingleTxtGR"/>
        <w:keepNext/>
        <w:keepLines/>
        <w:tabs>
          <w:tab w:val="clear" w:pos="1701"/>
        </w:tabs>
        <w:ind w:left="2268" w:hanging="1134"/>
      </w:pPr>
      <w:r w:rsidRPr="00D2102A">
        <w:lastRenderedPageBreak/>
        <w:t>3.23.3</w:t>
      </w:r>
      <w:r w:rsidRPr="00D2102A">
        <w:tab/>
      </w:r>
      <w:r w:rsidRPr="00D2102A">
        <w:rPr>
          <w:shd w:val="clear" w:color="auto" w:fill="FFFFFF"/>
        </w:rPr>
        <w:t>«</w:t>
      </w:r>
      <w:r w:rsidRPr="00D2102A">
        <w:rPr>
          <w:i/>
          <w:iCs/>
          <w:shd w:val="clear" w:color="auto" w:fill="FFFFFF"/>
        </w:rPr>
        <w:t>сиденье, обращенное вбок</w:t>
      </w:r>
      <w:r w:rsidRPr="00D2102A">
        <w:rPr>
          <w:shd w:val="clear" w:color="auto" w:fill="FFFFFF"/>
        </w:rPr>
        <w:t xml:space="preserve">» </w:t>
      </w:r>
      <w:r w:rsidRPr="00D2102A">
        <w:rPr>
          <w:bCs/>
          <w:spacing w:val="-2"/>
        </w:rPr>
        <w:t>означает сиденье, которое может использоваться во время движения транспортного средства и которое обращено вбок транспортного средства таким образом, что вертикальная плоскость симметрии этого сиденья образует угол в 90° (±10°) с вертикальной плоскостью симметрии транспортного средства</w:t>
      </w:r>
      <w:r w:rsidRPr="00D2102A">
        <w:rPr>
          <w:shd w:val="clear" w:color="auto" w:fill="FFFFFF"/>
        </w:rPr>
        <w:t>.</w:t>
      </w:r>
    </w:p>
    <w:p w14:paraId="6D053C13" w14:textId="77777777" w:rsidR="004B485B" w:rsidRPr="00D2102A" w:rsidRDefault="004B485B" w:rsidP="004B485B">
      <w:pPr>
        <w:pStyle w:val="SingleTxtGR"/>
        <w:tabs>
          <w:tab w:val="clear" w:pos="1701"/>
        </w:tabs>
        <w:ind w:left="2268" w:hanging="1134"/>
      </w:pPr>
      <w:r w:rsidRPr="00D2102A">
        <w:t>3.24</w:t>
      </w:r>
      <w:r w:rsidRPr="00D2102A">
        <w:tab/>
      </w:r>
      <w:r w:rsidRPr="00D2102A">
        <w:rPr>
          <w:bCs/>
        </w:rPr>
        <w:t>«</w:t>
      </w:r>
      <w:r w:rsidRPr="00D2102A">
        <w:rPr>
          <w:bCs/>
          <w:i/>
        </w:rPr>
        <w:t>Группа сидений транспортного средства</w:t>
      </w:r>
      <w:r w:rsidRPr="00D2102A">
        <w:rPr>
          <w:bCs/>
        </w:rPr>
        <w:t xml:space="preserve">» означает либо многоместное сплошное сиденье, либо отдельные, но расположенные рядом сиденья (т. е. установленные таким образом, чтобы передние </w:t>
      </w:r>
      <w:r w:rsidRPr="00D2102A">
        <w:rPr>
          <w:bCs/>
          <w:spacing w:val="-2"/>
        </w:rPr>
        <w:t>стационарные</w:t>
      </w:r>
      <w:r w:rsidRPr="00D2102A">
        <w:rPr>
          <w:bCs/>
        </w:rPr>
        <w:t xml:space="preserve"> детали крепления одного из этих сидений находились на одном уровне с передними или задними стационарными деталями креплений другого либо на промежуточном уровне между этими креплениями), которые предназначены для посадки одного или более взрослых людей.</w:t>
      </w:r>
    </w:p>
    <w:p w14:paraId="7CDE8961" w14:textId="77777777" w:rsidR="004B485B" w:rsidRPr="00D2102A" w:rsidRDefault="004B485B" w:rsidP="004B485B">
      <w:pPr>
        <w:pStyle w:val="SingleTxtGR"/>
        <w:tabs>
          <w:tab w:val="clear" w:pos="1701"/>
        </w:tabs>
        <w:ind w:left="2268" w:hanging="1134"/>
      </w:pPr>
      <w:r w:rsidRPr="00D2102A">
        <w:t>3.25</w:t>
      </w:r>
      <w:r w:rsidRPr="00D2102A">
        <w:tab/>
      </w:r>
      <w:r w:rsidRPr="00D2102A">
        <w:rPr>
          <w:bCs/>
        </w:rPr>
        <w:t>«</w:t>
      </w:r>
      <w:r w:rsidRPr="00D2102A">
        <w:rPr>
          <w:bCs/>
          <w:i/>
        </w:rPr>
        <w:t>Многоместное сплошное сиденье транспортного средства</w:t>
      </w:r>
      <w:r w:rsidRPr="00D2102A">
        <w:rPr>
          <w:bCs/>
        </w:rPr>
        <w:t>» означает полную конструкцию, включая отделку, предназначенную для посадки двух или более взрослых людей.</w:t>
      </w:r>
    </w:p>
    <w:p w14:paraId="00493E69" w14:textId="77777777" w:rsidR="004B485B" w:rsidRPr="00D2102A" w:rsidRDefault="004B485B" w:rsidP="004B485B">
      <w:pPr>
        <w:pStyle w:val="SingleTxtGR"/>
        <w:tabs>
          <w:tab w:val="clear" w:pos="1701"/>
        </w:tabs>
        <w:ind w:left="2268" w:hanging="1134"/>
        <w:rPr>
          <w:lang w:eastAsia="ru-RU"/>
        </w:rPr>
      </w:pPr>
      <w:r w:rsidRPr="00D2102A">
        <w:t>3.26</w:t>
      </w:r>
      <w:r w:rsidRPr="00D2102A">
        <w:tab/>
      </w:r>
      <w:r w:rsidRPr="00D2102A">
        <w:rPr>
          <w:lang w:eastAsia="ru-RU"/>
        </w:rPr>
        <w:t>«</w:t>
      </w:r>
      <w:r w:rsidRPr="00D2102A">
        <w:rPr>
          <w:i/>
          <w:lang w:eastAsia="ru-RU"/>
        </w:rPr>
        <w:t>Тип сиденья</w:t>
      </w:r>
      <w:r w:rsidRPr="00D2102A">
        <w:rPr>
          <w:lang w:eastAsia="ru-RU"/>
        </w:rPr>
        <w:t xml:space="preserve">» </w:t>
      </w:r>
      <w:r w:rsidRPr="00D2102A">
        <w:rPr>
          <w:shd w:val="clear" w:color="auto" w:fill="FFFFFF"/>
        </w:rPr>
        <w:t>означает сиденья, не имеющие существенных различий в отношении следующих характеристик, определяющих их прочность и эффективность:</w:t>
      </w:r>
    </w:p>
    <w:p w14:paraId="14EBF27A" w14:textId="77777777" w:rsidR="004B485B" w:rsidRPr="00D2102A" w:rsidRDefault="004B485B" w:rsidP="004B485B">
      <w:pPr>
        <w:pStyle w:val="SingleTxtGR"/>
        <w:tabs>
          <w:tab w:val="clear" w:pos="1701"/>
        </w:tabs>
        <w:ind w:left="2268" w:hanging="1134"/>
      </w:pPr>
      <w:r w:rsidRPr="00D2102A">
        <w:t>3.26.1</w:t>
      </w:r>
      <w:r w:rsidRPr="00D2102A">
        <w:tab/>
      </w:r>
      <w:r w:rsidRPr="00D2102A">
        <w:rPr>
          <w:shd w:val="clear" w:color="auto" w:fill="FFFFFF"/>
        </w:rPr>
        <w:t>конструкции, формы, размеров и материалов, из которых изготавливаются несущие части;</w:t>
      </w:r>
    </w:p>
    <w:p w14:paraId="3AC1EBDE" w14:textId="77777777" w:rsidR="004B485B" w:rsidRPr="00D2102A" w:rsidRDefault="004B485B" w:rsidP="004B485B">
      <w:pPr>
        <w:pStyle w:val="SingleTxtGR"/>
        <w:tabs>
          <w:tab w:val="clear" w:pos="1701"/>
        </w:tabs>
        <w:ind w:left="2268" w:hanging="1134"/>
      </w:pPr>
      <w:r w:rsidRPr="00D2102A">
        <w:t>3.26.2</w:t>
      </w:r>
      <w:r w:rsidRPr="00D2102A">
        <w:tab/>
      </w:r>
      <w:r w:rsidRPr="00D2102A">
        <w:rPr>
          <w:shd w:val="clear" w:color="auto" w:fill="FFFFFF"/>
        </w:rPr>
        <w:t>типов и размеров систем регулировки и блокировки спинки сиденья;</w:t>
      </w:r>
    </w:p>
    <w:p w14:paraId="3C8278AD" w14:textId="77777777" w:rsidR="004B485B" w:rsidRPr="00D2102A" w:rsidRDefault="004B485B" w:rsidP="004B485B">
      <w:pPr>
        <w:pStyle w:val="SingleTxtGR"/>
        <w:tabs>
          <w:tab w:val="clear" w:pos="1701"/>
        </w:tabs>
        <w:ind w:left="2268" w:hanging="1134"/>
      </w:pPr>
      <w:r w:rsidRPr="00D2102A">
        <w:t>3.26.3</w:t>
      </w:r>
      <w:r w:rsidRPr="00D2102A">
        <w:tab/>
      </w:r>
      <w:r w:rsidRPr="00D2102A">
        <w:rPr>
          <w:shd w:val="clear" w:color="auto" w:fill="FFFFFF"/>
        </w:rPr>
        <w:t>размеров и конструкции креплений и опор (например, ножек) и материалов, из которых они изготавливаются.</w:t>
      </w:r>
    </w:p>
    <w:p w14:paraId="745C4668" w14:textId="77777777" w:rsidR="004B485B" w:rsidRPr="00D2102A" w:rsidRDefault="004B485B" w:rsidP="004B485B">
      <w:pPr>
        <w:pStyle w:val="SingleTxtGR"/>
        <w:tabs>
          <w:tab w:val="clear" w:pos="1701"/>
        </w:tabs>
        <w:ind w:left="2268" w:hanging="1134"/>
        <w:rPr>
          <w:lang w:eastAsia="ru-RU"/>
        </w:rPr>
      </w:pPr>
      <w:r w:rsidRPr="00D2102A">
        <w:t>3.27</w:t>
      </w:r>
      <w:r w:rsidRPr="00D2102A">
        <w:tab/>
      </w:r>
      <w:r w:rsidRPr="00D2102A">
        <w:rPr>
          <w:lang w:eastAsia="ru-RU"/>
        </w:rPr>
        <w:t>«</w:t>
      </w:r>
      <w:r w:rsidRPr="00D2102A">
        <w:rPr>
          <w:i/>
          <w:lang w:eastAsia="ru-RU"/>
        </w:rPr>
        <w:t>Система регулирования</w:t>
      </w:r>
      <w:r w:rsidRPr="00D2102A">
        <w:rPr>
          <w:lang w:eastAsia="ru-RU"/>
        </w:rPr>
        <w:t>» означает устройство, при помощи которого сиденье или его части могут устанавливаться в положение, удобное для сидящего в нем человека.</w:t>
      </w:r>
    </w:p>
    <w:p w14:paraId="13060184" w14:textId="77777777" w:rsidR="004B485B" w:rsidRPr="00D2102A" w:rsidRDefault="004B485B" w:rsidP="004B485B">
      <w:pPr>
        <w:pStyle w:val="SingleTxtGR"/>
        <w:tabs>
          <w:tab w:val="clear" w:pos="1701"/>
        </w:tabs>
        <w:ind w:left="2268" w:hanging="1134"/>
      </w:pPr>
      <w:r w:rsidRPr="00D2102A">
        <w:t>3.28</w:t>
      </w:r>
      <w:r w:rsidRPr="00D2102A">
        <w:tab/>
      </w:r>
      <w:r w:rsidRPr="00D2102A">
        <w:rPr>
          <w:lang w:eastAsia="ru-RU"/>
        </w:rPr>
        <w:t>«</w:t>
      </w:r>
      <w:r w:rsidRPr="00D2102A">
        <w:rPr>
          <w:i/>
          <w:lang w:eastAsia="ru-RU"/>
        </w:rPr>
        <w:t>Крепление сиденья транспортного средства</w:t>
      </w:r>
      <w:r w:rsidRPr="00D2102A">
        <w:rPr>
          <w:lang w:eastAsia="ru-RU"/>
        </w:rPr>
        <w:t>» означает систему крепления всего каркаса сиденья для взрослого человека к конструкции транспортного средства, включая соответствующие элементы конструкции транспортного средства.</w:t>
      </w:r>
    </w:p>
    <w:p w14:paraId="6874D0A2" w14:textId="77777777" w:rsidR="004B485B" w:rsidRPr="00D2102A" w:rsidRDefault="004B485B" w:rsidP="004B485B">
      <w:pPr>
        <w:pStyle w:val="SingleTxtGR"/>
        <w:tabs>
          <w:tab w:val="clear" w:pos="1701"/>
        </w:tabs>
        <w:ind w:left="2268" w:hanging="1134"/>
      </w:pPr>
      <w:r w:rsidRPr="00D2102A">
        <w:t>3.29</w:t>
      </w:r>
      <w:r w:rsidRPr="00D2102A">
        <w:tab/>
      </w:r>
      <w:r w:rsidRPr="00D2102A">
        <w:rPr>
          <w:lang w:eastAsia="ru-RU"/>
        </w:rPr>
        <w:t>«</w:t>
      </w:r>
      <w:r w:rsidRPr="00D2102A">
        <w:rPr>
          <w:i/>
          <w:lang w:eastAsia="ru-RU"/>
        </w:rPr>
        <w:t>Система блокировки</w:t>
      </w:r>
      <w:r w:rsidRPr="00D2102A">
        <w:rPr>
          <w:lang w:eastAsia="ru-RU"/>
        </w:rPr>
        <w:t>» означает устройство, обеспечивающее блокировку сиденья для взрослого человека, а также частей этого сиденья в положении для использования.</w:t>
      </w:r>
    </w:p>
    <w:p w14:paraId="6474D315" w14:textId="77777777" w:rsidR="004B485B" w:rsidRPr="00D2102A" w:rsidRDefault="004B485B" w:rsidP="004B485B">
      <w:pPr>
        <w:pStyle w:val="SingleTxtGR"/>
        <w:tabs>
          <w:tab w:val="clear" w:pos="1701"/>
        </w:tabs>
        <w:ind w:left="2268" w:hanging="1134"/>
      </w:pPr>
      <w:r w:rsidRPr="00D2102A">
        <w:t>3.30</w:t>
      </w:r>
      <w:r w:rsidRPr="00D2102A">
        <w:tab/>
      </w:r>
      <w:r w:rsidRPr="00D2102A">
        <w:rPr>
          <w:lang w:eastAsia="ru-RU"/>
        </w:rPr>
        <w:t>«</w:t>
      </w:r>
      <w:r w:rsidRPr="00D2102A">
        <w:rPr>
          <w:i/>
          <w:lang w:eastAsia="ru-RU"/>
        </w:rPr>
        <w:t>Место соединения спинки и подушки сиденья</w:t>
      </w:r>
      <w:r w:rsidRPr="00D2102A">
        <w:rPr>
          <w:lang w:eastAsia="ru-RU"/>
        </w:rPr>
        <w:t>» означает зону, находящуюся поблизости от места соприкосновения подушки и спинки сиденья транспортного средства.</w:t>
      </w:r>
    </w:p>
    <w:p w14:paraId="70D2AC9C" w14:textId="77777777" w:rsidR="004B485B" w:rsidRPr="00D2102A" w:rsidRDefault="004B485B" w:rsidP="004B485B">
      <w:pPr>
        <w:pStyle w:val="SingleTxtGR"/>
        <w:tabs>
          <w:tab w:val="clear" w:pos="1701"/>
        </w:tabs>
        <w:ind w:left="2268" w:hanging="1134"/>
      </w:pPr>
      <w:r w:rsidRPr="00D2102A">
        <w:t>3.31</w:t>
      </w:r>
      <w:r w:rsidRPr="00D2102A">
        <w:tab/>
      </w:r>
      <w:r w:rsidRPr="00D2102A">
        <w:rPr>
          <w:lang w:eastAsia="ru-RU"/>
        </w:rPr>
        <w:t>«</w:t>
      </w:r>
      <w:r w:rsidRPr="00D2102A">
        <w:rPr>
          <w:i/>
          <w:lang w:eastAsia="ru-RU"/>
        </w:rPr>
        <w:t>Испытание на официальное утверждение типа</w:t>
      </w:r>
      <w:r w:rsidRPr="00D2102A">
        <w:rPr>
          <w:lang w:eastAsia="ru-RU"/>
        </w:rPr>
        <w:t>» означает испытание с целью определения степени соответствия типа детской удерживающей системы, представленной на официальное утверждение, установленным требованиям.</w:t>
      </w:r>
    </w:p>
    <w:p w14:paraId="5D34D0A9" w14:textId="77777777" w:rsidR="004B485B" w:rsidRPr="00D2102A" w:rsidRDefault="004B485B" w:rsidP="004B485B">
      <w:pPr>
        <w:pStyle w:val="SingleTxtGR"/>
        <w:tabs>
          <w:tab w:val="clear" w:pos="1701"/>
        </w:tabs>
        <w:ind w:left="2268" w:hanging="1134"/>
      </w:pPr>
      <w:r w:rsidRPr="00D2102A">
        <w:t>3.32</w:t>
      </w:r>
      <w:r w:rsidRPr="00D2102A">
        <w:tab/>
      </w:r>
      <w:r w:rsidRPr="00D2102A">
        <w:rPr>
          <w:lang w:eastAsia="ru-RU"/>
        </w:rPr>
        <w:t>«</w:t>
      </w:r>
      <w:r w:rsidRPr="00D2102A">
        <w:rPr>
          <w:i/>
          <w:lang w:eastAsia="ru-RU"/>
        </w:rPr>
        <w:t>Обычные испытания</w:t>
      </w:r>
      <w:r w:rsidRPr="00D2102A">
        <w:rPr>
          <w:lang w:eastAsia="ru-RU"/>
        </w:rPr>
        <w:t>» (или испытания на соответствие производства) означают испытания ряда удерживающих систем, отбираемых из одной и той же партии, для определения степени их соответствия установленным требованиям.</w:t>
      </w:r>
    </w:p>
    <w:p w14:paraId="4E35C420" w14:textId="77777777" w:rsidR="004B485B" w:rsidRPr="00D2102A" w:rsidRDefault="004B485B" w:rsidP="004B485B">
      <w:pPr>
        <w:pStyle w:val="SingleTxtGR"/>
        <w:tabs>
          <w:tab w:val="clear" w:pos="1701"/>
        </w:tabs>
        <w:ind w:left="2268" w:hanging="1134"/>
      </w:pPr>
      <w:r w:rsidRPr="00D2102A">
        <w:t>3.33</w:t>
      </w:r>
      <w:r w:rsidRPr="00D2102A">
        <w:tab/>
      </w:r>
      <w:r w:rsidRPr="00D2102A">
        <w:rPr>
          <w:bCs/>
        </w:rPr>
        <w:t>«</w:t>
      </w:r>
      <w:r w:rsidRPr="00D2102A">
        <w:rPr>
          <w:bCs/>
          <w:i/>
        </w:rPr>
        <w:t>Регулятор положения плечевой лямки</w:t>
      </w:r>
      <w:r w:rsidRPr="00D2102A">
        <w:rPr>
          <w:bCs/>
        </w:rPr>
        <w:t>» означает приспособление, предназначенное для удержания плечевой лямки в надлежащем положении на туловище ребенка — при обычных условиях движения — за счет прижимания плечевых лямок одна к другой.</w:t>
      </w:r>
    </w:p>
    <w:p w14:paraId="7FB1EC91" w14:textId="77777777" w:rsidR="004B485B" w:rsidRPr="00D2102A" w:rsidRDefault="004B485B" w:rsidP="004B485B">
      <w:pPr>
        <w:pStyle w:val="SingleTxtGR"/>
        <w:tabs>
          <w:tab w:val="clear" w:pos="1701"/>
        </w:tabs>
        <w:ind w:left="2268" w:hanging="1134"/>
      </w:pPr>
      <w:r w:rsidRPr="00D2102A">
        <w:t>3.34</w:t>
      </w:r>
      <w:r w:rsidRPr="00D2102A">
        <w:tab/>
        <w:t>«</w:t>
      </w:r>
      <w:r w:rsidRPr="00D2102A">
        <w:rPr>
          <w:i/>
        </w:rPr>
        <w:t>Стопорный зажим</w:t>
      </w:r>
      <w:r w:rsidRPr="00D2102A">
        <w:t xml:space="preserve">» означает устройство, блокирующее и предотвращающее движение одной части лямки ремня безопасности для взрослых по отношению к другой его части. Такие устройства могут оказывать воздействие на диагональную или поясную части ремня либо </w:t>
      </w:r>
      <w:r w:rsidRPr="00D2102A">
        <w:lastRenderedPageBreak/>
        <w:t>закреплять как поясную, так и диагональную части ремня безопасности. Этот термин включает в себя следующие классы:</w:t>
      </w:r>
    </w:p>
    <w:p w14:paraId="67CD7AEC" w14:textId="77777777" w:rsidR="004B485B" w:rsidRPr="00D2102A" w:rsidRDefault="004B485B" w:rsidP="004B485B">
      <w:pPr>
        <w:pStyle w:val="SingleTxtGR"/>
        <w:tabs>
          <w:tab w:val="clear" w:pos="1701"/>
        </w:tabs>
        <w:ind w:left="2268" w:hanging="1134"/>
      </w:pPr>
      <w:r w:rsidRPr="00D2102A">
        <w:t>3.34.1</w:t>
      </w:r>
      <w:r w:rsidRPr="00D2102A">
        <w:tab/>
        <w:t>«</w:t>
      </w:r>
      <w:r w:rsidRPr="00D2102A">
        <w:rPr>
          <w:i/>
        </w:rPr>
        <w:t>у</w:t>
      </w:r>
      <w:r w:rsidRPr="00D2102A">
        <w:rPr>
          <w:i/>
          <w:iCs/>
        </w:rPr>
        <w:t>стройство класса A</w:t>
      </w:r>
      <w:r w:rsidRPr="00D2102A">
        <w:rPr>
          <w:iCs/>
        </w:rPr>
        <w:t>»</w:t>
      </w:r>
      <w:r w:rsidRPr="00D2102A">
        <w:t xml:space="preserve"> — устройство, препятствующее ослаблению ремня ребенком в результате вытягивания поясного ремня, когда для непосредственного удержания ребенка используют ремень безопасности для взрослых (детская удерживающая система нецельной конструкции);</w:t>
      </w:r>
    </w:p>
    <w:p w14:paraId="50F1A080" w14:textId="77777777" w:rsidR="004B485B" w:rsidRPr="00D2102A" w:rsidRDefault="004B485B" w:rsidP="004B485B">
      <w:pPr>
        <w:pStyle w:val="SingleTxtGR"/>
        <w:tabs>
          <w:tab w:val="clear" w:pos="1701"/>
        </w:tabs>
        <w:ind w:left="2268" w:hanging="1134"/>
      </w:pPr>
      <w:r w:rsidRPr="00D2102A">
        <w:t>3.34.2</w:t>
      </w:r>
      <w:r w:rsidRPr="00D2102A">
        <w:tab/>
        <w:t>«</w:t>
      </w:r>
      <w:r w:rsidRPr="00D2102A">
        <w:rPr>
          <w:i/>
        </w:rPr>
        <w:t>у</w:t>
      </w:r>
      <w:r w:rsidRPr="00D2102A">
        <w:rPr>
          <w:i/>
          <w:iCs/>
        </w:rPr>
        <w:t>стройство класса В</w:t>
      </w:r>
      <w:r w:rsidRPr="00D2102A">
        <w:t>» — устройство, позволяющее сохранять произведенное натяжение в поясной части ремня безопасности для взрослых, когда для крепления детской удерживающей системы цельной конструкции используют ремень безопасности для взрослых. Это устройство имеет целью предотвратить вытягивание лямки из втягивающего устройства через этот зажим, что могло бы привести к ослаблению натяжения и к перемещению удерживающего устройства в неоптимальное положение.</w:t>
      </w:r>
    </w:p>
    <w:p w14:paraId="60A73680" w14:textId="77777777" w:rsidR="004B485B" w:rsidRPr="00D2102A" w:rsidRDefault="004B485B" w:rsidP="004B485B">
      <w:pPr>
        <w:pStyle w:val="SingleTxtGR"/>
        <w:tabs>
          <w:tab w:val="clear" w:pos="1701"/>
        </w:tabs>
        <w:ind w:left="2268" w:hanging="1134"/>
      </w:pPr>
      <w:r w:rsidRPr="00D2102A">
        <w:t>3.35</w:t>
      </w:r>
      <w:r w:rsidRPr="00D2102A">
        <w:tab/>
      </w:r>
      <w:r w:rsidRPr="00D2102A">
        <w:rPr>
          <w:shd w:val="clear" w:color="auto" w:fill="FFFFFF"/>
        </w:rPr>
        <w:t>«</w:t>
      </w:r>
      <w:r w:rsidRPr="00D2102A">
        <w:rPr>
          <w:i/>
          <w:iCs/>
          <w:shd w:val="clear" w:color="auto" w:fill="FFFFFF"/>
        </w:rPr>
        <w:t>Вставка</w:t>
      </w:r>
      <w:r w:rsidRPr="00D2102A">
        <w:rPr>
          <w:shd w:val="clear" w:color="auto" w:fill="FFFFFF"/>
        </w:rPr>
        <w:t>» означает составную часть ДУС, обеспечивающую дополнительную поддержку ребенку и являющуюся неотъемлемым элементом, который необходим для соблюдения всех требований в отношении полного заявленного ростового диапазона либо его части.</w:t>
      </w:r>
    </w:p>
    <w:p w14:paraId="09E2AAD7" w14:textId="77777777" w:rsidR="004B485B" w:rsidRPr="00D2102A" w:rsidRDefault="004B485B" w:rsidP="004B485B">
      <w:pPr>
        <w:pStyle w:val="HChG"/>
        <w:ind w:left="2268"/>
        <w:jc w:val="both"/>
      </w:pPr>
      <w:bookmarkStart w:id="8" w:name="_Toc120016733"/>
      <w:r w:rsidRPr="00D2102A">
        <w:t>4.</w:t>
      </w:r>
      <w:r w:rsidRPr="00D2102A">
        <w:tab/>
      </w:r>
      <w:r w:rsidRPr="00D2102A">
        <w:rPr>
          <w:szCs w:val="28"/>
        </w:rPr>
        <w:t>Заявка на официальное утверждение</w:t>
      </w:r>
      <w:bookmarkEnd w:id="8"/>
    </w:p>
    <w:p w14:paraId="57C0A184" w14:textId="77777777" w:rsidR="004B485B" w:rsidRPr="00D2102A" w:rsidRDefault="004B485B" w:rsidP="004B485B">
      <w:pPr>
        <w:pStyle w:val="SingleTxtGR"/>
        <w:tabs>
          <w:tab w:val="clear" w:pos="1701"/>
        </w:tabs>
        <w:ind w:left="2268" w:hanging="1134"/>
        <w:rPr>
          <w:rFonts w:asciiTheme="minorHAnsi" w:hAnsiTheme="minorHAnsi"/>
        </w:rPr>
      </w:pPr>
      <w:r w:rsidRPr="00D2102A">
        <w:t>4.1</w:t>
      </w:r>
      <w:r w:rsidRPr="00D2102A">
        <w:tab/>
      </w:r>
      <w:r w:rsidRPr="00D2102A">
        <w:rPr>
          <w:rFonts w:ascii="TimesNewRomanPSMT" w:hAnsi="TimesNewRomanPSMT" w:cs="TimesNewRomanPSMT"/>
          <w:lang w:eastAsia="ru-RU"/>
        </w:rPr>
        <w:t>Заявка на официальное утверждение типа детской удерживающе</w:t>
      </w:r>
      <w:r w:rsidRPr="00D2102A">
        <w:rPr>
          <w:rFonts w:cs="TimesNewRomanPSMT"/>
          <w:lang w:eastAsia="ru-RU"/>
        </w:rPr>
        <w:t>й</w:t>
      </w:r>
      <w:r w:rsidRPr="00D2102A">
        <w:rPr>
          <w:rFonts w:ascii="TimesNewRomanPSMT" w:hAnsi="TimesNewRomanPSMT" w:cs="TimesNewRomanPSMT"/>
          <w:lang w:eastAsia="ru-RU"/>
        </w:rPr>
        <w:t xml:space="preserve"> </w:t>
      </w:r>
      <w:r w:rsidRPr="00D2102A">
        <w:rPr>
          <w:rFonts w:cs="TimesNewRomanPSMT"/>
          <w:lang w:eastAsia="ru-RU"/>
        </w:rPr>
        <w:t xml:space="preserve">системы подается </w:t>
      </w:r>
      <w:r w:rsidRPr="00D2102A">
        <w:rPr>
          <w:rFonts w:ascii="TimesNewRomanPSMT" w:hAnsi="TimesNewRomanPSMT" w:cs="TimesNewRomanPSMT"/>
          <w:lang w:eastAsia="ru-RU"/>
        </w:rPr>
        <w:t xml:space="preserve">держателем </w:t>
      </w:r>
      <w:r w:rsidRPr="00D2102A">
        <w:rPr>
          <w:rFonts w:cs="TimesNewRomanPSMT"/>
          <w:lang w:eastAsia="ru-RU"/>
        </w:rPr>
        <w:t>товарного знака</w:t>
      </w:r>
      <w:r w:rsidRPr="00D2102A">
        <w:rPr>
          <w:rFonts w:ascii="TimesNewRomanPSMT" w:hAnsi="TimesNewRomanPSMT" w:cs="TimesNewRomanPSMT"/>
          <w:lang w:eastAsia="ru-RU"/>
        </w:rPr>
        <w:t xml:space="preserve"> или его надлежащим образом уполномоченным представителем</w:t>
      </w:r>
      <w:r w:rsidRPr="00D2102A">
        <w:rPr>
          <w:rFonts w:asciiTheme="minorHAnsi" w:hAnsiTheme="minorHAnsi" w:cs="TimesNewRomanPSMT"/>
          <w:lang w:eastAsia="ru-RU"/>
        </w:rPr>
        <w:t>.</w:t>
      </w:r>
    </w:p>
    <w:p w14:paraId="140133A0" w14:textId="77777777" w:rsidR="004B485B" w:rsidRPr="00D2102A" w:rsidRDefault="004B485B" w:rsidP="004B485B">
      <w:pPr>
        <w:pStyle w:val="SingleTxtGR"/>
        <w:tabs>
          <w:tab w:val="clear" w:pos="1701"/>
        </w:tabs>
        <w:ind w:left="2268" w:hanging="1134"/>
        <w:rPr>
          <w:rFonts w:asciiTheme="minorHAnsi" w:hAnsiTheme="minorHAnsi"/>
        </w:rPr>
      </w:pPr>
      <w:r w:rsidRPr="00D2102A">
        <w:t>4.2</w:t>
      </w:r>
      <w:r w:rsidRPr="00D2102A">
        <w:tab/>
      </w:r>
      <w:r w:rsidRPr="00D2102A">
        <w:rPr>
          <w:rFonts w:ascii="TimesNewRomanPSMT" w:hAnsi="TimesNewRomanPSMT" w:cs="TimesNewRomanPSMT"/>
          <w:spacing w:val="-2"/>
          <w:lang w:eastAsia="ru-RU"/>
        </w:rPr>
        <w:t xml:space="preserve">К заявке на официальное утверждение каждого типа </w:t>
      </w:r>
      <w:r w:rsidRPr="00D2102A">
        <w:rPr>
          <w:rFonts w:ascii="TimesNewRomanPSMT" w:hAnsi="TimesNewRomanPSMT" w:cs="TimesNewRomanPSMT"/>
          <w:lang w:eastAsia="ru-RU"/>
        </w:rPr>
        <w:t>детской удерживающе</w:t>
      </w:r>
      <w:r w:rsidRPr="00D2102A">
        <w:rPr>
          <w:rFonts w:cs="TimesNewRomanPSMT"/>
          <w:lang w:eastAsia="ru-RU"/>
        </w:rPr>
        <w:t>й</w:t>
      </w:r>
      <w:r w:rsidRPr="00D2102A">
        <w:rPr>
          <w:rFonts w:ascii="TimesNewRomanPSMT" w:hAnsi="TimesNewRomanPSMT" w:cs="TimesNewRomanPSMT"/>
          <w:lang w:eastAsia="ru-RU"/>
        </w:rPr>
        <w:t xml:space="preserve"> </w:t>
      </w:r>
      <w:r w:rsidRPr="00D2102A">
        <w:rPr>
          <w:rFonts w:cs="TimesNewRomanPSMT"/>
          <w:lang w:eastAsia="ru-RU"/>
        </w:rPr>
        <w:t>системы</w:t>
      </w:r>
      <w:r w:rsidRPr="00D2102A">
        <w:rPr>
          <w:rFonts w:ascii="TimesNewRomanPSMT" w:hAnsi="TimesNewRomanPSMT" w:cs="TimesNewRomanPSMT"/>
          <w:lang w:eastAsia="ru-RU"/>
        </w:rPr>
        <w:t xml:space="preserve"> прилага</w:t>
      </w:r>
      <w:r w:rsidRPr="00D2102A">
        <w:rPr>
          <w:rFonts w:cs="TimesNewRomanPSMT"/>
          <w:lang w:eastAsia="ru-RU"/>
        </w:rPr>
        <w:t>ю</w:t>
      </w:r>
      <w:r w:rsidRPr="00D2102A">
        <w:rPr>
          <w:rFonts w:ascii="TimesNewRomanPSMT" w:hAnsi="TimesNewRomanPSMT" w:cs="TimesNewRomanPSMT"/>
          <w:lang w:eastAsia="ru-RU"/>
        </w:rPr>
        <w:t>тся</w:t>
      </w:r>
      <w:r w:rsidRPr="00D2102A">
        <w:rPr>
          <w:rFonts w:asciiTheme="minorHAnsi" w:hAnsiTheme="minorHAnsi" w:cs="TimesNewRomanPSMT"/>
          <w:lang w:eastAsia="ru-RU"/>
        </w:rPr>
        <w:t>:</w:t>
      </w:r>
    </w:p>
    <w:p w14:paraId="0D263F78" w14:textId="77777777" w:rsidR="004B485B" w:rsidRPr="00D2102A" w:rsidRDefault="004B485B" w:rsidP="004B485B">
      <w:pPr>
        <w:pStyle w:val="SingleTxtGR"/>
        <w:tabs>
          <w:tab w:val="clear" w:pos="1701"/>
        </w:tabs>
        <w:ind w:left="2268" w:hanging="1134"/>
      </w:pPr>
      <w:r w:rsidRPr="00D2102A">
        <w:t>4.2.1</w:t>
      </w:r>
      <w:r w:rsidRPr="00D2102A">
        <w:tab/>
      </w:r>
      <w:r w:rsidRPr="00D2102A">
        <w:rPr>
          <w:rFonts w:ascii="TimesNewRomanPSMT" w:hAnsi="TimesNewRomanPSMT" w:cs="TimesNewRomanPSMT"/>
          <w:lang w:eastAsia="ru-RU"/>
        </w:rPr>
        <w:t>техническое описание детской удерживающе</w:t>
      </w:r>
      <w:r w:rsidRPr="00D2102A">
        <w:rPr>
          <w:rFonts w:cs="TimesNewRomanPSMT"/>
          <w:lang w:eastAsia="ru-RU"/>
        </w:rPr>
        <w:t>й</w:t>
      </w:r>
      <w:r w:rsidRPr="00D2102A">
        <w:rPr>
          <w:rFonts w:ascii="TimesNewRomanPSMT" w:hAnsi="TimesNewRomanPSMT" w:cs="TimesNewRomanPSMT"/>
          <w:lang w:eastAsia="ru-RU"/>
        </w:rPr>
        <w:t xml:space="preserve"> </w:t>
      </w:r>
      <w:r w:rsidRPr="00D2102A">
        <w:rPr>
          <w:rFonts w:cs="TimesNewRomanPSMT"/>
          <w:lang w:eastAsia="ru-RU"/>
        </w:rPr>
        <w:t>системы</w:t>
      </w:r>
      <w:r w:rsidRPr="00D2102A">
        <w:rPr>
          <w:rFonts w:ascii="TimesNewRomanPSMT" w:hAnsi="TimesNewRomanPSMT" w:cs="TimesNewRomanPSMT"/>
          <w:lang w:eastAsia="ru-RU"/>
        </w:rPr>
        <w:t xml:space="preserve"> с характеристиками лямок и использованных материалов</w:t>
      </w:r>
      <w:r w:rsidRPr="00D2102A">
        <w:rPr>
          <w:rFonts w:cs="TimesNewRomanPSMT"/>
          <w:lang w:eastAsia="ru-RU"/>
        </w:rPr>
        <w:t>, а также указанием прогнозируемых и воспроизводимых параметров ограничителей нагрузки. Кроме того, к</w:t>
      </w:r>
      <w:r w:rsidRPr="00D2102A">
        <w:rPr>
          <w:rFonts w:ascii="TimesNewRomanPSMT" w:hAnsi="TimesNewRomanPSMT" w:cs="TimesNewRomanPSMT"/>
          <w:lang w:eastAsia="ru-RU"/>
        </w:rPr>
        <w:t xml:space="preserve"> заявке</w:t>
      </w:r>
      <w:r w:rsidRPr="00D2102A">
        <w:rPr>
          <w:rFonts w:cs="TimesNewRomanPSMT"/>
          <w:lang w:eastAsia="ru-RU"/>
        </w:rPr>
        <w:t xml:space="preserve"> прилагаются</w:t>
      </w:r>
      <w:r w:rsidRPr="00D2102A">
        <w:rPr>
          <w:rFonts w:ascii="TimesNewRomanPSMT" w:hAnsi="TimesNewRomanPSMT" w:cs="TimesNewRomanPSMT"/>
          <w:lang w:eastAsia="ru-RU"/>
        </w:rPr>
        <w:t xml:space="preserve"> чертежи элементов детской удерживающе</w:t>
      </w:r>
      <w:r w:rsidRPr="00D2102A">
        <w:rPr>
          <w:rFonts w:cs="TimesNewRomanPSMT"/>
          <w:lang w:eastAsia="ru-RU"/>
        </w:rPr>
        <w:t>й</w:t>
      </w:r>
      <w:r w:rsidRPr="00D2102A">
        <w:rPr>
          <w:rFonts w:ascii="TimesNewRomanPSMT" w:hAnsi="TimesNewRomanPSMT" w:cs="TimesNewRomanPSMT"/>
          <w:lang w:eastAsia="ru-RU"/>
        </w:rPr>
        <w:t xml:space="preserve"> </w:t>
      </w:r>
      <w:r w:rsidRPr="00D2102A">
        <w:rPr>
          <w:rFonts w:cs="TimesNewRomanPSMT"/>
          <w:lang w:eastAsia="ru-RU"/>
        </w:rPr>
        <w:t>системы, а</w:t>
      </w:r>
      <w:r w:rsidRPr="00D2102A">
        <w:rPr>
          <w:rFonts w:ascii="TimesNewRomanPSMT" w:hAnsi="TimesNewRomanPSMT" w:cs="TimesNewRomanPSMT"/>
          <w:lang w:eastAsia="ru-RU"/>
        </w:rPr>
        <w:t xml:space="preserve"> в случае использования втягивающих устройств — инструкции по монтажу втягивающих устройств и их датчиков, а также указание токсичности</w:t>
      </w:r>
      <w:r w:rsidRPr="00D2102A">
        <w:t xml:space="preserve"> (пункт 7.3.1.1 настоящих Правил); на чертежах указывают место, предназначенное для единого номера официального утверждения и дополнительного(ых) обозначения(й) по отношению к кругу знака официального утверждения;</w:t>
      </w:r>
    </w:p>
    <w:p w14:paraId="0F5D96DE" w14:textId="77777777" w:rsidR="004B485B" w:rsidRPr="00D2102A" w:rsidRDefault="004B485B" w:rsidP="004B485B">
      <w:pPr>
        <w:pStyle w:val="SingleTxtGR"/>
        <w:tabs>
          <w:tab w:val="clear" w:pos="1701"/>
        </w:tabs>
        <w:ind w:left="2268" w:hanging="1134"/>
        <w:rPr>
          <w:rFonts w:asciiTheme="majorBidi" w:hAnsiTheme="majorBidi" w:cstheme="majorBidi"/>
        </w:rPr>
      </w:pPr>
      <w:r w:rsidRPr="00D2102A">
        <w:t>4.2.2</w:t>
      </w:r>
      <w:r w:rsidRPr="00D2102A">
        <w:tab/>
        <w:t xml:space="preserve">образцы усовершенствованной </w:t>
      </w:r>
      <w:r w:rsidRPr="00D2102A">
        <w:rPr>
          <w:rFonts w:ascii="TimesNewRomanPSMT" w:hAnsi="TimesNewRomanPSMT" w:cs="TimesNewRomanPSMT"/>
          <w:lang w:eastAsia="ru-RU"/>
        </w:rPr>
        <w:t>детской удерживающе</w:t>
      </w:r>
      <w:r w:rsidRPr="00D2102A">
        <w:rPr>
          <w:rFonts w:cs="TimesNewRomanPSMT"/>
          <w:lang w:eastAsia="ru-RU"/>
        </w:rPr>
        <w:t>й</w:t>
      </w:r>
      <w:r w:rsidRPr="00D2102A">
        <w:rPr>
          <w:rFonts w:ascii="TimesNewRomanPSMT" w:hAnsi="TimesNewRomanPSMT" w:cs="TimesNewRomanPSMT"/>
          <w:lang w:eastAsia="ru-RU"/>
        </w:rPr>
        <w:t xml:space="preserve"> </w:t>
      </w:r>
      <w:r w:rsidRPr="00D2102A">
        <w:rPr>
          <w:rFonts w:cs="TimesNewRomanPSMT"/>
          <w:lang w:eastAsia="ru-RU"/>
        </w:rPr>
        <w:t>системы</w:t>
      </w:r>
      <w:r w:rsidRPr="00D2102A">
        <w:t xml:space="preserve">, запрошенные технической службой, уполномоченной </w:t>
      </w:r>
      <w:r w:rsidRPr="00D2102A">
        <w:rPr>
          <w:rFonts w:ascii="TimesNewRomanPSMT" w:hAnsi="TimesNewRomanPSMT" w:cs="TimesNewRomanPSMT"/>
          <w:lang w:eastAsia="ru-RU"/>
        </w:rPr>
        <w:t>проводить испытания</w:t>
      </w:r>
      <w:r w:rsidRPr="00D2102A">
        <w:rPr>
          <w:rFonts w:asciiTheme="majorBidi" w:hAnsiTheme="majorBidi" w:cstheme="majorBidi"/>
          <w:lang w:eastAsia="ru-RU"/>
        </w:rPr>
        <w:t>;</w:t>
      </w:r>
    </w:p>
    <w:p w14:paraId="147185F0" w14:textId="77777777" w:rsidR="004B485B" w:rsidRPr="00D2102A" w:rsidRDefault="004B485B" w:rsidP="004B485B">
      <w:pPr>
        <w:pStyle w:val="SingleTxtGR"/>
        <w:ind w:left="2268" w:hanging="1134"/>
        <w:rPr>
          <w:rFonts w:asciiTheme="majorBidi" w:hAnsiTheme="majorBidi" w:cstheme="majorBidi"/>
        </w:rPr>
      </w:pPr>
      <w:r w:rsidRPr="00D2102A">
        <w:t>4.2.3</w:t>
      </w:r>
      <w:r w:rsidRPr="00D2102A">
        <w:tab/>
      </w:r>
      <w:r w:rsidRPr="00D2102A">
        <w:tab/>
      </w:r>
      <w:r w:rsidRPr="00D2102A">
        <w:rPr>
          <w:rFonts w:asciiTheme="majorBidi" w:hAnsiTheme="majorBidi" w:cstheme="majorBidi"/>
          <w:bCs/>
        </w:rPr>
        <w:t>10</w:t>
      </w:r>
      <w:r w:rsidRPr="00D2102A">
        <w:rPr>
          <w:rFonts w:asciiTheme="majorBidi" w:hAnsiTheme="majorBidi" w:cstheme="majorBidi"/>
          <w:lang w:eastAsia="ru-RU"/>
        </w:rPr>
        <w:t xml:space="preserve"> м </w:t>
      </w:r>
      <w:r w:rsidRPr="00D2102A">
        <w:rPr>
          <w:rFonts w:asciiTheme="majorBidi" w:hAnsiTheme="majorBidi" w:cstheme="majorBidi"/>
          <w:shd w:val="clear" w:color="auto" w:fill="FFFFFF"/>
        </w:rPr>
        <w:t>каждого типа лямки</w:t>
      </w:r>
      <w:r w:rsidRPr="00D2102A">
        <w:rPr>
          <w:rFonts w:asciiTheme="majorBidi" w:hAnsiTheme="majorBidi" w:cstheme="majorBidi"/>
          <w:lang w:eastAsia="ru-RU"/>
        </w:rPr>
        <w:t xml:space="preserve">, используемой для данной </w:t>
      </w:r>
      <w:r w:rsidRPr="00D2102A">
        <w:rPr>
          <w:rFonts w:asciiTheme="majorBidi" w:hAnsiTheme="majorBidi" w:cstheme="majorBidi"/>
        </w:rPr>
        <w:t xml:space="preserve">усовершенствованной </w:t>
      </w:r>
      <w:r w:rsidRPr="00D2102A">
        <w:rPr>
          <w:rFonts w:asciiTheme="majorBidi" w:hAnsiTheme="majorBidi" w:cstheme="majorBidi"/>
          <w:lang w:eastAsia="ru-RU"/>
        </w:rPr>
        <w:t>детской удерживающей системы.</w:t>
      </w:r>
    </w:p>
    <w:p w14:paraId="622C0002" w14:textId="77777777" w:rsidR="004B485B" w:rsidRPr="00D2102A" w:rsidRDefault="004B485B" w:rsidP="004B485B">
      <w:pPr>
        <w:pStyle w:val="SingleTxtGR"/>
        <w:ind w:left="2268" w:hanging="1134"/>
      </w:pPr>
      <w:r w:rsidRPr="00D2102A">
        <w:t>4.2.4</w:t>
      </w:r>
      <w:r w:rsidRPr="00D2102A">
        <w:tab/>
      </w:r>
      <w:r w:rsidRPr="00D2102A">
        <w:tab/>
        <w:t xml:space="preserve">В приложении 11 приводится минимальный перечень документов, </w:t>
      </w:r>
      <w:r w:rsidRPr="00D2102A">
        <w:rPr>
          <w:bCs/>
        </w:rPr>
        <w:t>подлежащих</w:t>
      </w:r>
      <w:r w:rsidRPr="00D2102A">
        <w:t xml:space="preserve"> приобщению к заявке </w:t>
      </w:r>
      <w:r w:rsidRPr="00D2102A">
        <w:rPr>
          <w:rFonts w:ascii="TimesNewRomanPSMT" w:hAnsi="TimesNewRomanPSMT" w:cs="TimesNewRomanPSMT"/>
          <w:lang w:eastAsia="ru-RU"/>
        </w:rPr>
        <w:t xml:space="preserve">на официальное утверждение </w:t>
      </w:r>
      <w:r w:rsidRPr="00D2102A">
        <w:rPr>
          <w:rFonts w:cs="TimesNewRomanPSMT"/>
          <w:lang w:eastAsia="ru-RU"/>
        </w:rPr>
        <w:t>по пункту 4.2 выше и требуемых в соответствии с другими положениями настоящих Правил.</w:t>
      </w:r>
    </w:p>
    <w:p w14:paraId="4D0932EE" w14:textId="77777777" w:rsidR="004B485B" w:rsidRPr="00D2102A" w:rsidRDefault="004B485B" w:rsidP="004B485B">
      <w:pPr>
        <w:pStyle w:val="HChG"/>
        <w:ind w:left="2268"/>
        <w:jc w:val="both"/>
      </w:pPr>
      <w:bookmarkStart w:id="9" w:name="_Toc120016734"/>
      <w:r w:rsidRPr="00D2102A">
        <w:t>5.</w:t>
      </w:r>
      <w:r w:rsidRPr="00D2102A">
        <w:tab/>
      </w:r>
      <w:r w:rsidRPr="00D2102A">
        <w:rPr>
          <w:szCs w:val="28"/>
        </w:rPr>
        <w:t>Маркировка</w:t>
      </w:r>
      <w:bookmarkEnd w:id="9"/>
    </w:p>
    <w:p w14:paraId="74F3A502" w14:textId="77777777" w:rsidR="004B485B" w:rsidRPr="00D2102A" w:rsidRDefault="004B485B" w:rsidP="004B485B">
      <w:pPr>
        <w:pStyle w:val="SingleTxtGR"/>
        <w:tabs>
          <w:tab w:val="clear" w:pos="1701"/>
        </w:tabs>
        <w:ind w:left="2268" w:hanging="1134"/>
      </w:pPr>
      <w:r w:rsidRPr="00D2102A">
        <w:t>5.1</w:t>
      </w:r>
      <w:r w:rsidRPr="00D2102A">
        <w:tab/>
        <w:t>На изделии должна четко указываться следующая информация:</w:t>
      </w:r>
    </w:p>
    <w:p w14:paraId="420E21AE" w14:textId="77777777" w:rsidR="004B485B" w:rsidRPr="00D2102A" w:rsidRDefault="004B485B" w:rsidP="004B485B">
      <w:pPr>
        <w:pStyle w:val="SingleTxtG"/>
        <w:ind w:left="2814" w:hanging="546"/>
      </w:pPr>
      <w:r w:rsidRPr="00D2102A">
        <w:t>a)</w:t>
      </w:r>
      <w:r w:rsidRPr="00D2102A">
        <w:tab/>
        <w:t>размерный(е) диапазон(ы) детской удерживающей системы в сантиметрах;</w:t>
      </w:r>
    </w:p>
    <w:p w14:paraId="332EF60A" w14:textId="77777777" w:rsidR="004B485B" w:rsidRPr="00D2102A" w:rsidRDefault="004B485B" w:rsidP="004B485B">
      <w:pPr>
        <w:pStyle w:val="SingleTxtG"/>
        <w:ind w:left="2828" w:hanging="560"/>
        <w:rPr>
          <w:b/>
        </w:rPr>
      </w:pPr>
      <w:r w:rsidRPr="00D2102A">
        <w:rPr>
          <w:lang w:val="en-US"/>
        </w:rPr>
        <w:lastRenderedPageBreak/>
        <w:t>b</w:t>
      </w:r>
      <w:r w:rsidRPr="00D2102A">
        <w:t>)</w:t>
      </w:r>
      <w:r w:rsidRPr="00D2102A">
        <w:tab/>
        <w:t>максимально допустимая масса пользователя детской удерживающей системы цельной конструкции в килограммах.</w:t>
      </w:r>
    </w:p>
    <w:p w14:paraId="2BA1B1B4" w14:textId="77777777" w:rsidR="004B485B" w:rsidRPr="00D2102A" w:rsidRDefault="004B485B" w:rsidP="004B485B">
      <w:pPr>
        <w:pStyle w:val="SingleTxtGR"/>
        <w:ind w:left="2268" w:hanging="1134"/>
      </w:pPr>
      <w:r w:rsidRPr="00D2102A">
        <w:t>5.2</w:t>
      </w:r>
      <w:r w:rsidRPr="00D2102A">
        <w:tab/>
      </w:r>
      <w:r w:rsidRPr="00D2102A">
        <w:tab/>
        <w:t>На детские удерживающие системы цельной конструкции, которые могут использоваться по направлению и против направления движения, прочно крепится этикетка (на той части, где размещается ребенок), которая должна быть видна лицу, устанавливающему</w:t>
      </w:r>
      <w:r w:rsidRPr="00D2102A">
        <w:rPr>
          <w:bCs/>
        </w:rPr>
        <w:t xml:space="preserve"> детскую удерживающую систему.</w:t>
      </w:r>
    </w:p>
    <w:p w14:paraId="752B1896" w14:textId="77777777" w:rsidR="004B485B" w:rsidRPr="00D2102A" w:rsidRDefault="004B485B" w:rsidP="004B485B">
      <w:pPr>
        <w:pStyle w:val="SingleTxtGR"/>
        <w:ind w:left="2268" w:hanging="1134"/>
      </w:pPr>
      <w:r w:rsidRPr="00D2102A">
        <w:tab/>
      </w:r>
      <w:r w:rsidRPr="00D2102A">
        <w:tab/>
        <w:t>Изготовителю разрешается включать слово «месяцев» для разъяснения указанного на этикетке обозначения «M». Слово «месяцев» должно быть написано на языке, наиболее распространенном в стране или странах, где продается изделие. Допускается использование более одного языка.</w:t>
      </w:r>
    </w:p>
    <w:p w14:paraId="115B164D" w14:textId="77777777" w:rsidR="004B485B" w:rsidRPr="00D2102A" w:rsidRDefault="004B485B" w:rsidP="004B485B">
      <w:pPr>
        <w:pStyle w:val="SingleTxtG"/>
        <w:ind w:left="2268"/>
        <w:jc w:val="left"/>
      </w:pPr>
      <w:r w:rsidRPr="00D2102A">
        <w:t>Минимальный размер этикетки: 40 x 40 мм.</w:t>
      </w:r>
    </w:p>
    <w:p w14:paraId="6E733959" w14:textId="77777777" w:rsidR="004B485B" w:rsidRPr="00D2102A" w:rsidRDefault="004B485B" w:rsidP="004B485B">
      <w:pPr>
        <w:ind w:left="1134"/>
      </w:pPr>
      <w:bookmarkStart w:id="10" w:name="_Hlk7186518"/>
      <w:r w:rsidRPr="00D2102A">
        <w:rPr>
          <w:i/>
          <w:noProof/>
          <w:lang w:val="en-US"/>
        </w:rPr>
        <mc:AlternateContent>
          <mc:Choice Requires="wps">
            <w:drawing>
              <wp:anchor distT="0" distB="0" distL="114300" distR="114300" simplePos="0" relativeHeight="251663360" behindDoc="0" locked="0" layoutInCell="1" allowOverlap="1" wp14:anchorId="75174FFA" wp14:editId="1A6411F9">
                <wp:simplePos x="0" y="0"/>
                <wp:positionH relativeFrom="margin">
                  <wp:posOffset>4257613</wp:posOffset>
                </wp:positionH>
                <wp:positionV relativeFrom="paragraph">
                  <wp:posOffset>1590040</wp:posOffset>
                </wp:positionV>
                <wp:extent cx="633046" cy="228600"/>
                <wp:effectExtent l="0" t="0" r="0" b="10160"/>
                <wp:wrapNone/>
                <wp:docPr id="281" name="Надпись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46" cy="228600"/>
                        </a:xfrm>
                        <a:prstGeom prst="rect">
                          <a:avLst/>
                        </a:prstGeom>
                        <a:noFill/>
                        <a:ln w="9525" cap="flat" cmpd="sng" algn="ctr">
                          <a:noFill/>
                          <a:prstDash val="solid"/>
                          <a:round/>
                          <a:headEnd type="none" w="med" len="med"/>
                          <a:tailEnd type="none" w="med" len="med"/>
                        </a:ln>
                      </wps:spPr>
                      <wps:txbx>
                        <w:txbxContent>
                          <w:p w14:paraId="668DDEFC" w14:textId="77777777" w:rsidR="004B485B" w:rsidRDefault="004B485B" w:rsidP="004B485B">
                            <w:r w:rsidRPr="003A6154">
                              <w:rPr>
                                <w:b/>
                                <w:bCs/>
                                <w:highlight w:val="yellow"/>
                              </w:rPr>
                              <w:t>(</w:t>
                            </w:r>
                            <w:r w:rsidRPr="007B7005">
                              <w:rPr>
                                <w:b/>
                                <w:bCs/>
                                <w:highlight w:val="yellow"/>
                              </w:rPr>
                              <w:t>месяцев</w:t>
                            </w:r>
                            <w:r w:rsidRPr="003A6154">
                              <w:rPr>
                                <w:b/>
                                <w:bCs/>
                                <w:highlight w:val="yellow"/>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174FFA" id="_x0000_t202" coordsize="21600,21600" o:spt="202" path="m,l,21600r21600,l21600,xe">
                <v:stroke joinstyle="miter"/>
                <v:path gradientshapeok="t" o:connecttype="rect"/>
              </v:shapetype>
              <v:shape id="Надпись 281" o:spid="_x0000_s1026" type="#_x0000_t202" style="position:absolute;left:0;text-align:left;margin-left:335.25pt;margin-top:125.2pt;width:49.85pt;height:18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" filled="f" stroked="f">
                <v:stroke joinstyle="round"/>
                <v:textbox style="mso-fit-shape-to-text:t" inset="0,0,0,0">
                  <w:txbxContent>
                    <w:p w14:paraId="668DDEFC" w14:textId="77777777" w:rsidR="004B485B" w:rsidRDefault="004B485B" w:rsidP="004B485B">
                      <w:r w:rsidRPr="003A6154">
                        <w:rPr>
                          <w:b/>
                          <w:bCs/>
                          <w:highlight w:val="yellow"/>
                        </w:rPr>
                        <w:t>(</w:t>
                      </w:r>
                      <w:r w:rsidRPr="007B7005">
                        <w:rPr>
                          <w:b/>
                          <w:bCs/>
                          <w:highlight w:val="yellow"/>
                        </w:rPr>
                        <w:t>месяцев</w:t>
                      </w:r>
                      <w:r w:rsidRPr="003A6154">
                        <w:rPr>
                          <w:b/>
                          <w:bCs/>
                          <w:highlight w:val="yellow"/>
                        </w:rPr>
                        <w:t>)</w:t>
                      </w:r>
                    </w:p>
                  </w:txbxContent>
                </v:textbox>
                <w10:wrap anchorx="margin"/>
              </v:shape>
            </w:pict>
          </mc:Fallback>
        </mc:AlternateContent>
      </w:r>
      <w:r w:rsidRPr="00D2102A">
        <w:rPr>
          <w:i/>
          <w:noProof/>
          <w:lang w:val="en-US"/>
        </w:rPr>
        <mc:AlternateContent>
          <mc:Choice Requires="wps">
            <w:drawing>
              <wp:anchor distT="0" distB="0" distL="114300" distR="114300" simplePos="0" relativeHeight="251662336" behindDoc="0" locked="0" layoutInCell="1" allowOverlap="1" wp14:anchorId="0C124385" wp14:editId="33B4F26D">
                <wp:simplePos x="0" y="0"/>
                <wp:positionH relativeFrom="margin">
                  <wp:posOffset>4276725</wp:posOffset>
                </wp:positionH>
                <wp:positionV relativeFrom="paragraph">
                  <wp:posOffset>977900</wp:posOffset>
                </wp:positionV>
                <wp:extent cx="587375" cy="215265"/>
                <wp:effectExtent l="0" t="0" r="3175" b="13335"/>
                <wp:wrapNone/>
                <wp:docPr id="280" name="Надпись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 cy="215265"/>
                        </a:xfrm>
                        <a:prstGeom prst="rect">
                          <a:avLst/>
                        </a:prstGeom>
                        <a:noFill/>
                        <a:ln w="9525" cap="flat" cmpd="sng" algn="ctr">
                          <a:noFill/>
                          <a:prstDash val="solid"/>
                          <a:round/>
                          <a:headEnd type="none" w="med" len="med"/>
                          <a:tailEnd type="none" w="med" len="med"/>
                        </a:ln>
                      </wps:spPr>
                      <wps:txbx>
                        <w:txbxContent>
                          <w:p w14:paraId="67088CA6" w14:textId="77777777" w:rsidR="004B485B" w:rsidRPr="002E71A0" w:rsidRDefault="004B485B" w:rsidP="004B485B">
                            <w:pPr>
                              <w:spacing w:line="120" w:lineRule="atLeast"/>
                              <w:jc w:val="right"/>
                              <w:rPr>
                                <w:sz w:val="14"/>
                                <w:szCs w:val="14"/>
                              </w:rPr>
                            </w:pPr>
                            <w:r w:rsidRPr="00C9378B">
                              <w:rPr>
                                <w:b/>
                                <w:bCs/>
                                <w:sz w:val="14"/>
                                <w:szCs w:val="14"/>
                              </w:rPr>
                              <w:t>(по выбору</w:t>
                            </w:r>
                            <w:r w:rsidRPr="00C9378B">
                              <w:rPr>
                                <w:b/>
                                <w:bCs/>
                                <w:sz w:val="14"/>
                                <w:szCs w:val="14"/>
                              </w:rPr>
                              <w:br/>
                              <w:t>изготовителя)</w:t>
                            </w:r>
                          </w:p>
                          <w:p w14:paraId="4E08B11E" w14:textId="77777777" w:rsidR="004B485B" w:rsidRDefault="004B485B" w:rsidP="004B485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4385" id="Надпись 280" o:spid="_x0000_s1027" type="#_x0000_t202" style="position:absolute;left:0;text-align:left;margin-left:336.75pt;margin-top:77pt;width:46.25pt;height:1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" filled="f" stroked="f">
                <v:stroke joinstyle="round"/>
                <v:textbox inset="0,0,0,0">
                  <w:txbxContent>
                    <w:p w14:paraId="67088CA6" w14:textId="77777777" w:rsidR="004B485B" w:rsidRPr="002E71A0" w:rsidRDefault="004B485B" w:rsidP="004B485B">
                      <w:pPr>
                        <w:spacing w:line="120" w:lineRule="atLeast"/>
                        <w:jc w:val="right"/>
                        <w:rPr>
                          <w:sz w:val="14"/>
                          <w:szCs w:val="14"/>
                        </w:rPr>
                      </w:pPr>
                      <w:r w:rsidRPr="00C9378B">
                        <w:rPr>
                          <w:b/>
                          <w:bCs/>
                          <w:sz w:val="14"/>
                          <w:szCs w:val="14"/>
                        </w:rPr>
                        <w:t>(по выбору</w:t>
                      </w:r>
                      <w:r w:rsidRPr="00C9378B">
                        <w:rPr>
                          <w:b/>
                          <w:bCs/>
                          <w:sz w:val="14"/>
                          <w:szCs w:val="14"/>
                        </w:rPr>
                        <w:br/>
                        <w:t>изготовителя)</w:t>
                      </w:r>
                    </w:p>
                    <w:p w14:paraId="4E08B11E" w14:textId="77777777" w:rsidR="004B485B" w:rsidRDefault="004B485B" w:rsidP="004B485B"/>
                  </w:txbxContent>
                </v:textbox>
                <w10:wrap anchorx="margin"/>
              </v:shape>
            </w:pict>
          </mc:Fallback>
        </mc:AlternateContent>
      </w:r>
      <w:r w:rsidRPr="00D2102A">
        <w:rPr>
          <w:i/>
          <w:noProof/>
          <w:lang w:val="en-US"/>
        </w:rPr>
        <mc:AlternateContent>
          <mc:Choice Requires="wps">
            <w:drawing>
              <wp:anchor distT="0" distB="0" distL="114300" distR="114300" simplePos="0" relativeHeight="251661312" behindDoc="0" locked="0" layoutInCell="1" allowOverlap="1" wp14:anchorId="3FC50069" wp14:editId="03AD9A8F">
                <wp:simplePos x="0" y="0"/>
                <wp:positionH relativeFrom="column">
                  <wp:posOffset>3099435</wp:posOffset>
                </wp:positionH>
                <wp:positionV relativeFrom="paragraph">
                  <wp:posOffset>747395</wp:posOffset>
                </wp:positionV>
                <wp:extent cx="1743075" cy="441702"/>
                <wp:effectExtent l="0" t="0" r="9525" b="0"/>
                <wp:wrapNone/>
                <wp:docPr id="279" name="Надпись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441702"/>
                        </a:xfrm>
                        <a:prstGeom prst="rect">
                          <a:avLst/>
                        </a:prstGeom>
                        <a:noFill/>
                        <a:ln w="9525" cap="flat" cmpd="sng" algn="ctr">
                          <a:noFill/>
                          <a:prstDash val="solid"/>
                          <a:round/>
                          <a:headEnd type="none" w="med" len="med"/>
                          <a:tailEnd type="none" w="med" len="med"/>
                        </a:ln>
                      </wps:spPr>
                      <wps:txbx>
                        <w:txbxContent>
                          <w:p w14:paraId="430BA990" w14:textId="77777777" w:rsidR="004B485B" w:rsidRPr="00C9378B" w:rsidRDefault="004B485B" w:rsidP="004B485B">
                            <w:pPr>
                              <w:spacing w:before="60" w:line="200" w:lineRule="atLeast"/>
                              <w:rPr>
                                <w:b/>
                                <w:bCs/>
                                <w:sz w:val="28"/>
                                <w:szCs w:val="28"/>
                              </w:rPr>
                            </w:pPr>
                            <w:r w:rsidRPr="00C9378B">
                              <w:rPr>
                                <w:b/>
                                <w:bCs/>
                                <w:sz w:val="28"/>
                                <w:szCs w:val="28"/>
                              </w:rPr>
                              <w:t>Факультативная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0069" id="Надпись 279" o:spid="_x0000_s1028" type="#_x0000_t202" style="position:absolute;left:0;text-align:left;margin-left:244.05pt;margin-top:58.85pt;width:137.25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" filled="f" stroked="f">
                <v:stroke joinstyle="round"/>
                <v:textbox inset="0,0,0,0">
                  <w:txbxContent>
                    <w:p w14:paraId="430BA990" w14:textId="77777777" w:rsidR="004B485B" w:rsidRPr="00C9378B" w:rsidRDefault="004B485B" w:rsidP="004B485B">
                      <w:pPr>
                        <w:spacing w:before="60" w:line="200" w:lineRule="atLeast"/>
                        <w:rPr>
                          <w:b/>
                          <w:bCs/>
                          <w:sz w:val="28"/>
                          <w:szCs w:val="28"/>
                        </w:rPr>
                      </w:pPr>
                      <w:r w:rsidRPr="00C9378B">
                        <w:rPr>
                          <w:b/>
                          <w:bCs/>
                          <w:sz w:val="28"/>
                          <w:szCs w:val="28"/>
                        </w:rPr>
                        <w:t>Факультативная</w:t>
                      </w:r>
                    </w:p>
                  </w:txbxContent>
                </v:textbox>
              </v:shape>
            </w:pict>
          </mc:Fallback>
        </mc:AlternateContent>
      </w:r>
      <w:r w:rsidRPr="00D2102A">
        <w:rPr>
          <w:i/>
          <w:noProof/>
          <w:lang w:val="en-US"/>
        </w:rPr>
        <mc:AlternateContent>
          <mc:Choice Requires="wps">
            <w:drawing>
              <wp:anchor distT="0" distB="0" distL="114300" distR="114300" simplePos="0" relativeHeight="251660288" behindDoc="0" locked="0" layoutInCell="1" allowOverlap="1" wp14:anchorId="360F0E55" wp14:editId="7AA5970F">
                <wp:simplePos x="0" y="0"/>
                <wp:positionH relativeFrom="column">
                  <wp:posOffset>1080135</wp:posOffset>
                </wp:positionH>
                <wp:positionV relativeFrom="paragraph">
                  <wp:posOffset>766445</wp:posOffset>
                </wp:positionV>
                <wp:extent cx="1800225" cy="450850"/>
                <wp:effectExtent l="0" t="0" r="9525" b="6350"/>
                <wp:wrapNone/>
                <wp:docPr id="278" name="Надпись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450850"/>
                        </a:xfrm>
                        <a:prstGeom prst="rect">
                          <a:avLst/>
                        </a:prstGeom>
                        <a:noFill/>
                        <a:ln w="9525" cap="flat" cmpd="sng" algn="ctr">
                          <a:noFill/>
                          <a:prstDash val="solid"/>
                          <a:round/>
                          <a:headEnd type="none" w="med" len="med"/>
                          <a:tailEnd type="none" w="med" len="med"/>
                        </a:ln>
                      </wps:spPr>
                      <wps:txbx>
                        <w:txbxContent>
                          <w:p w14:paraId="6B0EA2BE" w14:textId="77777777" w:rsidR="004B485B" w:rsidRPr="00CD48FA" w:rsidRDefault="004B485B" w:rsidP="004B485B">
                            <w:pPr>
                              <w:spacing w:before="60" w:line="200" w:lineRule="atLeast"/>
                              <w:rPr>
                                <w:sz w:val="28"/>
                                <w:szCs w:val="28"/>
                              </w:rPr>
                            </w:pPr>
                            <w:r w:rsidRPr="00C9378B">
                              <w:rPr>
                                <w:b/>
                                <w:bCs/>
                                <w:sz w:val="28"/>
                                <w:szCs w:val="28"/>
                              </w:rPr>
                              <w:t>Стандартная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F0E55" id="Надпись 278" o:spid="_x0000_s1029" type="#_x0000_t202" style="position:absolute;left:0;text-align:left;margin-left:85.05pt;margin-top:60.35pt;width:141.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" filled="f" stroked="f">
                <v:stroke joinstyle="round"/>
                <v:textbox inset="0,0,0,0">
                  <w:txbxContent>
                    <w:p w14:paraId="6B0EA2BE" w14:textId="77777777" w:rsidR="004B485B" w:rsidRPr="00CD48FA" w:rsidRDefault="004B485B" w:rsidP="004B485B">
                      <w:pPr>
                        <w:spacing w:before="60" w:line="200" w:lineRule="atLeast"/>
                        <w:rPr>
                          <w:sz w:val="28"/>
                          <w:szCs w:val="28"/>
                        </w:rPr>
                      </w:pPr>
                      <w:r w:rsidRPr="00C9378B">
                        <w:rPr>
                          <w:b/>
                          <w:bCs/>
                          <w:sz w:val="28"/>
                          <w:szCs w:val="28"/>
                        </w:rPr>
                        <w:t>Стандартная</w:t>
                      </w:r>
                    </w:p>
                  </w:txbxContent>
                </v:textbox>
              </v:shape>
            </w:pict>
          </mc:Fallback>
        </mc:AlternateContent>
      </w:r>
      <w:r w:rsidRPr="00D2102A">
        <w:rPr>
          <w:noProof/>
          <w:lang w:val="en-US"/>
        </w:rPr>
        <w:drawing>
          <wp:anchor distT="0" distB="0" distL="114300" distR="114300" simplePos="0" relativeHeight="251659264" behindDoc="1" locked="0" layoutInCell="1" allowOverlap="1" wp14:anchorId="3DA125E4" wp14:editId="6A377703">
            <wp:simplePos x="0" y="0"/>
            <wp:positionH relativeFrom="column">
              <wp:posOffset>1032510</wp:posOffset>
            </wp:positionH>
            <wp:positionV relativeFrom="paragraph">
              <wp:posOffset>509271</wp:posOffset>
            </wp:positionV>
            <wp:extent cx="3923986" cy="2324100"/>
            <wp:effectExtent l="0" t="0" r="635" b="0"/>
            <wp:wrapNone/>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25905" cy="2325237"/>
                    </a:xfrm>
                    <a:prstGeom prst="rect">
                      <a:avLst/>
                    </a:prstGeom>
                  </pic:spPr>
                </pic:pic>
              </a:graphicData>
            </a:graphic>
            <wp14:sizeRelH relativeFrom="margin">
              <wp14:pctWidth>0</wp14:pctWidth>
            </wp14:sizeRelH>
            <wp14:sizeRelV relativeFrom="margin">
              <wp14:pctHeight>0</wp14:pctHeight>
            </wp14:sizeRelV>
          </wp:anchor>
        </w:drawing>
      </w:r>
      <w:r w:rsidRPr="00D2102A">
        <w:rPr>
          <w:noProof/>
          <w:lang w:val="en-US"/>
        </w:rPr>
        <mc:AlternateContent>
          <mc:Choice Requires="wpg">
            <w:drawing>
              <wp:inline distT="0" distB="0" distL="0" distR="0" wp14:anchorId="6CDDB076" wp14:editId="0FC7A12C">
                <wp:extent cx="5134758" cy="3860800"/>
                <wp:effectExtent l="0" t="0" r="27940" b="25400"/>
                <wp:docPr id="2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4758" cy="3860800"/>
                          <a:chOff x="0" y="0"/>
                          <a:chExt cx="51347" cy="38608"/>
                        </a:xfrm>
                      </wpg:grpSpPr>
                      <wps:wsp>
                        <wps:cNvPr id="258" name="Textfeld 3084"/>
                        <wps:cNvSpPr txBox="1">
                          <a:spLocks noChangeArrowheads="1"/>
                        </wps:cNvSpPr>
                        <wps:spPr bwMode="auto">
                          <a:xfrm>
                            <a:off x="27241" y="30194"/>
                            <a:ext cx="16410" cy="4150"/>
                          </a:xfrm>
                          <a:prstGeom prst="rect">
                            <a:avLst/>
                          </a:prstGeom>
                          <a:solidFill>
                            <a:srgbClr val="FFFFFF"/>
                          </a:solidFill>
                          <a:ln w="9525">
                            <a:solidFill>
                              <a:srgbClr val="000000"/>
                            </a:solidFill>
                            <a:miter lim="800000"/>
                            <a:headEnd/>
                            <a:tailEnd/>
                          </a:ln>
                        </wps:spPr>
                        <wps:txbx>
                          <w:txbxContent>
                            <w:p w14:paraId="570EF99D" w14:textId="77777777" w:rsidR="004B485B" w:rsidRPr="001B519C" w:rsidRDefault="004B485B" w:rsidP="004B485B">
                              <w:pPr>
                                <w:pStyle w:val="aff"/>
                                <w:suppressAutoHyphens/>
                                <w:jc w:val="center"/>
                                <w:textAlignment w:val="baseline"/>
                                <w:rPr>
                                  <w:b/>
                                  <w:sz w:val="18"/>
                                  <w:szCs w:val="18"/>
                                </w:rPr>
                              </w:pPr>
                              <w:r w:rsidRPr="001B519C">
                                <w:rPr>
                                  <w:b/>
                                  <w:bCs/>
                                  <w:sz w:val="18"/>
                                  <w:szCs w:val="18"/>
                                  <w:lang w:val="ru-RU"/>
                                </w:rPr>
                                <w:t>Запрещающий знак: красного цвета</w:t>
                              </w:r>
                            </w:p>
                          </w:txbxContent>
                        </wps:txbx>
                        <wps:bodyPr rot="0" vert="horz" wrap="square" lIns="91440" tIns="45720" rIns="91440" bIns="45720" anchor="t" anchorCtr="0" upright="1">
                          <a:noAutofit/>
                        </wps:bodyPr>
                      </wps:wsp>
                      <wps:wsp>
                        <wps:cNvPr id="259" name="Textfeld 3082"/>
                        <wps:cNvSpPr txBox="1">
                          <a:spLocks noChangeArrowheads="1"/>
                        </wps:cNvSpPr>
                        <wps:spPr bwMode="auto">
                          <a:xfrm>
                            <a:off x="11321" y="34671"/>
                            <a:ext cx="23103" cy="3937"/>
                          </a:xfrm>
                          <a:prstGeom prst="rect">
                            <a:avLst/>
                          </a:prstGeom>
                          <a:solidFill>
                            <a:srgbClr val="FFFFFF"/>
                          </a:solidFill>
                          <a:ln w="9525">
                            <a:solidFill>
                              <a:srgbClr val="000000"/>
                            </a:solidFill>
                            <a:miter lim="800000"/>
                            <a:headEnd/>
                            <a:tailEnd/>
                          </a:ln>
                        </wps:spPr>
                        <wps:txbx>
                          <w:txbxContent>
                            <w:p w14:paraId="0D2D64B2" w14:textId="77777777" w:rsidR="004B485B" w:rsidRPr="001B519C" w:rsidRDefault="004B485B" w:rsidP="004B485B">
                              <w:pPr>
                                <w:pStyle w:val="aff"/>
                                <w:suppressAutoHyphens/>
                                <w:jc w:val="center"/>
                                <w:textAlignment w:val="baseline"/>
                                <w:rPr>
                                  <w:b/>
                                  <w:sz w:val="18"/>
                                  <w:szCs w:val="18"/>
                                  <w:lang w:val="ru-RU"/>
                                </w:rPr>
                              </w:pPr>
                              <w:bookmarkStart w:id="11" w:name="_Hlk33714257"/>
                              <w:r w:rsidRPr="001B519C">
                                <w:rPr>
                                  <w:b/>
                                  <w:bCs/>
                                  <w:sz w:val="18"/>
                                  <w:szCs w:val="18"/>
                                  <w:lang w:val="ru-RU"/>
                                </w:rPr>
                                <w:t>Контур этикетки: вертикальные и</w:t>
                              </w:r>
                              <w:r>
                                <w:rPr>
                                  <w:b/>
                                  <w:bCs/>
                                  <w:sz w:val="18"/>
                                  <w:szCs w:val="18"/>
                                  <w:lang w:val="en-US"/>
                                </w:rPr>
                                <w:t> </w:t>
                              </w:r>
                              <w:r w:rsidRPr="001B519C">
                                <w:rPr>
                                  <w:b/>
                                  <w:bCs/>
                                  <w:sz w:val="18"/>
                                  <w:szCs w:val="18"/>
                                  <w:lang w:val="ru-RU"/>
                                </w:rPr>
                                <w:t>горизонтальные линии черного цвета</w:t>
                              </w:r>
                              <w:bookmarkEnd w:id="11"/>
                            </w:p>
                          </w:txbxContent>
                        </wps:txbx>
                        <wps:bodyPr rot="0" vert="horz" wrap="square" lIns="91440" tIns="45720" rIns="91440" bIns="45720" anchor="t" anchorCtr="0" upright="1">
                          <a:noAutofit/>
                        </wps:bodyPr>
                      </wps:wsp>
                      <wps:wsp>
                        <wps:cNvPr id="260" name="Gerade Verbindung mit Pfeil 3097"/>
                        <wps:cNvCnPr>
                          <a:cxnSpLocks noChangeShapeType="1"/>
                        </wps:cNvCnPr>
                        <wps:spPr bwMode="auto">
                          <a:xfrm>
                            <a:off x="12382" y="6000"/>
                            <a:ext cx="13487" cy="84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Textfeld 3085"/>
                        <wps:cNvSpPr txBox="1">
                          <a:spLocks noChangeArrowheads="1"/>
                        </wps:cNvSpPr>
                        <wps:spPr bwMode="auto">
                          <a:xfrm>
                            <a:off x="6762" y="30384"/>
                            <a:ext cx="11907" cy="3960"/>
                          </a:xfrm>
                          <a:prstGeom prst="rect">
                            <a:avLst/>
                          </a:prstGeom>
                          <a:solidFill>
                            <a:srgbClr val="FFFFFF"/>
                          </a:solidFill>
                          <a:ln w="9525">
                            <a:solidFill>
                              <a:srgbClr val="000000"/>
                            </a:solidFill>
                            <a:miter lim="800000"/>
                            <a:headEnd/>
                            <a:tailEnd/>
                          </a:ln>
                        </wps:spPr>
                        <wps:txbx>
                          <w:txbxContent>
                            <w:p w14:paraId="4B1FB7D5" w14:textId="77777777" w:rsidR="004B485B" w:rsidRPr="001B519C" w:rsidRDefault="004B485B" w:rsidP="004B485B">
                              <w:pPr>
                                <w:pStyle w:val="aff"/>
                                <w:jc w:val="center"/>
                                <w:textAlignment w:val="baseline"/>
                                <w:rPr>
                                  <w:b/>
                                  <w:sz w:val="18"/>
                                  <w:szCs w:val="18"/>
                                </w:rPr>
                              </w:pPr>
                              <w:r w:rsidRPr="001B519C">
                                <w:rPr>
                                  <w:b/>
                                  <w:bCs/>
                                  <w:sz w:val="18"/>
                                  <w:szCs w:val="18"/>
                                  <w:lang w:val="ru-RU"/>
                                </w:rPr>
                                <w:t xml:space="preserve">Квадрат: </w:t>
                              </w:r>
                              <w:r>
                                <w:rPr>
                                  <w:b/>
                                  <w:bCs/>
                                  <w:sz w:val="18"/>
                                  <w:szCs w:val="18"/>
                                  <w:lang w:val="ru-RU"/>
                                </w:rPr>
                                <w:br/>
                              </w:r>
                              <w:r w:rsidRPr="001B519C">
                                <w:rPr>
                                  <w:b/>
                                  <w:bCs/>
                                  <w:sz w:val="18"/>
                                  <w:szCs w:val="18"/>
                                  <w:lang w:val="ru-RU"/>
                                </w:rPr>
                                <w:t>зеленого цвета</w:t>
                              </w:r>
                            </w:p>
                          </w:txbxContent>
                        </wps:txbx>
                        <wps:bodyPr rot="0" vert="horz" wrap="square" lIns="91440" tIns="45720" rIns="91440" bIns="45720" anchor="t" anchorCtr="0" upright="1">
                          <a:noAutofit/>
                        </wps:bodyPr>
                      </wps:wsp>
                      <wps:wsp>
                        <wps:cNvPr id="262" name="Gerade Verbindung mit Pfeil 3098"/>
                        <wps:cNvCnPr>
                          <a:cxnSpLocks noChangeShapeType="1"/>
                        </wps:cNvCnPr>
                        <wps:spPr bwMode="auto">
                          <a:xfrm flipH="1">
                            <a:off x="6286" y="6286"/>
                            <a:ext cx="6109" cy="8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Textfeld 3091"/>
                        <wps:cNvSpPr txBox="1">
                          <a:spLocks noChangeArrowheads="1"/>
                        </wps:cNvSpPr>
                        <wps:spPr bwMode="auto">
                          <a:xfrm>
                            <a:off x="43898" y="20750"/>
                            <a:ext cx="7449" cy="2663"/>
                          </a:xfrm>
                          <a:prstGeom prst="rect">
                            <a:avLst/>
                          </a:prstGeom>
                          <a:solidFill>
                            <a:srgbClr val="FFFFFF"/>
                          </a:solidFill>
                          <a:ln w="9525">
                            <a:solidFill>
                              <a:srgbClr val="000000"/>
                            </a:solidFill>
                            <a:miter lim="800000"/>
                            <a:headEnd/>
                            <a:tailEnd/>
                          </a:ln>
                        </wps:spPr>
                        <wps:txbx>
                          <w:txbxContent>
                            <w:p w14:paraId="0E81770E" w14:textId="77777777" w:rsidR="004B485B" w:rsidRPr="001B519C" w:rsidRDefault="004B485B" w:rsidP="004B485B">
                              <w:pPr>
                                <w:rPr>
                                  <w:b/>
                                  <w:sz w:val="18"/>
                                  <w:szCs w:val="18"/>
                                </w:rPr>
                              </w:pPr>
                              <w:r w:rsidRPr="001B519C">
                                <w:rPr>
                                  <w:b/>
                                  <w:bCs/>
                                  <w:sz w:val="18"/>
                                  <w:szCs w:val="18"/>
                                </w:rPr>
                                <w:t>Белый фон</w:t>
                              </w:r>
                            </w:p>
                          </w:txbxContent>
                        </wps:txbx>
                        <wps:bodyPr rot="0" vert="horz" wrap="square" lIns="54000" tIns="45720" rIns="54000" bIns="45720" anchor="t" anchorCtr="0" upright="1">
                          <a:noAutofit/>
                        </wps:bodyPr>
                      </wps:wsp>
                      <wps:wsp>
                        <wps:cNvPr id="264" name="Textfeld 3099"/>
                        <wps:cNvSpPr txBox="1">
                          <a:spLocks noChangeArrowheads="1"/>
                        </wps:cNvSpPr>
                        <wps:spPr bwMode="auto">
                          <a:xfrm>
                            <a:off x="6096" y="0"/>
                            <a:ext cx="14001" cy="6000"/>
                          </a:xfrm>
                          <a:prstGeom prst="rect">
                            <a:avLst/>
                          </a:prstGeom>
                          <a:solidFill>
                            <a:srgbClr val="FFFFFF"/>
                          </a:solidFill>
                          <a:ln w="9525">
                            <a:solidFill>
                              <a:srgbClr val="000000"/>
                            </a:solidFill>
                            <a:miter lim="800000"/>
                            <a:headEnd/>
                            <a:tailEnd/>
                          </a:ln>
                        </wps:spPr>
                        <wps:txbx>
                          <w:txbxContent>
                            <w:p w14:paraId="626BBB12" w14:textId="77777777" w:rsidR="004B485B" w:rsidRPr="00D76530" w:rsidRDefault="004B485B" w:rsidP="004B485B">
                              <w:pPr>
                                <w:spacing w:line="220" w:lineRule="atLeast"/>
                                <w:jc w:val="center"/>
                                <w:rPr>
                                  <w:sz w:val="18"/>
                                  <w:szCs w:val="18"/>
                                </w:rPr>
                              </w:pPr>
                              <w:r w:rsidRPr="00D76530">
                                <w:rPr>
                                  <w:b/>
                                  <w:bCs/>
                                  <w:sz w:val="18"/>
                                  <w:szCs w:val="18"/>
                                </w:rPr>
                                <w:t>Обозначение вверху белого цвета на черном фоне</w:t>
                              </w:r>
                              <w:r w:rsidRPr="00D76530">
                                <w:rPr>
                                  <w:sz w:val="18"/>
                                  <w:szCs w:val="18"/>
                                </w:rPr>
                                <w:t xml:space="preserve"> </w:t>
                              </w:r>
                            </w:p>
                          </w:txbxContent>
                        </wps:txbx>
                        <wps:bodyPr rot="0" vert="horz" wrap="square" lIns="91440" tIns="45720" rIns="91440" bIns="45720" anchor="t" anchorCtr="0" upright="1">
                          <a:noAutofit/>
                        </wps:bodyPr>
                      </wps:wsp>
                      <wps:wsp>
                        <wps:cNvPr id="265" name="Textfeld 3100"/>
                        <wps:cNvSpPr txBox="1">
                          <a:spLocks noChangeArrowheads="1"/>
                        </wps:cNvSpPr>
                        <wps:spPr bwMode="auto">
                          <a:xfrm>
                            <a:off x="24765" y="0"/>
                            <a:ext cx="12846" cy="5651"/>
                          </a:xfrm>
                          <a:prstGeom prst="rect">
                            <a:avLst/>
                          </a:prstGeom>
                          <a:solidFill>
                            <a:srgbClr val="FFFFFF"/>
                          </a:solidFill>
                          <a:ln w="9525">
                            <a:solidFill>
                              <a:srgbClr val="000000"/>
                            </a:solidFill>
                            <a:miter lim="800000"/>
                            <a:headEnd/>
                            <a:tailEnd/>
                          </a:ln>
                        </wps:spPr>
                        <wps:txbx>
                          <w:txbxContent>
                            <w:p w14:paraId="154A719A" w14:textId="77777777" w:rsidR="004B485B" w:rsidRPr="00D76530" w:rsidRDefault="004B485B" w:rsidP="004B485B">
                              <w:pPr>
                                <w:spacing w:line="220" w:lineRule="atLeast"/>
                                <w:jc w:val="center"/>
                                <w:rPr>
                                  <w:b/>
                                  <w:sz w:val="18"/>
                                  <w:szCs w:val="18"/>
                                </w:rPr>
                              </w:pPr>
                              <w:r w:rsidRPr="00D76530">
                                <w:rPr>
                                  <w:b/>
                                  <w:bCs/>
                                  <w:sz w:val="18"/>
                                  <w:szCs w:val="18"/>
                                </w:rPr>
                                <w:t>Весь текст черного цвета на желтом или автожелтом фоне</w:t>
                              </w:r>
                            </w:p>
                          </w:txbxContent>
                        </wps:txbx>
                        <wps:bodyPr rot="0" vert="horz" wrap="square" lIns="91440" tIns="45720" rIns="91440" bIns="45720" anchor="t" anchorCtr="0" upright="1">
                          <a:noAutofit/>
                        </wps:bodyPr>
                      </wps:wsp>
                      <wps:wsp>
                        <wps:cNvPr id="266" name="Gerade Verbindung mit Pfeil 3096"/>
                        <wps:cNvCnPr>
                          <a:cxnSpLocks noChangeShapeType="1"/>
                        </wps:cNvCnPr>
                        <wps:spPr bwMode="auto">
                          <a:xfrm flipH="1">
                            <a:off x="14763" y="5524"/>
                            <a:ext cx="16586" cy="7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Gerade Verbindung mit Pfeil 3089"/>
                        <wps:cNvCnPr>
                          <a:cxnSpLocks noChangeShapeType="1"/>
                        </wps:cNvCnPr>
                        <wps:spPr bwMode="auto">
                          <a:xfrm flipH="1" flipV="1">
                            <a:off x="20097" y="27622"/>
                            <a:ext cx="1969" cy="68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Gerade Verbindung mit Pfeil 3095"/>
                        <wps:cNvCnPr>
                          <a:cxnSpLocks noChangeShapeType="1"/>
                        </wps:cNvCnPr>
                        <wps:spPr bwMode="auto">
                          <a:xfrm>
                            <a:off x="31337" y="5619"/>
                            <a:ext cx="1619" cy="7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Gerade Verbindung mit Pfeil 3090"/>
                        <wps:cNvCnPr>
                          <a:cxnSpLocks noChangeShapeType="1"/>
                        </wps:cNvCnPr>
                        <wps:spPr bwMode="auto">
                          <a:xfrm flipV="1">
                            <a:off x="22098" y="27622"/>
                            <a:ext cx="2222" cy="6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Gerade Verbindung mit Pfeil 3086"/>
                        <wps:cNvCnPr>
                          <a:cxnSpLocks noChangeShapeType="1"/>
                        </wps:cNvCnPr>
                        <wps:spPr bwMode="auto">
                          <a:xfrm flipH="1" flipV="1">
                            <a:off x="40862" y="18764"/>
                            <a:ext cx="3035" cy="3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Gerade Verbindung mit Pfeil 3087"/>
                        <wps:cNvCnPr>
                          <a:cxnSpLocks noChangeShapeType="1"/>
                        </wps:cNvCnPr>
                        <wps:spPr bwMode="auto">
                          <a:xfrm flipV="1">
                            <a:off x="33718" y="25908"/>
                            <a:ext cx="1715" cy="40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Gerade Verbindung mit Pfeil 3088"/>
                        <wps:cNvCnPr>
                          <a:cxnSpLocks noChangeShapeType="1"/>
                        </wps:cNvCnPr>
                        <wps:spPr bwMode="auto">
                          <a:xfrm flipH="1" flipV="1">
                            <a:off x="20383" y="21431"/>
                            <a:ext cx="13399" cy="8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Gerade Verbindung mit Pfeil 3093"/>
                        <wps:cNvCnPr>
                          <a:cxnSpLocks noChangeShapeType="1"/>
                        </wps:cNvCnPr>
                        <wps:spPr bwMode="auto">
                          <a:xfrm flipV="1">
                            <a:off x="12668" y="26003"/>
                            <a:ext cx="12478" cy="43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Gerade Verbindung mit Pfeil 3092"/>
                        <wps:cNvCnPr>
                          <a:cxnSpLocks noChangeShapeType="1"/>
                        </wps:cNvCnPr>
                        <wps:spPr bwMode="auto">
                          <a:xfrm flipH="1" flipV="1">
                            <a:off x="7429" y="26098"/>
                            <a:ext cx="5188" cy="4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Gerade Verbindung mit Pfeil 3094"/>
                        <wps:cNvCnPr>
                          <a:cxnSpLocks noChangeShapeType="1"/>
                        </wps:cNvCnPr>
                        <wps:spPr bwMode="auto">
                          <a:xfrm flipV="1">
                            <a:off x="4286" y="26955"/>
                            <a:ext cx="6" cy="7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feld 193"/>
                        <wps:cNvSpPr txBox="1">
                          <a:spLocks noChangeArrowheads="1"/>
                        </wps:cNvSpPr>
                        <wps:spPr bwMode="auto">
                          <a:xfrm>
                            <a:off x="0" y="34766"/>
                            <a:ext cx="8642" cy="3765"/>
                          </a:xfrm>
                          <a:prstGeom prst="rect">
                            <a:avLst/>
                          </a:prstGeom>
                          <a:solidFill>
                            <a:srgbClr val="FFFFFF"/>
                          </a:solidFill>
                          <a:ln w="9525">
                            <a:solidFill>
                              <a:srgbClr val="000000"/>
                            </a:solidFill>
                            <a:miter lim="800000"/>
                            <a:headEnd/>
                            <a:tailEnd/>
                          </a:ln>
                        </wps:spPr>
                        <wps:txbx>
                          <w:txbxContent>
                            <w:p w14:paraId="4155529D" w14:textId="77777777" w:rsidR="004B485B" w:rsidRPr="001B519C" w:rsidRDefault="004B485B" w:rsidP="004B485B">
                              <w:pPr>
                                <w:spacing w:before="40"/>
                                <w:jc w:val="center"/>
                                <w:rPr>
                                  <w:b/>
                                  <w:sz w:val="18"/>
                                  <w:szCs w:val="18"/>
                                </w:rPr>
                              </w:pPr>
                              <w:r w:rsidRPr="001B519C">
                                <w:rPr>
                                  <w:b/>
                                  <w:bCs/>
                                  <w:sz w:val="18"/>
                                  <w:szCs w:val="18"/>
                                </w:rPr>
                                <w:t>Белый фон</w:t>
                              </w:r>
                            </w:p>
                          </w:txbxContent>
                        </wps:txbx>
                        <wps:bodyPr rot="0" vert="horz" wrap="square" lIns="91440" tIns="45720" rIns="91440" bIns="45720" anchor="t" anchorCtr="0" upright="1">
                          <a:noAutofit/>
                        </wps:bodyPr>
                      </wps:wsp>
                    </wpg:wgp>
                  </a:graphicData>
                </a:graphic>
              </wp:inline>
            </w:drawing>
          </mc:Choice>
          <mc:Fallback>
            <w:pict>
              <v:group w14:anchorId="6CDDB076" id="Group 5" o:spid="_x0000_s1030" style="width:404.3pt;height:304pt;mso-position-horizontal-relative:char;mso-position-vertical-relative:line" coordsize="51347,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">
                <v:shape id="Textfeld 3084" o:spid="_x0000_s1031" type="#_x0000_t202" style="position:absolute;left:27241;top:30194;width:16410;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14:paraId="570EF99D" w14:textId="77777777" w:rsidR="004B485B" w:rsidRPr="001B519C" w:rsidRDefault="004B485B" w:rsidP="004B485B">
                        <w:pPr>
                          <w:pStyle w:val="aff"/>
                          <w:suppressAutoHyphens/>
                          <w:jc w:val="center"/>
                          <w:textAlignment w:val="baseline"/>
                          <w:rPr>
                            <w:b/>
                            <w:sz w:val="18"/>
                            <w:szCs w:val="18"/>
                          </w:rPr>
                        </w:pPr>
                        <w:r w:rsidRPr="001B519C">
                          <w:rPr>
                            <w:b/>
                            <w:bCs/>
                            <w:sz w:val="18"/>
                            <w:szCs w:val="18"/>
                            <w:lang w:val="ru-RU"/>
                          </w:rPr>
                          <w:t>Запрещающий знак: красного цвета</w:t>
                        </w:r>
                      </w:p>
                    </w:txbxContent>
                  </v:textbox>
                </v:shape>
                <v:shape id="Textfeld 3082" o:spid="_x0000_s1032" type="#_x0000_t202" style="position:absolute;left:11321;top:34671;width:2310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14:paraId="0D2D64B2" w14:textId="77777777" w:rsidR="004B485B" w:rsidRPr="001B519C" w:rsidRDefault="004B485B" w:rsidP="004B485B">
                        <w:pPr>
                          <w:pStyle w:val="aff"/>
                          <w:suppressAutoHyphens/>
                          <w:jc w:val="center"/>
                          <w:textAlignment w:val="baseline"/>
                          <w:rPr>
                            <w:b/>
                            <w:sz w:val="18"/>
                            <w:szCs w:val="18"/>
                            <w:lang w:val="ru-RU"/>
                          </w:rPr>
                        </w:pPr>
                        <w:bookmarkStart w:id="12" w:name="_Hlk33714257"/>
                        <w:r w:rsidRPr="001B519C">
                          <w:rPr>
                            <w:b/>
                            <w:bCs/>
                            <w:sz w:val="18"/>
                            <w:szCs w:val="18"/>
                            <w:lang w:val="ru-RU"/>
                          </w:rPr>
                          <w:t>Контур этикетки: вертикальные и</w:t>
                        </w:r>
                        <w:r>
                          <w:rPr>
                            <w:b/>
                            <w:bCs/>
                            <w:sz w:val="18"/>
                            <w:szCs w:val="18"/>
                            <w:lang w:val="en-US"/>
                          </w:rPr>
                          <w:t> </w:t>
                        </w:r>
                        <w:r w:rsidRPr="001B519C">
                          <w:rPr>
                            <w:b/>
                            <w:bCs/>
                            <w:sz w:val="18"/>
                            <w:szCs w:val="18"/>
                            <w:lang w:val="ru-RU"/>
                          </w:rPr>
                          <w:t>горизонтальные линии черного цвета</w:t>
                        </w:r>
                        <w:bookmarkEnd w:id="12"/>
                      </w:p>
                    </w:txbxContent>
                  </v:textbox>
                </v:shape>
                <v:shapetype id="_x0000_t32" coordsize="21600,21600" o:spt="32" o:oned="t" path="m,l21600,21600e" filled="f">
                  <v:path arrowok="t" fillok="f" o:connecttype="none"/>
                  <o:lock v:ext="edit" shapetype="t"/>
                </v:shapetype>
                <v:shape id="Gerade Verbindung mit Pfeil 3097" o:spid="_x0000_s1033" type="#_x0000_t32" style="position:absolute;left:12382;top:6000;width:13487;height:8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">
                  <v:stroke endarrow="block"/>
                </v:shape>
                <v:shape id="Textfeld 3085" o:spid="_x0000_s1034" type="#_x0000_t202" style="position:absolute;left:6762;top:30384;width:11907;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4B1FB7D5" w14:textId="77777777" w:rsidR="004B485B" w:rsidRPr="001B519C" w:rsidRDefault="004B485B" w:rsidP="004B485B">
                        <w:pPr>
                          <w:pStyle w:val="aff"/>
                          <w:jc w:val="center"/>
                          <w:textAlignment w:val="baseline"/>
                          <w:rPr>
                            <w:b/>
                            <w:sz w:val="18"/>
                            <w:szCs w:val="18"/>
                          </w:rPr>
                        </w:pPr>
                        <w:r w:rsidRPr="001B519C">
                          <w:rPr>
                            <w:b/>
                            <w:bCs/>
                            <w:sz w:val="18"/>
                            <w:szCs w:val="18"/>
                            <w:lang w:val="ru-RU"/>
                          </w:rPr>
                          <w:t xml:space="preserve">Квадрат: </w:t>
                        </w:r>
                        <w:r>
                          <w:rPr>
                            <w:b/>
                            <w:bCs/>
                            <w:sz w:val="18"/>
                            <w:szCs w:val="18"/>
                            <w:lang w:val="ru-RU"/>
                          </w:rPr>
                          <w:br/>
                        </w:r>
                        <w:r w:rsidRPr="001B519C">
                          <w:rPr>
                            <w:b/>
                            <w:bCs/>
                            <w:sz w:val="18"/>
                            <w:szCs w:val="18"/>
                            <w:lang w:val="ru-RU"/>
                          </w:rPr>
                          <w:t>зеленого цвета</w:t>
                        </w:r>
                      </w:p>
                    </w:txbxContent>
                  </v:textbox>
                </v:shape>
                <v:shape id="Gerade Verbindung mit Pfeil 3098" o:spid="_x0000_s1035" type="#_x0000_t32" style="position:absolute;left:6286;top:6286;width:6109;height:8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">
                  <v:stroke endarrow="block"/>
                </v:shape>
                <v:shape id="Textfeld 3091" o:spid="_x0000_s1036" type="#_x0000_t202" style="position:absolute;left:43898;top:20750;width:7449;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">
                  <v:textbox inset="1.5mm,,1.5mm">
                    <w:txbxContent>
                      <w:p w14:paraId="0E81770E" w14:textId="77777777" w:rsidR="004B485B" w:rsidRPr="001B519C" w:rsidRDefault="004B485B" w:rsidP="004B485B">
                        <w:pPr>
                          <w:rPr>
                            <w:b/>
                            <w:sz w:val="18"/>
                            <w:szCs w:val="18"/>
                          </w:rPr>
                        </w:pPr>
                        <w:r w:rsidRPr="001B519C">
                          <w:rPr>
                            <w:b/>
                            <w:bCs/>
                            <w:sz w:val="18"/>
                            <w:szCs w:val="18"/>
                          </w:rPr>
                          <w:t>Белый фон</w:t>
                        </w:r>
                      </w:p>
                    </w:txbxContent>
                  </v:textbox>
                </v:shape>
                <v:shape id="Textfeld 3099" o:spid="_x0000_s1037" type="#_x0000_t202" style="position:absolute;left:6096;width:14001;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">
                  <v:textbox>
                    <w:txbxContent>
                      <w:p w14:paraId="626BBB12" w14:textId="77777777" w:rsidR="004B485B" w:rsidRPr="00D76530" w:rsidRDefault="004B485B" w:rsidP="004B485B">
                        <w:pPr>
                          <w:spacing w:line="220" w:lineRule="atLeast"/>
                          <w:jc w:val="center"/>
                          <w:rPr>
                            <w:sz w:val="18"/>
                            <w:szCs w:val="18"/>
                          </w:rPr>
                        </w:pPr>
                        <w:r w:rsidRPr="00D76530">
                          <w:rPr>
                            <w:b/>
                            <w:bCs/>
                            <w:sz w:val="18"/>
                            <w:szCs w:val="18"/>
                          </w:rPr>
                          <w:t>Обозначение вверху белого цвета на черном фоне</w:t>
                        </w:r>
                        <w:r w:rsidRPr="00D76530">
                          <w:rPr>
                            <w:sz w:val="18"/>
                            <w:szCs w:val="18"/>
                          </w:rPr>
                          <w:t xml:space="preserve"> </w:t>
                        </w:r>
                      </w:p>
                    </w:txbxContent>
                  </v:textbox>
                </v:shape>
                <v:shape id="Textfeld 3100" o:spid="_x0000_s1038" type="#_x0000_t202" style="position:absolute;left:24765;width:12846;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">
                  <v:textbox>
                    <w:txbxContent>
                      <w:p w14:paraId="154A719A" w14:textId="77777777" w:rsidR="004B485B" w:rsidRPr="00D76530" w:rsidRDefault="004B485B" w:rsidP="004B485B">
                        <w:pPr>
                          <w:spacing w:line="220" w:lineRule="atLeast"/>
                          <w:jc w:val="center"/>
                          <w:rPr>
                            <w:b/>
                            <w:sz w:val="18"/>
                            <w:szCs w:val="18"/>
                          </w:rPr>
                        </w:pPr>
                        <w:r w:rsidRPr="00D76530">
                          <w:rPr>
                            <w:b/>
                            <w:bCs/>
                            <w:sz w:val="18"/>
                            <w:szCs w:val="18"/>
                          </w:rPr>
                          <w:t>Весь текст черного цвета на желтом или автожелтом фоне</w:t>
                        </w:r>
                      </w:p>
                    </w:txbxContent>
                  </v:textbox>
                </v:shape>
                <v:shape id="Gerade Verbindung mit Pfeil 3096" o:spid="_x0000_s1039" type="#_x0000_t32" style="position:absolute;left:14763;top:5524;width:16586;height:7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">
                  <v:stroke endarrow="block"/>
                </v:shape>
                <v:shape id="Gerade Verbindung mit Pfeil 3089" o:spid="_x0000_s1040" type="#_x0000_t32" style="position:absolute;left:20097;top:27622;width:1969;height:6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">
                  <v:stroke endarrow="block"/>
                </v:shape>
                <v:shape id="Gerade Verbindung mit Pfeil 3095" o:spid="_x0000_s1041" type="#_x0000_t32" style="position:absolute;left:31337;top:5619;width:1619;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">
                  <v:stroke endarrow="block"/>
                </v:shape>
                <v:shape id="Gerade Verbindung mit Pfeil 3090" o:spid="_x0000_s1042" type="#_x0000_t32" style="position:absolute;left:22098;top:27622;width:2222;height:6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">
                  <v:stroke endarrow="block"/>
                </v:shape>
                <v:shape id="Gerade Verbindung mit Pfeil 3086" o:spid="_x0000_s1043" type="#_x0000_t32" style="position:absolute;left:40862;top:18764;width:3035;height:3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">
                  <v:stroke endarrow="block"/>
                </v:shape>
                <v:shape id="Gerade Verbindung mit Pfeil 3087" o:spid="_x0000_s1044" type="#_x0000_t32" style="position:absolute;left:33718;top:25908;width:1715;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">
                  <v:stroke endarrow="block"/>
                </v:shape>
                <v:shape id="Gerade Verbindung mit Pfeil 3088" o:spid="_x0000_s1045" type="#_x0000_t32" style="position:absolute;left:20383;top:21431;width:13399;height:87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">
                  <v:stroke endarrow="block"/>
                </v:shape>
                <v:shape id="Gerade Verbindung mit Pfeil 3093" o:spid="_x0000_s1046" type="#_x0000_t32" style="position:absolute;left:12668;top:26003;width:12478;height:4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hwwAAANwAAAAPAAAAZHJzL2Rvd25yZXYueG1sRI9BawIx&#10;FITvBf9DeIK3mlVp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lV/pocMAAADcAAAADwAA&#10;AAAAAAAAAAAAAAAHAgAAZHJzL2Rvd25yZXYueG1sUEsFBgAAAAADAAMAtwAAAPcCAAAAAA==&#10;">
                  <v:stroke endarrow="block"/>
                </v:shape>
                <v:shape id="Gerade Verbindung mit Pfeil 3092" o:spid="_x0000_s1047" type="#_x0000_t32" style="position:absolute;left:7429;top:26098;width:5188;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">
                  <v:stroke endarrow="block"/>
                </v:shape>
                <v:shape id="Gerade Verbindung mit Pfeil 3094" o:spid="_x0000_s1048" type="#_x0000_t32" style="position:absolute;left:4286;top:26955;width:6;height:7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">
                  <v:stroke endarrow="block"/>
                </v:shape>
                <v:shape id="Textfeld 193" o:spid="_x0000_s1049" type="#_x0000_t202" style="position:absolute;top:34766;width:8642;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">
                  <v:textbox>
                    <w:txbxContent>
                      <w:p w14:paraId="4155529D" w14:textId="77777777" w:rsidR="004B485B" w:rsidRPr="001B519C" w:rsidRDefault="004B485B" w:rsidP="004B485B">
                        <w:pPr>
                          <w:spacing w:before="40"/>
                          <w:jc w:val="center"/>
                          <w:rPr>
                            <w:b/>
                            <w:sz w:val="18"/>
                            <w:szCs w:val="18"/>
                          </w:rPr>
                        </w:pPr>
                        <w:r w:rsidRPr="001B519C">
                          <w:rPr>
                            <w:b/>
                            <w:bCs/>
                            <w:sz w:val="18"/>
                            <w:szCs w:val="18"/>
                          </w:rPr>
                          <w:t>Белый фон</w:t>
                        </w:r>
                      </w:p>
                    </w:txbxContent>
                  </v:textbox>
                </v:shape>
                <w10:anchorlock/>
              </v:group>
            </w:pict>
          </mc:Fallback>
        </mc:AlternateContent>
      </w:r>
    </w:p>
    <w:bookmarkEnd w:id="10"/>
    <w:p w14:paraId="556C0012" w14:textId="77777777" w:rsidR="004B485B" w:rsidRPr="00D2102A" w:rsidRDefault="004B485B" w:rsidP="004B485B">
      <w:pPr>
        <w:pStyle w:val="SingleTxtG"/>
        <w:ind w:left="2268"/>
      </w:pPr>
    </w:p>
    <w:p w14:paraId="2B4B8C61" w14:textId="77777777" w:rsidR="004B485B" w:rsidRPr="00D2102A" w:rsidRDefault="004B485B" w:rsidP="004B485B">
      <w:pPr>
        <w:pStyle w:val="SingleTxtGR"/>
        <w:spacing w:before="120"/>
        <w:ind w:left="2268" w:hanging="1134"/>
      </w:pPr>
      <w:bookmarkStart w:id="13" w:name="_Hlk33714312"/>
      <w:r w:rsidRPr="00D2102A">
        <w:tab/>
      </w:r>
      <w:r w:rsidRPr="00D2102A">
        <w:tab/>
        <w:t xml:space="preserve">На детские удерживающие системы цельной конструкции, которые могут использоваться только по направлению движения, прочно крепится этикетка (на той части, где размещается ребенок), которая должна быть видна лицу, устанавливающему </w:t>
      </w:r>
      <w:r w:rsidRPr="00D2102A">
        <w:rPr>
          <w:bCs/>
        </w:rPr>
        <w:t>детскую удерживающую систему</w:t>
      </w:r>
      <w:r w:rsidRPr="00D2102A">
        <w:t>.</w:t>
      </w:r>
    </w:p>
    <w:p w14:paraId="0C5536EA" w14:textId="77777777" w:rsidR="004B485B" w:rsidRPr="00D2102A" w:rsidRDefault="004B485B" w:rsidP="004B485B">
      <w:pPr>
        <w:pStyle w:val="SingleTxtGR"/>
        <w:ind w:left="2268" w:hanging="1134"/>
        <w:rPr>
          <w:bCs/>
        </w:rPr>
      </w:pPr>
      <w:r w:rsidRPr="00D2102A">
        <w:tab/>
      </w:r>
      <w:r w:rsidRPr="00D2102A">
        <w:tab/>
        <w:t>Изготовителю разрешается включать слово «месяцев» для разъяснения указанного на этикетке обозначения «M». Слово «месяцев» должно быть написано на языке, наиболее распространенном в стране или странах, где продается изделие. Допускается использование более одного языка.</w:t>
      </w:r>
    </w:p>
    <w:p w14:paraId="3C286209" w14:textId="77777777" w:rsidR="004B485B" w:rsidRPr="00D2102A" w:rsidRDefault="004B485B" w:rsidP="004B485B">
      <w:pPr>
        <w:pStyle w:val="SingleTxtGR"/>
        <w:spacing w:after="0"/>
        <w:ind w:left="2268"/>
      </w:pPr>
      <w:bookmarkStart w:id="14" w:name="_Hlk7185373"/>
      <w:bookmarkStart w:id="15" w:name="_Hlk7185325"/>
      <w:r w:rsidRPr="00D2102A">
        <w:t>Минимальный размер этикетки: 40 x 40 мм</w:t>
      </w:r>
      <w:bookmarkEnd w:id="13"/>
      <w:r w:rsidRPr="00D2102A">
        <w:t>.</w:t>
      </w:r>
    </w:p>
    <w:p w14:paraId="7445C17E" w14:textId="77777777" w:rsidR="004B485B" w:rsidRPr="00D2102A" w:rsidRDefault="004B485B" w:rsidP="004B485B">
      <w:pPr>
        <w:pStyle w:val="SingleTxtG"/>
        <w:spacing w:after="0"/>
        <w:ind w:left="2268"/>
        <w:jc w:val="center"/>
        <w:rPr>
          <w:bCs/>
        </w:rPr>
      </w:pPr>
      <w:r w:rsidRPr="00D2102A">
        <w:rPr>
          <w:i/>
          <w:noProof/>
          <w:lang w:val="en-US"/>
        </w:rPr>
        <w:lastRenderedPageBreak/>
        <mc:AlternateContent>
          <mc:Choice Requires="wps">
            <w:drawing>
              <wp:anchor distT="0" distB="0" distL="114300" distR="114300" simplePos="0" relativeHeight="251664384" behindDoc="0" locked="0" layoutInCell="1" allowOverlap="1" wp14:anchorId="787EC3A9" wp14:editId="322530D1">
                <wp:simplePos x="0" y="0"/>
                <wp:positionH relativeFrom="column">
                  <wp:posOffset>1449904</wp:posOffset>
                </wp:positionH>
                <wp:positionV relativeFrom="paragraph">
                  <wp:posOffset>112916</wp:posOffset>
                </wp:positionV>
                <wp:extent cx="1952625" cy="420854"/>
                <wp:effectExtent l="0" t="0" r="9525" b="0"/>
                <wp:wrapNone/>
                <wp:docPr id="201" name="Надпись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42085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7548C37" w14:textId="77777777" w:rsidR="004B485B" w:rsidRPr="00CD48FA" w:rsidRDefault="004B485B" w:rsidP="004B485B">
                            <w:pPr>
                              <w:spacing w:before="60" w:line="200" w:lineRule="atLeast"/>
                              <w:rPr>
                                <w:sz w:val="28"/>
                                <w:szCs w:val="28"/>
                              </w:rPr>
                            </w:pPr>
                            <w:r w:rsidRPr="00C9378B">
                              <w:rPr>
                                <w:b/>
                                <w:bCs/>
                                <w:sz w:val="28"/>
                                <w:szCs w:val="28"/>
                              </w:rPr>
                              <w:t>Стандартная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EC3A9" id="Надпись 201" o:spid="_x0000_s1050" type="#_x0000_t202" style="position:absolute;left:0;text-align:left;margin-left:114.15pt;margin-top:8.9pt;width:153.75pt;height:3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" stroked="f">
                <v:stroke joinstyle="round"/>
                <v:path arrowok="t"/>
                <v:textbox inset="0,0,0,0">
                  <w:txbxContent>
                    <w:p w14:paraId="57548C37" w14:textId="77777777" w:rsidR="004B485B" w:rsidRPr="00CD48FA" w:rsidRDefault="004B485B" w:rsidP="004B485B">
                      <w:pPr>
                        <w:spacing w:before="60" w:line="200" w:lineRule="atLeast"/>
                        <w:rPr>
                          <w:sz w:val="28"/>
                          <w:szCs w:val="28"/>
                        </w:rPr>
                      </w:pPr>
                      <w:r w:rsidRPr="00C9378B">
                        <w:rPr>
                          <w:b/>
                          <w:bCs/>
                          <w:sz w:val="28"/>
                          <w:szCs w:val="28"/>
                        </w:rPr>
                        <w:t>Стандартная</w:t>
                      </w:r>
                    </w:p>
                  </w:txbxContent>
                </v:textbox>
              </v:shape>
            </w:pict>
          </mc:Fallback>
        </mc:AlternateContent>
      </w:r>
      <w:r w:rsidRPr="00D2102A">
        <w:rPr>
          <w:i/>
          <w:noProof/>
          <w:lang w:val="en-US"/>
        </w:rPr>
        <mc:AlternateContent>
          <mc:Choice Requires="wps">
            <w:drawing>
              <wp:anchor distT="0" distB="0" distL="114300" distR="114300" simplePos="0" relativeHeight="251666432" behindDoc="0" locked="0" layoutInCell="1" allowOverlap="1" wp14:anchorId="57CE96AB" wp14:editId="2B7708AC">
                <wp:simplePos x="0" y="0"/>
                <wp:positionH relativeFrom="margin">
                  <wp:posOffset>4832350</wp:posOffset>
                </wp:positionH>
                <wp:positionV relativeFrom="paragraph">
                  <wp:posOffset>311624</wp:posOffset>
                </wp:positionV>
                <wp:extent cx="587633" cy="215656"/>
                <wp:effectExtent l="0" t="0" r="3175" b="13335"/>
                <wp:wrapNone/>
                <wp:docPr id="203" name="Надпись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33" cy="215656"/>
                        </a:xfrm>
                        <a:prstGeom prst="rect">
                          <a:avLst/>
                        </a:prstGeom>
                        <a:noFill/>
                        <a:ln w="9525" cap="flat" cmpd="sng" algn="ctr">
                          <a:noFill/>
                          <a:prstDash val="solid"/>
                          <a:round/>
                          <a:headEnd type="none" w="med" len="med"/>
                          <a:tailEnd type="none" w="med" len="med"/>
                        </a:ln>
                      </wps:spPr>
                      <wps:txbx>
                        <w:txbxContent>
                          <w:p w14:paraId="06144460" w14:textId="77777777" w:rsidR="004B485B" w:rsidRPr="002E71A0" w:rsidRDefault="004B485B" w:rsidP="004B485B">
                            <w:pPr>
                              <w:spacing w:line="120" w:lineRule="atLeast"/>
                              <w:jc w:val="center"/>
                              <w:rPr>
                                <w:sz w:val="14"/>
                                <w:szCs w:val="14"/>
                              </w:rPr>
                            </w:pPr>
                            <w:r w:rsidRPr="00C9378B">
                              <w:rPr>
                                <w:b/>
                                <w:bCs/>
                                <w:sz w:val="14"/>
                                <w:szCs w:val="14"/>
                              </w:rPr>
                              <w:t>(по выбору</w:t>
                            </w:r>
                            <w:r w:rsidRPr="00C9378B">
                              <w:rPr>
                                <w:b/>
                                <w:bCs/>
                                <w:sz w:val="14"/>
                                <w:szCs w:val="14"/>
                              </w:rPr>
                              <w:br/>
                              <w:t>изготовителя)</w:t>
                            </w:r>
                          </w:p>
                          <w:p w14:paraId="528FC2A2" w14:textId="77777777" w:rsidR="004B485B" w:rsidRDefault="004B485B" w:rsidP="004B485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E96AB" id="Надпись 203" o:spid="_x0000_s1051" type="#_x0000_t202" style="position:absolute;left:0;text-align:left;margin-left:380.5pt;margin-top:24.55pt;width:46.25pt;height:1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" filled="f" stroked="f">
                <v:stroke joinstyle="round"/>
                <v:textbox inset="0,0,0,0">
                  <w:txbxContent>
                    <w:p w14:paraId="06144460" w14:textId="77777777" w:rsidR="004B485B" w:rsidRPr="002E71A0" w:rsidRDefault="004B485B" w:rsidP="004B485B">
                      <w:pPr>
                        <w:spacing w:line="120" w:lineRule="atLeast"/>
                        <w:jc w:val="center"/>
                        <w:rPr>
                          <w:sz w:val="14"/>
                          <w:szCs w:val="14"/>
                        </w:rPr>
                      </w:pPr>
                      <w:r w:rsidRPr="00C9378B">
                        <w:rPr>
                          <w:b/>
                          <w:bCs/>
                          <w:sz w:val="14"/>
                          <w:szCs w:val="14"/>
                        </w:rPr>
                        <w:t>(по выбору</w:t>
                      </w:r>
                      <w:r w:rsidRPr="00C9378B">
                        <w:rPr>
                          <w:b/>
                          <w:bCs/>
                          <w:sz w:val="14"/>
                          <w:szCs w:val="14"/>
                        </w:rPr>
                        <w:br/>
                        <w:t>изготовителя)</w:t>
                      </w:r>
                    </w:p>
                    <w:p w14:paraId="528FC2A2" w14:textId="77777777" w:rsidR="004B485B" w:rsidRDefault="004B485B" w:rsidP="004B485B"/>
                  </w:txbxContent>
                </v:textbox>
                <w10:wrap anchorx="margin"/>
              </v:shape>
            </w:pict>
          </mc:Fallback>
        </mc:AlternateContent>
      </w:r>
      <w:r w:rsidRPr="00D2102A">
        <w:rPr>
          <w:i/>
          <w:noProof/>
          <w:lang w:val="en-US"/>
        </w:rPr>
        <mc:AlternateContent>
          <mc:Choice Requires="wps">
            <w:drawing>
              <wp:anchor distT="0" distB="0" distL="114300" distR="114300" simplePos="0" relativeHeight="251667456" behindDoc="0" locked="0" layoutInCell="1" allowOverlap="1" wp14:anchorId="10946D34" wp14:editId="292E18A4">
                <wp:simplePos x="0" y="0"/>
                <wp:positionH relativeFrom="margin">
                  <wp:posOffset>4789379</wp:posOffset>
                </wp:positionH>
                <wp:positionV relativeFrom="paragraph">
                  <wp:posOffset>902050</wp:posOffset>
                </wp:positionV>
                <wp:extent cx="632460" cy="228600"/>
                <wp:effectExtent l="0" t="0" r="0" b="10160"/>
                <wp:wrapNone/>
                <wp:docPr id="204"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228600"/>
                        </a:xfrm>
                        <a:prstGeom prst="rect">
                          <a:avLst/>
                        </a:prstGeom>
                        <a:noFill/>
                        <a:ln w="9525" cap="flat" cmpd="sng" algn="ctr">
                          <a:noFill/>
                          <a:prstDash val="solid"/>
                          <a:round/>
                          <a:headEnd type="none" w="med" len="med"/>
                          <a:tailEnd type="none" w="med" len="med"/>
                        </a:ln>
                      </wps:spPr>
                      <wps:txbx>
                        <w:txbxContent>
                          <w:p w14:paraId="2DF044CD" w14:textId="77777777" w:rsidR="004B485B" w:rsidRDefault="004B485B" w:rsidP="004B485B">
                            <w:r w:rsidRPr="003A6154">
                              <w:rPr>
                                <w:b/>
                                <w:bCs/>
                                <w:highlight w:val="yellow"/>
                              </w:rPr>
                              <w:t>(</w:t>
                            </w:r>
                            <w:r w:rsidRPr="007B7005">
                              <w:rPr>
                                <w:b/>
                                <w:bCs/>
                                <w:highlight w:val="yellow"/>
                              </w:rPr>
                              <w:t>месяцев</w:t>
                            </w:r>
                            <w:r w:rsidRPr="003A6154">
                              <w:rPr>
                                <w:b/>
                                <w:bCs/>
                                <w:highlight w:val="yellow"/>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946D34" id="Надпись 204" o:spid="_x0000_s1052" type="#_x0000_t202" style="position:absolute;left:0;text-align:left;margin-left:377.1pt;margin-top:71.05pt;width:49.8pt;height:18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" filled="f" stroked="f">
                <v:stroke joinstyle="round"/>
                <v:textbox style="mso-fit-shape-to-text:t" inset="0,0,0,0">
                  <w:txbxContent>
                    <w:p w14:paraId="2DF044CD" w14:textId="77777777" w:rsidR="004B485B" w:rsidRDefault="004B485B" w:rsidP="004B485B">
                      <w:r w:rsidRPr="003A6154">
                        <w:rPr>
                          <w:b/>
                          <w:bCs/>
                          <w:highlight w:val="yellow"/>
                        </w:rPr>
                        <w:t>(</w:t>
                      </w:r>
                      <w:r w:rsidRPr="007B7005">
                        <w:rPr>
                          <w:b/>
                          <w:bCs/>
                          <w:highlight w:val="yellow"/>
                        </w:rPr>
                        <w:t>месяцев</w:t>
                      </w:r>
                      <w:r w:rsidRPr="003A6154">
                        <w:rPr>
                          <w:b/>
                          <w:bCs/>
                          <w:highlight w:val="yellow"/>
                        </w:rPr>
                        <w:t>)</w:t>
                      </w:r>
                    </w:p>
                  </w:txbxContent>
                </v:textbox>
                <w10:wrap anchorx="margin"/>
              </v:shape>
            </w:pict>
          </mc:Fallback>
        </mc:AlternateContent>
      </w:r>
      <w:r w:rsidRPr="00D2102A">
        <w:rPr>
          <w:i/>
          <w:noProof/>
          <w:lang w:val="en-US"/>
        </w:rPr>
        <mc:AlternateContent>
          <mc:Choice Requires="wps">
            <w:drawing>
              <wp:anchor distT="0" distB="0" distL="114300" distR="114300" simplePos="0" relativeHeight="251665408" behindDoc="0" locked="0" layoutInCell="1" allowOverlap="1" wp14:anchorId="6874209F" wp14:editId="4A1453D2">
                <wp:simplePos x="0" y="0"/>
                <wp:positionH relativeFrom="column">
                  <wp:posOffset>3481705</wp:posOffset>
                </wp:positionH>
                <wp:positionV relativeFrom="paragraph">
                  <wp:posOffset>92075</wp:posOffset>
                </wp:positionV>
                <wp:extent cx="1970405" cy="441325"/>
                <wp:effectExtent l="0" t="0" r="0" b="0"/>
                <wp:wrapNone/>
                <wp:docPr id="202" name="Надпись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0405" cy="44132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FB1D0E9" w14:textId="77777777" w:rsidR="004B485B" w:rsidRPr="00C9378B" w:rsidRDefault="004B485B" w:rsidP="004B485B">
                            <w:pPr>
                              <w:spacing w:before="60" w:line="200" w:lineRule="atLeast"/>
                              <w:rPr>
                                <w:b/>
                                <w:bCs/>
                                <w:sz w:val="28"/>
                                <w:szCs w:val="28"/>
                              </w:rPr>
                            </w:pPr>
                            <w:r w:rsidRPr="00C9378B">
                              <w:rPr>
                                <w:b/>
                                <w:bCs/>
                                <w:sz w:val="28"/>
                                <w:szCs w:val="28"/>
                              </w:rPr>
                              <w:t>Факультативная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209F" id="Надпись 202" o:spid="_x0000_s1053" type="#_x0000_t202" style="position:absolute;left:0;text-align:left;margin-left:274.15pt;margin-top:7.25pt;width:155.15pt;height:3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" stroked="f">
                <v:stroke joinstyle="round"/>
                <v:path arrowok="t"/>
                <v:textbox inset="0,0,0,0">
                  <w:txbxContent>
                    <w:p w14:paraId="1FB1D0E9" w14:textId="77777777" w:rsidR="004B485B" w:rsidRPr="00C9378B" w:rsidRDefault="004B485B" w:rsidP="004B485B">
                      <w:pPr>
                        <w:spacing w:before="60" w:line="200" w:lineRule="atLeast"/>
                        <w:rPr>
                          <w:b/>
                          <w:bCs/>
                          <w:sz w:val="28"/>
                          <w:szCs w:val="28"/>
                        </w:rPr>
                      </w:pPr>
                      <w:r w:rsidRPr="00C9378B">
                        <w:rPr>
                          <w:b/>
                          <w:bCs/>
                          <w:sz w:val="28"/>
                          <w:szCs w:val="28"/>
                        </w:rPr>
                        <w:t>Факультативная</w:t>
                      </w:r>
                    </w:p>
                  </w:txbxContent>
                </v:textbox>
              </v:shape>
            </w:pict>
          </mc:Fallback>
        </mc:AlternateContent>
      </w:r>
      <w:r w:rsidRPr="00D2102A">
        <w:rPr>
          <w:bCs/>
          <w:noProof/>
          <w:lang w:val="en-US"/>
        </w:rPr>
        <w:drawing>
          <wp:inline distT="0" distB="0" distL="0" distR="0" wp14:anchorId="08E073E3" wp14:editId="25CA81B7">
            <wp:extent cx="4063365" cy="2271539"/>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198"/>
                    <a:stretch/>
                  </pic:blipFill>
                  <pic:spPr bwMode="auto">
                    <a:xfrm>
                      <a:off x="0" y="0"/>
                      <a:ext cx="4064400" cy="2272118"/>
                    </a:xfrm>
                    <a:prstGeom prst="rect">
                      <a:avLst/>
                    </a:prstGeom>
                    <a:ln>
                      <a:noFill/>
                    </a:ln>
                    <a:extLst>
                      <a:ext uri="{53640926-AAD7-44D8-BBD7-CCE9431645EC}">
                        <a14:shadowObscured xmlns:a14="http://schemas.microsoft.com/office/drawing/2010/main"/>
                      </a:ext>
                    </a:extLst>
                  </pic:spPr>
                </pic:pic>
              </a:graphicData>
            </a:graphic>
          </wp:inline>
        </w:drawing>
      </w:r>
    </w:p>
    <w:bookmarkEnd w:id="14"/>
    <w:bookmarkEnd w:id="15"/>
    <w:p w14:paraId="331CF0E4" w14:textId="77777777" w:rsidR="004B485B" w:rsidRPr="00D2102A" w:rsidRDefault="004B485B" w:rsidP="004B485B">
      <w:pPr>
        <w:pStyle w:val="SingleTxtGR"/>
        <w:tabs>
          <w:tab w:val="clear" w:pos="1701"/>
        </w:tabs>
        <w:ind w:left="2268" w:hanging="1134"/>
        <w:rPr>
          <w:iCs/>
        </w:rPr>
      </w:pPr>
      <w:r w:rsidRPr="00D2102A">
        <w:t>5.3</w:t>
      </w:r>
      <w:r w:rsidRPr="00D2102A">
        <w:tab/>
      </w:r>
      <w:r w:rsidRPr="00D2102A">
        <w:rPr>
          <w:iCs/>
        </w:rPr>
        <w:t xml:space="preserve">След </w:t>
      </w:r>
      <w:r w:rsidRPr="00D2102A">
        <w:t>поясной</w:t>
      </w:r>
      <w:r w:rsidRPr="00D2102A">
        <w:rPr>
          <w:iCs/>
        </w:rPr>
        <w:t xml:space="preserve"> лямки</w:t>
      </w:r>
    </w:p>
    <w:p w14:paraId="785226E1" w14:textId="77777777" w:rsidR="004B485B" w:rsidRPr="00D2102A" w:rsidRDefault="004B485B" w:rsidP="004B485B">
      <w:pPr>
        <w:pStyle w:val="SingleTxtG"/>
        <w:ind w:left="2268"/>
        <w:rPr>
          <w:iCs/>
        </w:rPr>
      </w:pPr>
      <w:r w:rsidRPr="00D2102A">
        <w:rPr>
          <w:iCs/>
        </w:rPr>
        <w:t xml:space="preserve">Маркировка, определенная в настоящем пункте, должна быть постоянной и видимой на </w:t>
      </w:r>
      <w:r w:rsidRPr="00D2102A">
        <w:t>детской удерживающей системе, причем даже во время нахождения в ней ребенка, и должна быть прочно прикреплена.</w:t>
      </w:r>
      <w:r w:rsidRPr="00D2102A">
        <w:rPr>
          <w:iCs/>
        </w:rPr>
        <w:t xml:space="preserve"> </w:t>
      </w:r>
      <w:r w:rsidRPr="00D2102A">
        <w:rPr>
          <w:rFonts w:eastAsiaTheme="minorEastAsia"/>
          <w:iCs/>
          <w:lang w:eastAsia="zh-CN"/>
        </w:rPr>
        <w:t>Направление</w:t>
      </w:r>
      <w:r w:rsidRPr="00D2102A">
        <w:rPr>
          <w:iCs/>
        </w:rPr>
        <w:t xml:space="preserve"> сиденья транспортного средства, показанное на маркировке, должно соответствовать фактическому направлению сиденья транспортного средства.</w:t>
      </w:r>
    </w:p>
    <w:p w14:paraId="02AA6D98" w14:textId="77777777" w:rsidR="004B485B" w:rsidRPr="00D2102A" w:rsidRDefault="004B485B" w:rsidP="004B485B">
      <w:pPr>
        <w:pStyle w:val="SingleTxtG"/>
        <w:ind w:left="2268"/>
        <w:rPr>
          <w:iCs/>
        </w:rPr>
      </w:pPr>
      <w:r w:rsidRPr="00D2102A">
        <w:t>Предполагаемые следы поясной части и диагональной части ремня безопасности должны четко различаться</w:t>
      </w:r>
      <w:r w:rsidRPr="00D2102A">
        <w:rPr>
          <w:iCs/>
        </w:rPr>
        <w:t xml:space="preserve">. </w:t>
      </w:r>
      <w:r w:rsidRPr="00D2102A">
        <w:t>Эти части ремня безопасности должны различаться в силу такой маркировки, как цветная пиктограмма, слова, схемы и т.</w:t>
      </w:r>
      <w:r w:rsidRPr="00D2102A">
        <w:rPr>
          <w:lang w:val="en-US"/>
        </w:rPr>
        <w:t> </w:t>
      </w:r>
      <w:r w:rsidRPr="00D2102A">
        <w:t>д.</w:t>
      </w:r>
    </w:p>
    <w:p w14:paraId="5F3B0A67" w14:textId="77777777" w:rsidR="004B485B" w:rsidRPr="00D2102A" w:rsidRDefault="004B485B" w:rsidP="004B485B">
      <w:pPr>
        <w:pStyle w:val="SingleTxtG"/>
        <w:ind w:left="2268" w:hanging="1134"/>
      </w:pPr>
      <w:r w:rsidRPr="00D2102A">
        <w:t>5.3.1</w:t>
      </w:r>
      <w:r w:rsidRPr="00D2102A">
        <w:tab/>
      </w:r>
      <w:r w:rsidRPr="00D2102A">
        <w:tab/>
        <w:t>Маркировка с указанием направления движения ремня для</w:t>
      </w:r>
      <w:r w:rsidRPr="00D2102A">
        <w:rPr>
          <w:iCs/>
        </w:rPr>
        <w:t xml:space="preserve"> взрослых </w:t>
      </w:r>
      <w:r w:rsidRPr="00D2102A">
        <w:t>наносится</w:t>
      </w:r>
      <w:r w:rsidRPr="00D2102A">
        <w:rPr>
          <w:iCs/>
        </w:rPr>
        <w:t xml:space="preserve"> на все направляющие механизмы ремней и стопорные зажимы. Ширина маркировки с указанием направления движения ремня безопасности для взрослых должна быть по крайней мере такой же, как и в случае следа поясной лямки для взрослых.</w:t>
      </w:r>
    </w:p>
    <w:p w14:paraId="770AF55F" w14:textId="77777777" w:rsidR="004B485B" w:rsidRPr="00D2102A" w:rsidRDefault="004B485B" w:rsidP="004B485B">
      <w:pPr>
        <w:pStyle w:val="SingleTxtG"/>
        <w:ind w:left="2268" w:hanging="1134"/>
      </w:pPr>
      <w:r w:rsidRPr="00D2102A">
        <w:t>5.3.2</w:t>
      </w:r>
      <w:r w:rsidRPr="00D2102A">
        <w:tab/>
      </w:r>
      <w:r w:rsidRPr="00D2102A">
        <w:tab/>
      </w:r>
      <w:r w:rsidRPr="00D2102A">
        <w:rPr>
          <w:iCs/>
        </w:rPr>
        <w:t xml:space="preserve">В случае </w:t>
      </w:r>
      <w:r w:rsidRPr="00D2102A">
        <w:t>детской удерживающей системы нецельной конструкции, подлежащей эксплуатации в сочетании с ремнем безопасности для взрослых, используемого для удерживания ребенка, на изделие должна наноситься четкая маркировка с указанием правильного следа поясной лямки</w:t>
      </w:r>
      <w:r w:rsidRPr="00D2102A">
        <w:rPr>
          <w:iCs/>
        </w:rPr>
        <w:t xml:space="preserve">. Это делается при помощи монтажного чертежа, наносимого на несъемную этикетку на </w:t>
      </w:r>
      <w:r w:rsidRPr="00D2102A">
        <w:t>детской удерживающей системе и указывающего правильный след на теле ребенка.</w:t>
      </w:r>
      <w:r w:rsidRPr="00D2102A">
        <w:rPr>
          <w:iCs/>
        </w:rPr>
        <w:t xml:space="preserve"> В случае маркировки направления движения ремня безопасности для взрослых на установленном устройстве используется зеленый цвет. Этот же цвет должен использоваться для обозначения следа поясной лямки на этикетках с иллюстрацией установки.</w:t>
      </w:r>
    </w:p>
    <w:p w14:paraId="7A743A30" w14:textId="77777777" w:rsidR="004B485B" w:rsidRPr="00D2102A" w:rsidRDefault="004B485B" w:rsidP="004B485B">
      <w:pPr>
        <w:pStyle w:val="SingleTxtG"/>
        <w:ind w:left="2268" w:hanging="1134"/>
      </w:pPr>
      <w:r w:rsidRPr="00D2102A">
        <w:t>5.4</w:t>
      </w:r>
      <w:r w:rsidRPr="00D2102A">
        <w:tab/>
      </w:r>
      <w:r w:rsidRPr="00D2102A">
        <w:tab/>
      </w:r>
      <w:r w:rsidRPr="00D2102A">
        <w:rPr>
          <w:bCs/>
        </w:rPr>
        <w:t>На противоударном экране, который не крепится стационарно к сиденью, должна быть прочно прикреплена этикетка с указанием марки и модели</w:t>
      </w:r>
      <w:r w:rsidRPr="00D2102A">
        <w:rPr>
          <w:b/>
        </w:rPr>
        <w:t xml:space="preserve"> </w:t>
      </w:r>
      <w:r w:rsidRPr="00D2102A">
        <w:t>детской удерживающей системы, для которой он предназначен, а также размерного диапазона. Этикетка должна иметь минимальные размеры 40 x 40 мм либо эквивалентную площадь.</w:t>
      </w:r>
    </w:p>
    <w:p w14:paraId="57E94D3B" w14:textId="77777777" w:rsidR="004B485B" w:rsidRPr="00D2102A" w:rsidRDefault="004B485B" w:rsidP="004B485B">
      <w:pPr>
        <w:pStyle w:val="SingleTxtG"/>
        <w:ind w:left="2268" w:hanging="1134"/>
      </w:pPr>
      <w:r w:rsidRPr="00D2102A">
        <w:t>5.5</w:t>
      </w:r>
      <w:r w:rsidRPr="00D2102A">
        <w:tab/>
      </w:r>
      <w:r w:rsidRPr="00D2102A">
        <w:tab/>
        <w:t>На съемной вставке должна быть прочно прикреплена этикетка с указанием торговой марки, модели и размерного диапазона усовершенствованной детской удерживающей системы, для которой она предназначена. Этикетка должна иметь минимальные размеры 40 x 40 мм либо эквивалентную площадь.</w:t>
      </w:r>
    </w:p>
    <w:p w14:paraId="2C44ABC6" w14:textId="77777777" w:rsidR="004B485B" w:rsidRPr="00D2102A" w:rsidRDefault="004B485B" w:rsidP="004B485B">
      <w:pPr>
        <w:pStyle w:val="SingleTxtG"/>
        <w:ind w:left="2268" w:hanging="1134"/>
      </w:pPr>
      <w:r w:rsidRPr="00D2102A">
        <w:t>5.6</w:t>
      </w:r>
      <w:r w:rsidRPr="00D2102A">
        <w:tab/>
      </w:r>
      <w:r w:rsidRPr="00D2102A">
        <w:tab/>
      </w:r>
      <w:r w:rsidRPr="00D2102A">
        <w:rPr>
          <w:shd w:val="clear" w:color="auto" w:fill="FFFFFF"/>
        </w:rPr>
        <w:t xml:space="preserve">На детских удерживающих системах должна быть </w:t>
      </w:r>
      <w:r w:rsidRPr="00D2102A">
        <w:t xml:space="preserve">прочно </w:t>
      </w:r>
      <w:r w:rsidRPr="00D2102A">
        <w:rPr>
          <w:shd w:val="clear" w:color="auto" w:fill="FFFFFF"/>
        </w:rPr>
        <w:t xml:space="preserve">прикреплена этикетка, информирующая пользователя о соответствующем методе удержания ребенка с учетом полного ростового диапазона, заявленного изготовителем. Данная этикетка должна быть видна лицу, </w:t>
      </w:r>
      <w:r w:rsidRPr="00D2102A">
        <w:rPr>
          <w:shd w:val="clear" w:color="auto" w:fill="FFFFFF"/>
        </w:rPr>
        <w:lastRenderedPageBreak/>
        <w:t xml:space="preserve">устанавливающему в транспортном средстве усовершенствованную детскую удерживающую систему, а также после помещения в </w:t>
      </w:r>
      <w:r w:rsidRPr="00D2102A">
        <w:rPr>
          <w:shd w:val="clear" w:color="auto" w:fill="FFFFFF"/>
        </w:rPr>
        <w:br/>
        <w:t xml:space="preserve">эту систему ребенка. </w:t>
      </w:r>
      <w:r w:rsidRPr="00D2102A">
        <w:t>Этикетка должна иметь минимальные размеры</w:t>
      </w:r>
      <w:r w:rsidRPr="00D2102A">
        <w:rPr>
          <w:shd w:val="clear" w:color="auto" w:fill="FFFFFF"/>
        </w:rPr>
        <w:t xml:space="preserve"> </w:t>
      </w:r>
      <w:r w:rsidRPr="00D2102A">
        <w:rPr>
          <w:shd w:val="clear" w:color="auto" w:fill="FFFFFF"/>
        </w:rPr>
        <w:br/>
        <w:t xml:space="preserve">40 x 60 мм </w:t>
      </w:r>
      <w:r w:rsidRPr="00D2102A">
        <w:t>либо эквивалентную площадь</w:t>
      </w:r>
      <w:r w:rsidRPr="00D2102A">
        <w:rPr>
          <w:shd w:val="clear" w:color="auto" w:fill="FFFFFF"/>
        </w:rPr>
        <w:t>, и на ней должна содержаться пиктограмма каждой конфигурации удерживания, соответствующей ростовому диапазону.</w:t>
      </w:r>
    </w:p>
    <w:p w14:paraId="617E8E83" w14:textId="77777777" w:rsidR="004B485B" w:rsidRPr="00D2102A" w:rsidRDefault="004B485B" w:rsidP="004B485B">
      <w:pPr>
        <w:pStyle w:val="SingleTxtG"/>
        <w:ind w:left="2268" w:hanging="1134"/>
      </w:pPr>
      <w:r w:rsidRPr="00D2102A">
        <w:tab/>
      </w:r>
      <w:r w:rsidRPr="00D2102A">
        <w:tab/>
      </w:r>
      <w:r w:rsidRPr="00D2102A">
        <w:rPr>
          <w:shd w:val="clear" w:color="auto" w:fill="FFFFFF"/>
        </w:rPr>
        <w:t>Если детская удерживающая система подлежит использованию в сочетании с противоударным экраном и/или вставками, должна быть доступна информация о том, куда они укладываются.</w:t>
      </w:r>
    </w:p>
    <w:p w14:paraId="4F2E31A6" w14:textId="77777777" w:rsidR="004B485B" w:rsidRPr="00D2102A" w:rsidRDefault="004B485B" w:rsidP="004B485B">
      <w:pPr>
        <w:pStyle w:val="SingleTxtG"/>
        <w:ind w:left="2268" w:hanging="1134"/>
      </w:pPr>
      <w:r w:rsidRPr="00D2102A">
        <w:t>5.7</w:t>
      </w:r>
      <w:r w:rsidRPr="00D2102A">
        <w:tab/>
      </w:r>
      <w:r w:rsidRPr="00D2102A">
        <w:tab/>
      </w:r>
      <w:r w:rsidRPr="00D2102A">
        <w:rPr>
          <w:shd w:val="clear" w:color="auto" w:fill="FFFFFF"/>
        </w:rPr>
        <w:t xml:space="preserve">Дополнительная информация о порядке установки </w:t>
      </w:r>
      <w:r w:rsidRPr="00D2102A">
        <w:rPr>
          <w:bCs/>
        </w:rPr>
        <w:t>детской удерживающей системы</w:t>
      </w:r>
      <w:r w:rsidRPr="00D2102A">
        <w:rPr>
          <w:shd w:val="clear" w:color="auto" w:fill="FFFFFF"/>
        </w:rPr>
        <w:t xml:space="preserve"> должна быть либо приведена на веб-странице, либо предоставлена в виде QR-кода, стационарно прикрепленного к ДУС.</w:t>
      </w:r>
    </w:p>
    <w:p w14:paraId="3A338306" w14:textId="77777777" w:rsidR="004B485B" w:rsidRPr="00D2102A" w:rsidRDefault="004B485B" w:rsidP="004B485B">
      <w:pPr>
        <w:pStyle w:val="HChG"/>
        <w:ind w:left="2268"/>
        <w:jc w:val="both"/>
      </w:pPr>
      <w:bookmarkStart w:id="16" w:name="_Toc120016735"/>
      <w:r w:rsidRPr="00D2102A">
        <w:t>6.</w:t>
      </w:r>
      <w:r w:rsidRPr="00D2102A">
        <w:tab/>
      </w:r>
      <w:r w:rsidRPr="00D2102A">
        <w:tab/>
      </w:r>
      <w:bookmarkEnd w:id="16"/>
      <w:r w:rsidRPr="00D2102A">
        <w:t>Официальное утверждение</w:t>
      </w:r>
    </w:p>
    <w:p w14:paraId="65364F39" w14:textId="77777777" w:rsidR="004B485B" w:rsidRPr="00D2102A" w:rsidRDefault="004B485B" w:rsidP="004B485B">
      <w:pPr>
        <w:pStyle w:val="SingleTxtG"/>
        <w:ind w:left="2268" w:hanging="1134"/>
      </w:pPr>
      <w:r w:rsidRPr="00D2102A">
        <w:t>6.1</w:t>
      </w:r>
      <w:r w:rsidRPr="00D2102A">
        <w:tab/>
      </w:r>
      <w:r w:rsidRPr="00D2102A">
        <w:tab/>
      </w:r>
      <w:r w:rsidRPr="00D2102A">
        <w:rPr>
          <w:shd w:val="clear" w:color="auto" w:fill="FFFFFF"/>
        </w:rPr>
        <w:t xml:space="preserve">Официальное утверждение предоставляется лишь в том случае, если каждый образец, представленный в соответствии с пунктами </w:t>
      </w:r>
      <w:r w:rsidRPr="00D2102A">
        <w:t xml:space="preserve">4.2.2 и 4.2.3 </w:t>
      </w:r>
      <w:r w:rsidRPr="00D2102A">
        <w:rPr>
          <w:shd w:val="clear" w:color="auto" w:fill="FFFFFF"/>
        </w:rPr>
        <w:t>выше, во всех отношениях удовлетворяет техническим требованиям, приведенным в пункте 7 настоящих Правил.</w:t>
      </w:r>
    </w:p>
    <w:p w14:paraId="6F8A39F0" w14:textId="77777777" w:rsidR="004B485B" w:rsidRPr="00D2102A" w:rsidRDefault="004B485B" w:rsidP="004B485B">
      <w:pPr>
        <w:pStyle w:val="SingleTxtG"/>
        <w:ind w:left="2268" w:hanging="1134"/>
      </w:pPr>
      <w:r w:rsidRPr="00D2102A">
        <w:t>6.2</w:t>
      </w:r>
      <w:r w:rsidRPr="00D2102A">
        <w:tab/>
      </w:r>
      <w:r w:rsidRPr="00D2102A">
        <w:tab/>
      </w:r>
      <w:r w:rsidRPr="00D2102A">
        <w:rPr>
          <w:bCs/>
        </w:rPr>
        <w:t xml:space="preserve">Каждому официально утвержденному типу присваивается номер официального утверждения, первые две цифры которого указывают на серию </w:t>
      </w:r>
      <w:r w:rsidRPr="00D2102A">
        <w:t>поправок</w:t>
      </w:r>
      <w:r w:rsidRPr="00D2102A">
        <w:rPr>
          <w:bCs/>
        </w:rPr>
        <w:t>. Одна и та же Договаривающаяся сторона не должна присваивать этот номер другому типу детской удерживающей системы, на которую распространяются настоящие Правила.</w:t>
      </w:r>
    </w:p>
    <w:p w14:paraId="24DD8C2C" w14:textId="77777777" w:rsidR="004B485B" w:rsidRPr="00D2102A" w:rsidRDefault="004B485B" w:rsidP="004B485B">
      <w:pPr>
        <w:pStyle w:val="SingleTxtG"/>
        <w:ind w:left="2268"/>
      </w:pPr>
      <w:r w:rsidRPr="00D2102A">
        <w:rPr>
          <w:bCs/>
        </w:rPr>
        <w:t>На детскую удерживающую систему, относящуюся к типу, официально утвержденному на основании настоящих Правил, не может наноситься другой знак официального утверждения в соответствии с любыми другими правилами, касающимися ДУС.</w:t>
      </w:r>
    </w:p>
    <w:p w14:paraId="625741AF" w14:textId="77777777" w:rsidR="004B485B" w:rsidRPr="00D2102A" w:rsidRDefault="004B485B" w:rsidP="004B485B">
      <w:pPr>
        <w:pStyle w:val="SingleTxtG"/>
        <w:ind w:left="2268" w:hanging="1134"/>
      </w:pPr>
      <w:r w:rsidRPr="00D2102A">
        <w:t>6.3</w:t>
      </w:r>
      <w:r w:rsidRPr="00D2102A">
        <w:tab/>
      </w:r>
      <w:r w:rsidRPr="00D2102A">
        <w:tab/>
        <w:t>Стороны Соглашения, применяющие настоящие Правила, уведомляются об официальном утверждении, о распространении официального утверждения или об отказе в официальном утверждении детской удерживающей системы на основании настоящих Правил посредством карточки, соответствующей образцу, приведенному в приложении 1 к настоящим Правилам.</w:t>
      </w:r>
    </w:p>
    <w:p w14:paraId="487FBE46" w14:textId="77777777" w:rsidR="004B485B" w:rsidRPr="00D2102A" w:rsidRDefault="004B485B" w:rsidP="004B485B">
      <w:pPr>
        <w:pStyle w:val="SingleTxtG"/>
        <w:ind w:left="2268" w:hanging="1134"/>
      </w:pPr>
      <w:r w:rsidRPr="00D2102A">
        <w:t>6.4</w:t>
      </w:r>
      <w:r w:rsidRPr="00D2102A">
        <w:tab/>
      </w:r>
      <w:r w:rsidRPr="00D2102A">
        <w:tab/>
        <w:t xml:space="preserve">Помимо маркировки, предписанной в пункте 5 выше, на каждой </w:t>
      </w:r>
      <w:r w:rsidRPr="00D2102A">
        <w:rPr>
          <w:spacing w:val="-2"/>
        </w:rPr>
        <w:t xml:space="preserve">детской удерживающей системе, соответствующей </w:t>
      </w:r>
      <w:r w:rsidRPr="00D2102A">
        <w:t>типу, официально утвержденному на основании настоящих Правил, в надлежащем месте проставляют следующие обозначения:</w:t>
      </w:r>
    </w:p>
    <w:p w14:paraId="67B36C41" w14:textId="77777777" w:rsidR="004B485B" w:rsidRPr="00D2102A" w:rsidRDefault="004B485B" w:rsidP="004B485B">
      <w:pPr>
        <w:pStyle w:val="SingleTxtG"/>
        <w:ind w:left="2268" w:hanging="1134"/>
      </w:pPr>
      <w:r w:rsidRPr="00D2102A">
        <w:t>6.4.1</w:t>
      </w:r>
      <w:r w:rsidRPr="00D2102A">
        <w:tab/>
      </w:r>
      <w:r w:rsidRPr="00D2102A">
        <w:tab/>
        <w:t>международный знак официального утверждения, состоящий из:</w:t>
      </w:r>
    </w:p>
    <w:p w14:paraId="694CD7DF" w14:textId="77777777" w:rsidR="004B485B" w:rsidRPr="00D2102A" w:rsidRDefault="004B485B" w:rsidP="004B485B">
      <w:pPr>
        <w:pStyle w:val="SingleTxtG"/>
        <w:ind w:left="2268" w:hanging="1134"/>
      </w:pPr>
      <w:r w:rsidRPr="00D2102A">
        <w:t>6.4.1.1</w:t>
      </w:r>
      <w:r w:rsidRPr="00D2102A">
        <w:tab/>
      </w:r>
      <w:r w:rsidRPr="00D2102A">
        <w:tab/>
        <w:t>круга с проставленной в нем буквой «E», за которой следует отличительный номер страны, предоставившей официальное утверждение</w:t>
      </w:r>
      <w:r w:rsidRPr="00D2102A">
        <w:rPr>
          <w:sz w:val="18"/>
          <w:szCs w:val="18"/>
          <w:vertAlign w:val="superscript"/>
        </w:rPr>
        <w:footnoteReference w:id="3"/>
      </w:r>
      <w:r w:rsidRPr="00D2102A">
        <w:t>;</w:t>
      </w:r>
    </w:p>
    <w:p w14:paraId="4402732F" w14:textId="77777777" w:rsidR="004B485B" w:rsidRPr="00D2102A" w:rsidRDefault="004B485B" w:rsidP="004B485B">
      <w:pPr>
        <w:pStyle w:val="SingleTxtG"/>
        <w:ind w:left="2268" w:hanging="1134"/>
      </w:pPr>
      <w:r w:rsidRPr="00D2102A">
        <w:t>6.4.1.2</w:t>
      </w:r>
      <w:r w:rsidRPr="00D2102A">
        <w:tab/>
      </w:r>
      <w:r w:rsidRPr="00D2102A">
        <w:tab/>
        <w:t>номера официального утверждения, слов «Правила №», после которых следуют номер этих Правил, косая черта и серия поправок («Правила № XXX/XX»);</w:t>
      </w:r>
    </w:p>
    <w:p w14:paraId="2D099E81" w14:textId="77777777" w:rsidR="004B485B" w:rsidRPr="00D2102A" w:rsidRDefault="004B485B" w:rsidP="00400757">
      <w:pPr>
        <w:pStyle w:val="SingleTxtG"/>
        <w:keepNext/>
        <w:keepLines/>
        <w:ind w:left="2268" w:hanging="1134"/>
      </w:pPr>
      <w:r w:rsidRPr="00D2102A">
        <w:lastRenderedPageBreak/>
        <w:t>6.4.2</w:t>
      </w:r>
      <w:r w:rsidRPr="00D2102A">
        <w:tab/>
      </w:r>
      <w:r w:rsidRPr="00D2102A">
        <w:tab/>
        <w:t>следующие дополнительные обозначения:</w:t>
      </w:r>
    </w:p>
    <w:p w14:paraId="651278D4" w14:textId="77777777" w:rsidR="004B485B" w:rsidRPr="00D2102A" w:rsidRDefault="004B485B" w:rsidP="00400757">
      <w:pPr>
        <w:pStyle w:val="SingleTxtG"/>
        <w:keepNext/>
        <w:keepLines/>
        <w:ind w:left="2268" w:hanging="1134"/>
      </w:pPr>
      <w:r w:rsidRPr="00D2102A">
        <w:t>6.4.2.1</w:t>
      </w:r>
      <w:r w:rsidRPr="00D2102A">
        <w:tab/>
      </w:r>
      <w:r w:rsidRPr="00D2102A">
        <w:tab/>
      </w:r>
      <w:r w:rsidRPr="00D2102A">
        <w:rPr>
          <w:bCs/>
        </w:rPr>
        <w:t>размерный диапазон, на который рассчитана детская удерживающая система;</w:t>
      </w:r>
    </w:p>
    <w:p w14:paraId="10B23F2D" w14:textId="77777777" w:rsidR="004B485B" w:rsidRPr="00D2102A" w:rsidRDefault="004B485B" w:rsidP="004B485B">
      <w:pPr>
        <w:pStyle w:val="SingleTxtG"/>
        <w:ind w:left="2268" w:hanging="1134"/>
      </w:pPr>
      <w:r w:rsidRPr="00D2102A">
        <w:t>6.4.2.2</w:t>
      </w:r>
      <w:r w:rsidRPr="00D2102A">
        <w:tab/>
      </w:r>
      <w:r w:rsidRPr="00D2102A">
        <w:tab/>
        <w:t>обозначение «S» в случае «специального удерживающего устройства».</w:t>
      </w:r>
    </w:p>
    <w:p w14:paraId="212E52E1" w14:textId="77777777" w:rsidR="004B485B" w:rsidRPr="00D2102A" w:rsidRDefault="004B485B" w:rsidP="004B485B">
      <w:pPr>
        <w:pStyle w:val="SingleTxtG"/>
        <w:ind w:left="2268" w:hanging="1134"/>
      </w:pPr>
      <w:r w:rsidRPr="00D2102A">
        <w:t>6.5</w:t>
      </w:r>
      <w:r w:rsidRPr="00D2102A">
        <w:tab/>
      </w:r>
      <w:r w:rsidRPr="00D2102A">
        <w:tab/>
        <w:t>В приложении 2 к настоящим Правилам приведен пример схемы знака официального утверждения.</w:t>
      </w:r>
    </w:p>
    <w:p w14:paraId="092E37B1" w14:textId="77777777" w:rsidR="004B485B" w:rsidRPr="00D2102A" w:rsidRDefault="004B485B" w:rsidP="004B485B">
      <w:pPr>
        <w:pStyle w:val="SingleTxtG"/>
        <w:ind w:left="2268" w:hanging="1134"/>
      </w:pPr>
      <w:r w:rsidRPr="00D2102A">
        <w:t>6.6</w:t>
      </w:r>
      <w:r w:rsidRPr="00D2102A">
        <w:tab/>
      </w:r>
      <w:r w:rsidRPr="00D2102A">
        <w:tab/>
        <w:t>Обозначения, предусмотренные в пункте 6.4 выше, должны быть четкими и нестираемыми и могут либо наноситься на соответствующей этикетке, либо проставляться непосредственно на лямке. Этикетка и маркировка должны быть износостойкими.</w:t>
      </w:r>
    </w:p>
    <w:p w14:paraId="4D1B2C62" w14:textId="77777777" w:rsidR="004B485B" w:rsidRPr="00D2102A" w:rsidRDefault="004B485B" w:rsidP="004B485B">
      <w:pPr>
        <w:pStyle w:val="SingleTxtG"/>
        <w:ind w:left="2268" w:hanging="1134"/>
      </w:pPr>
      <w:r w:rsidRPr="00D2102A">
        <w:t>6.7</w:t>
      </w:r>
      <w:r w:rsidRPr="00D2102A">
        <w:tab/>
      </w:r>
      <w:r w:rsidRPr="00D2102A">
        <w:tab/>
        <w:t>Этикетки, упомянутые в пункте 6.4 выше, могут выдаваться либо органом по официальному утверждению типа, предоставившим официальное утверждение, либо, с его разрешения, изготовителем.</w:t>
      </w:r>
    </w:p>
    <w:p w14:paraId="26829674" w14:textId="77777777" w:rsidR="004B485B" w:rsidRPr="00D2102A" w:rsidRDefault="004B485B" w:rsidP="004B485B">
      <w:pPr>
        <w:pStyle w:val="HChG"/>
        <w:ind w:left="2268"/>
        <w:jc w:val="both"/>
      </w:pPr>
      <w:bookmarkStart w:id="17" w:name="_Toc120016736"/>
      <w:r w:rsidRPr="00D2102A">
        <w:t>7.</w:t>
      </w:r>
      <w:r w:rsidRPr="00D2102A">
        <w:tab/>
      </w:r>
      <w:bookmarkEnd w:id="17"/>
      <w:r w:rsidRPr="00D2102A">
        <w:rPr>
          <w:szCs w:val="28"/>
        </w:rPr>
        <w:t>Общие технические требования</w:t>
      </w:r>
    </w:p>
    <w:p w14:paraId="7AD2945D" w14:textId="77777777" w:rsidR="004B485B" w:rsidRPr="00D2102A" w:rsidRDefault="004B485B" w:rsidP="004B485B">
      <w:pPr>
        <w:pStyle w:val="SingleTxtG"/>
        <w:ind w:left="2268" w:hanging="1134"/>
      </w:pPr>
      <w:r w:rsidRPr="00D2102A">
        <w:t>7.1</w:t>
      </w:r>
      <w:r w:rsidRPr="00D2102A">
        <w:tab/>
      </w:r>
      <w:r w:rsidRPr="00D2102A">
        <w:tab/>
        <w:t>Размещение и пристегивание ребенка</w:t>
      </w:r>
    </w:p>
    <w:p w14:paraId="7B92A4C6" w14:textId="77777777" w:rsidR="004B485B" w:rsidRPr="00D2102A" w:rsidRDefault="004B485B" w:rsidP="004B485B">
      <w:pPr>
        <w:pStyle w:val="SingleTxtG"/>
        <w:ind w:left="2268" w:hanging="1134"/>
      </w:pPr>
      <w:r w:rsidRPr="00D2102A">
        <w:t>7.1.1</w:t>
      </w:r>
      <w:r w:rsidRPr="00D2102A">
        <w:tab/>
      </w:r>
      <w:r w:rsidRPr="00D2102A">
        <w:tab/>
        <w:t>Для размещения детей в возрасте до 15 месяцев используют только детские удерживающие системы, устанавливаемые в боковом направлении или против направления движения.</w:t>
      </w:r>
    </w:p>
    <w:p w14:paraId="43C83CD6" w14:textId="77777777" w:rsidR="004B485B" w:rsidRPr="00D2102A" w:rsidRDefault="004B485B" w:rsidP="004B485B">
      <w:pPr>
        <w:pStyle w:val="SingleTxtGR"/>
        <w:spacing w:line="234" w:lineRule="atLeast"/>
      </w:pPr>
      <w:bookmarkStart w:id="18" w:name="lt_pId1103"/>
      <w:r w:rsidRPr="00D2102A">
        <w:tab/>
      </w:r>
      <w:r w:rsidRPr="00D2102A">
        <w:tab/>
        <w:t>Это означает, что:</w:t>
      </w:r>
      <w:bookmarkEnd w:id="18"/>
    </w:p>
    <w:p w14:paraId="73D2AFC9" w14:textId="77777777" w:rsidR="004B485B" w:rsidRPr="00D2102A" w:rsidRDefault="004B485B" w:rsidP="004B485B">
      <w:pPr>
        <w:pStyle w:val="SingleTxtGR"/>
        <w:spacing w:line="234" w:lineRule="atLeast"/>
        <w:ind w:left="2835" w:hanging="1701"/>
      </w:pPr>
      <w:r w:rsidRPr="00D2102A">
        <w:tab/>
      </w:r>
      <w:r w:rsidRPr="00D2102A">
        <w:tab/>
        <w:t>a)</w:t>
      </w:r>
      <w:r w:rsidRPr="00D2102A">
        <w:tab/>
      </w:r>
      <w:bookmarkStart w:id="19" w:name="lt_pId1105"/>
      <w:r w:rsidRPr="00D2102A">
        <w:t>устанавливаемая против направления движения детская удерживающая система, предназначенная для детей в возрасте до 15 месяцев, должна быть рассчитана на ребенка ростом до 83 см;</w:t>
      </w:r>
      <w:bookmarkEnd w:id="19"/>
    </w:p>
    <w:p w14:paraId="74AEAE3F" w14:textId="77777777" w:rsidR="004B485B" w:rsidRPr="00D2102A" w:rsidRDefault="004B485B" w:rsidP="004B485B">
      <w:pPr>
        <w:pStyle w:val="SingleTxtGR"/>
        <w:spacing w:line="234" w:lineRule="atLeast"/>
        <w:ind w:left="2835" w:hanging="1701"/>
      </w:pPr>
      <w:r w:rsidRPr="00D2102A">
        <w:tab/>
      </w:r>
      <w:r w:rsidRPr="00D2102A">
        <w:tab/>
        <w:t>b)</w:t>
      </w:r>
      <w:r w:rsidRPr="00D2102A">
        <w:tab/>
      </w:r>
      <w:bookmarkStart w:id="20" w:name="lt_pId1107"/>
      <w:r w:rsidRPr="00D2102A">
        <w:t>детская удерживающая система, устанавливаемая по направлению движения, не должна быть рассчитана на размещение в ней ребенка ростом менее 76 см;</w:t>
      </w:r>
      <w:bookmarkEnd w:id="20"/>
    </w:p>
    <w:p w14:paraId="6C5FAD61" w14:textId="77777777" w:rsidR="004B485B" w:rsidRPr="00D2102A" w:rsidRDefault="004B485B" w:rsidP="004B485B">
      <w:pPr>
        <w:pStyle w:val="SingleTxtGR"/>
        <w:spacing w:line="234" w:lineRule="atLeast"/>
        <w:ind w:left="2835" w:hanging="1701"/>
      </w:pPr>
      <w:r w:rsidRPr="00D2102A">
        <w:tab/>
      </w:r>
      <w:r w:rsidRPr="00D2102A">
        <w:tab/>
        <w:t>c)</w:t>
      </w:r>
      <w:r w:rsidRPr="00D2102A">
        <w:tab/>
      </w:r>
      <w:bookmarkStart w:id="21" w:name="lt_pId1109"/>
      <w:r w:rsidRPr="00D2102A">
        <w:t>трансформируемое сиденье в конфигурации против направления движения должно обеспечивать возможность размещения ребенка ростом до 83 см.</w:t>
      </w:r>
      <w:bookmarkEnd w:id="21"/>
      <w:r w:rsidRPr="00D2102A">
        <w:t xml:space="preserve"> Это не исключает возможность размещения ребенка ростом выше 83 см.</w:t>
      </w:r>
    </w:p>
    <w:p w14:paraId="2D8B643E" w14:textId="77777777" w:rsidR="004B485B" w:rsidRPr="00D2102A" w:rsidRDefault="004B485B" w:rsidP="004B485B">
      <w:pPr>
        <w:pStyle w:val="SingleTxtG"/>
        <w:ind w:left="2268"/>
      </w:pPr>
      <w:r w:rsidRPr="00D2102A">
        <w:t>Предписания в отношении использования детской удерживающей системы, устанавливаемой против направления движения, могут распространяться на любую возрастную группу детей.</w:t>
      </w:r>
    </w:p>
    <w:p w14:paraId="579157B1" w14:textId="77777777" w:rsidR="004B485B" w:rsidRPr="00D2102A" w:rsidRDefault="004B485B" w:rsidP="004B485B">
      <w:pPr>
        <w:pStyle w:val="SingleTxtG"/>
        <w:ind w:left="2268"/>
      </w:pPr>
      <w:r w:rsidRPr="00D2102A">
        <w:t>ДУС, предназначенная для установки против направления движения, не должна устанавливаться на сиденье транспортного средства, обращенное назад.</w:t>
      </w:r>
    </w:p>
    <w:p w14:paraId="7DDE11D7" w14:textId="77777777" w:rsidR="004B485B" w:rsidRPr="00D2102A" w:rsidRDefault="004B485B" w:rsidP="004B485B">
      <w:pPr>
        <w:pStyle w:val="SingleTxtGR"/>
        <w:tabs>
          <w:tab w:val="clear" w:pos="1701"/>
        </w:tabs>
        <w:ind w:left="2268" w:hanging="1134"/>
        <w:rPr>
          <w:bCs/>
        </w:rPr>
      </w:pPr>
      <w:r w:rsidRPr="00D2102A">
        <w:t>7.1.2</w:t>
      </w:r>
      <w:r w:rsidRPr="00D2102A">
        <w:tab/>
      </w:r>
      <w:r w:rsidRPr="00D2102A">
        <w:rPr>
          <w:bCs/>
        </w:rPr>
        <w:t>В случае детских удерживающих систем нецельной конструкции официальное утверждение типа этих систем для детей ростом ниже 100 см не предоставляется. Детские удерживающие системы нецельной конструкции не должны указываться для размещения в них ребенка ростом ниже 100 см.</w:t>
      </w:r>
    </w:p>
    <w:p w14:paraId="4B5F5E90" w14:textId="77777777" w:rsidR="004B485B" w:rsidRPr="00D2102A" w:rsidRDefault="004B485B" w:rsidP="004B485B">
      <w:pPr>
        <w:pStyle w:val="SingleTxtGR"/>
        <w:tabs>
          <w:tab w:val="clear" w:pos="1701"/>
        </w:tabs>
        <w:ind w:left="2268" w:hanging="1134"/>
        <w:rPr>
          <w:bCs/>
        </w:rPr>
      </w:pPr>
      <w:r w:rsidRPr="00D2102A">
        <w:rPr>
          <w:bCs/>
        </w:rPr>
        <w:tab/>
        <w:t>ДУС нецельной конструкции не должны официально утверждаться для размещения в них ребенка ростом выше 105 см.</w:t>
      </w:r>
    </w:p>
    <w:p w14:paraId="24BBA516" w14:textId="77777777" w:rsidR="004B485B" w:rsidRPr="00D2102A" w:rsidRDefault="004B485B" w:rsidP="004B485B">
      <w:pPr>
        <w:pStyle w:val="SingleTxtGR"/>
        <w:tabs>
          <w:tab w:val="clear" w:pos="1701"/>
        </w:tabs>
        <w:ind w:left="2268" w:hanging="1134"/>
        <w:rPr>
          <w:bCs/>
        </w:rPr>
      </w:pPr>
      <w:r w:rsidRPr="00D2102A">
        <w:rPr>
          <w:bCs/>
        </w:rPr>
        <w:tab/>
        <w:t>ДУС должна быть рассчитана на соответствующий непрерывный диапазон значений роста ребенка.</w:t>
      </w:r>
    </w:p>
    <w:p w14:paraId="4DB9109D" w14:textId="77777777" w:rsidR="004B485B" w:rsidRPr="00D2102A" w:rsidRDefault="004B485B" w:rsidP="004B485B">
      <w:pPr>
        <w:pStyle w:val="SingleTxtGR"/>
        <w:tabs>
          <w:tab w:val="clear" w:pos="1701"/>
        </w:tabs>
        <w:ind w:left="2268" w:hanging="1134"/>
        <w:rPr>
          <w:bCs/>
        </w:rPr>
      </w:pPr>
      <w:r w:rsidRPr="00D2102A">
        <w:rPr>
          <w:bCs/>
        </w:rPr>
        <w:tab/>
      </w:r>
      <w:r w:rsidRPr="00D2102A">
        <w:rPr>
          <w:bCs/>
          <w:i/>
        </w:rPr>
        <w:t>Примечание:</w:t>
      </w:r>
      <w:r w:rsidRPr="00D2102A">
        <w:rPr>
          <w:bCs/>
        </w:rPr>
        <w:tab/>
        <w:t>например, она не должна быть рассчитана на детей ростом 100−130 см, а затем 140−150 см, что означает наличие «интервала».</w:t>
      </w:r>
    </w:p>
    <w:p w14:paraId="4FBF25C9" w14:textId="77777777" w:rsidR="004B485B" w:rsidRPr="00D2102A" w:rsidRDefault="004B485B" w:rsidP="00400757">
      <w:pPr>
        <w:pStyle w:val="SingleTxtG"/>
        <w:keepNext/>
        <w:keepLines/>
        <w:ind w:left="2268" w:hanging="1134"/>
        <w:rPr>
          <w:shd w:val="clear" w:color="auto" w:fill="FFFFFF"/>
        </w:rPr>
      </w:pPr>
      <w:r w:rsidRPr="00D2102A">
        <w:lastRenderedPageBreak/>
        <w:t>7.1.3</w:t>
      </w:r>
      <w:r w:rsidRPr="00D2102A">
        <w:tab/>
      </w:r>
      <w:r w:rsidRPr="00D2102A">
        <w:tab/>
      </w:r>
      <w:r w:rsidRPr="00D2102A">
        <w:rPr>
          <w:shd w:val="clear" w:color="auto" w:fill="FFFFFF"/>
        </w:rPr>
        <w:t>В детских удерживающих системах нецельной конструкции должна быть предусмотрена точка контакта, на которую приходится основная нагрузка, между детской удерживающей системой и ремнем безопасности для взрослых. Эта точка должна быть расположена на расстоянии не менее 150 мм от оси Cr, которое измеряется на детской удерживающей системе.</w:t>
      </w:r>
    </w:p>
    <w:p w14:paraId="7319662F" w14:textId="77777777" w:rsidR="004B485B" w:rsidRPr="00D2102A" w:rsidRDefault="004B485B" w:rsidP="004B485B">
      <w:pPr>
        <w:pStyle w:val="SingleTxtG"/>
        <w:ind w:left="2268"/>
      </w:pPr>
      <w:r w:rsidRPr="00D2102A">
        <w:rPr>
          <w:shd w:val="clear" w:color="auto" w:fill="FFFFFF"/>
        </w:rPr>
        <w:t>Данное условие должно выполняться при всех положениях регулировки и при различных следах ремня.</w:t>
      </w:r>
    </w:p>
    <w:p w14:paraId="307214EF" w14:textId="77777777" w:rsidR="004B485B" w:rsidRPr="00D2102A" w:rsidRDefault="004B485B" w:rsidP="004B485B">
      <w:pPr>
        <w:pStyle w:val="SingleTxtG"/>
        <w:ind w:left="2268" w:hanging="1134"/>
      </w:pPr>
      <w:r w:rsidRPr="00D2102A">
        <w:t>7.2</w:t>
      </w:r>
      <w:r w:rsidRPr="00D2102A">
        <w:tab/>
      </w:r>
      <w:r w:rsidRPr="00D2102A">
        <w:tab/>
        <w:t>Конфигурация детской удерживающей системы</w:t>
      </w:r>
    </w:p>
    <w:p w14:paraId="2399D20B" w14:textId="77777777" w:rsidR="004B485B" w:rsidRPr="00D2102A" w:rsidRDefault="004B485B" w:rsidP="004B485B">
      <w:pPr>
        <w:pStyle w:val="SingleTxtG"/>
        <w:ind w:left="2268" w:hanging="1134"/>
      </w:pPr>
      <w:r w:rsidRPr="00D2102A">
        <w:t>7.2.1</w:t>
      </w:r>
      <w:r w:rsidRPr="00D2102A">
        <w:tab/>
      </w:r>
      <w:r w:rsidRPr="00D2102A">
        <w:tab/>
        <w:t>Конфигурация детской удерживающей системы должна быть такой, чтобы:</w:t>
      </w:r>
    </w:p>
    <w:p w14:paraId="5F1BB2D5" w14:textId="77777777" w:rsidR="004B485B" w:rsidRPr="00D2102A" w:rsidRDefault="004B485B" w:rsidP="004B485B">
      <w:pPr>
        <w:pStyle w:val="SingleTxtGR"/>
        <w:spacing w:line="234" w:lineRule="atLeast"/>
        <w:ind w:left="2268" w:hanging="1134"/>
      </w:pPr>
      <w:r w:rsidRPr="00D2102A">
        <w:t>7.2.1.1</w:t>
      </w:r>
      <w:r w:rsidRPr="00D2102A">
        <w:tab/>
      </w:r>
      <w:r w:rsidRPr="00D2102A">
        <w:tab/>
        <w:t>удерживающее ребенка устройство обеспечивало необходимую защиту при любой допустимой установке детской удерживающей системы.</w:t>
      </w:r>
    </w:p>
    <w:p w14:paraId="44A8701E" w14:textId="77777777" w:rsidR="004B485B" w:rsidRPr="00D2102A" w:rsidRDefault="004B485B" w:rsidP="004B485B">
      <w:pPr>
        <w:pStyle w:val="SingleTxtGR"/>
        <w:spacing w:line="234" w:lineRule="atLeast"/>
        <w:ind w:left="2268" w:hanging="1134"/>
      </w:pPr>
      <w:r w:rsidRPr="00D2102A">
        <w:tab/>
      </w:r>
      <w:r w:rsidRPr="00D2102A">
        <w:tab/>
        <w:t>Вставка должна образовывать только один слой на поверхности сиденья. Это не исключает возможности использования дополнительных вставок для целей «комфорта» при условии, что они не являются необходимыми для выполнения требований Правил.</w:t>
      </w:r>
    </w:p>
    <w:p w14:paraId="0CE20778" w14:textId="77777777" w:rsidR="004B485B" w:rsidRPr="00D2102A" w:rsidRDefault="004B485B" w:rsidP="004B485B">
      <w:pPr>
        <w:pStyle w:val="SingleTxtG"/>
        <w:ind w:left="2268" w:hanging="1134"/>
      </w:pPr>
      <w:r w:rsidRPr="00D2102A">
        <w:tab/>
      </w:r>
      <w:r w:rsidRPr="00D2102A">
        <w:tab/>
        <w:t>В случае «специальных удерживающих устройств» основное средство удержания должно обеспечивать требуемую защиту при любой допустимой установке детской удерживающей системы без использования возможных дополнительных удерживающих устройств;</w:t>
      </w:r>
    </w:p>
    <w:p w14:paraId="56452E88" w14:textId="77777777" w:rsidR="004B485B" w:rsidRPr="00D2102A" w:rsidRDefault="004B485B" w:rsidP="004B485B">
      <w:pPr>
        <w:pStyle w:val="SingleTxtG"/>
        <w:ind w:left="2268" w:hanging="1134"/>
      </w:pPr>
      <w:r w:rsidRPr="00D2102A">
        <w:t>7.2.1.2</w:t>
      </w:r>
      <w:r w:rsidRPr="00D2102A">
        <w:tab/>
      </w:r>
      <w:r w:rsidRPr="00D2102A">
        <w:tab/>
      </w:r>
      <w:r w:rsidRPr="00D2102A">
        <w:rPr>
          <w:lang w:bidi="ru-RU"/>
        </w:rPr>
        <w:t>детская удерживающая система была такой, чтобы ребенка можно было легко и быстро посадить в кресло или вынуть из кресла.</w:t>
      </w:r>
    </w:p>
    <w:p w14:paraId="3716EA21" w14:textId="77777777" w:rsidR="004B485B" w:rsidRPr="00D2102A" w:rsidRDefault="004B485B" w:rsidP="004B485B">
      <w:pPr>
        <w:pStyle w:val="SingleTxtG"/>
        <w:ind w:left="2268"/>
      </w:pPr>
      <w:r w:rsidRPr="00D2102A">
        <w:rPr>
          <w:lang w:bidi="ru-RU"/>
        </w:rPr>
        <w:t>В случае специальных удерживающих устройств признается, что наличие дополнительных удерживающих устройств обусловит увеличение времени, в течение которого ребенка можно посадить в кресло и вынуть из него. Однако конструкция дополнительных устройств должна быть такой, чтобы их можно было открыть как можно быстрее;</w:t>
      </w:r>
    </w:p>
    <w:p w14:paraId="0520BBD9" w14:textId="77777777" w:rsidR="004B485B" w:rsidRPr="00D2102A" w:rsidRDefault="004B485B" w:rsidP="004B485B">
      <w:pPr>
        <w:pStyle w:val="SingleTxtG"/>
        <w:ind w:left="2268" w:hanging="1134"/>
      </w:pPr>
      <w:r w:rsidRPr="00D2102A">
        <w:t>7.2.1.3</w:t>
      </w:r>
      <w:r w:rsidRPr="00D2102A">
        <w:tab/>
      </w:r>
      <w:r w:rsidRPr="00D2102A">
        <w:tab/>
        <w:t>при наличии возможности изменения наклона детской удерживающей системы, это изменение наклона не требовало ручной корректировки какой-либо другой части детской удерживающей системы. Для изменения наклона детской удерживающей системы должно требоваться преднамеренное действие руки;</w:t>
      </w:r>
    </w:p>
    <w:p w14:paraId="53D32EBA" w14:textId="77777777" w:rsidR="004B485B" w:rsidRPr="00D2102A" w:rsidRDefault="004B485B" w:rsidP="004B485B">
      <w:pPr>
        <w:pStyle w:val="SingleTxtG"/>
        <w:ind w:left="2268" w:hanging="1134"/>
      </w:pPr>
      <w:r w:rsidRPr="00D2102A">
        <w:t>7.2.1.4</w:t>
      </w:r>
      <w:r w:rsidRPr="00D2102A">
        <w:tab/>
      </w:r>
      <w:r w:rsidRPr="00D2102A">
        <w:tab/>
        <w:t>для предотвращения проскальзывания под ремнем — в результате либо удара, либо движения самого ребенка, — на всех удерживающих устройствах цельной конструкции, устанавливаемых по направлению движения и включающих системы привязных ремней цельной конструкции, была предусмотрена лямка, проходящая между ног. В детских удерживающих системах, которые вместо привязного ремня имеют противоударный экран, последний должен обеспечивать защиту по всей ширине тела ребенка и находиться на уровне таза;</w:t>
      </w:r>
    </w:p>
    <w:p w14:paraId="67B46691" w14:textId="77777777" w:rsidR="004B485B" w:rsidRPr="00D2102A" w:rsidRDefault="004B485B" w:rsidP="004B485B">
      <w:pPr>
        <w:pStyle w:val="SingleTxtGR"/>
        <w:spacing w:line="234" w:lineRule="atLeast"/>
        <w:ind w:left="2268" w:hanging="1134"/>
        <w:rPr>
          <w:lang w:bidi="ru-RU"/>
        </w:rPr>
      </w:pPr>
      <w:r w:rsidRPr="00D2102A">
        <w:t>7.2.1.5</w:t>
      </w:r>
      <w:r w:rsidRPr="00D2102A">
        <w:tab/>
      </w:r>
      <w:r w:rsidRPr="00D2102A">
        <w:tab/>
      </w:r>
      <w:r w:rsidRPr="00D2102A">
        <w:rPr>
          <w:lang w:bidi="ru-RU"/>
        </w:rPr>
        <w:t xml:space="preserve">все удерживающие устройства, в которых используется поясная лямка, были сконструированы таким образом, чтобы нагрузки, передаваемые через эту поясную лямку, приходились на таз. Система не должна подвергать уязвимые части тела ребенка (живот, пах и т. д.) чрезмерным нагрузкам. </w:t>
      </w:r>
    </w:p>
    <w:p w14:paraId="0ECFB015" w14:textId="77777777" w:rsidR="004B485B" w:rsidRPr="00D2102A" w:rsidRDefault="004B485B" w:rsidP="004B485B">
      <w:pPr>
        <w:pStyle w:val="SingleTxtG"/>
        <w:ind w:left="2268" w:hanging="1134"/>
      </w:pPr>
      <w:r w:rsidRPr="00D2102A">
        <w:rPr>
          <w:b/>
          <w:lang w:bidi="ru-RU"/>
        </w:rPr>
        <w:tab/>
      </w:r>
      <w:r w:rsidRPr="00D2102A">
        <w:rPr>
          <w:b/>
          <w:lang w:bidi="ru-RU"/>
        </w:rPr>
        <w:tab/>
      </w:r>
      <w:r w:rsidRPr="00D2102A">
        <w:t xml:space="preserve">В случае детских удерживающих систем нецельной конструкции поясная часть ремня безопасности для взрослых должна быть устроена таким образом, чтобы нагрузки, передаваемые с обеих сторон через этот поясной ремень для взрослых, приходились на таз. Направление нагрузки на таз должно обеспечиваться с момента размещения ребенка в устройстве; поясная лямка ремня должна проходить по бедрам в направлении назад, едва касаясь складки на уровне таза. Углы α и β, </w:t>
      </w:r>
      <w:r w:rsidRPr="00D2102A">
        <w:lastRenderedPageBreak/>
        <w:t>образованные линией касания бедер лямкой и горизонталью, должны составлять более 10°, как показано на рис. 1.</w:t>
      </w:r>
    </w:p>
    <w:p w14:paraId="50A2BC37" w14:textId="77777777" w:rsidR="004B485B" w:rsidRPr="00D2102A" w:rsidRDefault="004B485B" w:rsidP="004B485B">
      <w:pPr>
        <w:pStyle w:val="af9"/>
        <w:keepNext/>
        <w:keepLines/>
        <w:suppressAutoHyphens/>
        <w:spacing w:after="120" w:line="240" w:lineRule="atLeast"/>
        <w:ind w:left="2268" w:right="1134"/>
        <w:rPr>
          <w:i w:val="0"/>
          <w:iCs w:val="0"/>
          <w:color w:val="auto"/>
          <w:sz w:val="20"/>
          <w:szCs w:val="20"/>
          <w:lang w:val="en-US"/>
        </w:rPr>
      </w:pPr>
      <w:r w:rsidRPr="00D2102A">
        <w:rPr>
          <w:i w:val="0"/>
          <w:iCs w:val="0"/>
          <w:color w:val="auto"/>
          <w:sz w:val="20"/>
          <w:szCs w:val="20"/>
          <w:lang w:val="ru-RU"/>
        </w:rPr>
        <w:t>Рис</w:t>
      </w:r>
      <w:r w:rsidRPr="00D2102A">
        <w:rPr>
          <w:i w:val="0"/>
          <w:iCs w:val="0"/>
          <w:color w:val="auto"/>
          <w:sz w:val="20"/>
          <w:szCs w:val="20"/>
          <w:lang w:val="en-US"/>
        </w:rPr>
        <w:t>.</w:t>
      </w:r>
      <w:r w:rsidRPr="00D2102A">
        <w:rPr>
          <w:i w:val="0"/>
          <w:iCs w:val="0"/>
          <w:color w:val="auto"/>
          <w:sz w:val="20"/>
          <w:szCs w:val="20"/>
        </w:rPr>
        <w:t xml:space="preserve"> </w:t>
      </w:r>
      <w:r w:rsidRPr="00D2102A">
        <w:rPr>
          <w:i w:val="0"/>
          <w:iCs w:val="0"/>
          <w:color w:val="auto"/>
          <w:sz w:val="20"/>
          <w:szCs w:val="20"/>
          <w:lang w:val="ru-RU"/>
        </w:rPr>
        <w:t>1</w:t>
      </w:r>
    </w:p>
    <w:p w14:paraId="0E1B78BA" w14:textId="77777777" w:rsidR="004B485B" w:rsidRPr="00D2102A" w:rsidRDefault="004B485B" w:rsidP="004B485B">
      <w:pPr>
        <w:pStyle w:val="SingleTxtG"/>
        <w:ind w:left="3276" w:hanging="1071"/>
      </w:pPr>
      <w:r w:rsidRPr="00D2102A">
        <w:rPr>
          <w:noProof/>
        </w:rPr>
        <w:drawing>
          <wp:inline distT="0" distB="0" distL="0" distR="0" wp14:anchorId="64DF1070" wp14:editId="5C86730D">
            <wp:extent cx="2166620" cy="1822992"/>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579"/>
                    <a:stretch/>
                  </pic:blipFill>
                  <pic:spPr bwMode="auto">
                    <a:xfrm>
                      <a:off x="0" y="0"/>
                      <a:ext cx="2167200" cy="1823480"/>
                    </a:xfrm>
                    <a:prstGeom prst="rect">
                      <a:avLst/>
                    </a:prstGeom>
                    <a:ln>
                      <a:noFill/>
                    </a:ln>
                    <a:extLst>
                      <a:ext uri="{53640926-AAD7-44D8-BBD7-CCE9431645EC}">
                        <a14:shadowObscured xmlns:a14="http://schemas.microsoft.com/office/drawing/2010/main"/>
                      </a:ext>
                    </a:extLst>
                  </pic:spPr>
                </pic:pic>
              </a:graphicData>
            </a:graphic>
          </wp:inline>
        </w:drawing>
      </w:r>
    </w:p>
    <w:p w14:paraId="4EF33CE1" w14:textId="77777777" w:rsidR="004B485B" w:rsidRPr="00D2102A" w:rsidRDefault="004B485B" w:rsidP="004B485B">
      <w:pPr>
        <w:pStyle w:val="SingleTxtG"/>
        <w:ind w:left="2268"/>
      </w:pPr>
      <w:r w:rsidRPr="00D2102A">
        <w:t>Плечевая часть ремня безопасности для взрослых должна быть устроена таким образом, чтобы не допускалось высвобождения туловища и шеи ребенка;</w:t>
      </w:r>
    </w:p>
    <w:p w14:paraId="64735E40" w14:textId="77777777" w:rsidR="004B485B" w:rsidRPr="00D2102A" w:rsidRDefault="004B485B" w:rsidP="004B485B">
      <w:pPr>
        <w:pStyle w:val="SingleTxtG"/>
        <w:ind w:left="2268" w:hanging="1134"/>
      </w:pPr>
      <w:r w:rsidRPr="00D2102A">
        <w:t>7.2.1.6</w:t>
      </w:r>
      <w:r w:rsidRPr="00D2102A">
        <w:tab/>
      </w:r>
      <w:r w:rsidRPr="00D2102A">
        <w:tab/>
        <w:t xml:space="preserve">все лямки удерживающего устройства располагались таким образом, чтобы они не могли стать источником неудобства для пользователя при их обычном применении и не могли принять опасной конфигурации. Установка </w:t>
      </w:r>
      <w:r w:rsidRPr="00D2102A">
        <w:rPr>
          <w:lang w:val="en-US"/>
        </w:rPr>
        <w:t>Y</w:t>
      </w:r>
      <w:r w:rsidRPr="00D2102A">
        <w:t>-образных ремней на детской удерживающей системе, устанавливаемой по направлению движения, не допускается; они могут устанавливаться только на специальной детской удерживающей системе, устанавливаемой в направлении, противоположном направлению движения, или расположенной в боковом направлении. Расстояние между плечевыми лямками, проходящими рядом с шеей, должно быть не меньше ширины шеи соответствующего манекена;</w:t>
      </w:r>
    </w:p>
    <w:p w14:paraId="38F3A746" w14:textId="77777777" w:rsidR="004B485B" w:rsidRPr="00D2102A" w:rsidRDefault="004B485B" w:rsidP="004B485B">
      <w:pPr>
        <w:pStyle w:val="SingleTxtGR"/>
        <w:ind w:left="2268" w:hanging="1134"/>
        <w:rPr>
          <w:bCs/>
        </w:rPr>
      </w:pPr>
      <w:r w:rsidRPr="00D2102A">
        <w:t>7.2.1.7</w:t>
      </w:r>
      <w:r w:rsidRPr="00D2102A">
        <w:tab/>
      </w:r>
      <w:r w:rsidRPr="00D2102A">
        <w:tab/>
      </w:r>
      <w:r w:rsidRPr="00D2102A">
        <w:rPr>
          <w:bCs/>
        </w:rPr>
        <w:t>при застегнутой лямке, проходящей между ног, и в положении, когда она вытянута на максимальную длину, если эта длина регулируется, исключалась возможность подгонки поясной лямки таким образом, чтобы она могла оказаться выше уровня таза на наименьшем и на наибольшем из манекенов в размерном диапазоне, охватываемом официальным утверждением</w:t>
      </w:r>
      <w:r w:rsidRPr="00D2102A">
        <w:t>. Для всех удерживающих устройств, устанавливаемых по направлению движения, должна исключаться возможность подгонки поясной лямки таким образом, чтобы она могла оказаться выше уровня таза на наименьшем и на наибольшем из манекенов в размерном диапазоне, охватываемом официальным утверждением.</w:t>
      </w:r>
      <w:r w:rsidRPr="00D2102A">
        <w:rPr>
          <w:bCs/>
        </w:rPr>
        <w:t xml:space="preserve"> </w:t>
      </w:r>
    </w:p>
    <w:p w14:paraId="76650317" w14:textId="77777777" w:rsidR="004B485B" w:rsidRPr="00D2102A" w:rsidRDefault="004B485B" w:rsidP="004B485B">
      <w:pPr>
        <w:pStyle w:val="SingleTxtG"/>
        <w:ind w:left="2268" w:hanging="1134"/>
      </w:pPr>
      <w:r w:rsidRPr="00D2102A">
        <w:rPr>
          <w:bCs/>
        </w:rPr>
        <w:tab/>
      </w:r>
      <w:r w:rsidRPr="00D2102A">
        <w:rPr>
          <w:bCs/>
        </w:rPr>
        <w:tab/>
        <w:t xml:space="preserve">Противоударный экран должен регулироваться таким образом, чтобы он соприкасался с брюшной полостью и тазом наименьшего и наибольшего из манекенов в </w:t>
      </w:r>
      <w:r w:rsidRPr="00D2102A">
        <w:t xml:space="preserve">размерном диапазоне, охватываемом </w:t>
      </w:r>
      <w:r w:rsidRPr="00D2102A">
        <w:rPr>
          <w:bCs/>
        </w:rPr>
        <w:t>официальным утверждением, не оставляя никакого зазора между экраном и манекеном.</w:t>
      </w:r>
    </w:p>
    <w:p w14:paraId="1C348151" w14:textId="77777777" w:rsidR="004B485B" w:rsidRPr="00D2102A" w:rsidRDefault="004B485B" w:rsidP="004B485B">
      <w:pPr>
        <w:pStyle w:val="SingleTxtG"/>
        <w:ind w:left="2268" w:hanging="1134"/>
      </w:pPr>
      <w:r w:rsidRPr="00D2102A">
        <w:t>7.2.2</w:t>
      </w:r>
      <w:r w:rsidRPr="00D2102A">
        <w:tab/>
      </w:r>
      <w:r w:rsidRPr="00D2102A">
        <w:tab/>
        <w:t>Детская удерживающая система должна быть сконструирована и установлена таким образом, чтобы:</w:t>
      </w:r>
    </w:p>
    <w:p w14:paraId="2551D2EC" w14:textId="77777777" w:rsidR="004B485B" w:rsidRPr="00D2102A" w:rsidRDefault="004B485B" w:rsidP="004B485B">
      <w:pPr>
        <w:pStyle w:val="SingleTxtG"/>
        <w:ind w:left="2268" w:hanging="1134"/>
      </w:pPr>
      <w:r w:rsidRPr="00D2102A">
        <w:t>7.2.2.1</w:t>
      </w:r>
      <w:r w:rsidRPr="00D2102A">
        <w:tab/>
      </w:r>
      <w:r w:rsidRPr="00D2102A">
        <w:tab/>
        <w:t>она не имела острых углов или выступов, которые могут повредить чехлы сидений транспортного средства или одежду пассажиров;</w:t>
      </w:r>
    </w:p>
    <w:p w14:paraId="4F15810C" w14:textId="77777777" w:rsidR="004B485B" w:rsidRPr="00D2102A" w:rsidRDefault="004B485B" w:rsidP="004B485B">
      <w:pPr>
        <w:pStyle w:val="SingleTxtG"/>
        <w:ind w:left="2268" w:hanging="1134"/>
      </w:pPr>
      <w:r w:rsidRPr="00D2102A">
        <w:t>7.2.2.2</w:t>
      </w:r>
      <w:r w:rsidRPr="00D2102A">
        <w:tab/>
      </w:r>
      <w:r w:rsidRPr="00D2102A">
        <w:tab/>
        <w:t>жесткие части детской удерживающей системы во всех местах соприкосновения с лямками не имели острых углов, которые могли бы привести к износу лямок в результате трения.</w:t>
      </w:r>
    </w:p>
    <w:p w14:paraId="070496FC" w14:textId="77777777" w:rsidR="004B485B" w:rsidRPr="00D2102A" w:rsidRDefault="004B485B" w:rsidP="004B485B">
      <w:pPr>
        <w:pStyle w:val="SingleTxtG"/>
        <w:ind w:left="2268" w:hanging="1134"/>
      </w:pPr>
      <w:r w:rsidRPr="00D2102A">
        <w:t>7.2.2.3</w:t>
      </w:r>
      <w:r w:rsidRPr="00D2102A">
        <w:tab/>
      </w:r>
      <w:r w:rsidRPr="00D2102A">
        <w:tab/>
        <w:t>Должна исключаться возможность снятия или отсоединения любого компонента, за исключением противоударных экранов или вставок, конструкционно не являющегося съемным или отсоединяемым</w:t>
      </w:r>
      <w:r w:rsidRPr="00D2102A">
        <w:rPr>
          <w:shd w:val="clear" w:color="auto" w:fill="FFFFFF"/>
        </w:rPr>
        <w:t xml:space="preserve"> для целей </w:t>
      </w:r>
      <w:r w:rsidRPr="00D2102A">
        <w:rPr>
          <w:shd w:val="clear" w:color="auto" w:fill="FFFFFF"/>
        </w:rPr>
        <w:lastRenderedPageBreak/>
        <w:t>технического обслуживания</w:t>
      </w:r>
      <w:r w:rsidRPr="00D2102A">
        <w:t xml:space="preserve">, без использования специальных инструментов. </w:t>
      </w:r>
    </w:p>
    <w:p w14:paraId="5620EB0E" w14:textId="77777777" w:rsidR="004B485B" w:rsidRPr="00D2102A" w:rsidRDefault="004B485B" w:rsidP="004B485B">
      <w:pPr>
        <w:pStyle w:val="SingleTxtG"/>
        <w:ind w:left="2268" w:hanging="1134"/>
      </w:pPr>
      <w:r w:rsidRPr="00D2102A">
        <w:t>7.2.2.4</w:t>
      </w:r>
      <w:r w:rsidRPr="00D2102A">
        <w:tab/>
      </w:r>
      <w:r w:rsidRPr="00D2102A">
        <w:tab/>
        <w:t>«Специальные удерживающие устройства» могут иметь дополнительные удерживающие приспособления; они должны быть сконструированы таким образом, чтобы сводилась к минимуму возможность неправильной сборки и чтобы установленные на них средства открытия и способ их функционирования могли быть сразу же поняты любым лицом, оказывающим помощь в случае аварии.</w:t>
      </w:r>
    </w:p>
    <w:p w14:paraId="47E66A0D" w14:textId="77777777" w:rsidR="004B485B" w:rsidRPr="00D2102A" w:rsidRDefault="004B485B" w:rsidP="004B485B">
      <w:pPr>
        <w:pStyle w:val="SingleTxtG"/>
        <w:ind w:left="2268" w:hanging="1134"/>
      </w:pPr>
      <w:r w:rsidRPr="00D2102A">
        <w:t>7.2.2.5</w:t>
      </w:r>
      <w:r w:rsidRPr="00D2102A">
        <w:tab/>
      </w:r>
      <w:r w:rsidRPr="00D2102A">
        <w:tab/>
        <w:t>Д</w:t>
      </w:r>
      <w:r w:rsidRPr="00D2102A">
        <w:rPr>
          <w:lang w:bidi="ru-RU"/>
        </w:rPr>
        <w:t>етская удерживающая система может быть сконструирована для использования в любом размерном диапазоне, указанном изготовителем, при условии, что она удовлетворяет требованиям, изложенным в настоящих Правилах.</w:t>
      </w:r>
    </w:p>
    <w:p w14:paraId="6D7F5920" w14:textId="77777777" w:rsidR="004B485B" w:rsidRPr="00D2102A" w:rsidRDefault="004B485B" w:rsidP="004B485B">
      <w:pPr>
        <w:pStyle w:val="SingleTxtG"/>
        <w:ind w:left="2268" w:hanging="1134"/>
      </w:pPr>
      <w:r w:rsidRPr="00D2102A">
        <w:t>7.2.2.6</w:t>
      </w:r>
      <w:r w:rsidRPr="00D2102A">
        <w:tab/>
      </w:r>
      <w:r w:rsidRPr="00D2102A">
        <w:tab/>
        <w:t>Детские удерживающие системы, включающие надувные элементы, должны быть сконструированы таким образом, чтобы условия их эксплуатации (давление, температура, влажность) не влияли на их соответствие предписаниям настоящих Правил.</w:t>
      </w:r>
    </w:p>
    <w:p w14:paraId="498B09C0" w14:textId="77777777" w:rsidR="004B485B" w:rsidRPr="00D2102A" w:rsidRDefault="004B485B" w:rsidP="004B485B">
      <w:pPr>
        <w:pStyle w:val="SingleTxtG"/>
        <w:ind w:left="2268" w:hanging="1134"/>
      </w:pPr>
      <w:r w:rsidRPr="00D2102A">
        <w:t>7.3</w:t>
      </w:r>
      <w:r w:rsidRPr="00D2102A">
        <w:tab/>
      </w:r>
      <w:r w:rsidRPr="00D2102A">
        <w:tab/>
        <w:t>Технические требования к детским удерживающим системам</w:t>
      </w:r>
    </w:p>
    <w:p w14:paraId="7601DE97" w14:textId="77777777" w:rsidR="004B485B" w:rsidRPr="00D2102A" w:rsidRDefault="004B485B" w:rsidP="004B485B">
      <w:pPr>
        <w:pStyle w:val="SingleTxtG"/>
        <w:ind w:left="2268" w:hanging="1134"/>
      </w:pPr>
      <w:r w:rsidRPr="00D2102A">
        <w:t>7.3.1</w:t>
      </w:r>
      <w:r w:rsidRPr="00D2102A">
        <w:tab/>
      </w:r>
      <w:r w:rsidRPr="00D2102A">
        <w:tab/>
        <w:t>Материал</w:t>
      </w:r>
    </w:p>
    <w:p w14:paraId="40C550E0" w14:textId="77777777" w:rsidR="004B485B" w:rsidRPr="00D2102A" w:rsidRDefault="004B485B" w:rsidP="004B485B">
      <w:pPr>
        <w:pStyle w:val="SingleTxtG"/>
        <w:ind w:left="2268" w:hanging="1134"/>
      </w:pPr>
      <w:r w:rsidRPr="00D2102A">
        <w:t>7.3.1.1</w:t>
      </w:r>
      <w:r w:rsidRPr="00D2102A">
        <w:tab/>
      </w:r>
      <w:r w:rsidRPr="00D2102A">
        <w:tab/>
        <w:t xml:space="preserve">Изготовитель детской удерживающей системы должен заявить в письменной форме, что токсичность материалов, используемых при изготовлении удерживающих систем и соприкасающихся с ребенком, отвечает требованиям стандарта EN 71-3:2019 в отношении испытания материала категории III, определенной в таблице 2 пункта 4.2, и соответствует методу испытания, предусмотренному в пункте 7.2, </w:t>
      </w:r>
      <w:r w:rsidRPr="00D2102A">
        <w:br/>
        <w:t>в частности в таблице 3 пункта 7.2.2 (метод отбора проб категории III). По усмотрению технической службы могут быть проведены испытания для подтверждения правильности этого заявления. Настоящий пункт не применяется к УДУС нецельной конструкции с ростовым диапазоном 100 см и выше.</w:t>
      </w:r>
    </w:p>
    <w:p w14:paraId="6CBC6B54" w14:textId="77777777" w:rsidR="004B485B" w:rsidRPr="00D2102A" w:rsidRDefault="004B485B" w:rsidP="004B485B">
      <w:pPr>
        <w:pStyle w:val="SingleTxtG"/>
        <w:ind w:left="2268" w:hanging="1134"/>
      </w:pPr>
      <w:r w:rsidRPr="00D2102A">
        <w:t>7.3.2</w:t>
      </w:r>
      <w:r w:rsidRPr="00D2102A">
        <w:tab/>
      </w:r>
      <w:r w:rsidRPr="00D2102A">
        <w:tab/>
        <w:t xml:space="preserve">Общие характеристики </w:t>
      </w:r>
    </w:p>
    <w:p w14:paraId="136E5A13" w14:textId="77777777" w:rsidR="004B485B" w:rsidRPr="00D2102A" w:rsidRDefault="004B485B" w:rsidP="004B485B">
      <w:pPr>
        <w:pStyle w:val="SingleTxtG"/>
        <w:ind w:left="2268"/>
      </w:pPr>
      <w:r w:rsidRPr="00D2102A">
        <w:rPr>
          <w:shd w:val="clear" w:color="auto" w:fill="FFFFFF"/>
        </w:rPr>
        <w:t>Изготовитель должен указать максимальный и минимальный рост ребенка, для которого может использоваться каждая конфигурация детской удерживающей системы.</w:t>
      </w:r>
    </w:p>
    <w:p w14:paraId="0B823564" w14:textId="77777777" w:rsidR="004B485B" w:rsidRPr="00D2102A" w:rsidRDefault="004B485B" w:rsidP="004B485B">
      <w:pPr>
        <w:pStyle w:val="SingleTxtG"/>
        <w:ind w:left="2268"/>
      </w:pPr>
      <w:r w:rsidRPr="00D2102A">
        <w:t>Ростовой диапазон проверяется путем измерения внутренних геометрических характеристик в соответствии с пунктом 7.3.3.</w:t>
      </w:r>
    </w:p>
    <w:p w14:paraId="1D46F06F" w14:textId="77777777" w:rsidR="004B485B" w:rsidRPr="00D2102A" w:rsidRDefault="004B485B" w:rsidP="004B485B">
      <w:pPr>
        <w:pStyle w:val="SingleTxtG"/>
        <w:ind w:left="2268" w:hanging="1134"/>
      </w:pPr>
      <w:r w:rsidRPr="00D2102A">
        <w:t>7.3.3</w:t>
      </w:r>
      <w:r w:rsidRPr="00D2102A">
        <w:tab/>
      </w:r>
      <w:r w:rsidRPr="00D2102A">
        <w:tab/>
        <w:t>Внутренние геометрические характеристики</w:t>
      </w:r>
    </w:p>
    <w:p w14:paraId="45828128" w14:textId="77777777" w:rsidR="004B485B" w:rsidRPr="00D2102A" w:rsidRDefault="004B485B" w:rsidP="004B485B">
      <w:pPr>
        <w:pStyle w:val="SingleTxtGR"/>
        <w:tabs>
          <w:tab w:val="clear" w:pos="1701"/>
        </w:tabs>
        <w:ind w:left="2268" w:hanging="1134"/>
        <w:rPr>
          <w:bCs/>
        </w:rPr>
      </w:pPr>
      <w:r w:rsidRPr="00D2102A">
        <w:tab/>
      </w:r>
      <w:r w:rsidRPr="00D2102A">
        <w:rPr>
          <w:bCs/>
        </w:rPr>
        <w:t xml:space="preserve">Техническая служба, проводящая испытания на официальное утверждение, должна убедиться, что внутренние габариты усовершенствованной детской удерживающей системы соответствуют требованиям приложения 3. Применительно к любому росту в пределах размерного диапазона, заявленного изготовителем, должны одновременно выдерживаться минимальные габариты по ширине плеч, ширине бедер и высоте в положении сидя. </w:t>
      </w:r>
    </w:p>
    <w:p w14:paraId="3AA1A32A" w14:textId="77777777" w:rsidR="004B485B" w:rsidRPr="00D2102A" w:rsidRDefault="004B485B" w:rsidP="004B485B">
      <w:pPr>
        <w:pStyle w:val="SingleTxtGR"/>
        <w:tabs>
          <w:tab w:val="clear" w:pos="1701"/>
        </w:tabs>
        <w:ind w:left="2268" w:hanging="1134"/>
        <w:rPr>
          <w:bCs/>
        </w:rPr>
      </w:pPr>
      <w:r w:rsidRPr="00D2102A">
        <w:rPr>
          <w:bCs/>
        </w:rPr>
        <w:tab/>
        <w:t>Детская удерживающая система</w:t>
      </w:r>
      <w:r w:rsidRPr="00D2102A">
        <w:t xml:space="preserve"> цельной конструкции</w:t>
      </w:r>
      <w:r w:rsidRPr="00D2102A">
        <w:rPr>
          <w:bCs/>
        </w:rPr>
        <w:t xml:space="preserve"> также должна соответствовать минимальному и максимальному габаритам по высоте плеча применительно к любому росту в пределах размерного диапазона, заявленного изготовителем.</w:t>
      </w:r>
    </w:p>
    <w:p w14:paraId="65FD4E9C" w14:textId="77777777" w:rsidR="004B485B" w:rsidRPr="00D2102A" w:rsidRDefault="004B485B" w:rsidP="004B485B">
      <w:pPr>
        <w:pStyle w:val="SingleTxtGR"/>
        <w:tabs>
          <w:tab w:val="clear" w:pos="1701"/>
        </w:tabs>
        <w:ind w:left="2268" w:hanging="1134"/>
        <w:rPr>
          <w:bCs/>
        </w:rPr>
      </w:pPr>
      <w:r w:rsidRPr="00D2102A">
        <w:rPr>
          <w:bCs/>
        </w:rPr>
        <w:tab/>
        <w:t xml:space="preserve">Кроме того, должна обеспечиваться возможность регулировки </w:t>
      </w:r>
      <w:r w:rsidRPr="00D2102A">
        <w:t xml:space="preserve">усовершенствованной детской удерживающей системы цельной конструкции с </w:t>
      </w:r>
      <w:r w:rsidRPr="00D2102A">
        <w:rPr>
          <w:bCs/>
        </w:rPr>
        <w:t xml:space="preserve">противоударным экраном для выполнения требований по: </w:t>
      </w:r>
    </w:p>
    <w:p w14:paraId="41BD9408" w14:textId="77777777" w:rsidR="004B485B" w:rsidRPr="00D2102A" w:rsidRDefault="004B485B" w:rsidP="004B485B">
      <w:pPr>
        <w:pStyle w:val="SingleTxtGR"/>
        <w:tabs>
          <w:tab w:val="clear" w:pos="1701"/>
        </w:tabs>
        <w:ind w:left="2835" w:hanging="1701"/>
        <w:rPr>
          <w:bCs/>
        </w:rPr>
      </w:pPr>
      <w:r w:rsidRPr="00D2102A">
        <w:rPr>
          <w:bCs/>
        </w:rPr>
        <w:lastRenderedPageBreak/>
        <w:tab/>
      </w:r>
      <w:r w:rsidRPr="00D2102A">
        <w:rPr>
          <w:bCs/>
          <w:lang w:val="en-US"/>
        </w:rPr>
        <w:t>a</w:t>
      </w:r>
      <w:r w:rsidRPr="00D2102A">
        <w:rPr>
          <w:bCs/>
        </w:rPr>
        <w:t>)</w:t>
      </w:r>
      <w:r w:rsidRPr="00D2102A">
        <w:rPr>
          <w:bCs/>
        </w:rPr>
        <w:tab/>
        <w:t>толщине верхней части ноги 5-го процентиля и глубине брюшной полости 5-го процентиля, а также одновременно по высоте плеча 5-го процентиля;</w:t>
      </w:r>
    </w:p>
    <w:p w14:paraId="20E4DD30" w14:textId="77777777" w:rsidR="004B485B" w:rsidRPr="00D2102A" w:rsidRDefault="004B485B" w:rsidP="004B485B">
      <w:pPr>
        <w:pStyle w:val="SingleTxtGR"/>
        <w:tabs>
          <w:tab w:val="clear" w:pos="1701"/>
        </w:tabs>
        <w:ind w:left="2835" w:hanging="1701"/>
        <w:rPr>
          <w:bCs/>
        </w:rPr>
      </w:pPr>
      <w:r w:rsidRPr="00D2102A">
        <w:rPr>
          <w:bCs/>
        </w:rPr>
        <w:tab/>
        <w:t>b)</w:t>
      </w:r>
      <w:r w:rsidRPr="00D2102A">
        <w:rPr>
          <w:bCs/>
        </w:rPr>
        <w:tab/>
        <w:t xml:space="preserve">толщине верхней части ноги 95-го процентиля и глубине брюшной полости 95-го процентиля, а также одновременно по высоте плеча, ширине плеча, ширине бедра и высоте в положении сидя </w:t>
      </w:r>
      <w:r w:rsidRPr="00D2102A">
        <w:rPr>
          <w:bCs/>
        </w:rPr>
        <w:br/>
        <w:t>95-го процентиля</w:t>
      </w:r>
    </w:p>
    <w:p w14:paraId="07062B98" w14:textId="77777777" w:rsidR="004B485B" w:rsidRPr="00D2102A" w:rsidRDefault="004B485B" w:rsidP="004B485B">
      <w:pPr>
        <w:pStyle w:val="SingleTxtGR"/>
        <w:tabs>
          <w:tab w:val="clear" w:pos="1701"/>
        </w:tabs>
        <w:ind w:left="2268" w:hanging="1134"/>
        <w:rPr>
          <w:bCs/>
        </w:rPr>
      </w:pPr>
      <w:r w:rsidRPr="00D2102A">
        <w:rPr>
          <w:bCs/>
        </w:rPr>
        <w:tab/>
        <w:t xml:space="preserve">применительно к любому росту в рамках размерного диапазона, заявленного изготовителем. </w:t>
      </w:r>
    </w:p>
    <w:p w14:paraId="12C31FB1" w14:textId="77777777" w:rsidR="004B485B" w:rsidRPr="00D2102A" w:rsidRDefault="004B485B" w:rsidP="004B485B">
      <w:pPr>
        <w:pStyle w:val="SingleTxtGR"/>
        <w:ind w:left="2268" w:hanging="1134"/>
      </w:pPr>
      <w:r w:rsidRPr="00D2102A">
        <w:rPr>
          <w:bCs/>
        </w:rPr>
        <w:tab/>
      </w:r>
      <w:r w:rsidRPr="00D2102A">
        <w:rPr>
          <w:bCs/>
        </w:rPr>
        <w:tab/>
        <w:t>Усовершенствованная детская удерживающая система нецельной конструкции также должна соответствовать максимальному габариту по высоте плеча применительно к любому росту в пределах размерного диапазона, заявленного изготовителем</w:t>
      </w:r>
      <w:r w:rsidRPr="00D2102A">
        <w:t>.</w:t>
      </w:r>
    </w:p>
    <w:p w14:paraId="62A388FD" w14:textId="77777777" w:rsidR="004B485B" w:rsidRPr="00D2102A" w:rsidRDefault="004B485B" w:rsidP="004B485B">
      <w:pPr>
        <w:pStyle w:val="SingleTxtG"/>
        <w:ind w:left="2268" w:hanging="1134"/>
      </w:pPr>
      <w:r w:rsidRPr="00D2102A">
        <w:t>7.4</w:t>
      </w:r>
      <w:r w:rsidRPr="00D2102A">
        <w:tab/>
      </w:r>
      <w:r w:rsidRPr="00D2102A">
        <w:tab/>
        <w:t>Проверка маркировки</w:t>
      </w:r>
    </w:p>
    <w:p w14:paraId="36CB3AE3" w14:textId="77777777" w:rsidR="004B485B" w:rsidRPr="00D2102A" w:rsidRDefault="004B485B" w:rsidP="004B485B">
      <w:pPr>
        <w:pStyle w:val="SingleTxtG"/>
        <w:ind w:left="2268" w:hanging="1134"/>
      </w:pPr>
      <w:r w:rsidRPr="00D2102A">
        <w:t>7.4.1</w:t>
      </w:r>
      <w:r w:rsidRPr="00D2102A">
        <w:tab/>
      </w:r>
      <w:r w:rsidRPr="00D2102A">
        <w:tab/>
        <w:t>Техническая служба, проводящая испытания на официальное утверждение, удостоверяется в том, что маркировка соответствует предписаниям пункта 5 настоящих Правил.</w:t>
      </w:r>
    </w:p>
    <w:p w14:paraId="2D9EDC4D" w14:textId="77777777" w:rsidR="004B485B" w:rsidRPr="00D2102A" w:rsidRDefault="004B485B" w:rsidP="004B485B">
      <w:pPr>
        <w:pStyle w:val="SingleTxtG"/>
        <w:ind w:left="2268" w:hanging="1134"/>
      </w:pPr>
      <w:r w:rsidRPr="00D2102A">
        <w:t>7.5</w:t>
      </w:r>
      <w:r w:rsidRPr="00D2102A">
        <w:tab/>
      </w:r>
      <w:r w:rsidRPr="00D2102A">
        <w:tab/>
        <w:t>Положения, применяемые к детской удерживающей системе</w:t>
      </w:r>
    </w:p>
    <w:p w14:paraId="4276348A" w14:textId="77777777" w:rsidR="004B485B" w:rsidRPr="00D2102A" w:rsidRDefault="004B485B" w:rsidP="004B485B">
      <w:pPr>
        <w:pStyle w:val="SingleTxtG"/>
        <w:ind w:left="2268"/>
      </w:pPr>
      <w:r w:rsidRPr="00D2102A">
        <w:rPr>
          <w:shd w:val="clear" w:color="auto" w:fill="FFFFFF"/>
        </w:rPr>
        <w:t>Детская удерживающая система должна отвечать определенным в пункте 8 настоящих Правил требованиям к испытаниям.</w:t>
      </w:r>
    </w:p>
    <w:p w14:paraId="4BCA5F4F" w14:textId="77777777" w:rsidR="004B485B" w:rsidRPr="00D2102A" w:rsidRDefault="004B485B" w:rsidP="004B485B">
      <w:pPr>
        <w:pStyle w:val="HChG"/>
        <w:ind w:left="2268"/>
        <w:jc w:val="both"/>
      </w:pPr>
      <w:bookmarkStart w:id="22" w:name="_Toc120016737"/>
      <w:r w:rsidRPr="00D2102A">
        <w:t>8.</w:t>
      </w:r>
      <w:r w:rsidRPr="00D2102A">
        <w:tab/>
      </w:r>
      <w:r w:rsidRPr="00D2102A">
        <w:tab/>
      </w:r>
      <w:bookmarkEnd w:id="22"/>
      <w:r w:rsidRPr="00D2102A">
        <w:rPr>
          <w:szCs w:val="28"/>
          <w:shd w:val="clear" w:color="auto" w:fill="FFFFFF"/>
        </w:rPr>
        <w:t>Требования к испытаниям</w:t>
      </w:r>
    </w:p>
    <w:p w14:paraId="2DB736FD" w14:textId="77777777" w:rsidR="004B485B" w:rsidRPr="00D2102A" w:rsidRDefault="004B485B" w:rsidP="004B485B">
      <w:pPr>
        <w:pStyle w:val="SingleTxtG"/>
        <w:ind w:left="2268" w:hanging="1134"/>
      </w:pPr>
      <w:r w:rsidRPr="00D2102A">
        <w:t>8.1</w:t>
      </w:r>
      <w:r w:rsidRPr="00D2102A">
        <w:tab/>
      </w:r>
      <w:r w:rsidRPr="00D2102A">
        <w:tab/>
        <w:t>Коррозийная стойкость</w:t>
      </w:r>
    </w:p>
    <w:p w14:paraId="68C540DA" w14:textId="77777777" w:rsidR="004B485B" w:rsidRPr="00D2102A" w:rsidRDefault="004B485B" w:rsidP="004B485B">
      <w:pPr>
        <w:pStyle w:val="SingleTxtG"/>
        <w:ind w:left="2268" w:hanging="1134"/>
      </w:pPr>
      <w:r w:rsidRPr="00D2102A">
        <w:t>8.1.1</w:t>
      </w:r>
      <w:r w:rsidRPr="00D2102A">
        <w:tab/>
      </w:r>
      <w:r w:rsidRPr="00D2102A">
        <w:tab/>
        <w:t>Комплект детской удерживающей системы или ее уязвимые для коррозии детали подвергают испытанию на коррозийную стойкость, указанному в пункте 8.1.3 ниже.</w:t>
      </w:r>
    </w:p>
    <w:p w14:paraId="7255ED31" w14:textId="77777777" w:rsidR="004B485B" w:rsidRPr="00D2102A" w:rsidRDefault="004B485B" w:rsidP="004B485B">
      <w:pPr>
        <w:pStyle w:val="SingleTxtG"/>
        <w:ind w:left="2268" w:hanging="1134"/>
      </w:pPr>
      <w:r w:rsidRPr="00D2102A">
        <w:t>8.1.2</w:t>
      </w:r>
      <w:r w:rsidRPr="00D2102A">
        <w:tab/>
      </w:r>
      <w:r w:rsidRPr="00D2102A">
        <w:tab/>
        <w:t>После испытания на коррозийную стойкость, проведенного в условиях, предписанных в пунктах 8.1.3.1 и 8.1.3.2 ниже, и в результате визуального осмотра квалифицированным проверяющим не должно быть выявлено никаких повреждений, способных нарушить нормальное функционирование детской удерживающей системы, и никакой заметной коррозии.</w:t>
      </w:r>
    </w:p>
    <w:p w14:paraId="6579769F" w14:textId="77777777" w:rsidR="004B485B" w:rsidRPr="00D2102A" w:rsidRDefault="004B485B" w:rsidP="004B485B">
      <w:pPr>
        <w:pStyle w:val="SingleTxtG"/>
        <w:ind w:left="2268" w:hanging="1134"/>
      </w:pPr>
      <w:r w:rsidRPr="00D2102A">
        <w:t>8.1.3</w:t>
      </w:r>
      <w:r w:rsidRPr="00D2102A">
        <w:tab/>
      </w:r>
      <w:r w:rsidRPr="00D2102A">
        <w:tab/>
        <w:t>Процедура испытания на коррозийную стойкость</w:t>
      </w:r>
    </w:p>
    <w:p w14:paraId="7FC89B7B" w14:textId="44E40BDA" w:rsidR="004B485B" w:rsidRPr="00D2102A" w:rsidRDefault="004B485B" w:rsidP="004B485B">
      <w:pPr>
        <w:pStyle w:val="SingleTxtG"/>
        <w:ind w:left="2268" w:hanging="1134"/>
      </w:pPr>
      <w:r w:rsidRPr="00D2102A">
        <w:t>8.1.3.1</w:t>
      </w:r>
      <w:r w:rsidRPr="00D2102A">
        <w:tab/>
      </w:r>
      <w:r w:rsidRPr="00D2102A">
        <w:tab/>
        <w:t>Металлические детали детской удерживающей системы помещают в испытательную камеру согласно предписаниям приложения 4. Если детская удерживающая система оборудована втягивающим устройством, то лямку вытягивают на полную длину за вычетом 100 ±</w:t>
      </w:r>
      <w:r w:rsidR="006C2E7F">
        <w:rPr>
          <w:lang w:val="en-US"/>
        </w:rPr>
        <w:t> </w:t>
      </w:r>
      <w:r w:rsidRPr="00D2102A">
        <w:t>3 мм. Испытание проводят непрерывно в течение 50 ±</w:t>
      </w:r>
      <w:r w:rsidR="006C2E7F">
        <w:rPr>
          <w:lang w:val="en-US"/>
        </w:rPr>
        <w:t> </w:t>
      </w:r>
      <w:r w:rsidRPr="00D2102A">
        <w:t>0,5 часа, за вычетом кратких перерывов, которые могут потребоваться, например, для проверки и пополнения солевого раствора.</w:t>
      </w:r>
    </w:p>
    <w:p w14:paraId="4E01C933" w14:textId="6DB744FF" w:rsidR="004B485B" w:rsidRPr="00D2102A" w:rsidRDefault="004B485B" w:rsidP="004B485B">
      <w:pPr>
        <w:pStyle w:val="SingleTxtG"/>
        <w:ind w:left="2268" w:hanging="1134"/>
      </w:pPr>
      <w:r w:rsidRPr="00D2102A">
        <w:t>8.1.3.2</w:t>
      </w:r>
      <w:r w:rsidRPr="00D2102A">
        <w:tab/>
      </w:r>
      <w:r w:rsidRPr="00D2102A">
        <w:tab/>
        <w:t>После выдерживания в коррозийной среде металлические детали детской удерживающей системы осторожно промывают или погружают в чистую проточную воду, температура которой не выше 38 °C, для удаления всех солевых отложений, которые могут образоваться, и затем просушивают при комнатной температуре 18−25 °C в течение 24 ±</w:t>
      </w:r>
      <w:r w:rsidR="006C2E7F">
        <w:rPr>
          <w:lang w:val="en-US"/>
        </w:rPr>
        <w:t> </w:t>
      </w:r>
      <w:r w:rsidRPr="00D2102A">
        <w:t>1 час, после чего производят осмотр в соответствии с пунктом 6.6.1.2 выше.</w:t>
      </w:r>
    </w:p>
    <w:p w14:paraId="35908BC2" w14:textId="77777777" w:rsidR="004B485B" w:rsidRPr="00D2102A" w:rsidRDefault="004B485B" w:rsidP="004B485B">
      <w:pPr>
        <w:pStyle w:val="SingleTxtG"/>
        <w:ind w:left="2268" w:hanging="1134"/>
      </w:pPr>
      <w:r w:rsidRPr="00D2102A">
        <w:t>8.2</w:t>
      </w:r>
      <w:r w:rsidRPr="00D2102A">
        <w:tab/>
      </w:r>
      <w:r w:rsidRPr="00D2102A">
        <w:tab/>
        <w:t>Опрокидывание</w:t>
      </w:r>
    </w:p>
    <w:p w14:paraId="054E7057" w14:textId="77777777" w:rsidR="004B485B" w:rsidRPr="00D2102A" w:rsidRDefault="004B485B" w:rsidP="004B485B">
      <w:pPr>
        <w:pStyle w:val="SingleTxtG"/>
        <w:ind w:left="2268" w:hanging="1134"/>
        <w:rPr>
          <w:shd w:val="clear" w:color="auto" w:fill="FFFFFF"/>
        </w:rPr>
      </w:pPr>
      <w:r w:rsidRPr="00D2102A">
        <w:t>8.2.1</w:t>
      </w:r>
      <w:r w:rsidRPr="00D2102A">
        <w:tab/>
      </w:r>
      <w:r w:rsidRPr="00D2102A">
        <w:tab/>
      </w:r>
      <w:r w:rsidRPr="00D2102A">
        <w:rPr>
          <w:shd w:val="clear" w:color="auto" w:fill="FFFFFF"/>
        </w:rPr>
        <w:t xml:space="preserve">Детскую удерживающую систему подвергают испытаниям, предписанным в пункте 8.2.2 настоящих Правил; должна исключаться всякая возможность выбрасывания манекена из устройства на </w:t>
      </w:r>
      <w:r w:rsidRPr="00D2102A">
        <w:rPr>
          <w:shd w:val="clear" w:color="auto" w:fill="FFFFFF"/>
        </w:rPr>
        <w:lastRenderedPageBreak/>
        <w:t>протяжении всего испытания. Кроме того, когда детская удерживающая система находится в перевернутом положении, голова манекена не должна перемещаться на расстояние более 300 мм от ее первоначального положения в вертикальном направлении сразу же после снятия нагрузки.</w:t>
      </w:r>
    </w:p>
    <w:p w14:paraId="2D386B6F" w14:textId="77777777" w:rsidR="004B485B" w:rsidRPr="00D2102A" w:rsidRDefault="004B485B" w:rsidP="004B485B">
      <w:pPr>
        <w:pStyle w:val="SingleTxtG"/>
        <w:ind w:left="2268" w:hanging="1134"/>
      </w:pPr>
      <w:r w:rsidRPr="00D2102A">
        <w:t>8.2.2</w:t>
      </w:r>
      <w:r w:rsidRPr="00D2102A">
        <w:tab/>
      </w:r>
      <w:r w:rsidRPr="00D2102A">
        <w:tab/>
        <w:t>Манекен оснащают одним из двух соответствующих устройств приложения нагрузки, описанных в приложении 5 к настоящим Правилам.</w:t>
      </w:r>
      <w:r w:rsidRPr="00D2102A">
        <w:rPr>
          <w:b/>
        </w:rPr>
        <w:t xml:space="preserve"> </w:t>
      </w:r>
      <w:r w:rsidRPr="00D2102A">
        <w:t>Манекен</w:t>
      </w:r>
      <w:r w:rsidRPr="00D2102A">
        <w:rPr>
          <w:b/>
        </w:rPr>
        <w:t xml:space="preserve"> </w:t>
      </w:r>
      <w:r w:rsidRPr="00D2102A">
        <w:t>помещается в удерживающую систему в соответствии с настоящими Правилами и с учетом инструкций изготовителя со стандартным провесом, как это предписано в пункте 8.3.7.1.1.9.1 ниже; данное требование применяется ко всем системам идентичным образом.</w:t>
      </w:r>
    </w:p>
    <w:p w14:paraId="687E5325" w14:textId="7BA78A8D" w:rsidR="004B485B" w:rsidRPr="00D2102A" w:rsidRDefault="004B485B" w:rsidP="004B485B">
      <w:pPr>
        <w:pStyle w:val="SingleTxtG"/>
        <w:ind w:left="2268" w:hanging="1134"/>
      </w:pPr>
      <w:r w:rsidRPr="00D2102A">
        <w:t>8.2.2.1</w:t>
      </w:r>
      <w:r w:rsidRPr="00D2102A">
        <w:tab/>
      </w:r>
      <w:r w:rsidRPr="00D2102A">
        <w:tab/>
        <w:t>Удерживающее устройство закрепляют на сиденье транспортного средства. Всю детскую удерживающую систему вращают вокруг горизонтальной оси, проходящей через ее среднюю продольную плоскость под углом 540° ±</w:t>
      </w:r>
      <w:r w:rsidR="006C2E7F">
        <w:rPr>
          <w:lang w:val="en-US"/>
        </w:rPr>
        <w:t> </w:t>
      </w:r>
      <w:r w:rsidRPr="00D2102A">
        <w:t xml:space="preserve">5°, с угловой скоростью </w:t>
      </w:r>
      <w:r w:rsidR="00B57B28">
        <w:br/>
      </w:r>
      <w:r w:rsidRPr="00D2102A">
        <w:t>2−5 градусов/секунду и останавливают в этом положении.</w:t>
      </w:r>
    </w:p>
    <w:p w14:paraId="514899C4" w14:textId="77777777" w:rsidR="004B485B" w:rsidRPr="00D2102A" w:rsidRDefault="004B485B" w:rsidP="004B485B">
      <w:pPr>
        <w:pStyle w:val="SingleTxtG"/>
        <w:ind w:left="2268" w:hanging="1134"/>
      </w:pPr>
      <w:r w:rsidRPr="00D2102A">
        <w:t>8.2.2.2</w:t>
      </w:r>
      <w:r w:rsidRPr="00D2102A">
        <w:tab/>
      </w:r>
      <w:r w:rsidRPr="00D2102A">
        <w:tab/>
      </w:r>
      <w:r w:rsidRPr="00D2102A">
        <w:rPr>
          <w:bCs/>
        </w:rPr>
        <w:t xml:space="preserve">В этом статическом перевернутом положении вертикально вниз в плоскости, перпендикулярной оси вращения, прилагают нагрузку, которая в 4 раза превышает массу манекена с допуском –0/+5 % </w:t>
      </w:r>
      <w:r w:rsidRPr="00D2102A">
        <w:t>по отношению к номинальным массам манекена, указанным</w:t>
      </w:r>
      <w:r w:rsidRPr="00D2102A">
        <w:rPr>
          <w:bCs/>
        </w:rPr>
        <w:t xml:space="preserve"> в Правилах № 129 ООН,</w:t>
      </w:r>
      <w:r w:rsidRPr="00D2102A">
        <w:t xml:space="preserve"> в дополнение к использованию устройства приложения нагрузки, описанного в приложении 5. Нагрузку прилагают постепенно, контролируемым образом со скоростью, не превышающей ускорения свободного падения или 400 мм/мин.</w:t>
      </w:r>
    </w:p>
    <w:p w14:paraId="693FE08C" w14:textId="77777777" w:rsidR="004B485B" w:rsidRPr="00D2102A" w:rsidRDefault="004B485B" w:rsidP="004B485B">
      <w:pPr>
        <w:pStyle w:val="SingleTxtG"/>
        <w:ind w:left="2268"/>
      </w:pPr>
      <w:r w:rsidRPr="00D2102A">
        <w:t xml:space="preserve">Предписанная максимальная нагрузка сохраняется в течение </w:t>
      </w:r>
      <w:r w:rsidRPr="00D2102A">
        <w:br/>
        <w:t>30 –0/+5 секунд.</w:t>
      </w:r>
    </w:p>
    <w:p w14:paraId="52964DB9" w14:textId="77777777" w:rsidR="004B485B" w:rsidRPr="00D2102A" w:rsidRDefault="004B485B" w:rsidP="004B485B">
      <w:pPr>
        <w:pStyle w:val="SingleTxtG"/>
        <w:ind w:left="2268" w:hanging="1134"/>
      </w:pPr>
      <w:r w:rsidRPr="00D2102A">
        <w:t>8.2.2.3</w:t>
      </w:r>
      <w:r w:rsidRPr="00D2102A">
        <w:tab/>
      </w:r>
      <w:r w:rsidRPr="00D2102A">
        <w:tab/>
      </w:r>
      <w:r w:rsidRPr="00D2102A">
        <w:rPr>
          <w:lang w:bidi="ru-RU"/>
        </w:rPr>
        <w:t xml:space="preserve">Нагрузку снимают со скоростью не более 400 мм/мин и производят измерение </w:t>
      </w:r>
      <w:r w:rsidRPr="00D2102A">
        <w:rPr>
          <w:bCs/>
          <w:lang w:bidi="ru-RU"/>
        </w:rPr>
        <w:t>остаточного</w:t>
      </w:r>
      <w:r w:rsidRPr="00D2102A">
        <w:rPr>
          <w:b/>
          <w:lang w:bidi="ru-RU"/>
        </w:rPr>
        <w:t xml:space="preserve"> </w:t>
      </w:r>
      <w:r w:rsidRPr="00D2102A">
        <w:rPr>
          <w:lang w:bidi="ru-RU"/>
        </w:rPr>
        <w:t>смещения.</w:t>
      </w:r>
    </w:p>
    <w:p w14:paraId="6B309D81" w14:textId="77777777" w:rsidR="004B485B" w:rsidRPr="00D2102A" w:rsidRDefault="004B485B" w:rsidP="004B485B">
      <w:pPr>
        <w:pStyle w:val="SingleTxtG"/>
        <w:ind w:left="2268" w:hanging="1134"/>
      </w:pPr>
      <w:r w:rsidRPr="00D2102A">
        <w:t>8.2.2.4</w:t>
      </w:r>
      <w:r w:rsidRPr="00D2102A">
        <w:tab/>
      </w:r>
      <w:r w:rsidRPr="00D2102A">
        <w:tab/>
        <w:t>Все сиденье поворачивают на 180° и возвращают в исходное положение.</w:t>
      </w:r>
    </w:p>
    <w:p w14:paraId="43173BE6" w14:textId="77777777" w:rsidR="004B485B" w:rsidRPr="00D2102A" w:rsidRDefault="004B485B" w:rsidP="004B485B">
      <w:pPr>
        <w:pStyle w:val="SingleTxtG"/>
        <w:ind w:left="2268" w:hanging="1134"/>
      </w:pPr>
      <w:r w:rsidRPr="00D2102A">
        <w:t>8.2.2.5</w:t>
      </w:r>
      <w:r w:rsidRPr="00D2102A">
        <w:tab/>
      </w:r>
      <w:r w:rsidRPr="00D2102A">
        <w:tab/>
        <w:t>Этот цикл испытания повторяют в обратном направлении вращения.</w:t>
      </w:r>
    </w:p>
    <w:p w14:paraId="6D61BEE5" w14:textId="77777777" w:rsidR="004B485B" w:rsidRPr="00D2102A" w:rsidRDefault="004B485B" w:rsidP="004B485B">
      <w:pPr>
        <w:pStyle w:val="SingleTxtG"/>
        <w:ind w:left="2268" w:hanging="1134"/>
      </w:pPr>
      <w:r w:rsidRPr="00D2102A">
        <w:t>8.2.2.6</w:t>
      </w:r>
      <w:r w:rsidRPr="00D2102A">
        <w:tab/>
      </w:r>
      <w:r w:rsidRPr="00D2102A">
        <w:tab/>
        <w:t>Эти испытания проводят с использованием как наименьшего, так и наибольшего из манекенов, соответствующих размерному диапазону, для которого предназначено данное удерживающее устройство. Никакой регулировки манекена или детской удерживающей системы на протяжении всего цикла испытания не допускается.</w:t>
      </w:r>
    </w:p>
    <w:p w14:paraId="59E536F3" w14:textId="77777777" w:rsidR="004B485B" w:rsidRPr="00D2102A" w:rsidRDefault="004B485B" w:rsidP="004B485B">
      <w:pPr>
        <w:pStyle w:val="SingleTxtG"/>
        <w:ind w:left="2268" w:hanging="1134"/>
      </w:pPr>
      <w:r w:rsidRPr="00D2102A">
        <w:t>8.3</w:t>
      </w:r>
      <w:r w:rsidRPr="00D2102A">
        <w:tab/>
      </w:r>
      <w:r w:rsidRPr="00D2102A">
        <w:tab/>
        <w:t>Динамическое испытание</w:t>
      </w:r>
    </w:p>
    <w:p w14:paraId="4979E783" w14:textId="77777777" w:rsidR="004B485B" w:rsidRPr="00D2102A" w:rsidRDefault="004B485B" w:rsidP="004B485B">
      <w:pPr>
        <w:pStyle w:val="SingleTxtG"/>
        <w:ind w:left="2268" w:hanging="1134"/>
      </w:pPr>
      <w:r w:rsidRPr="00D2102A">
        <w:t>8.3.1</w:t>
      </w:r>
      <w:r w:rsidRPr="00D2102A">
        <w:tab/>
      </w:r>
      <w:r w:rsidRPr="00D2102A">
        <w:tab/>
      </w:r>
      <w:r w:rsidRPr="00D2102A">
        <w:rPr>
          <w:bCs/>
        </w:rPr>
        <w:t>Динамическое испытание проводят на детской удерживающей системе, не подвергавшейся ранее воздействию нагрузок.</w:t>
      </w:r>
    </w:p>
    <w:p w14:paraId="64B36142" w14:textId="77777777" w:rsidR="004B485B" w:rsidRPr="00D2102A" w:rsidRDefault="004B485B" w:rsidP="004B485B">
      <w:pPr>
        <w:pStyle w:val="SingleTxtG"/>
        <w:ind w:left="2268" w:hanging="1134"/>
      </w:pPr>
      <w:r w:rsidRPr="00D2102A">
        <w:t>8.3.2</w:t>
      </w:r>
      <w:r w:rsidRPr="00D2102A">
        <w:tab/>
      </w:r>
      <w:r w:rsidRPr="00D2102A">
        <w:tab/>
        <w:t>Д</w:t>
      </w:r>
      <w:r w:rsidRPr="00D2102A">
        <w:rPr>
          <w:bCs/>
        </w:rPr>
        <w:t>етскую удерживающую систему испытывают с использованием того сиденья транспортного средства, для которого она предназначена.</w:t>
      </w:r>
    </w:p>
    <w:p w14:paraId="50A7048E" w14:textId="77777777" w:rsidR="004B485B" w:rsidRPr="00D2102A" w:rsidRDefault="004B485B" w:rsidP="004B485B">
      <w:pPr>
        <w:pStyle w:val="SingleTxtG"/>
        <w:ind w:left="2268" w:hanging="1134"/>
      </w:pPr>
      <w:r w:rsidRPr="00D2102A">
        <w:t>8.3.3</w:t>
      </w:r>
      <w:r w:rsidRPr="00D2102A">
        <w:tab/>
      </w:r>
      <w:r w:rsidRPr="00D2102A">
        <w:tab/>
        <w:t>В случае «специальных удерживающих устройств» каждое динамическое испытание, предусмотренное настоящими Правилами для размерного диапазона, указанного изготовителем, проводят дважды: вначале с использованием основного средства удержания, а затем — всех остальных удерживающих устройств.</w:t>
      </w:r>
    </w:p>
    <w:p w14:paraId="3266A4C9" w14:textId="77777777" w:rsidR="004B485B" w:rsidRPr="00D2102A" w:rsidRDefault="004B485B" w:rsidP="004B485B">
      <w:pPr>
        <w:pStyle w:val="SingleTxtG"/>
        <w:ind w:left="2268" w:hanging="1134"/>
      </w:pPr>
      <w:r w:rsidRPr="00D2102A">
        <w:t>8.3.4</w:t>
      </w:r>
      <w:r w:rsidRPr="00D2102A">
        <w:tab/>
      </w:r>
      <w:r w:rsidRPr="00D2102A">
        <w:tab/>
        <w:t xml:space="preserve">В случае </w:t>
      </w:r>
      <w:r w:rsidRPr="00D2102A">
        <w:rPr>
          <w:bCs/>
        </w:rPr>
        <w:t>детской удерживающей системы, рассчитанной на использование регулятора положения плечевой лямки, динамическое испытание проводят следующим образом:</w:t>
      </w:r>
    </w:p>
    <w:p w14:paraId="26CC8DC2" w14:textId="77777777" w:rsidR="004B485B" w:rsidRPr="00D2102A" w:rsidRDefault="004B485B" w:rsidP="004B485B">
      <w:pPr>
        <w:pStyle w:val="SingleTxtG"/>
        <w:ind w:left="2268" w:hanging="1134"/>
      </w:pPr>
      <w:r w:rsidRPr="00D2102A">
        <w:t>8.3.4.1</w:t>
      </w:r>
      <w:r w:rsidRPr="00D2102A">
        <w:tab/>
      </w:r>
      <w:r w:rsidRPr="00D2102A">
        <w:tab/>
      </w:r>
      <w:r w:rsidRPr="00D2102A">
        <w:rPr>
          <w:bCs/>
        </w:rPr>
        <w:t>когда регулятор положения плечевой лямки задействуется;</w:t>
      </w:r>
    </w:p>
    <w:p w14:paraId="1067240C" w14:textId="77777777" w:rsidR="004B485B" w:rsidRPr="00D2102A" w:rsidRDefault="004B485B" w:rsidP="005961B9">
      <w:pPr>
        <w:pStyle w:val="SingleTxtG"/>
        <w:keepNext/>
        <w:keepLines/>
        <w:ind w:left="2268" w:hanging="1134"/>
        <w:rPr>
          <w:bCs/>
        </w:rPr>
      </w:pPr>
      <w:r w:rsidRPr="00D2102A">
        <w:lastRenderedPageBreak/>
        <w:t>8.3.4.2</w:t>
      </w:r>
      <w:r w:rsidRPr="00D2102A">
        <w:tab/>
      </w:r>
      <w:r w:rsidRPr="00D2102A">
        <w:tab/>
        <w:t xml:space="preserve">когда </w:t>
      </w:r>
      <w:r w:rsidRPr="00D2102A">
        <w:rPr>
          <w:bCs/>
        </w:rPr>
        <w:t>регулятор положения плечевой лямки не задействуется, если только в целях предотвращения его неправильного использования не предусмотрен:</w:t>
      </w:r>
    </w:p>
    <w:p w14:paraId="5FDE884B" w14:textId="77777777" w:rsidR="004B485B" w:rsidRPr="00D2102A" w:rsidRDefault="004B485B" w:rsidP="005961B9">
      <w:pPr>
        <w:pStyle w:val="SingleTxtGR"/>
        <w:keepNext/>
        <w:keepLines/>
        <w:ind w:left="3402" w:hanging="1134"/>
      </w:pPr>
      <w:r w:rsidRPr="00D2102A">
        <w:t>a)</w:t>
      </w:r>
      <w:r w:rsidRPr="00D2102A">
        <w:tab/>
        <w:t>соответствующий механизм; или</w:t>
      </w:r>
    </w:p>
    <w:p w14:paraId="771F9E54" w14:textId="77777777" w:rsidR="004B485B" w:rsidRPr="00D2102A" w:rsidRDefault="004B485B" w:rsidP="005961B9">
      <w:pPr>
        <w:pStyle w:val="SingleTxtGR"/>
        <w:keepNext/>
        <w:keepLines/>
        <w:ind w:left="3402" w:hanging="1134"/>
      </w:pPr>
      <w:r w:rsidRPr="00D2102A">
        <w:t>b)</w:t>
      </w:r>
      <w:r w:rsidRPr="00D2102A">
        <w:tab/>
        <w:t>визуально-звуковой предупреждающий сигнал.</w:t>
      </w:r>
    </w:p>
    <w:p w14:paraId="1309EABD" w14:textId="77777777" w:rsidR="004B485B" w:rsidRPr="00D2102A" w:rsidRDefault="004B485B" w:rsidP="004B485B">
      <w:pPr>
        <w:pStyle w:val="SingleTxtG"/>
        <w:ind w:left="2268" w:hanging="1134"/>
      </w:pPr>
      <w:r w:rsidRPr="00D2102A">
        <w:t>8.3.5</w:t>
      </w:r>
      <w:r w:rsidRPr="00D2102A">
        <w:tab/>
      </w:r>
      <w:r w:rsidRPr="00D2102A">
        <w:tab/>
      </w:r>
      <w:r w:rsidRPr="00D2102A">
        <w:rPr>
          <w:shd w:val="clear" w:color="auto" w:fill="FFFFFF"/>
        </w:rPr>
        <w:t>После предварительной подготовки в соответствии с пунктом </w:t>
      </w:r>
      <w:r w:rsidRPr="00D2102A">
        <w:t>8.4.2</w:t>
      </w:r>
      <w:r w:rsidRPr="00D2102A">
        <w:rPr>
          <w:shd w:val="clear" w:color="auto" w:fill="FFFFFF"/>
        </w:rPr>
        <w:t xml:space="preserve"> должен быть реализован по крайней мере наихудший случай динамического испытания детской удерживающей системы</w:t>
      </w:r>
      <w:r w:rsidRPr="00D2102A">
        <w:t>.</w:t>
      </w:r>
    </w:p>
    <w:p w14:paraId="7E7F0FA0" w14:textId="77777777" w:rsidR="004B485B" w:rsidRPr="00D2102A" w:rsidRDefault="004B485B" w:rsidP="004B485B">
      <w:pPr>
        <w:pStyle w:val="SingleTxtG"/>
        <w:ind w:left="2268" w:hanging="1134"/>
      </w:pPr>
      <w:r w:rsidRPr="00D2102A">
        <w:t>8.3.6</w:t>
      </w:r>
      <w:r w:rsidRPr="00D2102A">
        <w:tab/>
      </w:r>
      <w:r w:rsidRPr="00D2102A">
        <w:tab/>
        <w:t xml:space="preserve">В ходе динамических испытаний никакой элемент детской удерживающей системы, обеспечивающий надлежащее положение пользователя, не должен быть полностью или частично разрушен; не допускается также открывание пряжек или проскальзывание в системе замыкания или в системе перемещения. Единственным исключением является случай, когда такие элементы или системы служат в качестве </w:t>
      </w:r>
      <w:r w:rsidRPr="00D2102A">
        <w:rPr>
          <w:lang w:eastAsia="ru-RU"/>
        </w:rPr>
        <w:t>ограничителей нагрузки, как указано в техническом описании изготовителя согласно пункту 4.2.1 настоящих Правил; тогда они должны отвечать следующим критериям:</w:t>
      </w:r>
    </w:p>
    <w:p w14:paraId="6B876B74" w14:textId="77777777" w:rsidR="004B485B" w:rsidRPr="00D2102A" w:rsidRDefault="004B485B" w:rsidP="004B485B">
      <w:pPr>
        <w:pStyle w:val="SingleTxtG"/>
        <w:ind w:left="2268" w:hanging="1134"/>
        <w:rPr>
          <w:shd w:val="clear" w:color="auto" w:fill="FFFFFF"/>
        </w:rPr>
      </w:pPr>
      <w:r w:rsidRPr="00D2102A">
        <w:t>8.3.6.1</w:t>
      </w:r>
      <w:r w:rsidRPr="00D2102A">
        <w:tab/>
      </w:r>
      <w:r w:rsidRPr="00D2102A">
        <w:tab/>
      </w:r>
      <w:r w:rsidRPr="00D2102A">
        <w:rPr>
          <w:shd w:val="clear" w:color="auto" w:fill="FFFFFF"/>
        </w:rPr>
        <w:t>в ходе динамических испытаний ремень безопасности не должен отсоединяться от любого направляющего или блокирующего устройства, используемого для проведения данного испытания. Вместе с тем в случае плечевой части стандартного ремня безопасности решение на этот счет принимается по моменту достижения максимального горизонтального перемещения головы манекена;</w:t>
      </w:r>
    </w:p>
    <w:p w14:paraId="45322492" w14:textId="77777777" w:rsidR="004B485B" w:rsidRPr="00D2102A" w:rsidRDefault="004B485B" w:rsidP="004B485B">
      <w:pPr>
        <w:pStyle w:val="SingleTxtG"/>
        <w:ind w:left="2268" w:hanging="1134"/>
      </w:pPr>
      <w:r w:rsidRPr="00D2102A">
        <w:t>8.3.6.2</w:t>
      </w:r>
      <w:r w:rsidRPr="00D2102A">
        <w:tab/>
      </w:r>
      <w:r w:rsidRPr="00D2102A">
        <w:tab/>
      </w:r>
      <w:r w:rsidRPr="00D2102A">
        <w:rPr>
          <w:shd w:val="clear" w:color="auto" w:fill="FFFFFF"/>
        </w:rPr>
        <w:t>в ходе динамического испытания поясная лямка не должна полностью сползать за пределы тазового элемента манекена в период, предшествующий максимальным амплитудам движения головы. Оценку проводят с использованием высокоскоростной камеры;</w:t>
      </w:r>
    </w:p>
    <w:p w14:paraId="2FB1D061" w14:textId="77777777" w:rsidR="004B485B" w:rsidRPr="00D2102A" w:rsidRDefault="004B485B" w:rsidP="004B485B">
      <w:pPr>
        <w:pStyle w:val="SingleTxtG"/>
        <w:ind w:left="2268" w:hanging="1134"/>
      </w:pPr>
      <w:r w:rsidRPr="00D2102A">
        <w:t>8.3.6.3</w:t>
      </w:r>
      <w:r w:rsidRPr="00D2102A">
        <w:tab/>
      </w:r>
      <w:r w:rsidRPr="00D2102A">
        <w:tab/>
        <w:t>функционировать предусмотренным изготовителем образом;</w:t>
      </w:r>
    </w:p>
    <w:p w14:paraId="5393DCD3" w14:textId="77777777" w:rsidR="004B485B" w:rsidRPr="00D2102A" w:rsidRDefault="004B485B" w:rsidP="004B485B">
      <w:pPr>
        <w:pStyle w:val="SingleTxtG"/>
        <w:ind w:left="2268" w:hanging="1134"/>
      </w:pPr>
      <w:r w:rsidRPr="00D2102A">
        <w:t>8.3.6.4</w:t>
      </w:r>
      <w:r w:rsidRPr="00D2102A">
        <w:tab/>
      </w:r>
      <w:r w:rsidRPr="00D2102A">
        <w:tab/>
        <w:t>не сказываться негативно на способности детской удерживающей системы обеспечивать защиту пользователя.</w:t>
      </w:r>
    </w:p>
    <w:p w14:paraId="6A8B5E58" w14:textId="77777777" w:rsidR="004B485B" w:rsidRPr="00D2102A" w:rsidRDefault="004B485B" w:rsidP="004B485B">
      <w:pPr>
        <w:pStyle w:val="SingleTxtG"/>
        <w:ind w:left="2268" w:hanging="1134"/>
      </w:pPr>
      <w:r w:rsidRPr="00D2102A">
        <w:t>8.3.6.5</w:t>
      </w:r>
      <w:r w:rsidRPr="00D2102A">
        <w:tab/>
      </w:r>
      <w:r w:rsidRPr="00D2102A">
        <w:tab/>
        <w:t>Критерии манекена при лобовом ударе</w:t>
      </w:r>
    </w:p>
    <w:p w14:paraId="7FAF520C" w14:textId="77777777" w:rsidR="004B485B" w:rsidRPr="00D2102A" w:rsidRDefault="004B485B" w:rsidP="004B485B">
      <w:pPr>
        <w:pStyle w:val="SingleTxtG"/>
        <w:ind w:left="2268" w:hanging="1134"/>
      </w:pPr>
      <w:r w:rsidRPr="00D2102A">
        <w:t>8.3.6.5.1</w:t>
      </w:r>
      <w:r w:rsidRPr="00D2102A">
        <w:tab/>
        <w:t>Критерии оценки степени травмирования при лобовом ударе и ударе сзади указаны в таблице 1.</w:t>
      </w:r>
    </w:p>
    <w:p w14:paraId="03EB8EC6" w14:textId="72E0C11B" w:rsidR="004B485B" w:rsidRPr="00D2102A" w:rsidRDefault="004B485B" w:rsidP="004B485B">
      <w:pPr>
        <w:pStyle w:val="af9"/>
        <w:keepNext/>
        <w:spacing w:before="240"/>
        <w:rPr>
          <w:b/>
          <w:bCs/>
          <w:i w:val="0"/>
          <w:iCs w:val="0"/>
          <w:color w:val="auto"/>
          <w:sz w:val="20"/>
          <w:szCs w:val="20"/>
          <w:lang w:val="ru-RU"/>
        </w:rPr>
      </w:pPr>
      <w:r w:rsidRPr="00D2102A">
        <w:rPr>
          <w:rStyle w:val="markedcontent"/>
          <w:color w:val="auto"/>
          <w:sz w:val="20"/>
          <w:szCs w:val="20"/>
          <w:lang w:val="ru-RU"/>
        </w:rPr>
        <w:tab/>
      </w:r>
      <w:r w:rsidRPr="00D2102A">
        <w:rPr>
          <w:rStyle w:val="markedcontent"/>
          <w:color w:val="auto"/>
          <w:sz w:val="20"/>
          <w:szCs w:val="20"/>
          <w:lang w:val="ru-RU"/>
        </w:rPr>
        <w:tab/>
      </w:r>
      <w:r w:rsidRPr="00D2102A">
        <w:rPr>
          <w:i w:val="0"/>
          <w:iCs w:val="0"/>
          <w:color w:val="auto"/>
          <w:sz w:val="20"/>
          <w:szCs w:val="20"/>
          <w:lang w:val="ru-RU"/>
        </w:rPr>
        <w:t xml:space="preserve">Таблица </w:t>
      </w:r>
      <w:r w:rsidRPr="00D2102A">
        <w:rPr>
          <w:i w:val="0"/>
          <w:iCs w:val="0"/>
          <w:color w:val="auto"/>
          <w:sz w:val="20"/>
          <w:szCs w:val="20"/>
        </w:rPr>
        <w:fldChar w:fldCharType="begin"/>
      </w:r>
      <w:r w:rsidRPr="00D2102A">
        <w:rPr>
          <w:i w:val="0"/>
          <w:iCs w:val="0"/>
          <w:color w:val="auto"/>
          <w:sz w:val="20"/>
          <w:szCs w:val="20"/>
          <w:lang w:val="ru-RU"/>
        </w:rPr>
        <w:instrText xml:space="preserve"> </w:instrText>
      </w:r>
      <w:r w:rsidRPr="00D2102A">
        <w:rPr>
          <w:i w:val="0"/>
          <w:iCs w:val="0"/>
          <w:color w:val="auto"/>
          <w:sz w:val="20"/>
          <w:szCs w:val="20"/>
        </w:rPr>
        <w:instrText>SEQ</w:instrText>
      </w:r>
      <w:r w:rsidRPr="00D2102A">
        <w:rPr>
          <w:i w:val="0"/>
          <w:iCs w:val="0"/>
          <w:color w:val="auto"/>
          <w:sz w:val="20"/>
          <w:szCs w:val="20"/>
          <w:lang w:val="ru-RU"/>
        </w:rPr>
        <w:instrText xml:space="preserve"> </w:instrText>
      </w:r>
      <w:r w:rsidRPr="00D2102A">
        <w:rPr>
          <w:i w:val="0"/>
          <w:iCs w:val="0"/>
          <w:color w:val="auto"/>
          <w:sz w:val="20"/>
          <w:szCs w:val="20"/>
        </w:rPr>
        <w:instrText>Table</w:instrText>
      </w:r>
      <w:r w:rsidRPr="00D2102A">
        <w:rPr>
          <w:i w:val="0"/>
          <w:iCs w:val="0"/>
          <w:color w:val="auto"/>
          <w:sz w:val="20"/>
          <w:szCs w:val="20"/>
          <w:lang w:val="ru-RU"/>
        </w:rPr>
        <w:instrText xml:space="preserve"> \* </w:instrText>
      </w:r>
      <w:r w:rsidRPr="00D2102A">
        <w:rPr>
          <w:i w:val="0"/>
          <w:iCs w:val="0"/>
          <w:color w:val="auto"/>
          <w:sz w:val="20"/>
          <w:szCs w:val="20"/>
        </w:rPr>
        <w:instrText>ARABIC</w:instrText>
      </w:r>
      <w:r w:rsidRPr="00D2102A">
        <w:rPr>
          <w:i w:val="0"/>
          <w:iCs w:val="0"/>
          <w:color w:val="auto"/>
          <w:sz w:val="20"/>
          <w:szCs w:val="20"/>
          <w:lang w:val="ru-RU"/>
        </w:rPr>
        <w:instrText xml:space="preserve"> </w:instrText>
      </w:r>
      <w:r w:rsidRPr="00D2102A">
        <w:rPr>
          <w:i w:val="0"/>
          <w:iCs w:val="0"/>
          <w:color w:val="auto"/>
          <w:sz w:val="20"/>
          <w:szCs w:val="20"/>
        </w:rPr>
        <w:fldChar w:fldCharType="separate"/>
      </w:r>
      <w:r w:rsidR="0077503D">
        <w:rPr>
          <w:i w:val="0"/>
          <w:iCs w:val="0"/>
          <w:noProof/>
          <w:color w:val="auto"/>
          <w:sz w:val="20"/>
          <w:szCs w:val="20"/>
        </w:rPr>
        <w:t>1</w:t>
      </w:r>
      <w:r w:rsidRPr="00D2102A">
        <w:rPr>
          <w:i w:val="0"/>
          <w:iCs w:val="0"/>
          <w:color w:val="auto"/>
          <w:sz w:val="20"/>
          <w:szCs w:val="20"/>
        </w:rPr>
        <w:fldChar w:fldCharType="end"/>
      </w:r>
    </w:p>
    <w:tbl>
      <w:tblPr>
        <w:tblStyle w:val="TabNum"/>
        <w:tblW w:w="7411" w:type="dxa"/>
        <w:tblInd w:w="1134" w:type="dxa"/>
        <w:tblBorders>
          <w:top w:val="none" w:sz="0" w:space="0" w:color="auto"/>
          <w:bottom w:val="none" w:sz="0" w:space="0" w:color="auto"/>
          <w:insideV w:val="single" w:sz="4" w:space="0" w:color="auto"/>
        </w:tblBorders>
        <w:tblLayout w:type="fixed"/>
        <w:tblCellMar>
          <w:left w:w="0" w:type="dxa"/>
          <w:right w:w="0" w:type="dxa"/>
        </w:tblCellMar>
        <w:tblLook w:val="05E0" w:firstRow="1" w:lastRow="1" w:firstColumn="1" w:lastColumn="1" w:noHBand="0" w:noVBand="1"/>
      </w:tblPr>
      <w:tblGrid>
        <w:gridCol w:w="2127"/>
        <w:gridCol w:w="1297"/>
        <w:gridCol w:w="931"/>
        <w:gridCol w:w="508"/>
        <w:gridCol w:w="509"/>
        <w:gridCol w:w="509"/>
        <w:gridCol w:w="508"/>
        <w:gridCol w:w="513"/>
        <w:gridCol w:w="509"/>
      </w:tblGrid>
      <w:tr w:rsidR="005961B9" w:rsidRPr="005961B9" w14:paraId="3ACDB995" w14:textId="77777777" w:rsidTr="005961B9">
        <w:trPr>
          <w:tblHeader/>
        </w:trPr>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shd w:val="clear" w:color="auto" w:fill="auto"/>
          </w:tcPr>
          <w:p w14:paraId="7ED0F181" w14:textId="77777777" w:rsidR="004B485B" w:rsidRPr="005961B9" w:rsidRDefault="004B485B" w:rsidP="005961B9">
            <w:pPr>
              <w:spacing w:before="80" w:after="80" w:line="200" w:lineRule="exact"/>
              <w:ind w:left="28" w:right="28"/>
              <w:rPr>
                <w:rFonts w:cs="Times New Roman"/>
                <w:i/>
                <w:sz w:val="16"/>
              </w:rPr>
            </w:pPr>
            <w:r w:rsidRPr="005961B9">
              <w:rPr>
                <w:rFonts w:cs="Times New Roman"/>
                <w:i/>
                <w:sz w:val="16"/>
              </w:rPr>
              <w:t>Критерий</w:t>
            </w:r>
          </w:p>
        </w:tc>
        <w:tc>
          <w:tcPr>
            <w:tcW w:w="1297" w:type="dxa"/>
            <w:tcBorders>
              <w:top w:val="single" w:sz="4" w:space="0" w:color="auto"/>
              <w:left w:val="nil"/>
              <w:bottom w:val="single" w:sz="12" w:space="0" w:color="auto"/>
              <w:right w:val="nil"/>
            </w:tcBorders>
            <w:shd w:val="clear" w:color="auto" w:fill="auto"/>
          </w:tcPr>
          <w:p w14:paraId="30CDEF2E"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Сокращение</w:t>
            </w:r>
          </w:p>
        </w:tc>
        <w:tc>
          <w:tcPr>
            <w:tcW w:w="931" w:type="dxa"/>
            <w:tcBorders>
              <w:top w:val="single" w:sz="4" w:space="0" w:color="auto"/>
              <w:left w:val="nil"/>
              <w:bottom w:val="single" w:sz="12" w:space="0" w:color="auto"/>
              <w:right w:val="nil"/>
            </w:tcBorders>
            <w:shd w:val="clear" w:color="auto" w:fill="auto"/>
          </w:tcPr>
          <w:p w14:paraId="675D815D"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Единица измерения</w:t>
            </w:r>
          </w:p>
        </w:tc>
        <w:tc>
          <w:tcPr>
            <w:tcW w:w="508" w:type="dxa"/>
            <w:tcBorders>
              <w:top w:val="single" w:sz="4" w:space="0" w:color="auto"/>
              <w:left w:val="nil"/>
              <w:bottom w:val="single" w:sz="12" w:space="0" w:color="auto"/>
              <w:right w:val="nil"/>
            </w:tcBorders>
            <w:shd w:val="clear" w:color="auto" w:fill="auto"/>
          </w:tcPr>
          <w:p w14:paraId="0938BBD5"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Q0</w:t>
            </w:r>
          </w:p>
        </w:tc>
        <w:tc>
          <w:tcPr>
            <w:tcW w:w="509" w:type="dxa"/>
            <w:tcBorders>
              <w:top w:val="single" w:sz="4" w:space="0" w:color="auto"/>
              <w:left w:val="nil"/>
              <w:bottom w:val="single" w:sz="12" w:space="0" w:color="auto"/>
              <w:right w:val="nil"/>
            </w:tcBorders>
            <w:shd w:val="clear" w:color="auto" w:fill="auto"/>
          </w:tcPr>
          <w:p w14:paraId="608A9532"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Q1</w:t>
            </w:r>
          </w:p>
        </w:tc>
        <w:tc>
          <w:tcPr>
            <w:tcW w:w="509" w:type="dxa"/>
            <w:tcBorders>
              <w:top w:val="single" w:sz="4" w:space="0" w:color="auto"/>
              <w:left w:val="nil"/>
              <w:bottom w:val="single" w:sz="12" w:space="0" w:color="auto"/>
              <w:right w:val="nil"/>
            </w:tcBorders>
            <w:shd w:val="clear" w:color="auto" w:fill="auto"/>
          </w:tcPr>
          <w:p w14:paraId="3F8A8F8F"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Q1.5</w:t>
            </w:r>
          </w:p>
        </w:tc>
        <w:tc>
          <w:tcPr>
            <w:tcW w:w="508" w:type="dxa"/>
            <w:tcBorders>
              <w:top w:val="single" w:sz="4" w:space="0" w:color="auto"/>
              <w:left w:val="nil"/>
              <w:bottom w:val="single" w:sz="12" w:space="0" w:color="auto"/>
              <w:right w:val="nil"/>
            </w:tcBorders>
            <w:shd w:val="clear" w:color="auto" w:fill="auto"/>
          </w:tcPr>
          <w:p w14:paraId="41B2261C"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Q3</w:t>
            </w:r>
          </w:p>
        </w:tc>
        <w:tc>
          <w:tcPr>
            <w:tcW w:w="513" w:type="dxa"/>
            <w:tcBorders>
              <w:top w:val="single" w:sz="4" w:space="0" w:color="auto"/>
              <w:left w:val="nil"/>
              <w:bottom w:val="single" w:sz="12" w:space="0" w:color="auto"/>
              <w:right w:val="nil"/>
            </w:tcBorders>
            <w:shd w:val="clear" w:color="auto" w:fill="auto"/>
          </w:tcPr>
          <w:p w14:paraId="6A6CCCBF"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Q6</w:t>
            </w:r>
          </w:p>
        </w:tc>
        <w:tc>
          <w:tcPr>
            <w:tcW w:w="509" w:type="dxa"/>
            <w:tcBorders>
              <w:top w:val="single" w:sz="4" w:space="0" w:color="auto"/>
              <w:left w:val="nil"/>
              <w:bottom w:val="single" w:sz="12" w:space="0" w:color="auto"/>
            </w:tcBorders>
            <w:shd w:val="clear" w:color="auto" w:fill="auto"/>
          </w:tcPr>
          <w:p w14:paraId="6AF7ADA6"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Q10</w:t>
            </w:r>
          </w:p>
        </w:tc>
      </w:tr>
      <w:tr w:rsidR="005961B9" w:rsidRPr="005961B9" w14:paraId="6874AB72" w14:textId="77777777" w:rsidTr="005961B9">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tcBorders>
            <w:shd w:val="clear" w:color="auto" w:fill="auto"/>
            <w:vAlign w:val="top"/>
          </w:tcPr>
          <w:p w14:paraId="015561C6" w14:textId="77777777" w:rsidR="004B485B" w:rsidRPr="005961B9" w:rsidRDefault="004B485B" w:rsidP="005961B9">
            <w:pPr>
              <w:spacing w:line="220" w:lineRule="exact"/>
              <w:ind w:left="28" w:right="28"/>
              <w:rPr>
                <w:rFonts w:cs="Times New Roman"/>
              </w:rPr>
            </w:pPr>
            <w:r w:rsidRPr="005961B9">
              <w:rPr>
                <w:rFonts w:cs="Times New Roman"/>
              </w:rPr>
              <w:t>Критерий травмирования головы (только в случае соприкосновения при испытании в транспортном средстве)</w:t>
            </w:r>
          </w:p>
        </w:tc>
        <w:tc>
          <w:tcPr>
            <w:tcW w:w="1297" w:type="dxa"/>
            <w:tcBorders>
              <w:top w:val="single" w:sz="12" w:space="0" w:color="auto"/>
              <w:left w:val="nil"/>
              <w:right w:val="nil"/>
            </w:tcBorders>
            <w:shd w:val="clear" w:color="auto" w:fill="auto"/>
          </w:tcPr>
          <w:p w14:paraId="439497D6"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HPC* (15)</w:t>
            </w:r>
          </w:p>
        </w:tc>
        <w:tc>
          <w:tcPr>
            <w:tcW w:w="931" w:type="dxa"/>
            <w:tcBorders>
              <w:top w:val="single" w:sz="12" w:space="0" w:color="auto"/>
              <w:left w:val="nil"/>
              <w:right w:val="nil"/>
            </w:tcBorders>
            <w:shd w:val="clear" w:color="auto" w:fill="auto"/>
          </w:tcPr>
          <w:p w14:paraId="3691BB58"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p>
        </w:tc>
        <w:tc>
          <w:tcPr>
            <w:tcW w:w="508" w:type="dxa"/>
            <w:tcBorders>
              <w:top w:val="single" w:sz="12" w:space="0" w:color="auto"/>
              <w:left w:val="nil"/>
              <w:right w:val="nil"/>
            </w:tcBorders>
            <w:shd w:val="clear" w:color="auto" w:fill="auto"/>
          </w:tcPr>
          <w:p w14:paraId="0FCCF2AB"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600</w:t>
            </w:r>
          </w:p>
        </w:tc>
        <w:tc>
          <w:tcPr>
            <w:tcW w:w="509" w:type="dxa"/>
            <w:tcBorders>
              <w:top w:val="single" w:sz="12" w:space="0" w:color="auto"/>
              <w:left w:val="nil"/>
              <w:right w:val="nil"/>
            </w:tcBorders>
            <w:shd w:val="clear" w:color="auto" w:fill="auto"/>
          </w:tcPr>
          <w:p w14:paraId="4486397A"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600</w:t>
            </w:r>
          </w:p>
        </w:tc>
        <w:tc>
          <w:tcPr>
            <w:tcW w:w="509" w:type="dxa"/>
            <w:tcBorders>
              <w:top w:val="single" w:sz="12" w:space="0" w:color="auto"/>
              <w:left w:val="nil"/>
              <w:right w:val="nil"/>
            </w:tcBorders>
            <w:shd w:val="clear" w:color="auto" w:fill="auto"/>
          </w:tcPr>
          <w:p w14:paraId="6C57CF5D"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600</w:t>
            </w:r>
          </w:p>
        </w:tc>
        <w:tc>
          <w:tcPr>
            <w:tcW w:w="508" w:type="dxa"/>
            <w:tcBorders>
              <w:top w:val="single" w:sz="12" w:space="0" w:color="auto"/>
              <w:left w:val="nil"/>
              <w:right w:val="nil"/>
            </w:tcBorders>
            <w:shd w:val="clear" w:color="auto" w:fill="auto"/>
          </w:tcPr>
          <w:p w14:paraId="7FBB1F03"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800</w:t>
            </w:r>
          </w:p>
        </w:tc>
        <w:tc>
          <w:tcPr>
            <w:tcW w:w="513" w:type="dxa"/>
            <w:tcBorders>
              <w:top w:val="single" w:sz="12" w:space="0" w:color="auto"/>
              <w:left w:val="nil"/>
              <w:right w:val="nil"/>
            </w:tcBorders>
            <w:shd w:val="clear" w:color="auto" w:fill="auto"/>
          </w:tcPr>
          <w:p w14:paraId="48A1BC96"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800</w:t>
            </w:r>
          </w:p>
        </w:tc>
        <w:tc>
          <w:tcPr>
            <w:tcW w:w="509" w:type="dxa"/>
            <w:tcBorders>
              <w:top w:val="single" w:sz="12" w:space="0" w:color="auto"/>
              <w:left w:val="nil"/>
            </w:tcBorders>
            <w:shd w:val="clear" w:color="auto" w:fill="auto"/>
          </w:tcPr>
          <w:p w14:paraId="7FCCA220"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800</w:t>
            </w:r>
          </w:p>
        </w:tc>
      </w:tr>
      <w:tr w:rsidR="005961B9" w:rsidRPr="005961B9" w14:paraId="33863734" w14:textId="77777777" w:rsidTr="005961B9">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5EE21E23" w14:textId="77777777" w:rsidR="004B485B" w:rsidRPr="005961B9" w:rsidRDefault="004B485B" w:rsidP="005961B9">
            <w:pPr>
              <w:spacing w:line="220" w:lineRule="exact"/>
              <w:ind w:left="28" w:right="28"/>
              <w:rPr>
                <w:rFonts w:cs="Times New Roman"/>
              </w:rPr>
            </w:pPr>
            <w:r w:rsidRPr="005961B9">
              <w:rPr>
                <w:rFonts w:cs="Times New Roman"/>
              </w:rPr>
              <w:t>Результирующее ускорение головы 3 мс</w:t>
            </w:r>
          </w:p>
        </w:tc>
        <w:tc>
          <w:tcPr>
            <w:tcW w:w="1297" w:type="dxa"/>
            <w:tcBorders>
              <w:left w:val="nil"/>
              <w:right w:val="nil"/>
            </w:tcBorders>
            <w:shd w:val="clear" w:color="auto" w:fill="auto"/>
          </w:tcPr>
          <w:p w14:paraId="23AB09DF"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 xml:space="preserve">Голова — </w:t>
            </w:r>
            <w:r w:rsidRPr="005961B9">
              <w:rPr>
                <w:rFonts w:cs="Times New Roman"/>
              </w:rPr>
              <w:br/>
              <w:t>кум. зн. 3 мс***</w:t>
            </w:r>
          </w:p>
        </w:tc>
        <w:tc>
          <w:tcPr>
            <w:tcW w:w="931" w:type="dxa"/>
            <w:tcBorders>
              <w:left w:val="nil"/>
              <w:right w:val="nil"/>
            </w:tcBorders>
            <w:shd w:val="clear" w:color="auto" w:fill="auto"/>
          </w:tcPr>
          <w:p w14:paraId="73A66BBA"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g</w:t>
            </w:r>
          </w:p>
        </w:tc>
        <w:tc>
          <w:tcPr>
            <w:tcW w:w="508" w:type="dxa"/>
            <w:tcBorders>
              <w:left w:val="nil"/>
              <w:right w:val="nil"/>
            </w:tcBorders>
            <w:shd w:val="clear" w:color="auto" w:fill="auto"/>
          </w:tcPr>
          <w:p w14:paraId="527FB5DB"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75</w:t>
            </w:r>
          </w:p>
        </w:tc>
        <w:tc>
          <w:tcPr>
            <w:tcW w:w="509" w:type="dxa"/>
            <w:tcBorders>
              <w:left w:val="nil"/>
              <w:right w:val="nil"/>
            </w:tcBorders>
            <w:shd w:val="clear" w:color="auto" w:fill="auto"/>
          </w:tcPr>
          <w:p w14:paraId="087072FF"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75</w:t>
            </w:r>
          </w:p>
        </w:tc>
        <w:tc>
          <w:tcPr>
            <w:tcW w:w="509" w:type="dxa"/>
            <w:tcBorders>
              <w:left w:val="nil"/>
              <w:right w:val="nil"/>
            </w:tcBorders>
            <w:shd w:val="clear" w:color="auto" w:fill="auto"/>
          </w:tcPr>
          <w:p w14:paraId="5CF84B58"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75</w:t>
            </w:r>
          </w:p>
        </w:tc>
        <w:tc>
          <w:tcPr>
            <w:tcW w:w="508" w:type="dxa"/>
            <w:tcBorders>
              <w:left w:val="nil"/>
              <w:right w:val="nil"/>
            </w:tcBorders>
            <w:shd w:val="clear" w:color="auto" w:fill="auto"/>
          </w:tcPr>
          <w:p w14:paraId="3C6F5D57"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80</w:t>
            </w:r>
          </w:p>
        </w:tc>
        <w:tc>
          <w:tcPr>
            <w:tcW w:w="513" w:type="dxa"/>
            <w:tcBorders>
              <w:left w:val="nil"/>
              <w:right w:val="nil"/>
            </w:tcBorders>
            <w:shd w:val="clear" w:color="auto" w:fill="auto"/>
          </w:tcPr>
          <w:p w14:paraId="175C9B70"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80</w:t>
            </w:r>
          </w:p>
        </w:tc>
        <w:tc>
          <w:tcPr>
            <w:tcW w:w="509" w:type="dxa"/>
            <w:tcBorders>
              <w:left w:val="nil"/>
            </w:tcBorders>
            <w:shd w:val="clear" w:color="auto" w:fill="auto"/>
          </w:tcPr>
          <w:p w14:paraId="56C3E071"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80</w:t>
            </w:r>
          </w:p>
        </w:tc>
      </w:tr>
      <w:tr w:rsidR="005961B9" w:rsidRPr="005961B9" w14:paraId="49DB2B37" w14:textId="77777777" w:rsidTr="005961B9">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3F008BCD" w14:textId="77777777" w:rsidR="004B485B" w:rsidRPr="005961B9" w:rsidRDefault="004B485B" w:rsidP="005961B9">
            <w:pPr>
              <w:spacing w:line="220" w:lineRule="exact"/>
              <w:ind w:left="28" w:right="28"/>
              <w:rPr>
                <w:rFonts w:cs="Times New Roman"/>
              </w:rPr>
            </w:pPr>
            <w:r w:rsidRPr="005961B9">
              <w:rPr>
                <w:rFonts w:cs="Times New Roman"/>
              </w:rPr>
              <w:t>Сжимающая сила верхней части шеи</w:t>
            </w:r>
          </w:p>
        </w:tc>
        <w:tc>
          <w:tcPr>
            <w:tcW w:w="1297" w:type="dxa"/>
            <w:tcBorders>
              <w:left w:val="nil"/>
              <w:right w:val="nil"/>
            </w:tcBorders>
            <w:shd w:val="clear" w:color="auto" w:fill="auto"/>
          </w:tcPr>
          <w:p w14:paraId="12FFFD02"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Fz</w:t>
            </w:r>
          </w:p>
        </w:tc>
        <w:tc>
          <w:tcPr>
            <w:tcW w:w="931" w:type="dxa"/>
            <w:tcBorders>
              <w:left w:val="nil"/>
              <w:right w:val="nil"/>
            </w:tcBorders>
            <w:shd w:val="clear" w:color="auto" w:fill="auto"/>
          </w:tcPr>
          <w:p w14:paraId="0199FEC9"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Н</w:t>
            </w:r>
          </w:p>
        </w:tc>
        <w:tc>
          <w:tcPr>
            <w:tcW w:w="3056" w:type="dxa"/>
            <w:gridSpan w:val="6"/>
            <w:tcBorders>
              <w:left w:val="nil"/>
            </w:tcBorders>
            <w:shd w:val="clear" w:color="auto" w:fill="auto"/>
          </w:tcPr>
          <w:p w14:paraId="0BD01C52"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Только для целей мониторинга**</w:t>
            </w:r>
          </w:p>
        </w:tc>
      </w:tr>
      <w:tr w:rsidR="005961B9" w:rsidRPr="005961B9" w14:paraId="6E849337" w14:textId="77777777" w:rsidTr="005961B9">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7815AF83" w14:textId="77777777" w:rsidR="004B485B" w:rsidRPr="005961B9" w:rsidRDefault="004B485B" w:rsidP="005961B9">
            <w:pPr>
              <w:spacing w:line="220" w:lineRule="exact"/>
              <w:ind w:left="28" w:right="28"/>
              <w:rPr>
                <w:rFonts w:cs="Times New Roman"/>
              </w:rPr>
            </w:pPr>
            <w:r w:rsidRPr="005961B9">
              <w:rPr>
                <w:rFonts w:cs="Times New Roman"/>
              </w:rPr>
              <w:t>Изгибающий момент верхней части шеи</w:t>
            </w:r>
          </w:p>
        </w:tc>
        <w:tc>
          <w:tcPr>
            <w:tcW w:w="1297" w:type="dxa"/>
            <w:tcBorders>
              <w:left w:val="nil"/>
              <w:right w:val="nil"/>
            </w:tcBorders>
            <w:shd w:val="clear" w:color="auto" w:fill="auto"/>
          </w:tcPr>
          <w:p w14:paraId="72FB2488"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My</w:t>
            </w:r>
          </w:p>
        </w:tc>
        <w:tc>
          <w:tcPr>
            <w:tcW w:w="931" w:type="dxa"/>
            <w:tcBorders>
              <w:left w:val="nil"/>
              <w:right w:val="nil"/>
            </w:tcBorders>
            <w:shd w:val="clear" w:color="auto" w:fill="auto"/>
          </w:tcPr>
          <w:p w14:paraId="27B55DA2"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Нм</w:t>
            </w:r>
          </w:p>
        </w:tc>
        <w:tc>
          <w:tcPr>
            <w:tcW w:w="3056" w:type="dxa"/>
            <w:gridSpan w:val="6"/>
            <w:tcBorders>
              <w:left w:val="nil"/>
            </w:tcBorders>
            <w:shd w:val="clear" w:color="auto" w:fill="auto"/>
          </w:tcPr>
          <w:p w14:paraId="73D5DCCD"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p>
        </w:tc>
      </w:tr>
      <w:tr w:rsidR="005961B9" w:rsidRPr="005961B9" w14:paraId="087B360A" w14:textId="77777777" w:rsidTr="005961B9">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6F1090CD" w14:textId="77777777" w:rsidR="004B485B" w:rsidRPr="005961B9" w:rsidRDefault="004B485B" w:rsidP="005961B9">
            <w:pPr>
              <w:spacing w:line="220" w:lineRule="exact"/>
              <w:ind w:left="28" w:right="28"/>
              <w:rPr>
                <w:rFonts w:cs="Times New Roman"/>
              </w:rPr>
            </w:pPr>
            <w:r w:rsidRPr="005961B9">
              <w:rPr>
                <w:rFonts w:cs="Times New Roman"/>
              </w:rPr>
              <w:t>Результирующее ускорение грудной клетки 3 мс</w:t>
            </w:r>
          </w:p>
        </w:tc>
        <w:tc>
          <w:tcPr>
            <w:tcW w:w="1297" w:type="dxa"/>
            <w:tcBorders>
              <w:left w:val="nil"/>
              <w:right w:val="nil"/>
            </w:tcBorders>
            <w:shd w:val="clear" w:color="auto" w:fill="auto"/>
          </w:tcPr>
          <w:p w14:paraId="698FF0FF" w14:textId="16E89116"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Грудная клетка</w:t>
            </w:r>
            <w:r w:rsidR="005961B9">
              <w:rPr>
                <w:rFonts w:cs="Times New Roman"/>
                <w:lang w:val="en-US"/>
              </w:rPr>
              <w:t> </w:t>
            </w:r>
            <w:r w:rsidRPr="005961B9">
              <w:rPr>
                <w:rFonts w:cs="Times New Roman"/>
              </w:rPr>
              <w:t>— кум. зн. 3 мс***</w:t>
            </w:r>
          </w:p>
        </w:tc>
        <w:tc>
          <w:tcPr>
            <w:tcW w:w="931" w:type="dxa"/>
            <w:tcBorders>
              <w:left w:val="nil"/>
              <w:right w:val="nil"/>
            </w:tcBorders>
            <w:shd w:val="clear" w:color="auto" w:fill="auto"/>
          </w:tcPr>
          <w:p w14:paraId="521D4F76"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g</w:t>
            </w:r>
          </w:p>
        </w:tc>
        <w:tc>
          <w:tcPr>
            <w:tcW w:w="508" w:type="dxa"/>
            <w:tcBorders>
              <w:left w:val="nil"/>
              <w:right w:val="nil"/>
            </w:tcBorders>
            <w:shd w:val="clear" w:color="auto" w:fill="auto"/>
          </w:tcPr>
          <w:p w14:paraId="497E4020"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55</w:t>
            </w:r>
          </w:p>
        </w:tc>
        <w:tc>
          <w:tcPr>
            <w:tcW w:w="509" w:type="dxa"/>
            <w:tcBorders>
              <w:left w:val="nil"/>
              <w:right w:val="nil"/>
            </w:tcBorders>
            <w:shd w:val="clear" w:color="auto" w:fill="auto"/>
          </w:tcPr>
          <w:p w14:paraId="0B6EF8CD"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55</w:t>
            </w:r>
          </w:p>
        </w:tc>
        <w:tc>
          <w:tcPr>
            <w:tcW w:w="509" w:type="dxa"/>
            <w:tcBorders>
              <w:left w:val="nil"/>
              <w:right w:val="nil"/>
            </w:tcBorders>
            <w:shd w:val="clear" w:color="auto" w:fill="auto"/>
          </w:tcPr>
          <w:p w14:paraId="3B4B7689"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55</w:t>
            </w:r>
          </w:p>
        </w:tc>
        <w:tc>
          <w:tcPr>
            <w:tcW w:w="508" w:type="dxa"/>
            <w:tcBorders>
              <w:left w:val="nil"/>
              <w:right w:val="nil"/>
            </w:tcBorders>
            <w:shd w:val="clear" w:color="auto" w:fill="auto"/>
          </w:tcPr>
          <w:p w14:paraId="590F4A19"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55</w:t>
            </w:r>
          </w:p>
        </w:tc>
        <w:tc>
          <w:tcPr>
            <w:tcW w:w="513" w:type="dxa"/>
            <w:tcBorders>
              <w:left w:val="nil"/>
              <w:right w:val="nil"/>
            </w:tcBorders>
            <w:shd w:val="clear" w:color="auto" w:fill="auto"/>
          </w:tcPr>
          <w:p w14:paraId="3A9A833D"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55</w:t>
            </w:r>
          </w:p>
        </w:tc>
        <w:tc>
          <w:tcPr>
            <w:tcW w:w="509" w:type="dxa"/>
            <w:tcBorders>
              <w:left w:val="nil"/>
            </w:tcBorders>
            <w:shd w:val="clear" w:color="auto" w:fill="auto"/>
          </w:tcPr>
          <w:p w14:paraId="54A9930D"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55</w:t>
            </w:r>
          </w:p>
        </w:tc>
      </w:tr>
      <w:tr w:rsidR="005961B9" w:rsidRPr="005961B9" w14:paraId="761EC092" w14:textId="77777777" w:rsidTr="005961B9">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79D4C8B7" w14:textId="77777777" w:rsidR="004B485B" w:rsidRPr="005961B9" w:rsidRDefault="004B485B" w:rsidP="005961B9">
            <w:pPr>
              <w:spacing w:line="220" w:lineRule="exact"/>
              <w:ind w:left="28" w:right="28"/>
              <w:rPr>
                <w:rFonts w:cs="Times New Roman"/>
              </w:rPr>
            </w:pPr>
            <w:r w:rsidRPr="005961B9">
              <w:rPr>
                <w:rFonts w:cs="Times New Roman"/>
              </w:rPr>
              <w:lastRenderedPageBreak/>
              <w:t>Смещение грудной клетки</w:t>
            </w:r>
          </w:p>
        </w:tc>
        <w:tc>
          <w:tcPr>
            <w:tcW w:w="1297" w:type="dxa"/>
            <w:tcBorders>
              <w:left w:val="nil"/>
              <w:right w:val="nil"/>
            </w:tcBorders>
            <w:shd w:val="clear" w:color="auto" w:fill="auto"/>
          </w:tcPr>
          <w:p w14:paraId="7324FF53"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szCs w:val="18"/>
              </w:rPr>
            </w:pPr>
            <w:r w:rsidRPr="005961B9">
              <w:rPr>
                <w:rFonts w:cs="Times New Roman"/>
                <w:szCs w:val="18"/>
                <w:shd w:val="clear" w:color="auto" w:fill="FFFFFF"/>
              </w:rPr>
              <w:t>Подлежит подтверждению</w:t>
            </w:r>
          </w:p>
        </w:tc>
        <w:tc>
          <w:tcPr>
            <w:tcW w:w="931" w:type="dxa"/>
            <w:tcBorders>
              <w:left w:val="nil"/>
              <w:right w:val="nil"/>
            </w:tcBorders>
            <w:shd w:val="clear" w:color="auto" w:fill="auto"/>
          </w:tcPr>
          <w:p w14:paraId="6D641440"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мм</w:t>
            </w:r>
          </w:p>
        </w:tc>
        <w:tc>
          <w:tcPr>
            <w:tcW w:w="508" w:type="dxa"/>
            <w:tcBorders>
              <w:left w:val="nil"/>
              <w:right w:val="nil"/>
            </w:tcBorders>
            <w:shd w:val="clear" w:color="auto" w:fill="auto"/>
          </w:tcPr>
          <w:p w14:paraId="3369DA41"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НП</w:t>
            </w:r>
          </w:p>
        </w:tc>
        <w:tc>
          <w:tcPr>
            <w:tcW w:w="2548" w:type="dxa"/>
            <w:gridSpan w:val="5"/>
            <w:tcBorders>
              <w:left w:val="nil"/>
            </w:tcBorders>
            <w:shd w:val="clear" w:color="auto" w:fill="auto"/>
          </w:tcPr>
          <w:p w14:paraId="7EE6C4F4"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Только для целей мониторинга**</w:t>
            </w:r>
          </w:p>
        </w:tc>
      </w:tr>
      <w:tr w:rsidR="005961B9" w:rsidRPr="005961B9" w14:paraId="7200BCD3" w14:textId="77777777" w:rsidTr="005961B9">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14CE8BAA" w14:textId="77777777" w:rsidR="004B485B" w:rsidRPr="005961B9" w:rsidRDefault="004B485B" w:rsidP="005961B9">
            <w:pPr>
              <w:spacing w:line="220" w:lineRule="exact"/>
              <w:ind w:left="28" w:right="28"/>
              <w:rPr>
                <w:rFonts w:cs="Times New Roman"/>
              </w:rPr>
            </w:pPr>
            <w:r w:rsidRPr="005961B9">
              <w:rPr>
                <w:rFonts w:cs="Times New Roman"/>
              </w:rPr>
              <w:t>Давление в районе брюшной полости****</w:t>
            </w:r>
          </w:p>
        </w:tc>
        <w:tc>
          <w:tcPr>
            <w:tcW w:w="1297" w:type="dxa"/>
            <w:tcBorders>
              <w:left w:val="nil"/>
              <w:bottom w:val="single" w:sz="12" w:space="0" w:color="auto"/>
              <w:right w:val="nil"/>
            </w:tcBorders>
            <w:shd w:val="clear" w:color="auto" w:fill="auto"/>
          </w:tcPr>
          <w:p w14:paraId="52D0BE84"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Р</w:t>
            </w:r>
          </w:p>
        </w:tc>
        <w:tc>
          <w:tcPr>
            <w:tcW w:w="931" w:type="dxa"/>
            <w:tcBorders>
              <w:left w:val="nil"/>
              <w:bottom w:val="single" w:sz="12" w:space="0" w:color="auto"/>
              <w:right w:val="nil"/>
            </w:tcBorders>
            <w:shd w:val="clear" w:color="auto" w:fill="auto"/>
          </w:tcPr>
          <w:p w14:paraId="2D29ABEA"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бар</w:t>
            </w:r>
          </w:p>
        </w:tc>
        <w:tc>
          <w:tcPr>
            <w:tcW w:w="508" w:type="dxa"/>
            <w:tcBorders>
              <w:left w:val="nil"/>
              <w:bottom w:val="single" w:sz="12" w:space="0" w:color="auto"/>
              <w:right w:val="nil"/>
            </w:tcBorders>
            <w:shd w:val="clear" w:color="auto" w:fill="auto"/>
          </w:tcPr>
          <w:p w14:paraId="32B5014E"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НП</w:t>
            </w:r>
          </w:p>
        </w:tc>
        <w:tc>
          <w:tcPr>
            <w:tcW w:w="509" w:type="dxa"/>
            <w:tcBorders>
              <w:left w:val="nil"/>
              <w:bottom w:val="single" w:sz="12" w:space="0" w:color="auto"/>
              <w:right w:val="nil"/>
            </w:tcBorders>
            <w:shd w:val="clear" w:color="auto" w:fill="auto"/>
          </w:tcPr>
          <w:p w14:paraId="64FFEA3F"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НП</w:t>
            </w:r>
          </w:p>
        </w:tc>
        <w:tc>
          <w:tcPr>
            <w:tcW w:w="509" w:type="dxa"/>
            <w:tcBorders>
              <w:left w:val="nil"/>
              <w:bottom w:val="single" w:sz="12" w:space="0" w:color="auto"/>
              <w:right w:val="nil"/>
            </w:tcBorders>
            <w:shd w:val="clear" w:color="auto" w:fill="auto"/>
          </w:tcPr>
          <w:p w14:paraId="48CA55B8"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1,2</w:t>
            </w:r>
          </w:p>
        </w:tc>
        <w:tc>
          <w:tcPr>
            <w:tcW w:w="508" w:type="dxa"/>
            <w:tcBorders>
              <w:left w:val="nil"/>
              <w:bottom w:val="single" w:sz="12" w:space="0" w:color="auto"/>
              <w:right w:val="nil"/>
            </w:tcBorders>
            <w:shd w:val="clear" w:color="auto" w:fill="auto"/>
          </w:tcPr>
          <w:p w14:paraId="15473DBA"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1,0</w:t>
            </w:r>
          </w:p>
        </w:tc>
        <w:tc>
          <w:tcPr>
            <w:tcW w:w="513" w:type="dxa"/>
            <w:tcBorders>
              <w:left w:val="nil"/>
              <w:bottom w:val="single" w:sz="12" w:space="0" w:color="auto"/>
              <w:right w:val="nil"/>
            </w:tcBorders>
            <w:shd w:val="clear" w:color="auto" w:fill="auto"/>
          </w:tcPr>
          <w:p w14:paraId="6917BFCA"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1,0</w:t>
            </w:r>
          </w:p>
        </w:tc>
        <w:tc>
          <w:tcPr>
            <w:tcW w:w="509" w:type="dxa"/>
            <w:tcBorders>
              <w:left w:val="nil"/>
              <w:bottom w:val="single" w:sz="12" w:space="0" w:color="auto"/>
            </w:tcBorders>
            <w:shd w:val="clear" w:color="auto" w:fill="auto"/>
          </w:tcPr>
          <w:p w14:paraId="4F25A390"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1,2</w:t>
            </w:r>
          </w:p>
        </w:tc>
      </w:tr>
    </w:tbl>
    <w:p w14:paraId="2158F1FA" w14:textId="77777777" w:rsidR="004B485B" w:rsidRPr="00D2102A" w:rsidRDefault="004B485B" w:rsidP="004B485B">
      <w:pPr>
        <w:tabs>
          <w:tab w:val="right" w:pos="1560"/>
          <w:tab w:val="left" w:pos="1701"/>
        </w:tabs>
        <w:spacing w:before="120" w:line="220" w:lineRule="exact"/>
        <w:ind w:left="1701" w:right="1134" w:hanging="567"/>
        <w:rPr>
          <w:sz w:val="18"/>
          <w:szCs w:val="18"/>
        </w:rPr>
      </w:pPr>
      <w:r w:rsidRPr="00D2102A">
        <w:tab/>
      </w:r>
      <w:r w:rsidRPr="00D2102A">
        <w:rPr>
          <w:sz w:val="18"/>
          <w:szCs w:val="18"/>
        </w:rPr>
        <w:t>*</w:t>
      </w:r>
      <w:r w:rsidRPr="00D2102A">
        <w:rPr>
          <w:sz w:val="18"/>
          <w:szCs w:val="18"/>
        </w:rPr>
        <w:tab/>
        <w:t>НРС: см. добавление 2 к приложению 6.</w:t>
      </w:r>
    </w:p>
    <w:p w14:paraId="6C47B918" w14:textId="77777777" w:rsidR="004B485B" w:rsidRPr="00D2102A" w:rsidRDefault="004B485B" w:rsidP="004B485B">
      <w:pPr>
        <w:tabs>
          <w:tab w:val="right" w:pos="1560"/>
          <w:tab w:val="left" w:pos="1701"/>
        </w:tabs>
        <w:spacing w:line="220" w:lineRule="exact"/>
        <w:ind w:left="1701" w:right="1134" w:hanging="567"/>
        <w:rPr>
          <w:sz w:val="18"/>
          <w:szCs w:val="18"/>
        </w:rPr>
      </w:pPr>
      <w:r w:rsidRPr="00D2102A">
        <w:rPr>
          <w:sz w:val="18"/>
          <w:szCs w:val="18"/>
        </w:rPr>
        <w:tab/>
        <w:t>**</w:t>
      </w:r>
      <w:r w:rsidRPr="00D2102A">
        <w:rPr>
          <w:sz w:val="18"/>
          <w:szCs w:val="18"/>
        </w:rPr>
        <w:tab/>
        <w:t xml:space="preserve">Подлежит пересмотру </w:t>
      </w:r>
      <w:r w:rsidRPr="00D2102A">
        <w:rPr>
          <w:sz w:val="18"/>
          <w:szCs w:val="18"/>
          <w:shd w:val="clear" w:color="auto" w:fill="FFFFFF"/>
        </w:rPr>
        <w:t>в соответствии с Правилами № 129 ООН</w:t>
      </w:r>
      <w:r w:rsidRPr="00D2102A">
        <w:rPr>
          <w:sz w:val="18"/>
          <w:szCs w:val="18"/>
        </w:rPr>
        <w:t>.</w:t>
      </w:r>
    </w:p>
    <w:p w14:paraId="1694AD2E" w14:textId="77777777" w:rsidR="004B485B" w:rsidRPr="00D2102A" w:rsidRDefault="004B485B" w:rsidP="004B485B">
      <w:pPr>
        <w:tabs>
          <w:tab w:val="right" w:pos="1560"/>
          <w:tab w:val="left" w:pos="1701"/>
        </w:tabs>
        <w:spacing w:line="220" w:lineRule="exact"/>
        <w:ind w:left="1701" w:right="1134" w:hanging="567"/>
        <w:rPr>
          <w:sz w:val="18"/>
          <w:szCs w:val="18"/>
        </w:rPr>
      </w:pPr>
      <w:r w:rsidRPr="00D2102A">
        <w:rPr>
          <w:sz w:val="18"/>
          <w:szCs w:val="18"/>
        </w:rPr>
        <w:tab/>
        <w:t>***</w:t>
      </w:r>
      <w:r w:rsidRPr="00D2102A">
        <w:rPr>
          <w:sz w:val="18"/>
          <w:szCs w:val="18"/>
        </w:rPr>
        <w:tab/>
        <w:t>Кум зн. 3 мс — это кумулятивное значение 3 мс.</w:t>
      </w:r>
    </w:p>
    <w:p w14:paraId="60C48112" w14:textId="77777777" w:rsidR="004B485B" w:rsidRPr="00D2102A" w:rsidRDefault="004B485B" w:rsidP="004B485B">
      <w:pPr>
        <w:pStyle w:val="ad"/>
        <w:tabs>
          <w:tab w:val="clear" w:pos="1021"/>
          <w:tab w:val="right" w:pos="1560"/>
          <w:tab w:val="left" w:pos="1701"/>
          <w:tab w:val="left" w:pos="1985"/>
        </w:tabs>
        <w:ind w:left="1701" w:right="992" w:hanging="567"/>
        <w:rPr>
          <w:szCs w:val="18"/>
        </w:rPr>
      </w:pPr>
      <w:r w:rsidRPr="00D2102A">
        <w:rPr>
          <w:szCs w:val="18"/>
        </w:rPr>
        <w:tab/>
        <w:t>****</w:t>
      </w:r>
      <w:r w:rsidRPr="00D2102A">
        <w:rPr>
          <w:szCs w:val="18"/>
        </w:rPr>
        <w:tab/>
        <w:t>Давление в районе брюшной полости: для оценки повреждения применяется наиболее высокое зарегистрированное значение (т. e. когда правые датчики регистрируют 1,3 бара, a левый датчик — 1,0 бар, для оценки повреждения используется значение 1,3 бара)</w:t>
      </w:r>
      <w:r w:rsidRPr="00D2102A">
        <w:rPr>
          <w:bCs/>
          <w:szCs w:val="18"/>
        </w:rPr>
        <w:t>.</w:t>
      </w:r>
    </w:p>
    <w:p w14:paraId="0CC18C63" w14:textId="77777777" w:rsidR="004B485B" w:rsidRPr="00D2102A" w:rsidRDefault="004B485B" w:rsidP="006C2E7F">
      <w:pPr>
        <w:pStyle w:val="SingleTxtG"/>
        <w:spacing w:before="240"/>
        <w:ind w:left="2268" w:hanging="1134"/>
      </w:pPr>
      <w:r w:rsidRPr="00D2102A">
        <w:t>8.3.6.6</w:t>
      </w:r>
      <w:r w:rsidRPr="00D2102A">
        <w:tab/>
      </w:r>
      <w:r w:rsidRPr="00D2102A">
        <w:tab/>
        <w:t>Смещение головы манекена при лобовом ударе</w:t>
      </w:r>
    </w:p>
    <w:p w14:paraId="78335C99" w14:textId="77777777" w:rsidR="004B485B" w:rsidRPr="00D2102A" w:rsidRDefault="004B485B" w:rsidP="004B485B">
      <w:pPr>
        <w:pStyle w:val="SingleTxtG"/>
        <w:ind w:left="2268" w:hanging="1134"/>
      </w:pPr>
      <w:r w:rsidRPr="00D2102A">
        <w:t>8.3.6.6.1</w:t>
      </w:r>
      <w:r w:rsidRPr="00D2102A">
        <w:tab/>
        <w:t>Никакая часть головы манекена не должна выступать за пределы плоскости BA, показанной на рис. 2 ниже.</w:t>
      </w:r>
    </w:p>
    <w:p w14:paraId="657440FB" w14:textId="77777777" w:rsidR="004B485B" w:rsidRPr="00D2102A" w:rsidRDefault="004B485B" w:rsidP="004B485B">
      <w:pPr>
        <w:pStyle w:val="SingleTxtG"/>
        <w:ind w:left="2268"/>
      </w:pPr>
      <w:r w:rsidRPr="00D2102A">
        <w:rPr>
          <w:shd w:val="clear" w:color="auto" w:fill="FFFFFF"/>
        </w:rPr>
        <w:t>Это определяют по результатам проверки с точностью до 300 мс или в момент окончательного возвращения манекена в неподвижное состояние в зависимости от того, что происходит раньше.</w:t>
      </w:r>
    </w:p>
    <w:p w14:paraId="37EDD080" w14:textId="77777777" w:rsidR="004B485B" w:rsidRPr="00D2102A" w:rsidRDefault="004B485B" w:rsidP="004B485B">
      <w:pPr>
        <w:pStyle w:val="SingleTxtG"/>
        <w:ind w:left="2268" w:hanging="1134"/>
      </w:pPr>
      <w:r w:rsidRPr="00D2102A">
        <w:t>8.3.6.6.1.1</w:t>
      </w:r>
      <w:r w:rsidRPr="00D2102A">
        <w:tab/>
      </w:r>
      <w:r w:rsidRPr="00D2102A">
        <w:rPr>
          <w:shd w:val="clear" w:color="auto" w:fill="FFFFFF"/>
        </w:rPr>
        <w:t xml:space="preserve">Если испытание проводится в соответствии с пунктом </w:t>
      </w:r>
      <w:r w:rsidRPr="00D2102A">
        <w:t>8.3.4.2</w:t>
      </w:r>
      <w:r w:rsidRPr="00D2102A">
        <w:rPr>
          <w:shd w:val="clear" w:color="auto" w:fill="FFFFFF"/>
        </w:rPr>
        <w:t xml:space="preserve"> выше, то к значению перемещения головы на расстоянии между точкой Cr и плоскостью AB применяют допуск +10 %.</w:t>
      </w:r>
    </w:p>
    <w:p w14:paraId="396486E2" w14:textId="77777777" w:rsidR="004B485B" w:rsidRPr="00D2102A" w:rsidRDefault="004B485B" w:rsidP="004B485B">
      <w:pPr>
        <w:pStyle w:val="af9"/>
        <w:keepNext/>
        <w:keepLines/>
        <w:suppressAutoHyphens/>
        <w:spacing w:before="240" w:after="120" w:line="240" w:lineRule="atLeast"/>
        <w:ind w:left="2268" w:right="1134"/>
        <w:rPr>
          <w:i w:val="0"/>
          <w:iCs w:val="0"/>
          <w:color w:val="auto"/>
          <w:sz w:val="20"/>
          <w:szCs w:val="20"/>
          <w:lang w:val="ru-RU"/>
        </w:rPr>
      </w:pPr>
      <w:r w:rsidRPr="00D2102A">
        <w:rPr>
          <w:i w:val="0"/>
          <w:iCs w:val="0"/>
          <w:color w:val="auto"/>
          <w:sz w:val="20"/>
          <w:szCs w:val="20"/>
          <w:lang w:val="ru-RU"/>
        </w:rPr>
        <w:t>Рис.</w:t>
      </w:r>
      <w:r w:rsidRPr="00D2102A">
        <w:rPr>
          <w:i w:val="0"/>
          <w:iCs w:val="0"/>
          <w:color w:val="auto"/>
          <w:sz w:val="20"/>
          <w:szCs w:val="20"/>
        </w:rPr>
        <w:t xml:space="preserve"> </w:t>
      </w:r>
      <w:r w:rsidRPr="00D2102A">
        <w:rPr>
          <w:i w:val="0"/>
          <w:iCs w:val="0"/>
          <w:color w:val="auto"/>
          <w:sz w:val="20"/>
          <w:szCs w:val="20"/>
          <w:lang w:val="ru-RU"/>
        </w:rPr>
        <w:t>2</w:t>
      </w:r>
    </w:p>
    <w:p w14:paraId="60975169" w14:textId="77777777" w:rsidR="004B485B" w:rsidRPr="00D2102A" w:rsidRDefault="004B485B" w:rsidP="004B485B">
      <w:pPr>
        <w:keepNext/>
        <w:autoSpaceDE w:val="0"/>
        <w:autoSpaceDN w:val="0"/>
        <w:adjustRightInd w:val="0"/>
        <w:ind w:left="1418" w:hanging="1418"/>
        <w:jc w:val="center"/>
      </w:pPr>
      <w:r w:rsidRPr="00D2102A">
        <w:rPr>
          <w:i/>
          <w:iCs/>
          <w:noProof/>
        </w:rPr>
        <mc:AlternateContent>
          <mc:Choice Requires="wps">
            <w:drawing>
              <wp:anchor distT="0" distB="0" distL="114300" distR="114300" simplePos="0" relativeHeight="251668480" behindDoc="0" locked="0" layoutInCell="1" allowOverlap="1" wp14:anchorId="2CF895D0" wp14:editId="5798091A">
                <wp:simplePos x="0" y="0"/>
                <wp:positionH relativeFrom="column">
                  <wp:posOffset>2976310</wp:posOffset>
                </wp:positionH>
                <wp:positionV relativeFrom="paragraph">
                  <wp:posOffset>3566</wp:posOffset>
                </wp:positionV>
                <wp:extent cx="440086" cy="166255"/>
                <wp:effectExtent l="0" t="0" r="17145" b="24765"/>
                <wp:wrapNone/>
                <wp:docPr id="16" name="Text Box 16"/>
                <wp:cNvGraphicFramePr/>
                <a:graphic xmlns:a="http://schemas.openxmlformats.org/drawingml/2006/main">
                  <a:graphicData uri="http://schemas.microsoft.com/office/word/2010/wordprocessingShape">
                    <wps:wsp>
                      <wps:cNvSpPr txBox="1"/>
                      <wps:spPr>
                        <a:xfrm>
                          <a:off x="0" y="0"/>
                          <a:ext cx="440086" cy="166255"/>
                        </a:xfrm>
                        <a:prstGeom prst="rect">
                          <a:avLst/>
                        </a:prstGeom>
                        <a:solidFill>
                          <a:schemeClr val="lt1"/>
                        </a:solidFill>
                        <a:ln w="6350">
                          <a:solidFill>
                            <a:schemeClr val="bg1"/>
                          </a:solidFill>
                        </a:ln>
                      </wps:spPr>
                      <wps:txbx>
                        <w:txbxContent>
                          <w:p w14:paraId="6A4DFB45" w14:textId="77777777" w:rsidR="004B485B" w:rsidRPr="00A51A8C" w:rsidRDefault="004B485B" w:rsidP="004B485B">
                            <w:pPr>
                              <w:spacing w:line="240" w:lineRule="auto"/>
                              <w:rPr>
                                <w:sz w:val="18"/>
                                <w:szCs w:val="18"/>
                              </w:rPr>
                            </w:pPr>
                            <w:r w:rsidRPr="00A51A8C">
                              <w:rPr>
                                <w:sz w:val="18"/>
                                <w:szCs w:val="18"/>
                              </w:rPr>
                              <w:t>550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CF895D0" id="Text Box 16" o:spid="_x0000_s1054" type="#_x0000_t202" style="position:absolute;left:0;text-align:left;margin-left:234.35pt;margin-top:.3pt;width:34.65pt;height:13.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" fillcolor="white [3201]" strokecolor="white [3212]" strokeweight=".5pt">
                <v:textbox inset="0,0,0,0">
                  <w:txbxContent>
                    <w:p w14:paraId="6A4DFB45" w14:textId="77777777" w:rsidR="004B485B" w:rsidRPr="00A51A8C" w:rsidRDefault="004B485B" w:rsidP="004B485B">
                      <w:pPr>
                        <w:spacing w:line="240" w:lineRule="auto"/>
                        <w:rPr>
                          <w:sz w:val="18"/>
                          <w:szCs w:val="18"/>
                        </w:rPr>
                      </w:pPr>
                      <w:r w:rsidRPr="00A51A8C">
                        <w:rPr>
                          <w:sz w:val="18"/>
                          <w:szCs w:val="18"/>
                        </w:rPr>
                        <w:t>550 мм</w:t>
                      </w:r>
                    </w:p>
                  </w:txbxContent>
                </v:textbox>
              </v:shape>
            </w:pict>
          </mc:Fallback>
        </mc:AlternateContent>
      </w:r>
      <w:r w:rsidRPr="00D2102A">
        <w:rPr>
          <w:noProof/>
        </w:rPr>
        <w:drawing>
          <wp:inline distT="0" distB="0" distL="0" distR="0" wp14:anchorId="7EA221A7" wp14:editId="2CF2037F">
            <wp:extent cx="1378935" cy="19330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8169" cy="1946031"/>
                    </a:xfrm>
                    <a:prstGeom prst="rect">
                      <a:avLst/>
                    </a:prstGeom>
                  </pic:spPr>
                </pic:pic>
              </a:graphicData>
            </a:graphic>
          </wp:inline>
        </w:drawing>
      </w:r>
    </w:p>
    <w:p w14:paraId="281B03A9" w14:textId="77777777" w:rsidR="004B485B" w:rsidRPr="00D2102A" w:rsidRDefault="004B485B" w:rsidP="004B485B">
      <w:pPr>
        <w:pStyle w:val="SingleTxtG"/>
        <w:ind w:left="2268" w:hanging="1134"/>
      </w:pPr>
      <w:r w:rsidRPr="00D2102A">
        <w:t>8.3.6.6.2</w:t>
      </w:r>
      <w:r w:rsidRPr="00D2102A">
        <w:tab/>
        <w:t xml:space="preserve">В ходе динамических испытаний никакой элемент детской удерживающей системы, обеспечивающий надлежащее положение ребенка, не должен выходить из строя. Это касается пряжек, систем замыкания и систем изменения угла наклона, за исключением случаев, когда они служат в качестве </w:t>
      </w:r>
      <w:r w:rsidRPr="00D2102A">
        <w:rPr>
          <w:rFonts w:cs="TimesNewRomanPSMT"/>
          <w:lang w:eastAsia="ru-RU"/>
        </w:rPr>
        <w:t>ограничителей нагрузки.</w:t>
      </w:r>
    </w:p>
    <w:p w14:paraId="2F682E0E" w14:textId="77777777" w:rsidR="004B485B" w:rsidRPr="00D2102A" w:rsidRDefault="004B485B" w:rsidP="004B485B">
      <w:pPr>
        <w:pStyle w:val="SingleTxtG"/>
        <w:ind w:left="2268" w:hanging="1134"/>
      </w:pPr>
      <w:r w:rsidRPr="00D2102A">
        <w:t>8.3.7</w:t>
      </w:r>
      <w:r w:rsidRPr="00D2102A">
        <w:tab/>
      </w:r>
      <w:r w:rsidRPr="00D2102A">
        <w:tab/>
        <w:t>П</w:t>
      </w:r>
      <w:r w:rsidRPr="00D2102A">
        <w:rPr>
          <w:shd w:val="clear" w:color="auto" w:fill="FFFFFF"/>
        </w:rPr>
        <w:t>роцедура динамического испытания</w:t>
      </w:r>
    </w:p>
    <w:p w14:paraId="4ABBA9C0" w14:textId="77777777" w:rsidR="004B485B" w:rsidRPr="00D2102A" w:rsidRDefault="004B485B" w:rsidP="004B485B">
      <w:pPr>
        <w:pStyle w:val="SingleTxtG"/>
        <w:ind w:left="2268" w:hanging="1134"/>
      </w:pPr>
      <w:r w:rsidRPr="00D2102A">
        <w:t>8.3.7.1</w:t>
      </w:r>
      <w:r w:rsidRPr="00D2102A">
        <w:tab/>
      </w:r>
      <w:r w:rsidRPr="00D2102A">
        <w:tab/>
      </w:r>
      <w:r w:rsidRPr="00D2102A">
        <w:rPr>
          <w:shd w:val="clear" w:color="auto" w:fill="FFFFFF"/>
        </w:rPr>
        <w:t>Испытания на лобовой удар проводят на всех детских удерживающих системах, подпадающих под область применения настоящих Правил.</w:t>
      </w:r>
    </w:p>
    <w:p w14:paraId="1C6BFC59" w14:textId="77777777" w:rsidR="004B485B" w:rsidRPr="00D2102A" w:rsidRDefault="004B485B" w:rsidP="004B485B">
      <w:pPr>
        <w:pStyle w:val="SingleTxtG"/>
        <w:ind w:left="2268" w:hanging="1134"/>
      </w:pPr>
      <w:r w:rsidRPr="00D2102A">
        <w:t>8.3.7.1.1</w:t>
      </w:r>
      <w:r w:rsidRPr="00D2102A">
        <w:tab/>
        <w:t>Испытания на лобовой удар</w:t>
      </w:r>
    </w:p>
    <w:p w14:paraId="75BCB4C0" w14:textId="77777777" w:rsidR="004B485B" w:rsidRPr="00D2102A" w:rsidRDefault="004B485B" w:rsidP="004B485B">
      <w:pPr>
        <w:pStyle w:val="SingleTxtG"/>
        <w:ind w:left="2268" w:hanging="1134"/>
      </w:pPr>
      <w:r w:rsidRPr="00D2102A">
        <w:t>8.3.7.1.1.1</w:t>
      </w:r>
      <w:r w:rsidRPr="00D2102A">
        <w:tab/>
        <w:t>Тележка должна оставаться в горизонтальном положении во время всего периода замедления или ускорения.</w:t>
      </w:r>
    </w:p>
    <w:p w14:paraId="636F2275" w14:textId="77777777" w:rsidR="004B485B" w:rsidRPr="00D2102A" w:rsidRDefault="004B485B" w:rsidP="004B485B">
      <w:pPr>
        <w:pStyle w:val="SingleTxtG"/>
        <w:ind w:left="2268" w:hanging="1134"/>
      </w:pPr>
      <w:r w:rsidRPr="00D2102A">
        <w:t>8.3.7.1.1.2</w:t>
      </w:r>
      <w:r w:rsidRPr="00D2102A">
        <w:tab/>
      </w:r>
      <w:r w:rsidRPr="00D2102A">
        <w:rPr>
          <w:shd w:val="clear" w:color="auto" w:fill="FFFFFF"/>
        </w:rPr>
        <w:t>Общее изменение скорости тележки, имитирующей удар, составляет 30−32 км/ч.</w:t>
      </w:r>
    </w:p>
    <w:p w14:paraId="3989D452" w14:textId="77777777" w:rsidR="004B485B" w:rsidRPr="00D2102A" w:rsidRDefault="004B485B" w:rsidP="004B485B">
      <w:pPr>
        <w:pStyle w:val="SingleTxtG"/>
        <w:ind w:left="2268" w:hanging="1134"/>
      </w:pPr>
      <w:r w:rsidRPr="00D2102A">
        <w:t>8.3.7.1.1.3</w:t>
      </w:r>
      <w:r w:rsidRPr="00D2102A">
        <w:tab/>
        <w:t>З</w:t>
      </w:r>
      <w:r w:rsidRPr="00D2102A">
        <w:rPr>
          <w:shd w:val="clear" w:color="auto" w:fill="FFFFFF"/>
        </w:rPr>
        <w:t xml:space="preserve">амедление или, по выбору подателя заявки, ускорение тележки во время имитационного испытания на удар должно соответствовать показателям, приведенным в добавлении 1 к приложению 6. За исключением случаев, когда интервалы времени в сумме составляют менее 3 мс, кривая </w:t>
      </w:r>
      <w:r w:rsidRPr="00D2102A">
        <w:rPr>
          <w:shd w:val="clear" w:color="auto" w:fill="FFFFFF"/>
        </w:rPr>
        <w:lastRenderedPageBreak/>
        <w:t>замедления или ускорения тележки в зависимости от времени не должна выходить за пределы, указанные в добавлении 1 к приложению 6.</w:t>
      </w:r>
    </w:p>
    <w:p w14:paraId="77A32441" w14:textId="77777777" w:rsidR="004B485B" w:rsidRPr="00D2102A" w:rsidRDefault="004B485B" w:rsidP="004B485B">
      <w:pPr>
        <w:pStyle w:val="SingleTxtG"/>
        <w:ind w:left="2268" w:hanging="1134"/>
      </w:pPr>
      <w:r w:rsidRPr="00D2102A">
        <w:t>8.3.7.1.1.4</w:t>
      </w:r>
      <w:r w:rsidRPr="00D2102A">
        <w:tab/>
      </w:r>
      <w:r w:rsidRPr="00D2102A">
        <w:rPr>
          <w:shd w:val="clear" w:color="auto" w:fill="FFFFFF"/>
        </w:rPr>
        <w:t>Кроме того, среднее значение замедления или ускорения должно составлять 6,5−8,5 g.</w:t>
      </w:r>
    </w:p>
    <w:p w14:paraId="48B2C2FB" w14:textId="77777777" w:rsidR="004B485B" w:rsidRPr="00D2102A" w:rsidRDefault="004B485B" w:rsidP="004B485B">
      <w:pPr>
        <w:pStyle w:val="SingleTxtG"/>
        <w:keepNext/>
        <w:ind w:left="2268" w:hanging="1134"/>
      </w:pPr>
      <w:r w:rsidRPr="00D2102A">
        <w:t>8.3.7.1.1.5</w:t>
      </w:r>
      <w:r w:rsidRPr="00D2102A">
        <w:tab/>
        <w:t>Производят следующие измерения:</w:t>
      </w:r>
    </w:p>
    <w:p w14:paraId="0CEEEA48" w14:textId="77777777" w:rsidR="004B485B" w:rsidRPr="00D2102A" w:rsidRDefault="004B485B" w:rsidP="004B485B">
      <w:pPr>
        <w:pStyle w:val="SingleTxtG"/>
        <w:ind w:left="2268" w:hanging="1134"/>
      </w:pPr>
      <w:r w:rsidRPr="00D2102A">
        <w:t>8.3.7.1.1.5.1</w:t>
      </w:r>
      <w:r w:rsidRPr="00D2102A">
        <w:tab/>
        <w:t>скорость тележки непосредственно перед ударом (только для замедляющихся салазок, что необходимо для расчета расстояния остановки);</w:t>
      </w:r>
    </w:p>
    <w:p w14:paraId="449E907E" w14:textId="77777777" w:rsidR="004B485B" w:rsidRPr="00D2102A" w:rsidRDefault="004B485B" w:rsidP="004B485B">
      <w:pPr>
        <w:pStyle w:val="SingleTxtG"/>
        <w:ind w:left="2268" w:hanging="1134"/>
      </w:pPr>
      <w:r w:rsidRPr="00D2102A">
        <w:t>8.3.7.1.1.5.2</w:t>
      </w:r>
      <w:r w:rsidRPr="00D2102A">
        <w:tab/>
        <w:t>перемещение головы манекена в горизонтальном направлении;</w:t>
      </w:r>
    </w:p>
    <w:p w14:paraId="1219FE6E" w14:textId="77777777" w:rsidR="004B485B" w:rsidRPr="00D2102A" w:rsidRDefault="004B485B" w:rsidP="004B485B">
      <w:pPr>
        <w:pStyle w:val="SingleTxtG"/>
        <w:ind w:left="2268" w:hanging="1134"/>
      </w:pPr>
      <w:r w:rsidRPr="00D2102A">
        <w:t>8.3.7.1.1.5.3</w:t>
      </w:r>
      <w:r w:rsidRPr="00D2102A">
        <w:tab/>
        <w:t>параметры, необходимые для проведения оценки степени травмирования по критериям, указанным в пункте 8.3.6.5.1 выше, по крайней мере на первые 300 мс;</w:t>
      </w:r>
    </w:p>
    <w:p w14:paraId="0A426E79" w14:textId="77777777" w:rsidR="004B485B" w:rsidRPr="00D2102A" w:rsidRDefault="004B485B" w:rsidP="004B485B">
      <w:pPr>
        <w:pStyle w:val="SingleTxtG"/>
        <w:ind w:left="2268" w:hanging="1134"/>
      </w:pPr>
      <w:r w:rsidRPr="00D2102A">
        <w:t>8.3.7.1.1.5.4</w:t>
      </w:r>
      <w:r w:rsidRPr="00D2102A">
        <w:tab/>
        <w:t>ускорение или замедление тележки по крайней мере на первые 300 мс.</w:t>
      </w:r>
    </w:p>
    <w:p w14:paraId="3194C763" w14:textId="77777777" w:rsidR="004B485B" w:rsidRPr="00D2102A" w:rsidRDefault="004B485B" w:rsidP="004B485B">
      <w:pPr>
        <w:pStyle w:val="SingleTxtG"/>
        <w:ind w:left="2268" w:hanging="1134"/>
      </w:pPr>
      <w:r w:rsidRPr="00D2102A">
        <w:t>8.3.7.1.1.6</w:t>
      </w:r>
      <w:r w:rsidRPr="00D2102A">
        <w:tab/>
        <w:t>После удара детскую удерживающую систему подвергают визуальному осмотру без открытия пряжки в целях выявления каких-либо повреждений или поломок.</w:t>
      </w:r>
    </w:p>
    <w:p w14:paraId="33B1F9FB" w14:textId="77777777" w:rsidR="004B485B" w:rsidRPr="00D2102A" w:rsidRDefault="004B485B" w:rsidP="004B485B">
      <w:pPr>
        <w:pStyle w:val="SingleTxtG"/>
        <w:ind w:left="2268" w:hanging="1134"/>
      </w:pPr>
      <w:r w:rsidRPr="00D2102A">
        <w:t>8.3.7.1.1.7</w:t>
      </w:r>
      <w:r w:rsidRPr="00D2102A">
        <w:tab/>
        <w:t>Метод закрепления сиденья транспортного средства при испытании должен исключать как усиление деталей крепления сидений транспортного средства или ремней безопасности для взрослых, а также любых дополнительных креплений, необходимых для установки детского удерживающего устройства, так и уменьшение обычной деформации элементов конструкции.</w:t>
      </w:r>
    </w:p>
    <w:p w14:paraId="4DCFE3EE" w14:textId="77777777" w:rsidR="004B485B" w:rsidRPr="00D2102A" w:rsidRDefault="004B485B" w:rsidP="004B485B">
      <w:pPr>
        <w:pStyle w:val="SingleTxtG"/>
        <w:ind w:left="2268" w:hanging="1134"/>
      </w:pPr>
      <w:r w:rsidRPr="00D2102A">
        <w:t>8.3.7.1.1.8</w:t>
      </w:r>
      <w:r w:rsidRPr="00D2102A">
        <w:tab/>
        <w:t>Сиденье транспортного средства и детскую удерживающую систему устанавливают и закрепляют в положении, которое выбирается технической службой, проводящей испытания на официальное утверждение, таким образом, чтобы были созданы наиболее неблагоприятные условия с точки зрения прочности, и которое должно быть совместимым с установкой манекена в транспортном средстве. Положение спинки сиденья транспортного средства и детской удерживающей системы указывают в протоколе. Если угол наклона спинки сиденья регулируется, то его фиксируют в соответствии с указаниями изготовителя.</w:t>
      </w:r>
    </w:p>
    <w:p w14:paraId="3B6801D2" w14:textId="77777777" w:rsidR="004B485B" w:rsidRPr="00D2102A" w:rsidRDefault="004B485B" w:rsidP="004B485B">
      <w:pPr>
        <w:pStyle w:val="SingleTxtG"/>
        <w:ind w:left="2268" w:hanging="1134"/>
      </w:pPr>
      <w:r w:rsidRPr="00D2102A">
        <w:t>8.3.7.1.1.9</w:t>
      </w:r>
      <w:r w:rsidRPr="00D2102A">
        <w:tab/>
        <w:t>Манекены для динамических испытаний</w:t>
      </w:r>
    </w:p>
    <w:p w14:paraId="201A9F65" w14:textId="77777777" w:rsidR="004B485B" w:rsidRPr="00D2102A" w:rsidRDefault="004B485B" w:rsidP="004B485B">
      <w:pPr>
        <w:pStyle w:val="SingleTxtG"/>
        <w:ind w:left="2268"/>
      </w:pPr>
      <w:r w:rsidRPr="00D2102A">
        <w:t>Испытания детской удерживающей системы проводят с использованием манекенов, предписанных в приложении 8 к Правилам № 129 ООН.</w:t>
      </w:r>
    </w:p>
    <w:p w14:paraId="3861B1D2" w14:textId="77777777" w:rsidR="004B485B" w:rsidRPr="00D2102A" w:rsidRDefault="004B485B" w:rsidP="004B485B">
      <w:pPr>
        <w:pStyle w:val="SingleTxtG"/>
        <w:ind w:left="2268" w:hanging="1134"/>
      </w:pPr>
      <w:r w:rsidRPr="00D2102A">
        <w:t>8.3.7.1.1.9.1</w:t>
      </w:r>
      <w:r w:rsidRPr="00D2102A">
        <w:tab/>
        <w:t>Установка систем цельной конструкции</w:t>
      </w:r>
    </w:p>
    <w:p w14:paraId="16EF8DBF" w14:textId="77777777" w:rsidR="004B485B" w:rsidRPr="00D2102A" w:rsidRDefault="004B485B" w:rsidP="004B485B">
      <w:pPr>
        <w:pStyle w:val="SingleTxtG"/>
        <w:ind w:left="2268"/>
      </w:pPr>
      <w:r w:rsidRPr="00D2102A">
        <w:t>Манекен помещают в детскую удерживающую систему, причем он отделен от спинки кресла гибкой распорной прокладкой толщиной 2,5 см, шириной 6 см и длиной, равной высоте плеча за вычетом высоты бедра (оба значения высоты в сидячем положении и по отношению к размеру испытуемого манекена). Итоговая высота распорной прокладки для манекенов различных размеров указана в таблице 2 ниже. Конфигурация распорной прокладки должна как можно более точно соответствовать изгибу кресла, а ее нижний конец должен располагаться на высоте бедренных шарниров манекена.</w:t>
      </w:r>
    </w:p>
    <w:p w14:paraId="7F1DA4A9" w14:textId="058CA39F" w:rsidR="004B485B" w:rsidRPr="00D2102A" w:rsidRDefault="004B485B" w:rsidP="004B485B">
      <w:pPr>
        <w:pStyle w:val="af9"/>
        <w:keepNext/>
        <w:spacing w:before="240"/>
        <w:ind w:left="709"/>
        <w:rPr>
          <w:i w:val="0"/>
          <w:iCs w:val="0"/>
          <w:color w:val="auto"/>
          <w:sz w:val="20"/>
          <w:szCs w:val="20"/>
          <w:lang w:val="ru-RU"/>
        </w:rPr>
      </w:pPr>
      <w:r w:rsidRPr="00D2102A">
        <w:rPr>
          <w:rStyle w:val="markedcontent"/>
          <w:i w:val="0"/>
          <w:iCs w:val="0"/>
          <w:color w:val="auto"/>
          <w:sz w:val="20"/>
          <w:szCs w:val="20"/>
          <w:lang w:val="ru-RU"/>
        </w:rPr>
        <w:tab/>
        <w:t xml:space="preserve">Таблица </w:t>
      </w:r>
      <w:r w:rsidRPr="00D2102A">
        <w:rPr>
          <w:rStyle w:val="markedcontent"/>
          <w:i w:val="0"/>
          <w:iCs w:val="0"/>
          <w:color w:val="auto"/>
          <w:sz w:val="20"/>
          <w:szCs w:val="20"/>
        </w:rPr>
        <w:fldChar w:fldCharType="begin"/>
      </w:r>
      <w:r w:rsidRPr="00D2102A">
        <w:rPr>
          <w:rStyle w:val="markedcontent"/>
          <w:i w:val="0"/>
          <w:iCs w:val="0"/>
          <w:color w:val="auto"/>
          <w:sz w:val="20"/>
          <w:szCs w:val="20"/>
          <w:lang w:val="ru-RU"/>
        </w:rPr>
        <w:instrText xml:space="preserve"> </w:instrText>
      </w:r>
      <w:r w:rsidRPr="00D2102A">
        <w:rPr>
          <w:rStyle w:val="markedcontent"/>
          <w:i w:val="0"/>
          <w:iCs w:val="0"/>
          <w:color w:val="auto"/>
          <w:sz w:val="20"/>
          <w:szCs w:val="20"/>
        </w:rPr>
        <w:instrText>SEQ</w:instrText>
      </w:r>
      <w:r w:rsidRPr="00D2102A">
        <w:rPr>
          <w:rStyle w:val="markedcontent"/>
          <w:i w:val="0"/>
          <w:iCs w:val="0"/>
          <w:color w:val="auto"/>
          <w:sz w:val="20"/>
          <w:szCs w:val="20"/>
          <w:lang w:val="ru-RU"/>
        </w:rPr>
        <w:instrText xml:space="preserve"> </w:instrText>
      </w:r>
      <w:r w:rsidRPr="00D2102A">
        <w:rPr>
          <w:rStyle w:val="markedcontent"/>
          <w:i w:val="0"/>
          <w:iCs w:val="0"/>
          <w:color w:val="auto"/>
          <w:sz w:val="20"/>
          <w:szCs w:val="20"/>
        </w:rPr>
        <w:instrText>Table</w:instrText>
      </w:r>
      <w:r w:rsidRPr="00D2102A">
        <w:rPr>
          <w:rStyle w:val="markedcontent"/>
          <w:i w:val="0"/>
          <w:iCs w:val="0"/>
          <w:color w:val="auto"/>
          <w:sz w:val="20"/>
          <w:szCs w:val="20"/>
          <w:lang w:val="ru-RU"/>
        </w:rPr>
        <w:instrText xml:space="preserve"> \* </w:instrText>
      </w:r>
      <w:r w:rsidRPr="00D2102A">
        <w:rPr>
          <w:rStyle w:val="markedcontent"/>
          <w:i w:val="0"/>
          <w:iCs w:val="0"/>
          <w:color w:val="auto"/>
          <w:sz w:val="20"/>
          <w:szCs w:val="20"/>
        </w:rPr>
        <w:instrText>ARABIC</w:instrText>
      </w:r>
      <w:r w:rsidRPr="00D2102A">
        <w:rPr>
          <w:rStyle w:val="markedcontent"/>
          <w:i w:val="0"/>
          <w:iCs w:val="0"/>
          <w:color w:val="auto"/>
          <w:sz w:val="20"/>
          <w:szCs w:val="20"/>
          <w:lang w:val="ru-RU"/>
        </w:rPr>
        <w:instrText xml:space="preserve"> </w:instrText>
      </w:r>
      <w:r w:rsidRPr="00D2102A">
        <w:rPr>
          <w:rStyle w:val="markedcontent"/>
          <w:i w:val="0"/>
          <w:iCs w:val="0"/>
          <w:color w:val="auto"/>
          <w:sz w:val="20"/>
          <w:szCs w:val="20"/>
        </w:rPr>
        <w:fldChar w:fldCharType="separate"/>
      </w:r>
      <w:r w:rsidR="0077503D">
        <w:rPr>
          <w:rStyle w:val="markedcontent"/>
          <w:i w:val="0"/>
          <w:iCs w:val="0"/>
          <w:noProof/>
          <w:color w:val="auto"/>
          <w:sz w:val="20"/>
          <w:szCs w:val="20"/>
        </w:rPr>
        <w:t>2</w:t>
      </w:r>
      <w:r w:rsidRPr="00D2102A">
        <w:rPr>
          <w:rStyle w:val="markedcontent"/>
          <w:i w:val="0"/>
          <w:iCs w:val="0"/>
          <w:color w:val="auto"/>
          <w:sz w:val="20"/>
          <w:szCs w:val="20"/>
        </w:rPr>
        <w:fldChar w:fldCharType="end"/>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1051"/>
        <w:gridCol w:w="1053"/>
        <w:gridCol w:w="1053"/>
        <w:gridCol w:w="1054"/>
        <w:gridCol w:w="1054"/>
        <w:gridCol w:w="1054"/>
      </w:tblGrid>
      <w:tr w:rsidR="005961B9" w:rsidRPr="005961B9" w14:paraId="0835E56F" w14:textId="77777777" w:rsidTr="005961B9">
        <w:trPr>
          <w:tblHeader/>
        </w:trPr>
        <w:tc>
          <w:tcPr>
            <w:tcW w:w="1051" w:type="dxa"/>
            <w:tcBorders>
              <w:top w:val="single" w:sz="4" w:space="0" w:color="auto"/>
              <w:bottom w:val="single" w:sz="12" w:space="0" w:color="auto"/>
            </w:tcBorders>
            <w:shd w:val="clear" w:color="auto" w:fill="auto"/>
            <w:vAlign w:val="bottom"/>
          </w:tcPr>
          <w:p w14:paraId="2F42E427" w14:textId="77777777" w:rsidR="004B485B" w:rsidRPr="005961B9" w:rsidRDefault="004B485B" w:rsidP="005961B9">
            <w:pPr>
              <w:spacing w:before="80" w:after="80" w:line="200" w:lineRule="exact"/>
              <w:ind w:left="28" w:right="28"/>
              <w:rPr>
                <w:rFonts w:cs="Times New Roman"/>
                <w:i/>
                <w:sz w:val="16"/>
              </w:rPr>
            </w:pPr>
          </w:p>
        </w:tc>
        <w:tc>
          <w:tcPr>
            <w:tcW w:w="1051" w:type="dxa"/>
            <w:tcBorders>
              <w:top w:val="single" w:sz="4" w:space="0" w:color="auto"/>
              <w:bottom w:val="single" w:sz="12" w:space="0" w:color="auto"/>
            </w:tcBorders>
            <w:shd w:val="clear" w:color="auto" w:fill="auto"/>
            <w:vAlign w:val="bottom"/>
          </w:tcPr>
          <w:p w14:paraId="34377047" w14:textId="77777777" w:rsidR="004B485B" w:rsidRPr="005961B9" w:rsidRDefault="004B485B" w:rsidP="005961B9">
            <w:pPr>
              <w:spacing w:before="80" w:after="80" w:line="200" w:lineRule="exact"/>
              <w:ind w:left="28" w:right="28"/>
              <w:jc w:val="right"/>
              <w:rPr>
                <w:rFonts w:cs="Times New Roman"/>
                <w:i/>
                <w:sz w:val="16"/>
              </w:rPr>
            </w:pPr>
            <w:r w:rsidRPr="005961B9">
              <w:rPr>
                <w:rFonts w:cs="Times New Roman"/>
                <w:i/>
                <w:sz w:val="16"/>
              </w:rPr>
              <w:t>Q0</w:t>
            </w:r>
          </w:p>
        </w:tc>
        <w:tc>
          <w:tcPr>
            <w:tcW w:w="1053" w:type="dxa"/>
            <w:tcBorders>
              <w:top w:val="single" w:sz="4" w:space="0" w:color="auto"/>
              <w:bottom w:val="single" w:sz="12" w:space="0" w:color="auto"/>
            </w:tcBorders>
            <w:shd w:val="clear" w:color="auto" w:fill="auto"/>
            <w:vAlign w:val="bottom"/>
          </w:tcPr>
          <w:p w14:paraId="4DDB31E7" w14:textId="77777777" w:rsidR="004B485B" w:rsidRPr="005961B9" w:rsidRDefault="004B485B" w:rsidP="005961B9">
            <w:pPr>
              <w:spacing w:before="80" w:after="80" w:line="200" w:lineRule="exact"/>
              <w:ind w:left="28" w:right="28"/>
              <w:jc w:val="right"/>
              <w:rPr>
                <w:rFonts w:cs="Times New Roman"/>
                <w:i/>
                <w:sz w:val="16"/>
              </w:rPr>
            </w:pPr>
            <w:r w:rsidRPr="005961B9">
              <w:rPr>
                <w:rFonts w:cs="Times New Roman"/>
                <w:i/>
                <w:sz w:val="16"/>
              </w:rPr>
              <w:t>Q1</w:t>
            </w:r>
          </w:p>
        </w:tc>
        <w:tc>
          <w:tcPr>
            <w:tcW w:w="1053" w:type="dxa"/>
            <w:tcBorders>
              <w:top w:val="single" w:sz="4" w:space="0" w:color="auto"/>
              <w:bottom w:val="single" w:sz="12" w:space="0" w:color="auto"/>
            </w:tcBorders>
            <w:shd w:val="clear" w:color="auto" w:fill="auto"/>
            <w:vAlign w:val="bottom"/>
          </w:tcPr>
          <w:p w14:paraId="6D164A26" w14:textId="77777777" w:rsidR="004B485B" w:rsidRPr="005961B9" w:rsidRDefault="004B485B" w:rsidP="005961B9">
            <w:pPr>
              <w:spacing w:before="80" w:after="80" w:line="200" w:lineRule="exact"/>
              <w:ind w:left="28" w:right="28"/>
              <w:jc w:val="right"/>
              <w:rPr>
                <w:rFonts w:cs="Times New Roman"/>
                <w:i/>
                <w:sz w:val="16"/>
              </w:rPr>
            </w:pPr>
            <w:r w:rsidRPr="005961B9">
              <w:rPr>
                <w:rFonts w:cs="Times New Roman"/>
                <w:i/>
                <w:sz w:val="16"/>
              </w:rPr>
              <w:t>Q1.5</w:t>
            </w:r>
          </w:p>
        </w:tc>
        <w:tc>
          <w:tcPr>
            <w:tcW w:w="1054" w:type="dxa"/>
            <w:tcBorders>
              <w:top w:val="single" w:sz="4" w:space="0" w:color="auto"/>
              <w:bottom w:val="single" w:sz="12" w:space="0" w:color="auto"/>
            </w:tcBorders>
            <w:shd w:val="clear" w:color="auto" w:fill="auto"/>
            <w:vAlign w:val="bottom"/>
          </w:tcPr>
          <w:p w14:paraId="0B278ED7" w14:textId="77777777" w:rsidR="004B485B" w:rsidRPr="005961B9" w:rsidRDefault="004B485B" w:rsidP="005961B9">
            <w:pPr>
              <w:spacing w:before="80" w:after="80" w:line="200" w:lineRule="exact"/>
              <w:ind w:left="28" w:right="28"/>
              <w:jc w:val="right"/>
              <w:rPr>
                <w:rFonts w:cs="Times New Roman"/>
                <w:i/>
                <w:sz w:val="16"/>
              </w:rPr>
            </w:pPr>
            <w:r w:rsidRPr="005961B9">
              <w:rPr>
                <w:rFonts w:cs="Times New Roman"/>
                <w:i/>
                <w:sz w:val="16"/>
              </w:rPr>
              <w:t>Q3</w:t>
            </w:r>
          </w:p>
        </w:tc>
        <w:tc>
          <w:tcPr>
            <w:tcW w:w="1054" w:type="dxa"/>
            <w:tcBorders>
              <w:top w:val="single" w:sz="4" w:space="0" w:color="auto"/>
              <w:bottom w:val="single" w:sz="12" w:space="0" w:color="auto"/>
            </w:tcBorders>
            <w:shd w:val="clear" w:color="auto" w:fill="auto"/>
            <w:vAlign w:val="bottom"/>
          </w:tcPr>
          <w:p w14:paraId="079F8B7A" w14:textId="77777777" w:rsidR="004B485B" w:rsidRPr="005961B9" w:rsidRDefault="004B485B" w:rsidP="005961B9">
            <w:pPr>
              <w:spacing w:before="80" w:after="80" w:line="200" w:lineRule="exact"/>
              <w:ind w:left="28" w:right="28"/>
              <w:jc w:val="right"/>
              <w:rPr>
                <w:rFonts w:cs="Times New Roman"/>
                <w:i/>
                <w:sz w:val="16"/>
              </w:rPr>
            </w:pPr>
            <w:r w:rsidRPr="005961B9">
              <w:rPr>
                <w:rFonts w:cs="Times New Roman"/>
                <w:i/>
                <w:sz w:val="16"/>
              </w:rPr>
              <w:t>Q6</w:t>
            </w:r>
          </w:p>
        </w:tc>
        <w:tc>
          <w:tcPr>
            <w:tcW w:w="1054" w:type="dxa"/>
            <w:tcBorders>
              <w:top w:val="single" w:sz="4" w:space="0" w:color="auto"/>
              <w:bottom w:val="single" w:sz="12" w:space="0" w:color="auto"/>
            </w:tcBorders>
            <w:shd w:val="clear" w:color="auto" w:fill="auto"/>
            <w:vAlign w:val="bottom"/>
          </w:tcPr>
          <w:p w14:paraId="0EB671BC" w14:textId="77777777" w:rsidR="004B485B" w:rsidRPr="005961B9" w:rsidRDefault="004B485B" w:rsidP="005961B9">
            <w:pPr>
              <w:spacing w:before="80" w:after="80" w:line="200" w:lineRule="exact"/>
              <w:ind w:left="28" w:right="28"/>
              <w:jc w:val="right"/>
              <w:rPr>
                <w:rFonts w:cs="Times New Roman"/>
                <w:i/>
                <w:sz w:val="16"/>
              </w:rPr>
            </w:pPr>
            <w:r w:rsidRPr="005961B9">
              <w:rPr>
                <w:rFonts w:cs="Times New Roman"/>
                <w:i/>
                <w:sz w:val="16"/>
              </w:rPr>
              <w:t>Q10</w:t>
            </w:r>
          </w:p>
        </w:tc>
      </w:tr>
      <w:tr w:rsidR="004B485B" w:rsidRPr="005961B9" w14:paraId="4C30D799" w14:textId="77777777" w:rsidTr="005961B9">
        <w:tc>
          <w:tcPr>
            <w:tcW w:w="1051" w:type="dxa"/>
            <w:tcBorders>
              <w:top w:val="single" w:sz="12" w:space="0" w:color="auto"/>
            </w:tcBorders>
            <w:shd w:val="clear" w:color="auto" w:fill="auto"/>
          </w:tcPr>
          <w:p w14:paraId="16AF8647" w14:textId="77777777" w:rsidR="004B485B" w:rsidRPr="005961B9" w:rsidRDefault="004B485B" w:rsidP="005961B9">
            <w:pPr>
              <w:spacing w:before="40" w:after="40" w:line="220" w:lineRule="exact"/>
              <w:ind w:left="28" w:right="28"/>
              <w:rPr>
                <w:rFonts w:cs="Times New Roman"/>
                <w:sz w:val="18"/>
              </w:rPr>
            </w:pPr>
          </w:p>
        </w:tc>
        <w:tc>
          <w:tcPr>
            <w:tcW w:w="6319" w:type="dxa"/>
            <w:gridSpan w:val="6"/>
            <w:tcBorders>
              <w:top w:val="single" w:sz="12" w:space="0" w:color="auto"/>
            </w:tcBorders>
            <w:shd w:val="clear" w:color="auto" w:fill="auto"/>
            <w:vAlign w:val="bottom"/>
          </w:tcPr>
          <w:p w14:paraId="66BF190C" w14:textId="77777777" w:rsidR="004B485B" w:rsidRPr="005961B9" w:rsidRDefault="004B485B" w:rsidP="005961B9">
            <w:pPr>
              <w:spacing w:before="40" w:after="40" w:line="220" w:lineRule="exact"/>
              <w:ind w:left="28" w:right="28"/>
              <w:jc w:val="right"/>
              <w:rPr>
                <w:rFonts w:cs="Times New Roman"/>
                <w:sz w:val="18"/>
                <w:szCs w:val="18"/>
              </w:rPr>
            </w:pPr>
            <w:r w:rsidRPr="005961B9">
              <w:rPr>
                <w:rFonts w:cs="Times New Roman"/>
                <w:sz w:val="18"/>
                <w:szCs w:val="18"/>
              </w:rPr>
              <w:t>Размеры в мм</w:t>
            </w:r>
          </w:p>
        </w:tc>
      </w:tr>
      <w:tr w:rsidR="005961B9" w:rsidRPr="005961B9" w14:paraId="507F5D48" w14:textId="77777777" w:rsidTr="005961B9">
        <w:tc>
          <w:tcPr>
            <w:tcW w:w="1051" w:type="dxa"/>
            <w:tcBorders>
              <w:bottom w:val="single" w:sz="12" w:space="0" w:color="auto"/>
            </w:tcBorders>
            <w:shd w:val="clear" w:color="auto" w:fill="auto"/>
          </w:tcPr>
          <w:p w14:paraId="08CBD430" w14:textId="77777777" w:rsidR="004B485B" w:rsidRPr="005961B9" w:rsidRDefault="004B485B" w:rsidP="005961B9">
            <w:pPr>
              <w:spacing w:before="40" w:after="40" w:line="220" w:lineRule="exact"/>
              <w:ind w:left="28" w:right="28"/>
              <w:rPr>
                <w:rFonts w:cs="Times New Roman"/>
                <w:sz w:val="18"/>
              </w:rPr>
            </w:pPr>
          </w:p>
        </w:tc>
        <w:tc>
          <w:tcPr>
            <w:tcW w:w="1051" w:type="dxa"/>
            <w:tcBorders>
              <w:bottom w:val="single" w:sz="12" w:space="0" w:color="auto"/>
            </w:tcBorders>
            <w:shd w:val="clear" w:color="auto" w:fill="auto"/>
            <w:vAlign w:val="bottom"/>
          </w:tcPr>
          <w:p w14:paraId="0E97F37B" w14:textId="4ACCCCF9" w:rsidR="004B485B" w:rsidRPr="005961B9" w:rsidRDefault="004B485B" w:rsidP="005961B9">
            <w:pPr>
              <w:spacing w:before="40" w:after="40" w:line="220" w:lineRule="exact"/>
              <w:ind w:left="28" w:right="28"/>
              <w:jc w:val="right"/>
              <w:rPr>
                <w:rFonts w:cs="Times New Roman"/>
                <w:sz w:val="18"/>
              </w:rPr>
            </w:pPr>
            <w:r w:rsidRPr="005961B9">
              <w:rPr>
                <w:rFonts w:cs="Times New Roman"/>
                <w:sz w:val="18"/>
              </w:rPr>
              <w:t>173 ±</w:t>
            </w:r>
            <w:r w:rsidR="005961B9" w:rsidRPr="005961B9">
              <w:rPr>
                <w:rFonts w:cs="Times New Roman"/>
                <w:sz w:val="18"/>
                <w:lang w:val="en-US"/>
              </w:rPr>
              <w:t xml:space="preserve"> </w:t>
            </w:r>
            <w:r w:rsidRPr="005961B9">
              <w:rPr>
                <w:rFonts w:cs="Times New Roman"/>
                <w:sz w:val="18"/>
              </w:rPr>
              <w:t>2</w:t>
            </w:r>
          </w:p>
        </w:tc>
        <w:tc>
          <w:tcPr>
            <w:tcW w:w="1053" w:type="dxa"/>
            <w:tcBorders>
              <w:bottom w:val="single" w:sz="12" w:space="0" w:color="auto"/>
            </w:tcBorders>
            <w:shd w:val="clear" w:color="auto" w:fill="auto"/>
            <w:vAlign w:val="bottom"/>
          </w:tcPr>
          <w:p w14:paraId="76647871" w14:textId="2DE051E9" w:rsidR="004B485B" w:rsidRPr="005961B9" w:rsidRDefault="004B485B" w:rsidP="005961B9">
            <w:pPr>
              <w:spacing w:before="40" w:after="40" w:line="220" w:lineRule="exact"/>
              <w:ind w:left="28" w:right="28"/>
              <w:jc w:val="right"/>
              <w:rPr>
                <w:rFonts w:cs="Times New Roman"/>
                <w:sz w:val="18"/>
              </w:rPr>
            </w:pPr>
            <w:r w:rsidRPr="005961B9">
              <w:rPr>
                <w:rFonts w:cs="Times New Roman"/>
                <w:sz w:val="18"/>
              </w:rPr>
              <w:t>229 ±</w:t>
            </w:r>
            <w:r w:rsidR="005961B9" w:rsidRPr="005961B9">
              <w:rPr>
                <w:rFonts w:cs="Times New Roman"/>
                <w:sz w:val="18"/>
                <w:lang w:val="en-US"/>
              </w:rPr>
              <w:t xml:space="preserve"> </w:t>
            </w:r>
            <w:r w:rsidRPr="005961B9">
              <w:rPr>
                <w:rFonts w:cs="Times New Roman"/>
                <w:sz w:val="18"/>
              </w:rPr>
              <w:t>2</w:t>
            </w:r>
          </w:p>
        </w:tc>
        <w:tc>
          <w:tcPr>
            <w:tcW w:w="1053" w:type="dxa"/>
            <w:tcBorders>
              <w:bottom w:val="single" w:sz="12" w:space="0" w:color="auto"/>
            </w:tcBorders>
            <w:shd w:val="clear" w:color="auto" w:fill="auto"/>
            <w:vAlign w:val="bottom"/>
          </w:tcPr>
          <w:p w14:paraId="076D8130" w14:textId="11B32F3D" w:rsidR="004B485B" w:rsidRPr="005961B9" w:rsidRDefault="004B485B" w:rsidP="005961B9">
            <w:pPr>
              <w:spacing w:before="40" w:after="40" w:line="220" w:lineRule="exact"/>
              <w:ind w:left="28" w:right="28"/>
              <w:jc w:val="right"/>
              <w:rPr>
                <w:rFonts w:cs="Times New Roman"/>
                <w:sz w:val="18"/>
              </w:rPr>
            </w:pPr>
            <w:r w:rsidRPr="005961B9">
              <w:rPr>
                <w:rFonts w:cs="Times New Roman"/>
                <w:sz w:val="18"/>
              </w:rPr>
              <w:t>237 ±</w:t>
            </w:r>
            <w:r w:rsidR="005961B9" w:rsidRPr="005961B9">
              <w:rPr>
                <w:rFonts w:cs="Times New Roman"/>
                <w:sz w:val="18"/>
                <w:lang w:val="en-US"/>
              </w:rPr>
              <w:t xml:space="preserve"> </w:t>
            </w:r>
            <w:r w:rsidRPr="005961B9">
              <w:rPr>
                <w:rFonts w:cs="Times New Roman"/>
                <w:sz w:val="18"/>
              </w:rPr>
              <w:t>2</w:t>
            </w:r>
          </w:p>
        </w:tc>
        <w:tc>
          <w:tcPr>
            <w:tcW w:w="1054" w:type="dxa"/>
            <w:tcBorders>
              <w:bottom w:val="single" w:sz="12" w:space="0" w:color="auto"/>
            </w:tcBorders>
            <w:shd w:val="clear" w:color="auto" w:fill="auto"/>
            <w:vAlign w:val="bottom"/>
          </w:tcPr>
          <w:p w14:paraId="0F01C4EA" w14:textId="2227F79A" w:rsidR="004B485B" w:rsidRPr="005961B9" w:rsidRDefault="004B485B" w:rsidP="005961B9">
            <w:pPr>
              <w:spacing w:before="40" w:after="40" w:line="220" w:lineRule="exact"/>
              <w:ind w:left="28" w:right="28"/>
              <w:jc w:val="right"/>
              <w:rPr>
                <w:rFonts w:cs="Times New Roman"/>
                <w:sz w:val="18"/>
              </w:rPr>
            </w:pPr>
            <w:r w:rsidRPr="005961B9">
              <w:rPr>
                <w:rFonts w:cs="Times New Roman"/>
                <w:sz w:val="18"/>
              </w:rPr>
              <w:t>250 ±</w:t>
            </w:r>
            <w:r w:rsidR="005961B9" w:rsidRPr="005961B9">
              <w:rPr>
                <w:rFonts w:cs="Times New Roman"/>
                <w:sz w:val="18"/>
                <w:lang w:val="en-US"/>
              </w:rPr>
              <w:t xml:space="preserve"> </w:t>
            </w:r>
            <w:r w:rsidRPr="005961B9">
              <w:rPr>
                <w:rFonts w:cs="Times New Roman"/>
                <w:sz w:val="18"/>
              </w:rPr>
              <w:t>2</w:t>
            </w:r>
          </w:p>
        </w:tc>
        <w:tc>
          <w:tcPr>
            <w:tcW w:w="1054" w:type="dxa"/>
            <w:tcBorders>
              <w:bottom w:val="single" w:sz="12" w:space="0" w:color="auto"/>
            </w:tcBorders>
            <w:shd w:val="clear" w:color="auto" w:fill="auto"/>
            <w:vAlign w:val="bottom"/>
          </w:tcPr>
          <w:p w14:paraId="51EBFA81" w14:textId="72528A83" w:rsidR="004B485B" w:rsidRPr="005961B9" w:rsidRDefault="004B485B" w:rsidP="005961B9">
            <w:pPr>
              <w:spacing w:before="40" w:after="40" w:line="220" w:lineRule="exact"/>
              <w:ind w:left="28" w:right="28"/>
              <w:jc w:val="right"/>
              <w:rPr>
                <w:rFonts w:cs="Times New Roman"/>
                <w:sz w:val="18"/>
              </w:rPr>
            </w:pPr>
            <w:r w:rsidRPr="005961B9">
              <w:rPr>
                <w:rFonts w:cs="Times New Roman"/>
                <w:sz w:val="18"/>
              </w:rPr>
              <w:t>270 ±</w:t>
            </w:r>
            <w:r w:rsidR="005961B9" w:rsidRPr="005961B9">
              <w:rPr>
                <w:rFonts w:cs="Times New Roman"/>
                <w:sz w:val="18"/>
                <w:lang w:val="en-US"/>
              </w:rPr>
              <w:t xml:space="preserve"> </w:t>
            </w:r>
            <w:r w:rsidRPr="005961B9">
              <w:rPr>
                <w:rFonts w:cs="Times New Roman"/>
                <w:sz w:val="18"/>
              </w:rPr>
              <w:t>2</w:t>
            </w:r>
          </w:p>
        </w:tc>
        <w:tc>
          <w:tcPr>
            <w:tcW w:w="1054" w:type="dxa"/>
            <w:tcBorders>
              <w:bottom w:val="single" w:sz="12" w:space="0" w:color="auto"/>
            </w:tcBorders>
            <w:shd w:val="clear" w:color="auto" w:fill="auto"/>
            <w:vAlign w:val="bottom"/>
          </w:tcPr>
          <w:p w14:paraId="64F61B3A" w14:textId="6398ACF0" w:rsidR="004B485B" w:rsidRPr="005961B9" w:rsidRDefault="004B485B" w:rsidP="005961B9">
            <w:pPr>
              <w:spacing w:before="40" w:after="40" w:line="220" w:lineRule="exact"/>
              <w:ind w:left="28" w:right="28"/>
              <w:jc w:val="right"/>
              <w:rPr>
                <w:rFonts w:cs="Times New Roman"/>
                <w:sz w:val="18"/>
              </w:rPr>
            </w:pPr>
            <w:r w:rsidRPr="005961B9">
              <w:rPr>
                <w:rFonts w:cs="Times New Roman"/>
                <w:sz w:val="18"/>
              </w:rPr>
              <w:t>359 ±</w:t>
            </w:r>
            <w:r w:rsidR="005961B9" w:rsidRPr="005961B9">
              <w:rPr>
                <w:rFonts w:cs="Times New Roman"/>
                <w:sz w:val="18"/>
                <w:lang w:val="en-US"/>
              </w:rPr>
              <w:t xml:space="preserve"> </w:t>
            </w:r>
            <w:r w:rsidRPr="005961B9">
              <w:rPr>
                <w:rFonts w:cs="Times New Roman"/>
                <w:sz w:val="18"/>
              </w:rPr>
              <w:t>2</w:t>
            </w:r>
          </w:p>
        </w:tc>
      </w:tr>
    </w:tbl>
    <w:p w14:paraId="412A6B7F" w14:textId="7AE9BD59" w:rsidR="004B485B" w:rsidRPr="00D2102A" w:rsidRDefault="004B485B" w:rsidP="004B485B">
      <w:pPr>
        <w:pStyle w:val="SingleTxtG"/>
        <w:keepNext/>
        <w:keepLines/>
        <w:spacing w:before="240"/>
        <w:ind w:left="2268"/>
      </w:pPr>
      <w:r w:rsidRPr="00D2102A">
        <w:lastRenderedPageBreak/>
        <w:t>Ремень ДУС регулируют в соответствии с указаниями изготовителя, но с натяжением, превышающим усилие, развиваемое устройством регулировки, на 250 ±</w:t>
      </w:r>
      <w:r w:rsidR="005961B9" w:rsidRPr="005961B9">
        <w:t xml:space="preserve"> </w:t>
      </w:r>
      <w:r w:rsidRPr="00D2102A">
        <w:t>25 Н, с углом отклонения лямки по отношению к устройству регулировки на 45 ±</w:t>
      </w:r>
      <w:r w:rsidR="005961B9" w:rsidRPr="005961B9">
        <w:t xml:space="preserve"> </w:t>
      </w:r>
      <w:r w:rsidRPr="00D2102A">
        <w:t>5° или — в противном случае — на угол, предписанный изготовителем.</w:t>
      </w:r>
    </w:p>
    <w:p w14:paraId="136AC6E6" w14:textId="77777777" w:rsidR="004B485B" w:rsidRPr="00D2102A" w:rsidRDefault="004B485B" w:rsidP="004B485B">
      <w:pPr>
        <w:pStyle w:val="SingleTxtG"/>
        <w:ind w:left="2268"/>
      </w:pPr>
      <w:r w:rsidRPr="00D2102A">
        <w:t>Затем распорную прокладку извлекают, и манекен прижимают к спинке сиденья. Провес равномерно распределяют по всему привязному ремню.</w:t>
      </w:r>
    </w:p>
    <w:p w14:paraId="025D1E48" w14:textId="77777777" w:rsidR="004B485B" w:rsidRPr="00D2102A" w:rsidRDefault="004B485B" w:rsidP="005961B9">
      <w:pPr>
        <w:pStyle w:val="SingleTxtG"/>
        <w:keepNext/>
        <w:keepLines/>
        <w:ind w:left="2268" w:hanging="1134"/>
      </w:pPr>
      <w:r w:rsidRPr="00D2102A">
        <w:t>8.3.7.1.1.9.2</w:t>
      </w:r>
      <w:r w:rsidRPr="00D2102A">
        <w:tab/>
        <w:t>Установка систем нецельной конструкции</w:t>
      </w:r>
    </w:p>
    <w:p w14:paraId="495F5086" w14:textId="77777777" w:rsidR="004B485B" w:rsidRPr="00D2102A" w:rsidRDefault="004B485B" w:rsidP="005961B9">
      <w:pPr>
        <w:pStyle w:val="SingleTxtG"/>
        <w:keepNext/>
        <w:keepLines/>
        <w:ind w:left="2268"/>
      </w:pPr>
      <w:r w:rsidRPr="00D2102A">
        <w:rPr>
          <w:bCs/>
        </w:rPr>
        <w:t>Манекен помещают в детскую удерживающую систему</w:t>
      </w:r>
      <w:r w:rsidRPr="00D2102A">
        <w:t>.</w:t>
      </w:r>
    </w:p>
    <w:p w14:paraId="68A11080" w14:textId="77777777" w:rsidR="004B485B" w:rsidRPr="00D2102A" w:rsidRDefault="004B485B" w:rsidP="005961B9">
      <w:pPr>
        <w:pStyle w:val="SingleTxtG"/>
        <w:keepNext/>
        <w:keepLines/>
        <w:ind w:left="2268"/>
        <w:rPr>
          <w:shd w:val="clear" w:color="auto" w:fill="FFFFFF"/>
        </w:rPr>
      </w:pPr>
      <w:r w:rsidRPr="00D2102A">
        <w:rPr>
          <w:shd w:val="clear" w:color="auto" w:fill="FFFFFF"/>
        </w:rPr>
        <w:t>Лямку ремня, приходящуюся на верхнюю часть туловища, вытянуть из удерживающего устройства в горизонтальном направлении в положении, соответствующем центру манекена, а затем отпустить, позволив ей вернуться в исходное положение. Повторить эту операцию четыре раза. Плечевая часть ремня должна находиться в зоне, где она не может соскользнуть с плеча, и не должна касаться шейного элемента. К поясной части ремня безопасности приложить растягивающее усилие в пределах 9−18 Н. Излишнюю слабину в плечевом ремне убирают с помощью втягивающего устройства, создающего соответствующее усилие перемотки.</w:t>
      </w:r>
    </w:p>
    <w:p w14:paraId="0602FDF5" w14:textId="77777777" w:rsidR="004B485B" w:rsidRPr="00D2102A" w:rsidRDefault="004B485B" w:rsidP="004B485B">
      <w:pPr>
        <w:pStyle w:val="SingleTxtG"/>
        <w:keepNext/>
        <w:keepLines/>
        <w:ind w:left="2268" w:hanging="1134"/>
      </w:pPr>
      <w:r w:rsidRPr="00D2102A">
        <w:t>8.3.7.1.1.9.3</w:t>
      </w:r>
      <w:r w:rsidRPr="00D2102A">
        <w:tab/>
      </w:r>
      <w:r w:rsidRPr="00D2102A">
        <w:rPr>
          <w:bCs/>
        </w:rPr>
        <w:t>После установки</w:t>
      </w:r>
    </w:p>
    <w:p w14:paraId="3BD5525B" w14:textId="77777777" w:rsidR="004B485B" w:rsidRPr="00D2102A" w:rsidRDefault="004B485B" w:rsidP="004B485B">
      <w:pPr>
        <w:pStyle w:val="SingleTxtG"/>
        <w:ind w:left="2268"/>
      </w:pPr>
      <w:r w:rsidRPr="00D2102A">
        <w:t>После установки манекена его положение регулируют нижеследующим образом.</w:t>
      </w:r>
    </w:p>
    <w:p w14:paraId="01C5494D" w14:textId="77777777" w:rsidR="004B485B" w:rsidRPr="00D2102A" w:rsidRDefault="004B485B" w:rsidP="004B485B">
      <w:pPr>
        <w:pStyle w:val="SingleTxtG"/>
        <w:ind w:left="2268"/>
      </w:pPr>
      <w:r w:rsidRPr="00D2102A">
        <w:t>Осевая линия манекена должна точно совпадать с осевой линией детской удерживающей системы.</w:t>
      </w:r>
    </w:p>
    <w:p w14:paraId="0899B318" w14:textId="77777777" w:rsidR="004B485B" w:rsidRPr="00D2102A" w:rsidRDefault="004B485B" w:rsidP="004B485B">
      <w:pPr>
        <w:pStyle w:val="SingleTxtG"/>
        <w:ind w:left="2268"/>
      </w:pPr>
      <w:r w:rsidRPr="00D2102A">
        <w:t>Руки манекена располагают симметрично. Локти устанавливают таким образом, чтобы предплечья были выровнены вдоль грудной кости.</w:t>
      </w:r>
    </w:p>
    <w:p w14:paraId="0B7841F8" w14:textId="77777777" w:rsidR="004B485B" w:rsidRPr="00D2102A" w:rsidRDefault="004B485B" w:rsidP="004B485B">
      <w:pPr>
        <w:pStyle w:val="SingleTxtG"/>
        <w:ind w:left="2268"/>
      </w:pPr>
      <w:r w:rsidRPr="00D2102A">
        <w:t>Кисти рук должны лежать на бедрах.</w:t>
      </w:r>
    </w:p>
    <w:p w14:paraId="1F876B94" w14:textId="77777777" w:rsidR="004B485B" w:rsidRPr="00D2102A" w:rsidRDefault="004B485B" w:rsidP="004B485B">
      <w:pPr>
        <w:pStyle w:val="SingleTxtG"/>
        <w:ind w:left="2268"/>
      </w:pPr>
      <w:r w:rsidRPr="00D2102A">
        <w:t>Ноги располагают параллельно одна другой или по крайней мере симметрично.</w:t>
      </w:r>
    </w:p>
    <w:p w14:paraId="2936C298" w14:textId="77777777" w:rsidR="004B485B" w:rsidRPr="00D2102A" w:rsidRDefault="004B485B" w:rsidP="004B485B">
      <w:pPr>
        <w:pStyle w:val="SingleTxtG"/>
        <w:ind w:left="2268"/>
      </w:pPr>
      <w:r w:rsidRPr="00D2102A">
        <w:t>Пример расположения рук показан на рис. 3.</w:t>
      </w:r>
    </w:p>
    <w:p w14:paraId="34D40C26" w14:textId="77777777" w:rsidR="004B485B" w:rsidRPr="00D2102A" w:rsidRDefault="004B485B" w:rsidP="004B485B">
      <w:pPr>
        <w:pStyle w:val="SingleTxtG"/>
        <w:keepNext/>
        <w:keepLines/>
        <w:spacing w:before="240" w:after="0"/>
        <w:ind w:left="3686" w:hanging="1418"/>
      </w:pPr>
      <w:r w:rsidRPr="00D2102A">
        <w:t>Рис. 3</w:t>
      </w:r>
    </w:p>
    <w:p w14:paraId="45E2D9DB" w14:textId="77777777" w:rsidR="004B485B" w:rsidRPr="00D2102A" w:rsidRDefault="004B485B" w:rsidP="004B485B">
      <w:pPr>
        <w:pStyle w:val="SingleTxtGR"/>
      </w:pPr>
      <w:r w:rsidRPr="00D2102A">
        <w:tab/>
      </w:r>
      <w:r w:rsidRPr="00D2102A">
        <w:tab/>
      </w:r>
      <w:r w:rsidRPr="00D2102A">
        <w:rPr>
          <w:b/>
          <w:lang w:val="en-GB"/>
        </w:rPr>
        <w:tab/>
      </w:r>
      <w:r w:rsidRPr="00D2102A">
        <w:rPr>
          <w:b/>
          <w:noProof/>
          <w:lang w:eastAsia="ru-RU"/>
        </w:rPr>
        <w:drawing>
          <wp:inline distT="0" distB="0" distL="0" distR="0" wp14:anchorId="5B7CF47B" wp14:editId="63BBE840">
            <wp:extent cx="870392" cy="1682265"/>
            <wp:effectExtent l="0" t="0" r="4445" b="2540"/>
            <wp:docPr id="390"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0392" cy="1682265"/>
                    </a:xfrm>
                    <a:prstGeom prst="rect">
                      <a:avLst/>
                    </a:prstGeom>
                    <a:noFill/>
                    <a:ln>
                      <a:noFill/>
                    </a:ln>
                  </pic:spPr>
                </pic:pic>
              </a:graphicData>
            </a:graphic>
          </wp:inline>
        </w:drawing>
      </w:r>
      <w:r w:rsidRPr="00D2102A">
        <w:rPr>
          <w:b/>
          <w:lang w:val="en-GB"/>
        </w:rPr>
        <w:tab/>
      </w:r>
      <w:r w:rsidRPr="00D2102A">
        <w:rPr>
          <w:b/>
          <w:lang w:val="en-GB"/>
        </w:rPr>
        <w:tab/>
      </w:r>
      <w:r w:rsidRPr="00D2102A">
        <w:rPr>
          <w:b/>
          <w:lang w:val="en-GB"/>
        </w:rPr>
        <w:tab/>
      </w:r>
      <w:r w:rsidRPr="00D2102A">
        <w:rPr>
          <w:b/>
          <w:lang w:val="en-GB"/>
        </w:rPr>
        <w:tab/>
      </w:r>
      <w:r w:rsidRPr="00D2102A">
        <w:rPr>
          <w:b/>
          <w:noProof/>
          <w:lang w:eastAsia="ru-RU"/>
        </w:rPr>
        <w:drawing>
          <wp:inline distT="0" distB="0" distL="0" distR="0" wp14:anchorId="3AC9C9B9" wp14:editId="6A4C9C51">
            <wp:extent cx="904621" cy="1703987"/>
            <wp:effectExtent l="0" t="0" r="0" b="0"/>
            <wp:docPr id="391"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621" cy="1703987"/>
                    </a:xfrm>
                    <a:prstGeom prst="rect">
                      <a:avLst/>
                    </a:prstGeom>
                    <a:noFill/>
                    <a:ln>
                      <a:noFill/>
                    </a:ln>
                  </pic:spPr>
                </pic:pic>
              </a:graphicData>
            </a:graphic>
          </wp:inline>
        </w:drawing>
      </w:r>
    </w:p>
    <w:tbl>
      <w:tblPr>
        <w:tblStyle w:val="ac"/>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969"/>
      </w:tblGrid>
      <w:tr w:rsidR="004B485B" w:rsidRPr="00D2102A" w14:paraId="42BA0484" w14:textId="77777777" w:rsidTr="002C192E">
        <w:tc>
          <w:tcPr>
            <w:tcW w:w="3685" w:type="dxa"/>
          </w:tcPr>
          <w:p w14:paraId="2ACC8E69" w14:textId="77777777" w:rsidR="004B485B" w:rsidRPr="00D2102A" w:rsidRDefault="004B485B" w:rsidP="002C192E">
            <w:pPr>
              <w:pStyle w:val="SingleTxtGR"/>
              <w:ind w:left="170" w:right="170"/>
              <w:jc w:val="center"/>
              <w:rPr>
                <w:rFonts w:asciiTheme="majorBidi" w:hAnsiTheme="majorBidi" w:cstheme="majorBidi"/>
              </w:rPr>
            </w:pPr>
            <w:r w:rsidRPr="00D2102A">
              <w:rPr>
                <w:rFonts w:asciiTheme="majorBidi" w:hAnsiTheme="majorBidi" w:cstheme="majorBidi"/>
              </w:rPr>
              <w:t xml:space="preserve">Руки выровнены </w:t>
            </w:r>
            <w:r w:rsidRPr="00D2102A">
              <w:rPr>
                <w:rFonts w:asciiTheme="majorBidi" w:hAnsiTheme="majorBidi" w:cstheme="majorBidi"/>
              </w:rPr>
              <w:br/>
              <w:t>вдоль грудной кости</w:t>
            </w:r>
          </w:p>
        </w:tc>
        <w:tc>
          <w:tcPr>
            <w:tcW w:w="3969" w:type="dxa"/>
          </w:tcPr>
          <w:p w14:paraId="0480228C" w14:textId="77777777" w:rsidR="004B485B" w:rsidRPr="00D2102A" w:rsidRDefault="004B485B" w:rsidP="002C192E">
            <w:pPr>
              <w:pStyle w:val="SingleTxtGR"/>
              <w:ind w:left="170" w:right="170"/>
              <w:jc w:val="center"/>
              <w:rPr>
                <w:rFonts w:asciiTheme="majorBidi" w:hAnsiTheme="majorBidi" w:cstheme="majorBidi"/>
              </w:rPr>
            </w:pPr>
            <w:r w:rsidRPr="00D2102A">
              <w:rPr>
                <w:rFonts w:asciiTheme="majorBidi" w:hAnsiTheme="majorBidi" w:cstheme="majorBidi"/>
              </w:rPr>
              <w:t xml:space="preserve">Руки не выровнены </w:t>
            </w:r>
            <w:r w:rsidRPr="00D2102A">
              <w:rPr>
                <w:rFonts w:asciiTheme="majorBidi" w:hAnsiTheme="majorBidi" w:cstheme="majorBidi"/>
              </w:rPr>
              <w:br/>
              <w:t>вдоль грудной кости</w:t>
            </w:r>
          </w:p>
        </w:tc>
      </w:tr>
    </w:tbl>
    <w:p w14:paraId="754C0382" w14:textId="77777777" w:rsidR="004B485B" w:rsidRPr="00D2102A" w:rsidRDefault="004B485B" w:rsidP="004B485B">
      <w:pPr>
        <w:pStyle w:val="SingleTxtG"/>
        <w:spacing w:before="120"/>
        <w:ind w:left="2268" w:hanging="1134"/>
      </w:pPr>
      <w:r w:rsidRPr="00D2102A">
        <w:t>8.3.7.1.1.9.4</w:t>
      </w:r>
      <w:r w:rsidRPr="00D2102A">
        <w:tab/>
      </w:r>
      <w:r w:rsidRPr="00D2102A">
        <w:rPr>
          <w:lang w:bidi="ru-RU"/>
        </w:rPr>
        <w:t>Указание размера</w:t>
      </w:r>
    </w:p>
    <w:p w14:paraId="002F7DFA" w14:textId="77777777" w:rsidR="004B485B" w:rsidRPr="00D2102A" w:rsidRDefault="004B485B" w:rsidP="004B485B">
      <w:pPr>
        <w:pStyle w:val="SingleTxtGR"/>
        <w:tabs>
          <w:tab w:val="clear" w:pos="1701"/>
        </w:tabs>
        <w:ind w:left="2268" w:hanging="1134"/>
      </w:pPr>
      <w:r w:rsidRPr="00D2102A">
        <w:tab/>
        <w:t>Динамические испытания проводят с использованием наибольшего и наименьшего из манекенов, согласно нижеследующей таблице, соответствующих размерному диапазону, указанному изготовителем детской удерживающей системы. В таблице 3 приведены критерии отбора манекена с учетом размерного диапазона.</w:t>
      </w:r>
    </w:p>
    <w:p w14:paraId="39009B17" w14:textId="77777777" w:rsidR="004B485B" w:rsidRPr="00D2102A" w:rsidRDefault="004B485B" w:rsidP="004B485B">
      <w:pPr>
        <w:pStyle w:val="H23GR"/>
      </w:pPr>
      <w:r w:rsidRPr="00D2102A">
        <w:lastRenderedPageBreak/>
        <w:tab/>
      </w:r>
      <w:r w:rsidRPr="00D2102A">
        <w:tab/>
      </w:r>
      <w:r w:rsidRPr="00D2102A">
        <w:rPr>
          <w:b w:val="0"/>
        </w:rPr>
        <w:t>Таблица 3</w:t>
      </w:r>
    </w:p>
    <w:tbl>
      <w:tblPr>
        <w:tblStyle w:val="TabNum"/>
        <w:tblW w:w="7370" w:type="dxa"/>
        <w:tblInd w:w="1134" w:type="dxa"/>
        <w:tblBorders>
          <w:insideH w:val="single" w:sz="12" w:space="0" w:color="auto"/>
        </w:tblBorders>
        <w:tblLayout w:type="fixed"/>
        <w:tblCellMar>
          <w:left w:w="0" w:type="dxa"/>
          <w:right w:w="0" w:type="dxa"/>
        </w:tblCellMar>
        <w:tblLook w:val="05E0" w:firstRow="1" w:lastRow="1" w:firstColumn="1" w:lastColumn="1" w:noHBand="0" w:noVBand="1"/>
      </w:tblPr>
      <w:tblGrid>
        <w:gridCol w:w="1555"/>
        <w:gridCol w:w="724"/>
        <w:gridCol w:w="1071"/>
        <w:gridCol w:w="938"/>
        <w:gridCol w:w="985"/>
        <w:gridCol w:w="1158"/>
        <w:gridCol w:w="939"/>
      </w:tblGrid>
      <w:tr w:rsidR="005961B9" w:rsidRPr="005961B9" w14:paraId="3EF5D3A2" w14:textId="77777777" w:rsidTr="005961B9">
        <w:trPr>
          <w:tblHead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74A8ED5" w14:textId="77777777" w:rsidR="004B485B" w:rsidRPr="005961B9" w:rsidRDefault="004B485B" w:rsidP="005961B9">
            <w:pPr>
              <w:spacing w:before="80" w:after="80" w:line="200" w:lineRule="exact"/>
              <w:ind w:left="28" w:right="28"/>
              <w:rPr>
                <w:rFonts w:cs="Times New Roman"/>
                <w:i/>
                <w:sz w:val="16"/>
              </w:rPr>
            </w:pPr>
            <w:r w:rsidRPr="005961B9">
              <w:rPr>
                <w:rFonts w:cs="Times New Roman"/>
                <w:i/>
                <w:sz w:val="16"/>
              </w:rPr>
              <w:t>Указание размерного диапазона (в см)</w:t>
            </w:r>
          </w:p>
        </w:tc>
        <w:tc>
          <w:tcPr>
            <w:tcW w:w="724" w:type="dxa"/>
            <w:shd w:val="clear" w:color="auto" w:fill="auto"/>
          </w:tcPr>
          <w:p w14:paraId="32566290"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≤60</w:t>
            </w:r>
          </w:p>
        </w:tc>
        <w:tc>
          <w:tcPr>
            <w:tcW w:w="1071" w:type="dxa"/>
            <w:shd w:val="clear" w:color="auto" w:fill="auto"/>
          </w:tcPr>
          <w:p w14:paraId="370FF858"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60 &lt; x ≤ 75</w:t>
            </w:r>
          </w:p>
        </w:tc>
        <w:tc>
          <w:tcPr>
            <w:tcW w:w="938" w:type="dxa"/>
            <w:shd w:val="clear" w:color="auto" w:fill="auto"/>
          </w:tcPr>
          <w:p w14:paraId="7AB70D20"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75 &lt; x ≤ 87</w:t>
            </w:r>
          </w:p>
        </w:tc>
        <w:tc>
          <w:tcPr>
            <w:tcW w:w="985" w:type="dxa"/>
            <w:shd w:val="clear" w:color="auto" w:fill="auto"/>
          </w:tcPr>
          <w:p w14:paraId="5B7F7790"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87 &lt; x ≤ 105</w:t>
            </w:r>
          </w:p>
        </w:tc>
        <w:tc>
          <w:tcPr>
            <w:tcW w:w="1158" w:type="dxa"/>
            <w:shd w:val="clear" w:color="auto" w:fill="auto"/>
          </w:tcPr>
          <w:p w14:paraId="441AC1BA"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105 &lt; x ≤ 125</w:t>
            </w:r>
          </w:p>
        </w:tc>
        <w:tc>
          <w:tcPr>
            <w:tcW w:w="939" w:type="dxa"/>
            <w:shd w:val="clear" w:color="auto" w:fill="auto"/>
          </w:tcPr>
          <w:p w14:paraId="5186E46C"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&gt;125</w:t>
            </w:r>
          </w:p>
        </w:tc>
      </w:tr>
      <w:tr w:rsidR="005961B9" w:rsidRPr="005961B9" w14:paraId="6C7AFDC0" w14:textId="77777777" w:rsidTr="005961B9">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7C4C3DE" w14:textId="77777777" w:rsidR="004B485B" w:rsidRPr="005961B9" w:rsidRDefault="004B485B" w:rsidP="005961B9">
            <w:pPr>
              <w:spacing w:line="220" w:lineRule="exact"/>
              <w:ind w:left="28" w:right="28"/>
              <w:rPr>
                <w:rFonts w:cs="Times New Roman"/>
              </w:rPr>
            </w:pPr>
            <w:r w:rsidRPr="005961B9">
              <w:rPr>
                <w:rFonts w:cs="Times New Roman"/>
              </w:rPr>
              <w:t>Манекен</w:t>
            </w:r>
          </w:p>
        </w:tc>
        <w:tc>
          <w:tcPr>
            <w:tcW w:w="724" w:type="dxa"/>
            <w:shd w:val="clear" w:color="auto" w:fill="auto"/>
          </w:tcPr>
          <w:p w14:paraId="529B0991"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Q0</w:t>
            </w:r>
          </w:p>
        </w:tc>
        <w:tc>
          <w:tcPr>
            <w:tcW w:w="1071" w:type="dxa"/>
            <w:shd w:val="clear" w:color="auto" w:fill="auto"/>
          </w:tcPr>
          <w:p w14:paraId="20CAEB80"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Q1</w:t>
            </w:r>
          </w:p>
        </w:tc>
        <w:tc>
          <w:tcPr>
            <w:tcW w:w="938" w:type="dxa"/>
            <w:shd w:val="clear" w:color="auto" w:fill="auto"/>
          </w:tcPr>
          <w:p w14:paraId="23B94F97"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Q1</w:t>
            </w:r>
            <w:r w:rsidRPr="005961B9">
              <w:rPr>
                <w:rFonts w:cs="Times New Roman"/>
                <w:lang w:val="en-US"/>
              </w:rPr>
              <w:t>,</w:t>
            </w:r>
            <w:r w:rsidRPr="005961B9">
              <w:rPr>
                <w:rFonts w:cs="Times New Roman"/>
              </w:rPr>
              <w:t>5</w:t>
            </w:r>
          </w:p>
        </w:tc>
        <w:tc>
          <w:tcPr>
            <w:tcW w:w="985" w:type="dxa"/>
            <w:shd w:val="clear" w:color="auto" w:fill="auto"/>
          </w:tcPr>
          <w:p w14:paraId="172F0F47"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Q3</w:t>
            </w:r>
          </w:p>
        </w:tc>
        <w:tc>
          <w:tcPr>
            <w:tcW w:w="1158" w:type="dxa"/>
            <w:shd w:val="clear" w:color="auto" w:fill="auto"/>
          </w:tcPr>
          <w:p w14:paraId="0369CBD9"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Q6</w:t>
            </w:r>
          </w:p>
        </w:tc>
        <w:tc>
          <w:tcPr>
            <w:tcW w:w="939" w:type="dxa"/>
            <w:shd w:val="clear" w:color="auto" w:fill="auto"/>
          </w:tcPr>
          <w:p w14:paraId="0CBDE807"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Q10</w:t>
            </w:r>
          </w:p>
        </w:tc>
      </w:tr>
    </w:tbl>
    <w:p w14:paraId="4565AB35" w14:textId="77777777" w:rsidR="004B485B" w:rsidRPr="00D2102A" w:rsidRDefault="004B485B" w:rsidP="004B485B">
      <w:pPr>
        <w:pStyle w:val="SingleTxtGR"/>
        <w:spacing w:before="120"/>
        <w:ind w:left="2268" w:hanging="1134"/>
      </w:pPr>
      <w:r w:rsidRPr="00D2102A">
        <w:rPr>
          <w:lang w:bidi="ru-RU"/>
        </w:rPr>
        <w:tab/>
      </w:r>
      <w:r w:rsidRPr="00D2102A">
        <w:rPr>
          <w:lang w:bidi="ru-RU"/>
        </w:rPr>
        <w:tab/>
        <w:t>Если детская удерживающая система требует</w:t>
      </w:r>
      <w:r w:rsidRPr="00D2102A">
        <w:t xml:space="preserve"> существенного изменения применительно к различным размерам (например, трансформируемая детская удерживающая система) или если размерный диапазон включает в себя более 3 диапазонов размера, то в дополнение к манекену(ам), определенному(ым) выше, испытывают соответствующий(е) промежуточный(е) манекен(ы).</w:t>
      </w:r>
    </w:p>
    <w:p w14:paraId="6865DEDA" w14:textId="77777777" w:rsidR="004B485B" w:rsidRPr="00D2102A" w:rsidRDefault="004B485B" w:rsidP="004B485B">
      <w:pPr>
        <w:pStyle w:val="SingleTxtG"/>
        <w:ind w:left="2268"/>
      </w:pPr>
      <w:r w:rsidRPr="00D2102A">
        <w:t>Если детская удерживающая система предназначена для использования двумя или более детьми, то одно испытание проводят с использованием самых тяжелых манекенов, устанавливаемых на всех сидячих местах. Второе испытание проводят с использованием самого легкого и самого тяжелого из манекенов, указанных выше. Лаборатория, проводящая испытание, может, если она сочтет это целесообразным, провести третье испытание с использованием любой комбинации манекенов или с незанятыми сидячими местами.</w:t>
      </w:r>
    </w:p>
    <w:p w14:paraId="27233FCB" w14:textId="77777777" w:rsidR="004B485B" w:rsidRPr="00D2102A" w:rsidRDefault="004B485B" w:rsidP="004B485B">
      <w:pPr>
        <w:pStyle w:val="SingleTxtG"/>
        <w:ind w:left="2268" w:hanging="1134"/>
      </w:pPr>
      <w:r w:rsidRPr="00D2102A">
        <w:t>8.3.8</w:t>
      </w:r>
      <w:r w:rsidRPr="00D2102A">
        <w:tab/>
      </w:r>
      <w:r w:rsidRPr="00D2102A">
        <w:tab/>
        <w:t>Регистрация динамического поведения</w:t>
      </w:r>
    </w:p>
    <w:p w14:paraId="0E53061F" w14:textId="77777777" w:rsidR="004B485B" w:rsidRPr="00D2102A" w:rsidRDefault="004B485B" w:rsidP="004B485B">
      <w:pPr>
        <w:pStyle w:val="SingleTxtG"/>
        <w:ind w:left="2268" w:hanging="1134"/>
      </w:pPr>
      <w:r w:rsidRPr="00D2102A">
        <w:t>8.3.8.1</w:t>
      </w:r>
      <w:r w:rsidRPr="00D2102A">
        <w:tab/>
      </w:r>
      <w:r w:rsidRPr="00D2102A">
        <w:tab/>
        <w:t>Для определения поведения манекена и его перемещений все динамические испытания регистрируют в нижеследующих условиях.</w:t>
      </w:r>
    </w:p>
    <w:p w14:paraId="221E8FA8" w14:textId="77777777" w:rsidR="004B485B" w:rsidRPr="00D2102A" w:rsidRDefault="004B485B" w:rsidP="004B485B">
      <w:pPr>
        <w:pStyle w:val="SingleTxtGR"/>
        <w:spacing w:line="234" w:lineRule="atLeast"/>
      </w:pPr>
      <w:r w:rsidRPr="00D2102A">
        <w:t>8.3.8.1.1</w:t>
      </w:r>
      <w:r w:rsidRPr="00D2102A">
        <w:tab/>
        <w:t>Киносъемка и видеозапись:</w:t>
      </w:r>
    </w:p>
    <w:p w14:paraId="0979E2F2" w14:textId="6FEF688F" w:rsidR="004B485B" w:rsidRPr="00D2102A" w:rsidRDefault="004B485B" w:rsidP="004B485B">
      <w:pPr>
        <w:pStyle w:val="SingleTxtGR"/>
        <w:spacing w:line="234" w:lineRule="atLeast"/>
      </w:pPr>
      <w:r w:rsidRPr="00D2102A">
        <w:tab/>
      </w:r>
      <w:r w:rsidRPr="00D2102A">
        <w:tab/>
        <w:t>a)</w:t>
      </w:r>
      <w:r w:rsidRPr="00D2102A">
        <w:tab/>
        <w:t>скорость не менее 1000 кадров в секунду;</w:t>
      </w:r>
    </w:p>
    <w:p w14:paraId="24041942" w14:textId="77777777" w:rsidR="004B485B" w:rsidRPr="00D2102A" w:rsidRDefault="004B485B" w:rsidP="004B485B">
      <w:pPr>
        <w:pStyle w:val="SingleTxtGR"/>
        <w:spacing w:line="234" w:lineRule="atLeast"/>
        <w:ind w:left="2835" w:hanging="1701"/>
      </w:pPr>
      <w:r w:rsidRPr="00D2102A">
        <w:tab/>
      </w:r>
      <w:r w:rsidRPr="00D2102A">
        <w:tab/>
        <w:t>b)</w:t>
      </w:r>
      <w:r w:rsidRPr="00D2102A">
        <w:tab/>
        <w:t>ход испытания записывается на видеопленку или при помощи цифровой техники по крайней мере первые 300 мс.</w:t>
      </w:r>
    </w:p>
    <w:p w14:paraId="4C49CD6C" w14:textId="77777777" w:rsidR="004B485B" w:rsidRPr="00D2102A" w:rsidRDefault="004B485B" w:rsidP="004B485B">
      <w:pPr>
        <w:pStyle w:val="SingleTxtG"/>
        <w:ind w:left="2268" w:hanging="1134"/>
      </w:pPr>
      <w:r w:rsidRPr="00D2102A">
        <w:t>8.3.8.1.2</w:t>
      </w:r>
      <w:r w:rsidRPr="00D2102A">
        <w:tab/>
        <w:t>Оценка погрешности</w:t>
      </w:r>
    </w:p>
    <w:p w14:paraId="465A76E9" w14:textId="77777777" w:rsidR="004B485B" w:rsidRPr="00D2102A" w:rsidRDefault="004B485B" w:rsidP="004B485B">
      <w:pPr>
        <w:pStyle w:val="SingleTxtGR"/>
        <w:ind w:left="2268" w:hanging="1134"/>
      </w:pPr>
      <w:r w:rsidRPr="00D2102A">
        <w:tab/>
      </w:r>
      <w:r w:rsidRPr="00D2102A">
        <w:tab/>
        <w:t>Испытательные лаборатории должны разработать и применять процедуры оценки погрешности измерения смещения головы манекена. Эта погрешность должна составлять ±25 мм.</w:t>
      </w:r>
    </w:p>
    <w:p w14:paraId="179097D9" w14:textId="77777777" w:rsidR="004B485B" w:rsidRPr="00D2102A" w:rsidRDefault="004B485B" w:rsidP="004B485B">
      <w:pPr>
        <w:pStyle w:val="SingleTxtGR"/>
        <w:ind w:left="2268" w:hanging="1134"/>
      </w:pPr>
      <w:r w:rsidRPr="00D2102A">
        <w:tab/>
      </w:r>
      <w:r w:rsidRPr="00D2102A">
        <w:tab/>
        <w:t>Примерами международных стандартов для таких процедур служат</w:t>
      </w:r>
      <w:r w:rsidRPr="00D2102A">
        <w:br/>
        <w:t>EA-4/02 Европейской организации по аккредитации, ISO 5725:1994 или метод общего измерения погрешности (ОИП).</w:t>
      </w:r>
    </w:p>
    <w:p w14:paraId="211E1316" w14:textId="77777777" w:rsidR="004B485B" w:rsidRPr="00D2102A" w:rsidRDefault="004B485B" w:rsidP="004B485B">
      <w:pPr>
        <w:pStyle w:val="SingleTxtG"/>
        <w:ind w:left="2268" w:hanging="1134"/>
      </w:pPr>
      <w:r w:rsidRPr="00D2102A">
        <w:t>8.3.9</w:t>
      </w:r>
      <w:r w:rsidRPr="00D2102A">
        <w:tab/>
      </w:r>
      <w:r w:rsidRPr="00D2102A">
        <w:tab/>
      </w:r>
      <w:r w:rsidRPr="00D2102A">
        <w:rPr>
          <w:lang w:bidi="ru-RU"/>
        </w:rPr>
        <w:t>Процедуры измерения должны соответствовать процедурам, описанным в последнем издании стандарта ISO 6487, с учетом правила знаков SAE J211. Классы частотных характеристик канала должны быть следующими:</w:t>
      </w:r>
    </w:p>
    <w:p w14:paraId="19CEEFC3" w14:textId="77777777" w:rsidR="004B485B" w:rsidRPr="00D2102A" w:rsidRDefault="004B485B" w:rsidP="004B485B">
      <w:pPr>
        <w:pStyle w:val="SingleTxtG"/>
        <w:spacing w:before="120"/>
        <w:jc w:val="left"/>
        <w:rPr>
          <w:b/>
          <w:bCs/>
        </w:rPr>
      </w:pPr>
      <w:r w:rsidRPr="00D2102A">
        <w:t>Таблица 4</w:t>
      </w:r>
    </w:p>
    <w:tbl>
      <w:tblPr>
        <w:tblStyle w:val="TabNum"/>
        <w:tblW w:w="7370" w:type="dxa"/>
        <w:tblInd w:w="1134" w:type="dxa"/>
        <w:tblBorders>
          <w:top w:val="none" w:sz="0" w:space="0" w:color="auto"/>
          <w:bottom w:val="none" w:sz="0" w:space="0" w:color="auto"/>
          <w:insideV w:val="single" w:sz="4" w:space="0" w:color="auto"/>
        </w:tblBorders>
        <w:tblLayout w:type="fixed"/>
        <w:tblCellMar>
          <w:left w:w="0" w:type="dxa"/>
          <w:right w:w="0" w:type="dxa"/>
        </w:tblCellMar>
        <w:tblLook w:val="05E0" w:firstRow="1" w:lastRow="1" w:firstColumn="1" w:lastColumn="1" w:noHBand="0" w:noVBand="1"/>
      </w:tblPr>
      <w:tblGrid>
        <w:gridCol w:w="3168"/>
        <w:gridCol w:w="1334"/>
        <w:gridCol w:w="2868"/>
      </w:tblGrid>
      <w:tr w:rsidR="005961B9" w:rsidRPr="005961B9" w14:paraId="71E1106B" w14:textId="77777777" w:rsidTr="005961B9">
        <w:trPr>
          <w:tblHeader/>
        </w:trPr>
        <w:tc>
          <w:tcPr>
            <w:cnfStyle w:val="001000000000" w:firstRow="0" w:lastRow="0" w:firstColumn="1" w:lastColumn="0" w:oddVBand="0" w:evenVBand="0" w:oddHBand="0" w:evenHBand="0" w:firstRowFirstColumn="0" w:firstRowLastColumn="0" w:lastRowFirstColumn="0" w:lastRowLastColumn="0"/>
            <w:tcW w:w="3289" w:type="dxa"/>
            <w:tcBorders>
              <w:bottom w:val="single" w:sz="12" w:space="0" w:color="auto"/>
            </w:tcBorders>
            <w:shd w:val="clear" w:color="auto" w:fill="auto"/>
          </w:tcPr>
          <w:p w14:paraId="32D0CB3B" w14:textId="77777777" w:rsidR="004B485B" w:rsidRPr="005961B9" w:rsidRDefault="004B485B" w:rsidP="005961B9">
            <w:pPr>
              <w:spacing w:before="80" w:after="80" w:line="200" w:lineRule="exact"/>
              <w:ind w:left="28" w:right="28"/>
              <w:rPr>
                <w:rFonts w:cs="Times New Roman"/>
                <w:i/>
                <w:sz w:val="16"/>
              </w:rPr>
            </w:pPr>
            <w:r w:rsidRPr="005961B9">
              <w:rPr>
                <w:rFonts w:cs="Times New Roman"/>
                <w:i/>
                <w:sz w:val="16"/>
              </w:rPr>
              <w:t>Тип измерения</w:t>
            </w:r>
          </w:p>
        </w:tc>
        <w:tc>
          <w:tcPr>
            <w:tcW w:w="1384" w:type="dxa"/>
            <w:tcBorders>
              <w:top w:val="single" w:sz="4" w:space="0" w:color="auto"/>
              <w:left w:val="nil"/>
              <w:bottom w:val="single" w:sz="12" w:space="0" w:color="auto"/>
              <w:right w:val="nil"/>
            </w:tcBorders>
            <w:shd w:val="clear" w:color="auto" w:fill="auto"/>
          </w:tcPr>
          <w:p w14:paraId="0F11638A"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CFC(F</w:t>
            </w:r>
            <w:r w:rsidRPr="005961B9">
              <w:rPr>
                <w:rFonts w:cs="Times New Roman"/>
                <w:i/>
                <w:sz w:val="16"/>
                <w:vertAlign w:val="subscript"/>
              </w:rPr>
              <w:t>H</w:t>
            </w:r>
            <w:r w:rsidRPr="005961B9">
              <w:rPr>
                <w:rFonts w:cs="Times New Roman"/>
                <w:i/>
                <w:sz w:val="16"/>
              </w:rPr>
              <w:t>)</w:t>
            </w:r>
          </w:p>
        </w:tc>
        <w:tc>
          <w:tcPr>
            <w:tcW w:w="2977" w:type="dxa"/>
            <w:tcBorders>
              <w:top w:val="single" w:sz="4" w:space="0" w:color="auto"/>
              <w:left w:val="nil"/>
              <w:bottom w:val="single" w:sz="12" w:space="0" w:color="auto"/>
            </w:tcBorders>
            <w:shd w:val="clear" w:color="auto" w:fill="auto"/>
          </w:tcPr>
          <w:p w14:paraId="29245517" w14:textId="77777777" w:rsidR="004B485B" w:rsidRPr="005961B9" w:rsidRDefault="004B485B" w:rsidP="005961B9">
            <w:pPr>
              <w:spacing w:before="80" w:after="80" w:line="200" w:lineRule="exact"/>
              <w:ind w:left="28" w:right="28"/>
              <w:cnfStyle w:val="000000000000" w:firstRow="0" w:lastRow="0" w:firstColumn="0" w:lastColumn="0" w:oddVBand="0" w:evenVBand="0" w:oddHBand="0" w:evenHBand="0" w:firstRowFirstColumn="0" w:firstRowLastColumn="0" w:lastRowFirstColumn="0" w:lastRowLastColumn="0"/>
              <w:rPr>
                <w:rFonts w:cs="Times New Roman"/>
                <w:i/>
                <w:sz w:val="16"/>
              </w:rPr>
            </w:pPr>
            <w:r w:rsidRPr="005961B9">
              <w:rPr>
                <w:rFonts w:cs="Times New Roman"/>
                <w:i/>
                <w:sz w:val="16"/>
              </w:rPr>
              <w:t>Частота отсечки (F</w:t>
            </w:r>
            <w:r w:rsidRPr="005961B9">
              <w:rPr>
                <w:rFonts w:cs="Times New Roman"/>
                <w:i/>
                <w:sz w:val="16"/>
                <w:vertAlign w:val="subscript"/>
              </w:rPr>
              <w:t>N</w:t>
            </w:r>
            <w:r w:rsidRPr="005961B9">
              <w:rPr>
                <w:rFonts w:cs="Times New Roman"/>
                <w:i/>
                <w:sz w:val="16"/>
              </w:rPr>
              <w:t>)</w:t>
            </w:r>
          </w:p>
        </w:tc>
      </w:tr>
      <w:tr w:rsidR="005961B9" w:rsidRPr="005961B9" w14:paraId="0CE3189C" w14:textId="77777777" w:rsidTr="005961B9">
        <w:tc>
          <w:tcPr>
            <w:cnfStyle w:val="001000000000" w:firstRow="0" w:lastRow="0" w:firstColumn="1" w:lastColumn="0" w:oddVBand="0" w:evenVBand="0" w:oddHBand="0" w:evenHBand="0" w:firstRowFirstColumn="0" w:firstRowLastColumn="0" w:lastRowFirstColumn="0" w:lastRowLastColumn="0"/>
            <w:tcW w:w="3289" w:type="dxa"/>
            <w:tcBorders>
              <w:top w:val="single" w:sz="12" w:space="0" w:color="auto"/>
            </w:tcBorders>
            <w:shd w:val="clear" w:color="auto" w:fill="auto"/>
            <w:vAlign w:val="top"/>
          </w:tcPr>
          <w:p w14:paraId="623FDA7F" w14:textId="77777777" w:rsidR="004B485B" w:rsidRPr="005961B9" w:rsidRDefault="004B485B" w:rsidP="005961B9">
            <w:pPr>
              <w:spacing w:line="220" w:lineRule="exact"/>
              <w:ind w:left="28" w:right="28"/>
              <w:rPr>
                <w:rFonts w:cs="Times New Roman"/>
              </w:rPr>
            </w:pPr>
            <w:r w:rsidRPr="005961B9">
              <w:rPr>
                <w:rFonts w:cs="Times New Roman"/>
              </w:rPr>
              <w:t>Ускорение тележки</w:t>
            </w:r>
          </w:p>
        </w:tc>
        <w:tc>
          <w:tcPr>
            <w:tcW w:w="1384" w:type="dxa"/>
            <w:tcBorders>
              <w:top w:val="single" w:sz="12" w:space="0" w:color="auto"/>
              <w:left w:val="nil"/>
              <w:right w:val="nil"/>
            </w:tcBorders>
            <w:shd w:val="clear" w:color="auto" w:fill="auto"/>
          </w:tcPr>
          <w:p w14:paraId="46AE1D44"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60</w:t>
            </w:r>
          </w:p>
        </w:tc>
        <w:tc>
          <w:tcPr>
            <w:tcW w:w="2977" w:type="dxa"/>
            <w:tcBorders>
              <w:top w:val="single" w:sz="12" w:space="0" w:color="auto"/>
              <w:left w:val="nil"/>
            </w:tcBorders>
            <w:shd w:val="clear" w:color="auto" w:fill="auto"/>
          </w:tcPr>
          <w:p w14:paraId="20A59F75"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См. ISO 6487, приложение A-2015</w:t>
            </w:r>
          </w:p>
        </w:tc>
      </w:tr>
      <w:tr w:rsidR="005961B9" w:rsidRPr="005961B9" w14:paraId="3A000EAF" w14:textId="77777777" w:rsidTr="005961B9">
        <w:tc>
          <w:tcPr>
            <w:cnfStyle w:val="001000000000" w:firstRow="0" w:lastRow="0" w:firstColumn="1" w:lastColumn="0" w:oddVBand="0" w:evenVBand="0" w:oddHBand="0" w:evenHBand="0" w:firstRowFirstColumn="0" w:firstRowLastColumn="0" w:lastRowFirstColumn="0" w:lastRowLastColumn="0"/>
            <w:tcW w:w="3289" w:type="dxa"/>
            <w:shd w:val="clear" w:color="auto" w:fill="auto"/>
            <w:vAlign w:val="top"/>
          </w:tcPr>
          <w:p w14:paraId="7F33C89F" w14:textId="77777777" w:rsidR="004B485B" w:rsidRPr="005961B9" w:rsidRDefault="004B485B" w:rsidP="005961B9">
            <w:pPr>
              <w:spacing w:line="220" w:lineRule="exact"/>
              <w:ind w:left="28" w:right="28"/>
              <w:rPr>
                <w:rFonts w:cs="Times New Roman"/>
              </w:rPr>
            </w:pPr>
            <w:r w:rsidRPr="005961B9">
              <w:rPr>
                <w:rFonts w:cs="Times New Roman"/>
              </w:rPr>
              <w:t>Нагрузка ремня</w:t>
            </w:r>
          </w:p>
        </w:tc>
        <w:tc>
          <w:tcPr>
            <w:tcW w:w="1384" w:type="dxa"/>
            <w:tcBorders>
              <w:left w:val="nil"/>
              <w:right w:val="nil"/>
            </w:tcBorders>
            <w:shd w:val="clear" w:color="auto" w:fill="auto"/>
          </w:tcPr>
          <w:p w14:paraId="00A4858F"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60</w:t>
            </w:r>
          </w:p>
        </w:tc>
        <w:tc>
          <w:tcPr>
            <w:tcW w:w="2977" w:type="dxa"/>
            <w:tcBorders>
              <w:left w:val="nil"/>
            </w:tcBorders>
            <w:shd w:val="clear" w:color="auto" w:fill="auto"/>
          </w:tcPr>
          <w:p w14:paraId="42A473EC"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См. ISO 6487, приложение A-2015</w:t>
            </w:r>
          </w:p>
        </w:tc>
      </w:tr>
      <w:tr w:rsidR="005961B9" w:rsidRPr="005961B9" w14:paraId="67511911" w14:textId="77777777" w:rsidTr="005961B9">
        <w:tc>
          <w:tcPr>
            <w:cnfStyle w:val="001000000000" w:firstRow="0" w:lastRow="0" w:firstColumn="1" w:lastColumn="0" w:oddVBand="0" w:evenVBand="0" w:oddHBand="0" w:evenHBand="0" w:firstRowFirstColumn="0" w:firstRowLastColumn="0" w:lastRowFirstColumn="0" w:lastRowLastColumn="0"/>
            <w:tcW w:w="3289" w:type="dxa"/>
            <w:shd w:val="clear" w:color="auto" w:fill="auto"/>
            <w:vAlign w:val="top"/>
          </w:tcPr>
          <w:p w14:paraId="2F402EBC" w14:textId="77777777" w:rsidR="004B485B" w:rsidRPr="005961B9" w:rsidRDefault="004B485B" w:rsidP="005961B9">
            <w:pPr>
              <w:spacing w:line="220" w:lineRule="exact"/>
              <w:ind w:left="28" w:right="28"/>
              <w:rPr>
                <w:rFonts w:cs="Times New Roman"/>
              </w:rPr>
            </w:pPr>
            <w:r w:rsidRPr="005961B9">
              <w:rPr>
                <w:rFonts w:cs="Times New Roman"/>
              </w:rPr>
              <w:t>Ускорение грудной клетки</w:t>
            </w:r>
          </w:p>
        </w:tc>
        <w:tc>
          <w:tcPr>
            <w:tcW w:w="1384" w:type="dxa"/>
            <w:tcBorders>
              <w:left w:val="nil"/>
              <w:right w:val="nil"/>
            </w:tcBorders>
            <w:shd w:val="clear" w:color="auto" w:fill="auto"/>
          </w:tcPr>
          <w:p w14:paraId="4C4DAFFF"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180</w:t>
            </w:r>
          </w:p>
        </w:tc>
        <w:tc>
          <w:tcPr>
            <w:tcW w:w="2977" w:type="dxa"/>
            <w:tcBorders>
              <w:left w:val="nil"/>
            </w:tcBorders>
            <w:shd w:val="clear" w:color="auto" w:fill="auto"/>
          </w:tcPr>
          <w:p w14:paraId="5B65B156"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См. ISO 6487, приложение A-2015</w:t>
            </w:r>
          </w:p>
        </w:tc>
      </w:tr>
      <w:tr w:rsidR="005961B9" w:rsidRPr="005961B9" w14:paraId="07543EA5" w14:textId="77777777" w:rsidTr="005961B9">
        <w:tc>
          <w:tcPr>
            <w:cnfStyle w:val="001000000000" w:firstRow="0" w:lastRow="0" w:firstColumn="1" w:lastColumn="0" w:oddVBand="0" w:evenVBand="0" w:oddHBand="0" w:evenHBand="0" w:firstRowFirstColumn="0" w:firstRowLastColumn="0" w:lastRowFirstColumn="0" w:lastRowLastColumn="0"/>
            <w:tcW w:w="3289" w:type="dxa"/>
            <w:shd w:val="clear" w:color="auto" w:fill="auto"/>
            <w:vAlign w:val="top"/>
          </w:tcPr>
          <w:p w14:paraId="2D3B7F70" w14:textId="77777777" w:rsidR="004B485B" w:rsidRPr="005961B9" w:rsidRDefault="004B485B" w:rsidP="005961B9">
            <w:pPr>
              <w:spacing w:line="220" w:lineRule="exact"/>
              <w:ind w:left="28" w:right="28"/>
              <w:rPr>
                <w:rFonts w:cs="Times New Roman"/>
              </w:rPr>
            </w:pPr>
            <w:r w:rsidRPr="005961B9">
              <w:rPr>
                <w:rFonts w:cs="Times New Roman"/>
              </w:rPr>
              <w:t xml:space="preserve">Ускорение головы </w:t>
            </w:r>
          </w:p>
        </w:tc>
        <w:tc>
          <w:tcPr>
            <w:tcW w:w="1384" w:type="dxa"/>
            <w:tcBorders>
              <w:left w:val="nil"/>
              <w:right w:val="nil"/>
            </w:tcBorders>
            <w:shd w:val="clear" w:color="auto" w:fill="auto"/>
          </w:tcPr>
          <w:p w14:paraId="5E94B27E"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1 000</w:t>
            </w:r>
          </w:p>
        </w:tc>
        <w:tc>
          <w:tcPr>
            <w:tcW w:w="2977" w:type="dxa"/>
            <w:tcBorders>
              <w:left w:val="nil"/>
            </w:tcBorders>
            <w:shd w:val="clear" w:color="auto" w:fill="auto"/>
          </w:tcPr>
          <w:p w14:paraId="09907E91"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1 650 Гц</w:t>
            </w:r>
          </w:p>
        </w:tc>
      </w:tr>
      <w:tr w:rsidR="005961B9" w:rsidRPr="005961B9" w14:paraId="5D645B32" w14:textId="77777777" w:rsidTr="005961B9">
        <w:tc>
          <w:tcPr>
            <w:cnfStyle w:val="001000000000" w:firstRow="0" w:lastRow="0" w:firstColumn="1" w:lastColumn="0" w:oddVBand="0" w:evenVBand="0" w:oddHBand="0" w:evenHBand="0" w:firstRowFirstColumn="0" w:firstRowLastColumn="0" w:lastRowFirstColumn="0" w:lastRowLastColumn="0"/>
            <w:tcW w:w="3289" w:type="dxa"/>
            <w:shd w:val="clear" w:color="auto" w:fill="auto"/>
            <w:vAlign w:val="top"/>
          </w:tcPr>
          <w:p w14:paraId="45F3FBBC" w14:textId="77777777" w:rsidR="004B485B" w:rsidRPr="005961B9" w:rsidRDefault="004B485B" w:rsidP="005961B9">
            <w:pPr>
              <w:spacing w:line="220" w:lineRule="exact"/>
              <w:ind w:left="28" w:right="28"/>
              <w:rPr>
                <w:rFonts w:cs="Times New Roman"/>
              </w:rPr>
            </w:pPr>
            <w:r w:rsidRPr="005961B9">
              <w:rPr>
                <w:rFonts w:cs="Times New Roman"/>
              </w:rPr>
              <w:t>Сжимающая сила верхней части шеи</w:t>
            </w:r>
          </w:p>
        </w:tc>
        <w:tc>
          <w:tcPr>
            <w:tcW w:w="1384" w:type="dxa"/>
            <w:tcBorders>
              <w:left w:val="nil"/>
              <w:right w:val="nil"/>
            </w:tcBorders>
            <w:shd w:val="clear" w:color="auto" w:fill="auto"/>
          </w:tcPr>
          <w:p w14:paraId="3C0D3330"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1 000</w:t>
            </w:r>
          </w:p>
        </w:tc>
        <w:tc>
          <w:tcPr>
            <w:tcW w:w="2977" w:type="dxa"/>
            <w:tcBorders>
              <w:left w:val="nil"/>
            </w:tcBorders>
            <w:shd w:val="clear" w:color="auto" w:fill="auto"/>
          </w:tcPr>
          <w:p w14:paraId="617194BF"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1 650 Гц</w:t>
            </w:r>
          </w:p>
        </w:tc>
      </w:tr>
      <w:tr w:rsidR="005961B9" w:rsidRPr="005961B9" w14:paraId="43600485" w14:textId="77777777" w:rsidTr="005961B9">
        <w:tc>
          <w:tcPr>
            <w:cnfStyle w:val="001000000000" w:firstRow="0" w:lastRow="0" w:firstColumn="1" w:lastColumn="0" w:oddVBand="0" w:evenVBand="0" w:oddHBand="0" w:evenHBand="0" w:firstRowFirstColumn="0" w:firstRowLastColumn="0" w:lastRowFirstColumn="0" w:lastRowLastColumn="0"/>
            <w:tcW w:w="3289" w:type="dxa"/>
            <w:shd w:val="clear" w:color="auto" w:fill="auto"/>
            <w:vAlign w:val="top"/>
          </w:tcPr>
          <w:p w14:paraId="6E0B7802" w14:textId="77777777" w:rsidR="004B485B" w:rsidRPr="005961B9" w:rsidRDefault="004B485B" w:rsidP="005961B9">
            <w:pPr>
              <w:spacing w:line="220" w:lineRule="exact"/>
              <w:ind w:left="28" w:right="28"/>
              <w:rPr>
                <w:rFonts w:cs="Times New Roman"/>
              </w:rPr>
            </w:pPr>
            <w:r w:rsidRPr="005961B9">
              <w:rPr>
                <w:rFonts w:cs="Times New Roman"/>
              </w:rPr>
              <w:t>Изгибающий момент верхней части шеи</w:t>
            </w:r>
          </w:p>
        </w:tc>
        <w:tc>
          <w:tcPr>
            <w:tcW w:w="1384" w:type="dxa"/>
            <w:tcBorders>
              <w:left w:val="nil"/>
              <w:right w:val="nil"/>
            </w:tcBorders>
            <w:shd w:val="clear" w:color="auto" w:fill="auto"/>
          </w:tcPr>
          <w:p w14:paraId="4907E5AE"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600</w:t>
            </w:r>
          </w:p>
        </w:tc>
        <w:tc>
          <w:tcPr>
            <w:tcW w:w="2977" w:type="dxa"/>
            <w:tcBorders>
              <w:left w:val="nil"/>
            </w:tcBorders>
            <w:shd w:val="clear" w:color="auto" w:fill="auto"/>
          </w:tcPr>
          <w:p w14:paraId="4F030EEA"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1 000 Гц</w:t>
            </w:r>
          </w:p>
        </w:tc>
      </w:tr>
      <w:tr w:rsidR="005961B9" w:rsidRPr="005961B9" w14:paraId="667587F0" w14:textId="77777777" w:rsidTr="005961B9">
        <w:tc>
          <w:tcPr>
            <w:cnfStyle w:val="001000000000" w:firstRow="0" w:lastRow="0" w:firstColumn="1" w:lastColumn="0" w:oddVBand="0" w:evenVBand="0" w:oddHBand="0" w:evenHBand="0" w:firstRowFirstColumn="0" w:firstRowLastColumn="0" w:lastRowFirstColumn="0" w:lastRowLastColumn="0"/>
            <w:tcW w:w="3289" w:type="dxa"/>
            <w:shd w:val="clear" w:color="auto" w:fill="auto"/>
            <w:vAlign w:val="top"/>
          </w:tcPr>
          <w:p w14:paraId="559A302A" w14:textId="77777777" w:rsidR="004B485B" w:rsidRPr="005961B9" w:rsidRDefault="004B485B" w:rsidP="005961B9">
            <w:pPr>
              <w:spacing w:line="220" w:lineRule="exact"/>
              <w:ind w:left="28" w:right="28"/>
              <w:rPr>
                <w:rFonts w:cs="Times New Roman"/>
              </w:rPr>
            </w:pPr>
            <w:r w:rsidRPr="005961B9">
              <w:rPr>
                <w:rFonts w:cs="Times New Roman"/>
              </w:rPr>
              <w:t>Смещение грудной клетки</w:t>
            </w:r>
          </w:p>
        </w:tc>
        <w:tc>
          <w:tcPr>
            <w:tcW w:w="1384" w:type="dxa"/>
            <w:tcBorders>
              <w:left w:val="nil"/>
              <w:right w:val="nil"/>
            </w:tcBorders>
            <w:shd w:val="clear" w:color="auto" w:fill="auto"/>
          </w:tcPr>
          <w:p w14:paraId="1736B0E6"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600</w:t>
            </w:r>
          </w:p>
        </w:tc>
        <w:tc>
          <w:tcPr>
            <w:tcW w:w="2977" w:type="dxa"/>
            <w:tcBorders>
              <w:left w:val="nil"/>
            </w:tcBorders>
            <w:shd w:val="clear" w:color="auto" w:fill="auto"/>
          </w:tcPr>
          <w:p w14:paraId="282D21C7"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1 000 Гц</w:t>
            </w:r>
          </w:p>
        </w:tc>
      </w:tr>
      <w:tr w:rsidR="005961B9" w:rsidRPr="005961B9" w14:paraId="0A5B60FF" w14:textId="77777777" w:rsidTr="005961B9">
        <w:tc>
          <w:tcPr>
            <w:cnfStyle w:val="001000000000" w:firstRow="0" w:lastRow="0" w:firstColumn="1" w:lastColumn="0" w:oddVBand="0" w:evenVBand="0" w:oddHBand="0" w:evenHBand="0" w:firstRowFirstColumn="0" w:firstRowLastColumn="0" w:lastRowFirstColumn="0" w:lastRowLastColumn="0"/>
            <w:tcW w:w="3289" w:type="dxa"/>
            <w:shd w:val="clear" w:color="auto" w:fill="auto"/>
            <w:vAlign w:val="top"/>
          </w:tcPr>
          <w:p w14:paraId="45ECE851" w14:textId="77777777" w:rsidR="004B485B" w:rsidRPr="005961B9" w:rsidRDefault="004B485B" w:rsidP="005961B9">
            <w:pPr>
              <w:spacing w:line="220" w:lineRule="exact"/>
              <w:ind w:left="28" w:right="28"/>
              <w:rPr>
                <w:rFonts w:cs="Times New Roman"/>
              </w:rPr>
            </w:pPr>
            <w:r w:rsidRPr="005961B9">
              <w:rPr>
                <w:rFonts w:cs="Times New Roman"/>
              </w:rPr>
              <w:t>Давление в районе брюшной полости</w:t>
            </w:r>
          </w:p>
        </w:tc>
        <w:tc>
          <w:tcPr>
            <w:tcW w:w="1384" w:type="dxa"/>
            <w:tcBorders>
              <w:left w:val="nil"/>
              <w:bottom w:val="single" w:sz="12" w:space="0" w:color="auto"/>
              <w:right w:val="nil"/>
            </w:tcBorders>
            <w:shd w:val="clear" w:color="auto" w:fill="auto"/>
          </w:tcPr>
          <w:p w14:paraId="2C993502"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180</w:t>
            </w:r>
          </w:p>
        </w:tc>
        <w:tc>
          <w:tcPr>
            <w:tcW w:w="2977" w:type="dxa"/>
            <w:tcBorders>
              <w:left w:val="nil"/>
              <w:bottom w:val="single" w:sz="12" w:space="0" w:color="auto"/>
            </w:tcBorders>
            <w:shd w:val="clear" w:color="auto" w:fill="auto"/>
          </w:tcPr>
          <w:p w14:paraId="0C934F71" w14:textId="77777777" w:rsidR="004B485B" w:rsidRPr="005961B9" w:rsidRDefault="004B485B" w:rsidP="005961B9">
            <w:pPr>
              <w:spacing w:line="220" w:lineRule="exact"/>
              <w:ind w:left="28" w:right="28"/>
              <w:cnfStyle w:val="000000000000" w:firstRow="0" w:lastRow="0" w:firstColumn="0" w:lastColumn="0" w:oddVBand="0" w:evenVBand="0" w:oddHBand="0" w:evenHBand="0" w:firstRowFirstColumn="0" w:firstRowLastColumn="0" w:lastRowFirstColumn="0" w:lastRowLastColumn="0"/>
              <w:rPr>
                <w:rFonts w:cs="Times New Roman"/>
              </w:rPr>
            </w:pPr>
            <w:r w:rsidRPr="005961B9">
              <w:rPr>
                <w:rFonts w:cs="Times New Roman"/>
              </w:rPr>
              <w:t>См. ISO 6487, приложение A-2015</w:t>
            </w:r>
          </w:p>
        </w:tc>
      </w:tr>
    </w:tbl>
    <w:p w14:paraId="6EA4B9ED" w14:textId="77777777" w:rsidR="004B485B" w:rsidRPr="00D2102A" w:rsidRDefault="004B485B" w:rsidP="004B485B">
      <w:pPr>
        <w:pStyle w:val="SingleTxtGR"/>
        <w:spacing w:before="120"/>
        <w:ind w:left="2268" w:hanging="1134"/>
      </w:pPr>
      <w:r w:rsidRPr="00D2102A">
        <w:rPr>
          <w:lang w:bidi="ru-RU"/>
        </w:rPr>
        <w:lastRenderedPageBreak/>
        <w:tab/>
      </w:r>
      <w:r w:rsidRPr="00D2102A">
        <w:rPr>
          <w:lang w:bidi="ru-RU"/>
        </w:rPr>
        <w:tab/>
        <w:t>Частота выборки</w:t>
      </w:r>
      <w:r w:rsidRPr="00D2102A">
        <w:t xml:space="preserve"> должна превышать класс частоты канала не менее чем в 10 раз (т. е. в установках класса частоты канала 1</w:t>
      </w:r>
      <w:r w:rsidRPr="00D2102A">
        <w:rPr>
          <w:lang w:val="en-US"/>
        </w:rPr>
        <w:t> </w:t>
      </w:r>
      <w:r w:rsidRPr="00D2102A">
        <w:t>000 это должно соответствовать минимальной частоте дискретизации, составляющей 10 000 отсчетов в секунду на канал).</w:t>
      </w:r>
    </w:p>
    <w:p w14:paraId="407DA824" w14:textId="77777777" w:rsidR="004B485B" w:rsidRPr="00D2102A" w:rsidRDefault="004B485B" w:rsidP="005961B9">
      <w:pPr>
        <w:pStyle w:val="SingleTxtG"/>
        <w:keepNext/>
        <w:keepLines/>
        <w:ind w:left="2268" w:hanging="1134"/>
      </w:pPr>
      <w:r w:rsidRPr="00D2102A">
        <w:t>8.4</w:t>
      </w:r>
      <w:r w:rsidRPr="00D2102A">
        <w:tab/>
      </w:r>
      <w:r w:rsidRPr="00D2102A">
        <w:tab/>
      </w:r>
      <w:r w:rsidRPr="00D2102A">
        <w:rPr>
          <w:shd w:val="clear" w:color="auto" w:fill="FFFFFF"/>
        </w:rPr>
        <w:t>Испытания отдельных элементов</w:t>
      </w:r>
    </w:p>
    <w:p w14:paraId="2FA84E69" w14:textId="77777777" w:rsidR="004B485B" w:rsidRPr="00D2102A" w:rsidRDefault="004B485B" w:rsidP="005961B9">
      <w:pPr>
        <w:pStyle w:val="SingleTxtG"/>
        <w:keepNext/>
        <w:keepLines/>
        <w:ind w:left="2268" w:hanging="1134"/>
      </w:pPr>
      <w:r w:rsidRPr="00D2102A">
        <w:t>8.4.1</w:t>
      </w:r>
      <w:r w:rsidRPr="00D2102A">
        <w:tab/>
      </w:r>
      <w:r w:rsidRPr="00D2102A">
        <w:tab/>
        <w:t>Пряжка</w:t>
      </w:r>
    </w:p>
    <w:p w14:paraId="66D4EA1C" w14:textId="77777777" w:rsidR="004B485B" w:rsidRPr="00D2102A" w:rsidRDefault="004B485B" w:rsidP="005961B9">
      <w:pPr>
        <w:pStyle w:val="SingleTxtG"/>
        <w:keepNext/>
        <w:keepLines/>
        <w:ind w:left="2268" w:hanging="1134"/>
      </w:pPr>
      <w:r w:rsidRPr="00D2102A">
        <w:t>8.4.1.1</w:t>
      </w:r>
      <w:r w:rsidRPr="00D2102A">
        <w:tab/>
      </w:r>
      <w:r w:rsidRPr="00D2102A">
        <w:tab/>
        <w:t>Пряжка должна быть сконструирована таким образом, чтобы исключалась всякая возможность неправильного использования. Это означает, в частности, что пряжка не может находиться в частично застегнутом положении; при застегивании пряжки должна быть исключена возможность случайной подмены частей пряжки; пряжка должна закрываться лишь в тех случаях, когда задействованы все части. В тех местах, где пряжка соприкасается с ребенком, ширина зоны такого контакта должна быть не меньше минимальной ширины лямки, указанной в пункте 8.4.4.1.1 ниже. Положения данного пункта не применяются к комплектам ремней, которые уже официально утверждены на основании Правил № 16 или любых эквивалентных действующих стандартов. В случае «специальных удерживающих устройств» требованиям пунктов 8.4.1.2−8.4.1.7 включительно должна соответствовать только пряжка на основном средстве удержания.</w:t>
      </w:r>
    </w:p>
    <w:p w14:paraId="11261774" w14:textId="77777777" w:rsidR="004B485B" w:rsidRPr="00D2102A" w:rsidRDefault="004B485B" w:rsidP="004B485B">
      <w:pPr>
        <w:pStyle w:val="SingleTxtGR"/>
        <w:ind w:left="2268" w:hanging="1134"/>
      </w:pPr>
      <w:r w:rsidRPr="00D2102A">
        <w:t>8.4.1.2</w:t>
      </w:r>
      <w:r w:rsidRPr="00D2102A">
        <w:tab/>
      </w:r>
      <w:r w:rsidRPr="00D2102A">
        <w:tab/>
        <w:t>Даже при отсутствии нагрузки пряжка должна оставаться закрытой во всех положениях. Должна обеспечиваться возможность ее незатруднительного использования и захвата рукой. Пряжка должна открываться путем нажатия либо на кнопку, либо на аналогичное устройство.</w:t>
      </w:r>
    </w:p>
    <w:p w14:paraId="7D5E8A77" w14:textId="77777777" w:rsidR="004B485B" w:rsidRPr="00D2102A" w:rsidRDefault="004B485B" w:rsidP="004B485B">
      <w:pPr>
        <w:pStyle w:val="SingleTxtGR"/>
        <w:ind w:left="2268" w:hanging="1134"/>
      </w:pPr>
      <w:r w:rsidRPr="00D2102A">
        <w:tab/>
      </w:r>
      <w:r w:rsidRPr="00D2102A">
        <w:tab/>
        <w:t>Поверхность, на которую производится нажатие, должна иметь при нажатой кнопке и при проекции на плоскость, перпендикулярную первоначальному движению кнопки, следующие размеры:</w:t>
      </w:r>
    </w:p>
    <w:p w14:paraId="2EF2E274" w14:textId="77777777" w:rsidR="004B485B" w:rsidRPr="00D2102A" w:rsidRDefault="004B485B" w:rsidP="004B485B">
      <w:pPr>
        <w:pStyle w:val="SingleTxtGR"/>
        <w:ind w:left="2835" w:hanging="1701"/>
      </w:pPr>
      <w:r w:rsidRPr="00D2102A">
        <w:tab/>
      </w:r>
      <w:r w:rsidRPr="00D2102A">
        <w:tab/>
        <w:t>a)</w:t>
      </w:r>
      <w:r w:rsidRPr="00D2102A">
        <w:tab/>
        <w:t>для утопленных кнопок площадь должна составлять не менее 4,5 см</w:t>
      </w:r>
      <w:r w:rsidRPr="00D2102A">
        <w:rPr>
          <w:vertAlign w:val="superscript"/>
        </w:rPr>
        <w:t>2</w:t>
      </w:r>
      <w:r w:rsidRPr="00D2102A">
        <w:t xml:space="preserve"> при ширине не менее 15 мм;</w:t>
      </w:r>
    </w:p>
    <w:p w14:paraId="36E65348" w14:textId="77777777" w:rsidR="004B485B" w:rsidRPr="00D2102A" w:rsidRDefault="004B485B" w:rsidP="004B485B">
      <w:pPr>
        <w:pStyle w:val="SingleTxtGR"/>
        <w:ind w:left="2835" w:hanging="1701"/>
      </w:pPr>
      <w:r w:rsidRPr="00D2102A">
        <w:tab/>
      </w:r>
      <w:r w:rsidRPr="00D2102A">
        <w:tab/>
        <w:t>b)</w:t>
      </w:r>
      <w:r w:rsidRPr="00D2102A">
        <w:tab/>
        <w:t>для неутопленных кнопок площадь должна составлять 2,5 см</w:t>
      </w:r>
      <w:r w:rsidRPr="00D2102A">
        <w:rPr>
          <w:vertAlign w:val="superscript"/>
        </w:rPr>
        <w:t>2</w:t>
      </w:r>
      <w:r w:rsidRPr="00D2102A">
        <w:t xml:space="preserve"> при ширине не менее 10 мм. Ширина должна </w:t>
      </w:r>
      <w:r w:rsidRPr="00D2102A">
        <w:rPr>
          <w:spacing w:val="-2"/>
        </w:rPr>
        <w:t>равняться меньшему из двух размеров, образующих предписанную</w:t>
      </w:r>
      <w:r w:rsidRPr="00D2102A">
        <w:t xml:space="preserve"> зону, и измеряться под прямым углом к направлению движения кнопки открытия.</w:t>
      </w:r>
    </w:p>
    <w:p w14:paraId="3D15D483" w14:textId="77777777" w:rsidR="004B485B" w:rsidRPr="00D2102A" w:rsidRDefault="004B485B" w:rsidP="004B485B">
      <w:pPr>
        <w:pStyle w:val="SingleTxtG"/>
        <w:ind w:left="2268" w:hanging="1134"/>
      </w:pPr>
      <w:r w:rsidRPr="00D2102A">
        <w:t>8.4.1.3</w:t>
      </w:r>
      <w:r w:rsidRPr="00D2102A">
        <w:tab/>
      </w:r>
      <w:r w:rsidRPr="00D2102A">
        <w:tab/>
        <w:t>Поверхность кнопки открытия пряжки должна быть красного цвета. Окрашивания в этот цвет какой-либо другой части пряжки не допускается.</w:t>
      </w:r>
    </w:p>
    <w:p w14:paraId="098679E3" w14:textId="77777777" w:rsidR="004B485B" w:rsidRPr="00D2102A" w:rsidRDefault="004B485B" w:rsidP="004B485B">
      <w:pPr>
        <w:pStyle w:val="SingleTxtG"/>
        <w:ind w:left="2268" w:hanging="1134"/>
        <w:rPr>
          <w:lang w:bidi="ru-RU"/>
        </w:rPr>
      </w:pPr>
      <w:r w:rsidRPr="00D2102A">
        <w:t>8.4.1.4</w:t>
      </w:r>
      <w:r w:rsidRPr="00D2102A">
        <w:tab/>
      </w:r>
      <w:r w:rsidRPr="00D2102A">
        <w:tab/>
      </w:r>
      <w:r w:rsidRPr="00D2102A">
        <w:rPr>
          <w:lang w:bidi="ru-RU"/>
        </w:rPr>
        <w:t>Необходимо предусмотреть возможность высвобождения ребенка из удерживающего устройства путем простого нажатия на одну пряжку. Может потребоваться еще одно простое нажатие на регулятор положения плечевой лямки, если таковой предусмотрен. В таких случаях должна обеспечиваться возможность нажатия на регулятор положения плечевой лямки как до, так и после нажатия на пряжку либо возможность одновременного нажатия на них.</w:t>
      </w:r>
    </w:p>
    <w:p w14:paraId="06FEBA35" w14:textId="77777777" w:rsidR="004B485B" w:rsidRPr="00D2102A" w:rsidRDefault="004B485B" w:rsidP="004B485B">
      <w:pPr>
        <w:pStyle w:val="SingleTxtG"/>
        <w:ind w:left="2268" w:hanging="1134"/>
      </w:pPr>
      <w:r w:rsidRPr="00D2102A">
        <w:t>8.4.1.4.1</w:t>
      </w:r>
      <w:r w:rsidRPr="00D2102A">
        <w:tab/>
        <w:t>Регулятор положения плечевой лямки</w:t>
      </w:r>
    </w:p>
    <w:p w14:paraId="753A3454" w14:textId="77777777" w:rsidR="004B485B" w:rsidRPr="00D2102A" w:rsidRDefault="004B485B" w:rsidP="004B485B">
      <w:pPr>
        <w:pStyle w:val="SingleTxtG"/>
        <w:ind w:left="2268"/>
      </w:pPr>
      <w:r w:rsidRPr="00D2102A">
        <w:t xml:space="preserve">Регулятор положения плечевой лямки, если таковой предусмотрен, должен иметь конструкцию, препятствующую неправильному обращению с ним. Должна исключаться возможность использования </w:t>
      </w:r>
      <w:r w:rsidRPr="00D2102A">
        <w:rPr>
          <w:spacing w:val="-2"/>
        </w:rPr>
        <w:t>данного приспособления таким образом, чтобы происходило скручивание плечевых лямок. Должна обеспечиваться возможность затягивания приспособления одним простым движением. Усилие, необходимое для затягивания приспособления, не должно превышать 15 Н.</w:t>
      </w:r>
    </w:p>
    <w:p w14:paraId="54F679BE" w14:textId="77777777" w:rsidR="004B485B" w:rsidRPr="00D2102A" w:rsidRDefault="004B485B" w:rsidP="004B485B">
      <w:pPr>
        <w:pStyle w:val="SingleTxtG"/>
        <w:ind w:left="2268" w:hanging="1134"/>
      </w:pPr>
      <w:r w:rsidRPr="00D2102A">
        <w:lastRenderedPageBreak/>
        <w:t>8.4.1.4.1.1</w:t>
      </w:r>
      <w:r w:rsidRPr="00D2102A">
        <w:tab/>
      </w:r>
      <w:r w:rsidRPr="00D2102A">
        <w:rPr>
          <w:spacing w:val="-2"/>
        </w:rPr>
        <w:t xml:space="preserve">Должна обеспечиваться возможность незатруднительного использования </w:t>
      </w:r>
      <w:r w:rsidRPr="00D2102A">
        <w:t>регулятора положения плечевой лямки и захвата его рукой. Приспособление должно открываться одним простым движением, однако для удерживаемого ребенка должно быть затруднительно задействовать механизм разблокировки. Усилие, необходимое для разблокирования приспособления, не должно превышать 15 Н.</w:t>
      </w:r>
    </w:p>
    <w:p w14:paraId="0EA9585A" w14:textId="77777777" w:rsidR="004B485B" w:rsidRPr="00D2102A" w:rsidRDefault="004B485B" w:rsidP="004B485B">
      <w:pPr>
        <w:pStyle w:val="SingleTxtG"/>
        <w:ind w:left="2268" w:hanging="1134"/>
      </w:pPr>
      <w:r w:rsidRPr="00D2102A">
        <w:t>8.4.1.4.1.2</w:t>
      </w:r>
      <w:r w:rsidRPr="00D2102A">
        <w:tab/>
      </w:r>
      <w:r w:rsidRPr="00D2102A">
        <w:rPr>
          <w:spacing w:val="-4"/>
        </w:rPr>
        <w:t>Высота регулятора положения плечевой лямки не должна превышать 60 мм.</w:t>
      </w:r>
    </w:p>
    <w:p w14:paraId="11AF1E82" w14:textId="77777777" w:rsidR="004B485B" w:rsidRPr="00D2102A" w:rsidRDefault="004B485B" w:rsidP="004B485B">
      <w:pPr>
        <w:pStyle w:val="SingleTxtG"/>
        <w:ind w:left="2268" w:hanging="1134"/>
      </w:pPr>
      <w:r w:rsidRPr="00D2102A">
        <w:t>8.4.1.5</w:t>
      </w:r>
      <w:r w:rsidRPr="00D2102A">
        <w:tab/>
      </w:r>
      <w:r w:rsidRPr="00D2102A">
        <w:tab/>
        <w:t>Если пряжка открыта, то должна обеспечиваться возможность извлечения ребенка независимо от «сиденья», «опоры сиденья» или «противоударного экрана», при его наличии; если проходящая между ног лямка является частью этого устройства, то она должна отстегиваться с помощью той же пряжки.</w:t>
      </w:r>
    </w:p>
    <w:p w14:paraId="06322258" w14:textId="0A295311" w:rsidR="004B485B" w:rsidRPr="00D2102A" w:rsidRDefault="004B485B" w:rsidP="004B485B">
      <w:pPr>
        <w:pStyle w:val="SingleTxtG"/>
        <w:ind w:left="2268" w:hanging="1134"/>
      </w:pPr>
      <w:r w:rsidRPr="00D2102A">
        <w:t>8.4.1.6</w:t>
      </w:r>
      <w:r w:rsidRPr="00D2102A">
        <w:tab/>
      </w:r>
      <w:r w:rsidRPr="00D2102A">
        <w:tab/>
        <w:t>Пряжка должна выдерживать термические испытания, которые предусмотрены эксплуатационными требованиями, указанными в пункте 8.4.5 ниже, а также повторяющиеся операции, и до динамического испытания, предписанного пунктом 8.3 выше, должна подвергнуться испытанию, предусматривающему выполнение 5 000 ±</w:t>
      </w:r>
      <w:r w:rsidR="008F2845">
        <w:rPr>
          <w:lang w:val="en-US"/>
        </w:rPr>
        <w:t> </w:t>
      </w:r>
      <w:r w:rsidRPr="00D2102A">
        <w:t>5 циклов открытия и закрытия в условиях нормального использования.</w:t>
      </w:r>
    </w:p>
    <w:p w14:paraId="4C5C3786" w14:textId="77777777" w:rsidR="004B485B" w:rsidRPr="00D2102A" w:rsidRDefault="004B485B" w:rsidP="004B485B">
      <w:pPr>
        <w:pStyle w:val="SingleTxtG"/>
        <w:ind w:left="2268" w:hanging="1134"/>
      </w:pPr>
      <w:r w:rsidRPr="00D2102A">
        <w:t>8.4.1.7</w:t>
      </w:r>
      <w:r w:rsidRPr="00D2102A">
        <w:tab/>
      </w:r>
      <w:r w:rsidRPr="00D2102A">
        <w:tab/>
        <w:t>Пряжку подвергают нижеследующим испытаниям на открытие.</w:t>
      </w:r>
    </w:p>
    <w:p w14:paraId="08CAFA4E" w14:textId="77777777" w:rsidR="004B485B" w:rsidRPr="00D2102A" w:rsidRDefault="004B485B" w:rsidP="004B485B">
      <w:pPr>
        <w:pStyle w:val="SingleTxtG"/>
        <w:ind w:left="2268" w:hanging="1134"/>
      </w:pPr>
      <w:r w:rsidRPr="00D2102A">
        <w:t>8.4.1.7.1</w:t>
      </w:r>
      <w:r w:rsidRPr="00D2102A">
        <w:tab/>
        <w:t>Испытание под нагрузкой</w:t>
      </w:r>
    </w:p>
    <w:p w14:paraId="6DF14804" w14:textId="77777777" w:rsidR="004B485B" w:rsidRPr="00D2102A" w:rsidRDefault="004B485B" w:rsidP="004B485B">
      <w:pPr>
        <w:pStyle w:val="SingleTxtG"/>
        <w:ind w:left="2268" w:hanging="1134"/>
      </w:pPr>
      <w:r w:rsidRPr="00D2102A">
        <w:t>8.4.1.7.1.1</w:t>
      </w:r>
      <w:r w:rsidRPr="00D2102A">
        <w:tab/>
        <w:t>Для этого испытания используют усовершенствованную детскую удерживающую систему, которая уже была подвергнута динамическому испытанию, предписанному пунктом 8.3 выше.</w:t>
      </w:r>
    </w:p>
    <w:p w14:paraId="5C64BECF" w14:textId="77777777" w:rsidR="004B485B" w:rsidRPr="00D2102A" w:rsidRDefault="004B485B" w:rsidP="004B485B">
      <w:pPr>
        <w:pStyle w:val="SingleTxtG"/>
        <w:ind w:left="2268" w:hanging="1134"/>
      </w:pPr>
      <w:r w:rsidRPr="00D2102A">
        <w:t>8.4.1.7.1.2</w:t>
      </w:r>
      <w:r w:rsidRPr="00D2102A">
        <w:tab/>
        <w:t>Усилие, необходимое для открытия пряжки во время этого предписанного испытания, не должно превышать 80 Н.</w:t>
      </w:r>
    </w:p>
    <w:p w14:paraId="1FF8E0B2" w14:textId="6E6473E0" w:rsidR="004B485B" w:rsidRPr="00D2102A" w:rsidRDefault="004B485B" w:rsidP="004B485B">
      <w:pPr>
        <w:pStyle w:val="SingleTxtG"/>
        <w:ind w:left="2268" w:hanging="1134"/>
      </w:pPr>
      <w:r w:rsidRPr="00D2102A">
        <w:t>8.4.1.7.1.2.1</w:t>
      </w:r>
      <w:r w:rsidRPr="00D2102A">
        <w:tab/>
        <w:t>Д</w:t>
      </w:r>
      <w:r w:rsidRPr="00D2102A">
        <w:rPr>
          <w:bCs/>
          <w:lang w:bidi="ru-RU"/>
        </w:rPr>
        <w:t>етскую удерживающую систему снимают без открытия пряжки</w:t>
      </w:r>
      <w:r w:rsidRPr="00D2102A">
        <w:t xml:space="preserve">. </w:t>
      </w:r>
      <w:r w:rsidRPr="00D2102A">
        <w:br/>
        <w:t>К пряжке прилагают растягивающее усилие в 200 ±</w:t>
      </w:r>
      <w:r w:rsidR="008F2845">
        <w:rPr>
          <w:lang w:val="en-US"/>
        </w:rPr>
        <w:t> </w:t>
      </w:r>
      <w:r w:rsidRPr="00D2102A">
        <w:t>2 H. Если пряжка прикреплена к какой-либо жесткой части, то это усилие прилагают под углом, который образуется пряжкой и этой жесткой частью во время динамического испытания.</w:t>
      </w:r>
    </w:p>
    <w:p w14:paraId="29D0C9CF" w14:textId="1EBE3F84" w:rsidR="004B485B" w:rsidRPr="00D2102A" w:rsidRDefault="004B485B" w:rsidP="004B485B">
      <w:pPr>
        <w:pStyle w:val="SingleTxtG"/>
        <w:ind w:left="2268" w:hanging="1134"/>
      </w:pPr>
      <w:r w:rsidRPr="00D2102A">
        <w:t>8.4.1.7.1.2.2</w:t>
      </w:r>
      <w:r w:rsidRPr="00D2102A">
        <w:tab/>
        <w:t>К геометрическому центру кнопки, открывающей пряжку, вдоль фиксированной оси, проходящей параллельно первоначальному направлению перемещения кнопки, прилагают нагрузку со скоростью 400 ±</w:t>
      </w:r>
      <w:r w:rsidR="008F2845">
        <w:rPr>
          <w:lang w:val="en-US"/>
        </w:rPr>
        <w:t> </w:t>
      </w:r>
      <w:r w:rsidRPr="00D2102A">
        <w:t>20 мм/мин; геометрический центр расположен на той части поверхности пряжки, к которой должно быть приложено усилие, необходимое для открытия пряжки. В момент приложения к пряжке усилия, необходимого для ее открытия, она должна удерживаться каким-либо жестким упором.</w:t>
      </w:r>
    </w:p>
    <w:p w14:paraId="49DAC611" w14:textId="039772D0" w:rsidR="004B485B" w:rsidRPr="00D2102A" w:rsidRDefault="004B485B" w:rsidP="004B485B">
      <w:pPr>
        <w:pStyle w:val="SingleTxtG"/>
        <w:ind w:left="2268" w:hanging="1134"/>
      </w:pPr>
      <w:r w:rsidRPr="00D2102A">
        <w:t>8.4.1.7.1.2.3</w:t>
      </w:r>
      <w:r w:rsidRPr="00D2102A">
        <w:tab/>
        <w:t>Усилие, необходимое для открытия пряжки, прилагают посредством динамометра или другого аналогичного устройства обычным способом и в обычном направлении открытия. Контактная деталь должна представлять собой полукруглый элемент из полированного металла радиусом 2,5 ±</w:t>
      </w:r>
      <w:r w:rsidR="008F2845">
        <w:rPr>
          <w:lang w:val="en-US"/>
        </w:rPr>
        <w:t> </w:t>
      </w:r>
      <w:r w:rsidRPr="00D2102A">
        <w:t>0,1 мм.</w:t>
      </w:r>
    </w:p>
    <w:p w14:paraId="68ED5908" w14:textId="77777777" w:rsidR="004B485B" w:rsidRPr="00D2102A" w:rsidRDefault="004B485B" w:rsidP="004B485B">
      <w:pPr>
        <w:pStyle w:val="SingleTxtG"/>
        <w:ind w:left="2268" w:hanging="1134"/>
      </w:pPr>
      <w:r w:rsidRPr="00D2102A">
        <w:t>8.4.1.7.1.2.4</w:t>
      </w:r>
      <w:r w:rsidRPr="00D2102A">
        <w:tab/>
        <w:t>После этого измеряют усилие, необходимое для открытия пряжки, и отмечают любую неисправность.</w:t>
      </w:r>
    </w:p>
    <w:p w14:paraId="747D8675" w14:textId="77777777" w:rsidR="004B485B" w:rsidRPr="00D2102A" w:rsidRDefault="004B485B" w:rsidP="004B485B">
      <w:pPr>
        <w:pStyle w:val="SingleTxtG"/>
        <w:ind w:left="2268" w:hanging="1134"/>
      </w:pPr>
      <w:r w:rsidRPr="00D2102A">
        <w:t>8.4.1.7.2</w:t>
      </w:r>
      <w:r w:rsidRPr="00D2102A">
        <w:tab/>
        <w:t>Испытание без нагрузки</w:t>
      </w:r>
    </w:p>
    <w:p w14:paraId="0E9C2EB1" w14:textId="77777777" w:rsidR="004B485B" w:rsidRPr="00D2102A" w:rsidRDefault="004B485B" w:rsidP="004B485B">
      <w:pPr>
        <w:pStyle w:val="SingleTxtG"/>
        <w:ind w:left="2268" w:hanging="1134"/>
      </w:pPr>
      <w:r w:rsidRPr="00D2102A">
        <w:t>8.4.1.7.2.1</w:t>
      </w:r>
      <w:r w:rsidRPr="00D2102A">
        <w:tab/>
        <w:t>Для этого испытания используют пряжку, которая ранее не подвергалась воздействию нагрузки. Усилие, необходимое для открытия пряжки, когда она не находится под нагрузкой, во время предписанных ниже испытаний должно составлять 40−80 Н.</w:t>
      </w:r>
    </w:p>
    <w:p w14:paraId="18B7FD44" w14:textId="77777777" w:rsidR="004B485B" w:rsidRPr="00D2102A" w:rsidRDefault="004B485B" w:rsidP="004B485B">
      <w:pPr>
        <w:pStyle w:val="SingleTxtG"/>
        <w:ind w:left="2268" w:hanging="1134"/>
      </w:pPr>
      <w:r w:rsidRPr="00D2102A">
        <w:lastRenderedPageBreak/>
        <w:t>8.4.1.7.2.1.1</w:t>
      </w:r>
      <w:r w:rsidRPr="00D2102A">
        <w:tab/>
      </w:r>
      <w:r w:rsidRPr="00D2102A">
        <w:rPr>
          <w:bCs/>
          <w:lang w:bidi="ru-RU"/>
        </w:rPr>
        <w:t>Пряжку в сборе, которая еще не подвергалась нагрузке, устанавливают и крепят таким образом, чтобы на нее не действовала никакая нагрузка.</w:t>
      </w:r>
    </w:p>
    <w:p w14:paraId="657BDFAF" w14:textId="77777777" w:rsidR="004B485B" w:rsidRPr="00D2102A" w:rsidRDefault="004B485B" w:rsidP="004B485B">
      <w:pPr>
        <w:pStyle w:val="SingleTxtG"/>
        <w:ind w:left="2268" w:hanging="1134"/>
      </w:pPr>
      <w:r w:rsidRPr="00D2102A">
        <w:t>8.4.1.7.2.1.2</w:t>
      </w:r>
      <w:r w:rsidRPr="00D2102A">
        <w:tab/>
        <w:t>Метод измерения усилия, необходимого для открытия пряжки, должен соответствовать методу, предписанному в пунктах 8.4.1.7.1.2.2 и 8.4.1.7.1.2.3 выше.</w:t>
      </w:r>
    </w:p>
    <w:p w14:paraId="5C412F70" w14:textId="77777777" w:rsidR="004B485B" w:rsidRPr="00D2102A" w:rsidRDefault="004B485B" w:rsidP="004B485B">
      <w:pPr>
        <w:pStyle w:val="SingleTxtG"/>
        <w:ind w:left="2268" w:hanging="1134"/>
      </w:pPr>
      <w:r w:rsidRPr="00D2102A">
        <w:t>8.4.1.7.2.1.3</w:t>
      </w:r>
      <w:r w:rsidRPr="00D2102A">
        <w:tab/>
        <w:t>После этого измеряют усилие, необходимое для открытия пряжки.</w:t>
      </w:r>
    </w:p>
    <w:p w14:paraId="4BC5C6FC" w14:textId="77777777" w:rsidR="004B485B" w:rsidRPr="00D2102A" w:rsidRDefault="004B485B" w:rsidP="004B485B">
      <w:pPr>
        <w:pStyle w:val="SingleTxtG"/>
        <w:ind w:left="2268" w:hanging="1134"/>
      </w:pPr>
      <w:r w:rsidRPr="00D2102A">
        <w:t>8.4.1.7.3</w:t>
      </w:r>
      <w:r w:rsidRPr="00D2102A">
        <w:tab/>
        <w:t xml:space="preserve">Механическая прочность </w:t>
      </w:r>
    </w:p>
    <w:p w14:paraId="7D6F8F94" w14:textId="77777777" w:rsidR="004B485B" w:rsidRPr="00D2102A" w:rsidRDefault="004B485B" w:rsidP="004B485B">
      <w:pPr>
        <w:pStyle w:val="SingleTxtG"/>
        <w:ind w:left="2268" w:hanging="1134"/>
      </w:pPr>
      <w:r w:rsidRPr="00D2102A">
        <w:t>8.4.1.7.3.1</w:t>
      </w:r>
      <w:r w:rsidRPr="00D2102A">
        <w:tab/>
        <w:t>В ходе испытания, предписанного ниже, поломки или отрыва какой-либо части пряжки либо прилегающих лямок или регулировочных приспособлений не допускается.</w:t>
      </w:r>
    </w:p>
    <w:p w14:paraId="3BE41F65" w14:textId="77777777" w:rsidR="004B485B" w:rsidRPr="00D2102A" w:rsidRDefault="004B485B" w:rsidP="004B485B">
      <w:pPr>
        <w:pStyle w:val="SingleTxtG"/>
        <w:ind w:left="2268" w:hanging="1134"/>
      </w:pPr>
      <w:r w:rsidRPr="00D2102A">
        <w:t>8.4.1.7.3.2</w:t>
      </w:r>
      <w:r w:rsidRPr="00D2102A">
        <w:tab/>
      </w:r>
      <w:r w:rsidRPr="00D2102A">
        <w:rPr>
          <w:bCs/>
        </w:rPr>
        <w:t>В зависимости от предела по массе, заявленного изготовителем, пряжка должна выдерживать:</w:t>
      </w:r>
    </w:p>
    <w:p w14:paraId="39953EA2" w14:textId="77777777" w:rsidR="004B485B" w:rsidRPr="00D2102A" w:rsidRDefault="004B485B" w:rsidP="004B485B">
      <w:pPr>
        <w:pStyle w:val="SingleTxtG"/>
        <w:ind w:left="2835" w:hanging="567"/>
      </w:pPr>
      <w:r w:rsidRPr="00D2102A">
        <w:t>a)</w:t>
      </w:r>
      <w:r w:rsidRPr="00D2102A">
        <w:tab/>
        <w:t>нагрузку в 4 кН, если предел по массе не превышает 13 кг;</w:t>
      </w:r>
    </w:p>
    <w:p w14:paraId="2D9097A2" w14:textId="77777777" w:rsidR="004B485B" w:rsidRPr="00D2102A" w:rsidRDefault="004B485B" w:rsidP="004B485B">
      <w:pPr>
        <w:pStyle w:val="SingleTxtG"/>
        <w:ind w:left="2835" w:hanging="567"/>
      </w:pPr>
      <w:r w:rsidRPr="00D2102A">
        <w:t>b)</w:t>
      </w:r>
      <w:r w:rsidRPr="00D2102A">
        <w:tab/>
        <w:t>нагрузку в 10 кН, если предел по массе превышает 13 кг;</w:t>
      </w:r>
    </w:p>
    <w:p w14:paraId="1F15DFF8" w14:textId="77777777" w:rsidR="004B485B" w:rsidRPr="00D2102A" w:rsidRDefault="004B485B" w:rsidP="004B485B">
      <w:pPr>
        <w:pStyle w:val="SingleTxtG"/>
        <w:ind w:left="2835" w:hanging="567"/>
      </w:pPr>
      <w:r w:rsidRPr="00D2102A">
        <w:t>c)</w:t>
      </w:r>
      <w:r w:rsidRPr="00D2102A">
        <w:tab/>
        <w:t>орган по официальному утверждению типа может разрешить не проводить испытание на механическую прочность пряжки, если с учетом имеющейся информации это испытание является излишним.</w:t>
      </w:r>
    </w:p>
    <w:p w14:paraId="253DF6D3" w14:textId="77777777" w:rsidR="004B485B" w:rsidRPr="00D2102A" w:rsidRDefault="004B485B" w:rsidP="004B485B">
      <w:pPr>
        <w:pStyle w:val="SingleTxtG"/>
        <w:ind w:left="2268" w:hanging="1134"/>
      </w:pPr>
      <w:r w:rsidRPr="00D2102A">
        <w:t>8.4.1.7.3.3</w:t>
      </w:r>
      <w:r w:rsidRPr="00D2102A">
        <w:tab/>
        <w:t>Испытание на механическую прочность</w:t>
      </w:r>
    </w:p>
    <w:p w14:paraId="5532CC4D" w14:textId="77777777" w:rsidR="004B485B" w:rsidRPr="00D2102A" w:rsidRDefault="004B485B" w:rsidP="004B485B">
      <w:pPr>
        <w:pStyle w:val="SingleTxtG"/>
        <w:ind w:left="2268" w:hanging="1134"/>
      </w:pPr>
      <w:r w:rsidRPr="00D2102A">
        <w:t>8.4.1.7.3.3.1</w:t>
      </w:r>
      <w:r w:rsidRPr="00D2102A">
        <w:tab/>
        <w:t>Для проведения испытания на механическую прочность используют два образца. Испытание проводят со всеми устройствами регулировки, за исключением тех, которые установлены непосредственно на усовершенствованной детской удерживающей системе.</w:t>
      </w:r>
    </w:p>
    <w:p w14:paraId="18D48309" w14:textId="641C5074" w:rsidR="004B485B" w:rsidRPr="00D2102A" w:rsidRDefault="004B485B" w:rsidP="004B485B">
      <w:pPr>
        <w:pStyle w:val="SingleTxtG"/>
        <w:ind w:left="2268" w:hanging="1134"/>
      </w:pPr>
      <w:r w:rsidRPr="00D2102A">
        <w:t>8.4.1.7.3.3.2</w:t>
      </w:r>
      <w:r w:rsidRPr="00D2102A">
        <w:tab/>
        <w:t>В приложении 7 описывается типовое устройство для испытания пряжки на механическую прочность. Пряжку помещают в углубление верхней круглой плиты (A). Все необходимые лямки должны иметь длину не менее 250 мм и свисать с верхней плиты в расправленном положении, соответствующем их расположению в пряжке. После этого свободные концы лямок подворачивают под нижнюю круглую плиту (B) таким образом, чтобы они выходили через проделанное в ней внутреннее отверстие. Все лямки должны быть перпендикулярны плитам A и B. После этого круглую зажимную плиту (C) слегка прижимают к нижней поверхности плиты (B) таким образом, чтобы лямки можно было немного переместить. С помощью натяжного устройства лямки слегка натягивают, после чего их растягивают между плитами (B) и (C) таким образом, чтобы все лямки были под нагрузкой, соответствующей схеме их размещения. В ходе этой операции и самого испытания пряжка не должна касаться плиты (A) или любой ее части. После этого плиты (B) и (C) сильно сжимают, а усилие натяжения увеличивают с поперечной скоростью 100 ±</w:t>
      </w:r>
      <w:r w:rsidR="008F2845">
        <w:rPr>
          <w:lang w:val="en-US"/>
        </w:rPr>
        <w:t> </w:t>
      </w:r>
      <w:r w:rsidRPr="00D2102A">
        <w:t>20 мм/мин до достижения требуемой величины.</w:t>
      </w:r>
    </w:p>
    <w:p w14:paraId="2BB3BAAD" w14:textId="77777777" w:rsidR="004B485B" w:rsidRPr="00D2102A" w:rsidRDefault="004B485B" w:rsidP="004B485B">
      <w:pPr>
        <w:pStyle w:val="SingleTxtG"/>
        <w:ind w:left="2268" w:hanging="1134"/>
      </w:pPr>
      <w:r w:rsidRPr="00D2102A">
        <w:t>8.4.2</w:t>
      </w:r>
      <w:r w:rsidRPr="00D2102A">
        <w:tab/>
      </w:r>
      <w:r w:rsidRPr="00D2102A">
        <w:tab/>
        <w:t>Устройство регулировки</w:t>
      </w:r>
    </w:p>
    <w:p w14:paraId="290D407D" w14:textId="77777777" w:rsidR="004B485B" w:rsidRPr="00D2102A" w:rsidRDefault="004B485B" w:rsidP="004B485B">
      <w:pPr>
        <w:pStyle w:val="SingleTxtG"/>
        <w:ind w:left="2268" w:hanging="1134"/>
      </w:pPr>
      <w:r w:rsidRPr="00D2102A">
        <w:t>8.4.2.1</w:t>
      </w:r>
      <w:r w:rsidRPr="00D2102A">
        <w:tab/>
      </w:r>
      <w:r w:rsidRPr="00D2102A">
        <w:tab/>
        <w:t>Диапазон регулировки должен обеспечивать как правильную регулировку детской удерживающей системы применительно ко всем размерным группам, для которых предназначено это устройство, так и надлежащую установку на всех транспортных средствах с сидячими местами размера i.</w:t>
      </w:r>
    </w:p>
    <w:p w14:paraId="7C6FB361" w14:textId="77777777" w:rsidR="004B485B" w:rsidRPr="00D2102A" w:rsidRDefault="004B485B" w:rsidP="004B485B">
      <w:pPr>
        <w:pStyle w:val="SingleTxtG"/>
        <w:ind w:left="2268" w:hanging="1134"/>
      </w:pPr>
      <w:r w:rsidRPr="00D2102A">
        <w:t>8.4.2.2</w:t>
      </w:r>
      <w:r w:rsidRPr="00D2102A">
        <w:tab/>
      </w:r>
      <w:r w:rsidRPr="00D2102A">
        <w:tab/>
        <w:t>Все устройства регулировки должны относиться к типу «быстрой регулировки».</w:t>
      </w:r>
    </w:p>
    <w:p w14:paraId="64418460" w14:textId="77777777" w:rsidR="004B485B" w:rsidRPr="00D2102A" w:rsidRDefault="004B485B" w:rsidP="004B485B">
      <w:pPr>
        <w:pStyle w:val="SingleTxtG"/>
        <w:ind w:left="2268" w:hanging="1134"/>
      </w:pPr>
      <w:r w:rsidRPr="00D2102A">
        <w:t>8.4.2.3</w:t>
      </w:r>
      <w:r w:rsidRPr="00D2102A">
        <w:tab/>
      </w:r>
      <w:r w:rsidRPr="00D2102A">
        <w:tab/>
        <w:t>Устройство «быстрой регулировки» должно быть легкодоступно, если детская удерживающая система установлена правильно и ребенок или манекен находится на месте.</w:t>
      </w:r>
    </w:p>
    <w:p w14:paraId="408045B2" w14:textId="77777777" w:rsidR="004B485B" w:rsidRPr="00D2102A" w:rsidRDefault="004B485B" w:rsidP="004B485B">
      <w:pPr>
        <w:pStyle w:val="SingleTxtG"/>
        <w:ind w:left="2268" w:hanging="1134"/>
      </w:pPr>
      <w:r w:rsidRPr="00D2102A">
        <w:lastRenderedPageBreak/>
        <w:t>8.4.2.4</w:t>
      </w:r>
      <w:r w:rsidRPr="00D2102A">
        <w:tab/>
      </w:r>
      <w:r w:rsidRPr="00D2102A">
        <w:tab/>
        <w:t>Устройство «быстрой регулировки» должно обеспечивать легкую регулировку в соответствии с физическими данными ребенка. В частности, во время испытания, проводимого в соответствии с пунктом 8.4.2.5.1 ниже, усилие, необходимое для приведения в действие устройства ручной регулировки, не должно превышать 50 Н.</w:t>
      </w:r>
    </w:p>
    <w:p w14:paraId="13FE89F2" w14:textId="77777777" w:rsidR="004B485B" w:rsidRPr="00D2102A" w:rsidRDefault="004B485B" w:rsidP="004B485B">
      <w:pPr>
        <w:pStyle w:val="SingleTxtG"/>
        <w:ind w:left="2268" w:hanging="1134"/>
      </w:pPr>
      <w:r w:rsidRPr="00D2102A">
        <w:t>8.4.2.5</w:t>
      </w:r>
      <w:r w:rsidRPr="00D2102A">
        <w:tab/>
      </w:r>
      <w:r w:rsidRPr="00D2102A">
        <w:tab/>
        <w:t>Во время испытания, предписанного пунктом 8.4.2.5.1 ниже, поломки или открытия устройства не допускается.</w:t>
      </w:r>
    </w:p>
    <w:p w14:paraId="26FEB8F2" w14:textId="77777777" w:rsidR="004B485B" w:rsidRPr="00D2102A" w:rsidRDefault="004B485B" w:rsidP="004B485B">
      <w:pPr>
        <w:pStyle w:val="SingleTxtG"/>
        <w:ind w:left="2268" w:hanging="1134"/>
      </w:pPr>
      <w:r w:rsidRPr="00D2102A">
        <w:t>8.4.2.5.1</w:t>
      </w:r>
      <w:r w:rsidRPr="00D2102A">
        <w:tab/>
        <w:t>Легкость регулировки</w:t>
      </w:r>
    </w:p>
    <w:p w14:paraId="1509DFF4" w14:textId="27A73AE7" w:rsidR="004B485B" w:rsidRPr="00D2102A" w:rsidRDefault="004B485B" w:rsidP="004B485B">
      <w:pPr>
        <w:pStyle w:val="SingleTxtG"/>
        <w:ind w:left="2268" w:hanging="1134"/>
      </w:pPr>
      <w:r w:rsidRPr="00D2102A">
        <w:t>8.4.2.5.1.1</w:t>
      </w:r>
      <w:r w:rsidRPr="00D2102A">
        <w:tab/>
        <w:t>При испытании ручного устройства регулировки лямку протягивают через это устройство под воздействием равномерного усилия с учетом нормальных условий использования со скоростью 100 ±</w:t>
      </w:r>
      <w:r w:rsidR="008F2845">
        <w:rPr>
          <w:lang w:val="en-US"/>
        </w:rPr>
        <w:t> </w:t>
      </w:r>
      <w:r w:rsidRPr="00D2102A">
        <w:t>20 мм/мин, а затем после протягивания 25 ±</w:t>
      </w:r>
      <w:r w:rsidR="008F2845">
        <w:rPr>
          <w:lang w:val="en-US"/>
        </w:rPr>
        <w:t> </w:t>
      </w:r>
      <w:r w:rsidRPr="00D2102A">
        <w:t>5 мм лямки измеряют максимальное усилие в Н, которое округляется до ближайшего целого числа.</w:t>
      </w:r>
    </w:p>
    <w:p w14:paraId="36E1446B" w14:textId="77777777" w:rsidR="004B485B" w:rsidRPr="00D2102A" w:rsidRDefault="004B485B" w:rsidP="004B485B">
      <w:pPr>
        <w:pStyle w:val="SingleTxtG"/>
        <w:ind w:left="2268" w:hanging="1134"/>
      </w:pPr>
      <w:r w:rsidRPr="00D2102A">
        <w:t>8.4.2.5.1.2</w:t>
      </w:r>
      <w:r w:rsidRPr="00D2102A">
        <w:tab/>
        <w:t>Испытание проводят путем протягивания лямки через устройство в двух направлениях; до проведения измерения лямку следует протянуть через устройство 10 раз.</w:t>
      </w:r>
    </w:p>
    <w:p w14:paraId="7B0AA039" w14:textId="77777777" w:rsidR="004B485B" w:rsidRPr="00D2102A" w:rsidRDefault="004B485B" w:rsidP="004B485B">
      <w:pPr>
        <w:pStyle w:val="SingleTxtG"/>
        <w:ind w:left="2268" w:hanging="1134"/>
      </w:pPr>
      <w:r w:rsidRPr="00D2102A">
        <w:t>8.4.2.6</w:t>
      </w:r>
      <w:r w:rsidRPr="00D2102A">
        <w:tab/>
      </w:r>
      <w:r w:rsidRPr="00D2102A">
        <w:tab/>
      </w:r>
      <w:r w:rsidRPr="00D2102A">
        <w:rPr>
          <w:shd w:val="clear" w:color="auto" w:fill="FFFFFF"/>
        </w:rPr>
        <w:t xml:space="preserve">Испытанию в соответствии с требованиями термических испытаний, которые предусмотрены эксплуатационными предписаниями, приведенными в пунктах </w:t>
      </w:r>
      <w:r w:rsidRPr="00D2102A">
        <w:t>8.4.5</w:t>
      </w:r>
      <w:r w:rsidRPr="00D2102A">
        <w:rPr>
          <w:shd w:val="clear" w:color="auto" w:fill="FFFFFF"/>
        </w:rPr>
        <w:t>, подвергают два образца устройства регулировки детских удерживающих систем.</w:t>
      </w:r>
    </w:p>
    <w:p w14:paraId="61B1A55D" w14:textId="77777777" w:rsidR="004B485B" w:rsidRPr="00D2102A" w:rsidRDefault="004B485B" w:rsidP="004B485B">
      <w:pPr>
        <w:pStyle w:val="SingleTxtG"/>
        <w:ind w:left="2268" w:hanging="1134"/>
      </w:pPr>
      <w:r w:rsidRPr="00D2102A">
        <w:t>8.4.2.7</w:t>
      </w:r>
      <w:r w:rsidRPr="00D2102A">
        <w:tab/>
      </w:r>
      <w:r w:rsidRPr="00D2102A">
        <w:tab/>
      </w:r>
      <w:r w:rsidRPr="00D2102A">
        <w:rPr>
          <w:shd w:val="clear" w:color="auto" w:fill="FFFFFF"/>
        </w:rPr>
        <w:t>Проскальзывание лямки не должно превышать 25 мм для одного устройства регулировки и 40 мм для всех устройств регулировки.</w:t>
      </w:r>
    </w:p>
    <w:p w14:paraId="7721C7F5" w14:textId="63423F64" w:rsidR="004B485B" w:rsidRPr="00D2102A" w:rsidRDefault="004B485B" w:rsidP="004B485B">
      <w:pPr>
        <w:pStyle w:val="SingleTxtG"/>
        <w:ind w:left="2268" w:hanging="1134"/>
      </w:pPr>
      <w:r w:rsidRPr="00D2102A">
        <w:t>8.4.2.8</w:t>
      </w:r>
      <w:r w:rsidRPr="00D2102A">
        <w:tab/>
      </w:r>
      <w:r w:rsidRPr="00D2102A">
        <w:tab/>
      </w:r>
      <w:r w:rsidRPr="00D2102A">
        <w:rPr>
          <w:shd w:val="clear" w:color="auto" w:fill="FFFFFF"/>
        </w:rPr>
        <w:t>Регулировочное устройство, установленное непосредственно на детской удерживающей системе, должно выдерживать многократные регулировки, и до динамического испытания, предписанного пунктом 8.3, должно подвергаться испытанию на выполнение 5000 ±</w:t>
      </w:r>
      <w:r w:rsidR="008F2845">
        <w:rPr>
          <w:shd w:val="clear" w:color="auto" w:fill="FFFFFF"/>
          <w:lang w:val="en-US"/>
        </w:rPr>
        <w:t> </w:t>
      </w:r>
      <w:r w:rsidRPr="00D2102A">
        <w:rPr>
          <w:shd w:val="clear" w:color="auto" w:fill="FFFFFF"/>
        </w:rPr>
        <w:t xml:space="preserve">5 циклов, как это указано в пункте </w:t>
      </w:r>
      <w:r w:rsidRPr="00D2102A">
        <w:t>8.4.2.8.1</w:t>
      </w:r>
      <w:r w:rsidRPr="00D2102A">
        <w:rPr>
          <w:shd w:val="clear" w:color="auto" w:fill="FFFFFF"/>
        </w:rPr>
        <w:t>.</w:t>
      </w:r>
    </w:p>
    <w:p w14:paraId="660106C6" w14:textId="77777777" w:rsidR="004B485B" w:rsidRPr="00D2102A" w:rsidRDefault="004B485B" w:rsidP="004B485B">
      <w:pPr>
        <w:pStyle w:val="SingleTxtG"/>
        <w:ind w:left="2268" w:hanging="1134"/>
      </w:pPr>
      <w:r w:rsidRPr="00D2102A">
        <w:t>8.4.2.8.1</w:t>
      </w:r>
      <w:r w:rsidRPr="00D2102A">
        <w:tab/>
      </w:r>
      <w:r w:rsidRPr="00D2102A">
        <w:rPr>
          <w:lang w:bidi="ru-RU"/>
        </w:rPr>
        <w:t>Испытания устройств регулировки, установленных непосредственно на ДУС, на износостойкость</w:t>
      </w:r>
    </w:p>
    <w:p w14:paraId="506DD509" w14:textId="77777777" w:rsidR="004B485B" w:rsidRPr="00D2102A" w:rsidRDefault="004B485B" w:rsidP="004B485B">
      <w:pPr>
        <w:pStyle w:val="SingleTxtGR"/>
        <w:spacing w:line="234" w:lineRule="atLeast"/>
        <w:ind w:left="2268" w:hanging="1134"/>
        <w:rPr>
          <w:lang w:bidi="ru-RU"/>
        </w:rPr>
      </w:pPr>
      <w:r w:rsidRPr="00D2102A">
        <w:t>8.4.2.8.1.1</w:t>
      </w:r>
      <w:r w:rsidRPr="00D2102A">
        <w:tab/>
      </w:r>
      <w:r w:rsidRPr="00D2102A">
        <w:rPr>
          <w:lang w:bidi="ru-RU"/>
        </w:rPr>
        <w:t xml:space="preserve">Наиболее крупный манекен, на который рассчитано удерживающее устройство, устанавливают, как и в случае динамического испытания. </w:t>
      </w:r>
      <w:r w:rsidRPr="00D2102A">
        <w:rPr>
          <w:lang w:bidi="ru-RU"/>
        </w:rPr>
        <w:br/>
        <w:t xml:space="preserve">На лямке в том месте, где ее свободный конец входит в устройство регулировки, проставляется отметка. </w:t>
      </w:r>
    </w:p>
    <w:p w14:paraId="2092A4D2" w14:textId="77777777" w:rsidR="004B485B" w:rsidRPr="00D2102A" w:rsidRDefault="004B485B" w:rsidP="004B485B">
      <w:pPr>
        <w:pStyle w:val="SingleTxtGR"/>
        <w:ind w:left="2268" w:hanging="1134"/>
      </w:pPr>
      <w:r w:rsidRPr="00D2102A">
        <w:rPr>
          <w:lang w:bidi="ru-RU"/>
        </w:rPr>
        <w:tab/>
      </w:r>
      <w:r w:rsidRPr="00D2102A">
        <w:rPr>
          <w:lang w:bidi="ru-RU"/>
        </w:rPr>
        <w:tab/>
        <w:t>Манекен снимают и удерживающее устройство устанавливают в испытательное устройство, показанное на рис. 1 в приложении 8</w:t>
      </w:r>
      <w:r w:rsidRPr="00D2102A">
        <w:t>.</w:t>
      </w:r>
    </w:p>
    <w:p w14:paraId="34C9CB01" w14:textId="77777777" w:rsidR="004B485B" w:rsidRPr="00D2102A" w:rsidRDefault="004B485B" w:rsidP="004B485B">
      <w:pPr>
        <w:pStyle w:val="SingleTxtGR"/>
        <w:ind w:left="2268" w:hanging="1134"/>
      </w:pPr>
      <w:r w:rsidRPr="00D2102A">
        <w:tab/>
      </w:r>
      <w:r w:rsidRPr="00D2102A">
        <w:tab/>
        <w:t>Лямку многократно протягивают через устройство регулировки на общее расстояние не менее 150 мм. Это движение должно быть таким, чтобы через устройство регулировки проходило не менее 100 мм лямки от сделанной отметки в направлении свободного конца лямки и приблизительно 50 мм от сделанной отметки в сторону крепления системы привязных ремней. Если длина лямки от отметки до свободного конца недостаточна для указанного выше перемещения, то ход в 150 мм через устройство регулировки обеспечивается за счет протягивания ремня с того положения, в котором он полностью ослаблен.</w:t>
      </w:r>
    </w:p>
    <w:p w14:paraId="3C7DC07A" w14:textId="71269983" w:rsidR="004B485B" w:rsidRPr="00D2102A" w:rsidRDefault="004B485B" w:rsidP="004B485B">
      <w:pPr>
        <w:pStyle w:val="SingleTxtGR"/>
        <w:ind w:left="2268" w:hanging="1134"/>
      </w:pPr>
      <w:r w:rsidRPr="00D2102A">
        <w:tab/>
      </w:r>
      <w:r w:rsidRPr="00D2102A">
        <w:tab/>
        <w:t>Частота протягивания должна составлять 10 ±</w:t>
      </w:r>
      <w:r w:rsidR="008F2845">
        <w:rPr>
          <w:lang w:val="en-US"/>
        </w:rPr>
        <w:t> </w:t>
      </w:r>
      <w:r w:rsidRPr="00D2102A">
        <w:t>1 цикл в минуту со скоростью в точке «B» 150 ±</w:t>
      </w:r>
      <w:r w:rsidR="008F2845">
        <w:rPr>
          <w:lang w:val="en-US"/>
        </w:rPr>
        <w:t> </w:t>
      </w:r>
      <w:r w:rsidRPr="00D2102A">
        <w:t>10 мм/сек.</w:t>
      </w:r>
    </w:p>
    <w:p w14:paraId="3F4DDD5D" w14:textId="47DC01C6" w:rsidR="004B485B" w:rsidRPr="00D2102A" w:rsidRDefault="004B485B" w:rsidP="004B485B">
      <w:pPr>
        <w:pStyle w:val="SingleTxtG"/>
        <w:ind w:left="2268" w:hanging="1134"/>
      </w:pPr>
      <w:r w:rsidRPr="00D2102A">
        <w:t>8.4.2.9</w:t>
      </w:r>
      <w:r w:rsidRPr="00D2102A">
        <w:tab/>
      </w:r>
      <w:r w:rsidRPr="00D2102A">
        <w:tab/>
      </w:r>
      <w:r w:rsidRPr="00D2102A">
        <w:rPr>
          <w:shd w:val="clear" w:color="auto" w:fill="FFFFFF"/>
        </w:rPr>
        <w:t>Регулировочное устройство, установленное непосредственно на лямке, должно выдерживать многократные регулировки и до динамического испытания, предписанного пунктом 8.3, должно подвергаться испытанию на выполнение 5000 ±</w:t>
      </w:r>
      <w:r w:rsidR="008F2845">
        <w:rPr>
          <w:shd w:val="clear" w:color="auto" w:fill="FFFFFF"/>
          <w:lang w:val="en-US"/>
        </w:rPr>
        <w:t> </w:t>
      </w:r>
      <w:r w:rsidRPr="00D2102A">
        <w:rPr>
          <w:shd w:val="clear" w:color="auto" w:fill="FFFFFF"/>
        </w:rPr>
        <w:t>5 циклов, как это указано в пункте </w:t>
      </w:r>
      <w:r w:rsidRPr="00D2102A">
        <w:t>8.4.2.9.1</w:t>
      </w:r>
      <w:r w:rsidRPr="00D2102A">
        <w:rPr>
          <w:shd w:val="clear" w:color="auto" w:fill="FFFFFF"/>
        </w:rPr>
        <w:t>.</w:t>
      </w:r>
    </w:p>
    <w:p w14:paraId="293218D8" w14:textId="77777777" w:rsidR="004B485B" w:rsidRPr="00D2102A" w:rsidRDefault="004B485B" w:rsidP="004B485B">
      <w:pPr>
        <w:pStyle w:val="SingleTxtG"/>
        <w:ind w:left="2268" w:hanging="1134"/>
      </w:pPr>
      <w:r w:rsidRPr="00D2102A">
        <w:lastRenderedPageBreak/>
        <w:t>8.4.2.9.1</w:t>
      </w:r>
      <w:r w:rsidRPr="00D2102A">
        <w:tab/>
      </w:r>
      <w:r w:rsidRPr="00D2102A">
        <w:rPr>
          <w:bCs/>
        </w:rPr>
        <w:t>Испытания устройства регулировки, подсоединенного к лямке (не установленного непосредственно на усовершенствованной детской удерживающей системе), на износостойкость</w:t>
      </w:r>
    </w:p>
    <w:p w14:paraId="01EFEB11" w14:textId="77777777" w:rsidR="004B485B" w:rsidRPr="00D2102A" w:rsidRDefault="004B485B" w:rsidP="004B485B">
      <w:pPr>
        <w:pStyle w:val="SingleTxtGR"/>
        <w:tabs>
          <w:tab w:val="clear" w:pos="1701"/>
        </w:tabs>
        <w:ind w:left="2268" w:hanging="1134"/>
        <w:rPr>
          <w:bCs/>
        </w:rPr>
      </w:pPr>
      <w:r w:rsidRPr="00D2102A">
        <w:rPr>
          <w:bCs/>
        </w:rPr>
        <w:tab/>
        <w:t xml:space="preserve">Наиболее крупный манекен, на который рассчитано удерживающее устройство, </w:t>
      </w:r>
      <w:r w:rsidRPr="00D2102A">
        <w:rPr>
          <w:lang w:bidi="ru-RU"/>
        </w:rPr>
        <w:t>устанавливают</w:t>
      </w:r>
      <w:r w:rsidRPr="00D2102A">
        <w:rPr>
          <w:bCs/>
        </w:rPr>
        <w:t xml:space="preserve">, как и в случае динамического испытания. </w:t>
      </w:r>
      <w:r w:rsidRPr="00D2102A">
        <w:rPr>
          <w:bCs/>
        </w:rPr>
        <w:br/>
        <w:t>На лямке, где ее свободный конец входит в устройство регулировки, проставляется отметка.</w:t>
      </w:r>
    </w:p>
    <w:p w14:paraId="6C19A16C" w14:textId="77777777" w:rsidR="004B485B" w:rsidRPr="00D2102A" w:rsidRDefault="004B485B" w:rsidP="004B485B">
      <w:pPr>
        <w:pStyle w:val="SingleTxtGR"/>
        <w:tabs>
          <w:tab w:val="clear" w:pos="1701"/>
        </w:tabs>
        <w:ind w:left="2268" w:hanging="1134"/>
        <w:rPr>
          <w:bCs/>
        </w:rPr>
      </w:pPr>
      <w:r w:rsidRPr="00D2102A">
        <w:rPr>
          <w:bCs/>
        </w:rPr>
        <w:tab/>
        <w:t xml:space="preserve">Манекен снимают, а удерживающее устройство устанавливают в испытательное устройство, показанное на рис. 2 в приложении 8. </w:t>
      </w:r>
    </w:p>
    <w:p w14:paraId="2E52998F" w14:textId="77777777" w:rsidR="004B485B" w:rsidRPr="00D2102A" w:rsidRDefault="004B485B" w:rsidP="004B485B">
      <w:pPr>
        <w:pStyle w:val="SingleTxtGR"/>
        <w:tabs>
          <w:tab w:val="clear" w:pos="1701"/>
        </w:tabs>
        <w:ind w:left="2268" w:hanging="1134"/>
        <w:rPr>
          <w:bCs/>
        </w:rPr>
      </w:pPr>
      <w:r w:rsidRPr="00D2102A">
        <w:rPr>
          <w:bCs/>
        </w:rPr>
        <w:tab/>
        <w:t xml:space="preserve">Лямку </w:t>
      </w:r>
      <w:r w:rsidRPr="00D2102A">
        <w:t xml:space="preserve">многократно протягивают </w:t>
      </w:r>
      <w:r w:rsidRPr="00D2102A">
        <w:rPr>
          <w:bCs/>
        </w:rPr>
        <w:t>через устройство регулировки на общее расстояние не менее 150 мм. Это делается таким образом, чтобы не менее 100 мм длины лямки со стороны отметки приходилось на свободный конец лямки. Если длина лямки от отметки до свободного конца недостаточна для указанного выше перемещения, то ход в 150 мм через устройство регулировки обеспечивается за счет протягивания лямки с того положения, в котором она полностью ослаблена.</w:t>
      </w:r>
    </w:p>
    <w:p w14:paraId="31D9CDF4" w14:textId="60A6734E" w:rsidR="004B485B" w:rsidRPr="00D2102A" w:rsidRDefault="004B485B" w:rsidP="004B485B">
      <w:pPr>
        <w:pStyle w:val="SingleTxtGR"/>
        <w:tabs>
          <w:tab w:val="clear" w:pos="1701"/>
        </w:tabs>
        <w:ind w:left="2268" w:hanging="1134"/>
        <w:rPr>
          <w:bCs/>
        </w:rPr>
      </w:pPr>
      <w:r w:rsidRPr="00D2102A">
        <w:rPr>
          <w:bCs/>
        </w:rPr>
        <w:tab/>
        <w:t>Частота протягивания должна составлять 10 ±</w:t>
      </w:r>
      <w:r w:rsidR="008F2845">
        <w:rPr>
          <w:bCs/>
          <w:lang w:val="en-US"/>
        </w:rPr>
        <w:t> </w:t>
      </w:r>
      <w:r w:rsidRPr="00D2102A">
        <w:rPr>
          <w:bCs/>
        </w:rPr>
        <w:t>1 цикл в минуту со скоростью в точке «B» 150 ±</w:t>
      </w:r>
      <w:r w:rsidR="008F2845">
        <w:rPr>
          <w:bCs/>
          <w:lang w:val="en-US"/>
        </w:rPr>
        <w:t> </w:t>
      </w:r>
      <w:r w:rsidRPr="00D2102A">
        <w:rPr>
          <w:bCs/>
        </w:rPr>
        <w:t>10 мм/с.</w:t>
      </w:r>
    </w:p>
    <w:p w14:paraId="0BBEDCAA" w14:textId="77777777" w:rsidR="004B485B" w:rsidRPr="00D2102A" w:rsidRDefault="004B485B" w:rsidP="004B485B">
      <w:pPr>
        <w:pStyle w:val="SingleTxtGR"/>
        <w:ind w:left="2268" w:hanging="1134"/>
      </w:pPr>
      <w:r w:rsidRPr="00D2102A">
        <w:rPr>
          <w:bCs/>
        </w:rPr>
        <w:tab/>
      </w:r>
      <w:r w:rsidRPr="00D2102A">
        <w:rPr>
          <w:bCs/>
        </w:rPr>
        <w:tab/>
        <w:t>Этот процесс осуществляется применительно к каждому устройству регулировки, являющемуся составной частью детской удерживающей системы.</w:t>
      </w:r>
    </w:p>
    <w:p w14:paraId="34242320" w14:textId="77777777" w:rsidR="004B485B" w:rsidRPr="00D2102A" w:rsidRDefault="004B485B" w:rsidP="004B485B">
      <w:pPr>
        <w:pStyle w:val="SingleTxtG"/>
        <w:ind w:left="2268" w:hanging="1134"/>
      </w:pPr>
      <w:r w:rsidRPr="00D2102A">
        <w:t>8.4.3</w:t>
      </w:r>
      <w:r w:rsidRPr="00D2102A">
        <w:tab/>
      </w:r>
      <w:r w:rsidRPr="00D2102A">
        <w:tab/>
        <w:t>Проскальзывание</w:t>
      </w:r>
    </w:p>
    <w:p w14:paraId="69645365" w14:textId="2E218E34" w:rsidR="004B485B" w:rsidRPr="00D2102A" w:rsidRDefault="004B485B" w:rsidP="004B485B">
      <w:pPr>
        <w:pStyle w:val="SingleTxtG"/>
        <w:ind w:left="2268" w:hanging="1134"/>
      </w:pPr>
      <w:r w:rsidRPr="00D2102A">
        <w:t>8.4.3.1</w:t>
      </w:r>
      <w:r w:rsidRPr="00D2102A">
        <w:tab/>
      </w:r>
      <w:r w:rsidRPr="00D2102A">
        <w:tab/>
        <w:t>Детали или устройства, подвергаемые испытанию на проскальзывание, выдерживают в течение не менее 24 часов до начала испытания при температуре 20 ±</w:t>
      </w:r>
      <w:r w:rsidR="008F2845">
        <w:rPr>
          <w:lang w:val="en-US"/>
        </w:rPr>
        <w:t> </w:t>
      </w:r>
      <w:r w:rsidRPr="00D2102A">
        <w:t>5 °C и относительной влажности 65 ±</w:t>
      </w:r>
      <w:r w:rsidR="008F2845">
        <w:rPr>
          <w:lang w:val="en-US"/>
        </w:rPr>
        <w:t> </w:t>
      </w:r>
      <w:r w:rsidRPr="00D2102A">
        <w:t xml:space="preserve">5 %. </w:t>
      </w:r>
    </w:p>
    <w:p w14:paraId="48E0428D" w14:textId="77777777" w:rsidR="004B485B" w:rsidRPr="00D2102A" w:rsidRDefault="004B485B" w:rsidP="004B485B">
      <w:pPr>
        <w:pStyle w:val="SingleTxtG"/>
        <w:ind w:left="2268"/>
      </w:pPr>
      <w:r w:rsidRPr="00D2102A">
        <w:t>Испытание проводят при температуре в пределах 15–30 °C.</w:t>
      </w:r>
    </w:p>
    <w:p w14:paraId="5E65F489" w14:textId="77777777" w:rsidR="004B485B" w:rsidRPr="00D2102A" w:rsidRDefault="004B485B" w:rsidP="004B485B">
      <w:pPr>
        <w:pStyle w:val="SingleTxtG"/>
        <w:ind w:left="2268" w:hanging="1134"/>
      </w:pPr>
      <w:r w:rsidRPr="00D2102A">
        <w:t>8.4.3.2</w:t>
      </w:r>
      <w:r w:rsidRPr="00D2102A">
        <w:tab/>
      </w:r>
      <w:r w:rsidRPr="00D2102A">
        <w:tab/>
        <w:t>Свободный конец лямки должен располагаться таким же образом, как и при использовании устройства на транспортном средстве, и не должен прикрепляться ни к какой другой детали.</w:t>
      </w:r>
    </w:p>
    <w:p w14:paraId="08631965" w14:textId="58593EA0" w:rsidR="004B485B" w:rsidRPr="00D2102A" w:rsidRDefault="004B485B" w:rsidP="004B485B">
      <w:pPr>
        <w:pStyle w:val="SingleTxtG"/>
        <w:ind w:left="2268" w:hanging="1134"/>
      </w:pPr>
      <w:r w:rsidRPr="00D2102A">
        <w:t>8.4.3.3</w:t>
      </w:r>
      <w:r w:rsidRPr="00D2102A">
        <w:tab/>
      </w:r>
      <w:r w:rsidRPr="00D2102A">
        <w:tab/>
        <w:t>Устройство регулировки устанавливают на вертикальном участке лямки, к концу которой прилагается нагрузка в 50 ±</w:t>
      </w:r>
      <w:r w:rsidR="008F2845">
        <w:rPr>
          <w:lang w:val="en-US"/>
        </w:rPr>
        <w:t> </w:t>
      </w:r>
      <w:r w:rsidRPr="00D2102A">
        <w:t>0,5 Н таким образом, чтобы предотвращалось раскачивание груза или скручивание лямки. Свободный конец лямки, выходящей из устройства регулировки, устанавливают вертикально вверх или вертикально вниз, как и в самом транспортном средстве. Второй конец пропускают через направляющий ролик, горизонтальная ось которого параллельна плоскости того участка лямки, который находится под нагрузкой, причем участок лямки, проходящей по ролику, должен быть горизонтальным.</w:t>
      </w:r>
    </w:p>
    <w:p w14:paraId="5CD1E133" w14:textId="73123B02" w:rsidR="004B485B" w:rsidRPr="00D2102A" w:rsidRDefault="004B485B" w:rsidP="004B485B">
      <w:pPr>
        <w:pStyle w:val="SingleTxtG"/>
        <w:ind w:left="2268" w:hanging="1134"/>
      </w:pPr>
      <w:r w:rsidRPr="00D2102A">
        <w:t>8.4.3.4</w:t>
      </w:r>
      <w:r w:rsidRPr="00D2102A">
        <w:tab/>
      </w:r>
      <w:r w:rsidRPr="00D2102A">
        <w:tab/>
        <w:t>Испытуемое устройство устанавливают таким образом, чтобы в самом высоком положении, до которого оно может быть поднято, его центр находился на расстоянии 300 ±</w:t>
      </w:r>
      <w:r w:rsidR="008F2845">
        <w:rPr>
          <w:lang w:val="en-US"/>
        </w:rPr>
        <w:t> </w:t>
      </w:r>
      <w:r w:rsidRPr="00D2102A">
        <w:t>5 мм от стола; нагрузку в 50 Н прилагают на расстоянии 100 ±</w:t>
      </w:r>
      <w:r w:rsidR="008F2845">
        <w:rPr>
          <w:lang w:val="en-US"/>
        </w:rPr>
        <w:t> </w:t>
      </w:r>
      <w:r w:rsidRPr="00D2102A">
        <w:t>5 мм от стола.</w:t>
      </w:r>
    </w:p>
    <w:p w14:paraId="7AB9537D" w14:textId="199F43CC" w:rsidR="004B485B" w:rsidRPr="00D2102A" w:rsidRDefault="004B485B" w:rsidP="004B485B">
      <w:pPr>
        <w:pStyle w:val="SingleTxtG"/>
        <w:ind w:left="2268" w:hanging="1134"/>
      </w:pPr>
      <w:r w:rsidRPr="00D2102A">
        <w:t>8.4.3.5</w:t>
      </w:r>
      <w:r w:rsidRPr="00D2102A">
        <w:tab/>
      </w:r>
      <w:r w:rsidRPr="00D2102A">
        <w:tab/>
        <w:t>Перед испытанием проводят 20 ±</w:t>
      </w:r>
      <w:r w:rsidR="008F2845">
        <w:rPr>
          <w:lang w:val="en-US"/>
        </w:rPr>
        <w:t> </w:t>
      </w:r>
      <w:r w:rsidRPr="00D2102A">
        <w:t>2 предварительных цикла, а затем еще 1000 ±</w:t>
      </w:r>
      <w:r w:rsidR="008F2845">
        <w:rPr>
          <w:lang w:val="en-US"/>
        </w:rPr>
        <w:t> </w:t>
      </w:r>
      <w:r w:rsidRPr="00D2102A">
        <w:t>5 циклов с частотой 30 ±</w:t>
      </w:r>
      <w:r w:rsidR="008F2845">
        <w:rPr>
          <w:lang w:val="en-US"/>
        </w:rPr>
        <w:t> </w:t>
      </w:r>
      <w:r w:rsidRPr="00D2102A">
        <w:t>10 циклов в минуту и с общей амплитудой 300 ±</w:t>
      </w:r>
      <w:r w:rsidR="008F2845">
        <w:rPr>
          <w:lang w:val="en-US"/>
        </w:rPr>
        <w:t> </w:t>
      </w:r>
      <w:r w:rsidRPr="00D2102A">
        <w:t>20 мм. Нагрузку в 50 Н прилагают лишь в течение времени перемещения лямки на длину 100 ±</w:t>
      </w:r>
      <w:r w:rsidR="008F2845">
        <w:rPr>
          <w:lang w:val="en-US"/>
        </w:rPr>
        <w:t> </w:t>
      </w:r>
      <w:r w:rsidRPr="00D2102A">
        <w:t>20 мм для каждого полупериода. Величину проскальзывания измеряют от исходного положения на момент окончания 20 предварительных циклов.</w:t>
      </w:r>
    </w:p>
    <w:p w14:paraId="32C4ED2E" w14:textId="77777777" w:rsidR="004B485B" w:rsidRPr="00D2102A" w:rsidRDefault="004B485B" w:rsidP="008F2845">
      <w:pPr>
        <w:pStyle w:val="SingleTxtG"/>
        <w:keepNext/>
        <w:keepLines/>
        <w:ind w:left="2268" w:hanging="1134"/>
      </w:pPr>
      <w:r w:rsidRPr="00D2102A">
        <w:lastRenderedPageBreak/>
        <w:t>8.4.4</w:t>
      </w:r>
      <w:r w:rsidRPr="00D2102A">
        <w:tab/>
      </w:r>
      <w:r w:rsidRPr="00D2102A">
        <w:tab/>
        <w:t>Лямки</w:t>
      </w:r>
    </w:p>
    <w:p w14:paraId="47CBC079" w14:textId="77777777" w:rsidR="004B485B" w:rsidRPr="00D2102A" w:rsidRDefault="004B485B" w:rsidP="008F2845">
      <w:pPr>
        <w:pStyle w:val="SingleTxtG"/>
        <w:keepNext/>
        <w:keepLines/>
        <w:ind w:left="2268" w:hanging="1134"/>
      </w:pPr>
      <w:r w:rsidRPr="00D2102A">
        <w:t>8.4.4.1</w:t>
      </w:r>
      <w:r w:rsidRPr="00D2102A">
        <w:tab/>
      </w:r>
      <w:r w:rsidRPr="00D2102A">
        <w:tab/>
        <w:t>Ширина</w:t>
      </w:r>
    </w:p>
    <w:p w14:paraId="6EA3B5B9" w14:textId="77777777" w:rsidR="004B485B" w:rsidRPr="00D2102A" w:rsidRDefault="004B485B" w:rsidP="008F2845">
      <w:pPr>
        <w:pStyle w:val="SingleTxtG"/>
        <w:keepNext/>
        <w:keepLines/>
        <w:ind w:left="2268" w:hanging="1134"/>
      </w:pPr>
      <w:r w:rsidRPr="00D2102A">
        <w:t>8.4.4.1.1</w:t>
      </w:r>
      <w:r w:rsidRPr="00D2102A">
        <w:tab/>
        <w:t>Минимальная ширина лямок детского удерживающего устройства, которые находятся в соприкосновении с манекеном, должна составлять 25 мм. Эти размеры определяют во время испытания на разрыв, предписанного в пункте 8.4.4.3.5 ниже, без остановки машины и при нагрузке, равной 75 % от разрывной нагрузки лямки.</w:t>
      </w:r>
    </w:p>
    <w:p w14:paraId="197F7D42" w14:textId="77777777" w:rsidR="004B485B" w:rsidRPr="00D2102A" w:rsidRDefault="004B485B" w:rsidP="004B485B">
      <w:pPr>
        <w:pStyle w:val="SingleTxtG"/>
        <w:ind w:left="2268" w:hanging="1134"/>
      </w:pPr>
      <w:r w:rsidRPr="00D2102A">
        <w:t>8.4.4.2</w:t>
      </w:r>
      <w:r w:rsidRPr="00D2102A">
        <w:tab/>
      </w:r>
      <w:r w:rsidRPr="00D2102A">
        <w:tab/>
        <w:t>Прочность после кондиционирования при комнатной температуре</w:t>
      </w:r>
    </w:p>
    <w:p w14:paraId="4AF51AFA" w14:textId="77777777" w:rsidR="004B485B" w:rsidRPr="00D2102A" w:rsidRDefault="004B485B" w:rsidP="004B485B">
      <w:pPr>
        <w:pStyle w:val="SingleTxtG"/>
        <w:ind w:left="2268" w:hanging="1134"/>
      </w:pPr>
      <w:r w:rsidRPr="00D2102A">
        <w:t>8.4.4.2.1</w:t>
      </w:r>
      <w:r w:rsidRPr="00D2102A">
        <w:tab/>
        <w:t>Для двух образцов лямки, кондиционированных согласно положениям пункта 8.4.4.3.6.1, определяют разрывную нагрузку лямки в соответствии с предписаниями, приведенными в пункте 8.4.4.3.6.2 ниже.</w:t>
      </w:r>
    </w:p>
    <w:p w14:paraId="3818C608" w14:textId="77777777" w:rsidR="004B485B" w:rsidRPr="00D2102A" w:rsidRDefault="004B485B" w:rsidP="004B485B">
      <w:pPr>
        <w:pStyle w:val="SingleTxtG"/>
        <w:ind w:left="2268" w:hanging="1134"/>
      </w:pPr>
      <w:r w:rsidRPr="00D2102A">
        <w:t>8.4.4.2.2</w:t>
      </w:r>
      <w:r w:rsidRPr="00D2102A">
        <w:tab/>
        <w:t>Разница между разрывной нагрузкой обоих образцов не должна превышать 10 % от большей из двух измеренных величин.</w:t>
      </w:r>
    </w:p>
    <w:p w14:paraId="2971F940" w14:textId="77777777" w:rsidR="004B485B" w:rsidRPr="00D2102A" w:rsidRDefault="004B485B" w:rsidP="004B485B">
      <w:pPr>
        <w:pStyle w:val="SingleTxtG"/>
        <w:ind w:left="2268" w:hanging="1134"/>
      </w:pPr>
      <w:r w:rsidRPr="00D2102A">
        <w:t>8.4.4.3</w:t>
      </w:r>
      <w:r w:rsidRPr="00D2102A">
        <w:tab/>
      </w:r>
      <w:r w:rsidRPr="00D2102A">
        <w:tab/>
        <w:t>Прочность после специального кондиционирования</w:t>
      </w:r>
    </w:p>
    <w:p w14:paraId="1473C5A6" w14:textId="77777777" w:rsidR="004B485B" w:rsidRPr="00D2102A" w:rsidRDefault="004B485B" w:rsidP="004B485B">
      <w:pPr>
        <w:pStyle w:val="SingleTxtG"/>
        <w:ind w:left="2268" w:hanging="1134"/>
      </w:pPr>
      <w:r w:rsidRPr="00D2102A">
        <w:t>8.4.4.3.1</w:t>
      </w:r>
      <w:r w:rsidRPr="00D2102A">
        <w:tab/>
        <w:t>Для двух лямок, кондиционированных в соответствии с положениями пункта 8.4.4.3.6 ниже (кроме пункта 8.4.4.3.6.1 ниже), разрывная нагрузка лямки должна составлять не менее 75 % от средней величины нагрузок, измеренных во время испытания, предусмотренного в пункте 8.4.4.3.6.1 ниже.</w:t>
      </w:r>
    </w:p>
    <w:p w14:paraId="38722A07" w14:textId="77777777" w:rsidR="004B485B" w:rsidRPr="00D2102A" w:rsidRDefault="004B485B" w:rsidP="004B485B">
      <w:pPr>
        <w:pStyle w:val="SingleTxtG"/>
        <w:ind w:left="2268" w:hanging="1134"/>
      </w:pPr>
      <w:r w:rsidRPr="00D2102A">
        <w:t>8.4.4.3.2</w:t>
      </w:r>
      <w:r w:rsidRPr="00D2102A">
        <w:tab/>
        <w:t xml:space="preserve">Кроме того, разрывная нагрузка не должна составлять менее 3,6 кН для </w:t>
      </w:r>
      <w:r w:rsidRPr="00D2102A">
        <w:rPr>
          <w:spacing w:val="-2"/>
        </w:rPr>
        <w:t xml:space="preserve">устройств, относящихся к детским удерживающим </w:t>
      </w:r>
      <w:r w:rsidRPr="00D2102A">
        <w:t>системам.</w:t>
      </w:r>
    </w:p>
    <w:p w14:paraId="0EC31547" w14:textId="77777777" w:rsidR="004B485B" w:rsidRPr="00D2102A" w:rsidRDefault="004B485B" w:rsidP="004B485B">
      <w:pPr>
        <w:pStyle w:val="SingleTxtG"/>
        <w:ind w:left="2268" w:hanging="1134"/>
      </w:pPr>
      <w:r w:rsidRPr="00D2102A">
        <w:t>8.4.4.3.3</w:t>
      </w:r>
      <w:r w:rsidRPr="00D2102A">
        <w:tab/>
        <w:t>Орган по официальному утверждению типа может отменить одно или несколько таких испытаний, если состав используемого материала или имеющаяся информация свидетельствуют о том, что эти испытания являются излишними.</w:t>
      </w:r>
    </w:p>
    <w:p w14:paraId="6D140A40" w14:textId="77777777" w:rsidR="004B485B" w:rsidRPr="00D2102A" w:rsidRDefault="004B485B" w:rsidP="004B485B">
      <w:pPr>
        <w:pStyle w:val="SingleTxtG"/>
        <w:ind w:left="2268" w:hanging="1134"/>
      </w:pPr>
      <w:r w:rsidRPr="00D2102A">
        <w:t>8.4.4.3.4</w:t>
      </w:r>
      <w:r w:rsidRPr="00D2102A">
        <w:tab/>
        <w:t>Испытание на истирание типа 1, определенное в пункте 8.4.4.3.6.6 ниже, проводят только тогда, когда испытание на проскальзывание, определенное в пункте 8.4.3 выше, дает результат, который на 50 % превышает предельную величину, предписанную в пункте 8.4.2.7 выше.</w:t>
      </w:r>
    </w:p>
    <w:p w14:paraId="34DA21B3" w14:textId="77777777" w:rsidR="004B485B" w:rsidRPr="00D2102A" w:rsidRDefault="004B485B" w:rsidP="004B485B">
      <w:pPr>
        <w:pStyle w:val="SingleTxtG"/>
        <w:ind w:left="2268" w:hanging="1134"/>
      </w:pPr>
      <w:r w:rsidRPr="00D2102A">
        <w:t>8.4.4.3.5</w:t>
      </w:r>
      <w:r w:rsidRPr="00D2102A">
        <w:tab/>
        <w:t>Испытание лямки на прочность</w:t>
      </w:r>
    </w:p>
    <w:p w14:paraId="2F4BB1F6" w14:textId="77777777" w:rsidR="004B485B" w:rsidRPr="00D2102A" w:rsidRDefault="004B485B" w:rsidP="004B485B">
      <w:pPr>
        <w:pStyle w:val="SingleTxtG"/>
        <w:ind w:left="2268" w:hanging="1134"/>
      </w:pPr>
      <w:r w:rsidRPr="00D2102A">
        <w:t>8.4.4.3.5.1</w:t>
      </w:r>
      <w:r w:rsidRPr="00D2102A">
        <w:tab/>
        <w:t>Каждое испытание проводят на двух новых образцах лямок, кондиционированных в соответствии с предписаниями пункта 8.4.4 настоящих Правил.</w:t>
      </w:r>
    </w:p>
    <w:p w14:paraId="05F6ED5B" w14:textId="617E6941" w:rsidR="004B485B" w:rsidRPr="00D2102A" w:rsidRDefault="004B485B" w:rsidP="004B485B">
      <w:pPr>
        <w:pStyle w:val="SingleTxtG"/>
        <w:ind w:left="2268" w:hanging="1134"/>
      </w:pPr>
      <w:r w:rsidRPr="00D2102A">
        <w:t>8.4.4.3.5.2</w:t>
      </w:r>
      <w:r w:rsidRPr="00D2102A">
        <w:tab/>
        <w:t>Каждую лямку помещают между зажимами машины для испытания на разрыв. Зажимы должны быть сконструированы таким образом, чтобы предотвращался разрыв лямки в зажимах или рядом с ними. Скорость перемещения зажимов составляет 100 ±</w:t>
      </w:r>
      <w:r w:rsidR="008F2845">
        <w:rPr>
          <w:lang w:val="en-US"/>
        </w:rPr>
        <w:t> </w:t>
      </w:r>
      <w:r w:rsidRPr="00D2102A">
        <w:t>20 мм/мин. Длина свободного конца образца, находящегося между зажимами машины в начале испытания, составляет 200 ±</w:t>
      </w:r>
      <w:r w:rsidR="008F2845">
        <w:rPr>
          <w:lang w:val="en-US"/>
        </w:rPr>
        <w:t> </w:t>
      </w:r>
      <w:r w:rsidRPr="00D2102A">
        <w:t>40 мм.</w:t>
      </w:r>
    </w:p>
    <w:p w14:paraId="6CFC7E5E" w14:textId="77777777" w:rsidR="004B485B" w:rsidRPr="00D2102A" w:rsidRDefault="004B485B" w:rsidP="004B485B">
      <w:pPr>
        <w:pStyle w:val="SingleTxtG"/>
        <w:ind w:left="2268" w:hanging="1134"/>
      </w:pPr>
      <w:r w:rsidRPr="00D2102A">
        <w:t>8.4.4.3.5.2.1</w:t>
      </w:r>
      <w:r w:rsidRPr="00D2102A">
        <w:tab/>
        <w:t>Нагрузку увеличивают до разрыва лямки и величину ее регистрируют.</w:t>
      </w:r>
    </w:p>
    <w:p w14:paraId="2D88D2D6" w14:textId="77777777" w:rsidR="004B485B" w:rsidRPr="00D2102A" w:rsidRDefault="004B485B" w:rsidP="004B485B">
      <w:pPr>
        <w:pStyle w:val="SingleTxtG"/>
        <w:ind w:left="2268" w:hanging="1134"/>
      </w:pPr>
      <w:r w:rsidRPr="00D2102A">
        <w:t>8.4.4.3.5.3</w:t>
      </w:r>
      <w:r w:rsidRPr="00D2102A">
        <w:tab/>
        <w:t>Если лямка проскальзывает или рвется в одном из зажимов либо на расстоянии менее 10 мм от одного из них, то результаты испытания считаются недействительными и проводят новое испытание на другом образце.</w:t>
      </w:r>
    </w:p>
    <w:p w14:paraId="750D2ACA" w14:textId="77777777" w:rsidR="004B485B" w:rsidRPr="00D2102A" w:rsidRDefault="004B485B" w:rsidP="004B485B">
      <w:pPr>
        <w:pStyle w:val="SingleTxtG"/>
        <w:ind w:left="2268" w:hanging="1134"/>
      </w:pPr>
      <w:r w:rsidRPr="00D2102A">
        <w:t>8.4.4.3.6</w:t>
      </w:r>
      <w:r w:rsidRPr="00D2102A">
        <w:tab/>
        <w:t>Вырезанные из лямки образцы, упомянутые в пункте 4.2.3 настоящих Правил, кондиционируют нижеследующим образом.</w:t>
      </w:r>
    </w:p>
    <w:p w14:paraId="152F796D" w14:textId="77777777" w:rsidR="004B485B" w:rsidRPr="00D2102A" w:rsidRDefault="004B485B" w:rsidP="004B485B">
      <w:pPr>
        <w:pStyle w:val="SingleTxtG"/>
        <w:ind w:left="2268" w:hanging="1134"/>
      </w:pPr>
      <w:r w:rsidRPr="00D2102A">
        <w:t>8.4.4.3.6.1</w:t>
      </w:r>
      <w:r w:rsidRPr="00D2102A">
        <w:tab/>
        <w:t>Кондиционирование в условиях комнатной температуры</w:t>
      </w:r>
    </w:p>
    <w:p w14:paraId="59520FC1" w14:textId="1C5F6A34" w:rsidR="004B485B" w:rsidRPr="00D2102A" w:rsidRDefault="004B485B" w:rsidP="004B485B">
      <w:pPr>
        <w:pStyle w:val="SingleTxtG"/>
        <w:ind w:left="2268" w:hanging="1134"/>
      </w:pPr>
      <w:r w:rsidRPr="00D2102A">
        <w:t>8.4.4.3.6.1.1</w:t>
      </w:r>
      <w:r w:rsidRPr="00D2102A">
        <w:tab/>
      </w:r>
      <w:r w:rsidRPr="00D2102A">
        <w:rPr>
          <w:spacing w:val="-2"/>
        </w:rPr>
        <w:t>Лямку выдерживают в течение 24 часов ±</w:t>
      </w:r>
      <w:r w:rsidR="008F2845">
        <w:rPr>
          <w:spacing w:val="-2"/>
          <w:lang w:val="en-US"/>
        </w:rPr>
        <w:t> </w:t>
      </w:r>
      <w:r w:rsidRPr="00D2102A">
        <w:rPr>
          <w:spacing w:val="-2"/>
        </w:rPr>
        <w:t>1 час при температуре 23 ±</w:t>
      </w:r>
      <w:r w:rsidR="008F2845">
        <w:rPr>
          <w:spacing w:val="-2"/>
          <w:lang w:val="en-US"/>
        </w:rPr>
        <w:t> </w:t>
      </w:r>
      <w:r w:rsidRPr="00D2102A">
        <w:rPr>
          <w:spacing w:val="-2"/>
        </w:rPr>
        <w:t>5 °C</w:t>
      </w:r>
      <w:r w:rsidRPr="00D2102A">
        <w:t xml:space="preserve"> и относительной влажности 50 ±</w:t>
      </w:r>
      <w:r w:rsidR="008F2845">
        <w:rPr>
          <w:lang w:val="en-US"/>
        </w:rPr>
        <w:t> </w:t>
      </w:r>
      <w:r w:rsidRPr="00D2102A">
        <w:t xml:space="preserve">10 %. Если испытание проводится не сразу после кондиционирования, то отобранный образец до начала </w:t>
      </w:r>
      <w:r w:rsidRPr="00D2102A">
        <w:lastRenderedPageBreak/>
        <w:t>испытания помещают в герметически закрытый сосуд. Разрывную нагрузку определяют не позже чем через 5 минут после извлечения лямки из кондиционирующей среды или из сосуда.</w:t>
      </w:r>
    </w:p>
    <w:p w14:paraId="3C33520E" w14:textId="77777777" w:rsidR="004B485B" w:rsidRPr="00D2102A" w:rsidRDefault="004B485B" w:rsidP="004B485B">
      <w:pPr>
        <w:pStyle w:val="SingleTxtG"/>
        <w:keepNext/>
        <w:ind w:left="2268" w:hanging="1134"/>
      </w:pPr>
      <w:r w:rsidRPr="00D2102A">
        <w:t>8.4.4.3.6.2</w:t>
      </w:r>
      <w:r w:rsidRPr="00D2102A">
        <w:tab/>
        <w:t>Кондиционирование светом</w:t>
      </w:r>
    </w:p>
    <w:p w14:paraId="17DFAEFE" w14:textId="77777777" w:rsidR="004B485B" w:rsidRPr="00D2102A" w:rsidRDefault="004B485B" w:rsidP="004B485B">
      <w:pPr>
        <w:pStyle w:val="SingleTxtG"/>
        <w:ind w:left="2268" w:hanging="1134"/>
      </w:pPr>
      <w:r w:rsidRPr="00D2102A">
        <w:t>8.4.4.3.6.2.1</w:t>
      </w:r>
      <w:r w:rsidRPr="00D2102A">
        <w:tab/>
        <w:t>Применяются предписания, содержащиеся в рекомендации ISO/105-B02 (1978 год). Лямку выставляют на свет на время, необходимое для выцветания типового синего образца № 7 до контрастной окраски, соответствующей уровню 4 серой шкалы.</w:t>
      </w:r>
    </w:p>
    <w:p w14:paraId="7B48F9D2" w14:textId="49CBEF10" w:rsidR="004B485B" w:rsidRPr="00D2102A" w:rsidRDefault="004B485B" w:rsidP="004B485B">
      <w:pPr>
        <w:pStyle w:val="SingleTxtG"/>
        <w:ind w:left="2268" w:hanging="1134"/>
      </w:pPr>
      <w:r w:rsidRPr="00D2102A">
        <w:t>8.4.4.3.6.2.2</w:t>
      </w:r>
      <w:r w:rsidRPr="00D2102A">
        <w:tab/>
        <w:t>После этого испытания лямку выдерживают в течение не менее 24 часов при температуре 23 ±</w:t>
      </w:r>
      <w:r w:rsidR="008F2845">
        <w:rPr>
          <w:lang w:val="en-US"/>
        </w:rPr>
        <w:t> </w:t>
      </w:r>
      <w:r w:rsidRPr="00D2102A">
        <w:t>5 °C и относительной влажности 50 ±</w:t>
      </w:r>
      <w:r w:rsidR="008F2845">
        <w:rPr>
          <w:lang w:val="en-US"/>
        </w:rPr>
        <w:t> </w:t>
      </w:r>
      <w:r w:rsidRPr="00D2102A">
        <w:t>10 %. Разрывную нагрузку определяют не позже чем через 5 минут после извлечения лямки из кондиционирующей установки.</w:t>
      </w:r>
    </w:p>
    <w:p w14:paraId="39A4EC4B" w14:textId="77777777" w:rsidR="004B485B" w:rsidRPr="00D2102A" w:rsidRDefault="004B485B" w:rsidP="004B485B">
      <w:pPr>
        <w:pStyle w:val="SingleTxtG"/>
        <w:ind w:left="2268" w:hanging="1134"/>
      </w:pPr>
      <w:r w:rsidRPr="00D2102A">
        <w:t>8.4.4.3.6.3</w:t>
      </w:r>
      <w:r w:rsidRPr="00D2102A">
        <w:tab/>
        <w:t>Кондиционирование холодом</w:t>
      </w:r>
    </w:p>
    <w:p w14:paraId="0709CE98" w14:textId="04A12216" w:rsidR="004B485B" w:rsidRPr="00D2102A" w:rsidRDefault="004B485B" w:rsidP="004B485B">
      <w:pPr>
        <w:pStyle w:val="SingleTxtG"/>
        <w:ind w:left="2268" w:hanging="1134"/>
      </w:pPr>
      <w:r w:rsidRPr="00D2102A">
        <w:t>8.4.4.3.6.3.1</w:t>
      </w:r>
      <w:r w:rsidRPr="00D2102A">
        <w:tab/>
        <w:t>Лямку выдерживают в течение не менее 24 часов при температуре 23 ±</w:t>
      </w:r>
      <w:r w:rsidR="008F2845">
        <w:rPr>
          <w:lang w:val="en-US"/>
        </w:rPr>
        <w:t> </w:t>
      </w:r>
      <w:r w:rsidRPr="00D2102A">
        <w:t>5 °C и относительной влажности 50 ±</w:t>
      </w:r>
      <w:r w:rsidR="008F2845">
        <w:rPr>
          <w:lang w:val="en-US"/>
        </w:rPr>
        <w:t> </w:t>
      </w:r>
      <w:r w:rsidRPr="00D2102A">
        <w:t>10 %.</w:t>
      </w:r>
    </w:p>
    <w:p w14:paraId="1E474C6D" w14:textId="4BD85D0C" w:rsidR="004B485B" w:rsidRPr="00D2102A" w:rsidRDefault="004B485B" w:rsidP="004B485B">
      <w:pPr>
        <w:pStyle w:val="SingleTxtG"/>
        <w:ind w:left="2268" w:hanging="1134"/>
      </w:pPr>
      <w:r w:rsidRPr="00D2102A">
        <w:t>8.4.4.3.6.3.2</w:t>
      </w:r>
      <w:r w:rsidRPr="00D2102A">
        <w:tab/>
        <w:t>После этого лямку помещают на 90 ±</w:t>
      </w:r>
      <w:r w:rsidR="008F2845">
        <w:rPr>
          <w:lang w:val="en-US"/>
        </w:rPr>
        <w:t> </w:t>
      </w:r>
      <w:r w:rsidRPr="00D2102A">
        <w:t>5 мин на ровную поверхность в холодильной камере с температурой воздуха –30 ±</w:t>
      </w:r>
      <w:r w:rsidR="008F2845">
        <w:rPr>
          <w:lang w:val="en-US"/>
        </w:rPr>
        <w:t> </w:t>
      </w:r>
      <w:r w:rsidRPr="00D2102A">
        <w:t>5 °C. Затем лямку складывают, и на нее устанавливают груз весом 2 ±</w:t>
      </w:r>
      <w:r w:rsidR="008F2845">
        <w:rPr>
          <w:lang w:val="en-US"/>
        </w:rPr>
        <w:t> </w:t>
      </w:r>
      <w:r w:rsidRPr="00D2102A">
        <w:t>0,2 кг, который предварительно охлаждается до –30 ±</w:t>
      </w:r>
      <w:r w:rsidR="008F2845">
        <w:rPr>
          <w:lang w:val="en-US"/>
        </w:rPr>
        <w:t> </w:t>
      </w:r>
      <w:r w:rsidRPr="00D2102A">
        <w:t>5 °C. После выдерживания лямки под нагрузкой в течение 30 ±</w:t>
      </w:r>
      <w:r w:rsidR="00650C4B">
        <w:rPr>
          <w:lang w:val="en-US"/>
        </w:rPr>
        <w:t> </w:t>
      </w:r>
      <w:r w:rsidRPr="00D2102A">
        <w:t>5 мин в той же холодильной камере груз снимают и в течение 5 минут после извлечения лямки из холодильной камеры определяют разрывную нагрузку.</w:t>
      </w:r>
    </w:p>
    <w:p w14:paraId="304BB5B5" w14:textId="77777777" w:rsidR="004B485B" w:rsidRPr="00D2102A" w:rsidRDefault="004B485B" w:rsidP="004B485B">
      <w:pPr>
        <w:pStyle w:val="SingleTxtG"/>
        <w:ind w:left="2268" w:hanging="1134"/>
      </w:pPr>
      <w:r w:rsidRPr="00D2102A">
        <w:t>8.4.4.3.6.4</w:t>
      </w:r>
      <w:r w:rsidRPr="00D2102A">
        <w:tab/>
        <w:t>Кондиционирование в условиях жары</w:t>
      </w:r>
    </w:p>
    <w:p w14:paraId="6386BEDD" w14:textId="3657945F" w:rsidR="004B485B" w:rsidRPr="00D2102A" w:rsidRDefault="004B485B" w:rsidP="004B485B">
      <w:pPr>
        <w:pStyle w:val="SingleTxtG"/>
        <w:ind w:left="2268" w:hanging="1134"/>
      </w:pPr>
      <w:r w:rsidRPr="00D2102A">
        <w:t>8.4.4.3.6.4.1</w:t>
      </w:r>
      <w:r w:rsidRPr="00D2102A">
        <w:tab/>
        <w:t>Лямку помещают на 180 ±</w:t>
      </w:r>
      <w:r w:rsidR="00650C4B">
        <w:rPr>
          <w:lang w:val="en-US"/>
        </w:rPr>
        <w:t> </w:t>
      </w:r>
      <w:r w:rsidRPr="00D2102A">
        <w:t>10 мин в нагревательную камеру, имеющую температуру 60 ±</w:t>
      </w:r>
      <w:r w:rsidR="00650C4B">
        <w:rPr>
          <w:lang w:val="en-US"/>
        </w:rPr>
        <w:t> </w:t>
      </w:r>
      <w:r w:rsidRPr="00D2102A">
        <w:t>5 °C и относительную влажность 65 ±</w:t>
      </w:r>
      <w:r w:rsidR="00650C4B">
        <w:rPr>
          <w:lang w:val="en-US"/>
        </w:rPr>
        <w:t> </w:t>
      </w:r>
      <w:r w:rsidRPr="00D2102A">
        <w:t>5 %.</w:t>
      </w:r>
    </w:p>
    <w:p w14:paraId="43550385" w14:textId="77777777" w:rsidR="004B485B" w:rsidRPr="00D2102A" w:rsidRDefault="004B485B" w:rsidP="004B485B">
      <w:pPr>
        <w:pStyle w:val="SingleTxtG"/>
        <w:ind w:left="2268" w:hanging="1134"/>
      </w:pPr>
      <w:r w:rsidRPr="00D2102A">
        <w:t>8.4.4.3.6.4.2</w:t>
      </w:r>
      <w:r w:rsidRPr="00D2102A">
        <w:tab/>
        <w:t>Разрывную нагрузку определяют в течение пяти минут после извлечения лямки из нагревательной камеры.</w:t>
      </w:r>
    </w:p>
    <w:p w14:paraId="2F74D9FD" w14:textId="77777777" w:rsidR="004B485B" w:rsidRPr="00D2102A" w:rsidRDefault="004B485B" w:rsidP="004B485B">
      <w:pPr>
        <w:pStyle w:val="SingleTxtG"/>
        <w:ind w:left="2268" w:hanging="1134"/>
      </w:pPr>
      <w:r w:rsidRPr="00D2102A">
        <w:t>8.4.4.3.6.5</w:t>
      </w:r>
      <w:r w:rsidRPr="00D2102A">
        <w:tab/>
        <w:t>Кондиционирование водой</w:t>
      </w:r>
    </w:p>
    <w:p w14:paraId="30DB7C21" w14:textId="36C6D12E" w:rsidR="004B485B" w:rsidRPr="00D2102A" w:rsidRDefault="004B485B" w:rsidP="004B485B">
      <w:pPr>
        <w:pStyle w:val="SingleTxtG"/>
        <w:ind w:left="2268" w:hanging="1134"/>
      </w:pPr>
      <w:r w:rsidRPr="00D2102A">
        <w:t>8.4.4.3.6.5.1</w:t>
      </w:r>
      <w:r w:rsidRPr="00D2102A">
        <w:tab/>
        <w:t>Лямку полностью погружают на 180 ±</w:t>
      </w:r>
      <w:r w:rsidR="00650C4B">
        <w:rPr>
          <w:lang w:val="en-US"/>
        </w:rPr>
        <w:t> </w:t>
      </w:r>
      <w:r w:rsidRPr="00D2102A">
        <w:t>10 мин в дистиллированную воду при температуре 20 ±</w:t>
      </w:r>
      <w:r w:rsidR="00650C4B">
        <w:rPr>
          <w:lang w:val="en-US"/>
        </w:rPr>
        <w:t> </w:t>
      </w:r>
      <w:r w:rsidRPr="00D2102A">
        <w:t>5 °C с использованием небольшого количества смачивающей добавки. Пригодна любая смачивающая добавка, подходящая для испытуемой ткани.</w:t>
      </w:r>
    </w:p>
    <w:p w14:paraId="6F35C0D2" w14:textId="77777777" w:rsidR="004B485B" w:rsidRPr="00D2102A" w:rsidRDefault="004B485B" w:rsidP="004B485B">
      <w:pPr>
        <w:pStyle w:val="SingleTxtG"/>
        <w:ind w:left="2268" w:hanging="1134"/>
      </w:pPr>
      <w:r w:rsidRPr="00D2102A">
        <w:t>8.4.4.3.6.5.2</w:t>
      </w:r>
      <w:r w:rsidRPr="00D2102A">
        <w:tab/>
        <w:t>Разрывную нагрузку определяют в течение 10 минут после извлечения лямки из воды.</w:t>
      </w:r>
    </w:p>
    <w:p w14:paraId="7C333963" w14:textId="77777777" w:rsidR="004B485B" w:rsidRPr="00D2102A" w:rsidRDefault="004B485B" w:rsidP="004B485B">
      <w:pPr>
        <w:pStyle w:val="SingleTxtG"/>
        <w:ind w:left="2268" w:hanging="1134"/>
      </w:pPr>
      <w:r w:rsidRPr="00D2102A">
        <w:t>8.4.4.3.6.6</w:t>
      </w:r>
      <w:r w:rsidRPr="00D2102A">
        <w:tab/>
        <w:t>Кондиционирование посредством истирания</w:t>
      </w:r>
    </w:p>
    <w:p w14:paraId="542D89F8" w14:textId="18A41500" w:rsidR="004B485B" w:rsidRPr="00D2102A" w:rsidRDefault="004B485B" w:rsidP="004B485B">
      <w:pPr>
        <w:pStyle w:val="SingleTxtG"/>
        <w:ind w:left="2268" w:hanging="1134"/>
      </w:pPr>
      <w:r w:rsidRPr="00D2102A">
        <w:t>8.4.4.3.6.6.1</w:t>
      </w:r>
      <w:r w:rsidRPr="00D2102A">
        <w:tab/>
        <w:t>Детали или устройства, подвергаемые испытанию на истирание, предварительно выдерживают в течение не менее 24 часов в условиях среды, характеризующейся температурой 23 ±</w:t>
      </w:r>
      <w:r w:rsidR="00650C4B">
        <w:rPr>
          <w:lang w:val="en-US"/>
        </w:rPr>
        <w:t> </w:t>
      </w:r>
      <w:r w:rsidRPr="00D2102A">
        <w:t>5 °C и относительной влажностью 50 ±</w:t>
      </w:r>
      <w:r w:rsidR="00650C4B">
        <w:rPr>
          <w:lang w:val="en-US"/>
        </w:rPr>
        <w:t> </w:t>
      </w:r>
      <w:r w:rsidRPr="00D2102A">
        <w:t>10 %. Испытание проводят при комнатной температуре в пределах 15–30 °C.</w:t>
      </w:r>
    </w:p>
    <w:p w14:paraId="7212C46F" w14:textId="77777777" w:rsidR="004B485B" w:rsidRPr="00D2102A" w:rsidRDefault="004B485B" w:rsidP="004B485B">
      <w:pPr>
        <w:pStyle w:val="SingleTxtG"/>
        <w:ind w:left="2268" w:hanging="1134"/>
      </w:pPr>
      <w:r w:rsidRPr="00D2102A">
        <w:t>8.4.4.3.6.6.2</w:t>
      </w:r>
      <w:r w:rsidRPr="00D2102A">
        <w:tab/>
        <w:t>Общие условия проведения каждого из испытаний указаны в таблице ниже:</w:t>
      </w:r>
    </w:p>
    <w:p w14:paraId="5506D241" w14:textId="77777777" w:rsidR="004B485B" w:rsidRPr="00D2102A" w:rsidRDefault="004B485B" w:rsidP="004B485B">
      <w:pPr>
        <w:pStyle w:val="SingleTxtG"/>
        <w:spacing w:before="240"/>
        <w:jc w:val="left"/>
        <w:rPr>
          <w:b/>
          <w:bCs/>
        </w:rPr>
      </w:pPr>
      <w:r w:rsidRPr="00D2102A">
        <w:t>Таблица 5</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3"/>
        <w:gridCol w:w="1895"/>
        <w:gridCol w:w="1798"/>
        <w:gridCol w:w="1794"/>
      </w:tblGrid>
      <w:tr w:rsidR="00650C4B" w:rsidRPr="00650C4B" w14:paraId="22ECF55B" w14:textId="77777777" w:rsidTr="00650C4B">
        <w:trPr>
          <w:tblHeader/>
        </w:trPr>
        <w:tc>
          <w:tcPr>
            <w:tcW w:w="1883" w:type="dxa"/>
            <w:tcBorders>
              <w:top w:val="single" w:sz="4" w:space="0" w:color="auto"/>
              <w:bottom w:val="single" w:sz="12" w:space="0" w:color="auto"/>
            </w:tcBorders>
            <w:shd w:val="clear" w:color="auto" w:fill="auto"/>
            <w:vAlign w:val="bottom"/>
          </w:tcPr>
          <w:p w14:paraId="01BCF23E" w14:textId="77777777" w:rsidR="004B485B" w:rsidRPr="00650C4B" w:rsidRDefault="004B485B" w:rsidP="00650C4B">
            <w:pPr>
              <w:spacing w:before="80" w:after="80" w:line="200" w:lineRule="exact"/>
              <w:ind w:left="28" w:right="28"/>
              <w:rPr>
                <w:rFonts w:cs="Times New Roman"/>
                <w:i/>
                <w:sz w:val="16"/>
              </w:rPr>
            </w:pPr>
          </w:p>
        </w:tc>
        <w:tc>
          <w:tcPr>
            <w:tcW w:w="1895" w:type="dxa"/>
            <w:tcBorders>
              <w:top w:val="single" w:sz="4" w:space="0" w:color="auto"/>
              <w:bottom w:val="single" w:sz="12" w:space="0" w:color="auto"/>
            </w:tcBorders>
            <w:shd w:val="clear" w:color="auto" w:fill="auto"/>
            <w:vAlign w:val="bottom"/>
          </w:tcPr>
          <w:p w14:paraId="48A5D3D8" w14:textId="77777777" w:rsidR="004B485B" w:rsidRPr="00650C4B" w:rsidRDefault="004B485B" w:rsidP="00650C4B">
            <w:pPr>
              <w:spacing w:before="80" w:after="80" w:line="200" w:lineRule="exact"/>
              <w:ind w:left="28" w:right="28"/>
              <w:jc w:val="right"/>
              <w:rPr>
                <w:rFonts w:cs="Times New Roman"/>
                <w:i/>
                <w:sz w:val="16"/>
              </w:rPr>
            </w:pPr>
            <w:r w:rsidRPr="00650C4B">
              <w:rPr>
                <w:rFonts w:cs="Times New Roman"/>
                <w:i/>
                <w:sz w:val="16"/>
              </w:rPr>
              <w:t>Нагрузка (Н)</w:t>
            </w:r>
          </w:p>
        </w:tc>
        <w:tc>
          <w:tcPr>
            <w:tcW w:w="1798" w:type="dxa"/>
            <w:tcBorders>
              <w:top w:val="single" w:sz="4" w:space="0" w:color="auto"/>
              <w:bottom w:val="single" w:sz="12" w:space="0" w:color="auto"/>
            </w:tcBorders>
            <w:shd w:val="clear" w:color="auto" w:fill="auto"/>
            <w:vAlign w:val="bottom"/>
          </w:tcPr>
          <w:p w14:paraId="1CBCDC77" w14:textId="77777777" w:rsidR="004B485B" w:rsidRPr="00650C4B" w:rsidRDefault="004B485B" w:rsidP="00650C4B">
            <w:pPr>
              <w:spacing w:before="80" w:after="80" w:line="200" w:lineRule="exact"/>
              <w:ind w:left="28" w:right="28"/>
              <w:jc w:val="right"/>
              <w:rPr>
                <w:rFonts w:cs="Times New Roman"/>
                <w:i/>
                <w:sz w:val="16"/>
              </w:rPr>
            </w:pPr>
            <w:r w:rsidRPr="00650C4B">
              <w:rPr>
                <w:rFonts w:cs="Times New Roman"/>
                <w:i/>
                <w:sz w:val="16"/>
              </w:rPr>
              <w:t>Число циклов в минуту</w:t>
            </w:r>
          </w:p>
        </w:tc>
        <w:tc>
          <w:tcPr>
            <w:tcW w:w="1794" w:type="dxa"/>
            <w:tcBorders>
              <w:top w:val="single" w:sz="4" w:space="0" w:color="auto"/>
              <w:bottom w:val="single" w:sz="12" w:space="0" w:color="auto"/>
            </w:tcBorders>
            <w:shd w:val="clear" w:color="auto" w:fill="auto"/>
            <w:vAlign w:val="bottom"/>
          </w:tcPr>
          <w:p w14:paraId="1462874B" w14:textId="77777777" w:rsidR="004B485B" w:rsidRPr="00650C4B" w:rsidRDefault="004B485B" w:rsidP="00650C4B">
            <w:pPr>
              <w:spacing w:before="80" w:after="80" w:line="200" w:lineRule="exact"/>
              <w:ind w:left="28" w:right="28"/>
              <w:jc w:val="right"/>
              <w:rPr>
                <w:rFonts w:cs="Times New Roman"/>
                <w:i/>
                <w:sz w:val="16"/>
              </w:rPr>
            </w:pPr>
            <w:r w:rsidRPr="00650C4B">
              <w:rPr>
                <w:rFonts w:cs="Times New Roman"/>
                <w:i/>
                <w:sz w:val="16"/>
              </w:rPr>
              <w:t xml:space="preserve">Общее число циклов </w:t>
            </w:r>
          </w:p>
        </w:tc>
      </w:tr>
      <w:tr w:rsidR="004B485B" w:rsidRPr="00650C4B" w14:paraId="4266A43A" w14:textId="77777777" w:rsidTr="00650C4B">
        <w:tc>
          <w:tcPr>
            <w:tcW w:w="1883" w:type="dxa"/>
            <w:tcBorders>
              <w:top w:val="single" w:sz="12" w:space="0" w:color="auto"/>
            </w:tcBorders>
            <w:shd w:val="clear" w:color="auto" w:fill="auto"/>
          </w:tcPr>
          <w:p w14:paraId="778D64DE" w14:textId="77777777" w:rsidR="004B485B" w:rsidRPr="00650C4B" w:rsidRDefault="004B485B" w:rsidP="00650C4B">
            <w:pPr>
              <w:spacing w:before="40" w:after="40" w:line="220" w:lineRule="exact"/>
              <w:ind w:left="28" w:right="28"/>
              <w:rPr>
                <w:rFonts w:cs="Times New Roman"/>
                <w:sz w:val="18"/>
                <w:szCs w:val="18"/>
              </w:rPr>
            </w:pPr>
            <w:r w:rsidRPr="00650C4B">
              <w:rPr>
                <w:rFonts w:cs="Times New Roman"/>
                <w:sz w:val="18"/>
                <w:szCs w:val="18"/>
              </w:rPr>
              <w:t>Процедура типа 1</w:t>
            </w:r>
          </w:p>
        </w:tc>
        <w:tc>
          <w:tcPr>
            <w:tcW w:w="1895" w:type="dxa"/>
            <w:tcBorders>
              <w:top w:val="single" w:sz="12" w:space="0" w:color="auto"/>
            </w:tcBorders>
            <w:shd w:val="clear" w:color="auto" w:fill="auto"/>
            <w:vAlign w:val="bottom"/>
          </w:tcPr>
          <w:p w14:paraId="06639D6D" w14:textId="69C66A34" w:rsidR="004B485B" w:rsidRPr="00650C4B" w:rsidRDefault="004B485B" w:rsidP="00650C4B">
            <w:pPr>
              <w:spacing w:before="40" w:after="40" w:line="220" w:lineRule="exact"/>
              <w:ind w:left="28" w:right="28"/>
              <w:jc w:val="right"/>
              <w:rPr>
                <w:rFonts w:cs="Times New Roman"/>
                <w:sz w:val="18"/>
                <w:szCs w:val="18"/>
              </w:rPr>
            </w:pPr>
            <w:r w:rsidRPr="00650C4B">
              <w:rPr>
                <w:rFonts w:cs="Times New Roman"/>
                <w:sz w:val="18"/>
                <w:szCs w:val="18"/>
              </w:rPr>
              <w:t>Maксимум 60 ±</w:t>
            </w:r>
            <w:r w:rsidR="00650C4B">
              <w:rPr>
                <w:rFonts w:cs="Times New Roman"/>
                <w:sz w:val="18"/>
                <w:szCs w:val="18"/>
                <w:lang w:val="en-US"/>
              </w:rPr>
              <w:t xml:space="preserve"> </w:t>
            </w:r>
            <w:r w:rsidRPr="00650C4B">
              <w:rPr>
                <w:rFonts w:cs="Times New Roman"/>
                <w:sz w:val="18"/>
                <w:szCs w:val="18"/>
              </w:rPr>
              <w:t>0,5</w:t>
            </w:r>
          </w:p>
        </w:tc>
        <w:tc>
          <w:tcPr>
            <w:tcW w:w="1798" w:type="dxa"/>
            <w:tcBorders>
              <w:top w:val="single" w:sz="12" w:space="0" w:color="auto"/>
            </w:tcBorders>
            <w:shd w:val="clear" w:color="auto" w:fill="auto"/>
            <w:vAlign w:val="bottom"/>
          </w:tcPr>
          <w:p w14:paraId="369B0CFB" w14:textId="23B4E6F5" w:rsidR="004B485B" w:rsidRPr="00650C4B" w:rsidRDefault="004B485B" w:rsidP="00650C4B">
            <w:pPr>
              <w:spacing w:before="40" w:after="40" w:line="220" w:lineRule="exact"/>
              <w:ind w:left="28" w:right="28"/>
              <w:jc w:val="right"/>
              <w:rPr>
                <w:rFonts w:cs="Times New Roman"/>
                <w:sz w:val="18"/>
                <w:szCs w:val="18"/>
              </w:rPr>
            </w:pPr>
            <w:r w:rsidRPr="00650C4B">
              <w:rPr>
                <w:rFonts w:cs="Times New Roman"/>
                <w:sz w:val="18"/>
                <w:szCs w:val="18"/>
              </w:rPr>
              <w:t>30 ±</w:t>
            </w:r>
            <w:r w:rsidR="00650C4B">
              <w:rPr>
                <w:rFonts w:cs="Times New Roman"/>
                <w:sz w:val="18"/>
                <w:szCs w:val="18"/>
                <w:lang w:val="en-US"/>
              </w:rPr>
              <w:t xml:space="preserve"> </w:t>
            </w:r>
            <w:r w:rsidRPr="00650C4B">
              <w:rPr>
                <w:rFonts w:cs="Times New Roman"/>
                <w:sz w:val="18"/>
                <w:szCs w:val="18"/>
              </w:rPr>
              <w:t>10</w:t>
            </w:r>
          </w:p>
        </w:tc>
        <w:tc>
          <w:tcPr>
            <w:tcW w:w="1794" w:type="dxa"/>
            <w:tcBorders>
              <w:top w:val="single" w:sz="12" w:space="0" w:color="auto"/>
            </w:tcBorders>
            <w:shd w:val="clear" w:color="auto" w:fill="auto"/>
            <w:vAlign w:val="bottom"/>
          </w:tcPr>
          <w:p w14:paraId="754DBD5E" w14:textId="05B3352F" w:rsidR="004B485B" w:rsidRPr="00650C4B" w:rsidRDefault="004B485B" w:rsidP="00650C4B">
            <w:pPr>
              <w:spacing w:before="40" w:after="40" w:line="220" w:lineRule="exact"/>
              <w:ind w:left="28" w:right="28"/>
              <w:jc w:val="right"/>
              <w:rPr>
                <w:rFonts w:cs="Times New Roman"/>
                <w:sz w:val="18"/>
                <w:szCs w:val="18"/>
              </w:rPr>
            </w:pPr>
            <w:r w:rsidRPr="00650C4B">
              <w:rPr>
                <w:rFonts w:cs="Times New Roman"/>
                <w:sz w:val="18"/>
                <w:szCs w:val="18"/>
              </w:rPr>
              <w:t>1 000 ±</w:t>
            </w:r>
            <w:r w:rsidR="00650C4B">
              <w:rPr>
                <w:rFonts w:cs="Times New Roman"/>
                <w:sz w:val="18"/>
                <w:szCs w:val="18"/>
                <w:lang w:val="en-US"/>
              </w:rPr>
              <w:t xml:space="preserve"> </w:t>
            </w:r>
            <w:r w:rsidRPr="00650C4B">
              <w:rPr>
                <w:rFonts w:cs="Times New Roman"/>
                <w:sz w:val="18"/>
                <w:szCs w:val="18"/>
              </w:rPr>
              <w:t>5</w:t>
            </w:r>
          </w:p>
        </w:tc>
      </w:tr>
      <w:tr w:rsidR="00650C4B" w:rsidRPr="00650C4B" w14:paraId="5A336E90" w14:textId="77777777" w:rsidTr="00650C4B">
        <w:tc>
          <w:tcPr>
            <w:tcW w:w="1883" w:type="dxa"/>
            <w:tcBorders>
              <w:bottom w:val="single" w:sz="12" w:space="0" w:color="auto"/>
            </w:tcBorders>
            <w:shd w:val="clear" w:color="auto" w:fill="auto"/>
          </w:tcPr>
          <w:p w14:paraId="76B72041" w14:textId="77777777" w:rsidR="004B485B" w:rsidRPr="00650C4B" w:rsidRDefault="004B485B" w:rsidP="00650C4B">
            <w:pPr>
              <w:spacing w:before="40" w:after="40" w:line="220" w:lineRule="exact"/>
              <w:ind w:left="28" w:right="28"/>
              <w:rPr>
                <w:rFonts w:cs="Times New Roman"/>
                <w:sz w:val="18"/>
                <w:szCs w:val="18"/>
              </w:rPr>
            </w:pPr>
            <w:r w:rsidRPr="00650C4B">
              <w:rPr>
                <w:rFonts w:cs="Times New Roman"/>
                <w:sz w:val="18"/>
                <w:szCs w:val="18"/>
              </w:rPr>
              <w:t>Процедура типа 2</w:t>
            </w:r>
          </w:p>
        </w:tc>
        <w:tc>
          <w:tcPr>
            <w:tcW w:w="1895" w:type="dxa"/>
            <w:tcBorders>
              <w:bottom w:val="single" w:sz="12" w:space="0" w:color="auto"/>
            </w:tcBorders>
            <w:shd w:val="clear" w:color="auto" w:fill="auto"/>
            <w:vAlign w:val="bottom"/>
          </w:tcPr>
          <w:p w14:paraId="6A5D5FFC" w14:textId="7BE5387C" w:rsidR="004B485B" w:rsidRPr="00650C4B" w:rsidRDefault="004B485B" w:rsidP="00650C4B">
            <w:pPr>
              <w:spacing w:before="40" w:after="40" w:line="220" w:lineRule="exact"/>
              <w:ind w:left="28" w:right="28"/>
              <w:jc w:val="right"/>
              <w:rPr>
                <w:rFonts w:cs="Times New Roman"/>
                <w:sz w:val="18"/>
                <w:szCs w:val="18"/>
              </w:rPr>
            </w:pPr>
            <w:r w:rsidRPr="00650C4B">
              <w:rPr>
                <w:rFonts w:cs="Times New Roman"/>
                <w:sz w:val="18"/>
                <w:szCs w:val="18"/>
              </w:rPr>
              <w:t>Mинимум 10 ±</w:t>
            </w:r>
            <w:r w:rsidR="00650C4B">
              <w:rPr>
                <w:rFonts w:cs="Times New Roman"/>
                <w:sz w:val="18"/>
                <w:szCs w:val="18"/>
                <w:lang w:val="en-US"/>
              </w:rPr>
              <w:t xml:space="preserve"> </w:t>
            </w:r>
            <w:r w:rsidRPr="00650C4B">
              <w:rPr>
                <w:rFonts w:cs="Times New Roman"/>
                <w:sz w:val="18"/>
                <w:szCs w:val="18"/>
              </w:rPr>
              <w:t>0,10</w:t>
            </w:r>
          </w:p>
        </w:tc>
        <w:tc>
          <w:tcPr>
            <w:tcW w:w="1798" w:type="dxa"/>
            <w:tcBorders>
              <w:bottom w:val="single" w:sz="12" w:space="0" w:color="auto"/>
            </w:tcBorders>
            <w:shd w:val="clear" w:color="auto" w:fill="auto"/>
            <w:vAlign w:val="bottom"/>
          </w:tcPr>
          <w:p w14:paraId="1B3848DA" w14:textId="6E0D0CDC" w:rsidR="004B485B" w:rsidRPr="00650C4B" w:rsidRDefault="004B485B" w:rsidP="00650C4B">
            <w:pPr>
              <w:spacing w:before="40" w:after="40" w:line="220" w:lineRule="exact"/>
              <w:ind w:left="28" w:right="28"/>
              <w:jc w:val="right"/>
              <w:rPr>
                <w:rFonts w:cs="Times New Roman"/>
                <w:sz w:val="18"/>
                <w:szCs w:val="18"/>
              </w:rPr>
            </w:pPr>
            <w:r w:rsidRPr="00650C4B">
              <w:rPr>
                <w:rFonts w:cs="Times New Roman"/>
                <w:sz w:val="18"/>
                <w:szCs w:val="18"/>
              </w:rPr>
              <w:t>30 ±</w:t>
            </w:r>
            <w:r w:rsidR="00650C4B">
              <w:rPr>
                <w:rFonts w:cs="Times New Roman"/>
                <w:sz w:val="18"/>
                <w:szCs w:val="18"/>
                <w:lang w:val="en-US"/>
              </w:rPr>
              <w:t xml:space="preserve"> </w:t>
            </w:r>
            <w:r w:rsidRPr="00650C4B">
              <w:rPr>
                <w:rFonts w:cs="Times New Roman"/>
                <w:sz w:val="18"/>
                <w:szCs w:val="18"/>
              </w:rPr>
              <w:t>10</w:t>
            </w:r>
          </w:p>
        </w:tc>
        <w:tc>
          <w:tcPr>
            <w:tcW w:w="1794" w:type="dxa"/>
            <w:tcBorders>
              <w:bottom w:val="single" w:sz="12" w:space="0" w:color="auto"/>
            </w:tcBorders>
            <w:shd w:val="clear" w:color="auto" w:fill="auto"/>
            <w:vAlign w:val="bottom"/>
          </w:tcPr>
          <w:p w14:paraId="594F81CD" w14:textId="470BF6DC" w:rsidR="004B485B" w:rsidRPr="00650C4B" w:rsidRDefault="004B485B" w:rsidP="00650C4B">
            <w:pPr>
              <w:spacing w:before="40" w:after="40" w:line="220" w:lineRule="exact"/>
              <w:ind w:left="28" w:right="28"/>
              <w:jc w:val="right"/>
              <w:rPr>
                <w:rFonts w:cs="Times New Roman"/>
                <w:sz w:val="18"/>
                <w:szCs w:val="18"/>
              </w:rPr>
            </w:pPr>
            <w:r w:rsidRPr="00650C4B">
              <w:rPr>
                <w:rFonts w:cs="Times New Roman"/>
                <w:sz w:val="18"/>
                <w:szCs w:val="18"/>
              </w:rPr>
              <w:t>5 000 ±</w:t>
            </w:r>
            <w:r w:rsidR="00650C4B">
              <w:rPr>
                <w:rFonts w:cs="Times New Roman"/>
                <w:sz w:val="18"/>
                <w:szCs w:val="18"/>
                <w:lang w:val="en-US"/>
              </w:rPr>
              <w:t xml:space="preserve"> </w:t>
            </w:r>
            <w:r w:rsidRPr="00650C4B">
              <w:rPr>
                <w:rFonts w:cs="Times New Roman"/>
                <w:sz w:val="18"/>
                <w:szCs w:val="18"/>
              </w:rPr>
              <w:t>5</w:t>
            </w:r>
          </w:p>
        </w:tc>
      </w:tr>
    </w:tbl>
    <w:p w14:paraId="02256308" w14:textId="77777777" w:rsidR="004B485B" w:rsidRPr="00D2102A" w:rsidRDefault="004B485B" w:rsidP="004B485B">
      <w:pPr>
        <w:pStyle w:val="SingleTxtGR"/>
        <w:spacing w:before="120" w:line="234" w:lineRule="atLeast"/>
        <w:ind w:left="2268" w:hanging="1134"/>
      </w:pPr>
      <w:r w:rsidRPr="00D2102A">
        <w:lastRenderedPageBreak/>
        <w:tab/>
      </w:r>
      <w:r w:rsidRPr="00D2102A">
        <w:tab/>
        <w:t xml:space="preserve">Если длина лямки недостаточна для проведения испытания на ход в 300 мм, то можно использовать более короткую лямку для перемещения на длину не менее 100 мм. </w:t>
      </w:r>
    </w:p>
    <w:p w14:paraId="6F54DFC7" w14:textId="77777777" w:rsidR="004B485B" w:rsidRPr="00D2102A" w:rsidRDefault="004B485B" w:rsidP="004B485B">
      <w:pPr>
        <w:pStyle w:val="SingleTxtG"/>
        <w:keepNext/>
        <w:ind w:left="2268" w:hanging="1134"/>
      </w:pPr>
      <w:r w:rsidRPr="00D2102A">
        <w:t>8.4.4.3.6.6.3</w:t>
      </w:r>
      <w:r w:rsidRPr="00D2102A">
        <w:tab/>
        <w:t>Особые условия испытаний</w:t>
      </w:r>
    </w:p>
    <w:p w14:paraId="2619C624" w14:textId="77777777" w:rsidR="004B485B" w:rsidRPr="00D2102A" w:rsidRDefault="004B485B" w:rsidP="004B485B">
      <w:pPr>
        <w:pStyle w:val="SingleTxtG"/>
        <w:tabs>
          <w:tab w:val="left" w:pos="2410"/>
        </w:tabs>
        <w:ind w:left="2268" w:hanging="1134"/>
      </w:pPr>
      <w:r w:rsidRPr="00D2102A">
        <w:t>8.4.4.3.6.6.3.1</w:t>
      </w:r>
      <w:r w:rsidRPr="00D2102A">
        <w:tab/>
        <w:t>Процедура типа 1: для тех случаев, когда лямка скользит через быстродействующие устройства регулировки. Прилагают нагрузку в 10 Н; в случае необходимости нагрузку можно увеличивать поэтапно на 10 Н для обеспечения правильного проскальзывания, но не более чем до 60 Н. К лямкам прилагают постоянную вертикальную нагрузку. Другую часть лямки, расположенную горизонтально, пропускают через быстродействующее устройство регулировки и закрепляют в устройстве, придающем лямке возвратно-поступательное движение. Быстродействующее устройство регулировки устанавливают на горизонтально расположенной лямке таким образом, чтобы она все время оставалась под натяжением (см. рис. 1 в приложении 10). Включают быстродействующее устройство регулировки, натягивая при этом лямки в направлении, позволяющем убрать слабину натяжения ремней, и отключают его, натягивая при этом лямки в направлении, позволяющем натянуть их.</w:t>
      </w:r>
    </w:p>
    <w:p w14:paraId="45D30C66" w14:textId="77777777" w:rsidR="004B485B" w:rsidRPr="00D2102A" w:rsidRDefault="004B485B" w:rsidP="004B485B">
      <w:pPr>
        <w:pStyle w:val="SingleTxtG"/>
        <w:tabs>
          <w:tab w:val="left" w:pos="2410"/>
        </w:tabs>
        <w:ind w:left="2268" w:hanging="1134"/>
      </w:pPr>
      <w:r w:rsidRPr="00D2102A">
        <w:t>8.4.4.3.6.6.3.2</w:t>
      </w:r>
      <w:r w:rsidRPr="00D2102A">
        <w:tab/>
        <w:t>Процедура типа 2: для тех случаев, когда лямка меняет свое направление при прохождении через жесткий элемент. При этом испытании лямки должны проходить через жесткий элемент, который предназначен для данной цели, таким образом, чтобы испытание позволяло воспроизвести углы в реальных (трехмерных) условиях установки; см. примеры на рис. 2 в приложении 10. Постоянная нагрузка, прилагаемая в ходе испытания, составляет 10 Н. В тех случаях, когда лямка меняет свое направление при прохождении через жесткий элемент более одного раза, нагрузку в 10 Н можно увеличивать пошагово на 10 Н, с тем чтобы обеспечивалось правильное проскальзывание и необходимое перемещение лямки через жесткий элемент на длину в 300 мм.</w:t>
      </w:r>
    </w:p>
    <w:p w14:paraId="4C8F7D2B" w14:textId="77777777" w:rsidR="004B485B" w:rsidRPr="00D2102A" w:rsidRDefault="004B485B" w:rsidP="004B485B">
      <w:pPr>
        <w:pStyle w:val="SingleTxtG"/>
        <w:ind w:left="2268" w:hanging="1134"/>
      </w:pPr>
      <w:r w:rsidRPr="00D2102A">
        <w:t>8.4.4.4</w:t>
      </w:r>
      <w:r w:rsidRPr="00D2102A">
        <w:tab/>
      </w:r>
      <w:r w:rsidRPr="00D2102A">
        <w:tab/>
        <w:t>Протаскивания всей лямки через любые устройства регулировки, пряжки или элементы крепления не допускается.</w:t>
      </w:r>
    </w:p>
    <w:p w14:paraId="37C1CBD7" w14:textId="77777777" w:rsidR="004B485B" w:rsidRPr="00D2102A" w:rsidRDefault="004B485B" w:rsidP="004B485B">
      <w:pPr>
        <w:pStyle w:val="SingleTxtG"/>
        <w:ind w:left="2268" w:hanging="1134"/>
      </w:pPr>
      <w:r w:rsidRPr="00D2102A">
        <w:t>8.4.5</w:t>
      </w:r>
      <w:r w:rsidRPr="00D2102A">
        <w:tab/>
      </w:r>
      <w:r w:rsidRPr="00D2102A">
        <w:tab/>
        <w:t>Термическое испытание</w:t>
      </w:r>
    </w:p>
    <w:p w14:paraId="20B5BC31" w14:textId="77777777" w:rsidR="004B485B" w:rsidRPr="00D2102A" w:rsidRDefault="004B485B" w:rsidP="004B485B">
      <w:pPr>
        <w:pStyle w:val="SingleTxtG"/>
        <w:ind w:left="2268" w:hanging="1134"/>
      </w:pPr>
      <w:r w:rsidRPr="00D2102A">
        <w:t>8.4.5.1</w:t>
      </w:r>
      <w:r w:rsidRPr="00D2102A">
        <w:tab/>
      </w:r>
      <w:r w:rsidRPr="00D2102A">
        <w:tab/>
      </w:r>
      <w:r w:rsidRPr="00D2102A">
        <w:rPr>
          <w:bCs/>
        </w:rPr>
        <w:t xml:space="preserve">Пряжки в сборе, втягивающие устройства, устройства регулировки и стопорные зажимы, которые могут оказаться под воздействием температуры, подвергают термическому испытанию, указанному в пункте </w:t>
      </w:r>
      <w:r w:rsidRPr="00D2102A">
        <w:t xml:space="preserve">8.4.5.3 </w:t>
      </w:r>
      <w:r w:rsidRPr="00D2102A">
        <w:rPr>
          <w:bCs/>
        </w:rPr>
        <w:t xml:space="preserve">ниже. Это требование касается любой такой детали, находящейся в </w:t>
      </w:r>
      <w:r w:rsidRPr="00D2102A">
        <w:t>усовершенствованной детской удерживающей системе, независимо от средства удержания.</w:t>
      </w:r>
    </w:p>
    <w:p w14:paraId="77016968" w14:textId="77777777" w:rsidR="004B485B" w:rsidRPr="00D2102A" w:rsidRDefault="004B485B" w:rsidP="004B485B">
      <w:pPr>
        <w:pStyle w:val="SingleTxtG"/>
        <w:ind w:left="2268" w:hanging="1134"/>
      </w:pPr>
      <w:r w:rsidRPr="00D2102A">
        <w:t>8.4.5.2</w:t>
      </w:r>
      <w:r w:rsidRPr="00D2102A">
        <w:tab/>
      </w:r>
      <w:r w:rsidRPr="00D2102A">
        <w:tab/>
        <w:t>После термического испытания, предписанного в пункте 8.4.5.3 ниже, квалифицированный наблюдатель не должен невооруженным глазом обнаружить следов повреждений, способных ухудшить надлежащее функционирование детского удерживающего устройства. Затем проводят динамические испытания.</w:t>
      </w:r>
    </w:p>
    <w:p w14:paraId="0C35B12C" w14:textId="77777777" w:rsidR="004B485B" w:rsidRPr="00D2102A" w:rsidRDefault="004B485B" w:rsidP="004B485B">
      <w:pPr>
        <w:pStyle w:val="SingleTxtGR"/>
        <w:ind w:left="2268" w:hanging="1134"/>
      </w:pPr>
      <w:r w:rsidRPr="00D2102A">
        <w:t>8.4.5.3</w:t>
      </w:r>
      <w:r w:rsidRPr="00D2102A">
        <w:tab/>
      </w:r>
      <w:r w:rsidRPr="00D2102A">
        <w:tab/>
        <w:t>Детали, указанные в пункте 8.4.5.1 выше, подвергают воздействию внешней среды на водной поверхности в закрытом помещении при температуре внешней среды не менее 80 °С в течение непрерывного периода не менее 24 часов и затем охлаждают под воздействием внешней среды при температуре не выше 23 °С. За периодом охлаждения немедленно следуют три последовательных 24-часовых цикла, при этом каждый цикл состоит из перечисленных ниже последовательных операций:</w:t>
      </w:r>
    </w:p>
    <w:p w14:paraId="02DA982A" w14:textId="77777777" w:rsidR="004B485B" w:rsidRPr="00D2102A" w:rsidRDefault="004B485B" w:rsidP="00650C4B">
      <w:pPr>
        <w:pStyle w:val="SingleTxtGR"/>
        <w:keepNext/>
        <w:keepLines/>
        <w:ind w:left="2835" w:hanging="1701"/>
      </w:pPr>
      <w:r w:rsidRPr="00D2102A">
        <w:lastRenderedPageBreak/>
        <w:tab/>
      </w:r>
      <w:r w:rsidRPr="00D2102A">
        <w:tab/>
        <w:t>a)</w:t>
      </w:r>
      <w:r w:rsidRPr="00D2102A">
        <w:tab/>
        <w:t xml:space="preserve">температуру окружающего воздуха не менее 100 °С поддерживают в течение непрерывного периода в 6 часов, причем эта температура должна быть достигнута в течение 80 минут после начала цикла; затем </w:t>
      </w:r>
    </w:p>
    <w:p w14:paraId="170C390F" w14:textId="77777777" w:rsidR="004B485B" w:rsidRPr="00D2102A" w:rsidRDefault="004B485B" w:rsidP="004B485B">
      <w:pPr>
        <w:pStyle w:val="SingleTxtGR"/>
        <w:ind w:left="2835" w:hanging="1701"/>
      </w:pPr>
      <w:r w:rsidRPr="00D2102A">
        <w:tab/>
      </w:r>
      <w:r w:rsidRPr="00D2102A">
        <w:tab/>
        <w:t>b)</w:t>
      </w:r>
      <w:r w:rsidRPr="00D2102A">
        <w:tab/>
        <w:t xml:space="preserve">температуру окружающего воздуха не более 0 °С поддерживают в течение непрерывного периода в 6 часов, причем эта температура должна быть достигнута в течение 90 минут; затем </w:t>
      </w:r>
    </w:p>
    <w:p w14:paraId="4AF5B7F6" w14:textId="77777777" w:rsidR="004B485B" w:rsidRPr="00D2102A" w:rsidRDefault="004B485B" w:rsidP="004B485B">
      <w:pPr>
        <w:pStyle w:val="SingleTxtGR"/>
        <w:ind w:left="2835" w:hanging="1701"/>
      </w:pPr>
      <w:r w:rsidRPr="00D2102A">
        <w:tab/>
      </w:r>
      <w:r w:rsidRPr="00D2102A">
        <w:tab/>
        <w:t>c)</w:t>
      </w:r>
      <w:r w:rsidRPr="00D2102A">
        <w:tab/>
        <w:t>температуру окружающего воздуха не более 23 °С поддерживают в течение остального времени в ходе 24-часового цикла.</w:t>
      </w:r>
    </w:p>
    <w:p w14:paraId="4F9F3C19" w14:textId="77777777" w:rsidR="004B485B" w:rsidRPr="00D2102A" w:rsidRDefault="004B485B" w:rsidP="004B485B">
      <w:pPr>
        <w:pStyle w:val="HChG"/>
        <w:tabs>
          <w:tab w:val="left" w:pos="1134"/>
        </w:tabs>
        <w:ind w:left="2268" w:hanging="2268"/>
      </w:pPr>
      <w:bookmarkStart w:id="23" w:name="_Toc120016738"/>
      <w:r w:rsidRPr="00D2102A">
        <w:tab/>
      </w:r>
      <w:r w:rsidRPr="00D2102A">
        <w:tab/>
        <w:t>9.</w:t>
      </w:r>
      <w:r w:rsidRPr="00D2102A">
        <w:tab/>
      </w:r>
      <w:bookmarkEnd w:id="23"/>
      <w:r w:rsidRPr="00D2102A">
        <w:tab/>
        <w:t>Протоколы испытаний на официальное утверждение типа</w:t>
      </w:r>
    </w:p>
    <w:p w14:paraId="2AD15BDB" w14:textId="77777777" w:rsidR="004B485B" w:rsidRPr="00D2102A" w:rsidRDefault="004B485B" w:rsidP="004B485B">
      <w:pPr>
        <w:pStyle w:val="SingleTxtG"/>
        <w:ind w:left="2268" w:hanging="1134"/>
      </w:pPr>
      <w:r w:rsidRPr="00D2102A">
        <w:t>9.1</w:t>
      </w:r>
      <w:r w:rsidRPr="00D2102A">
        <w:tab/>
      </w:r>
      <w:r w:rsidRPr="00D2102A">
        <w:tab/>
        <w:t xml:space="preserve">В протоколе испытания </w:t>
      </w:r>
      <w:r w:rsidRPr="00D2102A">
        <w:rPr>
          <w:rFonts w:asciiTheme="majorBidi" w:hAnsiTheme="majorBidi" w:cstheme="majorBidi"/>
        </w:rPr>
        <w:t xml:space="preserve">указывают </w:t>
      </w:r>
      <w:r w:rsidRPr="00D2102A">
        <w:t>результаты всех испытаний и измерений, включая следующие данные:</w:t>
      </w:r>
    </w:p>
    <w:p w14:paraId="3CBDB30E" w14:textId="77777777" w:rsidR="004B485B" w:rsidRPr="00D2102A" w:rsidRDefault="004B485B" w:rsidP="004B485B">
      <w:pPr>
        <w:pStyle w:val="SingleTxtG"/>
        <w:ind w:left="2835" w:hanging="567"/>
      </w:pPr>
      <w:r w:rsidRPr="00D2102A">
        <w:t>a)</w:t>
      </w:r>
      <w:r w:rsidRPr="00D2102A">
        <w:tab/>
        <w:t>тип устройства, использовавшегося для испытания (устройство для обеспечения ускорения или замедления);</w:t>
      </w:r>
    </w:p>
    <w:p w14:paraId="548AF966" w14:textId="77777777" w:rsidR="004B485B" w:rsidRPr="00D2102A" w:rsidRDefault="004B485B" w:rsidP="004B485B">
      <w:pPr>
        <w:pStyle w:val="SingleTxtG"/>
        <w:ind w:left="2835" w:hanging="567"/>
      </w:pPr>
      <w:r w:rsidRPr="00D2102A">
        <w:t>b)</w:t>
      </w:r>
      <w:r w:rsidRPr="00D2102A">
        <w:tab/>
        <w:t>скорость тележки непосредственно перед ударом (только для замедляющих салазок);</w:t>
      </w:r>
    </w:p>
    <w:p w14:paraId="728EABAC" w14:textId="77777777" w:rsidR="004B485B" w:rsidRPr="00D2102A" w:rsidRDefault="004B485B" w:rsidP="004B485B">
      <w:pPr>
        <w:pStyle w:val="SingleTxtG"/>
        <w:ind w:left="2835" w:hanging="567"/>
      </w:pPr>
      <w:r w:rsidRPr="00D2102A">
        <w:t>c)</w:t>
      </w:r>
      <w:r w:rsidRPr="00D2102A">
        <w:tab/>
        <w:t>кривая ускорения или замедления в течение всего периода изменения скорости тележки и по меньшей мере 300 мс;</w:t>
      </w:r>
    </w:p>
    <w:p w14:paraId="665CDBB8" w14:textId="77777777" w:rsidR="004B485B" w:rsidRPr="00D2102A" w:rsidRDefault="004B485B" w:rsidP="004B485B">
      <w:pPr>
        <w:pStyle w:val="SingleTxtG"/>
        <w:ind w:left="2835" w:hanging="567"/>
      </w:pPr>
      <w:r w:rsidRPr="00D2102A">
        <w:t>d)</w:t>
      </w:r>
      <w:r w:rsidRPr="00D2102A">
        <w:tab/>
        <w:t xml:space="preserve">время (в мс), соответствующее максимальному смещению головы манекена при проведении динамического испытания; </w:t>
      </w:r>
    </w:p>
    <w:p w14:paraId="136613F6" w14:textId="77777777" w:rsidR="004B485B" w:rsidRPr="00D2102A" w:rsidRDefault="004B485B" w:rsidP="004B485B">
      <w:pPr>
        <w:pStyle w:val="SingleTxtG"/>
        <w:ind w:left="2835" w:hanging="567"/>
      </w:pPr>
      <w:r w:rsidRPr="00D2102A">
        <w:t>e)</w:t>
      </w:r>
      <w:r w:rsidRPr="00D2102A">
        <w:tab/>
        <w:t>место пряжки во время испытаний, если оно может изменяться; а также</w:t>
      </w:r>
    </w:p>
    <w:p w14:paraId="4E189058" w14:textId="77777777" w:rsidR="004B485B" w:rsidRPr="00D2102A" w:rsidRDefault="004B485B" w:rsidP="004B485B">
      <w:pPr>
        <w:pStyle w:val="SingleTxtG"/>
        <w:ind w:left="2835" w:hanging="567"/>
      </w:pPr>
      <w:r w:rsidRPr="00D2102A">
        <w:t>f)</w:t>
      </w:r>
      <w:r w:rsidRPr="00D2102A">
        <w:tab/>
        <w:t>название и адрес лаборатории, в которой проведены испытания;</w:t>
      </w:r>
    </w:p>
    <w:p w14:paraId="1F6660DA" w14:textId="77777777" w:rsidR="004B485B" w:rsidRPr="00D2102A" w:rsidRDefault="004B485B" w:rsidP="004B485B">
      <w:pPr>
        <w:pStyle w:val="SingleTxtG"/>
        <w:ind w:left="2835" w:hanging="567"/>
      </w:pPr>
      <w:r w:rsidRPr="00D2102A">
        <w:t>g)</w:t>
      </w:r>
      <w:r w:rsidRPr="00D2102A">
        <w:tab/>
        <w:t>любая неисправность или поломка;</w:t>
      </w:r>
    </w:p>
    <w:p w14:paraId="359E5FB7" w14:textId="77777777" w:rsidR="004B485B" w:rsidRPr="00D2102A" w:rsidRDefault="004B485B" w:rsidP="004B485B">
      <w:pPr>
        <w:pStyle w:val="SingleTxtG"/>
        <w:ind w:left="2835" w:hanging="567"/>
      </w:pPr>
      <w:r w:rsidRPr="00D2102A">
        <w:t>h)</w:t>
      </w:r>
      <w:r w:rsidRPr="00D2102A">
        <w:tab/>
        <w:t xml:space="preserve">следующие критерии манекена: HPC, </w:t>
      </w:r>
      <w:r w:rsidRPr="00D2102A">
        <w:rPr>
          <w:rFonts w:asciiTheme="majorBidi" w:hAnsiTheme="majorBidi" w:cstheme="majorBidi"/>
        </w:rPr>
        <w:t xml:space="preserve">результирующее </w:t>
      </w:r>
      <w:r w:rsidRPr="00D2102A">
        <w:t xml:space="preserve">ускорение головы (кумулятивное значение 3 мс), сжимающая сила верхней части шеи, изгибающий момент верхней части шеи, </w:t>
      </w:r>
      <w:r w:rsidRPr="00D2102A">
        <w:rPr>
          <w:rFonts w:asciiTheme="majorBidi" w:hAnsiTheme="majorBidi" w:cstheme="majorBidi"/>
        </w:rPr>
        <w:t xml:space="preserve">результирующее </w:t>
      </w:r>
      <w:r w:rsidRPr="00D2102A">
        <w:t>ускорение грудной клетки (кумулятивное значение 3 мс), смещение грудной клетки, давление в районе брюшной полости; и</w:t>
      </w:r>
    </w:p>
    <w:p w14:paraId="17CAC520" w14:textId="77777777" w:rsidR="004B485B" w:rsidRPr="00D2102A" w:rsidRDefault="004B485B" w:rsidP="004B485B">
      <w:pPr>
        <w:pStyle w:val="SingleTxtGR"/>
        <w:tabs>
          <w:tab w:val="clear" w:pos="1701"/>
        </w:tabs>
        <w:ind w:left="2835" w:hanging="1701"/>
      </w:pPr>
      <w:r w:rsidRPr="00D2102A">
        <w:tab/>
      </w:r>
      <w:r w:rsidRPr="00D2102A">
        <w:rPr>
          <w:lang w:val="en-US"/>
        </w:rPr>
        <w:t>i</w:t>
      </w:r>
      <w:r w:rsidRPr="00D2102A">
        <w:t>)</w:t>
      </w:r>
      <w:r w:rsidRPr="00D2102A">
        <w:tab/>
      </w:r>
      <w:r w:rsidRPr="00D2102A">
        <w:rPr>
          <w:shd w:val="clear" w:color="auto" w:fill="FFFFFF"/>
        </w:rPr>
        <w:t>ростовой диапазон, подлежащий утверждению, с указанием минимального и максимального роста для ДУС</w:t>
      </w:r>
      <w:r w:rsidRPr="00D2102A">
        <w:t xml:space="preserve">. </w:t>
      </w:r>
    </w:p>
    <w:p w14:paraId="58F927B4" w14:textId="77777777" w:rsidR="004B485B" w:rsidRPr="00D2102A" w:rsidRDefault="004B485B" w:rsidP="004B485B">
      <w:pPr>
        <w:pStyle w:val="SingleTxtG"/>
        <w:ind w:left="2268" w:hanging="1134"/>
      </w:pPr>
      <w:r w:rsidRPr="00D2102A">
        <w:t>9.2.2</w:t>
      </w:r>
      <w:r w:rsidRPr="00D2102A">
        <w:tab/>
      </w:r>
      <w:r w:rsidRPr="00D2102A">
        <w:tab/>
        <w:t>В протоколах испытаний регистрируют результаты проверки маркировки и инструкций по установке и эксплуатации.</w:t>
      </w:r>
    </w:p>
    <w:p w14:paraId="6974FE61" w14:textId="77777777" w:rsidR="004B485B" w:rsidRPr="00D2102A" w:rsidRDefault="004B485B" w:rsidP="004B485B">
      <w:pPr>
        <w:pStyle w:val="SingleTxtG"/>
        <w:ind w:left="2268" w:hanging="1134"/>
      </w:pPr>
      <w:r w:rsidRPr="00D2102A">
        <w:t>9.2.3</w:t>
      </w:r>
      <w:r w:rsidRPr="00D2102A">
        <w:tab/>
      </w:r>
      <w:r w:rsidRPr="00D2102A">
        <w:tab/>
        <w:t>В протоколе испытания во всех подробностях фиксируют доказательства соблюдения всех требований и технических условий, оговоренных выше в пунктах 7 и 8.</w:t>
      </w:r>
    </w:p>
    <w:p w14:paraId="484FAED9" w14:textId="77777777" w:rsidR="004B485B" w:rsidRPr="00D2102A" w:rsidRDefault="004B485B" w:rsidP="004B485B">
      <w:pPr>
        <w:pStyle w:val="HChG"/>
        <w:tabs>
          <w:tab w:val="left" w:pos="1134"/>
        </w:tabs>
        <w:ind w:left="2268" w:hanging="2268"/>
      </w:pPr>
      <w:bookmarkStart w:id="24" w:name="_Toc120016739"/>
      <w:r w:rsidRPr="00D2102A">
        <w:tab/>
      </w:r>
      <w:r w:rsidRPr="00D2102A">
        <w:tab/>
        <w:t>10.</w:t>
      </w:r>
      <w:r w:rsidRPr="00D2102A">
        <w:tab/>
        <w:t>Соответствие производства и обычные испытания</w:t>
      </w:r>
      <w:bookmarkEnd w:id="24"/>
    </w:p>
    <w:p w14:paraId="33F38BFB" w14:textId="77777777" w:rsidR="004B485B" w:rsidRPr="00D2102A" w:rsidRDefault="004B485B" w:rsidP="004B485B">
      <w:pPr>
        <w:pStyle w:val="SingleTxtG"/>
        <w:ind w:left="2268"/>
      </w:pPr>
      <w:r w:rsidRPr="00D2102A">
        <w:rPr>
          <w:shd w:val="clear" w:color="auto" w:fill="FFFFFF"/>
        </w:rPr>
        <w:t>Процедуры проверки соответствия производства должны соответствовать процедурам, изложенным в приложении 1 к Соглашению (E/ECE/TRANS/505/Rev.3), с учетом нижеследующих требований.</w:t>
      </w:r>
    </w:p>
    <w:p w14:paraId="214DEB29" w14:textId="77777777" w:rsidR="004B485B" w:rsidRPr="00D2102A" w:rsidRDefault="004B485B" w:rsidP="00650C4B">
      <w:pPr>
        <w:pStyle w:val="SingleTxtG"/>
        <w:keepNext/>
        <w:keepLines/>
        <w:ind w:left="2268" w:hanging="1134"/>
        <w:rPr>
          <w:shd w:val="clear" w:color="auto" w:fill="FFFFFF"/>
        </w:rPr>
      </w:pPr>
      <w:r w:rsidRPr="00D2102A">
        <w:lastRenderedPageBreak/>
        <w:t>10.1</w:t>
      </w:r>
      <w:r w:rsidRPr="00D2102A">
        <w:tab/>
      </w:r>
      <w:r w:rsidRPr="00D2102A">
        <w:tab/>
      </w:r>
      <w:r w:rsidRPr="00D2102A">
        <w:rPr>
          <w:shd w:val="clear" w:color="auto" w:fill="FFFFFF"/>
        </w:rPr>
        <w:t>Осуществляют надлежащий контроль за производством. В данном случае под надлежащим контролем понимается проверка размеров изделия, а также наличия процедур эффективного контроля за качеством продукции, с тем чтобы она соответствовала официально утвержденному типу и отвечала требованиям, изложенным в пунктах 7–8 выше.</w:t>
      </w:r>
    </w:p>
    <w:p w14:paraId="4543489B" w14:textId="77777777" w:rsidR="004B485B" w:rsidRPr="00D2102A" w:rsidRDefault="004B485B" w:rsidP="004B485B">
      <w:pPr>
        <w:pStyle w:val="SingleTxtG"/>
        <w:ind w:left="2268" w:hanging="1134"/>
        <w:rPr>
          <w:shd w:val="clear" w:color="auto" w:fill="FFFFFF"/>
        </w:rPr>
      </w:pPr>
      <w:r w:rsidRPr="00D2102A">
        <w:t>10.2</w:t>
      </w:r>
      <w:r w:rsidRPr="00D2102A">
        <w:tab/>
      </w:r>
      <w:r w:rsidRPr="00D2102A">
        <w:tab/>
      </w:r>
      <w:r w:rsidRPr="00D2102A">
        <w:rPr>
          <w:shd w:val="clear" w:color="auto" w:fill="FFFFFF"/>
        </w:rPr>
        <w:t xml:space="preserve">Компетентный орган, </w:t>
      </w:r>
      <w:r w:rsidRPr="00D2102A">
        <w:t xml:space="preserve">предоставивший официальное утверждение по типу конструкции, может в любое время проверить методы контроля за соответствием производства, применяемые на каждом производственном объекте, </w:t>
      </w:r>
      <w:r w:rsidRPr="00D2102A">
        <w:rPr>
          <w:shd w:val="clear" w:color="auto" w:fill="FFFFFF"/>
        </w:rPr>
        <w:t xml:space="preserve">и провести любое из испытаний образцов на официальное утверждение, которое он сочтет необходимым. </w:t>
      </w:r>
      <w:r w:rsidRPr="00D2102A">
        <w:t xml:space="preserve">Такие проверки обычно проводятся </w:t>
      </w:r>
      <w:r w:rsidRPr="00D2102A">
        <w:rPr>
          <w:shd w:val="clear" w:color="auto" w:fill="FFFFFF"/>
        </w:rPr>
        <w:t>с периодичностью один раз в год</w:t>
      </w:r>
      <w:r w:rsidRPr="00D2102A">
        <w:t xml:space="preserve">. </w:t>
      </w:r>
    </w:p>
    <w:p w14:paraId="41452B70" w14:textId="77777777" w:rsidR="004B485B" w:rsidRPr="00D2102A" w:rsidRDefault="004B485B" w:rsidP="004B485B">
      <w:pPr>
        <w:pStyle w:val="HChG"/>
        <w:tabs>
          <w:tab w:val="left" w:pos="1134"/>
        </w:tabs>
        <w:ind w:left="2268" w:hanging="2268"/>
      </w:pPr>
      <w:bookmarkStart w:id="25" w:name="_Toc120016740"/>
      <w:r w:rsidRPr="00D2102A">
        <w:tab/>
      </w:r>
      <w:r w:rsidRPr="00D2102A">
        <w:tab/>
        <w:t>11.</w:t>
      </w:r>
      <w:r w:rsidRPr="00D2102A">
        <w:tab/>
      </w:r>
      <w:bookmarkEnd w:id="25"/>
      <w:r w:rsidRPr="00D2102A">
        <w:t>Модификация детской удерживающей системы и распространение ее официального утверждения</w:t>
      </w:r>
    </w:p>
    <w:p w14:paraId="15A04C52" w14:textId="77777777" w:rsidR="004B485B" w:rsidRPr="00D2102A" w:rsidRDefault="004B485B" w:rsidP="004B485B">
      <w:pPr>
        <w:pStyle w:val="SingleTxtG"/>
        <w:ind w:left="2268" w:hanging="1134"/>
      </w:pPr>
      <w:r w:rsidRPr="00D2102A">
        <w:t>11.1</w:t>
      </w:r>
      <w:r w:rsidRPr="00D2102A">
        <w:tab/>
      </w:r>
      <w:r w:rsidRPr="00D2102A">
        <w:tab/>
        <w:t>Любую модификацию детской удерживающей системы доводят до сведения органа по официальному утверждению типа, который предоставил официальное утверждение данной детской удерживающей системы. Этот орган может:</w:t>
      </w:r>
    </w:p>
    <w:p w14:paraId="419C9718" w14:textId="77777777" w:rsidR="004B485B" w:rsidRPr="00D2102A" w:rsidRDefault="004B485B" w:rsidP="004B485B">
      <w:pPr>
        <w:pStyle w:val="SingleTxtG"/>
        <w:ind w:left="2268" w:hanging="1134"/>
      </w:pPr>
      <w:r w:rsidRPr="00D2102A">
        <w:t>11.1.1</w:t>
      </w:r>
      <w:r w:rsidRPr="00D2102A">
        <w:tab/>
      </w:r>
      <w:r w:rsidRPr="00D2102A">
        <w:tab/>
        <w:t xml:space="preserve">либо прийти к заключению, что </w:t>
      </w:r>
      <w:r w:rsidRPr="00D2102A">
        <w:rPr>
          <w:sz w:val="21"/>
          <w:szCs w:val="21"/>
          <w:shd w:val="clear" w:color="auto" w:fill="FFFFFF"/>
        </w:rPr>
        <w:t>произведенные модификации</w:t>
      </w:r>
      <w:r w:rsidRPr="00D2102A">
        <w:t xml:space="preserve"> едва ли окажут значительное отрицательное воздействие и что в любом случае данная детская удерживающая система по-прежнему удовлетворяет предписаниям; либо</w:t>
      </w:r>
    </w:p>
    <w:p w14:paraId="2F5D3B20" w14:textId="77777777" w:rsidR="004B485B" w:rsidRPr="00D2102A" w:rsidRDefault="004B485B" w:rsidP="004B485B">
      <w:pPr>
        <w:pStyle w:val="SingleTxtG"/>
        <w:ind w:left="2268" w:hanging="1134"/>
      </w:pPr>
      <w:r w:rsidRPr="00D2102A">
        <w:t>11.1.2</w:t>
      </w:r>
      <w:r w:rsidRPr="00D2102A">
        <w:tab/>
      </w:r>
      <w:r w:rsidRPr="00D2102A">
        <w:tab/>
        <w:t>затребовать от технической службы, уполномоченной проводить испытания, новый протокол испытаний.</w:t>
      </w:r>
    </w:p>
    <w:p w14:paraId="26B21870" w14:textId="77777777" w:rsidR="004B485B" w:rsidRPr="00D2102A" w:rsidRDefault="004B485B" w:rsidP="004B485B">
      <w:pPr>
        <w:pStyle w:val="SingleTxtG"/>
        <w:ind w:left="2268" w:hanging="1134"/>
      </w:pPr>
      <w:r w:rsidRPr="00D2102A">
        <w:t>11.2</w:t>
      </w:r>
      <w:r w:rsidRPr="00D2102A">
        <w:tab/>
      </w:r>
      <w:r w:rsidRPr="00D2102A">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применяющим настоящие Правила, в соответствии с процедурой, указанной в пункте 6.3 выше.</w:t>
      </w:r>
    </w:p>
    <w:p w14:paraId="1960440D" w14:textId="77777777" w:rsidR="004B485B" w:rsidRPr="00D2102A" w:rsidRDefault="004B485B" w:rsidP="004B485B">
      <w:pPr>
        <w:pStyle w:val="SingleTxtG"/>
        <w:ind w:left="2268" w:hanging="1134"/>
      </w:pPr>
      <w:r w:rsidRPr="00D2102A">
        <w:t>11.3</w:t>
      </w:r>
      <w:r w:rsidRPr="00D2102A">
        <w:tab/>
      </w:r>
      <w:r w:rsidRPr="00D2102A">
        <w:tab/>
        <w:t>Орган по официальному утверждению типа, распространяющий официальное утверждение, присваивает такому распространению соответствующий порядковый номер и уведомляет об этом другие Договаривающиеся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14:paraId="1D1F6584" w14:textId="77777777" w:rsidR="004B485B" w:rsidRPr="00D2102A" w:rsidRDefault="004B485B" w:rsidP="004B485B">
      <w:pPr>
        <w:pStyle w:val="HChG"/>
        <w:tabs>
          <w:tab w:val="left" w:pos="1134"/>
        </w:tabs>
        <w:ind w:left="2268" w:hanging="2268"/>
      </w:pPr>
      <w:bookmarkStart w:id="26" w:name="_Toc120016741"/>
      <w:r w:rsidRPr="00D2102A">
        <w:tab/>
      </w:r>
      <w:r w:rsidRPr="00D2102A">
        <w:tab/>
        <w:t>12.</w:t>
      </w:r>
      <w:r w:rsidRPr="00D2102A">
        <w:tab/>
        <w:t>Санкции, налагаемые за несоответствие производства</w:t>
      </w:r>
      <w:bookmarkEnd w:id="26"/>
    </w:p>
    <w:p w14:paraId="588634AB" w14:textId="77777777" w:rsidR="004B485B" w:rsidRPr="00D2102A" w:rsidRDefault="004B485B" w:rsidP="004B485B">
      <w:pPr>
        <w:pStyle w:val="SingleTxtG"/>
        <w:ind w:left="2268" w:hanging="1134"/>
      </w:pPr>
      <w:r w:rsidRPr="00D2102A">
        <w:t>12.1</w:t>
      </w:r>
      <w:r w:rsidRPr="00D2102A">
        <w:tab/>
      </w:r>
      <w:r w:rsidRPr="00D2102A">
        <w:tab/>
        <w:t>Официальное утверждение той или иной детской удерживающей системы на основании настоящих Правил может быть отменено, если эта система, имеющая обозначение, упомянутое в пункте 6.4 настоящих Правил, не соответствует официально утвержденному типу.</w:t>
      </w:r>
    </w:p>
    <w:p w14:paraId="2F9F7B69" w14:textId="77777777" w:rsidR="004B485B" w:rsidRPr="00D2102A" w:rsidRDefault="004B485B" w:rsidP="004B485B">
      <w:pPr>
        <w:pStyle w:val="SingleTxtG"/>
        <w:ind w:left="2268" w:hanging="1134"/>
      </w:pPr>
      <w:r w:rsidRPr="00D2102A">
        <w:t>12.2</w:t>
      </w:r>
      <w:r w:rsidRPr="00D2102A">
        <w:tab/>
      </w:r>
      <w:r w:rsidRPr="00D2102A">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 к настоящим Правилам.</w:t>
      </w:r>
    </w:p>
    <w:p w14:paraId="144E2538" w14:textId="77777777" w:rsidR="004B485B" w:rsidRPr="00D2102A" w:rsidRDefault="004B485B" w:rsidP="004B485B">
      <w:pPr>
        <w:pStyle w:val="HChG"/>
        <w:tabs>
          <w:tab w:val="left" w:pos="1134"/>
        </w:tabs>
        <w:ind w:left="2268" w:hanging="2268"/>
      </w:pPr>
      <w:bookmarkStart w:id="27" w:name="_Toc120016742"/>
      <w:r w:rsidRPr="00D2102A">
        <w:lastRenderedPageBreak/>
        <w:tab/>
      </w:r>
      <w:r w:rsidRPr="00D2102A">
        <w:tab/>
        <w:t>13.</w:t>
      </w:r>
      <w:r w:rsidRPr="00D2102A">
        <w:tab/>
        <w:t>Окончательное прекращение производства</w:t>
      </w:r>
      <w:bookmarkEnd w:id="27"/>
    </w:p>
    <w:p w14:paraId="14F6800E" w14:textId="77777777" w:rsidR="004B485B" w:rsidRPr="00D2102A" w:rsidRDefault="004B485B" w:rsidP="004B485B">
      <w:pPr>
        <w:pStyle w:val="SingleTxtG"/>
        <w:ind w:left="2268" w:hanging="1134"/>
      </w:pPr>
      <w:r w:rsidRPr="00D2102A">
        <w:t>13.1</w:t>
      </w:r>
      <w:r w:rsidRPr="00D2102A">
        <w:tab/>
      </w:r>
      <w:r w:rsidRPr="00D2102A">
        <w:tab/>
        <w:t>Если держатель официального утверждения полностью прекращает производство конкретного типа детской удерживающей системы, подпадающего под действие настоящих Правил, то он сообщает об этом органу по официальному утверждению типа, предоставившему официальное утверждение. По получении соответствующего сообщения указанный орган по официальному утверждению типа уведомляет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1 к настоящим Правилам.</w:t>
      </w:r>
    </w:p>
    <w:p w14:paraId="4F9B6117" w14:textId="77777777" w:rsidR="004B485B" w:rsidRPr="00D2102A" w:rsidRDefault="004B485B" w:rsidP="004B485B">
      <w:pPr>
        <w:pStyle w:val="HChG"/>
        <w:tabs>
          <w:tab w:val="left" w:pos="1134"/>
        </w:tabs>
        <w:ind w:left="2268" w:hanging="2268"/>
      </w:pPr>
      <w:bookmarkStart w:id="28" w:name="_Toc120016743"/>
      <w:r w:rsidRPr="00D2102A">
        <w:tab/>
      </w:r>
      <w:r w:rsidRPr="00D2102A">
        <w:tab/>
        <w:t>14.</w:t>
      </w:r>
      <w:r w:rsidRPr="00D2102A">
        <w:tab/>
        <w:t>Названия и адреса технических служб, уполномоченных проводить испытания для официального утверждения, и органов по официальному утверждению типа</w:t>
      </w:r>
      <w:bookmarkEnd w:id="28"/>
    </w:p>
    <w:p w14:paraId="2795BCBC" w14:textId="20E911DB" w:rsidR="004B485B" w:rsidRDefault="00B57B28" w:rsidP="00B57B28">
      <w:pPr>
        <w:pStyle w:val="SingleTxtG"/>
        <w:ind w:left="2268" w:hanging="1134"/>
      </w:pPr>
      <w:r>
        <w:tab/>
      </w:r>
      <w:r>
        <w:tab/>
      </w:r>
      <w:r w:rsidR="004B485B" w:rsidRPr="00D2102A">
        <w:t xml:space="preserve">Договаривающиеся 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w:t>
      </w:r>
      <w:r w:rsidR="004B485B" w:rsidRPr="00D2102A">
        <w:rPr>
          <w:spacing w:val="-2"/>
        </w:rPr>
        <w:t xml:space="preserve">которым следует направлять выдаваемые в других странах регистрационные карточки официального утверждения, распространения </w:t>
      </w:r>
      <w:r w:rsidR="004B485B" w:rsidRPr="00D2102A">
        <w:t>официального утверждения, отказа в официальном утверждении, отмены официального утверждения или окончательного прекращения производства.</w:t>
      </w:r>
    </w:p>
    <w:p w14:paraId="3DF3958F" w14:textId="77777777" w:rsidR="004B485B" w:rsidRDefault="004B485B">
      <w:pPr>
        <w:suppressAutoHyphens w:val="0"/>
        <w:spacing w:line="240" w:lineRule="auto"/>
      </w:pPr>
      <w:r>
        <w:br w:type="page"/>
      </w:r>
    </w:p>
    <w:p w14:paraId="28FAA484" w14:textId="77777777" w:rsidR="004B485B" w:rsidRPr="00D2102A" w:rsidRDefault="004B485B" w:rsidP="004B485B">
      <w:pPr>
        <w:pStyle w:val="HChG"/>
      </w:pPr>
      <w:r w:rsidRPr="00D2102A">
        <w:lastRenderedPageBreak/>
        <w:t>Приложение 1</w:t>
      </w:r>
    </w:p>
    <w:p w14:paraId="3286295B" w14:textId="77777777" w:rsidR="004B485B" w:rsidRPr="00D2102A" w:rsidRDefault="004B485B" w:rsidP="004B485B">
      <w:pPr>
        <w:pStyle w:val="HChG"/>
        <w:ind w:firstLine="0"/>
      </w:pPr>
      <w:r w:rsidRPr="00D2102A">
        <w:tab/>
        <w:t>Сообщение, касающееся предоставления официального утверждения, отказа в официальном утверждении, распространения официального утверждения, отмены официального утверждения или окончательного прекращения производства детских удерживающих систем для более безопасной перевозки детей в городских и междугородных автобусах</w:t>
      </w:r>
    </w:p>
    <w:p w14:paraId="5FED5F63" w14:textId="77777777" w:rsidR="004B485B" w:rsidRPr="00D2102A" w:rsidRDefault="004B485B" w:rsidP="004B485B">
      <w:pPr>
        <w:ind w:left="567" w:firstLine="567"/>
      </w:pPr>
      <w:r w:rsidRPr="00D2102A">
        <w:t>(</w:t>
      </w:r>
      <w:r w:rsidRPr="00D2102A">
        <w:rPr>
          <w:szCs w:val="23"/>
        </w:rPr>
        <w:t xml:space="preserve">Максимальный формат: A4 (210 </w:t>
      </w:r>
      <w:r w:rsidRPr="00D2102A">
        <w:t>x</w:t>
      </w:r>
      <w:r w:rsidRPr="00D2102A">
        <w:rPr>
          <w:szCs w:val="23"/>
        </w:rPr>
        <w:t xml:space="preserve"> 297 мм)</w:t>
      </w:r>
      <w:r w:rsidRPr="00D2102A">
        <w:t>)</w:t>
      </w:r>
    </w:p>
    <w:p w14:paraId="30713A8F" w14:textId="77777777" w:rsidR="004B485B" w:rsidRPr="00D2102A" w:rsidRDefault="004B485B" w:rsidP="004B485B">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pPr>
      <w:r w:rsidRPr="00D2102A">
        <w:rPr>
          <w:noProof/>
          <w:lang w:eastAsia="ru-RU"/>
        </w:rPr>
        <mc:AlternateContent>
          <mc:Choice Requires="wps">
            <w:drawing>
              <wp:anchor distT="0" distB="0" distL="114300" distR="114300" simplePos="0" relativeHeight="251670528" behindDoc="0" locked="0" layoutInCell="0" allowOverlap="1" wp14:anchorId="14645C79" wp14:editId="693C391D">
                <wp:simplePos x="0" y="0"/>
                <wp:positionH relativeFrom="column">
                  <wp:posOffset>1714500</wp:posOffset>
                </wp:positionH>
                <wp:positionV relativeFrom="paragraph">
                  <wp:posOffset>138430</wp:posOffset>
                </wp:positionV>
                <wp:extent cx="3703955" cy="914400"/>
                <wp:effectExtent l="0" t="0" r="0" b="4445"/>
                <wp:wrapNone/>
                <wp:docPr id="54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290D2" w14:textId="77777777" w:rsidR="004B485B" w:rsidRPr="007F6D06" w:rsidRDefault="004B485B" w:rsidP="004B48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1707" w:hanging="1707"/>
                            </w:pPr>
                            <w:r>
                              <w:rPr>
                                <w:szCs w:val="23"/>
                              </w:rPr>
                              <w:t>направленное:</w:t>
                            </w:r>
                            <w:r>
                              <w:rPr>
                                <w:lang w:val="en-US"/>
                              </w:rPr>
                              <w:tab/>
                            </w:r>
                            <w:r>
                              <w:rPr>
                                <w:lang w:val="en-US"/>
                              </w:rPr>
                              <w:tab/>
                            </w:r>
                            <w:r>
                              <w:rPr>
                                <w:szCs w:val="23"/>
                              </w:rPr>
                              <w:t>Название административного органа</w:t>
                            </w:r>
                            <w:r>
                              <w:rPr>
                                <w:lang w:val="en-US"/>
                              </w:rPr>
                              <w:t>:</w:t>
                            </w:r>
                            <w:r>
                              <w:br/>
                            </w:r>
                            <w:r>
                              <w:rPr>
                                <w:lang w:val="fr-FR"/>
                              </w:rPr>
                              <w:t>....................................</w:t>
                            </w:r>
                            <w:r>
                              <w:t>..........................</w:t>
                            </w:r>
                            <w:r>
                              <w:rPr>
                                <w:lang w:val="fr-FR"/>
                              </w:rPr>
                              <w:t>.</w:t>
                            </w:r>
                            <w:r>
                              <w:br/>
                            </w:r>
                            <w:r>
                              <w:rPr>
                                <w:lang w:val="fr-FR"/>
                              </w:rPr>
                              <w:t>..............................</w:t>
                            </w:r>
                            <w:r>
                              <w:t>.........................</w:t>
                            </w:r>
                            <w:r>
                              <w:rPr>
                                <w:lang w:val="fr-FR"/>
                              </w:rPr>
                              <w:t>...</w:t>
                            </w:r>
                            <w:r>
                              <w:t>.</w:t>
                            </w:r>
                            <w:r>
                              <w:rPr>
                                <w:lang w:val="fr-FR"/>
                              </w:rPr>
                              <w:t>....</w:t>
                            </w:r>
                            <w:r>
                              <w:br/>
                            </w:r>
                            <w:r>
                              <w:rPr>
                                <w:lang w:val="fr-FR"/>
                              </w:rPr>
                              <w:t>..............................</w:t>
                            </w:r>
                            <w:r>
                              <w:t>.........................</w:t>
                            </w:r>
                            <w:r>
                              <w:rPr>
                                <w:lang w:val="fr-FR"/>
                              </w:rPr>
                              <w:t>...</w:t>
                            </w:r>
                            <w:r>
                              <w:t>.</w:t>
                            </w: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5C79" id="Text Box 329" o:spid="_x0000_s1055" type="#_x0000_t202" style="position:absolute;margin-left:135pt;margin-top:10.9pt;width:291.6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" o:allowincell="f" stroked="f">
                <v:textbox>
                  <w:txbxContent>
                    <w:p w14:paraId="511290D2" w14:textId="77777777" w:rsidR="004B485B" w:rsidRPr="007F6D06" w:rsidRDefault="004B485B" w:rsidP="004B48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1707" w:hanging="1707"/>
                      </w:pPr>
                      <w:r>
                        <w:rPr>
                          <w:szCs w:val="23"/>
                        </w:rPr>
                        <w:t>направленное:</w:t>
                      </w:r>
                      <w:r>
                        <w:rPr>
                          <w:lang w:val="en-US"/>
                        </w:rPr>
                        <w:tab/>
                      </w:r>
                      <w:r>
                        <w:rPr>
                          <w:lang w:val="en-US"/>
                        </w:rPr>
                        <w:tab/>
                      </w:r>
                      <w:r>
                        <w:rPr>
                          <w:szCs w:val="23"/>
                        </w:rPr>
                        <w:t>Название административного органа</w:t>
                      </w:r>
                      <w:r>
                        <w:rPr>
                          <w:lang w:val="en-US"/>
                        </w:rPr>
                        <w:t>:</w:t>
                      </w:r>
                      <w:r>
                        <w:br/>
                      </w:r>
                      <w:r>
                        <w:rPr>
                          <w:lang w:val="fr-FR"/>
                        </w:rPr>
                        <w:t>....................................</w:t>
                      </w:r>
                      <w:r>
                        <w:t>..........................</w:t>
                      </w:r>
                      <w:r>
                        <w:rPr>
                          <w:lang w:val="fr-FR"/>
                        </w:rPr>
                        <w:t>.</w:t>
                      </w:r>
                      <w:r>
                        <w:br/>
                      </w:r>
                      <w:r>
                        <w:rPr>
                          <w:lang w:val="fr-FR"/>
                        </w:rPr>
                        <w:t>..............................</w:t>
                      </w:r>
                      <w:r>
                        <w:t>.........................</w:t>
                      </w:r>
                      <w:r>
                        <w:rPr>
                          <w:lang w:val="fr-FR"/>
                        </w:rPr>
                        <w:t>...</w:t>
                      </w:r>
                      <w:r>
                        <w:t>.</w:t>
                      </w:r>
                      <w:r>
                        <w:rPr>
                          <w:lang w:val="fr-FR"/>
                        </w:rPr>
                        <w:t>....</w:t>
                      </w:r>
                      <w:r>
                        <w:br/>
                      </w:r>
                      <w:r>
                        <w:rPr>
                          <w:lang w:val="fr-FR"/>
                        </w:rPr>
                        <w:t>..............................</w:t>
                      </w:r>
                      <w:r>
                        <w:t>.........................</w:t>
                      </w:r>
                      <w:r>
                        <w:rPr>
                          <w:lang w:val="fr-FR"/>
                        </w:rPr>
                        <w:t>...</w:t>
                      </w:r>
                      <w:r>
                        <w:t>.</w:t>
                      </w:r>
                      <w:r>
                        <w:rPr>
                          <w:lang w:val="fr-FR"/>
                        </w:rPr>
                        <w:t>....</w:t>
                      </w:r>
                    </w:p>
                  </w:txbxContent>
                </v:textbox>
              </v:shape>
            </w:pict>
          </mc:Fallback>
        </mc:AlternateContent>
      </w:r>
    </w:p>
    <w:p w14:paraId="02E05D2A" w14:textId="77777777" w:rsidR="004B485B" w:rsidRPr="00D2102A" w:rsidRDefault="004B485B" w:rsidP="004B485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spacing w:line="240" w:lineRule="auto"/>
        <w:ind w:left="680" w:firstLine="284"/>
        <w:rPr>
          <w:szCs w:val="23"/>
        </w:rPr>
      </w:pPr>
      <w:r w:rsidRPr="00D2102A">
        <w:rPr>
          <w:noProof/>
          <w:lang w:eastAsia="ru-RU"/>
        </w:rPr>
        <mc:AlternateContent>
          <mc:Choice Requires="wps">
            <w:drawing>
              <wp:anchor distT="0" distB="0" distL="114300" distR="114300" simplePos="0" relativeHeight="251671552" behindDoc="0" locked="0" layoutInCell="1" allowOverlap="1" wp14:anchorId="4667FF5A" wp14:editId="1EBBF62A">
                <wp:simplePos x="0" y="0"/>
                <wp:positionH relativeFrom="column">
                  <wp:posOffset>1203713</wp:posOffset>
                </wp:positionH>
                <wp:positionV relativeFrom="paragraph">
                  <wp:posOffset>240591</wp:posOffset>
                </wp:positionV>
                <wp:extent cx="279070" cy="255319"/>
                <wp:effectExtent l="0" t="0" r="6985" b="0"/>
                <wp:wrapNone/>
                <wp:docPr id="53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 cy="255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6D9D6" w14:textId="77777777" w:rsidR="004B485B" w:rsidRPr="00333190" w:rsidRDefault="004B485B" w:rsidP="004B485B">
                            <w:pPr>
                              <w:jc w:val="center"/>
                              <w:rPr>
                                <w:b/>
                              </w:rPr>
                            </w:pPr>
                            <w:r w:rsidRPr="00333190">
                              <w:rPr>
                                <w:b/>
                              </w:rPr>
                              <w:t>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7FF5A" id="Text Box 330" o:spid="_x0000_s1056" type="#_x0000_t202" style="position:absolute;left:0;text-align:left;margin-left:94.8pt;margin-top:18.95pt;width:21.95pt;height:2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" stroked="f">
                <v:textbox inset=".5mm,.3mm,.5mm,.3mm">
                  <w:txbxContent>
                    <w:p w14:paraId="5D56D9D6" w14:textId="77777777" w:rsidR="004B485B" w:rsidRPr="00333190" w:rsidRDefault="004B485B" w:rsidP="004B485B">
                      <w:pPr>
                        <w:jc w:val="center"/>
                        <w:rPr>
                          <w:b/>
                        </w:rPr>
                      </w:pPr>
                      <w:r w:rsidRPr="00333190">
                        <w:rPr>
                          <w:b/>
                        </w:rPr>
                        <w:t>1</w:t>
                      </w:r>
                    </w:p>
                  </w:txbxContent>
                </v:textbox>
              </v:shape>
            </w:pict>
          </mc:Fallback>
        </mc:AlternateContent>
      </w:r>
      <w:r w:rsidRPr="00D2102A">
        <w:rPr>
          <w:rStyle w:val="aa"/>
        </w:rPr>
        <w:footnoteReference w:customMarkFollows="1" w:id="4"/>
        <w:t> </w:t>
      </w:r>
      <w:r w:rsidRPr="00D2102A">
        <w:rPr>
          <w:noProof/>
          <w:lang w:eastAsia="ru-RU"/>
        </w:rPr>
        <w:drawing>
          <wp:inline distT="0" distB="0" distL="0" distR="0" wp14:anchorId="2BDF7443" wp14:editId="367C015C">
            <wp:extent cx="988695" cy="93535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l="-1169" t="-1175" r="-1169" b="-1175"/>
                    <a:stretch>
                      <a:fillRect/>
                    </a:stretch>
                  </pic:blipFill>
                  <pic:spPr bwMode="auto">
                    <a:xfrm>
                      <a:off x="0" y="0"/>
                      <a:ext cx="988695" cy="935355"/>
                    </a:xfrm>
                    <a:prstGeom prst="rect">
                      <a:avLst/>
                    </a:prstGeom>
                    <a:noFill/>
                    <a:ln>
                      <a:noFill/>
                    </a:ln>
                  </pic:spPr>
                </pic:pic>
              </a:graphicData>
            </a:graphic>
          </wp:inline>
        </w:drawing>
      </w:r>
    </w:p>
    <w:p w14:paraId="7462C63B" w14:textId="77777777" w:rsidR="004B485B" w:rsidRPr="00D2102A" w:rsidRDefault="004B485B" w:rsidP="004B485B">
      <w:pPr>
        <w:pStyle w:val="SingleTxtGR"/>
        <w:jc w:val="left"/>
      </w:pPr>
      <w:r w:rsidRPr="00D2102A">
        <w:t>касающееся</w:t>
      </w:r>
      <w:r w:rsidRPr="00D2102A">
        <w:rPr>
          <w:rStyle w:val="aa"/>
        </w:rPr>
        <w:footnoteReference w:customMarkFollows="1" w:id="5"/>
        <w:t>2</w:t>
      </w:r>
      <w:r w:rsidRPr="00D2102A">
        <w:t>:</w:t>
      </w:r>
      <w:r w:rsidRPr="00D2102A">
        <w:tab/>
        <w:t>предоставления официального утверждения</w:t>
      </w:r>
      <w:r w:rsidRPr="00D2102A">
        <w:br/>
      </w:r>
      <w:r w:rsidRPr="00D2102A">
        <w:tab/>
      </w:r>
      <w:r w:rsidRPr="00D2102A">
        <w:tab/>
      </w:r>
      <w:r w:rsidRPr="00D2102A">
        <w:tab/>
        <w:t>распространения официального утверждения</w:t>
      </w:r>
      <w:r w:rsidRPr="00D2102A">
        <w:br/>
      </w:r>
      <w:r w:rsidRPr="00D2102A">
        <w:tab/>
      </w:r>
      <w:r w:rsidRPr="00D2102A">
        <w:tab/>
      </w:r>
      <w:r w:rsidRPr="00D2102A">
        <w:tab/>
        <w:t>отказа в официальном утверждении</w:t>
      </w:r>
      <w:r w:rsidRPr="00D2102A">
        <w:br/>
      </w:r>
      <w:r w:rsidRPr="00D2102A">
        <w:tab/>
      </w:r>
      <w:r w:rsidRPr="00D2102A">
        <w:tab/>
      </w:r>
      <w:r w:rsidRPr="00D2102A">
        <w:tab/>
        <w:t>отмены официального утверждения</w:t>
      </w:r>
      <w:r w:rsidRPr="00D2102A">
        <w:br/>
      </w:r>
      <w:r w:rsidRPr="00D2102A">
        <w:tab/>
      </w:r>
      <w:r w:rsidRPr="00D2102A">
        <w:tab/>
      </w:r>
      <w:r w:rsidRPr="00D2102A">
        <w:tab/>
        <w:t>окончательного прекращения производства</w:t>
      </w:r>
    </w:p>
    <w:p w14:paraId="0C5BCB90" w14:textId="77777777" w:rsidR="004B485B" w:rsidRPr="00D2102A" w:rsidRDefault="004B485B" w:rsidP="004B485B">
      <w:pPr>
        <w:pStyle w:val="H23GR"/>
        <w:jc w:val="both"/>
        <w:rPr>
          <w:b w:val="0"/>
          <w:bCs/>
        </w:rPr>
      </w:pPr>
      <w:r w:rsidRPr="00D2102A">
        <w:rPr>
          <w:b w:val="0"/>
        </w:rPr>
        <w:tab/>
      </w:r>
      <w:r w:rsidRPr="00D2102A">
        <w:rPr>
          <w:b w:val="0"/>
        </w:rPr>
        <w:tab/>
        <w:t>детских удерживающих систем, устанавливаемых в городских и междугородных автобусах, на основании Правил № [XXX] ООН</w:t>
      </w:r>
    </w:p>
    <w:p w14:paraId="389CFCC0" w14:textId="77777777" w:rsidR="004B485B" w:rsidRPr="00D2102A" w:rsidRDefault="004B485B" w:rsidP="004B485B">
      <w:pPr>
        <w:tabs>
          <w:tab w:val="left" w:leader="dot" w:pos="8505"/>
        </w:tabs>
        <w:spacing w:after="120"/>
        <w:ind w:left="1134" w:right="1134"/>
        <w:jc w:val="both"/>
      </w:pPr>
      <w:r w:rsidRPr="00D2102A">
        <w:t>Официальное утверждение №</w:t>
      </w:r>
      <w:r w:rsidRPr="00D2102A">
        <w:rPr>
          <w:lang w:val="en-US"/>
        </w:rPr>
        <w:t> </w:t>
      </w:r>
      <w:r w:rsidRPr="00D2102A">
        <w:tab/>
      </w:r>
    </w:p>
    <w:p w14:paraId="79991662" w14:textId="77777777" w:rsidR="004B485B" w:rsidRPr="00D2102A" w:rsidRDefault="004B485B" w:rsidP="004B485B">
      <w:pPr>
        <w:tabs>
          <w:tab w:val="left" w:leader="dot" w:pos="8505"/>
        </w:tabs>
        <w:spacing w:after="120"/>
        <w:ind w:left="1701" w:right="1134" w:hanging="567"/>
        <w:jc w:val="both"/>
      </w:pPr>
      <w:r w:rsidRPr="00D2102A">
        <w:t>1.1</w:t>
      </w:r>
      <w:r w:rsidRPr="00D2102A">
        <w:tab/>
        <w:t xml:space="preserve">Детское удерживающее устройство, устанавливаемое по направлению движения/против направления движения/в боковом направлении: </w:t>
      </w:r>
      <w:r w:rsidRPr="00D2102A">
        <w:tab/>
      </w:r>
    </w:p>
    <w:p w14:paraId="00FC9621" w14:textId="77777777" w:rsidR="004B485B" w:rsidRPr="00D2102A" w:rsidRDefault="004B485B" w:rsidP="004B485B">
      <w:pPr>
        <w:tabs>
          <w:tab w:val="left" w:leader="dot" w:pos="8505"/>
        </w:tabs>
        <w:spacing w:after="120"/>
        <w:ind w:left="1701" w:right="1134" w:hanging="567"/>
        <w:jc w:val="both"/>
      </w:pPr>
      <w:r w:rsidRPr="00D2102A">
        <w:t>1.2</w:t>
      </w:r>
      <w:r w:rsidRPr="00D2102A">
        <w:tab/>
        <w:t>Цельной/нецельной конструкции</w:t>
      </w:r>
      <w:r w:rsidRPr="00D2102A">
        <w:rPr>
          <w:sz w:val="18"/>
          <w:szCs w:val="20"/>
          <w:vertAlign w:val="superscript"/>
        </w:rPr>
        <w:t>2</w:t>
      </w:r>
    </w:p>
    <w:p w14:paraId="75183272" w14:textId="77777777" w:rsidR="004B485B" w:rsidRPr="00D2102A" w:rsidRDefault="004B485B" w:rsidP="004B485B">
      <w:pPr>
        <w:tabs>
          <w:tab w:val="left" w:leader="dot" w:pos="8505"/>
        </w:tabs>
        <w:ind w:left="1701" w:right="1134" w:hanging="567"/>
        <w:rPr>
          <w:vertAlign w:val="superscript"/>
        </w:rPr>
      </w:pPr>
      <w:r w:rsidRPr="00D2102A">
        <w:t>1.3</w:t>
      </w:r>
      <w:r w:rsidRPr="00D2102A">
        <w:tab/>
        <w:t>Тип ремня</w:t>
      </w:r>
      <w:r w:rsidRPr="00D2102A">
        <w:rPr>
          <w:sz w:val="18"/>
          <w:szCs w:val="20"/>
          <w:vertAlign w:val="superscript"/>
        </w:rPr>
        <w:t>2</w:t>
      </w:r>
      <w:r w:rsidRPr="00D2102A">
        <w:t>:</w:t>
      </w:r>
      <w:r w:rsidRPr="00D2102A">
        <w:br/>
        <w:t>ремень с креплением в трех точках (для взрослых)</w:t>
      </w:r>
      <w:r w:rsidRPr="00D2102A">
        <w:rPr>
          <w:sz w:val="18"/>
          <w:szCs w:val="20"/>
          <w:vertAlign w:val="superscript"/>
        </w:rPr>
        <w:t>2</w:t>
      </w:r>
      <w:r w:rsidRPr="00D2102A">
        <w:br/>
        <w:t>специальный ремень/втягивающее устройство</w:t>
      </w:r>
      <w:r w:rsidRPr="00D2102A">
        <w:rPr>
          <w:sz w:val="18"/>
          <w:szCs w:val="20"/>
          <w:vertAlign w:val="superscript"/>
        </w:rPr>
        <w:t>2</w:t>
      </w:r>
    </w:p>
    <w:p w14:paraId="3C54440A" w14:textId="77777777" w:rsidR="004B485B" w:rsidRPr="00D2102A" w:rsidRDefault="004B485B" w:rsidP="004B485B">
      <w:pPr>
        <w:tabs>
          <w:tab w:val="left" w:leader="dot" w:pos="8505"/>
        </w:tabs>
        <w:spacing w:before="120" w:after="120"/>
        <w:ind w:left="1701" w:right="1134" w:hanging="567"/>
        <w:jc w:val="both"/>
      </w:pPr>
      <w:r w:rsidRPr="00D2102A">
        <w:t>1.4</w:t>
      </w:r>
      <w:r w:rsidRPr="00D2102A">
        <w:tab/>
        <w:t>Прочие элементы: комплект сиденья/противоударный экран</w:t>
      </w:r>
      <w:r w:rsidRPr="00D2102A">
        <w:rPr>
          <w:sz w:val="18"/>
          <w:szCs w:val="20"/>
          <w:vertAlign w:val="superscript"/>
        </w:rPr>
        <w:t>2</w:t>
      </w:r>
      <w:r w:rsidRPr="00D2102A">
        <w:tab/>
      </w:r>
    </w:p>
    <w:p w14:paraId="07C305FC" w14:textId="77777777" w:rsidR="004B485B" w:rsidRPr="00D2102A" w:rsidRDefault="004B485B" w:rsidP="004B485B">
      <w:pPr>
        <w:tabs>
          <w:tab w:val="left" w:leader="dot" w:pos="8505"/>
        </w:tabs>
        <w:spacing w:after="120"/>
        <w:ind w:left="1701" w:right="1134" w:hanging="567"/>
        <w:jc w:val="both"/>
      </w:pPr>
      <w:r w:rsidRPr="00D2102A">
        <w:t>2.</w:t>
      </w:r>
      <w:r w:rsidRPr="00D2102A">
        <w:tab/>
        <w:t>Торговое наименование или товарный знак</w:t>
      </w:r>
      <w:r w:rsidRPr="00D2102A">
        <w:tab/>
      </w:r>
    </w:p>
    <w:p w14:paraId="5FC9398F" w14:textId="77777777" w:rsidR="004B485B" w:rsidRPr="00D2102A" w:rsidRDefault="004B485B" w:rsidP="004B485B">
      <w:pPr>
        <w:tabs>
          <w:tab w:val="left" w:leader="dot" w:pos="8505"/>
        </w:tabs>
        <w:spacing w:after="120"/>
        <w:ind w:left="1701" w:right="1134" w:hanging="567"/>
        <w:jc w:val="both"/>
      </w:pPr>
      <w:r w:rsidRPr="00D2102A">
        <w:t>3.</w:t>
      </w:r>
      <w:r w:rsidRPr="00D2102A">
        <w:tab/>
        <w:t xml:space="preserve">Обозначение детской удерживающей системы, предусмотренное </w:t>
      </w:r>
      <w:r w:rsidRPr="00D2102A">
        <w:br/>
        <w:t>изготовителем</w:t>
      </w:r>
      <w:r w:rsidRPr="00D2102A">
        <w:tab/>
      </w:r>
      <w:r w:rsidRPr="00D2102A">
        <w:tab/>
      </w:r>
    </w:p>
    <w:p w14:paraId="45B218D0" w14:textId="77777777" w:rsidR="004B485B" w:rsidRPr="00D2102A" w:rsidRDefault="004B485B" w:rsidP="004B485B">
      <w:pPr>
        <w:tabs>
          <w:tab w:val="left" w:leader="dot" w:pos="8505"/>
        </w:tabs>
        <w:spacing w:after="120"/>
        <w:ind w:left="1701" w:right="1134" w:hanging="567"/>
        <w:jc w:val="both"/>
      </w:pPr>
      <w:r w:rsidRPr="00D2102A">
        <w:t>4.</w:t>
      </w:r>
      <w:r w:rsidRPr="00D2102A">
        <w:tab/>
        <w:t>Наименование изготовителя</w:t>
      </w:r>
      <w:r w:rsidRPr="00D2102A">
        <w:tab/>
      </w:r>
    </w:p>
    <w:p w14:paraId="5C6EB2AF" w14:textId="77777777" w:rsidR="004B485B" w:rsidRPr="00D2102A" w:rsidRDefault="004B485B" w:rsidP="004B485B">
      <w:pPr>
        <w:tabs>
          <w:tab w:val="left" w:leader="dot" w:pos="8505"/>
        </w:tabs>
        <w:spacing w:after="120"/>
        <w:ind w:left="1701" w:right="1134" w:hanging="567"/>
        <w:jc w:val="both"/>
      </w:pPr>
      <w:r w:rsidRPr="00D2102A">
        <w:t>5.</w:t>
      </w:r>
      <w:r w:rsidRPr="00D2102A">
        <w:tab/>
        <w:t>В соответствующих случаях фамилия его представителя</w:t>
      </w:r>
      <w:r w:rsidRPr="00D2102A">
        <w:tab/>
      </w:r>
    </w:p>
    <w:p w14:paraId="1DC9DC96" w14:textId="77777777" w:rsidR="004B485B" w:rsidRPr="00D2102A" w:rsidRDefault="004B485B" w:rsidP="004B485B">
      <w:pPr>
        <w:tabs>
          <w:tab w:val="left" w:leader="dot" w:pos="8505"/>
        </w:tabs>
        <w:spacing w:after="120"/>
        <w:ind w:left="1701" w:right="1134" w:hanging="567"/>
        <w:jc w:val="both"/>
      </w:pPr>
      <w:r w:rsidRPr="00D2102A">
        <w:t>6.</w:t>
      </w:r>
      <w:r w:rsidRPr="00D2102A">
        <w:tab/>
        <w:t>Адрес</w:t>
      </w:r>
      <w:r w:rsidRPr="00D2102A">
        <w:tab/>
      </w:r>
    </w:p>
    <w:p w14:paraId="64202761" w14:textId="77777777" w:rsidR="004B485B" w:rsidRPr="00D2102A" w:rsidRDefault="004B485B" w:rsidP="004B485B">
      <w:pPr>
        <w:tabs>
          <w:tab w:val="left" w:leader="dot" w:pos="8505"/>
        </w:tabs>
        <w:spacing w:after="120"/>
        <w:ind w:left="1701" w:right="1134" w:hanging="567"/>
        <w:jc w:val="both"/>
      </w:pPr>
      <w:r w:rsidRPr="00D2102A">
        <w:t>7.</w:t>
      </w:r>
      <w:r w:rsidRPr="00D2102A">
        <w:tab/>
        <w:t>Представлено на официальное утверждение (дата)</w:t>
      </w:r>
      <w:r w:rsidRPr="00D2102A">
        <w:tab/>
      </w:r>
    </w:p>
    <w:p w14:paraId="4093999E" w14:textId="77777777" w:rsidR="004B485B" w:rsidRPr="00D2102A" w:rsidRDefault="004B485B" w:rsidP="004B485B">
      <w:pPr>
        <w:tabs>
          <w:tab w:val="left" w:leader="dot" w:pos="8505"/>
        </w:tabs>
        <w:spacing w:after="120"/>
        <w:ind w:left="1701" w:right="1134" w:hanging="567"/>
        <w:jc w:val="both"/>
      </w:pPr>
      <w:r w:rsidRPr="00D2102A">
        <w:t>8.</w:t>
      </w:r>
      <w:r w:rsidRPr="00D2102A">
        <w:tab/>
        <w:t>Техническая служба, проводящая испытания на официальное утверждение</w:t>
      </w:r>
      <w:r w:rsidRPr="00D2102A">
        <w:tab/>
      </w:r>
    </w:p>
    <w:p w14:paraId="79791305" w14:textId="7E0F8861" w:rsidR="004B485B" w:rsidRPr="00650C4B" w:rsidRDefault="004B485B" w:rsidP="004B485B">
      <w:pPr>
        <w:tabs>
          <w:tab w:val="left" w:leader="dot" w:pos="8505"/>
        </w:tabs>
        <w:spacing w:after="120"/>
        <w:ind w:left="1701" w:right="1134" w:hanging="567"/>
        <w:jc w:val="both"/>
      </w:pPr>
      <w:r w:rsidRPr="00D2102A">
        <w:t>9.</w:t>
      </w:r>
      <w:r w:rsidRPr="00D2102A">
        <w:tab/>
        <w:t>Тип устройства: замедление/ускорение</w:t>
      </w:r>
      <w:r w:rsidRPr="00D2102A">
        <w:rPr>
          <w:sz w:val="18"/>
          <w:szCs w:val="18"/>
          <w:vertAlign w:val="superscript"/>
        </w:rPr>
        <w:t>2</w:t>
      </w:r>
      <w:r w:rsidR="00650C4B" w:rsidRPr="00650C4B">
        <w:rPr>
          <w:sz w:val="18"/>
          <w:szCs w:val="18"/>
        </w:rPr>
        <w:tab/>
      </w:r>
    </w:p>
    <w:p w14:paraId="34DB91BD" w14:textId="77777777" w:rsidR="004B485B" w:rsidRPr="00D2102A" w:rsidRDefault="004B485B" w:rsidP="004B485B">
      <w:pPr>
        <w:tabs>
          <w:tab w:val="left" w:pos="1701"/>
          <w:tab w:val="left" w:leader="dot" w:pos="8505"/>
        </w:tabs>
        <w:spacing w:after="120"/>
        <w:ind w:left="1134" w:right="1134"/>
        <w:jc w:val="both"/>
      </w:pPr>
      <w:r w:rsidRPr="00D2102A">
        <w:t>10.</w:t>
      </w:r>
      <w:r w:rsidRPr="00D2102A">
        <w:tab/>
        <w:t>Дата протокола, выданного этой службой</w:t>
      </w:r>
      <w:r w:rsidRPr="00D2102A">
        <w:tab/>
      </w:r>
    </w:p>
    <w:p w14:paraId="6672E14A" w14:textId="77777777" w:rsidR="004B485B" w:rsidRPr="00D2102A" w:rsidRDefault="004B485B" w:rsidP="004B485B">
      <w:pPr>
        <w:tabs>
          <w:tab w:val="left" w:pos="1701"/>
          <w:tab w:val="left" w:leader="dot" w:pos="8505"/>
        </w:tabs>
        <w:spacing w:after="120"/>
        <w:ind w:left="1134" w:right="1134"/>
        <w:jc w:val="both"/>
      </w:pPr>
      <w:r w:rsidRPr="00D2102A">
        <w:lastRenderedPageBreak/>
        <w:t>11.</w:t>
      </w:r>
      <w:r w:rsidRPr="00D2102A">
        <w:tab/>
        <w:t>Номер протокола, выданного этой службой</w:t>
      </w:r>
      <w:r w:rsidRPr="00D2102A">
        <w:tab/>
      </w:r>
    </w:p>
    <w:p w14:paraId="6039C7B8" w14:textId="77777777" w:rsidR="004B485B" w:rsidRPr="00D2102A" w:rsidRDefault="004B485B" w:rsidP="004B485B">
      <w:pPr>
        <w:tabs>
          <w:tab w:val="left" w:pos="1701"/>
          <w:tab w:val="left" w:leader="dot" w:pos="8505"/>
        </w:tabs>
        <w:spacing w:after="120"/>
        <w:ind w:left="1701" w:right="1134" w:hanging="567"/>
        <w:jc w:val="both"/>
      </w:pPr>
      <w:r w:rsidRPr="00D2102A">
        <w:t>12.</w:t>
      </w:r>
      <w:r w:rsidRPr="00D2102A">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D2102A">
        <w:rPr>
          <w:sz w:val="18"/>
          <w:szCs w:val="18"/>
          <w:vertAlign w:val="superscript"/>
        </w:rPr>
        <w:t>2</w:t>
      </w:r>
      <w:r w:rsidRPr="00D2102A">
        <w:t xml:space="preserve"> в отношении размерного диапазона </w:t>
      </w:r>
      <w:r w:rsidRPr="00D2102A">
        <w:rPr>
          <w:bCs/>
        </w:rPr>
        <w:t>x−x</w:t>
      </w:r>
      <w:r w:rsidRPr="00D2102A">
        <w:tab/>
      </w:r>
    </w:p>
    <w:p w14:paraId="23AFD701" w14:textId="77777777" w:rsidR="004B485B" w:rsidRPr="00D2102A" w:rsidRDefault="004B485B" w:rsidP="004B485B">
      <w:pPr>
        <w:tabs>
          <w:tab w:val="left" w:pos="1701"/>
          <w:tab w:val="left" w:leader="dot" w:pos="8505"/>
        </w:tabs>
        <w:spacing w:after="120"/>
        <w:ind w:left="1134" w:right="1134"/>
        <w:jc w:val="both"/>
      </w:pPr>
      <w:r w:rsidRPr="00D2102A">
        <w:t>13.</w:t>
      </w:r>
      <w:r w:rsidRPr="00D2102A">
        <w:tab/>
        <w:t>Место проставления и характер маркировки</w:t>
      </w:r>
      <w:r w:rsidRPr="00D2102A">
        <w:tab/>
      </w:r>
    </w:p>
    <w:p w14:paraId="2BD81030" w14:textId="77777777" w:rsidR="004B485B" w:rsidRPr="00D2102A" w:rsidRDefault="004B485B" w:rsidP="004B485B">
      <w:pPr>
        <w:tabs>
          <w:tab w:val="left" w:pos="1701"/>
          <w:tab w:val="left" w:leader="dot" w:pos="8505"/>
        </w:tabs>
        <w:spacing w:after="120"/>
        <w:ind w:left="1134" w:right="1134"/>
        <w:jc w:val="both"/>
      </w:pPr>
      <w:r w:rsidRPr="00D2102A">
        <w:t>14.</w:t>
      </w:r>
      <w:r w:rsidRPr="00D2102A">
        <w:tab/>
        <w:t>Место</w:t>
      </w:r>
      <w:r w:rsidRPr="00D2102A">
        <w:tab/>
      </w:r>
    </w:p>
    <w:p w14:paraId="1AF1DE93" w14:textId="77777777" w:rsidR="004B485B" w:rsidRPr="00D2102A" w:rsidRDefault="004B485B" w:rsidP="004B485B">
      <w:pPr>
        <w:tabs>
          <w:tab w:val="left" w:pos="1701"/>
          <w:tab w:val="left" w:leader="dot" w:pos="8505"/>
        </w:tabs>
        <w:spacing w:after="120"/>
        <w:ind w:left="1134" w:right="1134"/>
        <w:jc w:val="both"/>
      </w:pPr>
      <w:r w:rsidRPr="00D2102A">
        <w:t>15.</w:t>
      </w:r>
      <w:r w:rsidRPr="00D2102A">
        <w:tab/>
        <w:t>Дата</w:t>
      </w:r>
      <w:r w:rsidRPr="00D2102A">
        <w:tab/>
      </w:r>
      <w:r w:rsidRPr="00D2102A">
        <w:tab/>
      </w:r>
    </w:p>
    <w:p w14:paraId="4BF47EC6" w14:textId="77777777" w:rsidR="004B485B" w:rsidRPr="00D2102A" w:rsidRDefault="004B485B" w:rsidP="004B485B">
      <w:pPr>
        <w:tabs>
          <w:tab w:val="left" w:pos="1701"/>
          <w:tab w:val="left" w:leader="dot" w:pos="8505"/>
        </w:tabs>
        <w:spacing w:before="120" w:after="120"/>
        <w:ind w:left="1134" w:right="1134"/>
        <w:jc w:val="both"/>
      </w:pPr>
      <w:r w:rsidRPr="00D2102A">
        <w:t>16.</w:t>
      </w:r>
      <w:r w:rsidRPr="00D2102A">
        <w:tab/>
        <w:t>Подпись</w:t>
      </w:r>
      <w:r w:rsidRPr="00D2102A">
        <w:tab/>
      </w:r>
    </w:p>
    <w:p w14:paraId="7DB055CE" w14:textId="77777777" w:rsidR="004B485B" w:rsidRPr="00D2102A" w:rsidRDefault="004B485B" w:rsidP="004B485B">
      <w:pPr>
        <w:pStyle w:val="SingleTxtGR"/>
        <w:tabs>
          <w:tab w:val="clear" w:pos="2268"/>
        </w:tabs>
        <w:ind w:left="1701" w:hanging="567"/>
      </w:pPr>
      <w:r w:rsidRPr="00D2102A">
        <w:t>17.</w:t>
      </w:r>
      <w:r w:rsidRPr="00D2102A">
        <w:tab/>
        <w:t>К настоящему сообщению прилагаются следующие документы, на которых указан вышеприведенный номер официального утверждения:</w:t>
      </w:r>
    </w:p>
    <w:p w14:paraId="70D8C4E8" w14:textId="77777777" w:rsidR="004B485B" w:rsidRPr="00D2102A" w:rsidRDefault="004B485B" w:rsidP="004B485B">
      <w:pPr>
        <w:pStyle w:val="SingleTxtG"/>
        <w:ind w:left="2268" w:hanging="567"/>
      </w:pPr>
      <w:r w:rsidRPr="00D2102A">
        <w:t>a)</w:t>
      </w:r>
      <w:r w:rsidRPr="00D2102A">
        <w:tab/>
        <w:t>чертежи, схемы и изображения детского удерживающего устройства, включая любое втягивающее устройство, комплект сиденья, защитный экран, в случае их наличия;</w:t>
      </w:r>
    </w:p>
    <w:p w14:paraId="4706E8E6" w14:textId="77777777" w:rsidR="004B485B" w:rsidRPr="00D2102A" w:rsidRDefault="004B485B" w:rsidP="004B485B">
      <w:pPr>
        <w:pStyle w:val="SingleTxtG"/>
        <w:ind w:left="2268" w:hanging="567"/>
      </w:pPr>
      <w:r w:rsidRPr="00D2102A">
        <w:t>b)</w:t>
      </w:r>
      <w:r w:rsidRPr="00D2102A">
        <w:tab/>
        <w:t>чертежи, схемы и изображения конструкции транспортного средства и конструкции сиденья, а также системы регулировки и креплений, включая любое устройство поглощения энергии, в случае их наличия;</w:t>
      </w:r>
    </w:p>
    <w:p w14:paraId="6F2199B1" w14:textId="77777777" w:rsidR="004B485B" w:rsidRPr="00D2102A" w:rsidRDefault="004B485B" w:rsidP="004B485B">
      <w:pPr>
        <w:pStyle w:val="SingleTxtG"/>
        <w:ind w:left="2268" w:hanging="567"/>
      </w:pPr>
      <w:r w:rsidRPr="00D2102A">
        <w:t>c)</w:t>
      </w:r>
      <w:r w:rsidRPr="00D2102A">
        <w:tab/>
        <w:t>фотографии детского удерживающего устройства и/или конструкции транспортного средства и конструкции сиденья;</w:t>
      </w:r>
    </w:p>
    <w:p w14:paraId="771208D8" w14:textId="77777777" w:rsidR="004B485B" w:rsidRPr="00D2102A" w:rsidRDefault="004B485B" w:rsidP="004B485B">
      <w:pPr>
        <w:pStyle w:val="SingleTxtG"/>
        <w:ind w:left="2268" w:hanging="567"/>
      </w:pPr>
      <w:r w:rsidRPr="00D2102A">
        <w:t>d)</w:t>
      </w:r>
      <w:r w:rsidRPr="00D2102A">
        <w:tab/>
        <w:t>инструкции по установке и эксплуатации;</w:t>
      </w:r>
    </w:p>
    <w:p w14:paraId="09EA35E4" w14:textId="77777777" w:rsidR="004B485B" w:rsidRPr="00D2102A" w:rsidRDefault="004B485B" w:rsidP="004B485B">
      <w:pPr>
        <w:pStyle w:val="SingleTxtG"/>
        <w:ind w:left="2268" w:hanging="567"/>
      </w:pPr>
      <w:r w:rsidRPr="00D2102A">
        <w:t>e)</w:t>
      </w:r>
      <w:r w:rsidRPr="00D2102A">
        <w:tab/>
        <w:t>перечень моделей транспортных средств, для которых предназначено данное удерживающее устройство.</w:t>
      </w:r>
    </w:p>
    <w:p w14:paraId="79222332"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2DAD3E49" w14:textId="77777777" w:rsidR="004B485B" w:rsidRPr="00D2102A" w:rsidRDefault="004B485B" w:rsidP="004B485B">
      <w:pPr>
        <w:keepNext/>
        <w:keepLines/>
        <w:spacing w:before="360" w:after="240" w:line="300" w:lineRule="exact"/>
        <w:ind w:left="1134" w:right="1134" w:hanging="1134"/>
        <w:rPr>
          <w:b/>
          <w:sz w:val="28"/>
        </w:rPr>
      </w:pPr>
      <w:r w:rsidRPr="00D2102A">
        <w:rPr>
          <w:b/>
          <w:sz w:val="28"/>
        </w:rPr>
        <w:lastRenderedPageBreak/>
        <w:t>Приложение 2</w:t>
      </w:r>
    </w:p>
    <w:p w14:paraId="6A3B3994" w14:textId="77777777" w:rsidR="004B485B" w:rsidRPr="00D2102A" w:rsidRDefault="004B485B" w:rsidP="004B485B">
      <w:pPr>
        <w:pStyle w:val="HChG"/>
        <w:ind w:firstLine="0"/>
        <w:rPr>
          <w:b w:val="0"/>
          <w:bCs/>
        </w:rPr>
      </w:pPr>
      <w:bookmarkStart w:id="29" w:name="_Toc108926533"/>
      <w:bookmarkStart w:id="30" w:name="_Toc354410602"/>
      <w:r w:rsidRPr="00D2102A">
        <w:tab/>
      </w:r>
      <w:r w:rsidRPr="00D2102A">
        <w:rPr>
          <w:szCs w:val="28"/>
        </w:rPr>
        <w:t>Схема знака официального утверждения</w:t>
      </w:r>
      <w:bookmarkEnd w:id="29"/>
      <w:bookmarkEnd w:id="30"/>
    </w:p>
    <w:p w14:paraId="7D1CD268" w14:textId="77777777" w:rsidR="004B485B" w:rsidRPr="00D2102A" w:rsidRDefault="004B485B" w:rsidP="004B485B">
      <w:pPr>
        <w:spacing w:after="120"/>
        <w:ind w:left="1134" w:right="1134"/>
        <w:jc w:val="both"/>
      </w:pPr>
      <w:r w:rsidRPr="00D2102A">
        <w:rPr>
          <w:noProof/>
        </w:rPr>
        <mc:AlternateContent>
          <mc:Choice Requires="wps">
            <w:drawing>
              <wp:anchor distT="0" distB="0" distL="114300" distR="114300" simplePos="0" relativeHeight="251674624" behindDoc="0" locked="0" layoutInCell="1" allowOverlap="1" wp14:anchorId="4E4D0A27" wp14:editId="7C8B4AF0">
                <wp:simplePos x="0" y="0"/>
                <wp:positionH relativeFrom="margin">
                  <wp:posOffset>2572056</wp:posOffset>
                </wp:positionH>
                <wp:positionV relativeFrom="paragraph">
                  <wp:posOffset>769749</wp:posOffset>
                </wp:positionV>
                <wp:extent cx="899731" cy="2000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899731" cy="200025"/>
                        </a:xfrm>
                        <a:prstGeom prst="rect">
                          <a:avLst/>
                        </a:prstGeom>
                        <a:solidFill>
                          <a:schemeClr val="lt1"/>
                        </a:solidFill>
                        <a:ln w="6350">
                          <a:noFill/>
                        </a:ln>
                      </wps:spPr>
                      <wps:txbx>
                        <w:txbxContent>
                          <w:p w14:paraId="7511F668" w14:textId="77777777" w:rsidR="004B485B" w:rsidRPr="00643F2A" w:rsidRDefault="004B485B" w:rsidP="004B485B">
                            <w:pPr>
                              <w:rPr>
                                <w:lang w:val="en-US"/>
                              </w:rPr>
                            </w:pPr>
                            <w:r>
                              <w:t>а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D0A27" id="Text Box 8" o:spid="_x0000_s1057" type="#_x0000_t202" style="position:absolute;left:0;text-align:left;margin-left:202.5pt;margin-top:60.6pt;width:70.85pt;height:1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" fillcolor="white [3201]" stroked="f" strokeweight=".5pt">
                <v:textbox inset="0,0,0,0">
                  <w:txbxContent>
                    <w:p w14:paraId="7511F668" w14:textId="77777777" w:rsidR="004B485B" w:rsidRPr="00643F2A" w:rsidRDefault="004B485B" w:rsidP="004B485B">
                      <w:pPr>
                        <w:rPr>
                          <w:lang w:val="en-US"/>
                        </w:rPr>
                      </w:pPr>
                      <w:r>
                        <w:t>а = 8 мм мин.</w:t>
                      </w:r>
                    </w:p>
                  </w:txbxContent>
                </v:textbox>
                <w10:wrap anchorx="margin"/>
              </v:shape>
            </w:pict>
          </mc:Fallback>
        </mc:AlternateContent>
      </w:r>
      <w:r w:rsidRPr="00D2102A">
        <w:rPr>
          <w:noProof/>
        </w:rPr>
        <mc:AlternateContent>
          <mc:Choice Requires="wps">
            <w:drawing>
              <wp:anchor distT="0" distB="0" distL="114300" distR="114300" simplePos="0" relativeHeight="251673600" behindDoc="0" locked="0" layoutInCell="1" allowOverlap="1" wp14:anchorId="06C6D20D" wp14:editId="1474EFC0">
                <wp:simplePos x="0" y="0"/>
                <wp:positionH relativeFrom="margin">
                  <wp:posOffset>2028000</wp:posOffset>
                </wp:positionH>
                <wp:positionV relativeFrom="paragraph">
                  <wp:posOffset>1151265</wp:posOffset>
                </wp:positionV>
                <wp:extent cx="1804099" cy="200483"/>
                <wp:effectExtent l="0" t="0" r="5715" b="9525"/>
                <wp:wrapNone/>
                <wp:docPr id="5" name="Text Box 5"/>
                <wp:cNvGraphicFramePr/>
                <a:graphic xmlns:a="http://schemas.openxmlformats.org/drawingml/2006/main">
                  <a:graphicData uri="http://schemas.microsoft.com/office/word/2010/wordprocessingShape">
                    <wps:wsp>
                      <wps:cNvSpPr txBox="1"/>
                      <wps:spPr>
                        <a:xfrm>
                          <a:off x="0" y="0"/>
                          <a:ext cx="1804099" cy="200483"/>
                        </a:xfrm>
                        <a:prstGeom prst="rect">
                          <a:avLst/>
                        </a:prstGeom>
                        <a:solidFill>
                          <a:schemeClr val="lt1"/>
                        </a:solidFill>
                        <a:ln w="6350">
                          <a:noFill/>
                        </a:ln>
                      </wps:spPr>
                      <wps:txbx>
                        <w:txbxContent>
                          <w:p w14:paraId="6B98AEA3" w14:textId="77777777" w:rsidR="004B485B" w:rsidRPr="0030022C" w:rsidRDefault="004B485B" w:rsidP="004B485B">
                            <w:pPr>
                              <w:rPr>
                                <w:b/>
                                <w:bCs/>
                                <w:sz w:val="24"/>
                                <w:szCs w:val="24"/>
                                <w:lang w:val="en-US"/>
                              </w:rPr>
                            </w:pPr>
                            <w:r>
                              <w:rPr>
                                <w:b/>
                                <w:bCs/>
                                <w:sz w:val="24"/>
                                <w:szCs w:val="24"/>
                              </w:rPr>
                              <w:t xml:space="preserve">Правила № </w:t>
                            </w:r>
                            <w:r>
                              <w:rPr>
                                <w:b/>
                                <w:bCs/>
                                <w:sz w:val="24"/>
                                <w:szCs w:val="24"/>
                                <w:lang w:val="en-US"/>
                              </w:rPr>
                              <w:t>XX/YY</w:t>
                            </w:r>
                            <w:r>
                              <w:rPr>
                                <w:b/>
                                <w:bCs/>
                                <w:sz w:val="24"/>
                                <w:szCs w:val="24"/>
                              </w:rPr>
                              <w:t xml:space="preserve">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6D20D" id="Text Box 5" o:spid="_x0000_s1058" type="#_x0000_t202" style="position:absolute;left:0;text-align:left;margin-left:159.7pt;margin-top:90.65pt;width:142.05pt;height:15.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" fillcolor="white [3201]" stroked="f" strokeweight=".5pt">
                <v:textbox inset="0,0,0,0">
                  <w:txbxContent>
                    <w:p w14:paraId="6B98AEA3" w14:textId="77777777" w:rsidR="004B485B" w:rsidRPr="0030022C" w:rsidRDefault="004B485B" w:rsidP="004B485B">
                      <w:pPr>
                        <w:rPr>
                          <w:b/>
                          <w:bCs/>
                          <w:sz w:val="24"/>
                          <w:szCs w:val="24"/>
                          <w:lang w:val="en-US"/>
                        </w:rPr>
                      </w:pPr>
                      <w:r>
                        <w:rPr>
                          <w:b/>
                          <w:bCs/>
                          <w:sz w:val="24"/>
                          <w:szCs w:val="24"/>
                        </w:rPr>
                        <w:t xml:space="preserve">Правила № </w:t>
                      </w:r>
                      <w:r>
                        <w:rPr>
                          <w:b/>
                          <w:bCs/>
                          <w:sz w:val="24"/>
                          <w:szCs w:val="24"/>
                          <w:lang w:val="en-US"/>
                        </w:rPr>
                        <w:t>XX/YY</w:t>
                      </w:r>
                      <w:r>
                        <w:rPr>
                          <w:b/>
                          <w:bCs/>
                          <w:sz w:val="24"/>
                          <w:szCs w:val="24"/>
                        </w:rPr>
                        <w:t xml:space="preserve"> ООН</w:t>
                      </w:r>
                    </w:p>
                  </w:txbxContent>
                </v:textbox>
                <w10:wrap anchorx="margin"/>
              </v:shape>
            </w:pict>
          </mc:Fallback>
        </mc:AlternateContent>
      </w:r>
      <w:r w:rsidRPr="00D2102A">
        <w:rPr>
          <w:noProof/>
        </w:rPr>
        <mc:AlternateContent>
          <mc:Choice Requires="wps">
            <w:drawing>
              <wp:anchor distT="0" distB="0" distL="114300" distR="114300" simplePos="0" relativeHeight="251672576" behindDoc="0" locked="0" layoutInCell="1" allowOverlap="1" wp14:anchorId="651E66F9" wp14:editId="5A615092">
                <wp:simplePos x="0" y="0"/>
                <wp:positionH relativeFrom="margin">
                  <wp:posOffset>1928298</wp:posOffset>
                </wp:positionH>
                <wp:positionV relativeFrom="paragraph">
                  <wp:posOffset>212317</wp:posOffset>
                </wp:positionV>
                <wp:extent cx="2078182" cy="298280"/>
                <wp:effectExtent l="0" t="0" r="0" b="6985"/>
                <wp:wrapNone/>
                <wp:docPr id="6" name="Text Box 4"/>
                <wp:cNvGraphicFramePr/>
                <a:graphic xmlns:a="http://schemas.openxmlformats.org/drawingml/2006/main">
                  <a:graphicData uri="http://schemas.microsoft.com/office/word/2010/wordprocessingShape">
                    <wps:wsp>
                      <wps:cNvSpPr txBox="1"/>
                      <wps:spPr>
                        <a:xfrm>
                          <a:off x="0" y="0"/>
                          <a:ext cx="2078182" cy="298280"/>
                        </a:xfrm>
                        <a:prstGeom prst="rect">
                          <a:avLst/>
                        </a:prstGeom>
                        <a:solidFill>
                          <a:schemeClr val="lt1"/>
                        </a:solidFill>
                        <a:ln w="6350">
                          <a:noFill/>
                        </a:ln>
                      </wps:spPr>
                      <wps:txbx>
                        <w:txbxContent>
                          <w:p w14:paraId="098DC4F7" w14:textId="77777777" w:rsidR="004B485B" w:rsidRPr="00010B03" w:rsidRDefault="004B485B" w:rsidP="004B485B">
                            <w:pPr>
                              <w:rPr>
                                <w:b/>
                                <w:bCs/>
                                <w:sz w:val="32"/>
                                <w:szCs w:val="32"/>
                              </w:rPr>
                            </w:pPr>
                            <w:r w:rsidRPr="00010B03">
                              <w:rPr>
                                <w:b/>
                                <w:bCs/>
                                <w:sz w:val="32"/>
                                <w:szCs w:val="32"/>
                              </w:rPr>
                              <w:t xml:space="preserve"> 40–70 см / ≤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E66F9" id="Text Box 4" o:spid="_x0000_s1059" type="#_x0000_t202" style="position:absolute;left:0;text-align:left;margin-left:151.85pt;margin-top:16.7pt;width:163.65pt;height:23.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" fillcolor="white [3201]" stroked="f" strokeweight=".5pt">
                <v:textbox inset="0,0,0,0">
                  <w:txbxContent>
                    <w:p w14:paraId="098DC4F7" w14:textId="77777777" w:rsidR="004B485B" w:rsidRPr="00010B03" w:rsidRDefault="004B485B" w:rsidP="004B485B">
                      <w:pPr>
                        <w:rPr>
                          <w:b/>
                          <w:bCs/>
                          <w:sz w:val="32"/>
                          <w:szCs w:val="32"/>
                        </w:rPr>
                      </w:pPr>
                      <w:r w:rsidRPr="00010B03">
                        <w:rPr>
                          <w:b/>
                          <w:bCs/>
                          <w:sz w:val="32"/>
                          <w:szCs w:val="32"/>
                        </w:rPr>
                        <w:t xml:space="preserve"> 40–70 см / ≤ 24 кг</w:t>
                      </w:r>
                    </w:p>
                  </w:txbxContent>
                </v:textbox>
                <w10:wrap anchorx="margin"/>
              </v:shape>
            </w:pict>
          </mc:Fallback>
        </mc:AlternateContent>
      </w:r>
      <w:r w:rsidRPr="00D2102A">
        <w:tab/>
      </w:r>
      <w:r w:rsidRPr="00D2102A">
        <w:rPr>
          <w:b/>
          <w:bCs/>
          <w:noProof/>
          <w:sz w:val="22"/>
        </w:rPr>
        <w:drawing>
          <wp:inline distT="0" distB="0" distL="0" distR="0" wp14:anchorId="625CE361" wp14:editId="208BE11F">
            <wp:extent cx="3393387" cy="1574358"/>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54" cy="1577637"/>
                    </a:xfrm>
                    <a:prstGeom prst="rect">
                      <a:avLst/>
                    </a:prstGeom>
                    <a:noFill/>
                    <a:ln>
                      <a:noFill/>
                    </a:ln>
                  </pic:spPr>
                </pic:pic>
              </a:graphicData>
            </a:graphic>
          </wp:inline>
        </w:drawing>
      </w:r>
    </w:p>
    <w:p w14:paraId="55C0D258" w14:textId="77777777" w:rsidR="004B485B" w:rsidRPr="00D2102A" w:rsidRDefault="004B485B" w:rsidP="004B485B">
      <w:pPr>
        <w:ind w:left="1134" w:right="1134" w:firstLine="567"/>
        <w:jc w:val="both"/>
      </w:pPr>
      <w:r w:rsidRPr="00D2102A">
        <w:t>Детская удерживающая система, на которой проставлен вышеуказанный знак официального утверждения, представляет собой устройство, которое можно использовать в размерном диапазоне 40–70 см с пределом по массе в 24 кг; она официально утверждена во Франции (Е</w:t>
      </w:r>
      <w:r w:rsidRPr="00D2102A">
        <w:rPr>
          <w:lang w:val="fr-CH"/>
        </w:rPr>
        <w:t> </w:t>
      </w:r>
      <w:r w:rsidRPr="00D2102A">
        <w:t>2) под номером 002439. Номер официального утверждения указывает, что официальное утверждение было предоставлено в соответствии с требованиями Правил ООН, касающихся официального утверждения в отношении более безопасной перевозки детей в городских и междугородних автобусах, с внесенными в них поправками серии YY. Кроме того, на знаке официального утверждения должно быть указано название Правил, а после него — серия поправок, в соответствии с которыми было предоставлено официальное утверждение.</w:t>
      </w:r>
    </w:p>
    <w:p w14:paraId="61526FD4"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32990D81" w14:textId="77777777" w:rsidR="004B485B" w:rsidRPr="00D2102A" w:rsidRDefault="004B485B" w:rsidP="004B485B">
      <w:pPr>
        <w:keepNext/>
        <w:keepLines/>
        <w:spacing w:before="360" w:after="240" w:line="300" w:lineRule="exact"/>
        <w:ind w:left="1134" w:right="1134" w:hanging="1134"/>
        <w:rPr>
          <w:b/>
          <w:sz w:val="28"/>
        </w:rPr>
      </w:pPr>
      <w:r w:rsidRPr="00D2102A">
        <w:rPr>
          <w:b/>
          <w:sz w:val="28"/>
        </w:rPr>
        <w:lastRenderedPageBreak/>
        <w:t>Приложение 3</w:t>
      </w:r>
    </w:p>
    <w:p w14:paraId="34A7E083" w14:textId="77777777" w:rsidR="004B485B" w:rsidRPr="00D2102A" w:rsidRDefault="004B485B" w:rsidP="004B485B">
      <w:pPr>
        <w:pStyle w:val="HChG"/>
        <w:ind w:firstLine="0"/>
      </w:pPr>
      <w:r w:rsidRPr="00D2102A">
        <w:tab/>
      </w:r>
      <w:r w:rsidRPr="00D2102A">
        <w:rPr>
          <w:shd w:val="clear" w:color="auto" w:fill="FFFFFF"/>
        </w:rPr>
        <w:t>Измерения внутренних размеров</w:t>
      </w:r>
    </w:p>
    <w:p w14:paraId="275CC27B" w14:textId="77777777" w:rsidR="004B485B" w:rsidRPr="00D2102A" w:rsidRDefault="004B485B" w:rsidP="004B485B">
      <w:r w:rsidRPr="00D2102A">
        <w:rPr>
          <w:noProof/>
          <w:sz w:val="22"/>
        </w:rPr>
        <w:drawing>
          <wp:inline distT="0" distB="0" distL="0" distR="0" wp14:anchorId="314836C8" wp14:editId="3A6A6C4D">
            <wp:extent cx="5400040" cy="1813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813560"/>
                    </a:xfrm>
                    <a:prstGeom prst="rect">
                      <a:avLst/>
                    </a:prstGeom>
                  </pic:spPr>
                </pic:pic>
              </a:graphicData>
            </a:graphic>
          </wp:inline>
        </w:drawing>
      </w:r>
    </w:p>
    <w:tbl>
      <w:tblPr>
        <w:tblW w:w="9639" w:type="dxa"/>
        <w:jc w:val="right"/>
        <w:tblLayout w:type="fixed"/>
        <w:tblCellMar>
          <w:left w:w="70" w:type="dxa"/>
          <w:right w:w="70" w:type="dxa"/>
        </w:tblCellMar>
        <w:tblLook w:val="04A0" w:firstRow="1" w:lastRow="0" w:firstColumn="1" w:lastColumn="0" w:noHBand="0" w:noVBand="1"/>
      </w:tblPr>
      <w:tblGrid>
        <w:gridCol w:w="518"/>
        <w:gridCol w:w="896"/>
        <w:gridCol w:w="882"/>
        <w:gridCol w:w="883"/>
        <w:gridCol w:w="923"/>
        <w:gridCol w:w="924"/>
        <w:gridCol w:w="336"/>
        <w:gridCol w:w="1007"/>
        <w:gridCol w:w="980"/>
        <w:gridCol w:w="1156"/>
        <w:gridCol w:w="1134"/>
      </w:tblGrid>
      <w:tr w:rsidR="004B485B" w:rsidRPr="00D2102A" w14:paraId="74F48FA0" w14:textId="77777777" w:rsidTr="002C192E">
        <w:trPr>
          <w:trHeight w:val="510"/>
          <w:jc w:val="right"/>
        </w:trPr>
        <w:tc>
          <w:tcPr>
            <w:tcW w:w="5026" w:type="dxa"/>
            <w:gridSpan w:val="6"/>
            <w:tcBorders>
              <w:top w:val="single" w:sz="4" w:space="0" w:color="auto"/>
              <w:left w:val="nil"/>
              <w:bottom w:val="single" w:sz="4" w:space="0" w:color="auto"/>
              <w:right w:val="nil"/>
            </w:tcBorders>
            <w:shd w:val="clear" w:color="auto" w:fill="auto"/>
            <w:noWrap/>
            <w:vAlign w:val="bottom"/>
            <w:hideMark/>
          </w:tcPr>
          <w:p w14:paraId="2C9DA7B3" w14:textId="77777777" w:rsidR="004B485B" w:rsidRPr="00D2102A" w:rsidRDefault="004B485B" w:rsidP="002C192E">
            <w:pPr>
              <w:spacing w:line="240" w:lineRule="auto"/>
              <w:rPr>
                <w:i/>
                <w:iCs/>
                <w:sz w:val="16"/>
                <w:szCs w:val="16"/>
                <w:lang w:eastAsia="es-ES"/>
              </w:rPr>
            </w:pPr>
            <w:r w:rsidRPr="00D2102A">
              <w:rPr>
                <w:i/>
                <w:iCs/>
                <w:sz w:val="16"/>
                <w:szCs w:val="16"/>
              </w:rPr>
              <w:t>Применимо ко всем ДУС</w:t>
            </w:r>
          </w:p>
        </w:tc>
        <w:tc>
          <w:tcPr>
            <w:tcW w:w="336" w:type="dxa"/>
            <w:tcBorders>
              <w:top w:val="single" w:sz="4" w:space="0" w:color="auto"/>
              <w:left w:val="nil"/>
              <w:bottom w:val="nil"/>
              <w:right w:val="nil"/>
            </w:tcBorders>
            <w:shd w:val="clear" w:color="auto" w:fill="auto"/>
            <w:noWrap/>
            <w:vAlign w:val="bottom"/>
            <w:hideMark/>
          </w:tcPr>
          <w:p w14:paraId="37374EA7" w14:textId="77777777" w:rsidR="004B485B" w:rsidRPr="00D2102A" w:rsidRDefault="004B485B" w:rsidP="002C192E">
            <w:pPr>
              <w:spacing w:line="240" w:lineRule="auto"/>
              <w:rPr>
                <w:i/>
                <w:iCs/>
                <w:sz w:val="16"/>
                <w:szCs w:val="16"/>
                <w:lang w:eastAsia="es-ES"/>
              </w:rPr>
            </w:pPr>
            <w:r w:rsidRPr="00D2102A">
              <w:rPr>
                <w:i/>
                <w:iCs/>
                <w:sz w:val="16"/>
                <w:szCs w:val="16"/>
                <w:lang w:eastAsia="es-ES"/>
              </w:rPr>
              <w:t> </w:t>
            </w:r>
          </w:p>
        </w:tc>
        <w:tc>
          <w:tcPr>
            <w:tcW w:w="4277" w:type="dxa"/>
            <w:gridSpan w:val="4"/>
            <w:tcBorders>
              <w:top w:val="single" w:sz="4" w:space="0" w:color="auto"/>
              <w:left w:val="nil"/>
              <w:bottom w:val="single" w:sz="4" w:space="0" w:color="auto"/>
              <w:right w:val="nil"/>
            </w:tcBorders>
            <w:shd w:val="clear" w:color="auto" w:fill="auto"/>
            <w:vAlign w:val="bottom"/>
            <w:hideMark/>
          </w:tcPr>
          <w:p w14:paraId="5FD1213A" w14:textId="77777777" w:rsidR="004B485B" w:rsidRPr="00D2102A" w:rsidRDefault="004B485B" w:rsidP="002C192E">
            <w:pPr>
              <w:spacing w:line="240" w:lineRule="auto"/>
              <w:jc w:val="right"/>
              <w:rPr>
                <w:i/>
                <w:iCs/>
                <w:sz w:val="16"/>
                <w:szCs w:val="16"/>
                <w:lang w:eastAsia="es-ES"/>
              </w:rPr>
            </w:pPr>
            <w:r w:rsidRPr="00D2102A">
              <w:rPr>
                <w:i/>
                <w:iCs/>
                <w:sz w:val="16"/>
                <w:szCs w:val="16"/>
              </w:rPr>
              <w:t>Дополнительные внутренние размеры для ДУС с системами противоударного экрана</w:t>
            </w:r>
          </w:p>
        </w:tc>
      </w:tr>
      <w:tr w:rsidR="004B485B" w:rsidRPr="00D2102A" w14:paraId="1C91AE91" w14:textId="77777777" w:rsidTr="002C192E">
        <w:trPr>
          <w:trHeight w:val="292"/>
          <w:jc w:val="right"/>
        </w:trPr>
        <w:tc>
          <w:tcPr>
            <w:tcW w:w="518" w:type="dxa"/>
            <w:vMerge w:val="restart"/>
            <w:tcBorders>
              <w:top w:val="nil"/>
              <w:left w:val="nil"/>
              <w:bottom w:val="nil"/>
              <w:right w:val="nil"/>
            </w:tcBorders>
            <w:shd w:val="clear" w:color="auto" w:fill="auto"/>
            <w:noWrap/>
            <w:vAlign w:val="bottom"/>
            <w:hideMark/>
          </w:tcPr>
          <w:p w14:paraId="6536D9FE" w14:textId="77777777" w:rsidR="004B485B" w:rsidRPr="00D2102A" w:rsidRDefault="004B485B" w:rsidP="002C192E">
            <w:pPr>
              <w:spacing w:line="240" w:lineRule="auto"/>
              <w:jc w:val="center"/>
              <w:rPr>
                <w:i/>
                <w:iCs/>
                <w:sz w:val="16"/>
                <w:szCs w:val="16"/>
                <w:lang w:eastAsia="es-ES"/>
              </w:rPr>
            </w:pPr>
            <w:r w:rsidRPr="00D2102A">
              <w:rPr>
                <w:i/>
                <w:iCs/>
                <w:sz w:val="16"/>
                <w:szCs w:val="16"/>
                <w:lang w:eastAsia="es-ES"/>
              </w:rPr>
              <w:t>Рост</w:t>
            </w:r>
          </w:p>
        </w:tc>
        <w:tc>
          <w:tcPr>
            <w:tcW w:w="896" w:type="dxa"/>
            <w:tcBorders>
              <w:top w:val="nil"/>
              <w:left w:val="nil"/>
              <w:bottom w:val="nil"/>
              <w:right w:val="nil"/>
            </w:tcBorders>
            <w:shd w:val="clear" w:color="auto" w:fill="auto"/>
            <w:noWrap/>
            <w:vAlign w:val="bottom"/>
            <w:hideMark/>
          </w:tcPr>
          <w:p w14:paraId="0455E2A2"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мин.</w:t>
            </w:r>
          </w:p>
        </w:tc>
        <w:tc>
          <w:tcPr>
            <w:tcW w:w="882" w:type="dxa"/>
            <w:tcBorders>
              <w:top w:val="nil"/>
              <w:left w:val="nil"/>
              <w:bottom w:val="nil"/>
              <w:right w:val="nil"/>
            </w:tcBorders>
            <w:shd w:val="clear" w:color="auto" w:fill="auto"/>
            <w:noWrap/>
            <w:vAlign w:val="bottom"/>
            <w:hideMark/>
          </w:tcPr>
          <w:p w14:paraId="6DE40FE7"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мин.</w:t>
            </w:r>
          </w:p>
        </w:tc>
        <w:tc>
          <w:tcPr>
            <w:tcW w:w="883" w:type="dxa"/>
            <w:tcBorders>
              <w:top w:val="nil"/>
              <w:left w:val="nil"/>
              <w:bottom w:val="nil"/>
              <w:right w:val="nil"/>
            </w:tcBorders>
            <w:shd w:val="clear" w:color="auto" w:fill="auto"/>
            <w:noWrap/>
            <w:vAlign w:val="bottom"/>
            <w:hideMark/>
          </w:tcPr>
          <w:p w14:paraId="614313D1"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мин.</w:t>
            </w:r>
          </w:p>
        </w:tc>
        <w:tc>
          <w:tcPr>
            <w:tcW w:w="923" w:type="dxa"/>
            <w:tcBorders>
              <w:top w:val="nil"/>
              <w:left w:val="nil"/>
              <w:bottom w:val="nil"/>
              <w:right w:val="nil"/>
            </w:tcBorders>
            <w:shd w:val="clear" w:color="auto" w:fill="auto"/>
            <w:noWrap/>
            <w:vAlign w:val="bottom"/>
            <w:hideMark/>
          </w:tcPr>
          <w:p w14:paraId="655C1F5A"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мин.</w:t>
            </w:r>
          </w:p>
        </w:tc>
        <w:tc>
          <w:tcPr>
            <w:tcW w:w="924" w:type="dxa"/>
            <w:tcBorders>
              <w:top w:val="nil"/>
              <w:left w:val="nil"/>
              <w:bottom w:val="nil"/>
              <w:right w:val="nil"/>
            </w:tcBorders>
            <w:shd w:val="clear" w:color="auto" w:fill="auto"/>
            <w:noWrap/>
            <w:vAlign w:val="bottom"/>
            <w:hideMark/>
          </w:tcPr>
          <w:p w14:paraId="1A2BA527"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макс.</w:t>
            </w:r>
          </w:p>
        </w:tc>
        <w:tc>
          <w:tcPr>
            <w:tcW w:w="336" w:type="dxa"/>
            <w:tcBorders>
              <w:top w:val="nil"/>
              <w:left w:val="nil"/>
              <w:bottom w:val="nil"/>
              <w:right w:val="nil"/>
            </w:tcBorders>
            <w:shd w:val="clear" w:color="auto" w:fill="auto"/>
            <w:noWrap/>
            <w:vAlign w:val="bottom"/>
            <w:hideMark/>
          </w:tcPr>
          <w:p w14:paraId="176B7A66" w14:textId="77777777" w:rsidR="004B485B" w:rsidRPr="00D2102A" w:rsidRDefault="004B485B" w:rsidP="002C192E">
            <w:pPr>
              <w:spacing w:line="240" w:lineRule="auto"/>
              <w:jc w:val="right"/>
              <w:rPr>
                <w:i/>
                <w:iCs/>
                <w:sz w:val="16"/>
                <w:szCs w:val="16"/>
                <w:lang w:eastAsia="es-ES"/>
              </w:rPr>
            </w:pPr>
          </w:p>
        </w:tc>
        <w:tc>
          <w:tcPr>
            <w:tcW w:w="1007" w:type="dxa"/>
            <w:tcBorders>
              <w:top w:val="nil"/>
              <w:left w:val="nil"/>
              <w:bottom w:val="nil"/>
              <w:right w:val="nil"/>
            </w:tcBorders>
            <w:shd w:val="clear" w:color="auto" w:fill="auto"/>
            <w:noWrap/>
            <w:vAlign w:val="bottom"/>
            <w:hideMark/>
          </w:tcPr>
          <w:p w14:paraId="11435B7F"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мин.</w:t>
            </w:r>
          </w:p>
        </w:tc>
        <w:tc>
          <w:tcPr>
            <w:tcW w:w="980" w:type="dxa"/>
            <w:tcBorders>
              <w:top w:val="nil"/>
              <w:left w:val="nil"/>
              <w:bottom w:val="nil"/>
              <w:right w:val="nil"/>
            </w:tcBorders>
            <w:shd w:val="clear" w:color="auto" w:fill="auto"/>
            <w:noWrap/>
            <w:vAlign w:val="bottom"/>
            <w:hideMark/>
          </w:tcPr>
          <w:p w14:paraId="6019D2B4"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макс.</w:t>
            </w:r>
          </w:p>
        </w:tc>
        <w:tc>
          <w:tcPr>
            <w:tcW w:w="1156" w:type="dxa"/>
            <w:tcBorders>
              <w:top w:val="nil"/>
              <w:left w:val="nil"/>
              <w:bottom w:val="nil"/>
              <w:right w:val="nil"/>
            </w:tcBorders>
            <w:shd w:val="clear" w:color="auto" w:fill="auto"/>
            <w:noWrap/>
            <w:vAlign w:val="bottom"/>
            <w:hideMark/>
          </w:tcPr>
          <w:p w14:paraId="59B52CBD"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мин.</w:t>
            </w:r>
          </w:p>
        </w:tc>
        <w:tc>
          <w:tcPr>
            <w:tcW w:w="1134" w:type="dxa"/>
            <w:tcBorders>
              <w:top w:val="nil"/>
              <w:left w:val="nil"/>
              <w:bottom w:val="nil"/>
              <w:right w:val="nil"/>
            </w:tcBorders>
            <w:shd w:val="clear" w:color="auto" w:fill="auto"/>
            <w:noWrap/>
            <w:vAlign w:val="bottom"/>
            <w:hideMark/>
          </w:tcPr>
          <w:p w14:paraId="16823756"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макс.</w:t>
            </w:r>
          </w:p>
        </w:tc>
      </w:tr>
      <w:tr w:rsidR="004B485B" w:rsidRPr="00D2102A" w14:paraId="5AC7FDBE" w14:textId="77777777" w:rsidTr="002C192E">
        <w:trPr>
          <w:trHeight w:val="660"/>
          <w:jc w:val="right"/>
        </w:trPr>
        <w:tc>
          <w:tcPr>
            <w:tcW w:w="518" w:type="dxa"/>
            <w:vMerge/>
            <w:tcBorders>
              <w:top w:val="nil"/>
              <w:left w:val="nil"/>
              <w:bottom w:val="nil"/>
              <w:right w:val="nil"/>
            </w:tcBorders>
            <w:vAlign w:val="center"/>
            <w:hideMark/>
          </w:tcPr>
          <w:p w14:paraId="1BE2BFBA" w14:textId="77777777" w:rsidR="004B485B" w:rsidRPr="00D2102A" w:rsidRDefault="004B485B" w:rsidP="002C192E">
            <w:pPr>
              <w:spacing w:line="240" w:lineRule="auto"/>
              <w:rPr>
                <w:i/>
                <w:iCs/>
                <w:sz w:val="16"/>
                <w:szCs w:val="16"/>
                <w:lang w:eastAsia="es-ES"/>
              </w:rPr>
            </w:pPr>
          </w:p>
        </w:tc>
        <w:tc>
          <w:tcPr>
            <w:tcW w:w="896" w:type="dxa"/>
            <w:tcBorders>
              <w:top w:val="nil"/>
              <w:left w:val="nil"/>
              <w:bottom w:val="nil"/>
              <w:right w:val="nil"/>
            </w:tcBorders>
            <w:shd w:val="clear" w:color="auto" w:fill="auto"/>
            <w:vAlign w:val="bottom"/>
            <w:hideMark/>
          </w:tcPr>
          <w:p w14:paraId="64E20E3F" w14:textId="77777777" w:rsidR="004B485B" w:rsidRPr="00D2102A" w:rsidRDefault="004B485B" w:rsidP="002C192E">
            <w:pPr>
              <w:spacing w:line="240" w:lineRule="auto"/>
              <w:ind w:left="-118" w:right="-16"/>
              <w:jc w:val="right"/>
              <w:rPr>
                <w:i/>
                <w:iCs/>
                <w:sz w:val="16"/>
                <w:szCs w:val="16"/>
                <w:lang w:eastAsia="es-ES"/>
              </w:rPr>
            </w:pPr>
            <w:r w:rsidRPr="00D2102A">
              <w:rPr>
                <w:i/>
                <w:iCs/>
                <w:sz w:val="16"/>
                <w:szCs w:val="16"/>
              </w:rPr>
              <w:t>Высота в положении сидя, см</w:t>
            </w:r>
          </w:p>
        </w:tc>
        <w:tc>
          <w:tcPr>
            <w:tcW w:w="882" w:type="dxa"/>
            <w:tcBorders>
              <w:top w:val="nil"/>
              <w:left w:val="nil"/>
              <w:bottom w:val="nil"/>
              <w:right w:val="nil"/>
            </w:tcBorders>
            <w:shd w:val="clear" w:color="auto" w:fill="auto"/>
            <w:vAlign w:val="bottom"/>
            <w:hideMark/>
          </w:tcPr>
          <w:p w14:paraId="4F497242" w14:textId="77777777" w:rsidR="004B485B" w:rsidRPr="00D2102A" w:rsidRDefault="004B485B" w:rsidP="002C192E">
            <w:pPr>
              <w:spacing w:line="240" w:lineRule="auto"/>
              <w:jc w:val="right"/>
              <w:rPr>
                <w:i/>
                <w:iCs/>
                <w:sz w:val="16"/>
                <w:szCs w:val="16"/>
                <w:lang w:eastAsia="es-ES"/>
              </w:rPr>
            </w:pPr>
            <w:r w:rsidRPr="00D2102A">
              <w:rPr>
                <w:i/>
                <w:iCs/>
                <w:sz w:val="16"/>
                <w:szCs w:val="16"/>
              </w:rPr>
              <w:t>Ширина плеча</w:t>
            </w:r>
            <w:r w:rsidRPr="00D2102A">
              <w:rPr>
                <w:i/>
                <w:iCs/>
                <w:sz w:val="16"/>
                <w:szCs w:val="16"/>
                <w:lang w:eastAsia="es-ES"/>
              </w:rPr>
              <w:t>, см</w:t>
            </w:r>
          </w:p>
        </w:tc>
        <w:tc>
          <w:tcPr>
            <w:tcW w:w="883" w:type="dxa"/>
            <w:tcBorders>
              <w:top w:val="nil"/>
              <w:left w:val="nil"/>
              <w:bottom w:val="nil"/>
              <w:right w:val="nil"/>
            </w:tcBorders>
            <w:shd w:val="clear" w:color="auto" w:fill="auto"/>
            <w:vAlign w:val="bottom"/>
            <w:hideMark/>
          </w:tcPr>
          <w:p w14:paraId="4FB132FB" w14:textId="77777777" w:rsidR="004B485B" w:rsidRPr="00D2102A" w:rsidRDefault="004B485B" w:rsidP="002C192E">
            <w:pPr>
              <w:spacing w:line="240" w:lineRule="auto"/>
              <w:jc w:val="right"/>
              <w:rPr>
                <w:i/>
                <w:iCs/>
                <w:sz w:val="16"/>
                <w:szCs w:val="16"/>
                <w:lang w:eastAsia="es-ES"/>
              </w:rPr>
            </w:pPr>
            <w:r w:rsidRPr="00D2102A">
              <w:rPr>
                <w:i/>
                <w:iCs/>
                <w:sz w:val="16"/>
                <w:szCs w:val="16"/>
              </w:rPr>
              <w:t>Ширина бедра</w:t>
            </w:r>
            <w:r w:rsidRPr="00D2102A">
              <w:rPr>
                <w:i/>
                <w:iCs/>
                <w:sz w:val="16"/>
                <w:szCs w:val="16"/>
                <w:lang w:eastAsia="es-ES"/>
              </w:rPr>
              <w:t>, см</w:t>
            </w:r>
          </w:p>
        </w:tc>
        <w:tc>
          <w:tcPr>
            <w:tcW w:w="923" w:type="dxa"/>
            <w:tcBorders>
              <w:top w:val="nil"/>
              <w:left w:val="nil"/>
              <w:bottom w:val="nil"/>
              <w:right w:val="nil"/>
            </w:tcBorders>
            <w:shd w:val="clear" w:color="auto" w:fill="auto"/>
            <w:vAlign w:val="bottom"/>
            <w:hideMark/>
          </w:tcPr>
          <w:p w14:paraId="5BFD9B54" w14:textId="77777777" w:rsidR="004B485B" w:rsidRPr="00D2102A" w:rsidRDefault="004B485B" w:rsidP="002C192E">
            <w:pPr>
              <w:spacing w:line="240" w:lineRule="auto"/>
              <w:jc w:val="right"/>
              <w:rPr>
                <w:i/>
                <w:iCs/>
                <w:sz w:val="16"/>
                <w:szCs w:val="16"/>
                <w:lang w:eastAsia="es-ES"/>
              </w:rPr>
            </w:pPr>
            <w:r w:rsidRPr="00D2102A">
              <w:rPr>
                <w:i/>
                <w:iCs/>
                <w:sz w:val="16"/>
                <w:szCs w:val="16"/>
              </w:rPr>
              <w:t>Высота плеча, см</w:t>
            </w:r>
          </w:p>
        </w:tc>
        <w:tc>
          <w:tcPr>
            <w:tcW w:w="924" w:type="dxa"/>
            <w:tcBorders>
              <w:top w:val="nil"/>
              <w:left w:val="nil"/>
              <w:bottom w:val="nil"/>
              <w:right w:val="nil"/>
            </w:tcBorders>
            <w:shd w:val="clear" w:color="auto" w:fill="auto"/>
            <w:vAlign w:val="bottom"/>
            <w:hideMark/>
          </w:tcPr>
          <w:p w14:paraId="2B3CBEAF" w14:textId="77777777" w:rsidR="004B485B" w:rsidRPr="00D2102A" w:rsidRDefault="004B485B" w:rsidP="002C192E">
            <w:pPr>
              <w:spacing w:line="240" w:lineRule="auto"/>
              <w:jc w:val="right"/>
              <w:rPr>
                <w:i/>
                <w:iCs/>
                <w:sz w:val="16"/>
                <w:szCs w:val="16"/>
                <w:lang w:eastAsia="es-ES"/>
              </w:rPr>
            </w:pPr>
            <w:r w:rsidRPr="00D2102A">
              <w:rPr>
                <w:i/>
                <w:iCs/>
                <w:sz w:val="16"/>
                <w:szCs w:val="16"/>
              </w:rPr>
              <w:t>Высота плеча, см</w:t>
            </w:r>
          </w:p>
        </w:tc>
        <w:tc>
          <w:tcPr>
            <w:tcW w:w="336" w:type="dxa"/>
            <w:tcBorders>
              <w:top w:val="nil"/>
              <w:left w:val="nil"/>
              <w:bottom w:val="nil"/>
              <w:right w:val="nil"/>
            </w:tcBorders>
            <w:shd w:val="clear" w:color="auto" w:fill="auto"/>
            <w:noWrap/>
            <w:vAlign w:val="bottom"/>
            <w:hideMark/>
          </w:tcPr>
          <w:p w14:paraId="546BF8E5" w14:textId="77777777" w:rsidR="004B485B" w:rsidRPr="00D2102A" w:rsidRDefault="004B485B" w:rsidP="002C192E">
            <w:pPr>
              <w:spacing w:line="240" w:lineRule="auto"/>
              <w:jc w:val="right"/>
              <w:rPr>
                <w:i/>
                <w:iCs/>
                <w:sz w:val="16"/>
                <w:szCs w:val="16"/>
                <w:lang w:eastAsia="es-ES"/>
              </w:rPr>
            </w:pPr>
          </w:p>
        </w:tc>
        <w:tc>
          <w:tcPr>
            <w:tcW w:w="1007" w:type="dxa"/>
            <w:tcBorders>
              <w:top w:val="nil"/>
              <w:left w:val="nil"/>
              <w:bottom w:val="nil"/>
              <w:right w:val="nil"/>
            </w:tcBorders>
            <w:shd w:val="clear" w:color="auto" w:fill="auto"/>
            <w:vAlign w:val="bottom"/>
            <w:hideMark/>
          </w:tcPr>
          <w:p w14:paraId="4D38414E" w14:textId="77777777" w:rsidR="004B485B" w:rsidRPr="00D2102A" w:rsidRDefault="004B485B" w:rsidP="002C192E">
            <w:pPr>
              <w:spacing w:line="240" w:lineRule="auto"/>
              <w:jc w:val="right"/>
              <w:rPr>
                <w:i/>
                <w:iCs/>
                <w:sz w:val="16"/>
                <w:szCs w:val="16"/>
                <w:lang w:eastAsia="es-ES"/>
              </w:rPr>
            </w:pPr>
            <w:r w:rsidRPr="00D2102A">
              <w:rPr>
                <w:i/>
                <w:iCs/>
                <w:sz w:val="16"/>
                <w:szCs w:val="16"/>
              </w:rPr>
              <w:t>Глубина брюшной полости, см</w:t>
            </w:r>
          </w:p>
        </w:tc>
        <w:tc>
          <w:tcPr>
            <w:tcW w:w="980" w:type="dxa"/>
            <w:tcBorders>
              <w:top w:val="nil"/>
              <w:left w:val="nil"/>
              <w:bottom w:val="nil"/>
              <w:right w:val="nil"/>
            </w:tcBorders>
            <w:shd w:val="clear" w:color="auto" w:fill="auto"/>
            <w:vAlign w:val="bottom"/>
            <w:hideMark/>
          </w:tcPr>
          <w:p w14:paraId="022E3E8F" w14:textId="77777777" w:rsidR="004B485B" w:rsidRPr="00D2102A" w:rsidRDefault="004B485B" w:rsidP="002C192E">
            <w:pPr>
              <w:spacing w:line="240" w:lineRule="auto"/>
              <w:jc w:val="right"/>
              <w:rPr>
                <w:i/>
                <w:iCs/>
                <w:sz w:val="16"/>
                <w:szCs w:val="16"/>
                <w:lang w:eastAsia="es-ES"/>
              </w:rPr>
            </w:pPr>
            <w:r w:rsidRPr="00D2102A">
              <w:rPr>
                <w:i/>
                <w:iCs/>
                <w:sz w:val="16"/>
                <w:szCs w:val="16"/>
              </w:rPr>
              <w:t>Глубина брюшной полости, см</w:t>
            </w:r>
          </w:p>
        </w:tc>
        <w:tc>
          <w:tcPr>
            <w:tcW w:w="1156" w:type="dxa"/>
            <w:tcBorders>
              <w:top w:val="nil"/>
              <w:left w:val="nil"/>
              <w:bottom w:val="nil"/>
              <w:right w:val="nil"/>
            </w:tcBorders>
            <w:shd w:val="clear" w:color="auto" w:fill="auto"/>
            <w:vAlign w:val="bottom"/>
            <w:hideMark/>
          </w:tcPr>
          <w:p w14:paraId="432292AC" w14:textId="77777777" w:rsidR="004B485B" w:rsidRPr="00D2102A" w:rsidRDefault="004B485B" w:rsidP="002C192E">
            <w:pPr>
              <w:spacing w:line="240" w:lineRule="auto"/>
              <w:jc w:val="right"/>
              <w:rPr>
                <w:i/>
                <w:iCs/>
                <w:sz w:val="16"/>
                <w:szCs w:val="16"/>
                <w:lang w:eastAsia="es-ES"/>
              </w:rPr>
            </w:pPr>
            <w:r w:rsidRPr="00D2102A">
              <w:rPr>
                <w:i/>
                <w:iCs/>
                <w:sz w:val="16"/>
                <w:szCs w:val="16"/>
              </w:rPr>
              <w:t>Толщина верхней части ноги</w:t>
            </w:r>
            <w:r w:rsidRPr="00D2102A">
              <w:rPr>
                <w:i/>
                <w:iCs/>
                <w:sz w:val="16"/>
                <w:szCs w:val="16"/>
                <w:lang w:eastAsia="es-ES"/>
              </w:rPr>
              <w:t>, см</w:t>
            </w:r>
          </w:p>
        </w:tc>
        <w:tc>
          <w:tcPr>
            <w:tcW w:w="1134" w:type="dxa"/>
            <w:tcBorders>
              <w:top w:val="nil"/>
              <w:left w:val="nil"/>
              <w:bottom w:val="nil"/>
              <w:right w:val="nil"/>
            </w:tcBorders>
            <w:shd w:val="clear" w:color="auto" w:fill="auto"/>
            <w:vAlign w:val="bottom"/>
            <w:hideMark/>
          </w:tcPr>
          <w:p w14:paraId="20619619" w14:textId="77777777" w:rsidR="004B485B" w:rsidRPr="00D2102A" w:rsidRDefault="004B485B" w:rsidP="002C192E">
            <w:pPr>
              <w:spacing w:line="240" w:lineRule="auto"/>
              <w:jc w:val="right"/>
              <w:rPr>
                <w:i/>
                <w:iCs/>
                <w:sz w:val="16"/>
                <w:szCs w:val="16"/>
                <w:lang w:eastAsia="es-ES"/>
              </w:rPr>
            </w:pPr>
            <w:r w:rsidRPr="00D2102A">
              <w:rPr>
                <w:i/>
                <w:iCs/>
                <w:sz w:val="16"/>
                <w:szCs w:val="16"/>
              </w:rPr>
              <w:t>Толщина верхней части ноги</w:t>
            </w:r>
            <w:r w:rsidRPr="00D2102A">
              <w:rPr>
                <w:i/>
                <w:iCs/>
                <w:sz w:val="16"/>
                <w:szCs w:val="16"/>
                <w:lang w:eastAsia="es-ES"/>
              </w:rPr>
              <w:t>, см</w:t>
            </w:r>
          </w:p>
        </w:tc>
      </w:tr>
      <w:tr w:rsidR="004B485B" w:rsidRPr="00D2102A" w14:paraId="27961F55"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455E58DC"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A</w:t>
            </w:r>
          </w:p>
        </w:tc>
        <w:tc>
          <w:tcPr>
            <w:tcW w:w="896" w:type="dxa"/>
            <w:tcBorders>
              <w:top w:val="nil"/>
              <w:left w:val="nil"/>
              <w:bottom w:val="nil"/>
              <w:right w:val="nil"/>
            </w:tcBorders>
            <w:shd w:val="clear" w:color="auto" w:fill="auto"/>
            <w:noWrap/>
            <w:vAlign w:val="bottom"/>
            <w:hideMark/>
          </w:tcPr>
          <w:p w14:paraId="4F83CCE8"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B</w:t>
            </w:r>
          </w:p>
        </w:tc>
        <w:tc>
          <w:tcPr>
            <w:tcW w:w="882" w:type="dxa"/>
            <w:tcBorders>
              <w:top w:val="nil"/>
              <w:left w:val="nil"/>
              <w:bottom w:val="nil"/>
              <w:right w:val="nil"/>
            </w:tcBorders>
            <w:shd w:val="clear" w:color="auto" w:fill="auto"/>
            <w:noWrap/>
            <w:vAlign w:val="bottom"/>
            <w:hideMark/>
          </w:tcPr>
          <w:p w14:paraId="0E58CA15"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C</w:t>
            </w:r>
          </w:p>
        </w:tc>
        <w:tc>
          <w:tcPr>
            <w:tcW w:w="883" w:type="dxa"/>
            <w:tcBorders>
              <w:top w:val="nil"/>
              <w:left w:val="nil"/>
              <w:bottom w:val="nil"/>
              <w:right w:val="nil"/>
            </w:tcBorders>
            <w:shd w:val="clear" w:color="auto" w:fill="auto"/>
            <w:noWrap/>
            <w:vAlign w:val="bottom"/>
            <w:hideMark/>
          </w:tcPr>
          <w:p w14:paraId="7F4D4D62"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D</w:t>
            </w:r>
          </w:p>
        </w:tc>
        <w:tc>
          <w:tcPr>
            <w:tcW w:w="923" w:type="dxa"/>
            <w:tcBorders>
              <w:top w:val="nil"/>
              <w:left w:val="nil"/>
              <w:bottom w:val="nil"/>
              <w:right w:val="nil"/>
            </w:tcBorders>
            <w:shd w:val="clear" w:color="auto" w:fill="auto"/>
            <w:noWrap/>
            <w:vAlign w:val="bottom"/>
            <w:hideMark/>
          </w:tcPr>
          <w:p w14:paraId="539EACED"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E1</w:t>
            </w:r>
          </w:p>
        </w:tc>
        <w:tc>
          <w:tcPr>
            <w:tcW w:w="924" w:type="dxa"/>
            <w:tcBorders>
              <w:top w:val="nil"/>
              <w:left w:val="nil"/>
              <w:bottom w:val="nil"/>
              <w:right w:val="nil"/>
            </w:tcBorders>
            <w:shd w:val="clear" w:color="auto" w:fill="auto"/>
            <w:noWrap/>
            <w:vAlign w:val="bottom"/>
            <w:hideMark/>
          </w:tcPr>
          <w:p w14:paraId="095CD18C"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E2</w:t>
            </w:r>
          </w:p>
        </w:tc>
        <w:tc>
          <w:tcPr>
            <w:tcW w:w="336" w:type="dxa"/>
            <w:tcBorders>
              <w:top w:val="nil"/>
              <w:left w:val="nil"/>
              <w:bottom w:val="nil"/>
              <w:right w:val="nil"/>
            </w:tcBorders>
            <w:shd w:val="clear" w:color="auto" w:fill="auto"/>
            <w:noWrap/>
            <w:vAlign w:val="bottom"/>
            <w:hideMark/>
          </w:tcPr>
          <w:p w14:paraId="48DFAC58" w14:textId="77777777" w:rsidR="004B485B" w:rsidRPr="00D2102A" w:rsidRDefault="004B485B" w:rsidP="002C192E">
            <w:pPr>
              <w:spacing w:line="240" w:lineRule="auto"/>
              <w:rPr>
                <w:i/>
                <w:iCs/>
                <w:sz w:val="16"/>
                <w:szCs w:val="16"/>
                <w:lang w:eastAsia="es-ES"/>
              </w:rPr>
            </w:pPr>
          </w:p>
        </w:tc>
        <w:tc>
          <w:tcPr>
            <w:tcW w:w="1007" w:type="dxa"/>
            <w:tcBorders>
              <w:top w:val="nil"/>
              <w:left w:val="nil"/>
              <w:bottom w:val="nil"/>
              <w:right w:val="nil"/>
            </w:tcBorders>
            <w:shd w:val="clear" w:color="auto" w:fill="auto"/>
            <w:noWrap/>
            <w:vAlign w:val="bottom"/>
            <w:hideMark/>
          </w:tcPr>
          <w:p w14:paraId="47E3868F"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F1</w:t>
            </w:r>
          </w:p>
        </w:tc>
        <w:tc>
          <w:tcPr>
            <w:tcW w:w="980" w:type="dxa"/>
            <w:tcBorders>
              <w:top w:val="nil"/>
              <w:left w:val="nil"/>
              <w:bottom w:val="nil"/>
              <w:right w:val="nil"/>
            </w:tcBorders>
            <w:shd w:val="clear" w:color="auto" w:fill="auto"/>
            <w:noWrap/>
            <w:vAlign w:val="bottom"/>
            <w:hideMark/>
          </w:tcPr>
          <w:p w14:paraId="7EADE693"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F2</w:t>
            </w:r>
          </w:p>
        </w:tc>
        <w:tc>
          <w:tcPr>
            <w:tcW w:w="1156" w:type="dxa"/>
            <w:tcBorders>
              <w:top w:val="nil"/>
              <w:left w:val="nil"/>
              <w:bottom w:val="nil"/>
              <w:right w:val="nil"/>
            </w:tcBorders>
            <w:shd w:val="clear" w:color="auto" w:fill="auto"/>
            <w:noWrap/>
            <w:vAlign w:val="bottom"/>
            <w:hideMark/>
          </w:tcPr>
          <w:p w14:paraId="7073924E"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G1</w:t>
            </w:r>
          </w:p>
        </w:tc>
        <w:tc>
          <w:tcPr>
            <w:tcW w:w="1134" w:type="dxa"/>
            <w:tcBorders>
              <w:top w:val="nil"/>
              <w:left w:val="nil"/>
              <w:bottom w:val="nil"/>
              <w:right w:val="nil"/>
            </w:tcBorders>
            <w:shd w:val="clear" w:color="auto" w:fill="auto"/>
            <w:noWrap/>
            <w:vAlign w:val="bottom"/>
            <w:hideMark/>
          </w:tcPr>
          <w:p w14:paraId="1CC0B2C0" w14:textId="77777777" w:rsidR="004B485B" w:rsidRPr="00D2102A" w:rsidRDefault="004B485B" w:rsidP="002C192E">
            <w:pPr>
              <w:spacing w:line="240" w:lineRule="auto"/>
              <w:jc w:val="right"/>
              <w:rPr>
                <w:i/>
                <w:iCs/>
                <w:sz w:val="16"/>
                <w:szCs w:val="16"/>
                <w:lang w:eastAsia="es-ES"/>
              </w:rPr>
            </w:pPr>
            <w:r w:rsidRPr="00D2102A">
              <w:rPr>
                <w:i/>
                <w:iCs/>
                <w:sz w:val="16"/>
                <w:szCs w:val="16"/>
                <w:lang w:eastAsia="es-ES"/>
              </w:rPr>
              <w:t>G2</w:t>
            </w:r>
          </w:p>
        </w:tc>
      </w:tr>
      <w:tr w:rsidR="004B485B" w:rsidRPr="00D2102A" w14:paraId="703B941A" w14:textId="77777777" w:rsidTr="002C192E">
        <w:trPr>
          <w:trHeight w:val="292"/>
          <w:jc w:val="right"/>
        </w:trPr>
        <w:tc>
          <w:tcPr>
            <w:tcW w:w="518" w:type="dxa"/>
            <w:tcBorders>
              <w:top w:val="nil"/>
              <w:left w:val="nil"/>
              <w:bottom w:val="single" w:sz="12" w:space="0" w:color="auto"/>
              <w:right w:val="nil"/>
            </w:tcBorders>
            <w:shd w:val="clear" w:color="auto" w:fill="auto"/>
            <w:noWrap/>
            <w:vAlign w:val="bottom"/>
            <w:hideMark/>
          </w:tcPr>
          <w:p w14:paraId="453CC078" w14:textId="77777777" w:rsidR="004B485B" w:rsidRPr="00D2102A" w:rsidRDefault="004B485B" w:rsidP="002C192E">
            <w:pPr>
              <w:spacing w:line="240" w:lineRule="auto"/>
              <w:jc w:val="right"/>
              <w:rPr>
                <w:i/>
                <w:iCs/>
                <w:sz w:val="16"/>
                <w:szCs w:val="16"/>
                <w:lang w:eastAsia="es-ES"/>
              </w:rPr>
            </w:pPr>
          </w:p>
        </w:tc>
        <w:tc>
          <w:tcPr>
            <w:tcW w:w="896" w:type="dxa"/>
            <w:tcBorders>
              <w:top w:val="nil"/>
              <w:left w:val="nil"/>
              <w:bottom w:val="single" w:sz="12" w:space="0" w:color="auto"/>
              <w:right w:val="nil"/>
            </w:tcBorders>
            <w:shd w:val="clear" w:color="auto" w:fill="auto"/>
            <w:noWrap/>
            <w:vAlign w:val="bottom"/>
            <w:hideMark/>
          </w:tcPr>
          <w:p w14:paraId="46B08519" w14:textId="77777777" w:rsidR="004B485B" w:rsidRPr="00D2102A" w:rsidRDefault="004B485B" w:rsidP="002C192E">
            <w:pPr>
              <w:spacing w:line="240" w:lineRule="auto"/>
              <w:ind w:left="-55"/>
              <w:jc w:val="right"/>
              <w:rPr>
                <w:i/>
                <w:iCs/>
                <w:sz w:val="15"/>
                <w:szCs w:val="15"/>
                <w:lang w:eastAsia="es-ES"/>
              </w:rPr>
            </w:pPr>
            <w:r w:rsidRPr="00D2102A">
              <w:rPr>
                <w:i/>
                <w:iCs/>
                <w:sz w:val="15"/>
                <w:szCs w:val="15"/>
                <w:lang w:eastAsia="es-ES"/>
              </w:rPr>
              <w:t>95-й процентиль</w:t>
            </w:r>
          </w:p>
        </w:tc>
        <w:tc>
          <w:tcPr>
            <w:tcW w:w="882" w:type="dxa"/>
            <w:tcBorders>
              <w:top w:val="nil"/>
              <w:left w:val="nil"/>
              <w:bottom w:val="single" w:sz="12" w:space="0" w:color="auto"/>
              <w:right w:val="nil"/>
            </w:tcBorders>
            <w:shd w:val="clear" w:color="auto" w:fill="auto"/>
            <w:noWrap/>
            <w:vAlign w:val="bottom"/>
            <w:hideMark/>
          </w:tcPr>
          <w:p w14:paraId="7CEEF130" w14:textId="77777777" w:rsidR="004B485B" w:rsidRPr="00D2102A" w:rsidRDefault="004B485B" w:rsidP="002C192E">
            <w:pPr>
              <w:spacing w:line="240" w:lineRule="auto"/>
              <w:ind w:left="-28" w:hanging="28"/>
              <w:jc w:val="right"/>
              <w:rPr>
                <w:i/>
                <w:iCs/>
                <w:sz w:val="15"/>
                <w:szCs w:val="15"/>
                <w:lang w:eastAsia="es-ES"/>
              </w:rPr>
            </w:pPr>
            <w:r w:rsidRPr="00D2102A">
              <w:rPr>
                <w:i/>
                <w:iCs/>
                <w:sz w:val="15"/>
                <w:szCs w:val="15"/>
                <w:lang w:eastAsia="es-ES"/>
              </w:rPr>
              <w:t>95-й процентиль</w:t>
            </w:r>
          </w:p>
        </w:tc>
        <w:tc>
          <w:tcPr>
            <w:tcW w:w="883" w:type="dxa"/>
            <w:tcBorders>
              <w:top w:val="nil"/>
              <w:left w:val="nil"/>
              <w:bottom w:val="single" w:sz="12" w:space="0" w:color="auto"/>
              <w:right w:val="nil"/>
            </w:tcBorders>
            <w:shd w:val="clear" w:color="auto" w:fill="auto"/>
            <w:noWrap/>
            <w:vAlign w:val="bottom"/>
            <w:hideMark/>
          </w:tcPr>
          <w:p w14:paraId="75A7A7DC" w14:textId="77777777" w:rsidR="004B485B" w:rsidRPr="00D2102A" w:rsidRDefault="004B485B" w:rsidP="002C192E">
            <w:pPr>
              <w:spacing w:line="240" w:lineRule="auto"/>
              <w:ind w:left="-73"/>
              <w:jc w:val="right"/>
              <w:rPr>
                <w:i/>
                <w:iCs/>
                <w:sz w:val="15"/>
                <w:szCs w:val="15"/>
                <w:lang w:eastAsia="es-ES"/>
              </w:rPr>
            </w:pPr>
            <w:r w:rsidRPr="00D2102A">
              <w:rPr>
                <w:i/>
                <w:iCs/>
                <w:sz w:val="15"/>
                <w:szCs w:val="15"/>
                <w:lang w:eastAsia="es-ES"/>
              </w:rPr>
              <w:t>95-й процентиль</w:t>
            </w:r>
          </w:p>
        </w:tc>
        <w:tc>
          <w:tcPr>
            <w:tcW w:w="923" w:type="dxa"/>
            <w:tcBorders>
              <w:top w:val="nil"/>
              <w:left w:val="nil"/>
              <w:bottom w:val="single" w:sz="12" w:space="0" w:color="auto"/>
              <w:right w:val="nil"/>
            </w:tcBorders>
            <w:shd w:val="clear" w:color="auto" w:fill="auto"/>
            <w:noWrap/>
            <w:vAlign w:val="bottom"/>
            <w:hideMark/>
          </w:tcPr>
          <w:p w14:paraId="3BDF92A4" w14:textId="77777777" w:rsidR="004B485B" w:rsidRPr="00D2102A" w:rsidRDefault="004B485B" w:rsidP="002C192E">
            <w:pPr>
              <w:spacing w:line="240" w:lineRule="auto"/>
              <w:ind w:left="-43"/>
              <w:jc w:val="right"/>
              <w:rPr>
                <w:i/>
                <w:iCs/>
                <w:sz w:val="15"/>
                <w:szCs w:val="15"/>
                <w:lang w:eastAsia="es-ES"/>
              </w:rPr>
            </w:pPr>
            <w:r w:rsidRPr="00D2102A">
              <w:rPr>
                <w:i/>
                <w:iCs/>
                <w:sz w:val="15"/>
                <w:szCs w:val="15"/>
                <w:lang w:eastAsia="es-ES"/>
              </w:rPr>
              <w:t>5-й процентиль</w:t>
            </w:r>
          </w:p>
        </w:tc>
        <w:tc>
          <w:tcPr>
            <w:tcW w:w="924" w:type="dxa"/>
            <w:tcBorders>
              <w:top w:val="nil"/>
              <w:left w:val="nil"/>
              <w:bottom w:val="single" w:sz="12" w:space="0" w:color="auto"/>
              <w:right w:val="nil"/>
            </w:tcBorders>
            <w:shd w:val="clear" w:color="auto" w:fill="auto"/>
            <w:noWrap/>
            <w:vAlign w:val="bottom"/>
            <w:hideMark/>
          </w:tcPr>
          <w:p w14:paraId="0B0970D4" w14:textId="77777777" w:rsidR="004B485B" w:rsidRPr="00D2102A" w:rsidRDefault="004B485B" w:rsidP="002C192E">
            <w:pPr>
              <w:spacing w:line="240" w:lineRule="auto"/>
              <w:ind w:left="-22"/>
              <w:jc w:val="right"/>
              <w:rPr>
                <w:i/>
                <w:iCs/>
                <w:sz w:val="15"/>
                <w:szCs w:val="15"/>
                <w:lang w:eastAsia="es-ES"/>
              </w:rPr>
            </w:pPr>
            <w:r w:rsidRPr="00D2102A">
              <w:rPr>
                <w:i/>
                <w:iCs/>
                <w:sz w:val="15"/>
                <w:szCs w:val="15"/>
                <w:lang w:eastAsia="es-ES"/>
              </w:rPr>
              <w:t>95-й процентиль</w:t>
            </w:r>
          </w:p>
        </w:tc>
        <w:tc>
          <w:tcPr>
            <w:tcW w:w="336" w:type="dxa"/>
            <w:tcBorders>
              <w:top w:val="nil"/>
              <w:left w:val="nil"/>
              <w:bottom w:val="single" w:sz="12" w:space="0" w:color="auto"/>
              <w:right w:val="nil"/>
            </w:tcBorders>
            <w:shd w:val="clear" w:color="auto" w:fill="auto"/>
            <w:noWrap/>
            <w:vAlign w:val="bottom"/>
            <w:hideMark/>
          </w:tcPr>
          <w:p w14:paraId="043A20ED" w14:textId="77777777" w:rsidR="004B485B" w:rsidRPr="00D2102A" w:rsidRDefault="004B485B" w:rsidP="002C192E">
            <w:pPr>
              <w:spacing w:line="240" w:lineRule="auto"/>
              <w:rPr>
                <w:i/>
                <w:iCs/>
                <w:sz w:val="16"/>
                <w:szCs w:val="16"/>
                <w:lang w:eastAsia="es-ES"/>
              </w:rPr>
            </w:pPr>
          </w:p>
        </w:tc>
        <w:tc>
          <w:tcPr>
            <w:tcW w:w="1007" w:type="dxa"/>
            <w:tcBorders>
              <w:top w:val="nil"/>
              <w:left w:val="nil"/>
              <w:bottom w:val="single" w:sz="12" w:space="0" w:color="auto"/>
              <w:right w:val="nil"/>
            </w:tcBorders>
            <w:shd w:val="clear" w:color="auto" w:fill="auto"/>
            <w:noWrap/>
            <w:vAlign w:val="bottom"/>
            <w:hideMark/>
          </w:tcPr>
          <w:p w14:paraId="450DE882" w14:textId="77777777" w:rsidR="004B485B" w:rsidRPr="00D2102A" w:rsidRDefault="004B485B" w:rsidP="002C192E">
            <w:pPr>
              <w:spacing w:line="240" w:lineRule="auto"/>
              <w:ind w:left="-57"/>
              <w:jc w:val="right"/>
              <w:rPr>
                <w:i/>
                <w:iCs/>
                <w:sz w:val="16"/>
                <w:szCs w:val="16"/>
                <w:lang w:eastAsia="es-ES"/>
              </w:rPr>
            </w:pPr>
            <w:r w:rsidRPr="00D2102A">
              <w:rPr>
                <w:i/>
                <w:iCs/>
                <w:sz w:val="15"/>
                <w:szCs w:val="15"/>
                <w:lang w:eastAsia="es-ES"/>
              </w:rPr>
              <w:t xml:space="preserve">5-й </w:t>
            </w:r>
            <w:r w:rsidRPr="00D2102A">
              <w:rPr>
                <w:i/>
                <w:iCs/>
                <w:sz w:val="15"/>
                <w:szCs w:val="15"/>
                <w:lang w:eastAsia="es-ES"/>
              </w:rPr>
              <w:br/>
              <w:t>процентиль</w:t>
            </w:r>
          </w:p>
        </w:tc>
        <w:tc>
          <w:tcPr>
            <w:tcW w:w="980" w:type="dxa"/>
            <w:tcBorders>
              <w:top w:val="nil"/>
              <w:left w:val="nil"/>
              <w:bottom w:val="single" w:sz="12" w:space="0" w:color="auto"/>
              <w:right w:val="nil"/>
            </w:tcBorders>
            <w:shd w:val="clear" w:color="auto" w:fill="auto"/>
            <w:noWrap/>
            <w:vAlign w:val="bottom"/>
            <w:hideMark/>
          </w:tcPr>
          <w:p w14:paraId="419D96D9" w14:textId="77777777" w:rsidR="004B485B" w:rsidRPr="00D2102A" w:rsidRDefault="004B485B" w:rsidP="002C192E">
            <w:pPr>
              <w:spacing w:line="240" w:lineRule="auto"/>
              <w:ind w:left="-51"/>
              <w:jc w:val="right"/>
              <w:rPr>
                <w:i/>
                <w:iCs/>
                <w:sz w:val="16"/>
                <w:szCs w:val="16"/>
                <w:lang w:eastAsia="es-ES"/>
              </w:rPr>
            </w:pPr>
            <w:r w:rsidRPr="00D2102A">
              <w:rPr>
                <w:i/>
                <w:iCs/>
                <w:sz w:val="15"/>
                <w:szCs w:val="15"/>
                <w:lang w:eastAsia="es-ES"/>
              </w:rPr>
              <w:t>95-й процентиль</w:t>
            </w:r>
          </w:p>
        </w:tc>
        <w:tc>
          <w:tcPr>
            <w:tcW w:w="1156" w:type="dxa"/>
            <w:tcBorders>
              <w:top w:val="nil"/>
              <w:left w:val="nil"/>
              <w:bottom w:val="single" w:sz="12" w:space="0" w:color="auto"/>
              <w:right w:val="nil"/>
            </w:tcBorders>
            <w:shd w:val="clear" w:color="auto" w:fill="auto"/>
            <w:noWrap/>
            <w:vAlign w:val="bottom"/>
            <w:hideMark/>
          </w:tcPr>
          <w:p w14:paraId="55B0D195" w14:textId="77777777" w:rsidR="004B485B" w:rsidRPr="00D2102A" w:rsidRDefault="004B485B" w:rsidP="002C192E">
            <w:pPr>
              <w:spacing w:line="240" w:lineRule="auto"/>
              <w:jc w:val="right"/>
              <w:rPr>
                <w:i/>
                <w:iCs/>
                <w:sz w:val="16"/>
                <w:szCs w:val="16"/>
                <w:lang w:eastAsia="es-ES"/>
              </w:rPr>
            </w:pPr>
            <w:r w:rsidRPr="00D2102A">
              <w:rPr>
                <w:i/>
                <w:iCs/>
                <w:sz w:val="15"/>
                <w:szCs w:val="15"/>
                <w:lang w:eastAsia="es-ES"/>
              </w:rPr>
              <w:t xml:space="preserve">5-й </w:t>
            </w:r>
            <w:r w:rsidRPr="00D2102A">
              <w:rPr>
                <w:i/>
                <w:iCs/>
                <w:sz w:val="15"/>
                <w:szCs w:val="15"/>
                <w:lang w:eastAsia="es-ES"/>
              </w:rPr>
              <w:br/>
              <w:t>процентиль</w:t>
            </w:r>
          </w:p>
        </w:tc>
        <w:tc>
          <w:tcPr>
            <w:tcW w:w="1134" w:type="dxa"/>
            <w:tcBorders>
              <w:top w:val="nil"/>
              <w:left w:val="nil"/>
              <w:bottom w:val="single" w:sz="12" w:space="0" w:color="auto"/>
              <w:right w:val="nil"/>
            </w:tcBorders>
            <w:shd w:val="clear" w:color="auto" w:fill="auto"/>
            <w:noWrap/>
            <w:vAlign w:val="bottom"/>
            <w:hideMark/>
          </w:tcPr>
          <w:p w14:paraId="7B65174B" w14:textId="77777777" w:rsidR="004B485B" w:rsidRPr="00D2102A" w:rsidRDefault="004B485B" w:rsidP="002C192E">
            <w:pPr>
              <w:spacing w:line="240" w:lineRule="auto"/>
              <w:jc w:val="right"/>
              <w:rPr>
                <w:i/>
                <w:iCs/>
                <w:sz w:val="16"/>
                <w:szCs w:val="16"/>
                <w:lang w:eastAsia="es-ES"/>
              </w:rPr>
            </w:pPr>
            <w:r w:rsidRPr="00D2102A">
              <w:rPr>
                <w:i/>
                <w:iCs/>
                <w:sz w:val="15"/>
                <w:szCs w:val="15"/>
                <w:lang w:eastAsia="es-ES"/>
              </w:rPr>
              <w:t>95-й процентиль</w:t>
            </w:r>
          </w:p>
        </w:tc>
      </w:tr>
      <w:tr w:rsidR="004B485B" w:rsidRPr="00D2102A" w14:paraId="0DD3B5DF" w14:textId="77777777" w:rsidTr="002C192E">
        <w:trPr>
          <w:trHeight w:val="292"/>
          <w:jc w:val="right"/>
        </w:trPr>
        <w:tc>
          <w:tcPr>
            <w:tcW w:w="518" w:type="dxa"/>
            <w:tcBorders>
              <w:top w:val="single" w:sz="12" w:space="0" w:color="auto"/>
              <w:left w:val="nil"/>
              <w:bottom w:val="nil"/>
              <w:right w:val="nil"/>
            </w:tcBorders>
            <w:shd w:val="clear" w:color="auto" w:fill="auto"/>
            <w:noWrap/>
            <w:vAlign w:val="bottom"/>
            <w:hideMark/>
          </w:tcPr>
          <w:p w14:paraId="38AD8D07" w14:textId="77777777" w:rsidR="004B485B" w:rsidRPr="00D2102A" w:rsidRDefault="004B485B" w:rsidP="002C192E">
            <w:pPr>
              <w:jc w:val="right"/>
              <w:rPr>
                <w:sz w:val="16"/>
                <w:szCs w:val="16"/>
                <w:lang w:eastAsia="es-ES"/>
              </w:rPr>
            </w:pPr>
            <w:r w:rsidRPr="00D2102A">
              <w:rPr>
                <w:sz w:val="16"/>
                <w:szCs w:val="16"/>
                <w:lang w:eastAsia="es-ES"/>
              </w:rPr>
              <w:t>≤ 40</w:t>
            </w:r>
          </w:p>
        </w:tc>
        <w:tc>
          <w:tcPr>
            <w:tcW w:w="896" w:type="dxa"/>
            <w:tcBorders>
              <w:top w:val="single" w:sz="12" w:space="0" w:color="auto"/>
              <w:left w:val="nil"/>
              <w:bottom w:val="nil"/>
              <w:right w:val="nil"/>
            </w:tcBorders>
            <w:shd w:val="clear" w:color="auto" w:fill="auto"/>
            <w:noWrap/>
            <w:vAlign w:val="bottom"/>
            <w:hideMark/>
          </w:tcPr>
          <w:p w14:paraId="75080873" w14:textId="77777777" w:rsidR="004B485B" w:rsidRPr="00D2102A" w:rsidRDefault="004B485B" w:rsidP="002C192E">
            <w:pPr>
              <w:jc w:val="right"/>
              <w:rPr>
                <w:sz w:val="16"/>
                <w:szCs w:val="16"/>
                <w:lang w:eastAsia="es-ES"/>
              </w:rPr>
            </w:pPr>
          </w:p>
        </w:tc>
        <w:tc>
          <w:tcPr>
            <w:tcW w:w="882" w:type="dxa"/>
            <w:tcBorders>
              <w:top w:val="single" w:sz="12" w:space="0" w:color="auto"/>
              <w:left w:val="nil"/>
              <w:bottom w:val="nil"/>
              <w:right w:val="nil"/>
            </w:tcBorders>
            <w:shd w:val="clear" w:color="auto" w:fill="auto"/>
            <w:noWrap/>
            <w:vAlign w:val="bottom"/>
            <w:hideMark/>
          </w:tcPr>
          <w:p w14:paraId="50392BD9" w14:textId="77777777" w:rsidR="004B485B" w:rsidRPr="00D2102A" w:rsidRDefault="004B485B" w:rsidP="002C192E">
            <w:pPr>
              <w:jc w:val="right"/>
              <w:rPr>
                <w:lang w:eastAsia="es-ES"/>
              </w:rPr>
            </w:pPr>
          </w:p>
        </w:tc>
        <w:tc>
          <w:tcPr>
            <w:tcW w:w="883" w:type="dxa"/>
            <w:tcBorders>
              <w:top w:val="single" w:sz="12" w:space="0" w:color="auto"/>
              <w:left w:val="nil"/>
              <w:bottom w:val="nil"/>
              <w:right w:val="nil"/>
            </w:tcBorders>
            <w:shd w:val="clear" w:color="auto" w:fill="auto"/>
            <w:noWrap/>
            <w:vAlign w:val="bottom"/>
            <w:hideMark/>
          </w:tcPr>
          <w:p w14:paraId="3C53F847" w14:textId="77777777" w:rsidR="004B485B" w:rsidRPr="00D2102A" w:rsidRDefault="004B485B" w:rsidP="002C192E">
            <w:pPr>
              <w:jc w:val="right"/>
              <w:rPr>
                <w:lang w:eastAsia="es-ES"/>
              </w:rPr>
            </w:pPr>
          </w:p>
        </w:tc>
        <w:tc>
          <w:tcPr>
            <w:tcW w:w="923" w:type="dxa"/>
            <w:tcBorders>
              <w:top w:val="single" w:sz="12" w:space="0" w:color="auto"/>
              <w:left w:val="nil"/>
              <w:bottom w:val="nil"/>
              <w:right w:val="nil"/>
            </w:tcBorders>
            <w:shd w:val="clear" w:color="auto" w:fill="auto"/>
            <w:noWrap/>
            <w:vAlign w:val="bottom"/>
            <w:hideMark/>
          </w:tcPr>
          <w:p w14:paraId="7C688A77" w14:textId="77777777" w:rsidR="004B485B" w:rsidRPr="00D2102A" w:rsidRDefault="004B485B" w:rsidP="002C192E">
            <w:pPr>
              <w:jc w:val="right"/>
              <w:rPr>
                <w:sz w:val="16"/>
                <w:szCs w:val="16"/>
                <w:lang w:eastAsia="es-ES"/>
              </w:rPr>
            </w:pPr>
            <w:r w:rsidRPr="00D2102A">
              <w:rPr>
                <w:sz w:val="16"/>
                <w:szCs w:val="16"/>
                <w:lang w:eastAsia="es-ES"/>
              </w:rPr>
              <w:t>&lt; 27,4</w:t>
            </w:r>
          </w:p>
        </w:tc>
        <w:tc>
          <w:tcPr>
            <w:tcW w:w="924" w:type="dxa"/>
            <w:tcBorders>
              <w:top w:val="single" w:sz="12" w:space="0" w:color="auto"/>
              <w:left w:val="nil"/>
              <w:bottom w:val="nil"/>
              <w:right w:val="nil"/>
            </w:tcBorders>
            <w:shd w:val="clear" w:color="auto" w:fill="auto"/>
            <w:noWrap/>
            <w:vAlign w:val="bottom"/>
            <w:hideMark/>
          </w:tcPr>
          <w:p w14:paraId="5194ECCB" w14:textId="77777777" w:rsidR="004B485B" w:rsidRPr="00D2102A" w:rsidRDefault="004B485B" w:rsidP="002C192E">
            <w:pPr>
              <w:rPr>
                <w:sz w:val="16"/>
                <w:szCs w:val="16"/>
                <w:lang w:eastAsia="es-ES"/>
              </w:rPr>
            </w:pPr>
          </w:p>
        </w:tc>
        <w:tc>
          <w:tcPr>
            <w:tcW w:w="336" w:type="dxa"/>
            <w:tcBorders>
              <w:top w:val="single" w:sz="12" w:space="0" w:color="auto"/>
              <w:left w:val="nil"/>
              <w:bottom w:val="nil"/>
              <w:right w:val="nil"/>
            </w:tcBorders>
            <w:shd w:val="clear" w:color="auto" w:fill="auto"/>
            <w:noWrap/>
            <w:vAlign w:val="bottom"/>
            <w:hideMark/>
          </w:tcPr>
          <w:p w14:paraId="594D016F" w14:textId="77777777" w:rsidR="004B485B" w:rsidRPr="00D2102A" w:rsidRDefault="004B485B" w:rsidP="002C192E">
            <w:pPr>
              <w:rPr>
                <w:lang w:eastAsia="es-ES"/>
              </w:rPr>
            </w:pPr>
          </w:p>
        </w:tc>
        <w:tc>
          <w:tcPr>
            <w:tcW w:w="4277" w:type="dxa"/>
            <w:gridSpan w:val="4"/>
            <w:vMerge w:val="restart"/>
            <w:tcBorders>
              <w:top w:val="single" w:sz="12" w:space="0" w:color="auto"/>
              <w:left w:val="nil"/>
              <w:bottom w:val="nil"/>
              <w:right w:val="nil"/>
            </w:tcBorders>
            <w:shd w:val="clear" w:color="auto" w:fill="auto"/>
            <w:vAlign w:val="bottom"/>
            <w:hideMark/>
          </w:tcPr>
          <w:p w14:paraId="7A3CE96B" w14:textId="77777777" w:rsidR="004B485B" w:rsidRPr="00D2102A" w:rsidRDefault="004B485B" w:rsidP="002C192E">
            <w:pPr>
              <w:jc w:val="right"/>
              <w:rPr>
                <w:sz w:val="18"/>
                <w:szCs w:val="18"/>
                <w:lang w:eastAsia="es-ES"/>
              </w:rPr>
            </w:pPr>
            <w:r w:rsidRPr="00D2102A">
              <w:rPr>
                <w:sz w:val="18"/>
                <w:szCs w:val="18"/>
              </w:rPr>
              <w:t>Недопустимо для этих размеров и роста ниже 76 см</w:t>
            </w:r>
            <w:r w:rsidRPr="00D2102A">
              <w:rPr>
                <w:sz w:val="18"/>
                <w:szCs w:val="18"/>
                <w:lang w:eastAsia="es-ES"/>
              </w:rPr>
              <w:t xml:space="preserve"> </w:t>
            </w:r>
          </w:p>
        </w:tc>
      </w:tr>
      <w:tr w:rsidR="004B485B" w:rsidRPr="00D2102A" w14:paraId="0B8E9332"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0DF4D334" w14:textId="77777777" w:rsidR="004B485B" w:rsidRPr="00D2102A" w:rsidRDefault="004B485B" w:rsidP="002C192E">
            <w:pPr>
              <w:jc w:val="right"/>
              <w:rPr>
                <w:sz w:val="16"/>
                <w:szCs w:val="16"/>
                <w:lang w:eastAsia="es-ES"/>
              </w:rPr>
            </w:pPr>
            <w:r w:rsidRPr="00D2102A">
              <w:rPr>
                <w:sz w:val="16"/>
                <w:szCs w:val="16"/>
                <w:lang w:eastAsia="es-ES"/>
              </w:rPr>
              <w:t>45</w:t>
            </w:r>
          </w:p>
        </w:tc>
        <w:tc>
          <w:tcPr>
            <w:tcW w:w="896" w:type="dxa"/>
            <w:tcBorders>
              <w:top w:val="nil"/>
              <w:left w:val="nil"/>
              <w:bottom w:val="nil"/>
              <w:right w:val="nil"/>
            </w:tcBorders>
            <w:shd w:val="clear" w:color="auto" w:fill="auto"/>
            <w:noWrap/>
            <w:vAlign w:val="bottom"/>
            <w:hideMark/>
          </w:tcPr>
          <w:p w14:paraId="0457254C" w14:textId="77777777" w:rsidR="004B485B" w:rsidRPr="00D2102A" w:rsidRDefault="004B485B" w:rsidP="002C192E">
            <w:pPr>
              <w:jc w:val="right"/>
              <w:rPr>
                <w:sz w:val="16"/>
                <w:szCs w:val="16"/>
                <w:lang w:eastAsia="es-ES"/>
              </w:rPr>
            </w:pPr>
            <w:r w:rsidRPr="00D2102A">
              <w:rPr>
                <w:sz w:val="16"/>
                <w:szCs w:val="16"/>
                <w:lang w:eastAsia="es-ES"/>
              </w:rPr>
              <w:t>39,0</w:t>
            </w:r>
          </w:p>
        </w:tc>
        <w:tc>
          <w:tcPr>
            <w:tcW w:w="882" w:type="dxa"/>
            <w:tcBorders>
              <w:top w:val="nil"/>
              <w:left w:val="nil"/>
              <w:bottom w:val="nil"/>
              <w:right w:val="nil"/>
            </w:tcBorders>
            <w:shd w:val="clear" w:color="auto" w:fill="auto"/>
            <w:noWrap/>
            <w:vAlign w:val="bottom"/>
            <w:hideMark/>
          </w:tcPr>
          <w:p w14:paraId="1E3E78F4" w14:textId="77777777" w:rsidR="004B485B" w:rsidRPr="00D2102A" w:rsidRDefault="004B485B" w:rsidP="002C192E">
            <w:pPr>
              <w:jc w:val="right"/>
              <w:rPr>
                <w:sz w:val="16"/>
                <w:szCs w:val="16"/>
                <w:lang w:eastAsia="es-ES"/>
              </w:rPr>
            </w:pPr>
            <w:r w:rsidRPr="00D2102A">
              <w:rPr>
                <w:sz w:val="16"/>
                <w:szCs w:val="16"/>
                <w:lang w:eastAsia="es-ES"/>
              </w:rPr>
              <w:t>12,1</w:t>
            </w:r>
          </w:p>
        </w:tc>
        <w:tc>
          <w:tcPr>
            <w:tcW w:w="883" w:type="dxa"/>
            <w:tcBorders>
              <w:top w:val="nil"/>
              <w:left w:val="nil"/>
              <w:bottom w:val="nil"/>
              <w:right w:val="nil"/>
            </w:tcBorders>
            <w:shd w:val="clear" w:color="auto" w:fill="auto"/>
            <w:noWrap/>
            <w:vAlign w:val="bottom"/>
            <w:hideMark/>
          </w:tcPr>
          <w:p w14:paraId="5DB2DFC9" w14:textId="77777777" w:rsidR="004B485B" w:rsidRPr="00D2102A" w:rsidRDefault="004B485B" w:rsidP="002C192E">
            <w:pPr>
              <w:jc w:val="right"/>
              <w:rPr>
                <w:sz w:val="16"/>
                <w:szCs w:val="16"/>
                <w:lang w:eastAsia="es-ES"/>
              </w:rPr>
            </w:pPr>
            <w:r w:rsidRPr="00D2102A">
              <w:rPr>
                <w:sz w:val="16"/>
                <w:szCs w:val="16"/>
                <w:lang w:eastAsia="es-ES"/>
              </w:rPr>
              <w:t>14,2</w:t>
            </w:r>
          </w:p>
        </w:tc>
        <w:tc>
          <w:tcPr>
            <w:tcW w:w="923" w:type="dxa"/>
            <w:tcBorders>
              <w:top w:val="nil"/>
              <w:left w:val="nil"/>
              <w:bottom w:val="nil"/>
              <w:right w:val="nil"/>
            </w:tcBorders>
            <w:shd w:val="clear" w:color="auto" w:fill="auto"/>
            <w:noWrap/>
            <w:vAlign w:val="bottom"/>
            <w:hideMark/>
          </w:tcPr>
          <w:p w14:paraId="3240163C" w14:textId="77777777" w:rsidR="004B485B" w:rsidRPr="00D2102A" w:rsidRDefault="004B485B" w:rsidP="002C192E">
            <w:pPr>
              <w:jc w:val="right"/>
              <w:rPr>
                <w:sz w:val="16"/>
                <w:szCs w:val="16"/>
                <w:lang w:eastAsia="es-ES"/>
              </w:rPr>
            </w:pPr>
            <w:r w:rsidRPr="00D2102A">
              <w:rPr>
                <w:sz w:val="16"/>
                <w:szCs w:val="16"/>
                <w:lang w:eastAsia="es-ES"/>
              </w:rPr>
              <w:t>27,4</w:t>
            </w:r>
          </w:p>
        </w:tc>
        <w:tc>
          <w:tcPr>
            <w:tcW w:w="924" w:type="dxa"/>
            <w:tcBorders>
              <w:top w:val="nil"/>
              <w:left w:val="nil"/>
              <w:bottom w:val="nil"/>
              <w:right w:val="nil"/>
            </w:tcBorders>
            <w:shd w:val="clear" w:color="auto" w:fill="auto"/>
            <w:noWrap/>
            <w:vAlign w:val="bottom"/>
            <w:hideMark/>
          </w:tcPr>
          <w:p w14:paraId="5FA1CB12" w14:textId="77777777" w:rsidR="004B485B" w:rsidRPr="00D2102A" w:rsidRDefault="004B485B" w:rsidP="002C192E">
            <w:pPr>
              <w:jc w:val="right"/>
              <w:rPr>
                <w:sz w:val="16"/>
                <w:szCs w:val="16"/>
                <w:lang w:eastAsia="es-ES"/>
              </w:rPr>
            </w:pPr>
            <w:r w:rsidRPr="00D2102A">
              <w:rPr>
                <w:sz w:val="16"/>
                <w:szCs w:val="16"/>
                <w:lang w:eastAsia="es-ES"/>
              </w:rPr>
              <w:t>29,0</w:t>
            </w:r>
          </w:p>
        </w:tc>
        <w:tc>
          <w:tcPr>
            <w:tcW w:w="336" w:type="dxa"/>
            <w:tcBorders>
              <w:top w:val="nil"/>
              <w:left w:val="nil"/>
              <w:bottom w:val="nil"/>
              <w:right w:val="nil"/>
            </w:tcBorders>
            <w:shd w:val="clear" w:color="auto" w:fill="auto"/>
            <w:noWrap/>
            <w:vAlign w:val="bottom"/>
            <w:hideMark/>
          </w:tcPr>
          <w:p w14:paraId="5CF8521F" w14:textId="77777777" w:rsidR="004B485B" w:rsidRPr="00D2102A" w:rsidRDefault="004B485B" w:rsidP="002C192E">
            <w:pPr>
              <w:rPr>
                <w:sz w:val="16"/>
                <w:szCs w:val="16"/>
                <w:lang w:eastAsia="es-ES"/>
              </w:rPr>
            </w:pPr>
          </w:p>
        </w:tc>
        <w:tc>
          <w:tcPr>
            <w:tcW w:w="4277" w:type="dxa"/>
            <w:gridSpan w:val="4"/>
            <w:vMerge/>
            <w:tcBorders>
              <w:top w:val="nil"/>
              <w:left w:val="nil"/>
              <w:bottom w:val="nil"/>
              <w:right w:val="nil"/>
            </w:tcBorders>
            <w:vAlign w:val="center"/>
            <w:hideMark/>
          </w:tcPr>
          <w:p w14:paraId="3D734E45" w14:textId="77777777" w:rsidR="004B485B" w:rsidRPr="00D2102A" w:rsidRDefault="004B485B" w:rsidP="002C192E">
            <w:pPr>
              <w:rPr>
                <w:sz w:val="16"/>
                <w:szCs w:val="16"/>
                <w:lang w:eastAsia="es-ES"/>
              </w:rPr>
            </w:pPr>
          </w:p>
        </w:tc>
      </w:tr>
      <w:tr w:rsidR="004B485B" w:rsidRPr="00D2102A" w14:paraId="5111F4FC"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77B1AEBE" w14:textId="77777777" w:rsidR="004B485B" w:rsidRPr="00D2102A" w:rsidRDefault="004B485B" w:rsidP="002C192E">
            <w:pPr>
              <w:jc w:val="right"/>
              <w:rPr>
                <w:sz w:val="16"/>
                <w:szCs w:val="16"/>
                <w:lang w:eastAsia="es-ES"/>
              </w:rPr>
            </w:pPr>
            <w:r w:rsidRPr="00D2102A">
              <w:rPr>
                <w:sz w:val="16"/>
                <w:szCs w:val="16"/>
                <w:lang w:eastAsia="es-ES"/>
              </w:rPr>
              <w:t>50</w:t>
            </w:r>
          </w:p>
        </w:tc>
        <w:tc>
          <w:tcPr>
            <w:tcW w:w="896" w:type="dxa"/>
            <w:tcBorders>
              <w:top w:val="nil"/>
              <w:left w:val="nil"/>
              <w:bottom w:val="nil"/>
              <w:right w:val="nil"/>
            </w:tcBorders>
            <w:shd w:val="clear" w:color="auto" w:fill="auto"/>
            <w:noWrap/>
            <w:vAlign w:val="bottom"/>
            <w:hideMark/>
          </w:tcPr>
          <w:p w14:paraId="76899719" w14:textId="77777777" w:rsidR="004B485B" w:rsidRPr="00D2102A" w:rsidRDefault="004B485B" w:rsidP="002C192E">
            <w:pPr>
              <w:jc w:val="right"/>
              <w:rPr>
                <w:sz w:val="16"/>
                <w:szCs w:val="16"/>
                <w:lang w:eastAsia="es-ES"/>
              </w:rPr>
            </w:pPr>
            <w:r w:rsidRPr="00D2102A">
              <w:rPr>
                <w:sz w:val="16"/>
                <w:szCs w:val="16"/>
                <w:lang w:eastAsia="es-ES"/>
              </w:rPr>
              <w:t>40,5</w:t>
            </w:r>
          </w:p>
        </w:tc>
        <w:tc>
          <w:tcPr>
            <w:tcW w:w="882" w:type="dxa"/>
            <w:tcBorders>
              <w:top w:val="nil"/>
              <w:left w:val="nil"/>
              <w:bottom w:val="nil"/>
              <w:right w:val="nil"/>
            </w:tcBorders>
            <w:shd w:val="clear" w:color="auto" w:fill="auto"/>
            <w:noWrap/>
            <w:vAlign w:val="bottom"/>
            <w:hideMark/>
          </w:tcPr>
          <w:p w14:paraId="17767F76" w14:textId="77777777" w:rsidR="004B485B" w:rsidRPr="00D2102A" w:rsidRDefault="004B485B" w:rsidP="002C192E">
            <w:pPr>
              <w:jc w:val="right"/>
              <w:rPr>
                <w:sz w:val="16"/>
                <w:szCs w:val="16"/>
                <w:lang w:eastAsia="es-ES"/>
              </w:rPr>
            </w:pPr>
            <w:r w:rsidRPr="00D2102A">
              <w:rPr>
                <w:sz w:val="16"/>
                <w:szCs w:val="16"/>
                <w:lang w:eastAsia="es-ES"/>
              </w:rPr>
              <w:t>14,1</w:t>
            </w:r>
          </w:p>
        </w:tc>
        <w:tc>
          <w:tcPr>
            <w:tcW w:w="883" w:type="dxa"/>
            <w:tcBorders>
              <w:top w:val="nil"/>
              <w:left w:val="nil"/>
              <w:bottom w:val="nil"/>
              <w:right w:val="nil"/>
            </w:tcBorders>
            <w:shd w:val="clear" w:color="auto" w:fill="auto"/>
            <w:noWrap/>
            <w:vAlign w:val="bottom"/>
            <w:hideMark/>
          </w:tcPr>
          <w:p w14:paraId="3804A291" w14:textId="77777777" w:rsidR="004B485B" w:rsidRPr="00D2102A" w:rsidRDefault="004B485B" w:rsidP="002C192E">
            <w:pPr>
              <w:jc w:val="right"/>
              <w:rPr>
                <w:sz w:val="16"/>
                <w:szCs w:val="16"/>
                <w:lang w:eastAsia="es-ES"/>
              </w:rPr>
            </w:pPr>
            <w:r w:rsidRPr="00D2102A">
              <w:rPr>
                <w:sz w:val="16"/>
                <w:szCs w:val="16"/>
                <w:lang w:eastAsia="es-ES"/>
              </w:rPr>
              <w:t>14,8</w:t>
            </w:r>
          </w:p>
        </w:tc>
        <w:tc>
          <w:tcPr>
            <w:tcW w:w="923" w:type="dxa"/>
            <w:tcBorders>
              <w:top w:val="nil"/>
              <w:left w:val="nil"/>
              <w:bottom w:val="nil"/>
              <w:right w:val="nil"/>
            </w:tcBorders>
            <w:shd w:val="clear" w:color="auto" w:fill="auto"/>
            <w:noWrap/>
            <w:vAlign w:val="bottom"/>
            <w:hideMark/>
          </w:tcPr>
          <w:p w14:paraId="24DD6035" w14:textId="77777777" w:rsidR="004B485B" w:rsidRPr="00D2102A" w:rsidRDefault="004B485B" w:rsidP="002C192E">
            <w:pPr>
              <w:jc w:val="right"/>
              <w:rPr>
                <w:sz w:val="16"/>
                <w:szCs w:val="16"/>
                <w:lang w:eastAsia="es-ES"/>
              </w:rPr>
            </w:pPr>
            <w:r w:rsidRPr="00D2102A">
              <w:rPr>
                <w:sz w:val="16"/>
                <w:szCs w:val="16"/>
                <w:lang w:eastAsia="es-ES"/>
              </w:rPr>
              <w:t>27,6</w:t>
            </w:r>
          </w:p>
        </w:tc>
        <w:tc>
          <w:tcPr>
            <w:tcW w:w="924" w:type="dxa"/>
            <w:tcBorders>
              <w:top w:val="nil"/>
              <w:left w:val="nil"/>
              <w:bottom w:val="nil"/>
              <w:right w:val="nil"/>
            </w:tcBorders>
            <w:shd w:val="clear" w:color="auto" w:fill="auto"/>
            <w:noWrap/>
            <w:vAlign w:val="bottom"/>
            <w:hideMark/>
          </w:tcPr>
          <w:p w14:paraId="5BC08853" w14:textId="77777777" w:rsidR="004B485B" w:rsidRPr="00D2102A" w:rsidRDefault="004B485B" w:rsidP="002C192E">
            <w:pPr>
              <w:jc w:val="right"/>
              <w:rPr>
                <w:sz w:val="16"/>
                <w:szCs w:val="16"/>
                <w:lang w:eastAsia="es-ES"/>
              </w:rPr>
            </w:pPr>
            <w:r w:rsidRPr="00D2102A">
              <w:rPr>
                <w:sz w:val="16"/>
                <w:szCs w:val="16"/>
                <w:lang w:eastAsia="es-ES"/>
              </w:rPr>
              <w:t>29,2</w:t>
            </w:r>
          </w:p>
        </w:tc>
        <w:tc>
          <w:tcPr>
            <w:tcW w:w="336" w:type="dxa"/>
            <w:tcBorders>
              <w:top w:val="nil"/>
              <w:left w:val="nil"/>
              <w:bottom w:val="nil"/>
              <w:right w:val="nil"/>
            </w:tcBorders>
            <w:shd w:val="clear" w:color="auto" w:fill="auto"/>
            <w:noWrap/>
            <w:vAlign w:val="bottom"/>
            <w:hideMark/>
          </w:tcPr>
          <w:p w14:paraId="043AC567" w14:textId="77777777" w:rsidR="004B485B" w:rsidRPr="00D2102A" w:rsidRDefault="004B485B" w:rsidP="002C192E">
            <w:pPr>
              <w:rPr>
                <w:sz w:val="16"/>
                <w:szCs w:val="16"/>
                <w:lang w:eastAsia="es-ES"/>
              </w:rPr>
            </w:pPr>
          </w:p>
        </w:tc>
        <w:tc>
          <w:tcPr>
            <w:tcW w:w="4277" w:type="dxa"/>
            <w:gridSpan w:val="4"/>
            <w:vMerge/>
            <w:tcBorders>
              <w:top w:val="nil"/>
              <w:left w:val="nil"/>
              <w:bottom w:val="nil"/>
              <w:right w:val="nil"/>
            </w:tcBorders>
            <w:vAlign w:val="center"/>
            <w:hideMark/>
          </w:tcPr>
          <w:p w14:paraId="5DB3AD73" w14:textId="77777777" w:rsidR="004B485B" w:rsidRPr="00D2102A" w:rsidRDefault="004B485B" w:rsidP="002C192E">
            <w:pPr>
              <w:rPr>
                <w:sz w:val="16"/>
                <w:szCs w:val="16"/>
                <w:lang w:eastAsia="es-ES"/>
              </w:rPr>
            </w:pPr>
          </w:p>
        </w:tc>
      </w:tr>
      <w:tr w:rsidR="004B485B" w:rsidRPr="00D2102A" w14:paraId="6D7F3907"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38F04A14" w14:textId="77777777" w:rsidR="004B485B" w:rsidRPr="00D2102A" w:rsidRDefault="004B485B" w:rsidP="002C192E">
            <w:pPr>
              <w:jc w:val="right"/>
              <w:rPr>
                <w:sz w:val="16"/>
                <w:szCs w:val="16"/>
                <w:lang w:eastAsia="es-ES"/>
              </w:rPr>
            </w:pPr>
            <w:r w:rsidRPr="00D2102A">
              <w:rPr>
                <w:sz w:val="16"/>
                <w:szCs w:val="16"/>
                <w:lang w:eastAsia="es-ES"/>
              </w:rPr>
              <w:t>55</w:t>
            </w:r>
          </w:p>
        </w:tc>
        <w:tc>
          <w:tcPr>
            <w:tcW w:w="896" w:type="dxa"/>
            <w:tcBorders>
              <w:top w:val="nil"/>
              <w:left w:val="nil"/>
              <w:bottom w:val="nil"/>
              <w:right w:val="nil"/>
            </w:tcBorders>
            <w:shd w:val="clear" w:color="auto" w:fill="auto"/>
            <w:noWrap/>
            <w:vAlign w:val="bottom"/>
            <w:hideMark/>
          </w:tcPr>
          <w:p w14:paraId="7556B5A2" w14:textId="77777777" w:rsidR="004B485B" w:rsidRPr="00D2102A" w:rsidRDefault="004B485B" w:rsidP="002C192E">
            <w:pPr>
              <w:jc w:val="right"/>
              <w:rPr>
                <w:sz w:val="16"/>
                <w:szCs w:val="16"/>
                <w:lang w:eastAsia="es-ES"/>
              </w:rPr>
            </w:pPr>
            <w:r w:rsidRPr="00D2102A">
              <w:rPr>
                <w:sz w:val="16"/>
                <w:szCs w:val="16"/>
                <w:lang w:eastAsia="es-ES"/>
              </w:rPr>
              <w:t>42,0</w:t>
            </w:r>
          </w:p>
        </w:tc>
        <w:tc>
          <w:tcPr>
            <w:tcW w:w="882" w:type="dxa"/>
            <w:tcBorders>
              <w:top w:val="nil"/>
              <w:left w:val="nil"/>
              <w:bottom w:val="nil"/>
              <w:right w:val="nil"/>
            </w:tcBorders>
            <w:shd w:val="clear" w:color="auto" w:fill="auto"/>
            <w:noWrap/>
            <w:vAlign w:val="bottom"/>
            <w:hideMark/>
          </w:tcPr>
          <w:p w14:paraId="1A82F5ED" w14:textId="77777777" w:rsidR="004B485B" w:rsidRPr="00D2102A" w:rsidRDefault="004B485B" w:rsidP="002C192E">
            <w:pPr>
              <w:jc w:val="right"/>
              <w:rPr>
                <w:sz w:val="16"/>
                <w:szCs w:val="16"/>
                <w:lang w:eastAsia="es-ES"/>
              </w:rPr>
            </w:pPr>
            <w:r w:rsidRPr="00D2102A">
              <w:rPr>
                <w:sz w:val="16"/>
                <w:szCs w:val="16"/>
                <w:lang w:eastAsia="es-ES"/>
              </w:rPr>
              <w:t>16,1</w:t>
            </w:r>
          </w:p>
        </w:tc>
        <w:tc>
          <w:tcPr>
            <w:tcW w:w="883" w:type="dxa"/>
            <w:tcBorders>
              <w:top w:val="nil"/>
              <w:left w:val="nil"/>
              <w:bottom w:val="nil"/>
              <w:right w:val="nil"/>
            </w:tcBorders>
            <w:shd w:val="clear" w:color="auto" w:fill="auto"/>
            <w:noWrap/>
            <w:vAlign w:val="bottom"/>
            <w:hideMark/>
          </w:tcPr>
          <w:p w14:paraId="2D213222" w14:textId="77777777" w:rsidR="004B485B" w:rsidRPr="00D2102A" w:rsidRDefault="004B485B" w:rsidP="002C192E">
            <w:pPr>
              <w:jc w:val="right"/>
              <w:rPr>
                <w:sz w:val="16"/>
                <w:szCs w:val="16"/>
                <w:lang w:eastAsia="es-ES"/>
              </w:rPr>
            </w:pPr>
            <w:r w:rsidRPr="00D2102A">
              <w:rPr>
                <w:sz w:val="16"/>
                <w:szCs w:val="16"/>
                <w:lang w:eastAsia="es-ES"/>
              </w:rPr>
              <w:t>15,4</w:t>
            </w:r>
          </w:p>
        </w:tc>
        <w:tc>
          <w:tcPr>
            <w:tcW w:w="923" w:type="dxa"/>
            <w:tcBorders>
              <w:top w:val="nil"/>
              <w:left w:val="nil"/>
              <w:bottom w:val="nil"/>
              <w:right w:val="nil"/>
            </w:tcBorders>
            <w:shd w:val="clear" w:color="auto" w:fill="auto"/>
            <w:noWrap/>
            <w:vAlign w:val="bottom"/>
            <w:hideMark/>
          </w:tcPr>
          <w:p w14:paraId="6D8CFC32" w14:textId="77777777" w:rsidR="004B485B" w:rsidRPr="00D2102A" w:rsidRDefault="004B485B" w:rsidP="002C192E">
            <w:pPr>
              <w:jc w:val="right"/>
              <w:rPr>
                <w:sz w:val="16"/>
                <w:szCs w:val="16"/>
                <w:lang w:eastAsia="es-ES"/>
              </w:rPr>
            </w:pPr>
            <w:r w:rsidRPr="00D2102A">
              <w:rPr>
                <w:sz w:val="16"/>
                <w:szCs w:val="16"/>
                <w:lang w:eastAsia="es-ES"/>
              </w:rPr>
              <w:t>27,8</w:t>
            </w:r>
          </w:p>
        </w:tc>
        <w:tc>
          <w:tcPr>
            <w:tcW w:w="924" w:type="dxa"/>
            <w:tcBorders>
              <w:top w:val="nil"/>
              <w:left w:val="nil"/>
              <w:bottom w:val="nil"/>
              <w:right w:val="nil"/>
            </w:tcBorders>
            <w:shd w:val="clear" w:color="auto" w:fill="auto"/>
            <w:noWrap/>
            <w:vAlign w:val="bottom"/>
            <w:hideMark/>
          </w:tcPr>
          <w:p w14:paraId="54B3ECB2" w14:textId="77777777" w:rsidR="004B485B" w:rsidRPr="00D2102A" w:rsidRDefault="004B485B" w:rsidP="002C192E">
            <w:pPr>
              <w:jc w:val="right"/>
              <w:rPr>
                <w:sz w:val="16"/>
                <w:szCs w:val="16"/>
                <w:lang w:eastAsia="es-ES"/>
              </w:rPr>
            </w:pPr>
            <w:r w:rsidRPr="00D2102A">
              <w:rPr>
                <w:sz w:val="16"/>
                <w:szCs w:val="16"/>
                <w:lang w:eastAsia="es-ES"/>
              </w:rPr>
              <w:t>29,4</w:t>
            </w:r>
          </w:p>
        </w:tc>
        <w:tc>
          <w:tcPr>
            <w:tcW w:w="336" w:type="dxa"/>
            <w:tcBorders>
              <w:top w:val="nil"/>
              <w:left w:val="nil"/>
              <w:bottom w:val="nil"/>
              <w:right w:val="nil"/>
            </w:tcBorders>
            <w:shd w:val="clear" w:color="auto" w:fill="auto"/>
            <w:noWrap/>
            <w:vAlign w:val="bottom"/>
            <w:hideMark/>
          </w:tcPr>
          <w:p w14:paraId="158C3D1C" w14:textId="77777777" w:rsidR="004B485B" w:rsidRPr="00D2102A" w:rsidRDefault="004B485B" w:rsidP="002C192E">
            <w:pPr>
              <w:rPr>
                <w:sz w:val="16"/>
                <w:szCs w:val="16"/>
                <w:lang w:eastAsia="es-ES"/>
              </w:rPr>
            </w:pPr>
          </w:p>
        </w:tc>
        <w:tc>
          <w:tcPr>
            <w:tcW w:w="4277" w:type="dxa"/>
            <w:gridSpan w:val="4"/>
            <w:vMerge/>
            <w:tcBorders>
              <w:top w:val="nil"/>
              <w:left w:val="nil"/>
              <w:bottom w:val="nil"/>
              <w:right w:val="nil"/>
            </w:tcBorders>
            <w:vAlign w:val="center"/>
            <w:hideMark/>
          </w:tcPr>
          <w:p w14:paraId="401129D9" w14:textId="77777777" w:rsidR="004B485B" w:rsidRPr="00D2102A" w:rsidRDefault="004B485B" w:rsidP="002C192E">
            <w:pPr>
              <w:rPr>
                <w:sz w:val="16"/>
                <w:szCs w:val="16"/>
                <w:lang w:eastAsia="es-ES"/>
              </w:rPr>
            </w:pPr>
          </w:p>
        </w:tc>
      </w:tr>
      <w:tr w:rsidR="004B485B" w:rsidRPr="00D2102A" w14:paraId="5E4E3A5E"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44BBC185" w14:textId="77777777" w:rsidR="004B485B" w:rsidRPr="00D2102A" w:rsidRDefault="004B485B" w:rsidP="002C192E">
            <w:pPr>
              <w:jc w:val="right"/>
              <w:rPr>
                <w:sz w:val="16"/>
                <w:szCs w:val="16"/>
                <w:lang w:eastAsia="es-ES"/>
              </w:rPr>
            </w:pPr>
            <w:r w:rsidRPr="00D2102A">
              <w:rPr>
                <w:sz w:val="16"/>
                <w:szCs w:val="16"/>
                <w:lang w:eastAsia="es-ES"/>
              </w:rPr>
              <w:t>60</w:t>
            </w:r>
          </w:p>
        </w:tc>
        <w:tc>
          <w:tcPr>
            <w:tcW w:w="896" w:type="dxa"/>
            <w:tcBorders>
              <w:top w:val="nil"/>
              <w:left w:val="nil"/>
              <w:bottom w:val="nil"/>
              <w:right w:val="nil"/>
            </w:tcBorders>
            <w:shd w:val="clear" w:color="auto" w:fill="auto"/>
            <w:noWrap/>
            <w:vAlign w:val="bottom"/>
            <w:hideMark/>
          </w:tcPr>
          <w:p w14:paraId="71FBEE72" w14:textId="77777777" w:rsidR="004B485B" w:rsidRPr="00D2102A" w:rsidRDefault="004B485B" w:rsidP="002C192E">
            <w:pPr>
              <w:jc w:val="right"/>
              <w:rPr>
                <w:sz w:val="16"/>
                <w:szCs w:val="16"/>
                <w:lang w:eastAsia="es-ES"/>
              </w:rPr>
            </w:pPr>
            <w:r w:rsidRPr="00D2102A">
              <w:rPr>
                <w:sz w:val="16"/>
                <w:szCs w:val="16"/>
                <w:lang w:eastAsia="es-ES"/>
              </w:rPr>
              <w:t>43,5</w:t>
            </w:r>
          </w:p>
        </w:tc>
        <w:tc>
          <w:tcPr>
            <w:tcW w:w="882" w:type="dxa"/>
            <w:tcBorders>
              <w:top w:val="nil"/>
              <w:left w:val="nil"/>
              <w:bottom w:val="nil"/>
              <w:right w:val="nil"/>
            </w:tcBorders>
            <w:shd w:val="clear" w:color="auto" w:fill="auto"/>
            <w:noWrap/>
            <w:vAlign w:val="bottom"/>
            <w:hideMark/>
          </w:tcPr>
          <w:p w14:paraId="68F7712A" w14:textId="77777777" w:rsidR="004B485B" w:rsidRPr="00D2102A" w:rsidRDefault="004B485B" w:rsidP="002C192E">
            <w:pPr>
              <w:jc w:val="right"/>
              <w:rPr>
                <w:sz w:val="16"/>
                <w:szCs w:val="16"/>
                <w:lang w:eastAsia="es-ES"/>
              </w:rPr>
            </w:pPr>
            <w:r w:rsidRPr="00D2102A">
              <w:rPr>
                <w:sz w:val="16"/>
                <w:szCs w:val="16"/>
                <w:lang w:eastAsia="es-ES"/>
              </w:rPr>
              <w:t>18,1</w:t>
            </w:r>
          </w:p>
        </w:tc>
        <w:tc>
          <w:tcPr>
            <w:tcW w:w="883" w:type="dxa"/>
            <w:tcBorders>
              <w:top w:val="nil"/>
              <w:left w:val="nil"/>
              <w:bottom w:val="nil"/>
              <w:right w:val="nil"/>
            </w:tcBorders>
            <w:shd w:val="clear" w:color="auto" w:fill="auto"/>
            <w:noWrap/>
            <w:vAlign w:val="bottom"/>
            <w:hideMark/>
          </w:tcPr>
          <w:p w14:paraId="77BD4BDE" w14:textId="77777777" w:rsidR="004B485B" w:rsidRPr="00D2102A" w:rsidRDefault="004B485B" w:rsidP="002C192E">
            <w:pPr>
              <w:jc w:val="right"/>
              <w:rPr>
                <w:sz w:val="16"/>
                <w:szCs w:val="16"/>
                <w:lang w:eastAsia="es-ES"/>
              </w:rPr>
            </w:pPr>
            <w:r w:rsidRPr="00D2102A">
              <w:rPr>
                <w:sz w:val="16"/>
                <w:szCs w:val="16"/>
                <w:lang w:eastAsia="es-ES"/>
              </w:rPr>
              <w:t>16,0</w:t>
            </w:r>
          </w:p>
        </w:tc>
        <w:tc>
          <w:tcPr>
            <w:tcW w:w="923" w:type="dxa"/>
            <w:tcBorders>
              <w:top w:val="nil"/>
              <w:left w:val="nil"/>
              <w:bottom w:val="nil"/>
              <w:right w:val="nil"/>
            </w:tcBorders>
            <w:shd w:val="clear" w:color="auto" w:fill="auto"/>
            <w:noWrap/>
            <w:vAlign w:val="bottom"/>
            <w:hideMark/>
          </w:tcPr>
          <w:p w14:paraId="34148E44" w14:textId="77777777" w:rsidR="004B485B" w:rsidRPr="00D2102A" w:rsidRDefault="004B485B" w:rsidP="002C192E">
            <w:pPr>
              <w:jc w:val="right"/>
              <w:rPr>
                <w:sz w:val="16"/>
                <w:szCs w:val="16"/>
                <w:lang w:eastAsia="es-ES"/>
              </w:rPr>
            </w:pPr>
            <w:r w:rsidRPr="00D2102A">
              <w:rPr>
                <w:sz w:val="16"/>
                <w:szCs w:val="16"/>
                <w:lang w:eastAsia="es-ES"/>
              </w:rPr>
              <w:t>28,0</w:t>
            </w:r>
          </w:p>
        </w:tc>
        <w:tc>
          <w:tcPr>
            <w:tcW w:w="924" w:type="dxa"/>
            <w:tcBorders>
              <w:top w:val="nil"/>
              <w:left w:val="nil"/>
              <w:bottom w:val="nil"/>
              <w:right w:val="nil"/>
            </w:tcBorders>
            <w:shd w:val="clear" w:color="auto" w:fill="auto"/>
            <w:noWrap/>
            <w:vAlign w:val="bottom"/>
            <w:hideMark/>
          </w:tcPr>
          <w:p w14:paraId="13A2A20B" w14:textId="77777777" w:rsidR="004B485B" w:rsidRPr="00D2102A" w:rsidRDefault="004B485B" w:rsidP="002C192E">
            <w:pPr>
              <w:jc w:val="right"/>
              <w:rPr>
                <w:sz w:val="16"/>
                <w:szCs w:val="16"/>
                <w:lang w:eastAsia="es-ES"/>
              </w:rPr>
            </w:pPr>
            <w:r w:rsidRPr="00D2102A">
              <w:rPr>
                <w:sz w:val="16"/>
                <w:szCs w:val="16"/>
                <w:lang w:eastAsia="es-ES"/>
              </w:rPr>
              <w:t>29,6</w:t>
            </w:r>
          </w:p>
        </w:tc>
        <w:tc>
          <w:tcPr>
            <w:tcW w:w="336" w:type="dxa"/>
            <w:tcBorders>
              <w:top w:val="nil"/>
              <w:left w:val="nil"/>
              <w:bottom w:val="nil"/>
              <w:right w:val="nil"/>
            </w:tcBorders>
            <w:shd w:val="clear" w:color="auto" w:fill="auto"/>
            <w:noWrap/>
            <w:vAlign w:val="bottom"/>
            <w:hideMark/>
          </w:tcPr>
          <w:p w14:paraId="612F4394" w14:textId="77777777" w:rsidR="004B485B" w:rsidRPr="00D2102A" w:rsidRDefault="004B485B" w:rsidP="002C192E">
            <w:pPr>
              <w:rPr>
                <w:sz w:val="16"/>
                <w:szCs w:val="16"/>
                <w:lang w:eastAsia="es-ES"/>
              </w:rPr>
            </w:pPr>
          </w:p>
        </w:tc>
        <w:tc>
          <w:tcPr>
            <w:tcW w:w="4277" w:type="dxa"/>
            <w:gridSpan w:val="4"/>
            <w:vMerge/>
            <w:tcBorders>
              <w:top w:val="nil"/>
              <w:left w:val="nil"/>
              <w:bottom w:val="nil"/>
              <w:right w:val="nil"/>
            </w:tcBorders>
            <w:vAlign w:val="center"/>
            <w:hideMark/>
          </w:tcPr>
          <w:p w14:paraId="6D407ED2" w14:textId="77777777" w:rsidR="004B485B" w:rsidRPr="00D2102A" w:rsidRDefault="004B485B" w:rsidP="002C192E">
            <w:pPr>
              <w:rPr>
                <w:sz w:val="16"/>
                <w:szCs w:val="16"/>
                <w:lang w:eastAsia="es-ES"/>
              </w:rPr>
            </w:pPr>
          </w:p>
        </w:tc>
      </w:tr>
      <w:tr w:rsidR="004B485B" w:rsidRPr="00D2102A" w14:paraId="080876E1"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7A22208E" w14:textId="77777777" w:rsidR="004B485B" w:rsidRPr="00D2102A" w:rsidRDefault="004B485B" w:rsidP="002C192E">
            <w:pPr>
              <w:jc w:val="right"/>
              <w:rPr>
                <w:sz w:val="16"/>
                <w:szCs w:val="16"/>
                <w:lang w:eastAsia="es-ES"/>
              </w:rPr>
            </w:pPr>
            <w:r w:rsidRPr="00D2102A">
              <w:rPr>
                <w:sz w:val="16"/>
                <w:szCs w:val="16"/>
                <w:lang w:eastAsia="es-ES"/>
              </w:rPr>
              <w:t>65</w:t>
            </w:r>
          </w:p>
        </w:tc>
        <w:tc>
          <w:tcPr>
            <w:tcW w:w="896" w:type="dxa"/>
            <w:tcBorders>
              <w:top w:val="nil"/>
              <w:left w:val="nil"/>
              <w:bottom w:val="nil"/>
              <w:right w:val="nil"/>
            </w:tcBorders>
            <w:shd w:val="clear" w:color="auto" w:fill="auto"/>
            <w:noWrap/>
            <w:vAlign w:val="bottom"/>
            <w:hideMark/>
          </w:tcPr>
          <w:p w14:paraId="0A47E3D2" w14:textId="77777777" w:rsidR="004B485B" w:rsidRPr="00D2102A" w:rsidRDefault="004B485B" w:rsidP="002C192E">
            <w:pPr>
              <w:jc w:val="right"/>
              <w:rPr>
                <w:sz w:val="16"/>
                <w:szCs w:val="16"/>
                <w:lang w:eastAsia="es-ES"/>
              </w:rPr>
            </w:pPr>
            <w:r w:rsidRPr="00D2102A">
              <w:rPr>
                <w:sz w:val="16"/>
                <w:szCs w:val="16"/>
                <w:lang w:eastAsia="es-ES"/>
              </w:rPr>
              <w:t>45,0</w:t>
            </w:r>
          </w:p>
        </w:tc>
        <w:tc>
          <w:tcPr>
            <w:tcW w:w="882" w:type="dxa"/>
            <w:tcBorders>
              <w:top w:val="nil"/>
              <w:left w:val="nil"/>
              <w:bottom w:val="nil"/>
              <w:right w:val="nil"/>
            </w:tcBorders>
            <w:shd w:val="clear" w:color="auto" w:fill="auto"/>
            <w:noWrap/>
            <w:vAlign w:val="bottom"/>
            <w:hideMark/>
          </w:tcPr>
          <w:p w14:paraId="02FBA910" w14:textId="77777777" w:rsidR="004B485B" w:rsidRPr="00D2102A" w:rsidRDefault="004B485B" w:rsidP="002C192E">
            <w:pPr>
              <w:jc w:val="right"/>
              <w:rPr>
                <w:sz w:val="16"/>
                <w:szCs w:val="16"/>
                <w:lang w:eastAsia="es-ES"/>
              </w:rPr>
            </w:pPr>
            <w:r w:rsidRPr="00D2102A">
              <w:rPr>
                <w:sz w:val="16"/>
                <w:szCs w:val="16"/>
                <w:lang w:eastAsia="es-ES"/>
              </w:rPr>
              <w:t>20,1</w:t>
            </w:r>
          </w:p>
        </w:tc>
        <w:tc>
          <w:tcPr>
            <w:tcW w:w="883" w:type="dxa"/>
            <w:tcBorders>
              <w:top w:val="nil"/>
              <w:left w:val="nil"/>
              <w:bottom w:val="nil"/>
              <w:right w:val="nil"/>
            </w:tcBorders>
            <w:shd w:val="clear" w:color="auto" w:fill="auto"/>
            <w:noWrap/>
            <w:vAlign w:val="bottom"/>
            <w:hideMark/>
          </w:tcPr>
          <w:p w14:paraId="0B918004" w14:textId="77777777" w:rsidR="004B485B" w:rsidRPr="00D2102A" w:rsidRDefault="004B485B" w:rsidP="002C192E">
            <w:pPr>
              <w:jc w:val="right"/>
              <w:rPr>
                <w:sz w:val="16"/>
                <w:szCs w:val="16"/>
                <w:lang w:eastAsia="es-ES"/>
              </w:rPr>
            </w:pPr>
            <w:r w:rsidRPr="00D2102A">
              <w:rPr>
                <w:sz w:val="16"/>
                <w:szCs w:val="16"/>
                <w:lang w:eastAsia="es-ES"/>
              </w:rPr>
              <w:t>17,2</w:t>
            </w:r>
          </w:p>
        </w:tc>
        <w:tc>
          <w:tcPr>
            <w:tcW w:w="923" w:type="dxa"/>
            <w:tcBorders>
              <w:top w:val="nil"/>
              <w:left w:val="nil"/>
              <w:bottom w:val="nil"/>
              <w:right w:val="nil"/>
            </w:tcBorders>
            <w:shd w:val="clear" w:color="auto" w:fill="auto"/>
            <w:noWrap/>
            <w:vAlign w:val="bottom"/>
            <w:hideMark/>
          </w:tcPr>
          <w:p w14:paraId="67E8CB95" w14:textId="77777777" w:rsidR="004B485B" w:rsidRPr="00D2102A" w:rsidRDefault="004B485B" w:rsidP="002C192E">
            <w:pPr>
              <w:jc w:val="right"/>
              <w:rPr>
                <w:sz w:val="16"/>
                <w:szCs w:val="16"/>
                <w:lang w:eastAsia="es-ES"/>
              </w:rPr>
            </w:pPr>
            <w:r w:rsidRPr="00D2102A">
              <w:rPr>
                <w:sz w:val="16"/>
                <w:szCs w:val="16"/>
                <w:lang w:eastAsia="es-ES"/>
              </w:rPr>
              <w:t>28,2</w:t>
            </w:r>
          </w:p>
        </w:tc>
        <w:tc>
          <w:tcPr>
            <w:tcW w:w="924" w:type="dxa"/>
            <w:tcBorders>
              <w:top w:val="nil"/>
              <w:left w:val="nil"/>
              <w:bottom w:val="nil"/>
              <w:right w:val="nil"/>
            </w:tcBorders>
            <w:shd w:val="clear" w:color="auto" w:fill="auto"/>
            <w:noWrap/>
            <w:vAlign w:val="bottom"/>
            <w:hideMark/>
          </w:tcPr>
          <w:p w14:paraId="68D6F174" w14:textId="77777777" w:rsidR="004B485B" w:rsidRPr="00D2102A" w:rsidRDefault="004B485B" w:rsidP="002C192E">
            <w:pPr>
              <w:jc w:val="right"/>
              <w:rPr>
                <w:sz w:val="16"/>
                <w:szCs w:val="16"/>
                <w:lang w:eastAsia="es-ES"/>
              </w:rPr>
            </w:pPr>
            <w:r w:rsidRPr="00D2102A">
              <w:rPr>
                <w:sz w:val="16"/>
                <w:szCs w:val="16"/>
                <w:lang w:eastAsia="es-ES"/>
              </w:rPr>
              <w:t>229,8</w:t>
            </w:r>
          </w:p>
        </w:tc>
        <w:tc>
          <w:tcPr>
            <w:tcW w:w="336" w:type="dxa"/>
            <w:tcBorders>
              <w:top w:val="nil"/>
              <w:left w:val="nil"/>
              <w:bottom w:val="nil"/>
              <w:right w:val="nil"/>
            </w:tcBorders>
            <w:shd w:val="clear" w:color="auto" w:fill="auto"/>
            <w:noWrap/>
            <w:vAlign w:val="bottom"/>
            <w:hideMark/>
          </w:tcPr>
          <w:p w14:paraId="18F9D3FF" w14:textId="77777777" w:rsidR="004B485B" w:rsidRPr="00D2102A" w:rsidRDefault="004B485B" w:rsidP="002C192E">
            <w:pPr>
              <w:rPr>
                <w:sz w:val="16"/>
                <w:szCs w:val="16"/>
                <w:lang w:eastAsia="es-ES"/>
              </w:rPr>
            </w:pPr>
          </w:p>
        </w:tc>
        <w:tc>
          <w:tcPr>
            <w:tcW w:w="4277" w:type="dxa"/>
            <w:gridSpan w:val="4"/>
            <w:vMerge/>
            <w:tcBorders>
              <w:top w:val="nil"/>
              <w:left w:val="nil"/>
              <w:bottom w:val="nil"/>
              <w:right w:val="nil"/>
            </w:tcBorders>
            <w:vAlign w:val="center"/>
            <w:hideMark/>
          </w:tcPr>
          <w:p w14:paraId="4346A3D8" w14:textId="77777777" w:rsidR="004B485B" w:rsidRPr="00D2102A" w:rsidRDefault="004B485B" w:rsidP="002C192E">
            <w:pPr>
              <w:rPr>
                <w:sz w:val="16"/>
                <w:szCs w:val="16"/>
                <w:lang w:eastAsia="es-ES"/>
              </w:rPr>
            </w:pPr>
          </w:p>
        </w:tc>
      </w:tr>
      <w:tr w:rsidR="004B485B" w:rsidRPr="00D2102A" w14:paraId="6516852C"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47C54E4F" w14:textId="77777777" w:rsidR="004B485B" w:rsidRPr="00D2102A" w:rsidRDefault="004B485B" w:rsidP="002C192E">
            <w:pPr>
              <w:jc w:val="right"/>
              <w:rPr>
                <w:sz w:val="16"/>
                <w:szCs w:val="16"/>
                <w:lang w:eastAsia="es-ES"/>
              </w:rPr>
            </w:pPr>
            <w:r w:rsidRPr="00D2102A">
              <w:rPr>
                <w:sz w:val="16"/>
                <w:szCs w:val="16"/>
                <w:lang w:eastAsia="es-ES"/>
              </w:rPr>
              <w:t>70</w:t>
            </w:r>
          </w:p>
        </w:tc>
        <w:tc>
          <w:tcPr>
            <w:tcW w:w="896" w:type="dxa"/>
            <w:tcBorders>
              <w:top w:val="nil"/>
              <w:left w:val="nil"/>
              <w:bottom w:val="nil"/>
              <w:right w:val="nil"/>
            </w:tcBorders>
            <w:shd w:val="clear" w:color="auto" w:fill="auto"/>
            <w:noWrap/>
            <w:vAlign w:val="bottom"/>
            <w:hideMark/>
          </w:tcPr>
          <w:p w14:paraId="775A0BDB" w14:textId="77777777" w:rsidR="004B485B" w:rsidRPr="00D2102A" w:rsidRDefault="004B485B" w:rsidP="002C192E">
            <w:pPr>
              <w:jc w:val="right"/>
              <w:rPr>
                <w:sz w:val="16"/>
                <w:szCs w:val="16"/>
                <w:lang w:eastAsia="es-ES"/>
              </w:rPr>
            </w:pPr>
            <w:r w:rsidRPr="00D2102A">
              <w:rPr>
                <w:sz w:val="16"/>
                <w:szCs w:val="16"/>
                <w:lang w:eastAsia="es-ES"/>
              </w:rPr>
              <w:t>47,1</w:t>
            </w:r>
          </w:p>
        </w:tc>
        <w:tc>
          <w:tcPr>
            <w:tcW w:w="882" w:type="dxa"/>
            <w:tcBorders>
              <w:top w:val="nil"/>
              <w:left w:val="nil"/>
              <w:bottom w:val="nil"/>
              <w:right w:val="nil"/>
            </w:tcBorders>
            <w:shd w:val="clear" w:color="auto" w:fill="auto"/>
            <w:noWrap/>
            <w:vAlign w:val="bottom"/>
            <w:hideMark/>
          </w:tcPr>
          <w:p w14:paraId="5485C49F" w14:textId="77777777" w:rsidR="004B485B" w:rsidRPr="00D2102A" w:rsidRDefault="004B485B" w:rsidP="002C192E">
            <w:pPr>
              <w:jc w:val="right"/>
              <w:rPr>
                <w:sz w:val="16"/>
                <w:szCs w:val="16"/>
                <w:lang w:eastAsia="es-ES"/>
              </w:rPr>
            </w:pPr>
            <w:r w:rsidRPr="00D2102A">
              <w:rPr>
                <w:sz w:val="16"/>
                <w:szCs w:val="16"/>
                <w:lang w:eastAsia="es-ES"/>
              </w:rPr>
              <w:t>22,1</w:t>
            </w:r>
          </w:p>
        </w:tc>
        <w:tc>
          <w:tcPr>
            <w:tcW w:w="883" w:type="dxa"/>
            <w:tcBorders>
              <w:top w:val="nil"/>
              <w:left w:val="nil"/>
              <w:bottom w:val="nil"/>
              <w:right w:val="nil"/>
            </w:tcBorders>
            <w:shd w:val="clear" w:color="auto" w:fill="auto"/>
            <w:noWrap/>
            <w:vAlign w:val="bottom"/>
            <w:hideMark/>
          </w:tcPr>
          <w:p w14:paraId="2AD4EF8A" w14:textId="77777777" w:rsidR="004B485B" w:rsidRPr="00D2102A" w:rsidRDefault="004B485B" w:rsidP="002C192E">
            <w:pPr>
              <w:jc w:val="right"/>
              <w:rPr>
                <w:sz w:val="16"/>
                <w:szCs w:val="16"/>
                <w:lang w:eastAsia="es-ES"/>
              </w:rPr>
            </w:pPr>
            <w:r w:rsidRPr="00D2102A">
              <w:rPr>
                <w:sz w:val="16"/>
                <w:szCs w:val="16"/>
                <w:lang w:eastAsia="es-ES"/>
              </w:rPr>
              <w:t>18,4</w:t>
            </w:r>
          </w:p>
        </w:tc>
        <w:tc>
          <w:tcPr>
            <w:tcW w:w="923" w:type="dxa"/>
            <w:tcBorders>
              <w:top w:val="nil"/>
              <w:left w:val="nil"/>
              <w:bottom w:val="nil"/>
              <w:right w:val="nil"/>
            </w:tcBorders>
            <w:shd w:val="clear" w:color="auto" w:fill="auto"/>
            <w:noWrap/>
            <w:vAlign w:val="bottom"/>
            <w:hideMark/>
          </w:tcPr>
          <w:p w14:paraId="45F64A90" w14:textId="77777777" w:rsidR="004B485B" w:rsidRPr="00D2102A" w:rsidRDefault="004B485B" w:rsidP="002C192E">
            <w:pPr>
              <w:jc w:val="right"/>
              <w:rPr>
                <w:sz w:val="16"/>
                <w:szCs w:val="16"/>
                <w:lang w:eastAsia="es-ES"/>
              </w:rPr>
            </w:pPr>
            <w:r w:rsidRPr="00D2102A">
              <w:rPr>
                <w:sz w:val="16"/>
                <w:szCs w:val="16"/>
                <w:lang w:eastAsia="es-ES"/>
              </w:rPr>
              <w:t>28,3</w:t>
            </w:r>
          </w:p>
        </w:tc>
        <w:tc>
          <w:tcPr>
            <w:tcW w:w="924" w:type="dxa"/>
            <w:tcBorders>
              <w:top w:val="nil"/>
              <w:left w:val="nil"/>
              <w:bottom w:val="nil"/>
              <w:right w:val="nil"/>
            </w:tcBorders>
            <w:shd w:val="clear" w:color="auto" w:fill="auto"/>
            <w:noWrap/>
            <w:vAlign w:val="bottom"/>
            <w:hideMark/>
          </w:tcPr>
          <w:p w14:paraId="14975074" w14:textId="77777777" w:rsidR="004B485B" w:rsidRPr="00D2102A" w:rsidRDefault="004B485B" w:rsidP="002C192E">
            <w:pPr>
              <w:jc w:val="right"/>
              <w:rPr>
                <w:sz w:val="16"/>
                <w:szCs w:val="16"/>
                <w:lang w:eastAsia="es-ES"/>
              </w:rPr>
            </w:pPr>
            <w:r w:rsidRPr="00D2102A">
              <w:rPr>
                <w:sz w:val="16"/>
                <w:szCs w:val="16"/>
                <w:lang w:eastAsia="es-ES"/>
              </w:rPr>
              <w:t>30,0</w:t>
            </w:r>
          </w:p>
        </w:tc>
        <w:tc>
          <w:tcPr>
            <w:tcW w:w="336" w:type="dxa"/>
            <w:tcBorders>
              <w:top w:val="nil"/>
              <w:left w:val="nil"/>
              <w:bottom w:val="nil"/>
              <w:right w:val="nil"/>
            </w:tcBorders>
            <w:shd w:val="clear" w:color="auto" w:fill="auto"/>
            <w:noWrap/>
            <w:vAlign w:val="bottom"/>
            <w:hideMark/>
          </w:tcPr>
          <w:p w14:paraId="0BF63953" w14:textId="77777777" w:rsidR="004B485B" w:rsidRPr="00D2102A" w:rsidRDefault="004B485B" w:rsidP="002C192E">
            <w:pPr>
              <w:rPr>
                <w:sz w:val="16"/>
                <w:szCs w:val="16"/>
                <w:lang w:eastAsia="es-ES"/>
              </w:rPr>
            </w:pPr>
          </w:p>
        </w:tc>
        <w:tc>
          <w:tcPr>
            <w:tcW w:w="4277" w:type="dxa"/>
            <w:gridSpan w:val="4"/>
            <w:vMerge/>
            <w:tcBorders>
              <w:top w:val="nil"/>
              <w:left w:val="nil"/>
              <w:bottom w:val="nil"/>
              <w:right w:val="nil"/>
            </w:tcBorders>
            <w:vAlign w:val="center"/>
            <w:hideMark/>
          </w:tcPr>
          <w:p w14:paraId="0001EE10" w14:textId="77777777" w:rsidR="004B485B" w:rsidRPr="00D2102A" w:rsidRDefault="004B485B" w:rsidP="002C192E">
            <w:pPr>
              <w:rPr>
                <w:sz w:val="16"/>
                <w:szCs w:val="16"/>
                <w:lang w:eastAsia="es-ES"/>
              </w:rPr>
            </w:pPr>
          </w:p>
        </w:tc>
      </w:tr>
      <w:tr w:rsidR="004B485B" w:rsidRPr="00D2102A" w14:paraId="0D40FA23"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2BFFCD04" w14:textId="77777777" w:rsidR="004B485B" w:rsidRPr="00D2102A" w:rsidRDefault="004B485B" w:rsidP="002C192E">
            <w:pPr>
              <w:jc w:val="right"/>
              <w:rPr>
                <w:sz w:val="16"/>
                <w:szCs w:val="16"/>
                <w:lang w:eastAsia="es-ES"/>
              </w:rPr>
            </w:pPr>
            <w:r w:rsidRPr="00D2102A">
              <w:rPr>
                <w:sz w:val="16"/>
                <w:szCs w:val="16"/>
                <w:lang w:eastAsia="es-ES"/>
              </w:rPr>
              <w:t>75</w:t>
            </w:r>
          </w:p>
        </w:tc>
        <w:tc>
          <w:tcPr>
            <w:tcW w:w="896" w:type="dxa"/>
            <w:tcBorders>
              <w:top w:val="nil"/>
              <w:left w:val="nil"/>
              <w:bottom w:val="nil"/>
              <w:right w:val="nil"/>
            </w:tcBorders>
            <w:shd w:val="clear" w:color="auto" w:fill="auto"/>
            <w:noWrap/>
            <w:vAlign w:val="bottom"/>
            <w:hideMark/>
          </w:tcPr>
          <w:p w14:paraId="0F68E69A" w14:textId="77777777" w:rsidR="004B485B" w:rsidRPr="00D2102A" w:rsidRDefault="004B485B" w:rsidP="002C192E">
            <w:pPr>
              <w:jc w:val="right"/>
              <w:rPr>
                <w:sz w:val="16"/>
                <w:szCs w:val="16"/>
                <w:lang w:eastAsia="es-ES"/>
              </w:rPr>
            </w:pPr>
            <w:r w:rsidRPr="00D2102A">
              <w:rPr>
                <w:sz w:val="16"/>
                <w:szCs w:val="16"/>
                <w:lang w:eastAsia="es-ES"/>
              </w:rPr>
              <w:t>49,2</w:t>
            </w:r>
          </w:p>
        </w:tc>
        <w:tc>
          <w:tcPr>
            <w:tcW w:w="882" w:type="dxa"/>
            <w:tcBorders>
              <w:top w:val="nil"/>
              <w:left w:val="nil"/>
              <w:bottom w:val="nil"/>
              <w:right w:val="nil"/>
            </w:tcBorders>
            <w:shd w:val="clear" w:color="auto" w:fill="auto"/>
            <w:noWrap/>
            <w:vAlign w:val="bottom"/>
            <w:hideMark/>
          </w:tcPr>
          <w:p w14:paraId="466354BF" w14:textId="77777777" w:rsidR="004B485B" w:rsidRPr="00D2102A" w:rsidRDefault="004B485B" w:rsidP="002C192E">
            <w:pPr>
              <w:jc w:val="right"/>
              <w:rPr>
                <w:sz w:val="16"/>
                <w:szCs w:val="16"/>
                <w:lang w:eastAsia="es-ES"/>
              </w:rPr>
            </w:pPr>
            <w:r w:rsidRPr="00D2102A">
              <w:rPr>
                <w:sz w:val="16"/>
                <w:szCs w:val="16"/>
                <w:lang w:eastAsia="es-ES"/>
              </w:rPr>
              <w:t>24,1</w:t>
            </w:r>
          </w:p>
        </w:tc>
        <w:tc>
          <w:tcPr>
            <w:tcW w:w="883" w:type="dxa"/>
            <w:tcBorders>
              <w:top w:val="nil"/>
              <w:left w:val="nil"/>
              <w:bottom w:val="nil"/>
              <w:right w:val="nil"/>
            </w:tcBorders>
            <w:shd w:val="clear" w:color="auto" w:fill="auto"/>
            <w:noWrap/>
            <w:vAlign w:val="bottom"/>
            <w:hideMark/>
          </w:tcPr>
          <w:p w14:paraId="6BB70311" w14:textId="77777777" w:rsidR="004B485B" w:rsidRPr="00D2102A" w:rsidRDefault="004B485B" w:rsidP="002C192E">
            <w:pPr>
              <w:jc w:val="right"/>
              <w:rPr>
                <w:sz w:val="16"/>
                <w:szCs w:val="16"/>
                <w:lang w:eastAsia="es-ES"/>
              </w:rPr>
            </w:pPr>
            <w:r w:rsidRPr="00D2102A">
              <w:rPr>
                <w:sz w:val="16"/>
                <w:szCs w:val="16"/>
                <w:lang w:eastAsia="es-ES"/>
              </w:rPr>
              <w:t>19,6</w:t>
            </w:r>
          </w:p>
        </w:tc>
        <w:tc>
          <w:tcPr>
            <w:tcW w:w="923" w:type="dxa"/>
            <w:tcBorders>
              <w:top w:val="nil"/>
              <w:left w:val="nil"/>
              <w:bottom w:val="nil"/>
              <w:right w:val="nil"/>
            </w:tcBorders>
            <w:shd w:val="clear" w:color="auto" w:fill="auto"/>
            <w:noWrap/>
            <w:vAlign w:val="bottom"/>
            <w:hideMark/>
          </w:tcPr>
          <w:p w14:paraId="66FDA1A7" w14:textId="77777777" w:rsidR="004B485B" w:rsidRPr="00D2102A" w:rsidRDefault="004B485B" w:rsidP="002C192E">
            <w:pPr>
              <w:jc w:val="right"/>
              <w:rPr>
                <w:sz w:val="16"/>
                <w:szCs w:val="16"/>
                <w:lang w:eastAsia="es-ES"/>
              </w:rPr>
            </w:pPr>
            <w:r w:rsidRPr="00D2102A">
              <w:rPr>
                <w:sz w:val="16"/>
                <w:szCs w:val="16"/>
                <w:lang w:eastAsia="es-ES"/>
              </w:rPr>
              <w:t>28,4</w:t>
            </w:r>
          </w:p>
        </w:tc>
        <w:tc>
          <w:tcPr>
            <w:tcW w:w="924" w:type="dxa"/>
            <w:tcBorders>
              <w:top w:val="nil"/>
              <w:left w:val="nil"/>
              <w:bottom w:val="nil"/>
              <w:right w:val="nil"/>
            </w:tcBorders>
            <w:shd w:val="clear" w:color="auto" w:fill="auto"/>
            <w:noWrap/>
            <w:vAlign w:val="bottom"/>
            <w:hideMark/>
          </w:tcPr>
          <w:p w14:paraId="2B2F74E3" w14:textId="77777777" w:rsidR="004B485B" w:rsidRPr="00D2102A" w:rsidRDefault="004B485B" w:rsidP="002C192E">
            <w:pPr>
              <w:jc w:val="right"/>
              <w:rPr>
                <w:sz w:val="16"/>
                <w:szCs w:val="16"/>
                <w:lang w:eastAsia="es-ES"/>
              </w:rPr>
            </w:pPr>
            <w:r w:rsidRPr="00D2102A">
              <w:rPr>
                <w:sz w:val="16"/>
                <w:szCs w:val="16"/>
                <w:lang w:eastAsia="es-ES"/>
              </w:rPr>
              <w:t>31,3</w:t>
            </w:r>
          </w:p>
        </w:tc>
        <w:tc>
          <w:tcPr>
            <w:tcW w:w="336" w:type="dxa"/>
            <w:tcBorders>
              <w:top w:val="nil"/>
              <w:left w:val="nil"/>
              <w:bottom w:val="nil"/>
              <w:right w:val="nil"/>
            </w:tcBorders>
            <w:shd w:val="clear" w:color="auto" w:fill="auto"/>
            <w:noWrap/>
            <w:vAlign w:val="bottom"/>
            <w:hideMark/>
          </w:tcPr>
          <w:p w14:paraId="56A3ED8C" w14:textId="77777777" w:rsidR="004B485B" w:rsidRPr="00D2102A" w:rsidRDefault="004B485B" w:rsidP="002C192E">
            <w:pPr>
              <w:rPr>
                <w:sz w:val="16"/>
                <w:szCs w:val="16"/>
                <w:lang w:eastAsia="es-ES"/>
              </w:rPr>
            </w:pPr>
          </w:p>
        </w:tc>
        <w:tc>
          <w:tcPr>
            <w:tcW w:w="1007" w:type="dxa"/>
            <w:tcBorders>
              <w:top w:val="nil"/>
              <w:left w:val="nil"/>
              <w:bottom w:val="nil"/>
              <w:right w:val="nil"/>
            </w:tcBorders>
            <w:shd w:val="clear" w:color="auto" w:fill="auto"/>
            <w:vAlign w:val="bottom"/>
            <w:hideMark/>
          </w:tcPr>
          <w:p w14:paraId="69DCFFD4" w14:textId="77777777" w:rsidR="004B485B" w:rsidRPr="00D2102A" w:rsidRDefault="004B485B" w:rsidP="002C192E">
            <w:pPr>
              <w:jc w:val="right"/>
              <w:rPr>
                <w:sz w:val="16"/>
                <w:szCs w:val="16"/>
                <w:lang w:eastAsia="es-ES"/>
              </w:rPr>
            </w:pPr>
            <w:r w:rsidRPr="00D2102A">
              <w:rPr>
                <w:sz w:val="16"/>
                <w:szCs w:val="16"/>
                <w:lang w:eastAsia="es-ES"/>
              </w:rPr>
              <w:t>12,5</w:t>
            </w:r>
          </w:p>
        </w:tc>
        <w:tc>
          <w:tcPr>
            <w:tcW w:w="980" w:type="dxa"/>
            <w:tcBorders>
              <w:top w:val="nil"/>
              <w:left w:val="nil"/>
              <w:bottom w:val="nil"/>
              <w:right w:val="nil"/>
            </w:tcBorders>
            <w:shd w:val="clear" w:color="auto" w:fill="auto"/>
            <w:vAlign w:val="bottom"/>
            <w:hideMark/>
          </w:tcPr>
          <w:p w14:paraId="5E4F5E67" w14:textId="77777777" w:rsidR="004B485B" w:rsidRPr="00D2102A" w:rsidRDefault="004B485B" w:rsidP="002C192E">
            <w:pPr>
              <w:jc w:val="right"/>
              <w:rPr>
                <w:sz w:val="16"/>
                <w:szCs w:val="16"/>
                <w:lang w:eastAsia="es-ES"/>
              </w:rPr>
            </w:pPr>
            <w:r w:rsidRPr="00D2102A">
              <w:rPr>
                <w:sz w:val="16"/>
                <w:szCs w:val="16"/>
                <w:lang w:eastAsia="es-ES"/>
              </w:rPr>
              <w:t>15,1</w:t>
            </w:r>
          </w:p>
        </w:tc>
        <w:tc>
          <w:tcPr>
            <w:tcW w:w="1156" w:type="dxa"/>
            <w:tcBorders>
              <w:top w:val="nil"/>
              <w:left w:val="nil"/>
              <w:bottom w:val="nil"/>
              <w:right w:val="nil"/>
            </w:tcBorders>
            <w:shd w:val="clear" w:color="auto" w:fill="auto"/>
            <w:vAlign w:val="bottom"/>
            <w:hideMark/>
          </w:tcPr>
          <w:p w14:paraId="25E56EF6" w14:textId="77777777" w:rsidR="004B485B" w:rsidRPr="00D2102A" w:rsidRDefault="004B485B" w:rsidP="002C192E">
            <w:pPr>
              <w:jc w:val="right"/>
              <w:rPr>
                <w:sz w:val="16"/>
                <w:szCs w:val="16"/>
                <w:lang w:eastAsia="es-ES"/>
              </w:rPr>
            </w:pPr>
            <w:r w:rsidRPr="00D2102A">
              <w:rPr>
                <w:sz w:val="16"/>
                <w:szCs w:val="16"/>
                <w:lang w:eastAsia="es-ES"/>
              </w:rPr>
              <w:t>5,7</w:t>
            </w:r>
          </w:p>
        </w:tc>
        <w:tc>
          <w:tcPr>
            <w:tcW w:w="1134" w:type="dxa"/>
            <w:tcBorders>
              <w:top w:val="nil"/>
              <w:left w:val="nil"/>
              <w:bottom w:val="nil"/>
              <w:right w:val="nil"/>
            </w:tcBorders>
            <w:shd w:val="clear" w:color="auto" w:fill="auto"/>
            <w:vAlign w:val="bottom"/>
            <w:hideMark/>
          </w:tcPr>
          <w:p w14:paraId="6DDE892A" w14:textId="77777777" w:rsidR="004B485B" w:rsidRPr="00D2102A" w:rsidRDefault="004B485B" w:rsidP="002C192E">
            <w:pPr>
              <w:jc w:val="right"/>
              <w:rPr>
                <w:sz w:val="16"/>
                <w:szCs w:val="16"/>
                <w:lang w:eastAsia="es-ES"/>
              </w:rPr>
            </w:pPr>
            <w:r w:rsidRPr="00D2102A">
              <w:rPr>
                <w:sz w:val="16"/>
                <w:szCs w:val="16"/>
                <w:lang w:eastAsia="es-ES"/>
              </w:rPr>
              <w:t>8,4</w:t>
            </w:r>
          </w:p>
        </w:tc>
      </w:tr>
      <w:tr w:rsidR="004B485B" w:rsidRPr="00D2102A" w14:paraId="30A1E207"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10C8B728" w14:textId="77777777" w:rsidR="004B485B" w:rsidRPr="00D2102A" w:rsidRDefault="004B485B" w:rsidP="002C192E">
            <w:pPr>
              <w:jc w:val="right"/>
              <w:rPr>
                <w:sz w:val="16"/>
                <w:szCs w:val="16"/>
                <w:lang w:eastAsia="es-ES"/>
              </w:rPr>
            </w:pPr>
            <w:r w:rsidRPr="00D2102A">
              <w:rPr>
                <w:sz w:val="16"/>
                <w:szCs w:val="16"/>
                <w:lang w:eastAsia="es-ES"/>
              </w:rPr>
              <w:t>80</w:t>
            </w:r>
          </w:p>
        </w:tc>
        <w:tc>
          <w:tcPr>
            <w:tcW w:w="896" w:type="dxa"/>
            <w:tcBorders>
              <w:top w:val="nil"/>
              <w:left w:val="nil"/>
              <w:bottom w:val="nil"/>
              <w:right w:val="nil"/>
            </w:tcBorders>
            <w:shd w:val="clear" w:color="auto" w:fill="auto"/>
            <w:noWrap/>
            <w:vAlign w:val="bottom"/>
            <w:hideMark/>
          </w:tcPr>
          <w:p w14:paraId="7F2733F9" w14:textId="77777777" w:rsidR="004B485B" w:rsidRPr="00D2102A" w:rsidRDefault="004B485B" w:rsidP="002C192E">
            <w:pPr>
              <w:jc w:val="right"/>
              <w:rPr>
                <w:sz w:val="16"/>
                <w:szCs w:val="16"/>
                <w:lang w:eastAsia="es-ES"/>
              </w:rPr>
            </w:pPr>
            <w:r w:rsidRPr="00D2102A">
              <w:rPr>
                <w:sz w:val="16"/>
                <w:szCs w:val="16"/>
                <w:lang w:eastAsia="es-ES"/>
              </w:rPr>
              <w:t>51,3</w:t>
            </w:r>
          </w:p>
        </w:tc>
        <w:tc>
          <w:tcPr>
            <w:tcW w:w="882" w:type="dxa"/>
            <w:tcBorders>
              <w:top w:val="nil"/>
              <w:left w:val="nil"/>
              <w:bottom w:val="nil"/>
              <w:right w:val="nil"/>
            </w:tcBorders>
            <w:shd w:val="clear" w:color="auto" w:fill="auto"/>
            <w:noWrap/>
            <w:vAlign w:val="bottom"/>
            <w:hideMark/>
          </w:tcPr>
          <w:p w14:paraId="1E01CB60" w14:textId="77777777" w:rsidR="004B485B" w:rsidRPr="00D2102A" w:rsidRDefault="004B485B" w:rsidP="002C192E">
            <w:pPr>
              <w:jc w:val="right"/>
              <w:rPr>
                <w:sz w:val="16"/>
                <w:szCs w:val="16"/>
                <w:lang w:eastAsia="es-ES"/>
              </w:rPr>
            </w:pPr>
            <w:r w:rsidRPr="00D2102A">
              <w:rPr>
                <w:sz w:val="16"/>
                <w:szCs w:val="16"/>
                <w:lang w:eastAsia="es-ES"/>
              </w:rPr>
              <w:t>26,1</w:t>
            </w:r>
          </w:p>
        </w:tc>
        <w:tc>
          <w:tcPr>
            <w:tcW w:w="883" w:type="dxa"/>
            <w:tcBorders>
              <w:top w:val="nil"/>
              <w:left w:val="nil"/>
              <w:bottom w:val="nil"/>
              <w:right w:val="nil"/>
            </w:tcBorders>
            <w:shd w:val="clear" w:color="auto" w:fill="auto"/>
            <w:noWrap/>
            <w:vAlign w:val="bottom"/>
            <w:hideMark/>
          </w:tcPr>
          <w:p w14:paraId="45E3D55A" w14:textId="77777777" w:rsidR="004B485B" w:rsidRPr="00D2102A" w:rsidRDefault="004B485B" w:rsidP="002C192E">
            <w:pPr>
              <w:jc w:val="right"/>
              <w:rPr>
                <w:sz w:val="16"/>
                <w:szCs w:val="16"/>
                <w:lang w:eastAsia="es-ES"/>
              </w:rPr>
            </w:pPr>
            <w:r w:rsidRPr="00D2102A">
              <w:rPr>
                <w:sz w:val="16"/>
                <w:szCs w:val="16"/>
                <w:lang w:eastAsia="es-ES"/>
              </w:rPr>
              <w:t>20,8</w:t>
            </w:r>
          </w:p>
        </w:tc>
        <w:tc>
          <w:tcPr>
            <w:tcW w:w="923" w:type="dxa"/>
            <w:tcBorders>
              <w:top w:val="nil"/>
              <w:left w:val="nil"/>
              <w:bottom w:val="nil"/>
              <w:right w:val="nil"/>
            </w:tcBorders>
            <w:shd w:val="clear" w:color="auto" w:fill="auto"/>
            <w:noWrap/>
            <w:vAlign w:val="bottom"/>
            <w:hideMark/>
          </w:tcPr>
          <w:p w14:paraId="507CAF5E" w14:textId="77777777" w:rsidR="004B485B" w:rsidRPr="00D2102A" w:rsidRDefault="004B485B" w:rsidP="002C192E">
            <w:pPr>
              <w:jc w:val="right"/>
              <w:rPr>
                <w:sz w:val="16"/>
                <w:szCs w:val="16"/>
                <w:lang w:eastAsia="es-ES"/>
              </w:rPr>
            </w:pPr>
            <w:r w:rsidRPr="00D2102A">
              <w:rPr>
                <w:sz w:val="16"/>
                <w:szCs w:val="16"/>
                <w:lang w:eastAsia="es-ES"/>
              </w:rPr>
              <w:t>29,2</w:t>
            </w:r>
          </w:p>
        </w:tc>
        <w:tc>
          <w:tcPr>
            <w:tcW w:w="924" w:type="dxa"/>
            <w:tcBorders>
              <w:top w:val="nil"/>
              <w:left w:val="nil"/>
              <w:bottom w:val="nil"/>
              <w:right w:val="nil"/>
            </w:tcBorders>
            <w:shd w:val="clear" w:color="auto" w:fill="auto"/>
            <w:noWrap/>
            <w:vAlign w:val="bottom"/>
            <w:hideMark/>
          </w:tcPr>
          <w:p w14:paraId="5A608289" w14:textId="77777777" w:rsidR="004B485B" w:rsidRPr="00D2102A" w:rsidRDefault="004B485B" w:rsidP="002C192E">
            <w:pPr>
              <w:jc w:val="right"/>
              <w:rPr>
                <w:sz w:val="16"/>
                <w:szCs w:val="16"/>
                <w:lang w:eastAsia="es-ES"/>
              </w:rPr>
            </w:pPr>
            <w:r w:rsidRPr="00D2102A">
              <w:rPr>
                <w:sz w:val="16"/>
                <w:szCs w:val="16"/>
                <w:lang w:eastAsia="es-ES"/>
              </w:rPr>
              <w:t>32,6</w:t>
            </w:r>
          </w:p>
        </w:tc>
        <w:tc>
          <w:tcPr>
            <w:tcW w:w="336" w:type="dxa"/>
            <w:tcBorders>
              <w:top w:val="nil"/>
              <w:left w:val="nil"/>
              <w:bottom w:val="nil"/>
              <w:right w:val="nil"/>
            </w:tcBorders>
            <w:shd w:val="clear" w:color="auto" w:fill="auto"/>
            <w:noWrap/>
            <w:vAlign w:val="bottom"/>
            <w:hideMark/>
          </w:tcPr>
          <w:p w14:paraId="437CB65C" w14:textId="77777777" w:rsidR="004B485B" w:rsidRPr="00D2102A" w:rsidRDefault="004B485B" w:rsidP="002C192E">
            <w:pPr>
              <w:rPr>
                <w:sz w:val="16"/>
                <w:szCs w:val="16"/>
                <w:lang w:eastAsia="es-ES"/>
              </w:rPr>
            </w:pPr>
          </w:p>
        </w:tc>
        <w:tc>
          <w:tcPr>
            <w:tcW w:w="1007" w:type="dxa"/>
            <w:tcBorders>
              <w:top w:val="nil"/>
              <w:left w:val="nil"/>
              <w:bottom w:val="nil"/>
              <w:right w:val="nil"/>
            </w:tcBorders>
            <w:shd w:val="clear" w:color="auto" w:fill="auto"/>
            <w:noWrap/>
            <w:vAlign w:val="bottom"/>
            <w:hideMark/>
          </w:tcPr>
          <w:p w14:paraId="226CB32D" w14:textId="77777777" w:rsidR="004B485B" w:rsidRPr="00D2102A" w:rsidRDefault="004B485B" w:rsidP="002C192E">
            <w:pPr>
              <w:jc w:val="right"/>
              <w:rPr>
                <w:sz w:val="16"/>
                <w:szCs w:val="16"/>
                <w:lang w:eastAsia="es-ES"/>
              </w:rPr>
            </w:pPr>
            <w:r w:rsidRPr="00D2102A">
              <w:rPr>
                <w:sz w:val="16"/>
                <w:szCs w:val="16"/>
                <w:lang w:eastAsia="es-ES"/>
              </w:rPr>
              <w:t>12,7</w:t>
            </w:r>
          </w:p>
        </w:tc>
        <w:tc>
          <w:tcPr>
            <w:tcW w:w="980" w:type="dxa"/>
            <w:tcBorders>
              <w:top w:val="nil"/>
              <w:left w:val="nil"/>
              <w:bottom w:val="nil"/>
              <w:right w:val="nil"/>
            </w:tcBorders>
            <w:shd w:val="clear" w:color="auto" w:fill="auto"/>
            <w:noWrap/>
            <w:vAlign w:val="bottom"/>
            <w:hideMark/>
          </w:tcPr>
          <w:p w14:paraId="3F229153" w14:textId="77777777" w:rsidR="004B485B" w:rsidRPr="00D2102A" w:rsidRDefault="004B485B" w:rsidP="002C192E">
            <w:pPr>
              <w:jc w:val="right"/>
              <w:rPr>
                <w:sz w:val="16"/>
                <w:szCs w:val="16"/>
                <w:lang w:eastAsia="es-ES"/>
              </w:rPr>
            </w:pPr>
            <w:r w:rsidRPr="00D2102A">
              <w:rPr>
                <w:sz w:val="16"/>
                <w:szCs w:val="16"/>
                <w:lang w:eastAsia="es-ES"/>
              </w:rPr>
              <w:t>15,7</w:t>
            </w:r>
          </w:p>
        </w:tc>
        <w:tc>
          <w:tcPr>
            <w:tcW w:w="1156" w:type="dxa"/>
            <w:tcBorders>
              <w:top w:val="nil"/>
              <w:left w:val="nil"/>
              <w:bottom w:val="nil"/>
              <w:right w:val="nil"/>
            </w:tcBorders>
            <w:shd w:val="clear" w:color="auto" w:fill="auto"/>
            <w:noWrap/>
            <w:vAlign w:val="bottom"/>
            <w:hideMark/>
          </w:tcPr>
          <w:p w14:paraId="2C2DFE09" w14:textId="77777777" w:rsidR="004B485B" w:rsidRPr="00D2102A" w:rsidRDefault="004B485B" w:rsidP="002C192E">
            <w:pPr>
              <w:jc w:val="right"/>
              <w:rPr>
                <w:sz w:val="16"/>
                <w:szCs w:val="16"/>
                <w:lang w:eastAsia="es-ES"/>
              </w:rPr>
            </w:pPr>
            <w:r w:rsidRPr="00D2102A">
              <w:rPr>
                <w:sz w:val="16"/>
                <w:szCs w:val="16"/>
                <w:lang w:eastAsia="es-ES"/>
              </w:rPr>
              <w:t>5,8</w:t>
            </w:r>
          </w:p>
        </w:tc>
        <w:tc>
          <w:tcPr>
            <w:tcW w:w="1134" w:type="dxa"/>
            <w:tcBorders>
              <w:top w:val="nil"/>
              <w:left w:val="nil"/>
              <w:bottom w:val="nil"/>
              <w:right w:val="nil"/>
            </w:tcBorders>
            <w:shd w:val="clear" w:color="auto" w:fill="auto"/>
            <w:noWrap/>
            <w:vAlign w:val="bottom"/>
            <w:hideMark/>
          </w:tcPr>
          <w:p w14:paraId="7B7773C9" w14:textId="77777777" w:rsidR="004B485B" w:rsidRPr="00D2102A" w:rsidRDefault="004B485B" w:rsidP="002C192E">
            <w:pPr>
              <w:jc w:val="right"/>
              <w:rPr>
                <w:sz w:val="16"/>
                <w:szCs w:val="16"/>
                <w:lang w:eastAsia="es-ES"/>
              </w:rPr>
            </w:pPr>
            <w:r w:rsidRPr="00D2102A">
              <w:rPr>
                <w:sz w:val="16"/>
                <w:szCs w:val="16"/>
                <w:lang w:eastAsia="es-ES"/>
              </w:rPr>
              <w:t>8,4</w:t>
            </w:r>
          </w:p>
        </w:tc>
      </w:tr>
      <w:tr w:rsidR="004B485B" w:rsidRPr="00D2102A" w14:paraId="31F64B25"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4D68F1B2" w14:textId="77777777" w:rsidR="004B485B" w:rsidRPr="00D2102A" w:rsidRDefault="004B485B" w:rsidP="002C192E">
            <w:pPr>
              <w:jc w:val="right"/>
              <w:rPr>
                <w:sz w:val="16"/>
                <w:szCs w:val="16"/>
                <w:lang w:eastAsia="es-ES"/>
              </w:rPr>
            </w:pPr>
            <w:r w:rsidRPr="00D2102A">
              <w:rPr>
                <w:sz w:val="16"/>
                <w:szCs w:val="16"/>
                <w:lang w:eastAsia="es-ES"/>
              </w:rPr>
              <w:t>85</w:t>
            </w:r>
          </w:p>
        </w:tc>
        <w:tc>
          <w:tcPr>
            <w:tcW w:w="896" w:type="dxa"/>
            <w:tcBorders>
              <w:top w:val="nil"/>
              <w:left w:val="nil"/>
              <w:bottom w:val="nil"/>
              <w:right w:val="nil"/>
            </w:tcBorders>
            <w:shd w:val="clear" w:color="auto" w:fill="auto"/>
            <w:noWrap/>
            <w:vAlign w:val="bottom"/>
            <w:hideMark/>
          </w:tcPr>
          <w:p w14:paraId="4E0D1A9F" w14:textId="77777777" w:rsidR="004B485B" w:rsidRPr="00D2102A" w:rsidRDefault="004B485B" w:rsidP="002C192E">
            <w:pPr>
              <w:jc w:val="right"/>
              <w:rPr>
                <w:sz w:val="16"/>
                <w:szCs w:val="16"/>
                <w:lang w:eastAsia="es-ES"/>
              </w:rPr>
            </w:pPr>
            <w:r w:rsidRPr="00D2102A">
              <w:rPr>
                <w:sz w:val="16"/>
                <w:szCs w:val="16"/>
                <w:lang w:eastAsia="es-ES"/>
              </w:rPr>
              <w:t>53,4</w:t>
            </w:r>
          </w:p>
        </w:tc>
        <w:tc>
          <w:tcPr>
            <w:tcW w:w="882" w:type="dxa"/>
            <w:tcBorders>
              <w:top w:val="nil"/>
              <w:left w:val="nil"/>
              <w:bottom w:val="nil"/>
              <w:right w:val="nil"/>
            </w:tcBorders>
            <w:shd w:val="clear" w:color="auto" w:fill="auto"/>
            <w:noWrap/>
            <w:vAlign w:val="bottom"/>
            <w:hideMark/>
          </w:tcPr>
          <w:p w14:paraId="67C3213F" w14:textId="77777777" w:rsidR="004B485B" w:rsidRPr="00D2102A" w:rsidRDefault="004B485B" w:rsidP="002C192E">
            <w:pPr>
              <w:jc w:val="right"/>
              <w:rPr>
                <w:sz w:val="16"/>
                <w:szCs w:val="16"/>
                <w:lang w:eastAsia="es-ES"/>
              </w:rPr>
            </w:pPr>
            <w:r w:rsidRPr="00D2102A">
              <w:rPr>
                <w:sz w:val="16"/>
                <w:szCs w:val="16"/>
                <w:lang w:eastAsia="es-ES"/>
              </w:rPr>
              <w:t>26,9</w:t>
            </w:r>
          </w:p>
        </w:tc>
        <w:tc>
          <w:tcPr>
            <w:tcW w:w="883" w:type="dxa"/>
            <w:tcBorders>
              <w:top w:val="nil"/>
              <w:left w:val="nil"/>
              <w:bottom w:val="nil"/>
              <w:right w:val="nil"/>
            </w:tcBorders>
            <w:shd w:val="clear" w:color="auto" w:fill="auto"/>
            <w:noWrap/>
            <w:vAlign w:val="bottom"/>
            <w:hideMark/>
          </w:tcPr>
          <w:p w14:paraId="43DF65C6" w14:textId="77777777" w:rsidR="004B485B" w:rsidRPr="00D2102A" w:rsidRDefault="004B485B" w:rsidP="002C192E">
            <w:pPr>
              <w:jc w:val="right"/>
              <w:rPr>
                <w:sz w:val="16"/>
                <w:szCs w:val="16"/>
                <w:lang w:eastAsia="es-ES"/>
              </w:rPr>
            </w:pPr>
            <w:r w:rsidRPr="00D2102A">
              <w:rPr>
                <w:sz w:val="16"/>
                <w:szCs w:val="16"/>
                <w:lang w:eastAsia="es-ES"/>
              </w:rPr>
              <w:t>22,0</w:t>
            </w:r>
          </w:p>
        </w:tc>
        <w:tc>
          <w:tcPr>
            <w:tcW w:w="923" w:type="dxa"/>
            <w:tcBorders>
              <w:top w:val="nil"/>
              <w:left w:val="nil"/>
              <w:bottom w:val="nil"/>
              <w:right w:val="nil"/>
            </w:tcBorders>
            <w:shd w:val="clear" w:color="auto" w:fill="auto"/>
            <w:noWrap/>
            <w:vAlign w:val="bottom"/>
            <w:hideMark/>
          </w:tcPr>
          <w:p w14:paraId="6C502861" w14:textId="77777777" w:rsidR="004B485B" w:rsidRPr="00D2102A" w:rsidRDefault="004B485B" w:rsidP="002C192E">
            <w:pPr>
              <w:jc w:val="right"/>
              <w:rPr>
                <w:sz w:val="16"/>
                <w:szCs w:val="16"/>
                <w:lang w:eastAsia="es-ES"/>
              </w:rPr>
            </w:pPr>
            <w:r w:rsidRPr="00D2102A">
              <w:rPr>
                <w:sz w:val="16"/>
                <w:szCs w:val="16"/>
                <w:lang w:eastAsia="es-ES"/>
              </w:rPr>
              <w:t>30,0</w:t>
            </w:r>
          </w:p>
        </w:tc>
        <w:tc>
          <w:tcPr>
            <w:tcW w:w="924" w:type="dxa"/>
            <w:tcBorders>
              <w:top w:val="nil"/>
              <w:left w:val="nil"/>
              <w:bottom w:val="nil"/>
              <w:right w:val="nil"/>
            </w:tcBorders>
            <w:shd w:val="clear" w:color="auto" w:fill="auto"/>
            <w:noWrap/>
            <w:vAlign w:val="bottom"/>
            <w:hideMark/>
          </w:tcPr>
          <w:p w14:paraId="5A2A0E11" w14:textId="77777777" w:rsidR="004B485B" w:rsidRPr="00D2102A" w:rsidRDefault="004B485B" w:rsidP="002C192E">
            <w:pPr>
              <w:jc w:val="right"/>
              <w:rPr>
                <w:sz w:val="16"/>
                <w:szCs w:val="16"/>
                <w:lang w:eastAsia="es-ES"/>
              </w:rPr>
            </w:pPr>
            <w:r w:rsidRPr="00D2102A">
              <w:rPr>
                <w:sz w:val="16"/>
                <w:szCs w:val="16"/>
                <w:lang w:eastAsia="es-ES"/>
              </w:rPr>
              <w:t>33,9</w:t>
            </w:r>
          </w:p>
        </w:tc>
        <w:tc>
          <w:tcPr>
            <w:tcW w:w="336" w:type="dxa"/>
            <w:tcBorders>
              <w:top w:val="nil"/>
              <w:left w:val="nil"/>
              <w:bottom w:val="nil"/>
              <w:right w:val="nil"/>
            </w:tcBorders>
            <w:shd w:val="clear" w:color="auto" w:fill="auto"/>
            <w:noWrap/>
            <w:vAlign w:val="bottom"/>
            <w:hideMark/>
          </w:tcPr>
          <w:p w14:paraId="1A6A93B2" w14:textId="77777777" w:rsidR="004B485B" w:rsidRPr="00D2102A" w:rsidRDefault="004B485B" w:rsidP="002C192E">
            <w:pPr>
              <w:rPr>
                <w:sz w:val="16"/>
                <w:szCs w:val="16"/>
                <w:lang w:eastAsia="es-ES"/>
              </w:rPr>
            </w:pPr>
          </w:p>
        </w:tc>
        <w:tc>
          <w:tcPr>
            <w:tcW w:w="1007" w:type="dxa"/>
            <w:tcBorders>
              <w:top w:val="nil"/>
              <w:left w:val="nil"/>
              <w:bottom w:val="nil"/>
              <w:right w:val="nil"/>
            </w:tcBorders>
            <w:shd w:val="clear" w:color="auto" w:fill="auto"/>
            <w:noWrap/>
            <w:vAlign w:val="bottom"/>
            <w:hideMark/>
          </w:tcPr>
          <w:p w14:paraId="05B0CE43" w14:textId="77777777" w:rsidR="004B485B" w:rsidRPr="00D2102A" w:rsidRDefault="004B485B" w:rsidP="002C192E">
            <w:pPr>
              <w:jc w:val="right"/>
              <w:rPr>
                <w:sz w:val="16"/>
                <w:szCs w:val="16"/>
                <w:lang w:eastAsia="es-ES"/>
              </w:rPr>
            </w:pPr>
            <w:r w:rsidRPr="00D2102A">
              <w:rPr>
                <w:sz w:val="16"/>
                <w:szCs w:val="16"/>
                <w:lang w:eastAsia="es-ES"/>
              </w:rPr>
              <w:t>12,9</w:t>
            </w:r>
          </w:p>
        </w:tc>
        <w:tc>
          <w:tcPr>
            <w:tcW w:w="980" w:type="dxa"/>
            <w:tcBorders>
              <w:top w:val="nil"/>
              <w:left w:val="nil"/>
              <w:bottom w:val="nil"/>
              <w:right w:val="nil"/>
            </w:tcBorders>
            <w:shd w:val="clear" w:color="auto" w:fill="auto"/>
            <w:noWrap/>
            <w:vAlign w:val="bottom"/>
            <w:hideMark/>
          </w:tcPr>
          <w:p w14:paraId="6AE59576" w14:textId="77777777" w:rsidR="004B485B" w:rsidRPr="00D2102A" w:rsidRDefault="004B485B" w:rsidP="002C192E">
            <w:pPr>
              <w:jc w:val="right"/>
              <w:rPr>
                <w:sz w:val="16"/>
                <w:szCs w:val="16"/>
                <w:lang w:eastAsia="es-ES"/>
              </w:rPr>
            </w:pPr>
            <w:r w:rsidRPr="00D2102A">
              <w:rPr>
                <w:sz w:val="16"/>
                <w:szCs w:val="16"/>
                <w:lang w:eastAsia="es-ES"/>
              </w:rPr>
              <w:t>16,2</w:t>
            </w:r>
          </w:p>
        </w:tc>
        <w:tc>
          <w:tcPr>
            <w:tcW w:w="1156" w:type="dxa"/>
            <w:tcBorders>
              <w:top w:val="nil"/>
              <w:left w:val="nil"/>
              <w:bottom w:val="nil"/>
              <w:right w:val="nil"/>
            </w:tcBorders>
            <w:shd w:val="clear" w:color="auto" w:fill="auto"/>
            <w:noWrap/>
            <w:vAlign w:val="bottom"/>
            <w:hideMark/>
          </w:tcPr>
          <w:p w14:paraId="04A3C7C2" w14:textId="77777777" w:rsidR="004B485B" w:rsidRPr="00D2102A" w:rsidRDefault="004B485B" w:rsidP="002C192E">
            <w:pPr>
              <w:jc w:val="right"/>
              <w:rPr>
                <w:sz w:val="16"/>
                <w:szCs w:val="16"/>
                <w:lang w:eastAsia="es-ES"/>
              </w:rPr>
            </w:pPr>
            <w:r w:rsidRPr="00D2102A">
              <w:rPr>
                <w:sz w:val="16"/>
                <w:szCs w:val="16"/>
                <w:lang w:eastAsia="es-ES"/>
              </w:rPr>
              <w:t>5,9</w:t>
            </w:r>
          </w:p>
        </w:tc>
        <w:tc>
          <w:tcPr>
            <w:tcW w:w="1134" w:type="dxa"/>
            <w:tcBorders>
              <w:top w:val="nil"/>
              <w:left w:val="nil"/>
              <w:bottom w:val="nil"/>
              <w:right w:val="nil"/>
            </w:tcBorders>
            <w:shd w:val="clear" w:color="auto" w:fill="auto"/>
            <w:noWrap/>
            <w:vAlign w:val="bottom"/>
            <w:hideMark/>
          </w:tcPr>
          <w:p w14:paraId="1A330292" w14:textId="77777777" w:rsidR="004B485B" w:rsidRPr="00D2102A" w:rsidRDefault="004B485B" w:rsidP="002C192E">
            <w:pPr>
              <w:jc w:val="right"/>
              <w:rPr>
                <w:sz w:val="16"/>
                <w:szCs w:val="16"/>
                <w:lang w:eastAsia="es-ES"/>
              </w:rPr>
            </w:pPr>
            <w:r w:rsidRPr="00D2102A">
              <w:rPr>
                <w:sz w:val="16"/>
                <w:szCs w:val="16"/>
                <w:lang w:eastAsia="es-ES"/>
              </w:rPr>
              <w:t>8,5</w:t>
            </w:r>
          </w:p>
        </w:tc>
      </w:tr>
      <w:tr w:rsidR="004B485B" w:rsidRPr="00D2102A" w14:paraId="483204F0"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50AD9572" w14:textId="77777777" w:rsidR="004B485B" w:rsidRPr="00D2102A" w:rsidRDefault="004B485B" w:rsidP="002C192E">
            <w:pPr>
              <w:jc w:val="right"/>
              <w:rPr>
                <w:sz w:val="16"/>
                <w:szCs w:val="16"/>
                <w:lang w:eastAsia="es-ES"/>
              </w:rPr>
            </w:pPr>
            <w:r w:rsidRPr="00D2102A">
              <w:rPr>
                <w:sz w:val="16"/>
                <w:szCs w:val="16"/>
                <w:lang w:eastAsia="es-ES"/>
              </w:rPr>
              <w:t>90</w:t>
            </w:r>
          </w:p>
        </w:tc>
        <w:tc>
          <w:tcPr>
            <w:tcW w:w="896" w:type="dxa"/>
            <w:tcBorders>
              <w:top w:val="nil"/>
              <w:left w:val="nil"/>
              <w:bottom w:val="nil"/>
              <w:right w:val="nil"/>
            </w:tcBorders>
            <w:shd w:val="clear" w:color="auto" w:fill="auto"/>
            <w:noWrap/>
            <w:vAlign w:val="bottom"/>
            <w:hideMark/>
          </w:tcPr>
          <w:p w14:paraId="2E4B0970" w14:textId="77777777" w:rsidR="004B485B" w:rsidRPr="00D2102A" w:rsidRDefault="004B485B" w:rsidP="002C192E">
            <w:pPr>
              <w:jc w:val="right"/>
              <w:rPr>
                <w:sz w:val="16"/>
                <w:szCs w:val="16"/>
                <w:lang w:eastAsia="es-ES"/>
              </w:rPr>
            </w:pPr>
            <w:r w:rsidRPr="00D2102A">
              <w:rPr>
                <w:sz w:val="16"/>
                <w:szCs w:val="16"/>
                <w:lang w:eastAsia="es-ES"/>
              </w:rPr>
              <w:t>55,5</w:t>
            </w:r>
          </w:p>
        </w:tc>
        <w:tc>
          <w:tcPr>
            <w:tcW w:w="882" w:type="dxa"/>
            <w:tcBorders>
              <w:top w:val="nil"/>
              <w:left w:val="nil"/>
              <w:bottom w:val="nil"/>
              <w:right w:val="nil"/>
            </w:tcBorders>
            <w:shd w:val="clear" w:color="auto" w:fill="auto"/>
            <w:noWrap/>
            <w:vAlign w:val="bottom"/>
            <w:hideMark/>
          </w:tcPr>
          <w:p w14:paraId="0FB5CB0F" w14:textId="77777777" w:rsidR="004B485B" w:rsidRPr="00D2102A" w:rsidRDefault="004B485B" w:rsidP="002C192E">
            <w:pPr>
              <w:jc w:val="right"/>
              <w:rPr>
                <w:sz w:val="16"/>
                <w:szCs w:val="16"/>
                <w:lang w:eastAsia="es-ES"/>
              </w:rPr>
            </w:pPr>
            <w:r w:rsidRPr="00D2102A">
              <w:rPr>
                <w:sz w:val="16"/>
                <w:szCs w:val="16"/>
                <w:lang w:eastAsia="es-ES"/>
              </w:rPr>
              <w:t>27,7</w:t>
            </w:r>
          </w:p>
        </w:tc>
        <w:tc>
          <w:tcPr>
            <w:tcW w:w="883" w:type="dxa"/>
            <w:tcBorders>
              <w:top w:val="nil"/>
              <w:left w:val="nil"/>
              <w:bottom w:val="nil"/>
              <w:right w:val="nil"/>
            </w:tcBorders>
            <w:shd w:val="clear" w:color="auto" w:fill="auto"/>
            <w:noWrap/>
            <w:vAlign w:val="bottom"/>
            <w:hideMark/>
          </w:tcPr>
          <w:p w14:paraId="4C3BA8DC" w14:textId="77777777" w:rsidR="004B485B" w:rsidRPr="00D2102A" w:rsidRDefault="004B485B" w:rsidP="002C192E">
            <w:pPr>
              <w:jc w:val="right"/>
              <w:rPr>
                <w:sz w:val="16"/>
                <w:szCs w:val="16"/>
                <w:lang w:eastAsia="es-ES"/>
              </w:rPr>
            </w:pPr>
            <w:r w:rsidRPr="00D2102A">
              <w:rPr>
                <w:sz w:val="16"/>
                <w:szCs w:val="16"/>
                <w:lang w:eastAsia="es-ES"/>
              </w:rPr>
              <w:t>22,5</w:t>
            </w:r>
          </w:p>
        </w:tc>
        <w:tc>
          <w:tcPr>
            <w:tcW w:w="923" w:type="dxa"/>
            <w:tcBorders>
              <w:top w:val="nil"/>
              <w:left w:val="nil"/>
              <w:bottom w:val="nil"/>
              <w:right w:val="nil"/>
            </w:tcBorders>
            <w:shd w:val="clear" w:color="auto" w:fill="auto"/>
            <w:noWrap/>
            <w:vAlign w:val="bottom"/>
            <w:hideMark/>
          </w:tcPr>
          <w:p w14:paraId="27C9D26B" w14:textId="77777777" w:rsidR="004B485B" w:rsidRPr="00D2102A" w:rsidRDefault="004B485B" w:rsidP="002C192E">
            <w:pPr>
              <w:jc w:val="right"/>
              <w:rPr>
                <w:sz w:val="16"/>
                <w:szCs w:val="16"/>
                <w:lang w:eastAsia="es-ES"/>
              </w:rPr>
            </w:pPr>
            <w:r w:rsidRPr="00D2102A">
              <w:rPr>
                <w:sz w:val="16"/>
                <w:szCs w:val="16"/>
                <w:lang w:eastAsia="es-ES"/>
              </w:rPr>
              <w:t>30,8</w:t>
            </w:r>
          </w:p>
        </w:tc>
        <w:tc>
          <w:tcPr>
            <w:tcW w:w="924" w:type="dxa"/>
            <w:tcBorders>
              <w:top w:val="nil"/>
              <w:left w:val="nil"/>
              <w:bottom w:val="nil"/>
              <w:right w:val="nil"/>
            </w:tcBorders>
            <w:shd w:val="clear" w:color="auto" w:fill="auto"/>
            <w:noWrap/>
            <w:vAlign w:val="bottom"/>
            <w:hideMark/>
          </w:tcPr>
          <w:p w14:paraId="049A2C31" w14:textId="77777777" w:rsidR="004B485B" w:rsidRPr="00D2102A" w:rsidRDefault="004B485B" w:rsidP="002C192E">
            <w:pPr>
              <w:jc w:val="right"/>
              <w:rPr>
                <w:sz w:val="16"/>
                <w:szCs w:val="16"/>
                <w:lang w:eastAsia="es-ES"/>
              </w:rPr>
            </w:pPr>
            <w:r w:rsidRPr="00D2102A">
              <w:rPr>
                <w:sz w:val="16"/>
                <w:szCs w:val="16"/>
                <w:lang w:eastAsia="es-ES"/>
              </w:rPr>
              <w:t>35,2</w:t>
            </w:r>
          </w:p>
        </w:tc>
        <w:tc>
          <w:tcPr>
            <w:tcW w:w="336" w:type="dxa"/>
            <w:tcBorders>
              <w:top w:val="nil"/>
              <w:left w:val="nil"/>
              <w:bottom w:val="nil"/>
              <w:right w:val="nil"/>
            </w:tcBorders>
            <w:shd w:val="clear" w:color="auto" w:fill="auto"/>
            <w:noWrap/>
            <w:vAlign w:val="bottom"/>
            <w:hideMark/>
          </w:tcPr>
          <w:p w14:paraId="299DF4B2" w14:textId="77777777" w:rsidR="004B485B" w:rsidRPr="00D2102A" w:rsidRDefault="004B485B" w:rsidP="002C192E">
            <w:pPr>
              <w:rPr>
                <w:sz w:val="16"/>
                <w:szCs w:val="16"/>
                <w:lang w:eastAsia="es-ES"/>
              </w:rPr>
            </w:pPr>
          </w:p>
        </w:tc>
        <w:tc>
          <w:tcPr>
            <w:tcW w:w="1007" w:type="dxa"/>
            <w:tcBorders>
              <w:top w:val="nil"/>
              <w:left w:val="nil"/>
              <w:bottom w:val="nil"/>
              <w:right w:val="nil"/>
            </w:tcBorders>
            <w:shd w:val="clear" w:color="auto" w:fill="auto"/>
            <w:noWrap/>
            <w:vAlign w:val="bottom"/>
            <w:hideMark/>
          </w:tcPr>
          <w:p w14:paraId="2BC1208A" w14:textId="77777777" w:rsidR="004B485B" w:rsidRPr="00D2102A" w:rsidRDefault="004B485B" w:rsidP="002C192E">
            <w:pPr>
              <w:jc w:val="right"/>
              <w:rPr>
                <w:sz w:val="16"/>
                <w:szCs w:val="16"/>
                <w:lang w:eastAsia="es-ES"/>
              </w:rPr>
            </w:pPr>
            <w:r w:rsidRPr="00D2102A">
              <w:rPr>
                <w:sz w:val="16"/>
                <w:szCs w:val="16"/>
                <w:lang w:eastAsia="es-ES"/>
              </w:rPr>
              <w:t>13,1</w:t>
            </w:r>
          </w:p>
        </w:tc>
        <w:tc>
          <w:tcPr>
            <w:tcW w:w="980" w:type="dxa"/>
            <w:tcBorders>
              <w:top w:val="nil"/>
              <w:left w:val="nil"/>
              <w:bottom w:val="nil"/>
              <w:right w:val="nil"/>
            </w:tcBorders>
            <w:shd w:val="clear" w:color="auto" w:fill="auto"/>
            <w:noWrap/>
            <w:vAlign w:val="bottom"/>
            <w:hideMark/>
          </w:tcPr>
          <w:p w14:paraId="2B0A19BD" w14:textId="77777777" w:rsidR="004B485B" w:rsidRPr="00D2102A" w:rsidRDefault="004B485B" w:rsidP="002C192E">
            <w:pPr>
              <w:jc w:val="right"/>
              <w:rPr>
                <w:sz w:val="16"/>
                <w:szCs w:val="16"/>
                <w:lang w:eastAsia="es-ES"/>
              </w:rPr>
            </w:pPr>
            <w:r w:rsidRPr="00D2102A">
              <w:rPr>
                <w:sz w:val="16"/>
                <w:szCs w:val="16"/>
                <w:lang w:eastAsia="es-ES"/>
              </w:rPr>
              <w:t>16,8</w:t>
            </w:r>
          </w:p>
        </w:tc>
        <w:tc>
          <w:tcPr>
            <w:tcW w:w="1156" w:type="dxa"/>
            <w:tcBorders>
              <w:top w:val="nil"/>
              <w:left w:val="nil"/>
              <w:bottom w:val="nil"/>
              <w:right w:val="nil"/>
            </w:tcBorders>
            <w:shd w:val="clear" w:color="auto" w:fill="auto"/>
            <w:noWrap/>
            <w:vAlign w:val="bottom"/>
            <w:hideMark/>
          </w:tcPr>
          <w:p w14:paraId="3D8A25B4" w14:textId="77777777" w:rsidR="004B485B" w:rsidRPr="00D2102A" w:rsidRDefault="004B485B" w:rsidP="002C192E">
            <w:pPr>
              <w:jc w:val="right"/>
              <w:rPr>
                <w:sz w:val="16"/>
                <w:szCs w:val="16"/>
                <w:lang w:eastAsia="es-ES"/>
              </w:rPr>
            </w:pPr>
            <w:r w:rsidRPr="00D2102A">
              <w:rPr>
                <w:sz w:val="16"/>
                <w:szCs w:val="16"/>
                <w:lang w:eastAsia="es-ES"/>
              </w:rPr>
              <w:t>6,2</w:t>
            </w:r>
          </w:p>
        </w:tc>
        <w:tc>
          <w:tcPr>
            <w:tcW w:w="1134" w:type="dxa"/>
            <w:tcBorders>
              <w:top w:val="nil"/>
              <w:left w:val="nil"/>
              <w:bottom w:val="nil"/>
              <w:right w:val="nil"/>
            </w:tcBorders>
            <w:shd w:val="clear" w:color="auto" w:fill="auto"/>
            <w:noWrap/>
            <w:vAlign w:val="bottom"/>
            <w:hideMark/>
          </w:tcPr>
          <w:p w14:paraId="77D52D26" w14:textId="77777777" w:rsidR="004B485B" w:rsidRPr="00D2102A" w:rsidRDefault="004B485B" w:rsidP="002C192E">
            <w:pPr>
              <w:jc w:val="right"/>
              <w:rPr>
                <w:sz w:val="16"/>
                <w:szCs w:val="16"/>
                <w:lang w:eastAsia="es-ES"/>
              </w:rPr>
            </w:pPr>
            <w:r w:rsidRPr="00D2102A">
              <w:rPr>
                <w:sz w:val="16"/>
                <w:szCs w:val="16"/>
                <w:lang w:eastAsia="es-ES"/>
              </w:rPr>
              <w:t>8,5</w:t>
            </w:r>
          </w:p>
        </w:tc>
      </w:tr>
      <w:tr w:rsidR="004B485B" w:rsidRPr="00D2102A" w14:paraId="31CDD33E"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41F44806" w14:textId="77777777" w:rsidR="004B485B" w:rsidRPr="00D2102A" w:rsidRDefault="004B485B" w:rsidP="002C192E">
            <w:pPr>
              <w:jc w:val="right"/>
              <w:rPr>
                <w:sz w:val="16"/>
                <w:szCs w:val="16"/>
                <w:lang w:eastAsia="es-ES"/>
              </w:rPr>
            </w:pPr>
            <w:r w:rsidRPr="00D2102A">
              <w:rPr>
                <w:sz w:val="16"/>
                <w:szCs w:val="16"/>
                <w:lang w:eastAsia="es-ES"/>
              </w:rPr>
              <w:t>95</w:t>
            </w:r>
          </w:p>
        </w:tc>
        <w:tc>
          <w:tcPr>
            <w:tcW w:w="896" w:type="dxa"/>
            <w:tcBorders>
              <w:top w:val="nil"/>
              <w:left w:val="nil"/>
              <w:bottom w:val="nil"/>
              <w:right w:val="nil"/>
            </w:tcBorders>
            <w:shd w:val="clear" w:color="auto" w:fill="auto"/>
            <w:noWrap/>
            <w:vAlign w:val="bottom"/>
            <w:hideMark/>
          </w:tcPr>
          <w:p w14:paraId="537BEA0A" w14:textId="77777777" w:rsidR="004B485B" w:rsidRPr="00D2102A" w:rsidRDefault="004B485B" w:rsidP="002C192E">
            <w:pPr>
              <w:jc w:val="right"/>
              <w:rPr>
                <w:sz w:val="16"/>
                <w:szCs w:val="16"/>
                <w:lang w:eastAsia="es-ES"/>
              </w:rPr>
            </w:pPr>
            <w:r w:rsidRPr="00D2102A">
              <w:rPr>
                <w:sz w:val="16"/>
                <w:szCs w:val="16"/>
                <w:lang w:eastAsia="es-ES"/>
              </w:rPr>
              <w:t>57,6</w:t>
            </w:r>
          </w:p>
        </w:tc>
        <w:tc>
          <w:tcPr>
            <w:tcW w:w="882" w:type="dxa"/>
            <w:tcBorders>
              <w:top w:val="nil"/>
              <w:left w:val="nil"/>
              <w:bottom w:val="nil"/>
              <w:right w:val="nil"/>
            </w:tcBorders>
            <w:shd w:val="clear" w:color="auto" w:fill="auto"/>
            <w:noWrap/>
            <w:vAlign w:val="bottom"/>
            <w:hideMark/>
          </w:tcPr>
          <w:p w14:paraId="53CE75FF" w14:textId="77777777" w:rsidR="004B485B" w:rsidRPr="00D2102A" w:rsidRDefault="004B485B" w:rsidP="002C192E">
            <w:pPr>
              <w:jc w:val="right"/>
              <w:rPr>
                <w:sz w:val="16"/>
                <w:szCs w:val="16"/>
                <w:lang w:eastAsia="es-ES"/>
              </w:rPr>
            </w:pPr>
            <w:r w:rsidRPr="00D2102A">
              <w:rPr>
                <w:sz w:val="16"/>
                <w:szCs w:val="16"/>
                <w:lang w:eastAsia="es-ES"/>
              </w:rPr>
              <w:t>28,5</w:t>
            </w:r>
          </w:p>
        </w:tc>
        <w:tc>
          <w:tcPr>
            <w:tcW w:w="883" w:type="dxa"/>
            <w:tcBorders>
              <w:top w:val="nil"/>
              <w:left w:val="nil"/>
              <w:bottom w:val="nil"/>
              <w:right w:val="nil"/>
            </w:tcBorders>
            <w:shd w:val="clear" w:color="auto" w:fill="auto"/>
            <w:noWrap/>
            <w:vAlign w:val="bottom"/>
            <w:hideMark/>
          </w:tcPr>
          <w:p w14:paraId="329194D9" w14:textId="77777777" w:rsidR="004B485B" w:rsidRPr="00D2102A" w:rsidRDefault="004B485B" w:rsidP="002C192E">
            <w:pPr>
              <w:jc w:val="right"/>
              <w:rPr>
                <w:sz w:val="16"/>
                <w:szCs w:val="16"/>
                <w:lang w:eastAsia="es-ES"/>
              </w:rPr>
            </w:pPr>
            <w:r w:rsidRPr="00D2102A">
              <w:rPr>
                <w:sz w:val="16"/>
                <w:szCs w:val="16"/>
                <w:lang w:eastAsia="es-ES"/>
              </w:rPr>
              <w:t>23,0</w:t>
            </w:r>
          </w:p>
        </w:tc>
        <w:tc>
          <w:tcPr>
            <w:tcW w:w="923" w:type="dxa"/>
            <w:tcBorders>
              <w:top w:val="nil"/>
              <w:left w:val="nil"/>
              <w:bottom w:val="nil"/>
              <w:right w:val="nil"/>
            </w:tcBorders>
            <w:shd w:val="clear" w:color="auto" w:fill="auto"/>
            <w:noWrap/>
            <w:vAlign w:val="bottom"/>
            <w:hideMark/>
          </w:tcPr>
          <w:p w14:paraId="1608212D" w14:textId="77777777" w:rsidR="004B485B" w:rsidRPr="00D2102A" w:rsidRDefault="004B485B" w:rsidP="002C192E">
            <w:pPr>
              <w:jc w:val="right"/>
              <w:rPr>
                <w:sz w:val="16"/>
                <w:szCs w:val="16"/>
                <w:lang w:eastAsia="es-ES"/>
              </w:rPr>
            </w:pPr>
            <w:r w:rsidRPr="00D2102A">
              <w:rPr>
                <w:sz w:val="16"/>
                <w:szCs w:val="16"/>
                <w:lang w:eastAsia="es-ES"/>
              </w:rPr>
              <w:t>31,6</w:t>
            </w:r>
          </w:p>
        </w:tc>
        <w:tc>
          <w:tcPr>
            <w:tcW w:w="924" w:type="dxa"/>
            <w:tcBorders>
              <w:top w:val="nil"/>
              <w:left w:val="nil"/>
              <w:bottom w:val="nil"/>
              <w:right w:val="nil"/>
            </w:tcBorders>
            <w:shd w:val="clear" w:color="auto" w:fill="auto"/>
            <w:noWrap/>
            <w:vAlign w:val="bottom"/>
            <w:hideMark/>
          </w:tcPr>
          <w:p w14:paraId="50ED74BE" w14:textId="77777777" w:rsidR="004B485B" w:rsidRPr="00D2102A" w:rsidRDefault="004B485B" w:rsidP="002C192E">
            <w:pPr>
              <w:jc w:val="right"/>
              <w:rPr>
                <w:sz w:val="16"/>
                <w:szCs w:val="16"/>
                <w:lang w:eastAsia="es-ES"/>
              </w:rPr>
            </w:pPr>
            <w:r w:rsidRPr="00D2102A">
              <w:rPr>
                <w:sz w:val="16"/>
                <w:szCs w:val="16"/>
                <w:lang w:eastAsia="es-ES"/>
              </w:rPr>
              <w:t>36,5</w:t>
            </w:r>
          </w:p>
        </w:tc>
        <w:tc>
          <w:tcPr>
            <w:tcW w:w="336" w:type="dxa"/>
            <w:tcBorders>
              <w:top w:val="nil"/>
              <w:left w:val="nil"/>
              <w:bottom w:val="nil"/>
              <w:right w:val="nil"/>
            </w:tcBorders>
            <w:shd w:val="clear" w:color="auto" w:fill="auto"/>
            <w:noWrap/>
            <w:vAlign w:val="bottom"/>
            <w:hideMark/>
          </w:tcPr>
          <w:p w14:paraId="40A47C1C" w14:textId="77777777" w:rsidR="004B485B" w:rsidRPr="00D2102A" w:rsidRDefault="004B485B" w:rsidP="002C192E">
            <w:pPr>
              <w:rPr>
                <w:sz w:val="16"/>
                <w:szCs w:val="16"/>
                <w:lang w:eastAsia="es-ES"/>
              </w:rPr>
            </w:pPr>
          </w:p>
        </w:tc>
        <w:tc>
          <w:tcPr>
            <w:tcW w:w="1007" w:type="dxa"/>
            <w:tcBorders>
              <w:top w:val="nil"/>
              <w:left w:val="nil"/>
              <w:bottom w:val="nil"/>
              <w:right w:val="nil"/>
            </w:tcBorders>
            <w:shd w:val="clear" w:color="auto" w:fill="auto"/>
            <w:noWrap/>
            <w:vAlign w:val="bottom"/>
            <w:hideMark/>
          </w:tcPr>
          <w:p w14:paraId="013A04E9" w14:textId="77777777" w:rsidR="004B485B" w:rsidRPr="00D2102A" w:rsidRDefault="004B485B" w:rsidP="002C192E">
            <w:pPr>
              <w:jc w:val="right"/>
              <w:rPr>
                <w:sz w:val="16"/>
                <w:szCs w:val="16"/>
                <w:lang w:eastAsia="es-ES"/>
              </w:rPr>
            </w:pPr>
            <w:r w:rsidRPr="00D2102A">
              <w:rPr>
                <w:sz w:val="16"/>
                <w:szCs w:val="16"/>
                <w:lang w:eastAsia="es-ES"/>
              </w:rPr>
              <w:t>13,3</w:t>
            </w:r>
          </w:p>
        </w:tc>
        <w:tc>
          <w:tcPr>
            <w:tcW w:w="980" w:type="dxa"/>
            <w:tcBorders>
              <w:top w:val="nil"/>
              <w:left w:val="nil"/>
              <w:bottom w:val="nil"/>
              <w:right w:val="nil"/>
            </w:tcBorders>
            <w:shd w:val="clear" w:color="auto" w:fill="auto"/>
            <w:noWrap/>
            <w:vAlign w:val="bottom"/>
            <w:hideMark/>
          </w:tcPr>
          <w:p w14:paraId="29DAFDBE" w14:textId="77777777" w:rsidR="004B485B" w:rsidRPr="00D2102A" w:rsidRDefault="004B485B" w:rsidP="002C192E">
            <w:pPr>
              <w:jc w:val="right"/>
              <w:rPr>
                <w:sz w:val="16"/>
                <w:szCs w:val="16"/>
                <w:lang w:eastAsia="es-ES"/>
              </w:rPr>
            </w:pPr>
            <w:r w:rsidRPr="00D2102A">
              <w:rPr>
                <w:sz w:val="16"/>
                <w:szCs w:val="16"/>
                <w:lang w:eastAsia="es-ES"/>
              </w:rPr>
              <w:t>17,8</w:t>
            </w:r>
          </w:p>
        </w:tc>
        <w:tc>
          <w:tcPr>
            <w:tcW w:w="1156" w:type="dxa"/>
            <w:tcBorders>
              <w:top w:val="nil"/>
              <w:left w:val="nil"/>
              <w:bottom w:val="nil"/>
              <w:right w:val="nil"/>
            </w:tcBorders>
            <w:shd w:val="clear" w:color="auto" w:fill="auto"/>
            <w:noWrap/>
            <w:vAlign w:val="bottom"/>
            <w:hideMark/>
          </w:tcPr>
          <w:p w14:paraId="5145241C" w14:textId="77777777" w:rsidR="004B485B" w:rsidRPr="00D2102A" w:rsidRDefault="004B485B" w:rsidP="002C192E">
            <w:pPr>
              <w:jc w:val="right"/>
              <w:rPr>
                <w:sz w:val="16"/>
                <w:szCs w:val="16"/>
                <w:lang w:eastAsia="es-ES"/>
              </w:rPr>
            </w:pPr>
            <w:r w:rsidRPr="00D2102A">
              <w:rPr>
                <w:sz w:val="16"/>
                <w:szCs w:val="16"/>
                <w:lang w:eastAsia="es-ES"/>
              </w:rPr>
              <w:t>6,5</w:t>
            </w:r>
          </w:p>
        </w:tc>
        <w:tc>
          <w:tcPr>
            <w:tcW w:w="1134" w:type="dxa"/>
            <w:tcBorders>
              <w:top w:val="nil"/>
              <w:left w:val="nil"/>
              <w:bottom w:val="nil"/>
              <w:right w:val="nil"/>
            </w:tcBorders>
            <w:shd w:val="clear" w:color="auto" w:fill="auto"/>
            <w:noWrap/>
            <w:vAlign w:val="bottom"/>
            <w:hideMark/>
          </w:tcPr>
          <w:p w14:paraId="64873374" w14:textId="77777777" w:rsidR="004B485B" w:rsidRPr="00D2102A" w:rsidRDefault="004B485B" w:rsidP="002C192E">
            <w:pPr>
              <w:jc w:val="right"/>
              <w:rPr>
                <w:sz w:val="16"/>
                <w:szCs w:val="16"/>
                <w:lang w:eastAsia="es-ES"/>
              </w:rPr>
            </w:pPr>
            <w:r w:rsidRPr="00D2102A">
              <w:rPr>
                <w:sz w:val="16"/>
                <w:szCs w:val="16"/>
                <w:lang w:eastAsia="es-ES"/>
              </w:rPr>
              <w:t>8,9</w:t>
            </w:r>
          </w:p>
        </w:tc>
      </w:tr>
      <w:tr w:rsidR="004B485B" w:rsidRPr="00D2102A" w14:paraId="4305B559"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402DACCB" w14:textId="77777777" w:rsidR="004B485B" w:rsidRPr="00D2102A" w:rsidRDefault="004B485B" w:rsidP="002C192E">
            <w:pPr>
              <w:jc w:val="right"/>
              <w:rPr>
                <w:sz w:val="16"/>
                <w:szCs w:val="16"/>
                <w:lang w:eastAsia="es-ES"/>
              </w:rPr>
            </w:pPr>
            <w:r w:rsidRPr="00D2102A">
              <w:rPr>
                <w:sz w:val="16"/>
                <w:szCs w:val="16"/>
                <w:lang w:eastAsia="es-ES"/>
              </w:rPr>
              <w:t>100</w:t>
            </w:r>
          </w:p>
        </w:tc>
        <w:tc>
          <w:tcPr>
            <w:tcW w:w="896" w:type="dxa"/>
            <w:tcBorders>
              <w:top w:val="nil"/>
              <w:left w:val="nil"/>
              <w:bottom w:val="nil"/>
              <w:right w:val="nil"/>
            </w:tcBorders>
            <w:shd w:val="clear" w:color="auto" w:fill="auto"/>
            <w:noWrap/>
            <w:vAlign w:val="bottom"/>
            <w:hideMark/>
          </w:tcPr>
          <w:p w14:paraId="334AB539" w14:textId="77777777" w:rsidR="004B485B" w:rsidRPr="00D2102A" w:rsidRDefault="004B485B" w:rsidP="002C192E">
            <w:pPr>
              <w:jc w:val="right"/>
              <w:rPr>
                <w:sz w:val="16"/>
                <w:szCs w:val="16"/>
                <w:lang w:eastAsia="es-ES"/>
              </w:rPr>
            </w:pPr>
            <w:r w:rsidRPr="00D2102A">
              <w:rPr>
                <w:sz w:val="16"/>
                <w:szCs w:val="16"/>
                <w:lang w:eastAsia="es-ES"/>
              </w:rPr>
              <w:t>59,7</w:t>
            </w:r>
          </w:p>
        </w:tc>
        <w:tc>
          <w:tcPr>
            <w:tcW w:w="882" w:type="dxa"/>
            <w:tcBorders>
              <w:top w:val="nil"/>
              <w:left w:val="nil"/>
              <w:bottom w:val="nil"/>
              <w:right w:val="nil"/>
            </w:tcBorders>
            <w:shd w:val="clear" w:color="auto" w:fill="auto"/>
            <w:noWrap/>
            <w:vAlign w:val="bottom"/>
            <w:hideMark/>
          </w:tcPr>
          <w:p w14:paraId="54171E80" w14:textId="77777777" w:rsidR="004B485B" w:rsidRPr="00D2102A" w:rsidRDefault="004B485B" w:rsidP="002C192E">
            <w:pPr>
              <w:jc w:val="right"/>
              <w:rPr>
                <w:sz w:val="16"/>
                <w:szCs w:val="16"/>
                <w:lang w:eastAsia="es-ES"/>
              </w:rPr>
            </w:pPr>
            <w:r w:rsidRPr="00D2102A">
              <w:rPr>
                <w:sz w:val="16"/>
                <w:szCs w:val="16"/>
                <w:lang w:eastAsia="es-ES"/>
              </w:rPr>
              <w:t>29,3</w:t>
            </w:r>
          </w:p>
        </w:tc>
        <w:tc>
          <w:tcPr>
            <w:tcW w:w="883" w:type="dxa"/>
            <w:tcBorders>
              <w:top w:val="nil"/>
              <w:left w:val="nil"/>
              <w:bottom w:val="nil"/>
              <w:right w:val="nil"/>
            </w:tcBorders>
            <w:shd w:val="clear" w:color="auto" w:fill="auto"/>
            <w:noWrap/>
            <w:vAlign w:val="bottom"/>
            <w:hideMark/>
          </w:tcPr>
          <w:p w14:paraId="15FA09B1" w14:textId="77777777" w:rsidR="004B485B" w:rsidRPr="00D2102A" w:rsidRDefault="004B485B" w:rsidP="002C192E">
            <w:pPr>
              <w:jc w:val="right"/>
              <w:rPr>
                <w:sz w:val="16"/>
                <w:szCs w:val="16"/>
                <w:lang w:eastAsia="es-ES"/>
              </w:rPr>
            </w:pPr>
            <w:r w:rsidRPr="00D2102A">
              <w:rPr>
                <w:sz w:val="16"/>
                <w:szCs w:val="16"/>
                <w:lang w:eastAsia="es-ES"/>
              </w:rPr>
              <w:t>23,5</w:t>
            </w:r>
          </w:p>
        </w:tc>
        <w:tc>
          <w:tcPr>
            <w:tcW w:w="923" w:type="dxa"/>
            <w:tcBorders>
              <w:top w:val="nil"/>
              <w:left w:val="nil"/>
              <w:bottom w:val="nil"/>
              <w:right w:val="nil"/>
            </w:tcBorders>
            <w:shd w:val="clear" w:color="auto" w:fill="auto"/>
            <w:noWrap/>
            <w:vAlign w:val="bottom"/>
            <w:hideMark/>
          </w:tcPr>
          <w:p w14:paraId="34528213" w14:textId="77777777" w:rsidR="004B485B" w:rsidRPr="00D2102A" w:rsidRDefault="004B485B" w:rsidP="002C192E">
            <w:pPr>
              <w:jc w:val="right"/>
              <w:rPr>
                <w:sz w:val="16"/>
                <w:szCs w:val="16"/>
                <w:lang w:eastAsia="es-ES"/>
              </w:rPr>
            </w:pPr>
            <w:r w:rsidRPr="00D2102A">
              <w:rPr>
                <w:sz w:val="16"/>
                <w:szCs w:val="16"/>
                <w:lang w:eastAsia="es-ES"/>
              </w:rPr>
              <w:t>32,4</w:t>
            </w:r>
          </w:p>
        </w:tc>
        <w:tc>
          <w:tcPr>
            <w:tcW w:w="924" w:type="dxa"/>
            <w:tcBorders>
              <w:top w:val="nil"/>
              <w:left w:val="nil"/>
              <w:bottom w:val="nil"/>
              <w:right w:val="nil"/>
            </w:tcBorders>
            <w:shd w:val="clear" w:color="auto" w:fill="auto"/>
            <w:noWrap/>
            <w:vAlign w:val="bottom"/>
            <w:hideMark/>
          </w:tcPr>
          <w:p w14:paraId="5C54E446" w14:textId="77777777" w:rsidR="004B485B" w:rsidRPr="00D2102A" w:rsidRDefault="004B485B" w:rsidP="002C192E">
            <w:pPr>
              <w:jc w:val="right"/>
              <w:rPr>
                <w:sz w:val="16"/>
                <w:szCs w:val="16"/>
                <w:lang w:eastAsia="es-ES"/>
              </w:rPr>
            </w:pPr>
            <w:r w:rsidRPr="00D2102A">
              <w:rPr>
                <w:sz w:val="16"/>
                <w:szCs w:val="16"/>
                <w:lang w:eastAsia="es-ES"/>
              </w:rPr>
              <w:t>37,8</w:t>
            </w:r>
          </w:p>
        </w:tc>
        <w:tc>
          <w:tcPr>
            <w:tcW w:w="336" w:type="dxa"/>
            <w:tcBorders>
              <w:top w:val="nil"/>
              <w:left w:val="nil"/>
              <w:bottom w:val="nil"/>
              <w:right w:val="nil"/>
            </w:tcBorders>
            <w:shd w:val="clear" w:color="auto" w:fill="auto"/>
            <w:noWrap/>
            <w:vAlign w:val="bottom"/>
            <w:hideMark/>
          </w:tcPr>
          <w:p w14:paraId="3FC6354F" w14:textId="77777777" w:rsidR="004B485B" w:rsidRPr="00D2102A" w:rsidRDefault="004B485B" w:rsidP="002C192E">
            <w:pPr>
              <w:rPr>
                <w:sz w:val="16"/>
                <w:szCs w:val="16"/>
                <w:lang w:eastAsia="es-ES"/>
              </w:rPr>
            </w:pPr>
          </w:p>
        </w:tc>
        <w:tc>
          <w:tcPr>
            <w:tcW w:w="1007" w:type="dxa"/>
            <w:tcBorders>
              <w:top w:val="nil"/>
              <w:left w:val="nil"/>
              <w:bottom w:val="nil"/>
              <w:right w:val="nil"/>
            </w:tcBorders>
            <w:shd w:val="clear" w:color="auto" w:fill="auto"/>
            <w:noWrap/>
            <w:vAlign w:val="bottom"/>
            <w:hideMark/>
          </w:tcPr>
          <w:p w14:paraId="31F7F669" w14:textId="77777777" w:rsidR="004B485B" w:rsidRPr="00D2102A" w:rsidRDefault="004B485B" w:rsidP="002C192E">
            <w:pPr>
              <w:jc w:val="right"/>
              <w:rPr>
                <w:sz w:val="16"/>
                <w:szCs w:val="16"/>
                <w:lang w:eastAsia="es-ES"/>
              </w:rPr>
            </w:pPr>
            <w:r w:rsidRPr="00D2102A">
              <w:rPr>
                <w:sz w:val="16"/>
                <w:szCs w:val="16"/>
                <w:lang w:eastAsia="es-ES"/>
              </w:rPr>
              <w:t>13,5</w:t>
            </w:r>
          </w:p>
        </w:tc>
        <w:tc>
          <w:tcPr>
            <w:tcW w:w="980" w:type="dxa"/>
            <w:tcBorders>
              <w:top w:val="nil"/>
              <w:left w:val="nil"/>
              <w:bottom w:val="nil"/>
              <w:right w:val="nil"/>
            </w:tcBorders>
            <w:shd w:val="clear" w:color="auto" w:fill="auto"/>
            <w:noWrap/>
            <w:vAlign w:val="bottom"/>
            <w:hideMark/>
          </w:tcPr>
          <w:p w14:paraId="10B4E467" w14:textId="77777777" w:rsidR="004B485B" w:rsidRPr="00D2102A" w:rsidRDefault="004B485B" w:rsidP="002C192E">
            <w:pPr>
              <w:jc w:val="right"/>
              <w:rPr>
                <w:sz w:val="16"/>
                <w:szCs w:val="16"/>
                <w:lang w:eastAsia="es-ES"/>
              </w:rPr>
            </w:pPr>
            <w:r w:rsidRPr="00D2102A">
              <w:rPr>
                <w:sz w:val="16"/>
                <w:szCs w:val="16"/>
                <w:lang w:eastAsia="es-ES"/>
              </w:rPr>
              <w:t>18,2</w:t>
            </w:r>
          </w:p>
        </w:tc>
        <w:tc>
          <w:tcPr>
            <w:tcW w:w="1156" w:type="dxa"/>
            <w:tcBorders>
              <w:top w:val="nil"/>
              <w:left w:val="nil"/>
              <w:bottom w:val="nil"/>
              <w:right w:val="nil"/>
            </w:tcBorders>
            <w:shd w:val="clear" w:color="auto" w:fill="auto"/>
            <w:noWrap/>
            <w:vAlign w:val="bottom"/>
            <w:hideMark/>
          </w:tcPr>
          <w:p w14:paraId="06AAF71F" w14:textId="77777777" w:rsidR="004B485B" w:rsidRPr="00D2102A" w:rsidRDefault="004B485B" w:rsidP="002C192E">
            <w:pPr>
              <w:jc w:val="right"/>
              <w:rPr>
                <w:sz w:val="16"/>
                <w:szCs w:val="16"/>
                <w:lang w:eastAsia="es-ES"/>
              </w:rPr>
            </w:pPr>
            <w:r w:rsidRPr="00D2102A">
              <w:rPr>
                <w:sz w:val="16"/>
                <w:szCs w:val="16"/>
                <w:lang w:eastAsia="es-ES"/>
              </w:rPr>
              <w:t>6,5</w:t>
            </w:r>
          </w:p>
        </w:tc>
        <w:tc>
          <w:tcPr>
            <w:tcW w:w="1134" w:type="dxa"/>
            <w:tcBorders>
              <w:top w:val="nil"/>
              <w:left w:val="nil"/>
              <w:bottom w:val="nil"/>
              <w:right w:val="nil"/>
            </w:tcBorders>
            <w:shd w:val="clear" w:color="auto" w:fill="auto"/>
            <w:noWrap/>
            <w:vAlign w:val="bottom"/>
            <w:hideMark/>
          </w:tcPr>
          <w:p w14:paraId="67D72079" w14:textId="77777777" w:rsidR="004B485B" w:rsidRPr="00D2102A" w:rsidRDefault="004B485B" w:rsidP="002C192E">
            <w:pPr>
              <w:jc w:val="right"/>
              <w:rPr>
                <w:sz w:val="16"/>
                <w:szCs w:val="16"/>
                <w:lang w:eastAsia="es-ES"/>
              </w:rPr>
            </w:pPr>
            <w:r w:rsidRPr="00D2102A">
              <w:rPr>
                <w:sz w:val="16"/>
                <w:szCs w:val="16"/>
                <w:lang w:eastAsia="es-ES"/>
              </w:rPr>
              <w:t>9,6</w:t>
            </w:r>
          </w:p>
        </w:tc>
      </w:tr>
      <w:tr w:rsidR="004B485B" w:rsidRPr="00D2102A" w14:paraId="2D675A52"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4D0AE6AE" w14:textId="77777777" w:rsidR="004B485B" w:rsidRPr="00D2102A" w:rsidRDefault="004B485B" w:rsidP="002C192E">
            <w:pPr>
              <w:jc w:val="right"/>
              <w:rPr>
                <w:sz w:val="16"/>
                <w:szCs w:val="16"/>
                <w:lang w:eastAsia="es-ES"/>
              </w:rPr>
            </w:pPr>
            <w:r w:rsidRPr="00D2102A">
              <w:rPr>
                <w:sz w:val="16"/>
                <w:szCs w:val="16"/>
                <w:lang w:eastAsia="es-ES"/>
              </w:rPr>
              <w:t>105</w:t>
            </w:r>
          </w:p>
        </w:tc>
        <w:tc>
          <w:tcPr>
            <w:tcW w:w="896" w:type="dxa"/>
            <w:tcBorders>
              <w:top w:val="nil"/>
              <w:left w:val="nil"/>
              <w:bottom w:val="nil"/>
              <w:right w:val="nil"/>
            </w:tcBorders>
            <w:shd w:val="clear" w:color="auto" w:fill="auto"/>
            <w:noWrap/>
            <w:vAlign w:val="bottom"/>
            <w:hideMark/>
          </w:tcPr>
          <w:p w14:paraId="364088C3" w14:textId="77777777" w:rsidR="004B485B" w:rsidRPr="00D2102A" w:rsidRDefault="004B485B" w:rsidP="002C192E">
            <w:pPr>
              <w:jc w:val="right"/>
              <w:rPr>
                <w:sz w:val="16"/>
                <w:szCs w:val="16"/>
                <w:lang w:eastAsia="es-ES"/>
              </w:rPr>
            </w:pPr>
            <w:r w:rsidRPr="00D2102A">
              <w:rPr>
                <w:sz w:val="16"/>
                <w:szCs w:val="16"/>
                <w:lang w:eastAsia="es-ES"/>
              </w:rPr>
              <w:t>61,8</w:t>
            </w:r>
          </w:p>
        </w:tc>
        <w:tc>
          <w:tcPr>
            <w:tcW w:w="882" w:type="dxa"/>
            <w:tcBorders>
              <w:top w:val="nil"/>
              <w:left w:val="nil"/>
              <w:bottom w:val="nil"/>
              <w:right w:val="nil"/>
            </w:tcBorders>
            <w:shd w:val="clear" w:color="auto" w:fill="auto"/>
            <w:noWrap/>
            <w:vAlign w:val="bottom"/>
            <w:hideMark/>
          </w:tcPr>
          <w:p w14:paraId="64CB7BBA" w14:textId="77777777" w:rsidR="004B485B" w:rsidRPr="00D2102A" w:rsidRDefault="004B485B" w:rsidP="002C192E">
            <w:pPr>
              <w:jc w:val="right"/>
              <w:rPr>
                <w:sz w:val="16"/>
                <w:szCs w:val="16"/>
                <w:lang w:eastAsia="es-ES"/>
              </w:rPr>
            </w:pPr>
            <w:r w:rsidRPr="00D2102A">
              <w:rPr>
                <w:sz w:val="16"/>
                <w:szCs w:val="16"/>
                <w:lang w:eastAsia="es-ES"/>
              </w:rPr>
              <w:t>30,1</w:t>
            </w:r>
          </w:p>
        </w:tc>
        <w:tc>
          <w:tcPr>
            <w:tcW w:w="883" w:type="dxa"/>
            <w:tcBorders>
              <w:top w:val="nil"/>
              <w:left w:val="nil"/>
              <w:bottom w:val="nil"/>
              <w:right w:val="nil"/>
            </w:tcBorders>
            <w:shd w:val="clear" w:color="auto" w:fill="auto"/>
            <w:noWrap/>
            <w:vAlign w:val="bottom"/>
            <w:hideMark/>
          </w:tcPr>
          <w:p w14:paraId="6D567512" w14:textId="77777777" w:rsidR="004B485B" w:rsidRPr="00D2102A" w:rsidRDefault="004B485B" w:rsidP="002C192E">
            <w:pPr>
              <w:jc w:val="right"/>
              <w:rPr>
                <w:sz w:val="16"/>
                <w:szCs w:val="16"/>
                <w:lang w:eastAsia="es-ES"/>
              </w:rPr>
            </w:pPr>
            <w:r w:rsidRPr="00D2102A">
              <w:rPr>
                <w:sz w:val="16"/>
                <w:szCs w:val="16"/>
                <w:lang w:eastAsia="es-ES"/>
              </w:rPr>
              <w:t>24,9</w:t>
            </w:r>
          </w:p>
        </w:tc>
        <w:tc>
          <w:tcPr>
            <w:tcW w:w="923" w:type="dxa"/>
            <w:tcBorders>
              <w:top w:val="nil"/>
              <w:left w:val="nil"/>
              <w:bottom w:val="nil"/>
              <w:right w:val="nil"/>
            </w:tcBorders>
            <w:shd w:val="clear" w:color="auto" w:fill="auto"/>
            <w:noWrap/>
            <w:vAlign w:val="bottom"/>
            <w:hideMark/>
          </w:tcPr>
          <w:p w14:paraId="28D61FF6" w14:textId="77777777" w:rsidR="004B485B" w:rsidRPr="00D2102A" w:rsidRDefault="004B485B" w:rsidP="002C192E">
            <w:pPr>
              <w:jc w:val="right"/>
              <w:rPr>
                <w:sz w:val="16"/>
                <w:szCs w:val="16"/>
                <w:lang w:eastAsia="es-ES"/>
              </w:rPr>
            </w:pPr>
            <w:r w:rsidRPr="00D2102A">
              <w:rPr>
                <w:sz w:val="16"/>
                <w:szCs w:val="16"/>
                <w:lang w:eastAsia="es-ES"/>
              </w:rPr>
              <w:t>33,2</w:t>
            </w:r>
          </w:p>
        </w:tc>
        <w:tc>
          <w:tcPr>
            <w:tcW w:w="924" w:type="dxa"/>
            <w:tcBorders>
              <w:top w:val="nil"/>
              <w:left w:val="nil"/>
              <w:bottom w:val="nil"/>
              <w:right w:val="nil"/>
            </w:tcBorders>
            <w:shd w:val="clear" w:color="auto" w:fill="auto"/>
            <w:noWrap/>
            <w:vAlign w:val="bottom"/>
            <w:hideMark/>
          </w:tcPr>
          <w:p w14:paraId="3994F3EA" w14:textId="77777777" w:rsidR="004B485B" w:rsidRPr="00D2102A" w:rsidRDefault="004B485B" w:rsidP="002C192E">
            <w:pPr>
              <w:jc w:val="right"/>
              <w:rPr>
                <w:sz w:val="16"/>
                <w:szCs w:val="16"/>
                <w:lang w:eastAsia="es-ES"/>
              </w:rPr>
            </w:pPr>
            <w:r w:rsidRPr="00D2102A">
              <w:rPr>
                <w:sz w:val="16"/>
                <w:szCs w:val="16"/>
                <w:lang w:eastAsia="es-ES"/>
              </w:rPr>
              <w:t>39,1</w:t>
            </w:r>
          </w:p>
        </w:tc>
        <w:tc>
          <w:tcPr>
            <w:tcW w:w="336" w:type="dxa"/>
            <w:tcBorders>
              <w:top w:val="nil"/>
              <w:left w:val="nil"/>
              <w:bottom w:val="nil"/>
              <w:right w:val="nil"/>
            </w:tcBorders>
            <w:shd w:val="clear" w:color="auto" w:fill="auto"/>
            <w:noWrap/>
            <w:vAlign w:val="bottom"/>
            <w:hideMark/>
          </w:tcPr>
          <w:p w14:paraId="225E1FCB" w14:textId="77777777" w:rsidR="004B485B" w:rsidRPr="00D2102A" w:rsidRDefault="004B485B" w:rsidP="002C192E">
            <w:pPr>
              <w:rPr>
                <w:sz w:val="16"/>
                <w:szCs w:val="16"/>
                <w:lang w:eastAsia="es-ES"/>
              </w:rPr>
            </w:pPr>
          </w:p>
        </w:tc>
        <w:tc>
          <w:tcPr>
            <w:tcW w:w="1007" w:type="dxa"/>
            <w:tcBorders>
              <w:top w:val="nil"/>
              <w:left w:val="nil"/>
              <w:bottom w:val="nil"/>
              <w:right w:val="nil"/>
            </w:tcBorders>
            <w:shd w:val="clear" w:color="auto" w:fill="auto"/>
            <w:noWrap/>
            <w:vAlign w:val="bottom"/>
            <w:hideMark/>
          </w:tcPr>
          <w:p w14:paraId="0FF662AD" w14:textId="77777777" w:rsidR="004B485B" w:rsidRPr="00D2102A" w:rsidRDefault="004B485B" w:rsidP="002C192E">
            <w:pPr>
              <w:jc w:val="right"/>
              <w:rPr>
                <w:sz w:val="16"/>
                <w:szCs w:val="16"/>
                <w:lang w:eastAsia="es-ES"/>
              </w:rPr>
            </w:pPr>
            <w:r w:rsidRPr="00D2102A">
              <w:rPr>
                <w:sz w:val="16"/>
                <w:szCs w:val="16"/>
                <w:lang w:eastAsia="es-ES"/>
              </w:rPr>
              <w:t>13,6</w:t>
            </w:r>
          </w:p>
        </w:tc>
        <w:tc>
          <w:tcPr>
            <w:tcW w:w="980" w:type="dxa"/>
            <w:tcBorders>
              <w:top w:val="nil"/>
              <w:left w:val="nil"/>
              <w:bottom w:val="nil"/>
              <w:right w:val="nil"/>
            </w:tcBorders>
            <w:shd w:val="clear" w:color="auto" w:fill="auto"/>
            <w:noWrap/>
            <w:vAlign w:val="bottom"/>
            <w:hideMark/>
          </w:tcPr>
          <w:p w14:paraId="7A34359A" w14:textId="77777777" w:rsidR="004B485B" w:rsidRPr="00D2102A" w:rsidRDefault="004B485B" w:rsidP="002C192E">
            <w:pPr>
              <w:jc w:val="right"/>
              <w:rPr>
                <w:sz w:val="16"/>
                <w:szCs w:val="16"/>
                <w:lang w:eastAsia="es-ES"/>
              </w:rPr>
            </w:pPr>
            <w:r w:rsidRPr="00D2102A">
              <w:rPr>
                <w:sz w:val="16"/>
                <w:szCs w:val="16"/>
                <w:lang w:eastAsia="es-ES"/>
              </w:rPr>
              <w:t>18,8</w:t>
            </w:r>
          </w:p>
        </w:tc>
        <w:tc>
          <w:tcPr>
            <w:tcW w:w="1156" w:type="dxa"/>
            <w:tcBorders>
              <w:top w:val="nil"/>
              <w:left w:val="nil"/>
              <w:bottom w:val="nil"/>
              <w:right w:val="nil"/>
            </w:tcBorders>
            <w:shd w:val="clear" w:color="auto" w:fill="auto"/>
            <w:noWrap/>
            <w:vAlign w:val="bottom"/>
            <w:hideMark/>
          </w:tcPr>
          <w:p w14:paraId="3FF93BF9" w14:textId="77777777" w:rsidR="004B485B" w:rsidRPr="00D2102A" w:rsidRDefault="004B485B" w:rsidP="002C192E">
            <w:pPr>
              <w:jc w:val="right"/>
              <w:rPr>
                <w:sz w:val="16"/>
                <w:szCs w:val="16"/>
                <w:lang w:eastAsia="es-ES"/>
              </w:rPr>
            </w:pPr>
            <w:r w:rsidRPr="00D2102A">
              <w:rPr>
                <w:sz w:val="16"/>
                <w:szCs w:val="16"/>
                <w:lang w:eastAsia="es-ES"/>
              </w:rPr>
              <w:t>6,6</w:t>
            </w:r>
          </w:p>
        </w:tc>
        <w:tc>
          <w:tcPr>
            <w:tcW w:w="1134" w:type="dxa"/>
            <w:tcBorders>
              <w:top w:val="nil"/>
              <w:left w:val="nil"/>
              <w:bottom w:val="nil"/>
              <w:right w:val="nil"/>
            </w:tcBorders>
            <w:shd w:val="clear" w:color="auto" w:fill="auto"/>
            <w:noWrap/>
            <w:vAlign w:val="bottom"/>
            <w:hideMark/>
          </w:tcPr>
          <w:p w14:paraId="577E9001" w14:textId="77777777" w:rsidR="004B485B" w:rsidRPr="00D2102A" w:rsidRDefault="004B485B" w:rsidP="002C192E">
            <w:pPr>
              <w:jc w:val="right"/>
              <w:rPr>
                <w:sz w:val="16"/>
                <w:szCs w:val="16"/>
                <w:lang w:eastAsia="es-ES"/>
              </w:rPr>
            </w:pPr>
            <w:r w:rsidRPr="00D2102A">
              <w:rPr>
                <w:sz w:val="16"/>
                <w:szCs w:val="16"/>
                <w:lang w:eastAsia="es-ES"/>
              </w:rPr>
              <w:t>10,3</w:t>
            </w:r>
          </w:p>
        </w:tc>
      </w:tr>
      <w:tr w:rsidR="004B485B" w:rsidRPr="00D2102A" w14:paraId="234244B7"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7100BB1A" w14:textId="77777777" w:rsidR="004B485B" w:rsidRPr="00D2102A" w:rsidRDefault="004B485B" w:rsidP="002C192E">
            <w:pPr>
              <w:jc w:val="right"/>
              <w:rPr>
                <w:sz w:val="16"/>
                <w:szCs w:val="16"/>
                <w:lang w:eastAsia="es-ES"/>
              </w:rPr>
            </w:pPr>
            <w:r w:rsidRPr="00D2102A">
              <w:rPr>
                <w:sz w:val="16"/>
                <w:szCs w:val="16"/>
                <w:lang w:eastAsia="es-ES"/>
              </w:rPr>
              <w:t>110</w:t>
            </w:r>
          </w:p>
        </w:tc>
        <w:tc>
          <w:tcPr>
            <w:tcW w:w="896" w:type="dxa"/>
            <w:tcBorders>
              <w:top w:val="nil"/>
              <w:left w:val="nil"/>
              <w:bottom w:val="nil"/>
              <w:right w:val="nil"/>
            </w:tcBorders>
            <w:shd w:val="clear" w:color="auto" w:fill="auto"/>
            <w:noWrap/>
            <w:vAlign w:val="bottom"/>
            <w:hideMark/>
          </w:tcPr>
          <w:p w14:paraId="4416C0F1" w14:textId="77777777" w:rsidR="004B485B" w:rsidRPr="00D2102A" w:rsidRDefault="004B485B" w:rsidP="002C192E">
            <w:pPr>
              <w:jc w:val="right"/>
              <w:rPr>
                <w:sz w:val="16"/>
                <w:szCs w:val="16"/>
                <w:lang w:eastAsia="es-ES"/>
              </w:rPr>
            </w:pPr>
            <w:r w:rsidRPr="00D2102A">
              <w:rPr>
                <w:sz w:val="16"/>
                <w:szCs w:val="16"/>
                <w:lang w:eastAsia="es-ES"/>
              </w:rPr>
              <w:t>63,9</w:t>
            </w:r>
          </w:p>
        </w:tc>
        <w:tc>
          <w:tcPr>
            <w:tcW w:w="882" w:type="dxa"/>
            <w:tcBorders>
              <w:top w:val="nil"/>
              <w:left w:val="nil"/>
              <w:bottom w:val="nil"/>
              <w:right w:val="nil"/>
            </w:tcBorders>
            <w:shd w:val="clear" w:color="auto" w:fill="auto"/>
            <w:noWrap/>
            <w:vAlign w:val="bottom"/>
            <w:hideMark/>
          </w:tcPr>
          <w:p w14:paraId="37F4B7FD" w14:textId="77777777" w:rsidR="004B485B" w:rsidRPr="00D2102A" w:rsidRDefault="004B485B" w:rsidP="002C192E">
            <w:pPr>
              <w:jc w:val="right"/>
              <w:rPr>
                <w:sz w:val="16"/>
                <w:szCs w:val="16"/>
                <w:lang w:eastAsia="es-ES"/>
              </w:rPr>
            </w:pPr>
            <w:r w:rsidRPr="00D2102A">
              <w:rPr>
                <w:sz w:val="16"/>
                <w:szCs w:val="16"/>
                <w:lang w:eastAsia="es-ES"/>
              </w:rPr>
              <w:t>30,9</w:t>
            </w:r>
          </w:p>
        </w:tc>
        <w:tc>
          <w:tcPr>
            <w:tcW w:w="883" w:type="dxa"/>
            <w:tcBorders>
              <w:top w:val="nil"/>
              <w:left w:val="nil"/>
              <w:bottom w:val="nil"/>
              <w:right w:val="nil"/>
            </w:tcBorders>
            <w:shd w:val="clear" w:color="auto" w:fill="auto"/>
            <w:noWrap/>
            <w:vAlign w:val="bottom"/>
            <w:hideMark/>
          </w:tcPr>
          <w:p w14:paraId="424347F7" w14:textId="77777777" w:rsidR="004B485B" w:rsidRPr="00D2102A" w:rsidRDefault="004B485B" w:rsidP="002C192E">
            <w:pPr>
              <w:jc w:val="right"/>
              <w:rPr>
                <w:sz w:val="16"/>
                <w:szCs w:val="16"/>
                <w:lang w:eastAsia="es-ES"/>
              </w:rPr>
            </w:pPr>
            <w:r w:rsidRPr="00D2102A">
              <w:rPr>
                <w:sz w:val="16"/>
                <w:szCs w:val="16"/>
                <w:lang w:eastAsia="es-ES"/>
              </w:rPr>
              <w:t>26,3</w:t>
            </w:r>
          </w:p>
        </w:tc>
        <w:tc>
          <w:tcPr>
            <w:tcW w:w="923" w:type="dxa"/>
            <w:tcBorders>
              <w:top w:val="nil"/>
              <w:left w:val="nil"/>
              <w:bottom w:val="nil"/>
              <w:right w:val="nil"/>
            </w:tcBorders>
            <w:shd w:val="clear" w:color="auto" w:fill="auto"/>
            <w:noWrap/>
            <w:vAlign w:val="bottom"/>
            <w:hideMark/>
          </w:tcPr>
          <w:p w14:paraId="2A2CAD84" w14:textId="77777777" w:rsidR="004B485B" w:rsidRPr="00D2102A" w:rsidRDefault="004B485B" w:rsidP="002C192E">
            <w:pPr>
              <w:jc w:val="right"/>
              <w:rPr>
                <w:sz w:val="16"/>
                <w:szCs w:val="16"/>
                <w:lang w:eastAsia="es-ES"/>
              </w:rPr>
            </w:pPr>
            <w:r w:rsidRPr="00D2102A">
              <w:rPr>
                <w:sz w:val="16"/>
                <w:szCs w:val="16"/>
                <w:lang w:eastAsia="es-ES"/>
              </w:rPr>
              <w:t>34,0</w:t>
            </w:r>
          </w:p>
        </w:tc>
        <w:tc>
          <w:tcPr>
            <w:tcW w:w="924" w:type="dxa"/>
            <w:tcBorders>
              <w:top w:val="nil"/>
              <w:left w:val="nil"/>
              <w:bottom w:val="nil"/>
              <w:right w:val="nil"/>
            </w:tcBorders>
            <w:shd w:val="clear" w:color="auto" w:fill="auto"/>
            <w:noWrap/>
            <w:vAlign w:val="bottom"/>
            <w:hideMark/>
          </w:tcPr>
          <w:p w14:paraId="0F09722E" w14:textId="77777777" w:rsidR="004B485B" w:rsidRPr="00D2102A" w:rsidRDefault="004B485B" w:rsidP="002C192E">
            <w:pPr>
              <w:jc w:val="right"/>
              <w:rPr>
                <w:sz w:val="16"/>
                <w:szCs w:val="16"/>
                <w:lang w:eastAsia="es-ES"/>
              </w:rPr>
            </w:pPr>
            <w:r w:rsidRPr="00D2102A">
              <w:rPr>
                <w:sz w:val="16"/>
                <w:szCs w:val="16"/>
                <w:lang w:eastAsia="es-ES"/>
              </w:rPr>
              <w:t>40,4</w:t>
            </w:r>
          </w:p>
        </w:tc>
        <w:tc>
          <w:tcPr>
            <w:tcW w:w="336" w:type="dxa"/>
            <w:tcBorders>
              <w:top w:val="nil"/>
              <w:left w:val="nil"/>
              <w:bottom w:val="nil"/>
              <w:right w:val="nil"/>
            </w:tcBorders>
            <w:shd w:val="clear" w:color="auto" w:fill="auto"/>
            <w:noWrap/>
            <w:vAlign w:val="bottom"/>
            <w:hideMark/>
          </w:tcPr>
          <w:p w14:paraId="786DFE4A" w14:textId="77777777" w:rsidR="004B485B" w:rsidRPr="00D2102A" w:rsidRDefault="004B485B" w:rsidP="002C192E">
            <w:pPr>
              <w:rPr>
                <w:sz w:val="16"/>
                <w:szCs w:val="16"/>
                <w:lang w:eastAsia="es-ES"/>
              </w:rPr>
            </w:pPr>
          </w:p>
        </w:tc>
        <w:tc>
          <w:tcPr>
            <w:tcW w:w="1007" w:type="dxa"/>
            <w:tcBorders>
              <w:top w:val="nil"/>
              <w:left w:val="nil"/>
              <w:bottom w:val="nil"/>
              <w:right w:val="nil"/>
            </w:tcBorders>
            <w:shd w:val="clear" w:color="auto" w:fill="auto"/>
            <w:noWrap/>
            <w:vAlign w:val="bottom"/>
            <w:hideMark/>
          </w:tcPr>
          <w:p w14:paraId="2EC143D6" w14:textId="77777777" w:rsidR="004B485B" w:rsidRPr="00D2102A" w:rsidRDefault="004B485B" w:rsidP="002C192E">
            <w:pPr>
              <w:jc w:val="right"/>
              <w:rPr>
                <w:sz w:val="16"/>
                <w:szCs w:val="16"/>
                <w:lang w:eastAsia="es-ES"/>
              </w:rPr>
            </w:pPr>
            <w:r w:rsidRPr="00D2102A">
              <w:rPr>
                <w:sz w:val="16"/>
                <w:szCs w:val="16"/>
                <w:lang w:eastAsia="es-ES"/>
              </w:rPr>
              <w:t>13,9</w:t>
            </w:r>
          </w:p>
        </w:tc>
        <w:tc>
          <w:tcPr>
            <w:tcW w:w="980" w:type="dxa"/>
            <w:tcBorders>
              <w:top w:val="nil"/>
              <w:left w:val="nil"/>
              <w:bottom w:val="nil"/>
              <w:right w:val="nil"/>
            </w:tcBorders>
            <w:shd w:val="clear" w:color="auto" w:fill="auto"/>
            <w:noWrap/>
            <w:vAlign w:val="bottom"/>
            <w:hideMark/>
          </w:tcPr>
          <w:p w14:paraId="47543266" w14:textId="77777777" w:rsidR="004B485B" w:rsidRPr="00D2102A" w:rsidRDefault="004B485B" w:rsidP="002C192E">
            <w:pPr>
              <w:jc w:val="right"/>
              <w:rPr>
                <w:sz w:val="16"/>
                <w:szCs w:val="16"/>
                <w:lang w:eastAsia="es-ES"/>
              </w:rPr>
            </w:pPr>
            <w:r w:rsidRPr="00D2102A">
              <w:rPr>
                <w:sz w:val="16"/>
                <w:szCs w:val="16"/>
                <w:lang w:eastAsia="es-ES"/>
              </w:rPr>
              <w:t>19,6</w:t>
            </w:r>
          </w:p>
        </w:tc>
        <w:tc>
          <w:tcPr>
            <w:tcW w:w="1156" w:type="dxa"/>
            <w:tcBorders>
              <w:top w:val="nil"/>
              <w:left w:val="nil"/>
              <w:bottom w:val="nil"/>
              <w:right w:val="nil"/>
            </w:tcBorders>
            <w:shd w:val="clear" w:color="auto" w:fill="auto"/>
            <w:noWrap/>
            <w:vAlign w:val="bottom"/>
            <w:hideMark/>
          </w:tcPr>
          <w:p w14:paraId="041E3BBD" w14:textId="77777777" w:rsidR="004B485B" w:rsidRPr="00D2102A" w:rsidRDefault="004B485B" w:rsidP="002C192E">
            <w:pPr>
              <w:jc w:val="right"/>
              <w:rPr>
                <w:sz w:val="16"/>
                <w:szCs w:val="16"/>
                <w:lang w:eastAsia="es-ES"/>
              </w:rPr>
            </w:pPr>
            <w:r w:rsidRPr="00D2102A">
              <w:rPr>
                <w:sz w:val="16"/>
                <w:szCs w:val="16"/>
                <w:lang w:eastAsia="es-ES"/>
              </w:rPr>
              <w:t>6,6</w:t>
            </w:r>
          </w:p>
        </w:tc>
        <w:tc>
          <w:tcPr>
            <w:tcW w:w="1134" w:type="dxa"/>
            <w:tcBorders>
              <w:top w:val="nil"/>
              <w:left w:val="nil"/>
              <w:bottom w:val="nil"/>
              <w:right w:val="nil"/>
            </w:tcBorders>
            <w:shd w:val="clear" w:color="auto" w:fill="auto"/>
            <w:noWrap/>
            <w:vAlign w:val="bottom"/>
            <w:hideMark/>
          </w:tcPr>
          <w:p w14:paraId="16E67C7B" w14:textId="77777777" w:rsidR="004B485B" w:rsidRPr="00D2102A" w:rsidRDefault="004B485B" w:rsidP="002C192E">
            <w:pPr>
              <w:jc w:val="right"/>
              <w:rPr>
                <w:sz w:val="16"/>
                <w:szCs w:val="16"/>
                <w:lang w:eastAsia="es-ES"/>
              </w:rPr>
            </w:pPr>
            <w:r w:rsidRPr="00D2102A">
              <w:rPr>
                <w:sz w:val="16"/>
                <w:szCs w:val="16"/>
                <w:lang w:eastAsia="es-ES"/>
              </w:rPr>
              <w:t>10,3</w:t>
            </w:r>
          </w:p>
        </w:tc>
      </w:tr>
      <w:tr w:rsidR="004B485B" w:rsidRPr="00D2102A" w14:paraId="5E8B4BB6"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4052E5A4" w14:textId="77777777" w:rsidR="004B485B" w:rsidRPr="00D2102A" w:rsidRDefault="004B485B" w:rsidP="002C192E">
            <w:pPr>
              <w:jc w:val="right"/>
              <w:rPr>
                <w:sz w:val="16"/>
                <w:szCs w:val="16"/>
                <w:lang w:eastAsia="es-ES"/>
              </w:rPr>
            </w:pPr>
            <w:r w:rsidRPr="00D2102A">
              <w:rPr>
                <w:sz w:val="16"/>
                <w:szCs w:val="16"/>
                <w:lang w:eastAsia="es-ES"/>
              </w:rPr>
              <w:t>115</w:t>
            </w:r>
          </w:p>
        </w:tc>
        <w:tc>
          <w:tcPr>
            <w:tcW w:w="896" w:type="dxa"/>
            <w:tcBorders>
              <w:top w:val="nil"/>
              <w:left w:val="nil"/>
              <w:bottom w:val="nil"/>
              <w:right w:val="nil"/>
            </w:tcBorders>
            <w:shd w:val="clear" w:color="auto" w:fill="auto"/>
            <w:noWrap/>
            <w:vAlign w:val="bottom"/>
            <w:hideMark/>
          </w:tcPr>
          <w:p w14:paraId="47409128" w14:textId="77777777" w:rsidR="004B485B" w:rsidRPr="00D2102A" w:rsidRDefault="004B485B" w:rsidP="002C192E">
            <w:pPr>
              <w:jc w:val="right"/>
              <w:rPr>
                <w:sz w:val="16"/>
                <w:szCs w:val="16"/>
                <w:lang w:eastAsia="es-ES"/>
              </w:rPr>
            </w:pPr>
            <w:r w:rsidRPr="00D2102A">
              <w:rPr>
                <w:sz w:val="16"/>
                <w:szCs w:val="16"/>
                <w:lang w:eastAsia="es-ES"/>
              </w:rPr>
              <w:t>66,0</w:t>
            </w:r>
          </w:p>
        </w:tc>
        <w:tc>
          <w:tcPr>
            <w:tcW w:w="882" w:type="dxa"/>
            <w:tcBorders>
              <w:top w:val="nil"/>
              <w:left w:val="nil"/>
              <w:bottom w:val="nil"/>
              <w:right w:val="nil"/>
            </w:tcBorders>
            <w:shd w:val="clear" w:color="auto" w:fill="auto"/>
            <w:noWrap/>
            <w:vAlign w:val="bottom"/>
            <w:hideMark/>
          </w:tcPr>
          <w:p w14:paraId="130D7770" w14:textId="77777777" w:rsidR="004B485B" w:rsidRPr="00D2102A" w:rsidRDefault="004B485B" w:rsidP="002C192E">
            <w:pPr>
              <w:jc w:val="right"/>
              <w:rPr>
                <w:sz w:val="16"/>
                <w:szCs w:val="16"/>
                <w:lang w:eastAsia="es-ES"/>
              </w:rPr>
            </w:pPr>
            <w:r w:rsidRPr="00D2102A">
              <w:rPr>
                <w:sz w:val="16"/>
                <w:szCs w:val="16"/>
                <w:lang w:eastAsia="es-ES"/>
              </w:rPr>
              <w:t>32,1</w:t>
            </w:r>
          </w:p>
        </w:tc>
        <w:tc>
          <w:tcPr>
            <w:tcW w:w="883" w:type="dxa"/>
            <w:tcBorders>
              <w:top w:val="nil"/>
              <w:left w:val="nil"/>
              <w:bottom w:val="nil"/>
              <w:right w:val="nil"/>
            </w:tcBorders>
            <w:shd w:val="clear" w:color="auto" w:fill="auto"/>
            <w:noWrap/>
            <w:vAlign w:val="bottom"/>
            <w:hideMark/>
          </w:tcPr>
          <w:p w14:paraId="06ABB73E" w14:textId="77777777" w:rsidR="004B485B" w:rsidRPr="00D2102A" w:rsidRDefault="004B485B" w:rsidP="002C192E">
            <w:pPr>
              <w:jc w:val="right"/>
              <w:rPr>
                <w:sz w:val="16"/>
                <w:szCs w:val="16"/>
                <w:lang w:eastAsia="es-ES"/>
              </w:rPr>
            </w:pPr>
            <w:r w:rsidRPr="00D2102A">
              <w:rPr>
                <w:sz w:val="16"/>
                <w:szCs w:val="16"/>
                <w:lang w:eastAsia="es-ES"/>
              </w:rPr>
              <w:t>27,7</w:t>
            </w:r>
          </w:p>
        </w:tc>
        <w:tc>
          <w:tcPr>
            <w:tcW w:w="923" w:type="dxa"/>
            <w:tcBorders>
              <w:top w:val="nil"/>
              <w:left w:val="nil"/>
              <w:bottom w:val="nil"/>
              <w:right w:val="nil"/>
            </w:tcBorders>
            <w:shd w:val="clear" w:color="auto" w:fill="auto"/>
            <w:noWrap/>
            <w:vAlign w:val="bottom"/>
            <w:hideMark/>
          </w:tcPr>
          <w:p w14:paraId="04A177CE" w14:textId="77777777" w:rsidR="004B485B" w:rsidRPr="00D2102A" w:rsidRDefault="004B485B" w:rsidP="002C192E">
            <w:pPr>
              <w:jc w:val="right"/>
              <w:rPr>
                <w:sz w:val="16"/>
                <w:szCs w:val="16"/>
                <w:lang w:eastAsia="es-ES"/>
              </w:rPr>
            </w:pPr>
            <w:r w:rsidRPr="00D2102A">
              <w:rPr>
                <w:sz w:val="16"/>
                <w:szCs w:val="16"/>
                <w:lang w:eastAsia="es-ES"/>
              </w:rPr>
              <w:t>35,5</w:t>
            </w:r>
          </w:p>
        </w:tc>
        <w:tc>
          <w:tcPr>
            <w:tcW w:w="924" w:type="dxa"/>
            <w:tcBorders>
              <w:top w:val="nil"/>
              <w:left w:val="nil"/>
              <w:bottom w:val="nil"/>
              <w:right w:val="nil"/>
            </w:tcBorders>
            <w:shd w:val="clear" w:color="auto" w:fill="auto"/>
            <w:noWrap/>
            <w:vAlign w:val="bottom"/>
            <w:hideMark/>
          </w:tcPr>
          <w:p w14:paraId="417DC8BE" w14:textId="77777777" w:rsidR="004B485B" w:rsidRPr="00D2102A" w:rsidRDefault="004B485B" w:rsidP="002C192E">
            <w:pPr>
              <w:jc w:val="right"/>
              <w:rPr>
                <w:sz w:val="16"/>
                <w:szCs w:val="16"/>
                <w:lang w:eastAsia="es-ES"/>
              </w:rPr>
            </w:pPr>
            <w:r w:rsidRPr="00D2102A">
              <w:rPr>
                <w:sz w:val="16"/>
                <w:szCs w:val="16"/>
                <w:lang w:eastAsia="es-ES"/>
              </w:rPr>
              <w:t>41,7</w:t>
            </w:r>
          </w:p>
        </w:tc>
        <w:tc>
          <w:tcPr>
            <w:tcW w:w="336" w:type="dxa"/>
            <w:tcBorders>
              <w:top w:val="nil"/>
              <w:left w:val="nil"/>
              <w:bottom w:val="nil"/>
              <w:right w:val="nil"/>
            </w:tcBorders>
            <w:shd w:val="clear" w:color="auto" w:fill="auto"/>
            <w:noWrap/>
            <w:vAlign w:val="bottom"/>
            <w:hideMark/>
          </w:tcPr>
          <w:p w14:paraId="118AEFA0" w14:textId="77777777" w:rsidR="004B485B" w:rsidRPr="00D2102A" w:rsidRDefault="004B485B" w:rsidP="002C192E">
            <w:pPr>
              <w:rPr>
                <w:sz w:val="16"/>
                <w:szCs w:val="16"/>
                <w:lang w:eastAsia="es-ES"/>
              </w:rPr>
            </w:pPr>
          </w:p>
        </w:tc>
        <w:tc>
          <w:tcPr>
            <w:tcW w:w="1007" w:type="dxa"/>
            <w:tcBorders>
              <w:top w:val="nil"/>
              <w:left w:val="nil"/>
              <w:bottom w:val="nil"/>
              <w:right w:val="nil"/>
            </w:tcBorders>
            <w:shd w:val="clear" w:color="auto" w:fill="auto"/>
            <w:noWrap/>
            <w:vAlign w:val="bottom"/>
            <w:hideMark/>
          </w:tcPr>
          <w:p w14:paraId="1A17955C" w14:textId="77777777" w:rsidR="004B485B" w:rsidRPr="00D2102A" w:rsidRDefault="004B485B" w:rsidP="002C192E">
            <w:pPr>
              <w:jc w:val="right"/>
              <w:rPr>
                <w:sz w:val="16"/>
                <w:szCs w:val="16"/>
                <w:lang w:eastAsia="es-ES"/>
              </w:rPr>
            </w:pPr>
            <w:r w:rsidRPr="00D2102A">
              <w:rPr>
                <w:sz w:val="16"/>
                <w:szCs w:val="16"/>
                <w:lang w:eastAsia="es-ES"/>
              </w:rPr>
              <w:t>13,9</w:t>
            </w:r>
          </w:p>
        </w:tc>
        <w:tc>
          <w:tcPr>
            <w:tcW w:w="980" w:type="dxa"/>
            <w:tcBorders>
              <w:top w:val="nil"/>
              <w:left w:val="nil"/>
              <w:bottom w:val="nil"/>
              <w:right w:val="nil"/>
            </w:tcBorders>
            <w:shd w:val="clear" w:color="auto" w:fill="auto"/>
            <w:noWrap/>
            <w:vAlign w:val="bottom"/>
            <w:hideMark/>
          </w:tcPr>
          <w:p w14:paraId="15C9A1CC" w14:textId="77777777" w:rsidR="004B485B" w:rsidRPr="00D2102A" w:rsidRDefault="004B485B" w:rsidP="002C192E">
            <w:pPr>
              <w:jc w:val="right"/>
              <w:rPr>
                <w:sz w:val="16"/>
                <w:szCs w:val="16"/>
                <w:lang w:eastAsia="es-ES"/>
              </w:rPr>
            </w:pPr>
            <w:r w:rsidRPr="00D2102A">
              <w:rPr>
                <w:sz w:val="16"/>
                <w:szCs w:val="16"/>
                <w:lang w:eastAsia="es-ES"/>
              </w:rPr>
              <w:t>19,9</w:t>
            </w:r>
          </w:p>
        </w:tc>
        <w:tc>
          <w:tcPr>
            <w:tcW w:w="1156" w:type="dxa"/>
            <w:tcBorders>
              <w:top w:val="nil"/>
              <w:left w:val="nil"/>
              <w:bottom w:val="nil"/>
              <w:right w:val="nil"/>
            </w:tcBorders>
            <w:shd w:val="clear" w:color="auto" w:fill="auto"/>
            <w:noWrap/>
            <w:vAlign w:val="bottom"/>
            <w:hideMark/>
          </w:tcPr>
          <w:p w14:paraId="7350CB80" w14:textId="77777777" w:rsidR="004B485B" w:rsidRPr="00D2102A" w:rsidRDefault="004B485B" w:rsidP="002C192E">
            <w:pPr>
              <w:jc w:val="right"/>
              <w:rPr>
                <w:sz w:val="16"/>
                <w:szCs w:val="16"/>
                <w:lang w:eastAsia="es-ES"/>
              </w:rPr>
            </w:pPr>
            <w:r w:rsidRPr="00D2102A">
              <w:rPr>
                <w:sz w:val="16"/>
                <w:szCs w:val="16"/>
                <w:lang w:eastAsia="es-ES"/>
              </w:rPr>
              <w:t>6,6</w:t>
            </w:r>
          </w:p>
        </w:tc>
        <w:tc>
          <w:tcPr>
            <w:tcW w:w="1134" w:type="dxa"/>
            <w:tcBorders>
              <w:top w:val="nil"/>
              <w:left w:val="nil"/>
              <w:bottom w:val="nil"/>
              <w:right w:val="nil"/>
            </w:tcBorders>
            <w:shd w:val="clear" w:color="auto" w:fill="auto"/>
            <w:noWrap/>
            <w:vAlign w:val="bottom"/>
            <w:hideMark/>
          </w:tcPr>
          <w:p w14:paraId="7D9BD6C5" w14:textId="77777777" w:rsidR="004B485B" w:rsidRPr="00D2102A" w:rsidRDefault="004B485B" w:rsidP="002C192E">
            <w:pPr>
              <w:jc w:val="right"/>
              <w:rPr>
                <w:sz w:val="16"/>
                <w:szCs w:val="16"/>
                <w:lang w:eastAsia="es-ES"/>
              </w:rPr>
            </w:pPr>
            <w:r w:rsidRPr="00D2102A">
              <w:rPr>
                <w:sz w:val="16"/>
                <w:szCs w:val="16"/>
                <w:lang w:eastAsia="es-ES"/>
              </w:rPr>
              <w:t>10,4</w:t>
            </w:r>
          </w:p>
        </w:tc>
      </w:tr>
      <w:tr w:rsidR="004B485B" w:rsidRPr="00D2102A" w14:paraId="28C5FD96"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20E4609B" w14:textId="77777777" w:rsidR="004B485B" w:rsidRPr="00D2102A" w:rsidRDefault="004B485B" w:rsidP="002C192E">
            <w:pPr>
              <w:jc w:val="right"/>
              <w:rPr>
                <w:sz w:val="16"/>
                <w:szCs w:val="16"/>
                <w:lang w:eastAsia="es-ES"/>
              </w:rPr>
            </w:pPr>
            <w:r w:rsidRPr="00D2102A">
              <w:rPr>
                <w:sz w:val="16"/>
                <w:szCs w:val="16"/>
                <w:lang w:eastAsia="es-ES"/>
              </w:rPr>
              <w:t>120</w:t>
            </w:r>
          </w:p>
        </w:tc>
        <w:tc>
          <w:tcPr>
            <w:tcW w:w="896" w:type="dxa"/>
            <w:tcBorders>
              <w:top w:val="nil"/>
              <w:left w:val="nil"/>
              <w:bottom w:val="nil"/>
              <w:right w:val="nil"/>
            </w:tcBorders>
            <w:shd w:val="clear" w:color="auto" w:fill="auto"/>
            <w:noWrap/>
            <w:vAlign w:val="bottom"/>
            <w:hideMark/>
          </w:tcPr>
          <w:p w14:paraId="745AEBD4" w14:textId="77777777" w:rsidR="004B485B" w:rsidRPr="00D2102A" w:rsidRDefault="004B485B" w:rsidP="002C192E">
            <w:pPr>
              <w:jc w:val="right"/>
              <w:rPr>
                <w:sz w:val="16"/>
                <w:szCs w:val="16"/>
                <w:lang w:eastAsia="es-ES"/>
              </w:rPr>
            </w:pPr>
            <w:r w:rsidRPr="00D2102A">
              <w:rPr>
                <w:sz w:val="16"/>
                <w:szCs w:val="16"/>
                <w:lang w:eastAsia="es-ES"/>
              </w:rPr>
              <w:t>68,1</w:t>
            </w:r>
          </w:p>
        </w:tc>
        <w:tc>
          <w:tcPr>
            <w:tcW w:w="882" w:type="dxa"/>
            <w:tcBorders>
              <w:top w:val="nil"/>
              <w:left w:val="nil"/>
              <w:bottom w:val="nil"/>
              <w:right w:val="nil"/>
            </w:tcBorders>
            <w:shd w:val="clear" w:color="auto" w:fill="auto"/>
            <w:noWrap/>
            <w:vAlign w:val="bottom"/>
            <w:hideMark/>
          </w:tcPr>
          <w:p w14:paraId="5F1615D5" w14:textId="77777777" w:rsidR="004B485B" w:rsidRPr="00D2102A" w:rsidRDefault="004B485B" w:rsidP="002C192E">
            <w:pPr>
              <w:jc w:val="right"/>
              <w:rPr>
                <w:sz w:val="16"/>
                <w:szCs w:val="16"/>
                <w:lang w:eastAsia="es-ES"/>
              </w:rPr>
            </w:pPr>
            <w:r w:rsidRPr="00D2102A">
              <w:rPr>
                <w:sz w:val="16"/>
                <w:szCs w:val="16"/>
                <w:lang w:eastAsia="es-ES"/>
              </w:rPr>
              <w:t>33,3</w:t>
            </w:r>
          </w:p>
        </w:tc>
        <w:tc>
          <w:tcPr>
            <w:tcW w:w="883" w:type="dxa"/>
            <w:tcBorders>
              <w:top w:val="nil"/>
              <w:left w:val="nil"/>
              <w:bottom w:val="nil"/>
              <w:right w:val="nil"/>
            </w:tcBorders>
            <w:shd w:val="clear" w:color="auto" w:fill="auto"/>
            <w:noWrap/>
            <w:vAlign w:val="bottom"/>
            <w:hideMark/>
          </w:tcPr>
          <w:p w14:paraId="6D5062EB" w14:textId="77777777" w:rsidR="004B485B" w:rsidRPr="00D2102A" w:rsidRDefault="004B485B" w:rsidP="002C192E">
            <w:pPr>
              <w:jc w:val="right"/>
              <w:rPr>
                <w:sz w:val="16"/>
                <w:szCs w:val="16"/>
                <w:lang w:eastAsia="es-ES"/>
              </w:rPr>
            </w:pPr>
            <w:r w:rsidRPr="00D2102A">
              <w:rPr>
                <w:sz w:val="16"/>
                <w:szCs w:val="16"/>
                <w:lang w:eastAsia="es-ES"/>
              </w:rPr>
              <w:t>29,1</w:t>
            </w:r>
          </w:p>
        </w:tc>
        <w:tc>
          <w:tcPr>
            <w:tcW w:w="923" w:type="dxa"/>
            <w:tcBorders>
              <w:top w:val="nil"/>
              <w:left w:val="nil"/>
              <w:bottom w:val="nil"/>
              <w:right w:val="nil"/>
            </w:tcBorders>
            <w:shd w:val="clear" w:color="auto" w:fill="auto"/>
            <w:noWrap/>
            <w:vAlign w:val="bottom"/>
            <w:hideMark/>
          </w:tcPr>
          <w:p w14:paraId="3FEFC9B5" w14:textId="77777777" w:rsidR="004B485B" w:rsidRPr="00D2102A" w:rsidRDefault="004B485B" w:rsidP="002C192E">
            <w:pPr>
              <w:jc w:val="right"/>
              <w:rPr>
                <w:sz w:val="16"/>
                <w:szCs w:val="16"/>
                <w:lang w:eastAsia="es-ES"/>
              </w:rPr>
            </w:pPr>
            <w:r w:rsidRPr="00D2102A">
              <w:rPr>
                <w:sz w:val="16"/>
                <w:szCs w:val="16"/>
                <w:lang w:eastAsia="es-ES"/>
              </w:rPr>
              <w:t>37,0</w:t>
            </w:r>
          </w:p>
        </w:tc>
        <w:tc>
          <w:tcPr>
            <w:tcW w:w="924" w:type="dxa"/>
            <w:tcBorders>
              <w:top w:val="nil"/>
              <w:left w:val="nil"/>
              <w:bottom w:val="nil"/>
              <w:right w:val="nil"/>
            </w:tcBorders>
            <w:shd w:val="clear" w:color="auto" w:fill="auto"/>
            <w:noWrap/>
            <w:vAlign w:val="bottom"/>
            <w:hideMark/>
          </w:tcPr>
          <w:p w14:paraId="6D19F3CD" w14:textId="77777777" w:rsidR="004B485B" w:rsidRPr="00D2102A" w:rsidRDefault="004B485B" w:rsidP="002C192E">
            <w:pPr>
              <w:jc w:val="right"/>
              <w:rPr>
                <w:sz w:val="16"/>
                <w:szCs w:val="16"/>
                <w:lang w:eastAsia="es-ES"/>
              </w:rPr>
            </w:pPr>
            <w:r w:rsidRPr="00D2102A">
              <w:rPr>
                <w:sz w:val="16"/>
                <w:szCs w:val="16"/>
                <w:lang w:eastAsia="es-ES"/>
              </w:rPr>
              <w:t>43,0</w:t>
            </w:r>
          </w:p>
        </w:tc>
        <w:tc>
          <w:tcPr>
            <w:tcW w:w="336" w:type="dxa"/>
            <w:tcBorders>
              <w:top w:val="nil"/>
              <w:left w:val="nil"/>
              <w:bottom w:val="nil"/>
              <w:right w:val="nil"/>
            </w:tcBorders>
            <w:shd w:val="clear" w:color="auto" w:fill="auto"/>
            <w:noWrap/>
            <w:vAlign w:val="bottom"/>
            <w:hideMark/>
          </w:tcPr>
          <w:p w14:paraId="17AAF184" w14:textId="77777777" w:rsidR="004B485B" w:rsidRPr="00D2102A" w:rsidRDefault="004B485B" w:rsidP="002C192E">
            <w:pPr>
              <w:rPr>
                <w:sz w:val="16"/>
                <w:szCs w:val="16"/>
                <w:lang w:eastAsia="es-ES"/>
              </w:rPr>
            </w:pPr>
          </w:p>
        </w:tc>
        <w:tc>
          <w:tcPr>
            <w:tcW w:w="1007" w:type="dxa"/>
            <w:tcBorders>
              <w:top w:val="nil"/>
              <w:left w:val="nil"/>
              <w:bottom w:val="nil"/>
              <w:right w:val="nil"/>
            </w:tcBorders>
            <w:shd w:val="clear" w:color="auto" w:fill="auto"/>
            <w:noWrap/>
            <w:vAlign w:val="bottom"/>
            <w:hideMark/>
          </w:tcPr>
          <w:p w14:paraId="14001A1D" w14:textId="77777777" w:rsidR="004B485B" w:rsidRPr="00D2102A" w:rsidRDefault="004B485B" w:rsidP="002C192E">
            <w:pPr>
              <w:jc w:val="right"/>
              <w:rPr>
                <w:sz w:val="16"/>
                <w:szCs w:val="16"/>
                <w:lang w:eastAsia="es-ES"/>
              </w:rPr>
            </w:pPr>
            <w:r w:rsidRPr="00D2102A">
              <w:rPr>
                <w:sz w:val="16"/>
                <w:szCs w:val="16"/>
                <w:lang w:eastAsia="es-ES"/>
              </w:rPr>
              <w:t>14,3</w:t>
            </w:r>
          </w:p>
        </w:tc>
        <w:tc>
          <w:tcPr>
            <w:tcW w:w="980" w:type="dxa"/>
            <w:tcBorders>
              <w:top w:val="nil"/>
              <w:left w:val="nil"/>
              <w:bottom w:val="nil"/>
              <w:right w:val="nil"/>
            </w:tcBorders>
            <w:shd w:val="clear" w:color="auto" w:fill="auto"/>
            <w:noWrap/>
            <w:vAlign w:val="bottom"/>
            <w:hideMark/>
          </w:tcPr>
          <w:p w14:paraId="62F6971C" w14:textId="77777777" w:rsidR="004B485B" w:rsidRPr="00D2102A" w:rsidRDefault="004B485B" w:rsidP="002C192E">
            <w:pPr>
              <w:jc w:val="right"/>
              <w:rPr>
                <w:sz w:val="16"/>
                <w:szCs w:val="16"/>
                <w:lang w:eastAsia="es-ES"/>
              </w:rPr>
            </w:pPr>
            <w:r w:rsidRPr="00D2102A">
              <w:rPr>
                <w:sz w:val="16"/>
                <w:szCs w:val="16"/>
                <w:lang w:eastAsia="es-ES"/>
              </w:rPr>
              <w:t>20,2</w:t>
            </w:r>
          </w:p>
        </w:tc>
        <w:tc>
          <w:tcPr>
            <w:tcW w:w="1156" w:type="dxa"/>
            <w:tcBorders>
              <w:top w:val="nil"/>
              <w:left w:val="nil"/>
              <w:bottom w:val="nil"/>
              <w:right w:val="nil"/>
            </w:tcBorders>
            <w:shd w:val="clear" w:color="auto" w:fill="auto"/>
            <w:noWrap/>
            <w:vAlign w:val="bottom"/>
            <w:hideMark/>
          </w:tcPr>
          <w:p w14:paraId="290FFF70" w14:textId="77777777" w:rsidR="004B485B" w:rsidRPr="00D2102A" w:rsidRDefault="004B485B" w:rsidP="002C192E">
            <w:pPr>
              <w:jc w:val="right"/>
              <w:rPr>
                <w:sz w:val="16"/>
                <w:szCs w:val="16"/>
                <w:lang w:eastAsia="es-ES"/>
              </w:rPr>
            </w:pPr>
            <w:r w:rsidRPr="00D2102A">
              <w:rPr>
                <w:sz w:val="16"/>
                <w:szCs w:val="16"/>
                <w:lang w:eastAsia="es-ES"/>
              </w:rPr>
              <w:t>6,8</w:t>
            </w:r>
          </w:p>
        </w:tc>
        <w:tc>
          <w:tcPr>
            <w:tcW w:w="1134" w:type="dxa"/>
            <w:tcBorders>
              <w:top w:val="nil"/>
              <w:left w:val="nil"/>
              <w:bottom w:val="nil"/>
              <w:right w:val="nil"/>
            </w:tcBorders>
            <w:shd w:val="clear" w:color="auto" w:fill="auto"/>
            <w:noWrap/>
            <w:vAlign w:val="bottom"/>
            <w:hideMark/>
          </w:tcPr>
          <w:p w14:paraId="65C74599" w14:textId="77777777" w:rsidR="004B485B" w:rsidRPr="00D2102A" w:rsidRDefault="004B485B" w:rsidP="002C192E">
            <w:pPr>
              <w:jc w:val="right"/>
              <w:rPr>
                <w:sz w:val="16"/>
                <w:szCs w:val="16"/>
                <w:lang w:eastAsia="es-ES"/>
              </w:rPr>
            </w:pPr>
            <w:r w:rsidRPr="00D2102A">
              <w:rPr>
                <w:sz w:val="16"/>
                <w:szCs w:val="16"/>
                <w:lang w:eastAsia="es-ES"/>
              </w:rPr>
              <w:t>10,5</w:t>
            </w:r>
          </w:p>
        </w:tc>
      </w:tr>
      <w:tr w:rsidR="004B485B" w:rsidRPr="00D2102A" w14:paraId="19600F49"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4E9E38C3" w14:textId="77777777" w:rsidR="004B485B" w:rsidRPr="00D2102A" w:rsidRDefault="004B485B" w:rsidP="002C192E">
            <w:pPr>
              <w:jc w:val="right"/>
              <w:rPr>
                <w:sz w:val="16"/>
                <w:szCs w:val="16"/>
                <w:lang w:eastAsia="es-ES"/>
              </w:rPr>
            </w:pPr>
            <w:r w:rsidRPr="00D2102A">
              <w:rPr>
                <w:sz w:val="16"/>
                <w:szCs w:val="16"/>
                <w:lang w:eastAsia="es-ES"/>
              </w:rPr>
              <w:t>125</w:t>
            </w:r>
          </w:p>
        </w:tc>
        <w:tc>
          <w:tcPr>
            <w:tcW w:w="896" w:type="dxa"/>
            <w:tcBorders>
              <w:top w:val="nil"/>
              <w:left w:val="nil"/>
              <w:bottom w:val="nil"/>
              <w:right w:val="nil"/>
            </w:tcBorders>
            <w:shd w:val="clear" w:color="auto" w:fill="auto"/>
            <w:noWrap/>
            <w:vAlign w:val="bottom"/>
            <w:hideMark/>
          </w:tcPr>
          <w:p w14:paraId="26F45F71" w14:textId="77777777" w:rsidR="004B485B" w:rsidRPr="00D2102A" w:rsidRDefault="004B485B" w:rsidP="002C192E">
            <w:pPr>
              <w:jc w:val="right"/>
              <w:rPr>
                <w:sz w:val="16"/>
                <w:szCs w:val="16"/>
                <w:lang w:eastAsia="es-ES"/>
              </w:rPr>
            </w:pPr>
            <w:r w:rsidRPr="00D2102A">
              <w:rPr>
                <w:sz w:val="16"/>
                <w:szCs w:val="16"/>
                <w:lang w:eastAsia="es-ES"/>
              </w:rPr>
              <w:t>70,2</w:t>
            </w:r>
          </w:p>
        </w:tc>
        <w:tc>
          <w:tcPr>
            <w:tcW w:w="882" w:type="dxa"/>
            <w:tcBorders>
              <w:top w:val="nil"/>
              <w:left w:val="nil"/>
              <w:bottom w:val="nil"/>
              <w:right w:val="nil"/>
            </w:tcBorders>
            <w:shd w:val="clear" w:color="auto" w:fill="auto"/>
            <w:noWrap/>
            <w:vAlign w:val="bottom"/>
            <w:hideMark/>
          </w:tcPr>
          <w:p w14:paraId="07FE3A49" w14:textId="77777777" w:rsidR="004B485B" w:rsidRPr="00D2102A" w:rsidRDefault="004B485B" w:rsidP="002C192E">
            <w:pPr>
              <w:jc w:val="right"/>
              <w:rPr>
                <w:sz w:val="16"/>
                <w:szCs w:val="16"/>
                <w:lang w:eastAsia="es-ES"/>
              </w:rPr>
            </w:pPr>
            <w:r w:rsidRPr="00D2102A">
              <w:rPr>
                <w:sz w:val="16"/>
                <w:szCs w:val="16"/>
                <w:lang w:eastAsia="es-ES"/>
              </w:rPr>
              <w:t>33,3</w:t>
            </w:r>
          </w:p>
        </w:tc>
        <w:tc>
          <w:tcPr>
            <w:tcW w:w="883" w:type="dxa"/>
            <w:tcBorders>
              <w:top w:val="nil"/>
              <w:left w:val="nil"/>
              <w:bottom w:val="nil"/>
              <w:right w:val="nil"/>
            </w:tcBorders>
            <w:shd w:val="clear" w:color="auto" w:fill="auto"/>
            <w:noWrap/>
            <w:vAlign w:val="bottom"/>
            <w:hideMark/>
          </w:tcPr>
          <w:p w14:paraId="3F0EB9E4" w14:textId="77777777" w:rsidR="004B485B" w:rsidRPr="00D2102A" w:rsidRDefault="004B485B" w:rsidP="002C192E">
            <w:pPr>
              <w:jc w:val="right"/>
              <w:rPr>
                <w:sz w:val="16"/>
                <w:szCs w:val="16"/>
                <w:lang w:eastAsia="es-ES"/>
              </w:rPr>
            </w:pPr>
            <w:r w:rsidRPr="00D2102A">
              <w:rPr>
                <w:sz w:val="16"/>
                <w:szCs w:val="16"/>
                <w:lang w:eastAsia="es-ES"/>
              </w:rPr>
              <w:t>29,1</w:t>
            </w:r>
          </w:p>
        </w:tc>
        <w:tc>
          <w:tcPr>
            <w:tcW w:w="923" w:type="dxa"/>
            <w:tcBorders>
              <w:top w:val="nil"/>
              <w:left w:val="nil"/>
              <w:bottom w:val="nil"/>
              <w:right w:val="nil"/>
            </w:tcBorders>
            <w:shd w:val="clear" w:color="auto" w:fill="auto"/>
            <w:noWrap/>
            <w:vAlign w:val="bottom"/>
            <w:hideMark/>
          </w:tcPr>
          <w:p w14:paraId="32FE4296" w14:textId="77777777" w:rsidR="004B485B" w:rsidRPr="00D2102A" w:rsidRDefault="004B485B" w:rsidP="002C192E">
            <w:pPr>
              <w:jc w:val="right"/>
              <w:rPr>
                <w:sz w:val="16"/>
                <w:szCs w:val="16"/>
                <w:lang w:eastAsia="es-ES"/>
              </w:rPr>
            </w:pPr>
            <w:r w:rsidRPr="00D2102A">
              <w:rPr>
                <w:sz w:val="16"/>
                <w:szCs w:val="16"/>
                <w:lang w:eastAsia="es-ES"/>
              </w:rPr>
              <w:t>38,5</w:t>
            </w:r>
          </w:p>
        </w:tc>
        <w:tc>
          <w:tcPr>
            <w:tcW w:w="924" w:type="dxa"/>
            <w:tcBorders>
              <w:top w:val="nil"/>
              <w:left w:val="nil"/>
              <w:bottom w:val="nil"/>
              <w:right w:val="nil"/>
            </w:tcBorders>
            <w:shd w:val="clear" w:color="auto" w:fill="auto"/>
            <w:noWrap/>
            <w:vAlign w:val="bottom"/>
            <w:hideMark/>
          </w:tcPr>
          <w:p w14:paraId="5F4D3767" w14:textId="77777777" w:rsidR="004B485B" w:rsidRPr="00D2102A" w:rsidRDefault="004B485B" w:rsidP="002C192E">
            <w:pPr>
              <w:jc w:val="right"/>
              <w:rPr>
                <w:sz w:val="16"/>
                <w:szCs w:val="16"/>
                <w:lang w:eastAsia="es-ES"/>
              </w:rPr>
            </w:pPr>
            <w:r w:rsidRPr="00D2102A">
              <w:rPr>
                <w:sz w:val="16"/>
                <w:szCs w:val="16"/>
                <w:lang w:eastAsia="es-ES"/>
              </w:rPr>
              <w:t>44,3</w:t>
            </w:r>
          </w:p>
        </w:tc>
        <w:tc>
          <w:tcPr>
            <w:tcW w:w="336" w:type="dxa"/>
            <w:tcBorders>
              <w:top w:val="nil"/>
              <w:left w:val="nil"/>
              <w:bottom w:val="nil"/>
              <w:right w:val="nil"/>
            </w:tcBorders>
            <w:shd w:val="clear" w:color="auto" w:fill="auto"/>
            <w:noWrap/>
            <w:vAlign w:val="bottom"/>
            <w:hideMark/>
          </w:tcPr>
          <w:p w14:paraId="30534C20" w14:textId="77777777" w:rsidR="004B485B" w:rsidRPr="00D2102A" w:rsidRDefault="004B485B" w:rsidP="002C192E">
            <w:pPr>
              <w:rPr>
                <w:sz w:val="16"/>
                <w:szCs w:val="16"/>
                <w:lang w:eastAsia="es-ES"/>
              </w:rPr>
            </w:pPr>
          </w:p>
        </w:tc>
        <w:tc>
          <w:tcPr>
            <w:tcW w:w="1007" w:type="dxa"/>
            <w:tcBorders>
              <w:top w:val="nil"/>
              <w:left w:val="nil"/>
              <w:bottom w:val="nil"/>
              <w:right w:val="nil"/>
            </w:tcBorders>
            <w:shd w:val="clear" w:color="auto" w:fill="auto"/>
            <w:noWrap/>
            <w:vAlign w:val="bottom"/>
            <w:hideMark/>
          </w:tcPr>
          <w:p w14:paraId="069C3C13" w14:textId="77777777" w:rsidR="004B485B" w:rsidRPr="00D2102A" w:rsidRDefault="004B485B" w:rsidP="002C192E">
            <w:pPr>
              <w:jc w:val="right"/>
              <w:rPr>
                <w:sz w:val="16"/>
                <w:szCs w:val="16"/>
                <w:lang w:eastAsia="es-ES"/>
              </w:rPr>
            </w:pPr>
            <w:r w:rsidRPr="00D2102A">
              <w:rPr>
                <w:sz w:val="16"/>
                <w:szCs w:val="16"/>
                <w:lang w:eastAsia="es-ES"/>
              </w:rPr>
              <w:t>14,7</w:t>
            </w:r>
          </w:p>
        </w:tc>
        <w:tc>
          <w:tcPr>
            <w:tcW w:w="980" w:type="dxa"/>
            <w:tcBorders>
              <w:top w:val="nil"/>
              <w:left w:val="nil"/>
              <w:bottom w:val="nil"/>
              <w:right w:val="nil"/>
            </w:tcBorders>
            <w:shd w:val="clear" w:color="auto" w:fill="auto"/>
            <w:noWrap/>
            <w:vAlign w:val="bottom"/>
            <w:hideMark/>
          </w:tcPr>
          <w:p w14:paraId="32B94D37" w14:textId="77777777" w:rsidR="004B485B" w:rsidRPr="00D2102A" w:rsidRDefault="004B485B" w:rsidP="002C192E">
            <w:pPr>
              <w:jc w:val="right"/>
              <w:rPr>
                <w:sz w:val="16"/>
                <w:szCs w:val="16"/>
                <w:lang w:eastAsia="es-ES"/>
              </w:rPr>
            </w:pPr>
            <w:r w:rsidRPr="00D2102A">
              <w:rPr>
                <w:sz w:val="16"/>
                <w:szCs w:val="16"/>
                <w:lang w:eastAsia="es-ES"/>
              </w:rPr>
              <w:t>20,7</w:t>
            </w:r>
          </w:p>
        </w:tc>
        <w:tc>
          <w:tcPr>
            <w:tcW w:w="1156" w:type="dxa"/>
            <w:tcBorders>
              <w:top w:val="nil"/>
              <w:left w:val="nil"/>
              <w:bottom w:val="nil"/>
              <w:right w:val="nil"/>
            </w:tcBorders>
            <w:shd w:val="clear" w:color="auto" w:fill="auto"/>
            <w:noWrap/>
            <w:vAlign w:val="bottom"/>
            <w:hideMark/>
          </w:tcPr>
          <w:p w14:paraId="09D4062F" w14:textId="77777777" w:rsidR="004B485B" w:rsidRPr="00D2102A" w:rsidRDefault="004B485B" w:rsidP="002C192E">
            <w:pPr>
              <w:jc w:val="right"/>
              <w:rPr>
                <w:sz w:val="16"/>
                <w:szCs w:val="16"/>
                <w:lang w:eastAsia="es-ES"/>
              </w:rPr>
            </w:pPr>
            <w:r w:rsidRPr="00D2102A">
              <w:rPr>
                <w:sz w:val="16"/>
                <w:szCs w:val="16"/>
                <w:lang w:eastAsia="es-ES"/>
              </w:rPr>
              <w:t>7,5</w:t>
            </w:r>
          </w:p>
        </w:tc>
        <w:tc>
          <w:tcPr>
            <w:tcW w:w="1134" w:type="dxa"/>
            <w:tcBorders>
              <w:top w:val="nil"/>
              <w:left w:val="nil"/>
              <w:bottom w:val="nil"/>
              <w:right w:val="nil"/>
            </w:tcBorders>
            <w:shd w:val="clear" w:color="auto" w:fill="auto"/>
            <w:noWrap/>
            <w:vAlign w:val="bottom"/>
            <w:hideMark/>
          </w:tcPr>
          <w:p w14:paraId="25FDEC54" w14:textId="77777777" w:rsidR="004B485B" w:rsidRPr="00D2102A" w:rsidRDefault="004B485B" w:rsidP="002C192E">
            <w:pPr>
              <w:jc w:val="right"/>
              <w:rPr>
                <w:sz w:val="16"/>
                <w:szCs w:val="16"/>
                <w:lang w:eastAsia="es-ES"/>
              </w:rPr>
            </w:pPr>
            <w:r w:rsidRPr="00D2102A">
              <w:rPr>
                <w:sz w:val="16"/>
                <w:szCs w:val="16"/>
                <w:lang w:eastAsia="es-ES"/>
              </w:rPr>
              <w:t>10,9</w:t>
            </w:r>
          </w:p>
        </w:tc>
      </w:tr>
      <w:tr w:rsidR="004B485B" w:rsidRPr="00D2102A" w14:paraId="45E394F2"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153722E9" w14:textId="77777777" w:rsidR="004B485B" w:rsidRPr="00D2102A" w:rsidRDefault="004B485B" w:rsidP="002C192E">
            <w:pPr>
              <w:jc w:val="right"/>
              <w:rPr>
                <w:sz w:val="16"/>
                <w:szCs w:val="16"/>
                <w:lang w:eastAsia="es-ES"/>
              </w:rPr>
            </w:pPr>
            <w:r w:rsidRPr="00D2102A">
              <w:rPr>
                <w:sz w:val="16"/>
                <w:szCs w:val="16"/>
                <w:lang w:eastAsia="es-ES"/>
              </w:rPr>
              <w:t>130</w:t>
            </w:r>
          </w:p>
        </w:tc>
        <w:tc>
          <w:tcPr>
            <w:tcW w:w="896" w:type="dxa"/>
            <w:tcBorders>
              <w:top w:val="nil"/>
              <w:left w:val="nil"/>
              <w:bottom w:val="nil"/>
              <w:right w:val="nil"/>
            </w:tcBorders>
            <w:shd w:val="clear" w:color="auto" w:fill="auto"/>
            <w:noWrap/>
            <w:vAlign w:val="bottom"/>
            <w:hideMark/>
          </w:tcPr>
          <w:p w14:paraId="7F4311BE" w14:textId="77777777" w:rsidR="004B485B" w:rsidRPr="00D2102A" w:rsidRDefault="004B485B" w:rsidP="002C192E">
            <w:pPr>
              <w:jc w:val="right"/>
              <w:rPr>
                <w:sz w:val="16"/>
                <w:szCs w:val="16"/>
                <w:lang w:eastAsia="es-ES"/>
              </w:rPr>
            </w:pPr>
            <w:r w:rsidRPr="00D2102A">
              <w:rPr>
                <w:sz w:val="16"/>
                <w:szCs w:val="16"/>
                <w:lang w:eastAsia="es-ES"/>
              </w:rPr>
              <w:t>72,3</w:t>
            </w:r>
          </w:p>
        </w:tc>
        <w:tc>
          <w:tcPr>
            <w:tcW w:w="882" w:type="dxa"/>
            <w:tcBorders>
              <w:top w:val="nil"/>
              <w:left w:val="nil"/>
              <w:bottom w:val="nil"/>
              <w:right w:val="nil"/>
            </w:tcBorders>
            <w:shd w:val="clear" w:color="auto" w:fill="auto"/>
            <w:noWrap/>
            <w:vAlign w:val="bottom"/>
            <w:hideMark/>
          </w:tcPr>
          <w:p w14:paraId="4B0CA2B4" w14:textId="77777777" w:rsidR="004B485B" w:rsidRPr="00D2102A" w:rsidRDefault="004B485B" w:rsidP="002C192E">
            <w:pPr>
              <w:jc w:val="right"/>
              <w:rPr>
                <w:sz w:val="16"/>
                <w:szCs w:val="16"/>
                <w:lang w:eastAsia="es-ES"/>
              </w:rPr>
            </w:pPr>
            <w:r w:rsidRPr="00D2102A">
              <w:rPr>
                <w:sz w:val="16"/>
                <w:szCs w:val="16"/>
                <w:lang w:eastAsia="es-ES"/>
              </w:rPr>
              <w:t>33,3</w:t>
            </w:r>
          </w:p>
        </w:tc>
        <w:tc>
          <w:tcPr>
            <w:tcW w:w="883" w:type="dxa"/>
            <w:tcBorders>
              <w:top w:val="nil"/>
              <w:left w:val="nil"/>
              <w:bottom w:val="nil"/>
              <w:right w:val="nil"/>
            </w:tcBorders>
            <w:shd w:val="clear" w:color="auto" w:fill="auto"/>
            <w:noWrap/>
            <w:vAlign w:val="bottom"/>
            <w:hideMark/>
          </w:tcPr>
          <w:p w14:paraId="3ECAB6D2" w14:textId="77777777" w:rsidR="004B485B" w:rsidRPr="00D2102A" w:rsidRDefault="004B485B" w:rsidP="002C192E">
            <w:pPr>
              <w:jc w:val="right"/>
              <w:rPr>
                <w:sz w:val="16"/>
                <w:szCs w:val="16"/>
                <w:lang w:eastAsia="es-ES"/>
              </w:rPr>
            </w:pPr>
            <w:r w:rsidRPr="00D2102A">
              <w:rPr>
                <w:sz w:val="16"/>
                <w:szCs w:val="16"/>
                <w:lang w:eastAsia="es-ES"/>
              </w:rPr>
              <w:t>29,1</w:t>
            </w:r>
          </w:p>
        </w:tc>
        <w:tc>
          <w:tcPr>
            <w:tcW w:w="923" w:type="dxa"/>
            <w:tcBorders>
              <w:top w:val="nil"/>
              <w:left w:val="nil"/>
              <w:bottom w:val="nil"/>
              <w:right w:val="nil"/>
            </w:tcBorders>
            <w:shd w:val="clear" w:color="auto" w:fill="auto"/>
            <w:noWrap/>
            <w:vAlign w:val="bottom"/>
            <w:hideMark/>
          </w:tcPr>
          <w:p w14:paraId="01D4718E" w14:textId="77777777" w:rsidR="004B485B" w:rsidRPr="00D2102A" w:rsidRDefault="004B485B" w:rsidP="002C192E">
            <w:pPr>
              <w:jc w:val="right"/>
              <w:rPr>
                <w:sz w:val="16"/>
                <w:szCs w:val="16"/>
                <w:lang w:eastAsia="es-ES"/>
              </w:rPr>
            </w:pPr>
            <w:r w:rsidRPr="00D2102A">
              <w:rPr>
                <w:sz w:val="16"/>
                <w:szCs w:val="16"/>
                <w:lang w:eastAsia="es-ES"/>
              </w:rPr>
              <w:t>40,0</w:t>
            </w:r>
          </w:p>
        </w:tc>
        <w:tc>
          <w:tcPr>
            <w:tcW w:w="924" w:type="dxa"/>
            <w:tcBorders>
              <w:top w:val="nil"/>
              <w:left w:val="nil"/>
              <w:bottom w:val="nil"/>
              <w:right w:val="nil"/>
            </w:tcBorders>
            <w:shd w:val="clear" w:color="auto" w:fill="auto"/>
            <w:noWrap/>
            <w:vAlign w:val="bottom"/>
            <w:hideMark/>
          </w:tcPr>
          <w:p w14:paraId="4E151134" w14:textId="77777777" w:rsidR="004B485B" w:rsidRPr="00D2102A" w:rsidRDefault="004B485B" w:rsidP="002C192E">
            <w:pPr>
              <w:jc w:val="right"/>
              <w:rPr>
                <w:sz w:val="16"/>
                <w:szCs w:val="16"/>
                <w:lang w:eastAsia="es-ES"/>
              </w:rPr>
            </w:pPr>
            <w:r w:rsidRPr="00D2102A">
              <w:rPr>
                <w:sz w:val="16"/>
                <w:szCs w:val="16"/>
                <w:lang w:eastAsia="es-ES"/>
              </w:rPr>
              <w:t>46,1</w:t>
            </w:r>
          </w:p>
        </w:tc>
        <w:tc>
          <w:tcPr>
            <w:tcW w:w="336" w:type="dxa"/>
            <w:tcBorders>
              <w:top w:val="nil"/>
              <w:left w:val="nil"/>
              <w:bottom w:val="nil"/>
              <w:right w:val="nil"/>
            </w:tcBorders>
            <w:shd w:val="clear" w:color="auto" w:fill="auto"/>
            <w:noWrap/>
            <w:vAlign w:val="bottom"/>
            <w:hideMark/>
          </w:tcPr>
          <w:p w14:paraId="1941CFB6" w14:textId="77777777" w:rsidR="004B485B" w:rsidRPr="00D2102A" w:rsidRDefault="004B485B" w:rsidP="002C192E">
            <w:pPr>
              <w:rPr>
                <w:sz w:val="16"/>
                <w:szCs w:val="16"/>
                <w:lang w:eastAsia="es-ES"/>
              </w:rPr>
            </w:pPr>
          </w:p>
        </w:tc>
        <w:tc>
          <w:tcPr>
            <w:tcW w:w="4277" w:type="dxa"/>
            <w:gridSpan w:val="4"/>
            <w:vMerge w:val="restart"/>
            <w:tcBorders>
              <w:top w:val="nil"/>
              <w:left w:val="nil"/>
              <w:bottom w:val="single" w:sz="4" w:space="0" w:color="000000"/>
              <w:right w:val="nil"/>
            </w:tcBorders>
            <w:shd w:val="clear" w:color="auto" w:fill="auto"/>
            <w:vAlign w:val="bottom"/>
            <w:hideMark/>
          </w:tcPr>
          <w:p w14:paraId="0CCA3F1B" w14:textId="77777777" w:rsidR="004B485B" w:rsidRPr="00D2102A" w:rsidRDefault="004B485B" w:rsidP="002C192E">
            <w:pPr>
              <w:jc w:val="right"/>
              <w:rPr>
                <w:sz w:val="16"/>
                <w:szCs w:val="16"/>
                <w:lang w:eastAsia="es-ES"/>
              </w:rPr>
            </w:pPr>
            <w:r w:rsidRPr="00D2102A">
              <w:rPr>
                <w:sz w:val="18"/>
                <w:szCs w:val="18"/>
              </w:rPr>
              <w:t>Недопустимо для этих размеров и роста выше 125 см</w:t>
            </w:r>
          </w:p>
        </w:tc>
      </w:tr>
      <w:tr w:rsidR="004B485B" w:rsidRPr="00D2102A" w14:paraId="029BE546"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46D5F336" w14:textId="77777777" w:rsidR="004B485B" w:rsidRPr="00D2102A" w:rsidRDefault="004B485B" w:rsidP="002C192E">
            <w:pPr>
              <w:jc w:val="right"/>
              <w:rPr>
                <w:sz w:val="16"/>
                <w:szCs w:val="16"/>
                <w:lang w:eastAsia="es-ES"/>
              </w:rPr>
            </w:pPr>
            <w:r w:rsidRPr="00D2102A">
              <w:rPr>
                <w:sz w:val="16"/>
                <w:szCs w:val="16"/>
                <w:lang w:eastAsia="es-ES"/>
              </w:rPr>
              <w:t>135</w:t>
            </w:r>
          </w:p>
        </w:tc>
        <w:tc>
          <w:tcPr>
            <w:tcW w:w="896" w:type="dxa"/>
            <w:tcBorders>
              <w:top w:val="nil"/>
              <w:left w:val="nil"/>
              <w:bottom w:val="nil"/>
              <w:right w:val="nil"/>
            </w:tcBorders>
            <w:shd w:val="clear" w:color="auto" w:fill="auto"/>
            <w:noWrap/>
            <w:vAlign w:val="bottom"/>
            <w:hideMark/>
          </w:tcPr>
          <w:p w14:paraId="18E03CA8" w14:textId="77777777" w:rsidR="004B485B" w:rsidRPr="00D2102A" w:rsidRDefault="004B485B" w:rsidP="002C192E">
            <w:pPr>
              <w:jc w:val="right"/>
              <w:rPr>
                <w:sz w:val="16"/>
                <w:szCs w:val="16"/>
                <w:lang w:eastAsia="es-ES"/>
              </w:rPr>
            </w:pPr>
            <w:r w:rsidRPr="00D2102A">
              <w:rPr>
                <w:sz w:val="16"/>
                <w:szCs w:val="16"/>
                <w:lang w:eastAsia="es-ES"/>
              </w:rPr>
              <w:t>74,4</w:t>
            </w:r>
          </w:p>
        </w:tc>
        <w:tc>
          <w:tcPr>
            <w:tcW w:w="882" w:type="dxa"/>
            <w:tcBorders>
              <w:top w:val="nil"/>
              <w:left w:val="nil"/>
              <w:bottom w:val="nil"/>
              <w:right w:val="nil"/>
            </w:tcBorders>
            <w:shd w:val="clear" w:color="auto" w:fill="auto"/>
            <w:noWrap/>
            <w:vAlign w:val="bottom"/>
            <w:hideMark/>
          </w:tcPr>
          <w:p w14:paraId="6D83AAEE" w14:textId="77777777" w:rsidR="004B485B" w:rsidRPr="00D2102A" w:rsidRDefault="004B485B" w:rsidP="002C192E">
            <w:pPr>
              <w:jc w:val="right"/>
              <w:rPr>
                <w:sz w:val="16"/>
                <w:szCs w:val="16"/>
                <w:lang w:eastAsia="es-ES"/>
              </w:rPr>
            </w:pPr>
            <w:r w:rsidRPr="00D2102A">
              <w:rPr>
                <w:sz w:val="16"/>
                <w:szCs w:val="16"/>
                <w:lang w:eastAsia="es-ES"/>
              </w:rPr>
              <w:t>33,3</w:t>
            </w:r>
          </w:p>
        </w:tc>
        <w:tc>
          <w:tcPr>
            <w:tcW w:w="883" w:type="dxa"/>
            <w:tcBorders>
              <w:top w:val="nil"/>
              <w:left w:val="nil"/>
              <w:bottom w:val="nil"/>
              <w:right w:val="nil"/>
            </w:tcBorders>
            <w:shd w:val="clear" w:color="auto" w:fill="auto"/>
            <w:noWrap/>
            <w:vAlign w:val="bottom"/>
            <w:hideMark/>
          </w:tcPr>
          <w:p w14:paraId="6F416B9D" w14:textId="77777777" w:rsidR="004B485B" w:rsidRPr="00D2102A" w:rsidRDefault="004B485B" w:rsidP="002C192E">
            <w:pPr>
              <w:jc w:val="right"/>
              <w:rPr>
                <w:sz w:val="16"/>
                <w:szCs w:val="16"/>
                <w:lang w:eastAsia="es-ES"/>
              </w:rPr>
            </w:pPr>
            <w:r w:rsidRPr="00D2102A">
              <w:rPr>
                <w:sz w:val="16"/>
                <w:szCs w:val="16"/>
                <w:lang w:eastAsia="es-ES"/>
              </w:rPr>
              <w:t>29,1</w:t>
            </w:r>
          </w:p>
        </w:tc>
        <w:tc>
          <w:tcPr>
            <w:tcW w:w="923" w:type="dxa"/>
            <w:tcBorders>
              <w:top w:val="nil"/>
              <w:left w:val="nil"/>
              <w:bottom w:val="nil"/>
              <w:right w:val="nil"/>
            </w:tcBorders>
            <w:shd w:val="clear" w:color="auto" w:fill="auto"/>
            <w:noWrap/>
            <w:vAlign w:val="bottom"/>
            <w:hideMark/>
          </w:tcPr>
          <w:p w14:paraId="3BCA4951" w14:textId="77777777" w:rsidR="004B485B" w:rsidRPr="00D2102A" w:rsidRDefault="004B485B" w:rsidP="002C192E">
            <w:pPr>
              <w:jc w:val="right"/>
              <w:rPr>
                <w:sz w:val="16"/>
                <w:szCs w:val="16"/>
                <w:lang w:eastAsia="es-ES"/>
              </w:rPr>
            </w:pPr>
            <w:r w:rsidRPr="00D2102A">
              <w:rPr>
                <w:sz w:val="16"/>
                <w:szCs w:val="16"/>
                <w:lang w:eastAsia="es-ES"/>
              </w:rPr>
              <w:t>41,5</w:t>
            </w:r>
          </w:p>
        </w:tc>
        <w:tc>
          <w:tcPr>
            <w:tcW w:w="924" w:type="dxa"/>
            <w:tcBorders>
              <w:top w:val="nil"/>
              <w:left w:val="nil"/>
              <w:bottom w:val="nil"/>
              <w:right w:val="nil"/>
            </w:tcBorders>
            <w:shd w:val="clear" w:color="auto" w:fill="auto"/>
            <w:noWrap/>
            <w:vAlign w:val="bottom"/>
            <w:hideMark/>
          </w:tcPr>
          <w:p w14:paraId="5A6B75D3" w14:textId="77777777" w:rsidR="004B485B" w:rsidRPr="00D2102A" w:rsidRDefault="004B485B" w:rsidP="002C192E">
            <w:pPr>
              <w:jc w:val="right"/>
              <w:rPr>
                <w:sz w:val="16"/>
                <w:szCs w:val="16"/>
                <w:lang w:eastAsia="es-ES"/>
              </w:rPr>
            </w:pPr>
            <w:r w:rsidRPr="00D2102A">
              <w:rPr>
                <w:sz w:val="16"/>
                <w:szCs w:val="16"/>
                <w:lang w:eastAsia="es-ES"/>
              </w:rPr>
              <w:t>47,9</w:t>
            </w:r>
          </w:p>
        </w:tc>
        <w:tc>
          <w:tcPr>
            <w:tcW w:w="336" w:type="dxa"/>
            <w:tcBorders>
              <w:top w:val="nil"/>
              <w:left w:val="nil"/>
              <w:bottom w:val="nil"/>
              <w:right w:val="nil"/>
            </w:tcBorders>
            <w:shd w:val="clear" w:color="auto" w:fill="auto"/>
            <w:noWrap/>
            <w:vAlign w:val="bottom"/>
            <w:hideMark/>
          </w:tcPr>
          <w:p w14:paraId="679411D7" w14:textId="77777777" w:rsidR="004B485B" w:rsidRPr="00D2102A" w:rsidRDefault="004B485B" w:rsidP="002C192E">
            <w:pPr>
              <w:rPr>
                <w:sz w:val="16"/>
                <w:szCs w:val="16"/>
                <w:lang w:eastAsia="es-ES"/>
              </w:rPr>
            </w:pPr>
          </w:p>
        </w:tc>
        <w:tc>
          <w:tcPr>
            <w:tcW w:w="4277" w:type="dxa"/>
            <w:gridSpan w:val="4"/>
            <w:vMerge/>
            <w:tcBorders>
              <w:top w:val="nil"/>
              <w:left w:val="nil"/>
              <w:bottom w:val="nil"/>
              <w:right w:val="nil"/>
            </w:tcBorders>
            <w:vAlign w:val="center"/>
            <w:hideMark/>
          </w:tcPr>
          <w:p w14:paraId="367D5E6A" w14:textId="77777777" w:rsidR="004B485B" w:rsidRPr="00D2102A" w:rsidRDefault="004B485B" w:rsidP="002C192E">
            <w:pPr>
              <w:rPr>
                <w:sz w:val="16"/>
                <w:szCs w:val="16"/>
                <w:lang w:eastAsia="es-ES"/>
              </w:rPr>
            </w:pPr>
          </w:p>
        </w:tc>
      </w:tr>
      <w:tr w:rsidR="004B485B" w:rsidRPr="00D2102A" w14:paraId="4ED8B222"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31B75CF6" w14:textId="77777777" w:rsidR="004B485B" w:rsidRPr="00D2102A" w:rsidRDefault="004B485B" w:rsidP="002C192E">
            <w:pPr>
              <w:jc w:val="right"/>
              <w:rPr>
                <w:sz w:val="16"/>
                <w:szCs w:val="16"/>
                <w:lang w:eastAsia="es-ES"/>
              </w:rPr>
            </w:pPr>
            <w:r w:rsidRPr="00D2102A">
              <w:rPr>
                <w:sz w:val="16"/>
                <w:szCs w:val="16"/>
                <w:lang w:eastAsia="es-ES"/>
              </w:rPr>
              <w:t>140</w:t>
            </w:r>
          </w:p>
        </w:tc>
        <w:tc>
          <w:tcPr>
            <w:tcW w:w="896" w:type="dxa"/>
            <w:tcBorders>
              <w:top w:val="nil"/>
              <w:left w:val="nil"/>
              <w:bottom w:val="nil"/>
              <w:right w:val="nil"/>
            </w:tcBorders>
            <w:shd w:val="clear" w:color="auto" w:fill="auto"/>
            <w:noWrap/>
            <w:vAlign w:val="bottom"/>
            <w:hideMark/>
          </w:tcPr>
          <w:p w14:paraId="62761B7D" w14:textId="77777777" w:rsidR="004B485B" w:rsidRPr="00D2102A" w:rsidRDefault="004B485B" w:rsidP="002C192E">
            <w:pPr>
              <w:jc w:val="right"/>
              <w:rPr>
                <w:sz w:val="16"/>
                <w:szCs w:val="16"/>
                <w:lang w:eastAsia="es-ES"/>
              </w:rPr>
            </w:pPr>
            <w:r w:rsidRPr="00D2102A">
              <w:rPr>
                <w:sz w:val="16"/>
                <w:szCs w:val="16"/>
                <w:lang w:eastAsia="es-ES"/>
              </w:rPr>
              <w:t>76,5</w:t>
            </w:r>
          </w:p>
        </w:tc>
        <w:tc>
          <w:tcPr>
            <w:tcW w:w="882" w:type="dxa"/>
            <w:tcBorders>
              <w:top w:val="nil"/>
              <w:left w:val="nil"/>
              <w:bottom w:val="nil"/>
              <w:right w:val="nil"/>
            </w:tcBorders>
            <w:shd w:val="clear" w:color="auto" w:fill="auto"/>
            <w:noWrap/>
            <w:vAlign w:val="bottom"/>
            <w:hideMark/>
          </w:tcPr>
          <w:p w14:paraId="68097E3F" w14:textId="77777777" w:rsidR="004B485B" w:rsidRPr="00D2102A" w:rsidRDefault="004B485B" w:rsidP="002C192E">
            <w:pPr>
              <w:jc w:val="right"/>
              <w:rPr>
                <w:sz w:val="16"/>
                <w:szCs w:val="16"/>
                <w:lang w:eastAsia="es-ES"/>
              </w:rPr>
            </w:pPr>
            <w:r w:rsidRPr="00D2102A">
              <w:rPr>
                <w:sz w:val="16"/>
                <w:szCs w:val="16"/>
                <w:lang w:eastAsia="es-ES"/>
              </w:rPr>
              <w:t>34,2</w:t>
            </w:r>
          </w:p>
        </w:tc>
        <w:tc>
          <w:tcPr>
            <w:tcW w:w="883" w:type="dxa"/>
            <w:tcBorders>
              <w:top w:val="nil"/>
              <w:left w:val="nil"/>
              <w:bottom w:val="nil"/>
              <w:right w:val="nil"/>
            </w:tcBorders>
            <w:shd w:val="clear" w:color="auto" w:fill="auto"/>
            <w:noWrap/>
            <w:vAlign w:val="bottom"/>
            <w:hideMark/>
          </w:tcPr>
          <w:p w14:paraId="4F3D300C" w14:textId="77777777" w:rsidR="004B485B" w:rsidRPr="00D2102A" w:rsidRDefault="004B485B" w:rsidP="002C192E">
            <w:pPr>
              <w:jc w:val="right"/>
              <w:rPr>
                <w:sz w:val="16"/>
                <w:szCs w:val="16"/>
                <w:lang w:eastAsia="es-ES"/>
              </w:rPr>
            </w:pPr>
            <w:r w:rsidRPr="00D2102A">
              <w:rPr>
                <w:sz w:val="16"/>
                <w:szCs w:val="16"/>
                <w:lang w:eastAsia="es-ES"/>
              </w:rPr>
              <w:t>29,6</w:t>
            </w:r>
          </w:p>
        </w:tc>
        <w:tc>
          <w:tcPr>
            <w:tcW w:w="923" w:type="dxa"/>
            <w:tcBorders>
              <w:top w:val="nil"/>
              <w:left w:val="nil"/>
              <w:bottom w:val="nil"/>
              <w:right w:val="nil"/>
            </w:tcBorders>
            <w:shd w:val="clear" w:color="auto" w:fill="auto"/>
            <w:noWrap/>
            <w:vAlign w:val="bottom"/>
            <w:hideMark/>
          </w:tcPr>
          <w:p w14:paraId="79690B2E" w14:textId="77777777" w:rsidR="004B485B" w:rsidRPr="00D2102A" w:rsidRDefault="004B485B" w:rsidP="002C192E">
            <w:pPr>
              <w:jc w:val="right"/>
              <w:rPr>
                <w:sz w:val="16"/>
                <w:szCs w:val="16"/>
                <w:lang w:eastAsia="es-ES"/>
              </w:rPr>
            </w:pPr>
            <w:r w:rsidRPr="00D2102A">
              <w:rPr>
                <w:sz w:val="16"/>
                <w:szCs w:val="16"/>
                <w:lang w:eastAsia="es-ES"/>
              </w:rPr>
              <w:t>43,0</w:t>
            </w:r>
          </w:p>
        </w:tc>
        <w:tc>
          <w:tcPr>
            <w:tcW w:w="924" w:type="dxa"/>
            <w:tcBorders>
              <w:top w:val="nil"/>
              <w:left w:val="nil"/>
              <w:bottom w:val="nil"/>
              <w:right w:val="nil"/>
            </w:tcBorders>
            <w:shd w:val="clear" w:color="auto" w:fill="auto"/>
            <w:noWrap/>
            <w:vAlign w:val="bottom"/>
            <w:hideMark/>
          </w:tcPr>
          <w:p w14:paraId="4DDEE736" w14:textId="77777777" w:rsidR="004B485B" w:rsidRPr="00D2102A" w:rsidRDefault="004B485B" w:rsidP="002C192E">
            <w:pPr>
              <w:jc w:val="right"/>
              <w:rPr>
                <w:sz w:val="16"/>
                <w:szCs w:val="16"/>
                <w:lang w:eastAsia="es-ES"/>
              </w:rPr>
            </w:pPr>
            <w:r w:rsidRPr="00D2102A">
              <w:rPr>
                <w:sz w:val="16"/>
                <w:szCs w:val="16"/>
                <w:lang w:eastAsia="es-ES"/>
              </w:rPr>
              <w:t>49,7</w:t>
            </w:r>
          </w:p>
        </w:tc>
        <w:tc>
          <w:tcPr>
            <w:tcW w:w="336" w:type="dxa"/>
            <w:tcBorders>
              <w:top w:val="nil"/>
              <w:left w:val="nil"/>
              <w:bottom w:val="nil"/>
              <w:right w:val="nil"/>
            </w:tcBorders>
            <w:shd w:val="clear" w:color="auto" w:fill="auto"/>
            <w:noWrap/>
            <w:vAlign w:val="bottom"/>
            <w:hideMark/>
          </w:tcPr>
          <w:p w14:paraId="7B58D410" w14:textId="77777777" w:rsidR="004B485B" w:rsidRPr="00D2102A" w:rsidRDefault="004B485B" w:rsidP="002C192E">
            <w:pPr>
              <w:rPr>
                <w:sz w:val="16"/>
                <w:szCs w:val="16"/>
                <w:lang w:eastAsia="es-ES"/>
              </w:rPr>
            </w:pPr>
          </w:p>
        </w:tc>
        <w:tc>
          <w:tcPr>
            <w:tcW w:w="4277" w:type="dxa"/>
            <w:gridSpan w:val="4"/>
            <w:vMerge/>
            <w:tcBorders>
              <w:top w:val="nil"/>
              <w:left w:val="nil"/>
              <w:bottom w:val="nil"/>
              <w:right w:val="nil"/>
            </w:tcBorders>
            <w:vAlign w:val="center"/>
            <w:hideMark/>
          </w:tcPr>
          <w:p w14:paraId="19CC54AA" w14:textId="77777777" w:rsidR="004B485B" w:rsidRPr="00D2102A" w:rsidRDefault="004B485B" w:rsidP="002C192E">
            <w:pPr>
              <w:rPr>
                <w:sz w:val="16"/>
                <w:szCs w:val="16"/>
                <w:lang w:eastAsia="es-ES"/>
              </w:rPr>
            </w:pPr>
          </w:p>
        </w:tc>
      </w:tr>
      <w:tr w:rsidR="004B485B" w:rsidRPr="00D2102A" w14:paraId="6C0A14C0" w14:textId="77777777" w:rsidTr="002C192E">
        <w:trPr>
          <w:trHeight w:val="292"/>
          <w:jc w:val="right"/>
        </w:trPr>
        <w:tc>
          <w:tcPr>
            <w:tcW w:w="518" w:type="dxa"/>
            <w:tcBorders>
              <w:top w:val="nil"/>
              <w:left w:val="nil"/>
              <w:bottom w:val="nil"/>
              <w:right w:val="nil"/>
            </w:tcBorders>
            <w:shd w:val="clear" w:color="auto" w:fill="auto"/>
            <w:noWrap/>
            <w:vAlign w:val="bottom"/>
            <w:hideMark/>
          </w:tcPr>
          <w:p w14:paraId="6A369AEA" w14:textId="77777777" w:rsidR="004B485B" w:rsidRPr="00D2102A" w:rsidRDefault="004B485B" w:rsidP="002C192E">
            <w:pPr>
              <w:jc w:val="right"/>
              <w:rPr>
                <w:sz w:val="16"/>
                <w:szCs w:val="16"/>
                <w:lang w:eastAsia="es-ES"/>
              </w:rPr>
            </w:pPr>
            <w:r w:rsidRPr="00D2102A">
              <w:rPr>
                <w:sz w:val="16"/>
                <w:szCs w:val="16"/>
                <w:lang w:eastAsia="es-ES"/>
              </w:rPr>
              <w:t>145</w:t>
            </w:r>
          </w:p>
        </w:tc>
        <w:tc>
          <w:tcPr>
            <w:tcW w:w="896" w:type="dxa"/>
            <w:tcBorders>
              <w:top w:val="nil"/>
              <w:left w:val="nil"/>
              <w:bottom w:val="nil"/>
              <w:right w:val="nil"/>
            </w:tcBorders>
            <w:shd w:val="clear" w:color="auto" w:fill="auto"/>
            <w:noWrap/>
            <w:vAlign w:val="bottom"/>
            <w:hideMark/>
          </w:tcPr>
          <w:p w14:paraId="4BE1F7AC" w14:textId="77777777" w:rsidR="004B485B" w:rsidRPr="00D2102A" w:rsidRDefault="004B485B" w:rsidP="002C192E">
            <w:pPr>
              <w:jc w:val="right"/>
              <w:rPr>
                <w:sz w:val="16"/>
                <w:szCs w:val="16"/>
                <w:lang w:eastAsia="es-ES"/>
              </w:rPr>
            </w:pPr>
            <w:r w:rsidRPr="00D2102A">
              <w:rPr>
                <w:sz w:val="16"/>
                <w:szCs w:val="16"/>
                <w:lang w:eastAsia="es-ES"/>
              </w:rPr>
              <w:t>78,6</w:t>
            </w:r>
          </w:p>
        </w:tc>
        <w:tc>
          <w:tcPr>
            <w:tcW w:w="882" w:type="dxa"/>
            <w:tcBorders>
              <w:top w:val="nil"/>
              <w:left w:val="nil"/>
              <w:bottom w:val="nil"/>
              <w:right w:val="nil"/>
            </w:tcBorders>
            <w:shd w:val="clear" w:color="auto" w:fill="auto"/>
            <w:noWrap/>
            <w:vAlign w:val="bottom"/>
            <w:hideMark/>
          </w:tcPr>
          <w:p w14:paraId="36E75435" w14:textId="77777777" w:rsidR="004B485B" w:rsidRPr="00D2102A" w:rsidRDefault="004B485B" w:rsidP="002C192E">
            <w:pPr>
              <w:jc w:val="right"/>
              <w:rPr>
                <w:sz w:val="16"/>
                <w:szCs w:val="16"/>
                <w:lang w:eastAsia="es-ES"/>
              </w:rPr>
            </w:pPr>
            <w:r w:rsidRPr="00D2102A">
              <w:rPr>
                <w:sz w:val="16"/>
                <w:szCs w:val="16"/>
                <w:lang w:eastAsia="es-ES"/>
              </w:rPr>
              <w:t>35,3</w:t>
            </w:r>
          </w:p>
        </w:tc>
        <w:tc>
          <w:tcPr>
            <w:tcW w:w="883" w:type="dxa"/>
            <w:tcBorders>
              <w:top w:val="nil"/>
              <w:left w:val="nil"/>
              <w:bottom w:val="nil"/>
              <w:right w:val="nil"/>
            </w:tcBorders>
            <w:shd w:val="clear" w:color="auto" w:fill="auto"/>
            <w:noWrap/>
            <w:vAlign w:val="bottom"/>
            <w:hideMark/>
          </w:tcPr>
          <w:p w14:paraId="63963D1C" w14:textId="77777777" w:rsidR="004B485B" w:rsidRPr="00D2102A" w:rsidRDefault="004B485B" w:rsidP="002C192E">
            <w:pPr>
              <w:jc w:val="right"/>
              <w:rPr>
                <w:sz w:val="16"/>
                <w:szCs w:val="16"/>
                <w:lang w:eastAsia="es-ES"/>
              </w:rPr>
            </w:pPr>
            <w:r w:rsidRPr="00D2102A">
              <w:rPr>
                <w:sz w:val="16"/>
                <w:szCs w:val="16"/>
                <w:lang w:eastAsia="es-ES"/>
              </w:rPr>
              <w:t>30,8</w:t>
            </w:r>
          </w:p>
        </w:tc>
        <w:tc>
          <w:tcPr>
            <w:tcW w:w="923" w:type="dxa"/>
            <w:tcBorders>
              <w:top w:val="nil"/>
              <w:left w:val="nil"/>
              <w:bottom w:val="nil"/>
              <w:right w:val="nil"/>
            </w:tcBorders>
            <w:shd w:val="clear" w:color="auto" w:fill="auto"/>
            <w:noWrap/>
            <w:vAlign w:val="bottom"/>
            <w:hideMark/>
          </w:tcPr>
          <w:p w14:paraId="15B33C6F" w14:textId="77777777" w:rsidR="004B485B" w:rsidRPr="00D2102A" w:rsidRDefault="004B485B" w:rsidP="002C192E">
            <w:pPr>
              <w:jc w:val="right"/>
              <w:rPr>
                <w:sz w:val="16"/>
                <w:szCs w:val="16"/>
                <w:lang w:eastAsia="es-ES"/>
              </w:rPr>
            </w:pPr>
            <w:r w:rsidRPr="00D2102A">
              <w:rPr>
                <w:sz w:val="16"/>
                <w:szCs w:val="16"/>
                <w:lang w:eastAsia="es-ES"/>
              </w:rPr>
              <w:t>44,5</w:t>
            </w:r>
          </w:p>
        </w:tc>
        <w:tc>
          <w:tcPr>
            <w:tcW w:w="924" w:type="dxa"/>
            <w:tcBorders>
              <w:top w:val="nil"/>
              <w:left w:val="nil"/>
              <w:bottom w:val="nil"/>
              <w:right w:val="nil"/>
            </w:tcBorders>
            <w:shd w:val="clear" w:color="auto" w:fill="auto"/>
            <w:noWrap/>
            <w:vAlign w:val="bottom"/>
            <w:hideMark/>
          </w:tcPr>
          <w:p w14:paraId="182218F6" w14:textId="77777777" w:rsidR="004B485B" w:rsidRPr="00D2102A" w:rsidRDefault="004B485B" w:rsidP="002C192E">
            <w:pPr>
              <w:jc w:val="right"/>
              <w:rPr>
                <w:sz w:val="16"/>
                <w:szCs w:val="16"/>
                <w:lang w:eastAsia="es-ES"/>
              </w:rPr>
            </w:pPr>
            <w:r w:rsidRPr="00D2102A">
              <w:rPr>
                <w:sz w:val="16"/>
                <w:szCs w:val="16"/>
                <w:lang w:eastAsia="es-ES"/>
              </w:rPr>
              <w:t>51,5</w:t>
            </w:r>
          </w:p>
        </w:tc>
        <w:tc>
          <w:tcPr>
            <w:tcW w:w="336" w:type="dxa"/>
            <w:tcBorders>
              <w:top w:val="nil"/>
              <w:left w:val="nil"/>
              <w:bottom w:val="nil"/>
              <w:right w:val="nil"/>
            </w:tcBorders>
            <w:shd w:val="clear" w:color="auto" w:fill="auto"/>
            <w:noWrap/>
            <w:vAlign w:val="bottom"/>
            <w:hideMark/>
          </w:tcPr>
          <w:p w14:paraId="6F245667" w14:textId="77777777" w:rsidR="004B485B" w:rsidRPr="00D2102A" w:rsidRDefault="004B485B" w:rsidP="002C192E">
            <w:pPr>
              <w:rPr>
                <w:sz w:val="16"/>
                <w:szCs w:val="16"/>
                <w:lang w:eastAsia="es-ES"/>
              </w:rPr>
            </w:pPr>
          </w:p>
        </w:tc>
        <w:tc>
          <w:tcPr>
            <w:tcW w:w="4277" w:type="dxa"/>
            <w:gridSpan w:val="4"/>
            <w:vMerge/>
            <w:tcBorders>
              <w:top w:val="nil"/>
              <w:left w:val="nil"/>
              <w:bottom w:val="nil"/>
              <w:right w:val="nil"/>
            </w:tcBorders>
            <w:vAlign w:val="center"/>
            <w:hideMark/>
          </w:tcPr>
          <w:p w14:paraId="6013A0BB" w14:textId="77777777" w:rsidR="004B485B" w:rsidRPr="00D2102A" w:rsidRDefault="004B485B" w:rsidP="002C192E">
            <w:pPr>
              <w:rPr>
                <w:sz w:val="16"/>
                <w:szCs w:val="16"/>
                <w:lang w:eastAsia="es-ES"/>
              </w:rPr>
            </w:pPr>
          </w:p>
        </w:tc>
      </w:tr>
      <w:tr w:rsidR="004B485B" w:rsidRPr="00D2102A" w14:paraId="1C079ED7" w14:textId="77777777" w:rsidTr="002C192E">
        <w:trPr>
          <w:trHeight w:val="292"/>
          <w:jc w:val="right"/>
        </w:trPr>
        <w:tc>
          <w:tcPr>
            <w:tcW w:w="518" w:type="dxa"/>
            <w:tcBorders>
              <w:top w:val="nil"/>
              <w:left w:val="nil"/>
              <w:bottom w:val="single" w:sz="12" w:space="0" w:color="auto"/>
              <w:right w:val="nil"/>
            </w:tcBorders>
            <w:shd w:val="clear" w:color="auto" w:fill="auto"/>
            <w:noWrap/>
            <w:vAlign w:val="bottom"/>
            <w:hideMark/>
          </w:tcPr>
          <w:p w14:paraId="59CAFC64" w14:textId="77777777" w:rsidR="004B485B" w:rsidRPr="00D2102A" w:rsidRDefault="004B485B" w:rsidP="002C192E">
            <w:pPr>
              <w:jc w:val="right"/>
              <w:rPr>
                <w:sz w:val="16"/>
                <w:szCs w:val="16"/>
                <w:lang w:eastAsia="es-ES"/>
              </w:rPr>
            </w:pPr>
            <w:r w:rsidRPr="00D2102A">
              <w:rPr>
                <w:sz w:val="16"/>
                <w:szCs w:val="16"/>
                <w:lang w:eastAsia="es-ES"/>
              </w:rPr>
              <w:t>150</w:t>
            </w:r>
          </w:p>
        </w:tc>
        <w:tc>
          <w:tcPr>
            <w:tcW w:w="896" w:type="dxa"/>
            <w:tcBorders>
              <w:top w:val="nil"/>
              <w:left w:val="nil"/>
              <w:bottom w:val="single" w:sz="12" w:space="0" w:color="auto"/>
              <w:right w:val="nil"/>
            </w:tcBorders>
            <w:shd w:val="clear" w:color="auto" w:fill="auto"/>
            <w:noWrap/>
            <w:vAlign w:val="bottom"/>
            <w:hideMark/>
          </w:tcPr>
          <w:p w14:paraId="5B415EDE" w14:textId="77777777" w:rsidR="004B485B" w:rsidRPr="00D2102A" w:rsidRDefault="004B485B" w:rsidP="002C192E">
            <w:pPr>
              <w:jc w:val="right"/>
              <w:rPr>
                <w:sz w:val="16"/>
                <w:szCs w:val="16"/>
                <w:lang w:eastAsia="es-ES"/>
              </w:rPr>
            </w:pPr>
            <w:r w:rsidRPr="00D2102A">
              <w:rPr>
                <w:sz w:val="16"/>
                <w:szCs w:val="16"/>
                <w:lang w:eastAsia="es-ES"/>
              </w:rPr>
              <w:t>81,1</w:t>
            </w:r>
          </w:p>
        </w:tc>
        <w:tc>
          <w:tcPr>
            <w:tcW w:w="882" w:type="dxa"/>
            <w:tcBorders>
              <w:top w:val="nil"/>
              <w:left w:val="nil"/>
              <w:bottom w:val="single" w:sz="12" w:space="0" w:color="auto"/>
              <w:right w:val="nil"/>
            </w:tcBorders>
            <w:shd w:val="clear" w:color="auto" w:fill="auto"/>
            <w:noWrap/>
            <w:vAlign w:val="bottom"/>
            <w:hideMark/>
          </w:tcPr>
          <w:p w14:paraId="75E162FB" w14:textId="77777777" w:rsidR="004B485B" w:rsidRPr="00D2102A" w:rsidRDefault="004B485B" w:rsidP="002C192E">
            <w:pPr>
              <w:jc w:val="right"/>
              <w:rPr>
                <w:sz w:val="16"/>
                <w:szCs w:val="16"/>
                <w:lang w:eastAsia="es-ES"/>
              </w:rPr>
            </w:pPr>
            <w:r w:rsidRPr="00D2102A">
              <w:rPr>
                <w:sz w:val="16"/>
                <w:szCs w:val="16"/>
                <w:lang w:eastAsia="es-ES"/>
              </w:rPr>
              <w:t>36,4</w:t>
            </w:r>
          </w:p>
        </w:tc>
        <w:tc>
          <w:tcPr>
            <w:tcW w:w="883" w:type="dxa"/>
            <w:tcBorders>
              <w:top w:val="nil"/>
              <w:left w:val="nil"/>
              <w:bottom w:val="single" w:sz="12" w:space="0" w:color="auto"/>
              <w:right w:val="nil"/>
            </w:tcBorders>
            <w:shd w:val="clear" w:color="auto" w:fill="auto"/>
            <w:noWrap/>
            <w:vAlign w:val="bottom"/>
            <w:hideMark/>
          </w:tcPr>
          <w:p w14:paraId="629F2C72" w14:textId="77777777" w:rsidR="004B485B" w:rsidRPr="00D2102A" w:rsidRDefault="004B485B" w:rsidP="002C192E">
            <w:pPr>
              <w:jc w:val="right"/>
              <w:rPr>
                <w:sz w:val="16"/>
                <w:szCs w:val="16"/>
                <w:lang w:eastAsia="es-ES"/>
              </w:rPr>
            </w:pPr>
            <w:r w:rsidRPr="00D2102A">
              <w:rPr>
                <w:sz w:val="16"/>
                <w:szCs w:val="16"/>
                <w:lang w:eastAsia="es-ES"/>
              </w:rPr>
              <w:t>32,0</w:t>
            </w:r>
          </w:p>
        </w:tc>
        <w:tc>
          <w:tcPr>
            <w:tcW w:w="923" w:type="dxa"/>
            <w:tcBorders>
              <w:top w:val="nil"/>
              <w:left w:val="nil"/>
              <w:bottom w:val="single" w:sz="12" w:space="0" w:color="auto"/>
              <w:right w:val="nil"/>
            </w:tcBorders>
            <w:shd w:val="clear" w:color="auto" w:fill="auto"/>
            <w:noWrap/>
            <w:vAlign w:val="bottom"/>
            <w:hideMark/>
          </w:tcPr>
          <w:p w14:paraId="0F78F599" w14:textId="77777777" w:rsidR="004B485B" w:rsidRPr="00D2102A" w:rsidRDefault="004B485B" w:rsidP="002C192E">
            <w:pPr>
              <w:jc w:val="right"/>
              <w:rPr>
                <w:sz w:val="16"/>
                <w:szCs w:val="16"/>
                <w:lang w:eastAsia="es-ES"/>
              </w:rPr>
            </w:pPr>
            <w:r w:rsidRPr="00D2102A">
              <w:rPr>
                <w:sz w:val="16"/>
                <w:szCs w:val="16"/>
                <w:lang w:eastAsia="es-ES"/>
              </w:rPr>
              <w:t>46,3</w:t>
            </w:r>
          </w:p>
        </w:tc>
        <w:tc>
          <w:tcPr>
            <w:tcW w:w="924" w:type="dxa"/>
            <w:tcBorders>
              <w:top w:val="nil"/>
              <w:left w:val="nil"/>
              <w:bottom w:val="single" w:sz="12" w:space="0" w:color="auto"/>
              <w:right w:val="nil"/>
            </w:tcBorders>
            <w:shd w:val="clear" w:color="auto" w:fill="auto"/>
            <w:noWrap/>
            <w:vAlign w:val="bottom"/>
            <w:hideMark/>
          </w:tcPr>
          <w:p w14:paraId="2E729C71" w14:textId="77777777" w:rsidR="004B485B" w:rsidRPr="00D2102A" w:rsidRDefault="004B485B" w:rsidP="002C192E">
            <w:pPr>
              <w:jc w:val="right"/>
              <w:rPr>
                <w:sz w:val="16"/>
                <w:szCs w:val="16"/>
                <w:lang w:eastAsia="es-ES"/>
              </w:rPr>
            </w:pPr>
            <w:r w:rsidRPr="00D2102A">
              <w:rPr>
                <w:sz w:val="16"/>
                <w:szCs w:val="16"/>
                <w:lang w:eastAsia="es-ES"/>
              </w:rPr>
              <w:t>53,3</w:t>
            </w:r>
          </w:p>
        </w:tc>
        <w:tc>
          <w:tcPr>
            <w:tcW w:w="336" w:type="dxa"/>
            <w:tcBorders>
              <w:top w:val="nil"/>
              <w:left w:val="nil"/>
              <w:bottom w:val="single" w:sz="12" w:space="0" w:color="auto"/>
              <w:right w:val="nil"/>
            </w:tcBorders>
            <w:shd w:val="clear" w:color="auto" w:fill="auto"/>
            <w:noWrap/>
            <w:vAlign w:val="bottom"/>
            <w:hideMark/>
          </w:tcPr>
          <w:p w14:paraId="7DE854D1" w14:textId="77777777" w:rsidR="004B485B" w:rsidRPr="00D2102A" w:rsidRDefault="004B485B" w:rsidP="002C192E">
            <w:pPr>
              <w:rPr>
                <w:sz w:val="16"/>
                <w:szCs w:val="16"/>
                <w:lang w:eastAsia="es-ES"/>
              </w:rPr>
            </w:pPr>
            <w:r w:rsidRPr="00D2102A">
              <w:rPr>
                <w:sz w:val="16"/>
                <w:szCs w:val="16"/>
                <w:lang w:eastAsia="es-ES"/>
              </w:rPr>
              <w:t> </w:t>
            </w:r>
          </w:p>
        </w:tc>
        <w:tc>
          <w:tcPr>
            <w:tcW w:w="4277" w:type="dxa"/>
            <w:gridSpan w:val="4"/>
            <w:vMerge/>
            <w:tcBorders>
              <w:top w:val="nil"/>
              <w:left w:val="nil"/>
              <w:bottom w:val="single" w:sz="12" w:space="0" w:color="auto"/>
              <w:right w:val="nil"/>
            </w:tcBorders>
            <w:vAlign w:val="center"/>
            <w:hideMark/>
          </w:tcPr>
          <w:p w14:paraId="550AD7DA" w14:textId="77777777" w:rsidR="004B485B" w:rsidRPr="00D2102A" w:rsidRDefault="004B485B" w:rsidP="002C192E">
            <w:pPr>
              <w:rPr>
                <w:sz w:val="16"/>
                <w:szCs w:val="16"/>
                <w:lang w:eastAsia="es-ES"/>
              </w:rPr>
            </w:pPr>
          </w:p>
        </w:tc>
      </w:tr>
    </w:tbl>
    <w:p w14:paraId="6B654D02" w14:textId="77777777" w:rsidR="004B485B" w:rsidRPr="00D2102A" w:rsidRDefault="004B485B" w:rsidP="004B485B">
      <w:pPr>
        <w:rPr>
          <w:b/>
          <w:bCs/>
        </w:rPr>
      </w:pPr>
    </w:p>
    <w:p w14:paraId="28483AB1" w14:textId="77777777" w:rsidR="004B485B" w:rsidRPr="00D2102A" w:rsidRDefault="004B485B" w:rsidP="004B485B">
      <w:pPr>
        <w:pStyle w:val="SingleTxtGR"/>
        <w:spacing w:before="120"/>
      </w:pPr>
      <w:r w:rsidRPr="00D2102A">
        <w:t>Все горизонтальные размеры измеряют с помощью устройств, показанных на рис. 2 и 3 настоящего приложения, в условиях приложения контактного усилия 50 Н с соблюдением следующих допусков:</w:t>
      </w:r>
    </w:p>
    <w:p w14:paraId="7600609B" w14:textId="77777777" w:rsidR="004B485B" w:rsidRPr="00D2102A" w:rsidRDefault="004B485B" w:rsidP="004B485B">
      <w:pPr>
        <w:pStyle w:val="SingleTxtGR"/>
      </w:pPr>
      <w:r w:rsidRPr="00D2102A">
        <w:lastRenderedPageBreak/>
        <w:t>минимальная высота в положении сидя:</w:t>
      </w:r>
    </w:p>
    <w:p w14:paraId="0786FF04" w14:textId="77777777" w:rsidR="004B485B" w:rsidRPr="00D2102A" w:rsidRDefault="004B485B" w:rsidP="004B485B">
      <w:pPr>
        <w:pStyle w:val="SingleTxtGR"/>
      </w:pPr>
      <w:r w:rsidRPr="00D2102A">
        <w:rPr>
          <w:lang w:val="en-US"/>
        </w:rPr>
        <w:t>a</w:t>
      </w:r>
      <w:r w:rsidRPr="00D2102A">
        <w:t>)</w:t>
      </w:r>
      <w:r w:rsidRPr="00D2102A">
        <w:tab/>
        <w:t>до 87 см B — 5 %;</w:t>
      </w:r>
    </w:p>
    <w:p w14:paraId="60F1F4B9" w14:textId="77777777" w:rsidR="004B485B" w:rsidRPr="00D2102A" w:rsidRDefault="004B485B" w:rsidP="004B485B">
      <w:pPr>
        <w:pStyle w:val="SingleTxtGR"/>
      </w:pPr>
      <w:r w:rsidRPr="00D2102A">
        <w:rPr>
          <w:lang w:val="en-US"/>
        </w:rPr>
        <w:t>b</w:t>
      </w:r>
      <w:r w:rsidRPr="00D2102A">
        <w:t>)</w:t>
      </w:r>
      <w:r w:rsidRPr="00D2102A">
        <w:tab/>
        <w:t>при росте от 87 см и до 150 см B — 10 %;</w:t>
      </w:r>
    </w:p>
    <w:p w14:paraId="3D4646DB" w14:textId="77777777" w:rsidR="004B485B" w:rsidRPr="00D2102A" w:rsidRDefault="004B485B" w:rsidP="004B485B">
      <w:pPr>
        <w:pStyle w:val="SingleTxtGR"/>
      </w:pPr>
      <w:r w:rsidRPr="00D2102A">
        <w:t>с)</w:t>
      </w:r>
      <w:r w:rsidRPr="00D2102A">
        <w:tab/>
        <w:t>минимальная высота плеча (5-й процентиль): E1 –</w:t>
      </w:r>
      <w:r w:rsidRPr="00D2102A">
        <w:rPr>
          <w:rStyle w:val="markedcontent"/>
        </w:rPr>
        <w:t xml:space="preserve">2+0 </w:t>
      </w:r>
      <w:r w:rsidRPr="00D2102A">
        <w:t>см,</w:t>
      </w:r>
    </w:p>
    <w:p w14:paraId="4C191DBE" w14:textId="77777777" w:rsidR="004B485B" w:rsidRPr="00D2102A" w:rsidRDefault="004B485B" w:rsidP="004B485B">
      <w:pPr>
        <w:pStyle w:val="SingleTxtGR"/>
      </w:pPr>
      <w:r w:rsidRPr="00D2102A">
        <w:tab/>
        <w:t>максимальная высота плеча (95-й процентиль): E2 –</w:t>
      </w:r>
      <w:r w:rsidRPr="00D2102A">
        <w:rPr>
          <w:rStyle w:val="markedcontent"/>
        </w:rPr>
        <w:t xml:space="preserve">0+2 </w:t>
      </w:r>
      <w:r w:rsidRPr="00D2102A">
        <w:t>см.</w:t>
      </w:r>
    </w:p>
    <w:p w14:paraId="7A96E839" w14:textId="4293BA5C" w:rsidR="004B485B" w:rsidRPr="00D2102A" w:rsidRDefault="004B485B" w:rsidP="004B485B">
      <w:pPr>
        <w:pStyle w:val="SingleTxtGR"/>
      </w:pPr>
      <w:r w:rsidRPr="00D2102A">
        <w:t>Масса устройств, показанных на рис. 2 и 3 настоящего приложения, должна составлять 10 кг ±</w:t>
      </w:r>
      <w:r w:rsidR="00700105">
        <w:rPr>
          <w:lang w:val="en-US"/>
        </w:rPr>
        <w:t> </w:t>
      </w:r>
      <w:r w:rsidRPr="00D2102A">
        <w:t>1 кг.</w:t>
      </w:r>
    </w:p>
    <w:p w14:paraId="0A57C99F"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64DE966D" w14:textId="77777777" w:rsidR="004B485B" w:rsidRPr="00D2102A" w:rsidRDefault="004B485B" w:rsidP="004B485B">
      <w:pPr>
        <w:pStyle w:val="HChG"/>
      </w:pPr>
      <w:r w:rsidRPr="00D2102A">
        <w:lastRenderedPageBreak/>
        <w:t>Приложение 4</w:t>
      </w:r>
    </w:p>
    <w:p w14:paraId="4A3DC03E" w14:textId="77777777" w:rsidR="004B485B" w:rsidRPr="00D2102A" w:rsidRDefault="004B485B" w:rsidP="004B485B">
      <w:pPr>
        <w:pStyle w:val="HChG"/>
      </w:pPr>
      <w:r w:rsidRPr="00D2102A">
        <w:tab/>
      </w:r>
      <w:r w:rsidRPr="00D2102A">
        <w:tab/>
        <w:t>Коррозийная стойкость</w:t>
      </w:r>
    </w:p>
    <w:p w14:paraId="3E04F2E6" w14:textId="77777777" w:rsidR="004B485B" w:rsidRPr="00D2102A" w:rsidRDefault="004B485B" w:rsidP="004B485B">
      <w:pPr>
        <w:pStyle w:val="SingleTxtGR"/>
        <w:ind w:left="2268" w:hanging="1134"/>
      </w:pPr>
      <w:r w:rsidRPr="00D2102A">
        <w:t>1.</w:t>
      </w:r>
      <w:r w:rsidRPr="00D2102A">
        <w:tab/>
      </w:r>
      <w:r w:rsidRPr="00D2102A">
        <w:tab/>
        <w:t>Испытательное оборудование</w:t>
      </w:r>
    </w:p>
    <w:p w14:paraId="5EE73C5E" w14:textId="77777777" w:rsidR="004B485B" w:rsidRPr="00D2102A" w:rsidRDefault="004B485B" w:rsidP="004B485B">
      <w:pPr>
        <w:pStyle w:val="SingleTxtGR"/>
        <w:ind w:left="2268" w:hanging="1134"/>
      </w:pPr>
      <w:r w:rsidRPr="00D2102A">
        <w:t>1.1</w:t>
      </w:r>
      <w:r w:rsidRPr="00D2102A">
        <w:tab/>
      </w:r>
      <w:r w:rsidRPr="00D2102A">
        <w:tab/>
        <w:t>Оборудование состоит из увлажнительной камеры, резервуара с солевым раствором, подвода сжатого воздуха с соответствующими параметрами, одного или нескольких распылителей, опор для образцов, устройства для обогрева камеры и необходимых средств контроля. Размеры и конструкционные детали оборудования выбирают факультативно при условии выполнения требований относительно проведения испытания.</w:t>
      </w:r>
    </w:p>
    <w:p w14:paraId="6803C1AE" w14:textId="77777777" w:rsidR="004B485B" w:rsidRPr="00D2102A" w:rsidRDefault="004B485B" w:rsidP="004B485B">
      <w:pPr>
        <w:pStyle w:val="SingleTxtGR"/>
        <w:ind w:left="2268" w:hanging="1134"/>
      </w:pPr>
      <w:r w:rsidRPr="00D2102A">
        <w:t>1.2</w:t>
      </w:r>
      <w:r w:rsidRPr="00D2102A">
        <w:tab/>
      </w:r>
      <w:r w:rsidRPr="00D2102A">
        <w:tab/>
        <w:t>Важно не допустить того, чтобы капли раствора, конденсирующиеся на потолке или корпусе камеры, падали на испытуемые образцы.</w:t>
      </w:r>
    </w:p>
    <w:p w14:paraId="732A20C0" w14:textId="77777777" w:rsidR="004B485B" w:rsidRPr="00D2102A" w:rsidRDefault="004B485B" w:rsidP="004B485B">
      <w:pPr>
        <w:pStyle w:val="SingleTxtGR"/>
        <w:ind w:left="2268" w:hanging="1134"/>
      </w:pPr>
      <w:r w:rsidRPr="00D2102A">
        <w:t>1.3</w:t>
      </w:r>
      <w:r w:rsidRPr="00D2102A">
        <w:tab/>
      </w:r>
      <w:r w:rsidRPr="00D2102A">
        <w:tab/>
        <w:t>Капли раствора, которые падают с испытуемых образцов, не должны возвращаться в резервуар для повторного распыления.</w:t>
      </w:r>
    </w:p>
    <w:p w14:paraId="32375F36" w14:textId="77777777" w:rsidR="004B485B" w:rsidRPr="00D2102A" w:rsidRDefault="004B485B" w:rsidP="004B485B">
      <w:pPr>
        <w:pStyle w:val="SingleTxtGR"/>
        <w:ind w:left="2268" w:hanging="1134"/>
      </w:pPr>
      <w:r w:rsidRPr="00D2102A">
        <w:t>1.4</w:t>
      </w:r>
      <w:r w:rsidRPr="00D2102A">
        <w:tab/>
      </w:r>
      <w:r w:rsidRPr="00D2102A">
        <w:tab/>
        <w:t>Оборудование должно быть изготовлено из материалов, которые не влияют на агрессивность распыленной влаги.</w:t>
      </w:r>
    </w:p>
    <w:p w14:paraId="114C5F08" w14:textId="77777777" w:rsidR="004B485B" w:rsidRPr="00D2102A" w:rsidRDefault="004B485B" w:rsidP="004B485B">
      <w:pPr>
        <w:pStyle w:val="SingleTxtGR"/>
        <w:ind w:left="2268" w:hanging="1134"/>
      </w:pPr>
      <w:r w:rsidRPr="00D2102A">
        <w:t>2.</w:t>
      </w:r>
      <w:r w:rsidRPr="00D2102A">
        <w:tab/>
      </w:r>
      <w:r w:rsidRPr="00D2102A">
        <w:tab/>
        <w:t>Расположение испытуемых образцов в увлажнительной камере</w:t>
      </w:r>
    </w:p>
    <w:p w14:paraId="39E6632A" w14:textId="77777777" w:rsidR="004B485B" w:rsidRPr="00D2102A" w:rsidRDefault="004B485B" w:rsidP="004B485B">
      <w:pPr>
        <w:pStyle w:val="SingleTxtGR"/>
        <w:ind w:left="2268" w:hanging="1134"/>
      </w:pPr>
      <w:r w:rsidRPr="00D2102A">
        <w:t>2.1</w:t>
      </w:r>
      <w:r w:rsidRPr="00D2102A">
        <w:tab/>
      </w:r>
      <w:r w:rsidRPr="00D2102A">
        <w:tab/>
        <w:t>Образцы, за исключением втягивающих устройств, поддерживают или подвешивают под углом 15−30° к вертикали и желательно параллельно основному направлению горизонтального потока тумана в камере вблизи испытуемой поверхности.</w:t>
      </w:r>
    </w:p>
    <w:p w14:paraId="56771102" w14:textId="77777777" w:rsidR="004B485B" w:rsidRPr="00D2102A" w:rsidRDefault="004B485B" w:rsidP="004B485B">
      <w:pPr>
        <w:pStyle w:val="SingleTxtGR"/>
        <w:ind w:left="2268" w:hanging="1134"/>
      </w:pPr>
      <w:r w:rsidRPr="00D2102A">
        <w:t>2.2</w:t>
      </w:r>
      <w:r w:rsidRPr="00D2102A">
        <w:tab/>
      </w:r>
      <w:r w:rsidRPr="00D2102A">
        <w:tab/>
        <w:t>Втягивающие устройства поддерживают или подвешивают таким образом, чтобы ось катушки для наматывания лямки располагалась перпендикулярно к основному направлению горизонтального потока тумана в камере. Втягивающее устройство должно быть обращено отверстием для лямки в этом главном направлении.</w:t>
      </w:r>
    </w:p>
    <w:p w14:paraId="30D44FE5" w14:textId="77777777" w:rsidR="004B485B" w:rsidRPr="00D2102A" w:rsidRDefault="004B485B" w:rsidP="004B485B">
      <w:pPr>
        <w:pStyle w:val="SingleTxtGR"/>
        <w:ind w:left="2268" w:hanging="1134"/>
      </w:pPr>
      <w:r w:rsidRPr="00D2102A">
        <w:t>2.3</w:t>
      </w:r>
      <w:r w:rsidRPr="00D2102A">
        <w:tab/>
      </w:r>
      <w:r w:rsidRPr="00D2102A">
        <w:tab/>
        <w:t>Каждый образец располагают таким образом, чтобы он не препятствовал осаждению тумана на другие образцы.</w:t>
      </w:r>
    </w:p>
    <w:p w14:paraId="5C09D9AF" w14:textId="77777777" w:rsidR="004B485B" w:rsidRPr="00D2102A" w:rsidRDefault="004B485B" w:rsidP="004B485B">
      <w:pPr>
        <w:pStyle w:val="SingleTxtGR"/>
        <w:ind w:left="2268" w:hanging="1134"/>
      </w:pPr>
      <w:r w:rsidRPr="00D2102A">
        <w:t>2.4</w:t>
      </w:r>
      <w:r w:rsidRPr="00D2102A">
        <w:tab/>
      </w:r>
      <w:r w:rsidRPr="00D2102A">
        <w:tab/>
        <w:t>Каждый образец располагается таким образом, чтобы стекающие с него капли солевого раствора не попадали на другой образец.</w:t>
      </w:r>
    </w:p>
    <w:p w14:paraId="00F0F215" w14:textId="77777777" w:rsidR="004B485B" w:rsidRPr="00D2102A" w:rsidRDefault="004B485B" w:rsidP="004B485B">
      <w:pPr>
        <w:pStyle w:val="SingleTxtGR"/>
        <w:ind w:left="2268" w:hanging="1134"/>
      </w:pPr>
      <w:r w:rsidRPr="00D2102A">
        <w:t>3.</w:t>
      </w:r>
      <w:r w:rsidRPr="00D2102A">
        <w:tab/>
      </w:r>
      <w:r w:rsidRPr="00D2102A">
        <w:tab/>
        <w:t>Солевой раствор</w:t>
      </w:r>
    </w:p>
    <w:p w14:paraId="3683CB7F" w14:textId="38612740" w:rsidR="004B485B" w:rsidRPr="00D2102A" w:rsidRDefault="004B485B" w:rsidP="004B485B">
      <w:pPr>
        <w:pStyle w:val="SingleTxtGR"/>
        <w:ind w:left="2268" w:hanging="1134"/>
      </w:pPr>
      <w:r w:rsidRPr="00D2102A">
        <w:t>3.1</w:t>
      </w:r>
      <w:r w:rsidRPr="00D2102A">
        <w:tab/>
      </w:r>
      <w:r w:rsidRPr="00D2102A">
        <w:tab/>
        <w:t>Для получения солевого раствора растворяют 5 ±</w:t>
      </w:r>
      <w:r w:rsidR="00700105">
        <w:rPr>
          <w:lang w:val="en-US"/>
        </w:rPr>
        <w:t> </w:t>
      </w:r>
      <w:r w:rsidRPr="00D2102A">
        <w:t xml:space="preserve">1 часть по массе хлористого натрия в 95 частях дистиллированной воды. Соль должна представлять собой хлористый натрий, практически не содержащий никеля и меди; в сухом виде в ней допускается содержание не более </w:t>
      </w:r>
      <w:r w:rsidRPr="00D2102A">
        <w:br/>
        <w:t>0,1 % йодистого натрия и не более 0,3 % прочих примесей.</w:t>
      </w:r>
    </w:p>
    <w:p w14:paraId="7922A5FE" w14:textId="77777777" w:rsidR="004B485B" w:rsidRPr="00D2102A" w:rsidRDefault="004B485B" w:rsidP="004B485B">
      <w:pPr>
        <w:pStyle w:val="SingleTxtGR"/>
        <w:ind w:left="2268" w:hanging="1134"/>
      </w:pPr>
      <w:r w:rsidRPr="00D2102A">
        <w:tab/>
      </w:r>
      <w:r w:rsidRPr="00D2102A">
        <w:tab/>
        <w:t>Раствор, распыленный при 35 °C и собранный в коллектор, должен находиться в диапазоне pH 6,5−7,2.</w:t>
      </w:r>
    </w:p>
    <w:p w14:paraId="41470B4B" w14:textId="77777777" w:rsidR="004B485B" w:rsidRPr="00D2102A" w:rsidRDefault="004B485B" w:rsidP="004B485B">
      <w:pPr>
        <w:pStyle w:val="SingleTxtGR"/>
        <w:keepNext/>
        <w:ind w:left="2268" w:hanging="1134"/>
      </w:pPr>
      <w:r w:rsidRPr="00D2102A">
        <w:t>4.</w:t>
      </w:r>
      <w:r w:rsidRPr="00D2102A">
        <w:tab/>
      </w:r>
      <w:r w:rsidRPr="00D2102A">
        <w:tab/>
        <w:t>Сжатый воздух</w:t>
      </w:r>
    </w:p>
    <w:p w14:paraId="5D890633" w14:textId="77777777" w:rsidR="004B485B" w:rsidRPr="00D2102A" w:rsidRDefault="004B485B" w:rsidP="004B485B">
      <w:pPr>
        <w:pStyle w:val="SingleTxtGR"/>
        <w:ind w:left="2268" w:hanging="1134"/>
      </w:pPr>
      <w:r w:rsidRPr="00D2102A">
        <w:t>4.1</w:t>
      </w:r>
      <w:r w:rsidRPr="00D2102A">
        <w:tab/>
      </w:r>
      <w:r w:rsidRPr="00D2102A">
        <w:tab/>
        <w:t>Сжатый воздух, подаваемый к соплу или соплам для распыления солевого раствора, не должен содержать масел или грязи, а рабочее давление должно составлять 70−170 кН/м</w:t>
      </w:r>
      <w:r w:rsidRPr="00D2102A">
        <w:rPr>
          <w:vertAlign w:val="superscript"/>
        </w:rPr>
        <w:t>2</w:t>
      </w:r>
      <w:r w:rsidRPr="00D2102A">
        <w:t>.</w:t>
      </w:r>
    </w:p>
    <w:p w14:paraId="6CBFB714" w14:textId="77777777" w:rsidR="004B485B" w:rsidRPr="00D2102A" w:rsidRDefault="004B485B" w:rsidP="004B485B">
      <w:pPr>
        <w:pStyle w:val="SingleTxtGR"/>
        <w:ind w:left="2268" w:hanging="1134"/>
      </w:pPr>
      <w:r w:rsidRPr="00D2102A">
        <w:t>5.</w:t>
      </w:r>
      <w:r w:rsidRPr="00D2102A">
        <w:tab/>
      </w:r>
      <w:r w:rsidRPr="00D2102A">
        <w:tab/>
        <w:t>Условия в увлажнительной камере</w:t>
      </w:r>
    </w:p>
    <w:p w14:paraId="11DF7154" w14:textId="022BA0AA" w:rsidR="004B485B" w:rsidRPr="00D2102A" w:rsidRDefault="004B485B" w:rsidP="004B485B">
      <w:pPr>
        <w:pStyle w:val="SingleTxtGR"/>
        <w:ind w:left="2268" w:hanging="1134"/>
      </w:pPr>
      <w:r w:rsidRPr="00D2102A">
        <w:t>5.1</w:t>
      </w:r>
      <w:r w:rsidRPr="00D2102A">
        <w:tab/>
      </w:r>
      <w:r w:rsidRPr="00D2102A">
        <w:tab/>
        <w:t>Температуру в рабочей зоне увлажнительной камеры поддерживают на уровне 35 ±</w:t>
      </w:r>
      <w:r w:rsidR="00700105">
        <w:rPr>
          <w:lang w:val="en-US"/>
        </w:rPr>
        <w:t> </w:t>
      </w:r>
      <w:r w:rsidRPr="00D2102A">
        <w:t xml:space="preserve">5 °C. </w:t>
      </w:r>
    </w:p>
    <w:p w14:paraId="440B6F1E" w14:textId="77777777" w:rsidR="004B485B" w:rsidRPr="00D2102A" w:rsidRDefault="004B485B" w:rsidP="004B485B">
      <w:pPr>
        <w:pStyle w:val="SingleTxtGR"/>
        <w:ind w:left="2268" w:hanging="1134"/>
      </w:pPr>
      <w:r w:rsidRPr="00D2102A">
        <w:tab/>
      </w:r>
      <w:r w:rsidRPr="00D2102A">
        <w:tab/>
        <w:t xml:space="preserve">В рабочей зоне помещают по меньшей мере два чистых коллектора, в которые попадают капли раствора, стекающего с испытуемых образцов или любых других поверхностей. Коллекторы располагают вблизи испытуемых образцов: один — как можно ближе к одному из сопел, </w:t>
      </w:r>
      <w:r w:rsidRPr="00D2102A">
        <w:br/>
      </w:r>
      <w:r w:rsidRPr="00D2102A">
        <w:lastRenderedPageBreak/>
        <w:t>а другой — как можно дальше от всех сопел. Плотность тумана должна быть такой, чтобы на каждые 80 см</w:t>
      </w:r>
      <w:r w:rsidRPr="00D2102A">
        <w:rPr>
          <w:vertAlign w:val="superscript"/>
        </w:rPr>
        <w:t>2</w:t>
      </w:r>
      <w:r w:rsidRPr="00D2102A">
        <w:t xml:space="preserve"> горизонтальной поверхности коллектора в каждый коллектор попадало от 1,0 до 2,0 мл раствора в час при измерении в среднем в течение не менее 16 часов.</w:t>
      </w:r>
    </w:p>
    <w:p w14:paraId="05B2B64E" w14:textId="77777777" w:rsidR="004B485B" w:rsidRPr="00D2102A" w:rsidRDefault="004B485B" w:rsidP="004B485B">
      <w:pPr>
        <w:pStyle w:val="SingleTxtGR"/>
        <w:keepLines/>
        <w:ind w:left="2268" w:hanging="1134"/>
      </w:pPr>
      <w:r w:rsidRPr="00D2102A">
        <w:t>5.2</w:t>
      </w:r>
      <w:r w:rsidRPr="00D2102A">
        <w:tab/>
      </w:r>
      <w:r w:rsidRPr="00D2102A">
        <w:tab/>
        <w:t>Сопло или сопла должны быть направлены или отрегулированы таким образом, чтобы струя не попадала непосредственно на испытуемые образцы.</w:t>
      </w:r>
    </w:p>
    <w:p w14:paraId="34089119"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47B33FDA" w14:textId="77777777" w:rsidR="004B485B" w:rsidRPr="00D2102A" w:rsidRDefault="004B485B" w:rsidP="004B485B">
      <w:pPr>
        <w:pStyle w:val="HChG"/>
      </w:pPr>
      <w:r w:rsidRPr="00D2102A">
        <w:lastRenderedPageBreak/>
        <w:t>Приложение 5</w:t>
      </w:r>
    </w:p>
    <w:p w14:paraId="42A56AE2" w14:textId="77777777" w:rsidR="004B485B" w:rsidRPr="00D2102A" w:rsidRDefault="004B485B" w:rsidP="004B485B">
      <w:pPr>
        <w:pStyle w:val="HChG"/>
        <w:rPr>
          <w:szCs w:val="28"/>
          <w:shd w:val="clear" w:color="auto" w:fill="FFFFFF"/>
        </w:rPr>
      </w:pPr>
      <w:r w:rsidRPr="00D2102A">
        <w:tab/>
      </w:r>
      <w:r w:rsidRPr="00D2102A">
        <w:tab/>
        <w:t xml:space="preserve">Опрокидывание — </w:t>
      </w:r>
      <w:r w:rsidRPr="00D2102A">
        <w:rPr>
          <w:szCs w:val="28"/>
          <w:shd w:val="clear" w:color="auto" w:fill="FFFFFF"/>
        </w:rPr>
        <w:t>Устройства приложения нагрузки</w:t>
      </w:r>
    </w:p>
    <w:p w14:paraId="5F022E07" w14:textId="77777777" w:rsidR="004B485B" w:rsidRPr="00D2102A" w:rsidRDefault="004B485B" w:rsidP="004B485B">
      <w:pPr>
        <w:pStyle w:val="H23GR"/>
        <w:rPr>
          <w:b w:val="0"/>
        </w:rPr>
      </w:pPr>
      <w:r w:rsidRPr="00D2102A">
        <w:rPr>
          <w:b w:val="0"/>
        </w:rPr>
        <w:tab/>
      </w:r>
      <w:r w:rsidRPr="00D2102A">
        <w:rPr>
          <w:b w:val="0"/>
        </w:rPr>
        <w:tab/>
        <w:t xml:space="preserve">Устройство приложения нагрузки </w:t>
      </w:r>
      <w:r w:rsidRPr="00D2102A">
        <w:rPr>
          <w:b w:val="0"/>
          <w:lang w:val="en-US"/>
        </w:rPr>
        <w:t>I</w:t>
      </w:r>
    </w:p>
    <w:p w14:paraId="71AC98C8" w14:textId="77777777" w:rsidR="004B485B" w:rsidRPr="00D2102A" w:rsidRDefault="004B485B" w:rsidP="004B485B">
      <w:pPr>
        <w:spacing w:line="720" w:lineRule="auto"/>
        <w:ind w:left="1134"/>
        <w:rPr>
          <w:noProof/>
          <w:lang w:eastAsia="en-GB"/>
        </w:rPr>
      </w:pPr>
      <w:r w:rsidRPr="00D2102A">
        <w:rPr>
          <w:noProof/>
          <w:lang w:eastAsia="ru-RU"/>
        </w:rPr>
        <mc:AlternateContent>
          <mc:Choice Requires="wps">
            <w:drawing>
              <wp:anchor distT="0" distB="0" distL="114300" distR="114300" simplePos="0" relativeHeight="251680768" behindDoc="0" locked="0" layoutInCell="1" allowOverlap="1" wp14:anchorId="1FC9910E" wp14:editId="12CE79B7">
                <wp:simplePos x="0" y="0"/>
                <wp:positionH relativeFrom="column">
                  <wp:posOffset>3352800</wp:posOffset>
                </wp:positionH>
                <wp:positionV relativeFrom="paragraph">
                  <wp:posOffset>3648075</wp:posOffset>
                </wp:positionV>
                <wp:extent cx="165735" cy="113665"/>
                <wp:effectExtent l="0" t="3810" r="0" b="0"/>
                <wp:wrapNone/>
                <wp:docPr id="3226" name="Надпись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F2A42" w14:textId="77777777" w:rsidR="004B485B" w:rsidRPr="00C15E71" w:rsidRDefault="004B485B" w:rsidP="004B485B">
                            <w:pPr>
                              <w:spacing w:line="240" w:lineRule="auto"/>
                              <w:rPr>
                                <w:sz w:val="14"/>
                                <w:szCs w:val="14"/>
                              </w:rPr>
                            </w:pPr>
                            <w:r w:rsidRPr="00C15E71">
                              <w:rPr>
                                <w:sz w:val="14"/>
                                <w:szCs w:val="1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9910E" id="Надпись 3226" o:spid="_x0000_s1060" type="#_x0000_t202" style="position:absolute;left:0;text-align:left;margin-left:264pt;margin-top:287.25pt;width:13.05pt;height: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" stroked="f">
                <v:textbox inset="0,0,0,0">
                  <w:txbxContent>
                    <w:p w14:paraId="455F2A42" w14:textId="77777777" w:rsidR="004B485B" w:rsidRPr="00C15E71" w:rsidRDefault="004B485B" w:rsidP="004B485B">
                      <w:pPr>
                        <w:spacing w:line="240" w:lineRule="auto"/>
                        <w:rPr>
                          <w:sz w:val="14"/>
                          <w:szCs w:val="14"/>
                        </w:rPr>
                      </w:pPr>
                      <w:r w:rsidRPr="00C15E71">
                        <w:rPr>
                          <w:sz w:val="14"/>
                          <w:szCs w:val="14"/>
                        </w:rPr>
                        <w:t>4,5</w:t>
                      </w:r>
                    </w:p>
                  </w:txbxContent>
                </v:textbox>
              </v:shape>
            </w:pict>
          </mc:Fallback>
        </mc:AlternateContent>
      </w:r>
      <w:r w:rsidRPr="00D2102A">
        <w:rPr>
          <w:noProof/>
          <w:lang w:eastAsia="ru-RU"/>
        </w:rPr>
        <mc:AlternateContent>
          <mc:Choice Requires="wps">
            <w:drawing>
              <wp:anchor distT="0" distB="0" distL="114300" distR="114300" simplePos="0" relativeHeight="251681792" behindDoc="0" locked="0" layoutInCell="1" allowOverlap="1" wp14:anchorId="16201ABB" wp14:editId="68AE22B7">
                <wp:simplePos x="0" y="0"/>
                <wp:positionH relativeFrom="column">
                  <wp:posOffset>3930015</wp:posOffset>
                </wp:positionH>
                <wp:positionV relativeFrom="paragraph">
                  <wp:posOffset>3648710</wp:posOffset>
                </wp:positionV>
                <wp:extent cx="165735" cy="113665"/>
                <wp:effectExtent l="1905" t="4445" r="3810" b="0"/>
                <wp:wrapNone/>
                <wp:docPr id="3225" name="Надпись 3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C90BD" w14:textId="77777777" w:rsidR="004B485B" w:rsidRPr="00C15E71" w:rsidRDefault="004B485B" w:rsidP="004B485B">
                            <w:pPr>
                              <w:spacing w:line="240" w:lineRule="auto"/>
                              <w:rPr>
                                <w:sz w:val="14"/>
                                <w:szCs w:val="14"/>
                              </w:rPr>
                            </w:pPr>
                            <w:r w:rsidRPr="00C15E71">
                              <w:rPr>
                                <w:sz w:val="14"/>
                                <w:szCs w:val="1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01ABB" id="Надпись 3225" o:spid="_x0000_s1061" type="#_x0000_t202" style="position:absolute;left:0;text-align:left;margin-left:309.45pt;margin-top:287.3pt;width:13.05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" stroked="f">
                <v:textbox inset="0,0,0,0">
                  <w:txbxContent>
                    <w:p w14:paraId="641C90BD" w14:textId="77777777" w:rsidR="004B485B" w:rsidRPr="00C15E71" w:rsidRDefault="004B485B" w:rsidP="004B485B">
                      <w:pPr>
                        <w:spacing w:line="240" w:lineRule="auto"/>
                        <w:rPr>
                          <w:sz w:val="14"/>
                          <w:szCs w:val="14"/>
                        </w:rPr>
                      </w:pPr>
                      <w:r w:rsidRPr="00C15E71">
                        <w:rPr>
                          <w:sz w:val="14"/>
                          <w:szCs w:val="14"/>
                        </w:rPr>
                        <w:t>4,5</w:t>
                      </w:r>
                    </w:p>
                  </w:txbxContent>
                </v:textbox>
              </v:shape>
            </w:pict>
          </mc:Fallback>
        </mc:AlternateContent>
      </w:r>
      <w:r w:rsidRPr="00D2102A">
        <w:rPr>
          <w:noProof/>
          <w:lang w:eastAsia="ru-RU"/>
        </w:rPr>
        <mc:AlternateContent>
          <mc:Choice Requires="wps">
            <w:drawing>
              <wp:anchor distT="0" distB="0" distL="114300" distR="114300" simplePos="0" relativeHeight="251679744" behindDoc="0" locked="0" layoutInCell="1" allowOverlap="1" wp14:anchorId="7B76BBD1" wp14:editId="15102C00">
                <wp:simplePos x="0" y="0"/>
                <wp:positionH relativeFrom="column">
                  <wp:posOffset>2738755</wp:posOffset>
                </wp:positionH>
                <wp:positionV relativeFrom="paragraph">
                  <wp:posOffset>3655695</wp:posOffset>
                </wp:positionV>
                <wp:extent cx="165735" cy="113665"/>
                <wp:effectExtent l="1270" t="1905" r="4445" b="0"/>
                <wp:wrapNone/>
                <wp:docPr id="3224" name="Надпись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854D2" w14:textId="77777777" w:rsidR="004B485B" w:rsidRPr="00C15E71" w:rsidRDefault="004B485B" w:rsidP="004B485B">
                            <w:pPr>
                              <w:spacing w:line="240" w:lineRule="auto"/>
                              <w:rPr>
                                <w:sz w:val="14"/>
                                <w:szCs w:val="14"/>
                              </w:rPr>
                            </w:pPr>
                            <w:r w:rsidRPr="00C15E71">
                              <w:rPr>
                                <w:sz w:val="14"/>
                                <w:szCs w:val="1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6BBD1" id="Надпись 3224" o:spid="_x0000_s1062" type="#_x0000_t202" style="position:absolute;left:0;text-align:left;margin-left:215.65pt;margin-top:287.85pt;width:13.05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" stroked="f">
                <v:textbox inset="0,0,0,0">
                  <w:txbxContent>
                    <w:p w14:paraId="3B2854D2" w14:textId="77777777" w:rsidR="004B485B" w:rsidRPr="00C15E71" w:rsidRDefault="004B485B" w:rsidP="004B485B">
                      <w:pPr>
                        <w:spacing w:line="240" w:lineRule="auto"/>
                        <w:rPr>
                          <w:sz w:val="14"/>
                          <w:szCs w:val="14"/>
                        </w:rPr>
                      </w:pPr>
                      <w:r w:rsidRPr="00C15E71">
                        <w:rPr>
                          <w:sz w:val="14"/>
                          <w:szCs w:val="14"/>
                        </w:rPr>
                        <w:t>4,5</w:t>
                      </w:r>
                    </w:p>
                  </w:txbxContent>
                </v:textbox>
              </v:shape>
            </w:pict>
          </mc:Fallback>
        </mc:AlternateContent>
      </w:r>
      <w:r w:rsidRPr="00D2102A">
        <w:rPr>
          <w:noProof/>
          <w:lang w:eastAsia="ru-RU"/>
        </w:rPr>
        <mc:AlternateContent>
          <mc:Choice Requires="wps">
            <w:drawing>
              <wp:anchor distT="0" distB="0" distL="114300" distR="114300" simplePos="0" relativeHeight="251676672" behindDoc="0" locked="0" layoutInCell="1" allowOverlap="1" wp14:anchorId="2874C535" wp14:editId="22BE477D">
                <wp:simplePos x="0" y="0"/>
                <wp:positionH relativeFrom="column">
                  <wp:posOffset>719455</wp:posOffset>
                </wp:positionH>
                <wp:positionV relativeFrom="paragraph">
                  <wp:posOffset>2820670</wp:posOffset>
                </wp:positionV>
                <wp:extent cx="1211580" cy="275590"/>
                <wp:effectExtent l="1270" t="0" r="0" b="0"/>
                <wp:wrapNone/>
                <wp:docPr id="3223" name="Надпись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6C0E2" w14:textId="77777777" w:rsidR="004B485B" w:rsidRPr="002C66E2" w:rsidRDefault="004B485B" w:rsidP="004B485B">
                            <w:pPr>
                              <w:spacing w:line="240" w:lineRule="auto"/>
                              <w:jc w:val="center"/>
                              <w:rPr>
                                <w:sz w:val="16"/>
                                <w:szCs w:val="16"/>
                              </w:rPr>
                            </w:pPr>
                            <w:r>
                              <w:rPr>
                                <w:sz w:val="16"/>
                                <w:szCs w:val="16"/>
                              </w:rPr>
                              <w:t>Сложный разрез</w:t>
                            </w:r>
                          </w:p>
                          <w:p w14:paraId="4AF28521" w14:textId="77777777" w:rsidR="004B485B" w:rsidRPr="002C66E2" w:rsidRDefault="004B485B" w:rsidP="004B485B">
                            <w:pPr>
                              <w:spacing w:line="240" w:lineRule="auto"/>
                              <w:jc w:val="center"/>
                              <w:rPr>
                                <w:sz w:val="16"/>
                                <w:szCs w:val="16"/>
                              </w:rPr>
                            </w:pPr>
                            <w:r>
                              <w:rPr>
                                <w:sz w:val="16"/>
                                <w:szCs w:val="16"/>
                              </w:rPr>
                              <w:t>А–А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4C535" id="Надпись 3223" o:spid="_x0000_s1063" type="#_x0000_t202" style="position:absolute;left:0;text-align:left;margin-left:56.65pt;margin-top:222.1pt;width:95.4pt;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" stroked="f">
                <v:textbox inset="0,0,0,0">
                  <w:txbxContent>
                    <w:p w14:paraId="7316C0E2" w14:textId="77777777" w:rsidR="004B485B" w:rsidRPr="002C66E2" w:rsidRDefault="004B485B" w:rsidP="004B485B">
                      <w:pPr>
                        <w:spacing w:line="240" w:lineRule="auto"/>
                        <w:jc w:val="center"/>
                        <w:rPr>
                          <w:sz w:val="16"/>
                          <w:szCs w:val="16"/>
                        </w:rPr>
                      </w:pPr>
                      <w:r>
                        <w:rPr>
                          <w:sz w:val="16"/>
                          <w:szCs w:val="16"/>
                        </w:rPr>
                        <w:t>Сложный разрез</w:t>
                      </w:r>
                    </w:p>
                    <w:p w14:paraId="4AF28521" w14:textId="77777777" w:rsidR="004B485B" w:rsidRPr="002C66E2" w:rsidRDefault="004B485B" w:rsidP="004B485B">
                      <w:pPr>
                        <w:spacing w:line="240" w:lineRule="auto"/>
                        <w:jc w:val="center"/>
                        <w:rPr>
                          <w:sz w:val="16"/>
                          <w:szCs w:val="16"/>
                        </w:rPr>
                      </w:pPr>
                      <w:r>
                        <w:rPr>
                          <w:sz w:val="16"/>
                          <w:szCs w:val="16"/>
                        </w:rPr>
                        <w:t>А–А</w:t>
                      </w:r>
                    </w:p>
                  </w:txbxContent>
                </v:textbox>
              </v:shape>
            </w:pict>
          </mc:Fallback>
        </mc:AlternateContent>
      </w:r>
      <w:r w:rsidRPr="00D2102A">
        <w:rPr>
          <w:noProof/>
          <w:lang w:eastAsia="ru-RU"/>
        </w:rPr>
        <mc:AlternateContent>
          <mc:Choice Requires="wps">
            <w:drawing>
              <wp:anchor distT="0" distB="0" distL="114300" distR="114300" simplePos="0" relativeHeight="251678720" behindDoc="0" locked="0" layoutInCell="1" allowOverlap="1" wp14:anchorId="78C959F4" wp14:editId="5F8CD3C9">
                <wp:simplePos x="0" y="0"/>
                <wp:positionH relativeFrom="column">
                  <wp:posOffset>2836545</wp:posOffset>
                </wp:positionH>
                <wp:positionV relativeFrom="paragraph">
                  <wp:posOffset>5116830</wp:posOffset>
                </wp:positionV>
                <wp:extent cx="749300" cy="264160"/>
                <wp:effectExtent l="3810" t="0" r="0" b="0"/>
                <wp:wrapNone/>
                <wp:docPr id="3222" name="Надпись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C52BA" w14:textId="77777777" w:rsidR="004B485B" w:rsidRPr="002C66E2" w:rsidRDefault="004B485B" w:rsidP="004B485B">
                            <w:pPr>
                              <w:spacing w:line="240" w:lineRule="auto"/>
                              <w:jc w:val="center"/>
                              <w:rPr>
                                <w:sz w:val="16"/>
                                <w:szCs w:val="16"/>
                              </w:rPr>
                            </w:pPr>
                            <w:r>
                              <w:rPr>
                                <w:sz w:val="16"/>
                                <w:szCs w:val="16"/>
                              </w:rPr>
                              <w:t>Вид спереди</w:t>
                            </w:r>
                          </w:p>
                          <w:p w14:paraId="14FE68E3" w14:textId="77777777" w:rsidR="004B485B" w:rsidRPr="002C66E2" w:rsidRDefault="004B485B" w:rsidP="004B485B">
                            <w:pPr>
                              <w:spacing w:line="240" w:lineRule="auto"/>
                              <w:jc w:val="center"/>
                              <w:rPr>
                                <w:sz w:val="16"/>
                                <w:szCs w:val="16"/>
                              </w:rPr>
                            </w:pPr>
                            <w:r>
                              <w:rPr>
                                <w:sz w:val="16"/>
                                <w:szCs w:val="16"/>
                              </w:rPr>
                              <w:t>Масштаб: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959F4" id="Надпись 3222" o:spid="_x0000_s1064" type="#_x0000_t202" style="position:absolute;left:0;text-align:left;margin-left:223.35pt;margin-top:402.9pt;width:59pt;height:2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" stroked="f">
                <v:textbox inset="0,0,0,0">
                  <w:txbxContent>
                    <w:p w14:paraId="32FC52BA" w14:textId="77777777" w:rsidR="004B485B" w:rsidRPr="002C66E2" w:rsidRDefault="004B485B" w:rsidP="004B485B">
                      <w:pPr>
                        <w:spacing w:line="240" w:lineRule="auto"/>
                        <w:jc w:val="center"/>
                        <w:rPr>
                          <w:sz w:val="16"/>
                          <w:szCs w:val="16"/>
                        </w:rPr>
                      </w:pPr>
                      <w:r>
                        <w:rPr>
                          <w:sz w:val="16"/>
                          <w:szCs w:val="16"/>
                        </w:rPr>
                        <w:t>Вид спереди</w:t>
                      </w:r>
                    </w:p>
                    <w:p w14:paraId="14FE68E3" w14:textId="77777777" w:rsidR="004B485B" w:rsidRPr="002C66E2" w:rsidRDefault="004B485B" w:rsidP="004B485B">
                      <w:pPr>
                        <w:spacing w:line="240" w:lineRule="auto"/>
                        <w:jc w:val="center"/>
                        <w:rPr>
                          <w:sz w:val="16"/>
                          <w:szCs w:val="16"/>
                        </w:rPr>
                      </w:pPr>
                      <w:r>
                        <w:rPr>
                          <w:sz w:val="16"/>
                          <w:szCs w:val="16"/>
                        </w:rPr>
                        <w:t>Масштаб: 1:2</w:t>
                      </w:r>
                    </w:p>
                  </w:txbxContent>
                </v:textbox>
              </v:shape>
            </w:pict>
          </mc:Fallback>
        </mc:AlternateContent>
      </w:r>
      <w:r w:rsidRPr="00D2102A">
        <w:rPr>
          <w:noProof/>
          <w:lang w:eastAsia="ru-RU"/>
        </w:rPr>
        <mc:AlternateContent>
          <mc:Choice Requires="wps">
            <w:drawing>
              <wp:anchor distT="0" distB="0" distL="114300" distR="114300" simplePos="0" relativeHeight="251677696" behindDoc="0" locked="0" layoutInCell="1" allowOverlap="1" wp14:anchorId="38A5A075" wp14:editId="45098B8F">
                <wp:simplePos x="0" y="0"/>
                <wp:positionH relativeFrom="column">
                  <wp:posOffset>824865</wp:posOffset>
                </wp:positionH>
                <wp:positionV relativeFrom="paragraph">
                  <wp:posOffset>4546600</wp:posOffset>
                </wp:positionV>
                <wp:extent cx="1211580" cy="275590"/>
                <wp:effectExtent l="1905" t="0" r="0" b="3175"/>
                <wp:wrapNone/>
                <wp:docPr id="3221" name="Надпись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6D205" w14:textId="77777777" w:rsidR="004B485B" w:rsidRPr="002C66E2" w:rsidRDefault="004B485B" w:rsidP="004B485B">
                            <w:pPr>
                              <w:spacing w:line="240" w:lineRule="auto"/>
                              <w:jc w:val="center"/>
                              <w:rPr>
                                <w:sz w:val="16"/>
                                <w:szCs w:val="16"/>
                              </w:rPr>
                            </w:pPr>
                            <w:r>
                              <w:rPr>
                                <w:sz w:val="16"/>
                                <w:szCs w:val="16"/>
                              </w:rPr>
                              <w:t>Сложный разрез</w:t>
                            </w:r>
                          </w:p>
                          <w:p w14:paraId="41D3ECF2" w14:textId="77777777" w:rsidR="004B485B" w:rsidRPr="002C66E2" w:rsidRDefault="004B485B" w:rsidP="004B485B">
                            <w:pPr>
                              <w:spacing w:line="240" w:lineRule="auto"/>
                              <w:jc w:val="center"/>
                              <w:rPr>
                                <w:sz w:val="16"/>
                                <w:szCs w:val="16"/>
                              </w:rPr>
                            </w:pPr>
                            <w:r>
                              <w:rPr>
                                <w:sz w:val="16"/>
                                <w:szCs w:val="16"/>
                              </w:rPr>
                              <w:t>В–В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A075" id="Надпись 3221" o:spid="_x0000_s1065" type="#_x0000_t202" style="position:absolute;left:0;text-align:left;margin-left:64.95pt;margin-top:358pt;width:95.4pt;height:2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" stroked="f">
                <v:textbox inset="0,0,0,0">
                  <w:txbxContent>
                    <w:p w14:paraId="53A6D205" w14:textId="77777777" w:rsidR="004B485B" w:rsidRPr="002C66E2" w:rsidRDefault="004B485B" w:rsidP="004B485B">
                      <w:pPr>
                        <w:spacing w:line="240" w:lineRule="auto"/>
                        <w:jc w:val="center"/>
                        <w:rPr>
                          <w:sz w:val="16"/>
                          <w:szCs w:val="16"/>
                        </w:rPr>
                      </w:pPr>
                      <w:r>
                        <w:rPr>
                          <w:sz w:val="16"/>
                          <w:szCs w:val="16"/>
                        </w:rPr>
                        <w:t>Сложный разрез</w:t>
                      </w:r>
                    </w:p>
                    <w:p w14:paraId="41D3ECF2" w14:textId="77777777" w:rsidR="004B485B" w:rsidRPr="002C66E2" w:rsidRDefault="004B485B" w:rsidP="004B485B">
                      <w:pPr>
                        <w:spacing w:line="240" w:lineRule="auto"/>
                        <w:jc w:val="center"/>
                        <w:rPr>
                          <w:sz w:val="16"/>
                          <w:szCs w:val="16"/>
                        </w:rPr>
                      </w:pPr>
                      <w:r>
                        <w:rPr>
                          <w:sz w:val="16"/>
                          <w:szCs w:val="16"/>
                        </w:rPr>
                        <w:t>В–В</w:t>
                      </w:r>
                    </w:p>
                  </w:txbxContent>
                </v:textbox>
              </v:shape>
            </w:pict>
          </mc:Fallback>
        </mc:AlternateContent>
      </w:r>
      <w:r w:rsidRPr="00D2102A">
        <w:rPr>
          <w:noProof/>
          <w:lang w:eastAsia="ru-RU"/>
        </w:rPr>
        <mc:AlternateContent>
          <mc:Choice Requires="wps">
            <w:drawing>
              <wp:anchor distT="0" distB="0" distL="114300" distR="114300" simplePos="0" relativeHeight="251675648" behindDoc="0" locked="0" layoutInCell="1" allowOverlap="1" wp14:anchorId="1A3BCBBC" wp14:editId="0303BC86">
                <wp:simplePos x="0" y="0"/>
                <wp:positionH relativeFrom="column">
                  <wp:posOffset>864870</wp:posOffset>
                </wp:positionH>
                <wp:positionV relativeFrom="paragraph">
                  <wp:posOffset>1579245</wp:posOffset>
                </wp:positionV>
                <wp:extent cx="749300" cy="264160"/>
                <wp:effectExtent l="3810" t="1905" r="0" b="635"/>
                <wp:wrapNone/>
                <wp:docPr id="3220" name="Надпись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89E3A" w14:textId="77777777" w:rsidR="004B485B" w:rsidRPr="002C66E2" w:rsidRDefault="004B485B" w:rsidP="004B485B">
                            <w:pPr>
                              <w:spacing w:line="240" w:lineRule="auto"/>
                              <w:jc w:val="center"/>
                              <w:rPr>
                                <w:sz w:val="16"/>
                                <w:szCs w:val="16"/>
                              </w:rPr>
                            </w:pPr>
                            <w:r w:rsidRPr="002C66E2">
                              <w:rPr>
                                <w:sz w:val="16"/>
                                <w:szCs w:val="16"/>
                              </w:rPr>
                              <w:t>Деталь С</w:t>
                            </w:r>
                          </w:p>
                          <w:p w14:paraId="459AC719" w14:textId="77777777" w:rsidR="004B485B" w:rsidRPr="002C66E2" w:rsidRDefault="004B485B" w:rsidP="004B485B">
                            <w:pPr>
                              <w:spacing w:line="240" w:lineRule="auto"/>
                              <w:jc w:val="center"/>
                              <w:rPr>
                                <w:sz w:val="16"/>
                                <w:szCs w:val="16"/>
                              </w:rPr>
                            </w:pPr>
                            <w:r w:rsidRPr="002C66E2">
                              <w:rPr>
                                <w:sz w:val="16"/>
                                <w:szCs w:val="16"/>
                              </w:rPr>
                              <w:t>Масштаб: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BCBBC" id="Надпись 3220" o:spid="_x0000_s1066" type="#_x0000_t202" style="position:absolute;left:0;text-align:left;margin-left:68.1pt;margin-top:124.35pt;width:59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" stroked="f">
                <v:textbox inset="0,0,0,0">
                  <w:txbxContent>
                    <w:p w14:paraId="00B89E3A" w14:textId="77777777" w:rsidR="004B485B" w:rsidRPr="002C66E2" w:rsidRDefault="004B485B" w:rsidP="004B485B">
                      <w:pPr>
                        <w:spacing w:line="240" w:lineRule="auto"/>
                        <w:jc w:val="center"/>
                        <w:rPr>
                          <w:sz w:val="16"/>
                          <w:szCs w:val="16"/>
                        </w:rPr>
                      </w:pPr>
                      <w:r w:rsidRPr="002C66E2">
                        <w:rPr>
                          <w:sz w:val="16"/>
                          <w:szCs w:val="16"/>
                        </w:rPr>
                        <w:t>Деталь С</w:t>
                      </w:r>
                    </w:p>
                    <w:p w14:paraId="459AC719" w14:textId="77777777" w:rsidR="004B485B" w:rsidRPr="002C66E2" w:rsidRDefault="004B485B" w:rsidP="004B485B">
                      <w:pPr>
                        <w:spacing w:line="240" w:lineRule="auto"/>
                        <w:jc w:val="center"/>
                        <w:rPr>
                          <w:sz w:val="16"/>
                          <w:szCs w:val="16"/>
                        </w:rPr>
                      </w:pPr>
                      <w:r w:rsidRPr="002C66E2">
                        <w:rPr>
                          <w:sz w:val="16"/>
                          <w:szCs w:val="16"/>
                        </w:rPr>
                        <w:t>Масштаб: 1:1</w:t>
                      </w:r>
                    </w:p>
                  </w:txbxContent>
                </v:textbox>
              </v:shape>
            </w:pict>
          </mc:Fallback>
        </mc:AlternateContent>
      </w:r>
      <w:r w:rsidRPr="00D2102A">
        <w:rPr>
          <w:noProof/>
          <w:lang w:eastAsia="ru-RU"/>
        </w:rPr>
        <w:drawing>
          <wp:inline distT="0" distB="0" distL="0" distR="0" wp14:anchorId="41641042" wp14:editId="36D09AEE">
            <wp:extent cx="3742055" cy="5386070"/>
            <wp:effectExtent l="0" t="0" r="0" b="5080"/>
            <wp:docPr id="3216" name="Рисунок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2055" cy="5386070"/>
                    </a:xfrm>
                    <a:prstGeom prst="rect">
                      <a:avLst/>
                    </a:prstGeom>
                    <a:noFill/>
                    <a:ln>
                      <a:noFill/>
                    </a:ln>
                  </pic:spPr>
                </pic:pic>
              </a:graphicData>
            </a:graphic>
          </wp:inline>
        </w:drawing>
      </w:r>
    </w:p>
    <w:p w14:paraId="056E337C" w14:textId="77777777" w:rsidR="004B485B" w:rsidRPr="00D2102A" w:rsidRDefault="004B485B" w:rsidP="004B485B">
      <w:pPr>
        <w:pStyle w:val="SingleTxtG"/>
        <w:jc w:val="left"/>
      </w:pPr>
      <w:r w:rsidRPr="00D2102A">
        <w:t>Таблица 1</w:t>
      </w:r>
    </w:p>
    <w:tbl>
      <w:tblPr>
        <w:tblStyle w:val="ac"/>
        <w:tblW w:w="836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
        <w:gridCol w:w="1196"/>
        <w:gridCol w:w="2450"/>
        <w:gridCol w:w="2977"/>
        <w:gridCol w:w="1134"/>
      </w:tblGrid>
      <w:tr w:rsidR="004B485B" w:rsidRPr="00D2102A" w14:paraId="58D5B92B" w14:textId="77777777" w:rsidTr="002C192E">
        <w:trPr>
          <w:tblHeader/>
        </w:trPr>
        <w:tc>
          <w:tcPr>
            <w:tcW w:w="607" w:type="dxa"/>
            <w:tcBorders>
              <w:top w:val="single" w:sz="4" w:space="0" w:color="auto"/>
              <w:bottom w:val="single" w:sz="12" w:space="0" w:color="auto"/>
            </w:tcBorders>
            <w:shd w:val="clear" w:color="auto" w:fill="auto"/>
            <w:vAlign w:val="bottom"/>
          </w:tcPr>
          <w:p w14:paraId="6FB9D537" w14:textId="77777777" w:rsidR="004B485B" w:rsidRPr="00D2102A" w:rsidRDefault="004B485B" w:rsidP="002C192E">
            <w:pPr>
              <w:suppressAutoHyphens w:val="0"/>
              <w:spacing w:before="80" w:after="80" w:line="200" w:lineRule="exact"/>
              <w:rPr>
                <w:i/>
                <w:sz w:val="16"/>
                <w:szCs w:val="18"/>
              </w:rPr>
            </w:pPr>
            <w:r w:rsidRPr="00D2102A">
              <w:rPr>
                <w:noProof/>
                <w:lang w:eastAsia="en-GB"/>
              </w:rPr>
              <w:br w:type="page"/>
            </w:r>
            <w:r w:rsidRPr="00D2102A">
              <w:rPr>
                <w:i/>
                <w:noProof/>
                <w:sz w:val="16"/>
                <w:lang w:eastAsia="en-GB"/>
              </w:rPr>
              <w:t>№</w:t>
            </w:r>
          </w:p>
        </w:tc>
        <w:tc>
          <w:tcPr>
            <w:tcW w:w="1196" w:type="dxa"/>
            <w:tcBorders>
              <w:top w:val="single" w:sz="4" w:space="0" w:color="auto"/>
              <w:bottom w:val="single" w:sz="12" w:space="0" w:color="auto"/>
            </w:tcBorders>
            <w:shd w:val="clear" w:color="auto" w:fill="auto"/>
            <w:vAlign w:val="bottom"/>
          </w:tcPr>
          <w:p w14:paraId="47358F86" w14:textId="77777777" w:rsidR="004B485B" w:rsidRPr="00D2102A" w:rsidRDefault="004B485B" w:rsidP="002C192E">
            <w:pPr>
              <w:suppressAutoHyphens w:val="0"/>
              <w:spacing w:before="80" w:after="80" w:line="200" w:lineRule="exact"/>
              <w:jc w:val="right"/>
              <w:rPr>
                <w:i/>
                <w:sz w:val="16"/>
                <w:szCs w:val="18"/>
              </w:rPr>
            </w:pPr>
            <w:r w:rsidRPr="00D2102A">
              <w:rPr>
                <w:i/>
                <w:noProof/>
                <w:sz w:val="16"/>
                <w:lang w:eastAsia="en-GB"/>
              </w:rPr>
              <w:t>Номер детали</w:t>
            </w:r>
          </w:p>
        </w:tc>
        <w:tc>
          <w:tcPr>
            <w:tcW w:w="2450" w:type="dxa"/>
            <w:tcBorders>
              <w:top w:val="single" w:sz="4" w:space="0" w:color="auto"/>
              <w:bottom w:val="single" w:sz="12" w:space="0" w:color="auto"/>
            </w:tcBorders>
            <w:shd w:val="clear" w:color="auto" w:fill="auto"/>
            <w:vAlign w:val="bottom"/>
          </w:tcPr>
          <w:p w14:paraId="6CCFDAEC" w14:textId="77777777" w:rsidR="004B485B" w:rsidRPr="00D2102A" w:rsidRDefault="004B485B" w:rsidP="002C192E">
            <w:pPr>
              <w:suppressAutoHyphens w:val="0"/>
              <w:spacing w:before="80" w:after="80" w:line="200" w:lineRule="exact"/>
              <w:jc w:val="right"/>
              <w:rPr>
                <w:i/>
                <w:sz w:val="16"/>
                <w:szCs w:val="18"/>
              </w:rPr>
            </w:pPr>
            <w:r w:rsidRPr="00D2102A">
              <w:rPr>
                <w:i/>
                <w:noProof/>
                <w:sz w:val="16"/>
                <w:lang w:eastAsia="en-GB"/>
              </w:rPr>
              <w:t>Наименование</w:t>
            </w:r>
          </w:p>
        </w:tc>
        <w:tc>
          <w:tcPr>
            <w:tcW w:w="2977" w:type="dxa"/>
            <w:tcBorders>
              <w:top w:val="single" w:sz="4" w:space="0" w:color="auto"/>
              <w:bottom w:val="single" w:sz="12" w:space="0" w:color="auto"/>
            </w:tcBorders>
            <w:shd w:val="clear" w:color="auto" w:fill="auto"/>
            <w:vAlign w:val="bottom"/>
          </w:tcPr>
          <w:p w14:paraId="7D0E885E" w14:textId="77777777" w:rsidR="004B485B" w:rsidRPr="00D2102A" w:rsidRDefault="004B485B" w:rsidP="002C192E">
            <w:pPr>
              <w:suppressAutoHyphens w:val="0"/>
              <w:spacing w:before="80" w:after="80" w:line="200" w:lineRule="exact"/>
              <w:jc w:val="right"/>
              <w:rPr>
                <w:i/>
                <w:sz w:val="16"/>
                <w:szCs w:val="18"/>
              </w:rPr>
            </w:pPr>
            <w:r w:rsidRPr="00D2102A">
              <w:rPr>
                <w:i/>
                <w:noProof/>
                <w:sz w:val="16"/>
                <w:lang w:eastAsia="en-GB"/>
              </w:rPr>
              <w:t>Данные</w:t>
            </w:r>
          </w:p>
        </w:tc>
        <w:tc>
          <w:tcPr>
            <w:tcW w:w="1134" w:type="dxa"/>
            <w:tcBorders>
              <w:top w:val="single" w:sz="4" w:space="0" w:color="auto"/>
              <w:bottom w:val="single" w:sz="12" w:space="0" w:color="auto"/>
            </w:tcBorders>
            <w:shd w:val="clear" w:color="auto" w:fill="auto"/>
            <w:vAlign w:val="bottom"/>
          </w:tcPr>
          <w:p w14:paraId="31926913" w14:textId="77777777" w:rsidR="004B485B" w:rsidRPr="00D2102A" w:rsidRDefault="004B485B" w:rsidP="002C192E">
            <w:pPr>
              <w:suppressAutoHyphens w:val="0"/>
              <w:spacing w:before="80" w:after="80" w:line="200" w:lineRule="exact"/>
              <w:jc w:val="right"/>
              <w:rPr>
                <w:i/>
                <w:sz w:val="16"/>
                <w:szCs w:val="18"/>
              </w:rPr>
            </w:pPr>
            <w:r w:rsidRPr="00D2102A">
              <w:rPr>
                <w:i/>
                <w:noProof/>
                <w:sz w:val="16"/>
                <w:lang w:eastAsia="en-GB"/>
              </w:rPr>
              <w:t>Количество</w:t>
            </w:r>
          </w:p>
        </w:tc>
      </w:tr>
      <w:tr w:rsidR="004B485B" w:rsidRPr="00D2102A" w14:paraId="6CA33AC8" w14:textId="77777777" w:rsidTr="002C192E">
        <w:tc>
          <w:tcPr>
            <w:tcW w:w="607" w:type="dxa"/>
            <w:tcBorders>
              <w:top w:val="single" w:sz="12" w:space="0" w:color="auto"/>
            </w:tcBorders>
            <w:shd w:val="clear" w:color="auto" w:fill="auto"/>
          </w:tcPr>
          <w:p w14:paraId="1A2D9A76" w14:textId="77777777" w:rsidR="004B485B" w:rsidRPr="00D2102A" w:rsidRDefault="004B485B" w:rsidP="002C192E">
            <w:pPr>
              <w:suppressAutoHyphens w:val="0"/>
              <w:spacing w:before="40" w:after="40" w:line="220" w:lineRule="exact"/>
              <w:rPr>
                <w:sz w:val="18"/>
                <w:szCs w:val="18"/>
              </w:rPr>
            </w:pPr>
            <w:r w:rsidRPr="00D2102A">
              <w:rPr>
                <w:sz w:val="18"/>
                <w:szCs w:val="18"/>
              </w:rPr>
              <w:t>1</w:t>
            </w:r>
          </w:p>
        </w:tc>
        <w:tc>
          <w:tcPr>
            <w:tcW w:w="1196" w:type="dxa"/>
            <w:tcBorders>
              <w:top w:val="single" w:sz="12" w:space="0" w:color="auto"/>
            </w:tcBorders>
            <w:shd w:val="clear" w:color="auto" w:fill="auto"/>
            <w:vAlign w:val="bottom"/>
          </w:tcPr>
          <w:p w14:paraId="628B73A9"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PV000009.1</w:t>
            </w:r>
          </w:p>
        </w:tc>
        <w:tc>
          <w:tcPr>
            <w:tcW w:w="2450" w:type="dxa"/>
            <w:tcBorders>
              <w:top w:val="single" w:sz="12" w:space="0" w:color="auto"/>
            </w:tcBorders>
            <w:shd w:val="clear" w:color="auto" w:fill="auto"/>
          </w:tcPr>
          <w:p w14:paraId="1AE10F96"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головной ремень</w:t>
            </w:r>
            <w:r w:rsidRPr="00D2102A">
              <w:rPr>
                <w:noProof/>
                <w:sz w:val="18"/>
                <w:szCs w:val="18"/>
                <w:lang w:eastAsia="en-GB"/>
              </w:rPr>
              <w:t xml:space="preserve"> — 39 мм</w:t>
            </w:r>
          </w:p>
        </w:tc>
        <w:tc>
          <w:tcPr>
            <w:tcW w:w="2977" w:type="dxa"/>
            <w:tcBorders>
              <w:top w:val="single" w:sz="12" w:space="0" w:color="auto"/>
            </w:tcBorders>
            <w:shd w:val="clear" w:color="auto" w:fill="auto"/>
          </w:tcPr>
          <w:p w14:paraId="471FA444"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w:t>
            </w:r>
          </w:p>
        </w:tc>
        <w:tc>
          <w:tcPr>
            <w:tcW w:w="1134" w:type="dxa"/>
            <w:tcBorders>
              <w:top w:val="single" w:sz="12" w:space="0" w:color="auto"/>
            </w:tcBorders>
            <w:shd w:val="clear" w:color="auto" w:fill="auto"/>
            <w:vAlign w:val="bottom"/>
          </w:tcPr>
          <w:p w14:paraId="23ED9614"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w:t>
            </w:r>
          </w:p>
        </w:tc>
      </w:tr>
      <w:tr w:rsidR="004B485B" w:rsidRPr="00D2102A" w14:paraId="06EFBF80" w14:textId="77777777" w:rsidTr="002C192E">
        <w:tc>
          <w:tcPr>
            <w:tcW w:w="607" w:type="dxa"/>
            <w:shd w:val="clear" w:color="auto" w:fill="auto"/>
          </w:tcPr>
          <w:p w14:paraId="4D12E95D" w14:textId="77777777" w:rsidR="004B485B" w:rsidRPr="00D2102A" w:rsidRDefault="004B485B" w:rsidP="002C192E">
            <w:pPr>
              <w:suppressAutoHyphens w:val="0"/>
              <w:spacing w:before="40" w:after="40" w:line="220" w:lineRule="exact"/>
              <w:rPr>
                <w:sz w:val="18"/>
                <w:szCs w:val="18"/>
              </w:rPr>
            </w:pPr>
            <w:r w:rsidRPr="00D2102A">
              <w:rPr>
                <w:sz w:val="18"/>
                <w:szCs w:val="18"/>
              </w:rPr>
              <w:t>2</w:t>
            </w:r>
          </w:p>
        </w:tc>
        <w:tc>
          <w:tcPr>
            <w:tcW w:w="1196" w:type="dxa"/>
            <w:shd w:val="clear" w:color="auto" w:fill="auto"/>
            <w:vAlign w:val="bottom"/>
          </w:tcPr>
          <w:p w14:paraId="698F8566"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PV000009.2</w:t>
            </w:r>
          </w:p>
        </w:tc>
        <w:tc>
          <w:tcPr>
            <w:tcW w:w="2450" w:type="dxa"/>
            <w:shd w:val="clear" w:color="auto" w:fill="auto"/>
          </w:tcPr>
          <w:p w14:paraId="41FD9A7B"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 xml:space="preserve">плечевой </w:t>
            </w:r>
            <w:r w:rsidRPr="00D2102A">
              <w:rPr>
                <w:sz w:val="18"/>
                <w:szCs w:val="18"/>
              </w:rPr>
              <w:t>ремень</w:t>
            </w:r>
            <w:r w:rsidRPr="00D2102A">
              <w:rPr>
                <w:noProof/>
                <w:sz w:val="18"/>
                <w:szCs w:val="18"/>
                <w:lang w:eastAsia="en-GB"/>
              </w:rPr>
              <w:t xml:space="preserve"> л/п — 39 мм</w:t>
            </w:r>
          </w:p>
        </w:tc>
        <w:tc>
          <w:tcPr>
            <w:tcW w:w="2977" w:type="dxa"/>
            <w:shd w:val="clear" w:color="auto" w:fill="auto"/>
          </w:tcPr>
          <w:p w14:paraId="391C4743"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w:t>
            </w:r>
          </w:p>
        </w:tc>
        <w:tc>
          <w:tcPr>
            <w:tcW w:w="1134" w:type="dxa"/>
            <w:shd w:val="clear" w:color="auto" w:fill="auto"/>
            <w:vAlign w:val="bottom"/>
          </w:tcPr>
          <w:p w14:paraId="0CE6A25F"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2</w:t>
            </w:r>
          </w:p>
        </w:tc>
      </w:tr>
      <w:tr w:rsidR="004B485B" w:rsidRPr="00D2102A" w14:paraId="6A733C54" w14:textId="77777777" w:rsidTr="002C192E">
        <w:tc>
          <w:tcPr>
            <w:tcW w:w="607" w:type="dxa"/>
            <w:shd w:val="clear" w:color="auto" w:fill="auto"/>
          </w:tcPr>
          <w:p w14:paraId="369252B0" w14:textId="77777777" w:rsidR="004B485B" w:rsidRPr="00D2102A" w:rsidRDefault="004B485B" w:rsidP="002C192E">
            <w:pPr>
              <w:suppressAutoHyphens w:val="0"/>
              <w:spacing w:before="40" w:after="40" w:line="220" w:lineRule="exact"/>
              <w:rPr>
                <w:sz w:val="18"/>
                <w:szCs w:val="18"/>
              </w:rPr>
            </w:pPr>
            <w:r w:rsidRPr="00D2102A">
              <w:rPr>
                <w:sz w:val="18"/>
                <w:szCs w:val="18"/>
              </w:rPr>
              <w:t>3</w:t>
            </w:r>
          </w:p>
        </w:tc>
        <w:tc>
          <w:tcPr>
            <w:tcW w:w="1196" w:type="dxa"/>
            <w:shd w:val="clear" w:color="auto" w:fill="auto"/>
            <w:vAlign w:val="bottom"/>
          </w:tcPr>
          <w:p w14:paraId="267B04D4"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PV000009.3</w:t>
            </w:r>
          </w:p>
        </w:tc>
        <w:tc>
          <w:tcPr>
            <w:tcW w:w="2450" w:type="dxa"/>
            <w:shd w:val="clear" w:color="auto" w:fill="auto"/>
          </w:tcPr>
          <w:p w14:paraId="5874F927"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 xml:space="preserve">паховый </w:t>
            </w:r>
            <w:r w:rsidRPr="00D2102A">
              <w:rPr>
                <w:sz w:val="18"/>
                <w:szCs w:val="18"/>
              </w:rPr>
              <w:t>ремень</w:t>
            </w:r>
            <w:r w:rsidRPr="00D2102A">
              <w:rPr>
                <w:noProof/>
                <w:sz w:val="18"/>
                <w:szCs w:val="18"/>
                <w:lang w:eastAsia="en-GB"/>
              </w:rPr>
              <w:t xml:space="preserve"> — 39 мм</w:t>
            </w:r>
          </w:p>
        </w:tc>
        <w:tc>
          <w:tcPr>
            <w:tcW w:w="2977" w:type="dxa"/>
            <w:shd w:val="clear" w:color="auto" w:fill="auto"/>
          </w:tcPr>
          <w:p w14:paraId="1A873998"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w:t>
            </w:r>
          </w:p>
        </w:tc>
        <w:tc>
          <w:tcPr>
            <w:tcW w:w="1134" w:type="dxa"/>
            <w:shd w:val="clear" w:color="auto" w:fill="auto"/>
            <w:vAlign w:val="bottom"/>
          </w:tcPr>
          <w:p w14:paraId="50B92953"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w:t>
            </w:r>
          </w:p>
        </w:tc>
      </w:tr>
      <w:tr w:rsidR="004B485B" w:rsidRPr="00D2102A" w14:paraId="0DA49A8C" w14:textId="77777777" w:rsidTr="002C192E">
        <w:tc>
          <w:tcPr>
            <w:tcW w:w="607" w:type="dxa"/>
            <w:shd w:val="clear" w:color="auto" w:fill="auto"/>
          </w:tcPr>
          <w:p w14:paraId="61DE40EC" w14:textId="77777777" w:rsidR="004B485B" w:rsidRPr="00D2102A" w:rsidRDefault="004B485B" w:rsidP="002C192E">
            <w:pPr>
              <w:suppressAutoHyphens w:val="0"/>
              <w:spacing w:before="40" w:after="40" w:line="220" w:lineRule="exact"/>
              <w:rPr>
                <w:sz w:val="18"/>
                <w:szCs w:val="18"/>
              </w:rPr>
            </w:pPr>
            <w:r w:rsidRPr="00D2102A">
              <w:rPr>
                <w:sz w:val="18"/>
                <w:szCs w:val="18"/>
              </w:rPr>
              <w:t>4</w:t>
            </w:r>
          </w:p>
        </w:tc>
        <w:tc>
          <w:tcPr>
            <w:tcW w:w="1196" w:type="dxa"/>
            <w:shd w:val="clear" w:color="auto" w:fill="auto"/>
            <w:vAlign w:val="bottom"/>
          </w:tcPr>
          <w:p w14:paraId="266D98D8"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PV000009.4</w:t>
            </w:r>
          </w:p>
        </w:tc>
        <w:tc>
          <w:tcPr>
            <w:tcW w:w="2450" w:type="dxa"/>
            <w:shd w:val="clear" w:color="auto" w:fill="auto"/>
          </w:tcPr>
          <w:p w14:paraId="558D5AA7"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 xml:space="preserve">бедренный </w:t>
            </w:r>
            <w:r w:rsidRPr="00D2102A">
              <w:rPr>
                <w:sz w:val="18"/>
                <w:szCs w:val="18"/>
              </w:rPr>
              <w:t>ремень</w:t>
            </w:r>
            <w:r w:rsidRPr="00D2102A">
              <w:rPr>
                <w:noProof/>
                <w:sz w:val="18"/>
                <w:szCs w:val="18"/>
                <w:lang w:eastAsia="en-GB"/>
              </w:rPr>
              <w:t xml:space="preserve"> — 39 мм</w:t>
            </w:r>
          </w:p>
        </w:tc>
        <w:tc>
          <w:tcPr>
            <w:tcW w:w="2977" w:type="dxa"/>
            <w:shd w:val="clear" w:color="auto" w:fill="auto"/>
            <w:vAlign w:val="bottom"/>
          </w:tcPr>
          <w:p w14:paraId="2ADB9DBF" w14:textId="77777777" w:rsidR="004B485B" w:rsidRPr="00D2102A" w:rsidRDefault="004B485B" w:rsidP="002C192E">
            <w:pPr>
              <w:suppressAutoHyphens w:val="0"/>
              <w:spacing w:before="40" w:after="40" w:line="220" w:lineRule="exact"/>
              <w:jc w:val="right"/>
              <w:rPr>
                <w:sz w:val="18"/>
                <w:szCs w:val="18"/>
              </w:rPr>
            </w:pPr>
          </w:p>
        </w:tc>
        <w:tc>
          <w:tcPr>
            <w:tcW w:w="1134" w:type="dxa"/>
            <w:shd w:val="clear" w:color="auto" w:fill="auto"/>
            <w:vAlign w:val="bottom"/>
          </w:tcPr>
          <w:p w14:paraId="463F8380"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w:t>
            </w:r>
          </w:p>
        </w:tc>
      </w:tr>
      <w:tr w:rsidR="004B485B" w:rsidRPr="00D2102A" w14:paraId="1CAC8E10" w14:textId="77777777" w:rsidTr="002C192E">
        <w:tc>
          <w:tcPr>
            <w:tcW w:w="607" w:type="dxa"/>
            <w:shd w:val="clear" w:color="auto" w:fill="auto"/>
          </w:tcPr>
          <w:p w14:paraId="7EC9A68D" w14:textId="77777777" w:rsidR="004B485B" w:rsidRPr="00D2102A" w:rsidRDefault="004B485B" w:rsidP="002C192E">
            <w:pPr>
              <w:suppressAutoHyphens w:val="0"/>
              <w:spacing w:before="40" w:after="40" w:line="220" w:lineRule="exact"/>
              <w:rPr>
                <w:sz w:val="18"/>
                <w:szCs w:val="18"/>
              </w:rPr>
            </w:pPr>
            <w:r w:rsidRPr="00D2102A">
              <w:rPr>
                <w:sz w:val="18"/>
                <w:szCs w:val="18"/>
              </w:rPr>
              <w:t>5</w:t>
            </w:r>
          </w:p>
        </w:tc>
        <w:tc>
          <w:tcPr>
            <w:tcW w:w="1196" w:type="dxa"/>
            <w:shd w:val="clear" w:color="auto" w:fill="auto"/>
            <w:vAlign w:val="bottom"/>
          </w:tcPr>
          <w:p w14:paraId="19076A2F"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102 18 31</w:t>
            </w:r>
          </w:p>
        </w:tc>
        <w:tc>
          <w:tcPr>
            <w:tcW w:w="2450" w:type="dxa"/>
            <w:shd w:val="clear" w:color="auto" w:fill="auto"/>
          </w:tcPr>
          <w:p w14:paraId="4C814366"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форма шва (30 x 17)</w:t>
            </w:r>
          </w:p>
        </w:tc>
        <w:tc>
          <w:tcPr>
            <w:tcW w:w="2977" w:type="dxa"/>
            <w:shd w:val="clear" w:color="auto" w:fill="auto"/>
          </w:tcPr>
          <w:p w14:paraId="16036DFC"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 xml:space="preserve">шов: 77, нить: 30, цвет: </w:t>
            </w:r>
            <w:r w:rsidRPr="00D2102A">
              <w:rPr>
                <w:noProof/>
                <w:sz w:val="18"/>
                <w:szCs w:val="18"/>
                <w:lang w:val="fr-FR" w:eastAsia="en-GB"/>
              </w:rPr>
              <w:t>SABA</w:t>
            </w:r>
            <w:r w:rsidRPr="00D2102A">
              <w:rPr>
                <w:noProof/>
                <w:sz w:val="18"/>
                <w:szCs w:val="18"/>
                <w:lang w:eastAsia="en-GB"/>
              </w:rPr>
              <w:t xml:space="preserve"> серый</w:t>
            </w:r>
          </w:p>
        </w:tc>
        <w:tc>
          <w:tcPr>
            <w:tcW w:w="1134" w:type="dxa"/>
            <w:shd w:val="clear" w:color="auto" w:fill="auto"/>
            <w:vAlign w:val="bottom"/>
          </w:tcPr>
          <w:p w14:paraId="1C9F0C6E"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8</w:t>
            </w:r>
          </w:p>
        </w:tc>
      </w:tr>
      <w:tr w:rsidR="004B485B" w:rsidRPr="00D2102A" w14:paraId="2EFDEB98" w14:textId="77777777" w:rsidTr="002C192E">
        <w:tc>
          <w:tcPr>
            <w:tcW w:w="607" w:type="dxa"/>
            <w:shd w:val="clear" w:color="auto" w:fill="auto"/>
          </w:tcPr>
          <w:p w14:paraId="22D2B4D6" w14:textId="77777777" w:rsidR="004B485B" w:rsidRPr="00D2102A" w:rsidRDefault="004B485B" w:rsidP="002C192E">
            <w:pPr>
              <w:suppressAutoHyphens w:val="0"/>
              <w:spacing w:before="40" w:after="40" w:line="220" w:lineRule="exact"/>
              <w:rPr>
                <w:sz w:val="18"/>
                <w:szCs w:val="18"/>
              </w:rPr>
            </w:pPr>
            <w:r w:rsidRPr="00D2102A">
              <w:rPr>
                <w:sz w:val="18"/>
                <w:szCs w:val="18"/>
              </w:rPr>
              <w:t>6</w:t>
            </w:r>
          </w:p>
        </w:tc>
        <w:tc>
          <w:tcPr>
            <w:tcW w:w="1196" w:type="dxa"/>
            <w:shd w:val="clear" w:color="auto" w:fill="auto"/>
            <w:vAlign w:val="bottom"/>
          </w:tcPr>
          <w:p w14:paraId="087031FD"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PV000009.5</w:t>
            </w:r>
          </w:p>
        </w:tc>
        <w:tc>
          <w:tcPr>
            <w:tcW w:w="2450" w:type="dxa"/>
            <w:shd w:val="clear" w:color="auto" w:fill="auto"/>
          </w:tcPr>
          <w:p w14:paraId="533A6BE2"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пластмассовая пряжка</w:t>
            </w:r>
          </w:p>
        </w:tc>
        <w:tc>
          <w:tcPr>
            <w:tcW w:w="2977" w:type="dxa"/>
            <w:shd w:val="clear" w:color="auto" w:fill="auto"/>
            <w:vAlign w:val="bottom"/>
          </w:tcPr>
          <w:p w14:paraId="0349A70E" w14:textId="77777777" w:rsidR="004B485B" w:rsidRPr="00D2102A" w:rsidRDefault="004B485B" w:rsidP="002C192E">
            <w:pPr>
              <w:suppressAutoHyphens w:val="0"/>
              <w:spacing w:before="40" w:after="40" w:line="220" w:lineRule="exact"/>
              <w:jc w:val="right"/>
              <w:rPr>
                <w:sz w:val="18"/>
                <w:szCs w:val="18"/>
              </w:rPr>
            </w:pPr>
          </w:p>
        </w:tc>
        <w:tc>
          <w:tcPr>
            <w:tcW w:w="1134" w:type="dxa"/>
            <w:shd w:val="clear" w:color="auto" w:fill="auto"/>
            <w:vAlign w:val="bottom"/>
          </w:tcPr>
          <w:p w14:paraId="3B9A716B"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2</w:t>
            </w:r>
          </w:p>
        </w:tc>
      </w:tr>
      <w:tr w:rsidR="004B485B" w:rsidRPr="00D2102A" w14:paraId="081E44CE" w14:textId="77777777" w:rsidTr="002C192E">
        <w:tc>
          <w:tcPr>
            <w:tcW w:w="607" w:type="dxa"/>
            <w:tcBorders>
              <w:bottom w:val="single" w:sz="12" w:space="0" w:color="auto"/>
            </w:tcBorders>
            <w:shd w:val="clear" w:color="auto" w:fill="auto"/>
          </w:tcPr>
          <w:p w14:paraId="5E43E8E7" w14:textId="77777777" w:rsidR="004B485B" w:rsidRPr="00D2102A" w:rsidRDefault="004B485B" w:rsidP="002C192E">
            <w:pPr>
              <w:suppressAutoHyphens w:val="0"/>
              <w:spacing w:before="40" w:after="40" w:line="220" w:lineRule="exact"/>
              <w:rPr>
                <w:sz w:val="18"/>
                <w:szCs w:val="18"/>
              </w:rPr>
            </w:pPr>
            <w:r w:rsidRPr="00D2102A">
              <w:rPr>
                <w:sz w:val="18"/>
                <w:szCs w:val="18"/>
              </w:rPr>
              <w:t>7</w:t>
            </w:r>
          </w:p>
        </w:tc>
        <w:tc>
          <w:tcPr>
            <w:tcW w:w="1196" w:type="dxa"/>
            <w:tcBorders>
              <w:bottom w:val="single" w:sz="12" w:space="0" w:color="auto"/>
            </w:tcBorders>
            <w:shd w:val="clear" w:color="auto" w:fill="auto"/>
            <w:vAlign w:val="bottom"/>
          </w:tcPr>
          <w:p w14:paraId="6E4AD915"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PV000009.6</w:t>
            </w:r>
          </w:p>
        </w:tc>
        <w:tc>
          <w:tcPr>
            <w:tcW w:w="2450" w:type="dxa"/>
            <w:tcBorders>
              <w:bottom w:val="single" w:sz="12" w:space="0" w:color="auto"/>
            </w:tcBorders>
            <w:shd w:val="clear" w:color="auto" w:fill="auto"/>
          </w:tcPr>
          <w:p w14:paraId="4876DB70"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форма шва (2 x 37)</w:t>
            </w:r>
          </w:p>
        </w:tc>
        <w:tc>
          <w:tcPr>
            <w:tcW w:w="2977" w:type="dxa"/>
            <w:tcBorders>
              <w:bottom w:val="single" w:sz="12" w:space="0" w:color="auto"/>
            </w:tcBorders>
            <w:shd w:val="clear" w:color="auto" w:fill="auto"/>
          </w:tcPr>
          <w:p w14:paraId="12CD253E"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 xml:space="preserve">шов: 77, нить: 30, цвет: </w:t>
            </w:r>
            <w:r w:rsidRPr="00D2102A">
              <w:rPr>
                <w:noProof/>
                <w:sz w:val="18"/>
                <w:szCs w:val="18"/>
                <w:lang w:val="fr-FR" w:eastAsia="en-GB"/>
              </w:rPr>
              <w:t>SABA</w:t>
            </w:r>
            <w:r w:rsidRPr="00D2102A">
              <w:rPr>
                <w:noProof/>
                <w:sz w:val="18"/>
                <w:szCs w:val="18"/>
                <w:lang w:eastAsia="en-GB"/>
              </w:rPr>
              <w:t xml:space="preserve"> серый</w:t>
            </w:r>
          </w:p>
        </w:tc>
        <w:tc>
          <w:tcPr>
            <w:tcW w:w="1134" w:type="dxa"/>
            <w:tcBorders>
              <w:bottom w:val="single" w:sz="12" w:space="0" w:color="auto"/>
            </w:tcBorders>
            <w:shd w:val="clear" w:color="auto" w:fill="auto"/>
            <w:vAlign w:val="bottom"/>
          </w:tcPr>
          <w:p w14:paraId="631A6EEC"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2</w:t>
            </w:r>
          </w:p>
        </w:tc>
      </w:tr>
    </w:tbl>
    <w:p w14:paraId="0C4249FD" w14:textId="77777777" w:rsidR="004B485B" w:rsidRPr="00D2102A" w:rsidRDefault="004B485B" w:rsidP="004B485B">
      <w:pPr>
        <w:suppressAutoHyphens w:val="0"/>
        <w:spacing w:line="240" w:lineRule="auto"/>
        <w:ind w:left="567" w:firstLine="567"/>
      </w:pPr>
    </w:p>
    <w:p w14:paraId="661D1665" w14:textId="77777777" w:rsidR="004B485B" w:rsidRPr="00D2102A" w:rsidRDefault="004B485B" w:rsidP="004B485B">
      <w:pPr>
        <w:keepNext/>
        <w:suppressAutoHyphens w:val="0"/>
        <w:spacing w:line="240" w:lineRule="auto"/>
        <w:ind w:left="567" w:firstLine="567"/>
      </w:pPr>
      <w:r w:rsidRPr="00D2102A">
        <w:lastRenderedPageBreak/>
        <w:t>Таблица 2</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1"/>
        <w:gridCol w:w="1026"/>
        <w:gridCol w:w="988"/>
        <w:gridCol w:w="875"/>
        <w:gridCol w:w="875"/>
        <w:gridCol w:w="920"/>
        <w:gridCol w:w="945"/>
      </w:tblGrid>
      <w:tr w:rsidR="004B485B" w:rsidRPr="00D2102A" w14:paraId="72BC4D08" w14:textId="77777777" w:rsidTr="002C192E">
        <w:trPr>
          <w:tblHeader/>
        </w:trPr>
        <w:tc>
          <w:tcPr>
            <w:tcW w:w="1741" w:type="dxa"/>
            <w:tcBorders>
              <w:top w:val="single" w:sz="4" w:space="0" w:color="auto"/>
              <w:bottom w:val="single" w:sz="12" w:space="0" w:color="auto"/>
            </w:tcBorders>
            <w:shd w:val="clear" w:color="auto" w:fill="auto"/>
            <w:vAlign w:val="bottom"/>
          </w:tcPr>
          <w:p w14:paraId="04F11655" w14:textId="77777777" w:rsidR="004B485B" w:rsidRPr="00D2102A" w:rsidRDefault="004B485B" w:rsidP="002C192E">
            <w:pPr>
              <w:suppressAutoHyphens w:val="0"/>
              <w:spacing w:before="80" w:after="80" w:line="200" w:lineRule="exact"/>
              <w:ind w:left="17"/>
              <w:rPr>
                <w:i/>
                <w:sz w:val="16"/>
                <w:szCs w:val="18"/>
              </w:rPr>
            </w:pPr>
            <w:r w:rsidRPr="00D2102A">
              <w:rPr>
                <w:i/>
                <w:sz w:val="16"/>
                <w:szCs w:val="16"/>
              </w:rPr>
              <w:t>Длина натяжения</w:t>
            </w:r>
          </w:p>
        </w:tc>
        <w:tc>
          <w:tcPr>
            <w:tcW w:w="1026" w:type="dxa"/>
            <w:tcBorders>
              <w:top w:val="single" w:sz="4" w:space="0" w:color="auto"/>
              <w:bottom w:val="single" w:sz="12" w:space="0" w:color="auto"/>
            </w:tcBorders>
            <w:shd w:val="clear" w:color="auto" w:fill="auto"/>
            <w:vAlign w:val="bottom"/>
          </w:tcPr>
          <w:p w14:paraId="2FF27519" w14:textId="77777777" w:rsidR="004B485B" w:rsidRPr="00D2102A" w:rsidRDefault="004B485B" w:rsidP="002C192E">
            <w:pPr>
              <w:suppressAutoHyphens w:val="0"/>
              <w:spacing w:before="80" w:after="80" w:line="200" w:lineRule="exact"/>
              <w:jc w:val="right"/>
              <w:rPr>
                <w:i/>
                <w:sz w:val="16"/>
                <w:szCs w:val="18"/>
              </w:rPr>
            </w:pPr>
            <w:r w:rsidRPr="00D2102A">
              <w:rPr>
                <w:i/>
                <w:sz w:val="16"/>
                <w:szCs w:val="18"/>
              </w:rPr>
              <w:t>(±5 мм)</w:t>
            </w:r>
          </w:p>
        </w:tc>
        <w:tc>
          <w:tcPr>
            <w:tcW w:w="988" w:type="dxa"/>
            <w:tcBorders>
              <w:top w:val="single" w:sz="4" w:space="0" w:color="auto"/>
              <w:bottom w:val="single" w:sz="12" w:space="0" w:color="auto"/>
            </w:tcBorders>
            <w:shd w:val="clear" w:color="auto" w:fill="auto"/>
            <w:vAlign w:val="bottom"/>
          </w:tcPr>
          <w:p w14:paraId="03831F18" w14:textId="77777777" w:rsidR="004B485B" w:rsidRPr="00D2102A" w:rsidRDefault="004B485B" w:rsidP="002C192E">
            <w:pPr>
              <w:suppressAutoHyphens w:val="0"/>
              <w:spacing w:before="80" w:after="80" w:line="200" w:lineRule="exact"/>
              <w:jc w:val="right"/>
              <w:rPr>
                <w:i/>
                <w:sz w:val="16"/>
                <w:szCs w:val="18"/>
              </w:rPr>
            </w:pPr>
          </w:p>
        </w:tc>
        <w:tc>
          <w:tcPr>
            <w:tcW w:w="875" w:type="dxa"/>
            <w:tcBorders>
              <w:top w:val="single" w:sz="4" w:space="0" w:color="auto"/>
              <w:bottom w:val="single" w:sz="12" w:space="0" w:color="auto"/>
            </w:tcBorders>
            <w:shd w:val="clear" w:color="auto" w:fill="auto"/>
            <w:vAlign w:val="bottom"/>
          </w:tcPr>
          <w:p w14:paraId="584C9B7B" w14:textId="77777777" w:rsidR="004B485B" w:rsidRPr="00D2102A" w:rsidRDefault="004B485B" w:rsidP="002C192E">
            <w:pPr>
              <w:suppressAutoHyphens w:val="0"/>
              <w:spacing w:before="80" w:after="80" w:line="200" w:lineRule="exact"/>
              <w:jc w:val="right"/>
              <w:rPr>
                <w:i/>
                <w:sz w:val="16"/>
                <w:szCs w:val="18"/>
              </w:rPr>
            </w:pPr>
          </w:p>
        </w:tc>
        <w:tc>
          <w:tcPr>
            <w:tcW w:w="875" w:type="dxa"/>
            <w:tcBorders>
              <w:top w:val="single" w:sz="4" w:space="0" w:color="auto"/>
              <w:bottom w:val="single" w:sz="12" w:space="0" w:color="auto"/>
            </w:tcBorders>
            <w:shd w:val="clear" w:color="auto" w:fill="auto"/>
            <w:vAlign w:val="bottom"/>
          </w:tcPr>
          <w:p w14:paraId="0DF5ADA1" w14:textId="77777777" w:rsidR="004B485B" w:rsidRPr="00D2102A" w:rsidRDefault="004B485B" w:rsidP="002C192E">
            <w:pPr>
              <w:suppressAutoHyphens w:val="0"/>
              <w:spacing w:before="80" w:after="80" w:line="200" w:lineRule="exact"/>
              <w:jc w:val="right"/>
              <w:rPr>
                <w:i/>
                <w:sz w:val="16"/>
                <w:szCs w:val="18"/>
              </w:rPr>
            </w:pPr>
          </w:p>
        </w:tc>
        <w:tc>
          <w:tcPr>
            <w:tcW w:w="920" w:type="dxa"/>
            <w:tcBorders>
              <w:top w:val="single" w:sz="4" w:space="0" w:color="auto"/>
              <w:bottom w:val="single" w:sz="12" w:space="0" w:color="auto"/>
            </w:tcBorders>
            <w:shd w:val="clear" w:color="auto" w:fill="auto"/>
            <w:vAlign w:val="bottom"/>
          </w:tcPr>
          <w:p w14:paraId="2512BB34" w14:textId="77777777" w:rsidR="004B485B" w:rsidRPr="00D2102A" w:rsidRDefault="004B485B" w:rsidP="002C192E">
            <w:pPr>
              <w:suppressAutoHyphens w:val="0"/>
              <w:spacing w:before="80" w:after="80" w:line="200" w:lineRule="exact"/>
              <w:jc w:val="right"/>
              <w:rPr>
                <w:i/>
                <w:sz w:val="16"/>
                <w:szCs w:val="18"/>
              </w:rPr>
            </w:pPr>
          </w:p>
        </w:tc>
        <w:tc>
          <w:tcPr>
            <w:tcW w:w="945" w:type="dxa"/>
            <w:tcBorders>
              <w:top w:val="single" w:sz="4" w:space="0" w:color="auto"/>
              <w:bottom w:val="single" w:sz="12" w:space="0" w:color="auto"/>
            </w:tcBorders>
            <w:shd w:val="clear" w:color="auto" w:fill="auto"/>
            <w:vAlign w:val="bottom"/>
          </w:tcPr>
          <w:p w14:paraId="5AA478D4" w14:textId="77777777" w:rsidR="004B485B" w:rsidRPr="00D2102A" w:rsidRDefault="004B485B" w:rsidP="002C192E">
            <w:pPr>
              <w:suppressAutoHyphens w:val="0"/>
              <w:spacing w:before="80" w:after="80" w:line="200" w:lineRule="exact"/>
              <w:jc w:val="right"/>
              <w:rPr>
                <w:i/>
                <w:sz w:val="16"/>
                <w:szCs w:val="18"/>
              </w:rPr>
            </w:pPr>
          </w:p>
        </w:tc>
      </w:tr>
      <w:tr w:rsidR="004B485B" w:rsidRPr="00D2102A" w14:paraId="1D6B207E" w14:textId="77777777" w:rsidTr="002C192E">
        <w:tc>
          <w:tcPr>
            <w:tcW w:w="1741" w:type="dxa"/>
            <w:tcBorders>
              <w:top w:val="single" w:sz="12" w:space="0" w:color="auto"/>
            </w:tcBorders>
            <w:shd w:val="clear" w:color="auto" w:fill="auto"/>
          </w:tcPr>
          <w:p w14:paraId="3CE41AF3" w14:textId="77777777" w:rsidR="004B485B" w:rsidRPr="00D2102A" w:rsidRDefault="004B485B" w:rsidP="002C192E">
            <w:pPr>
              <w:suppressAutoHyphens w:val="0"/>
              <w:spacing w:before="40" w:after="40" w:line="220" w:lineRule="exact"/>
              <w:rPr>
                <w:i/>
                <w:iCs/>
                <w:sz w:val="18"/>
                <w:szCs w:val="18"/>
              </w:rPr>
            </w:pPr>
          </w:p>
        </w:tc>
        <w:tc>
          <w:tcPr>
            <w:tcW w:w="1026" w:type="dxa"/>
            <w:tcBorders>
              <w:top w:val="single" w:sz="12" w:space="0" w:color="auto"/>
            </w:tcBorders>
            <w:shd w:val="clear" w:color="auto" w:fill="auto"/>
            <w:vAlign w:val="bottom"/>
          </w:tcPr>
          <w:p w14:paraId="15EABD9D" w14:textId="77777777" w:rsidR="004B485B" w:rsidRPr="00D2102A" w:rsidRDefault="004B485B" w:rsidP="002C192E">
            <w:pPr>
              <w:suppressAutoHyphens w:val="0"/>
              <w:spacing w:before="40" w:after="40" w:line="220" w:lineRule="exact"/>
              <w:jc w:val="right"/>
              <w:rPr>
                <w:i/>
                <w:iCs/>
                <w:sz w:val="18"/>
                <w:szCs w:val="18"/>
              </w:rPr>
            </w:pPr>
            <w:r w:rsidRPr="00D2102A">
              <w:rPr>
                <w:i/>
                <w:iCs/>
                <w:sz w:val="18"/>
                <w:szCs w:val="18"/>
              </w:rPr>
              <w:t>Манекен Q0</w:t>
            </w:r>
          </w:p>
        </w:tc>
        <w:tc>
          <w:tcPr>
            <w:tcW w:w="988" w:type="dxa"/>
            <w:tcBorders>
              <w:top w:val="single" w:sz="12" w:space="0" w:color="auto"/>
            </w:tcBorders>
            <w:shd w:val="clear" w:color="auto" w:fill="auto"/>
            <w:vAlign w:val="bottom"/>
          </w:tcPr>
          <w:p w14:paraId="6978E1A3" w14:textId="77777777" w:rsidR="004B485B" w:rsidRPr="00D2102A" w:rsidRDefault="004B485B" w:rsidP="002C192E">
            <w:pPr>
              <w:suppressAutoHyphens w:val="0"/>
              <w:spacing w:before="40" w:after="40" w:line="220" w:lineRule="exact"/>
              <w:jc w:val="right"/>
              <w:rPr>
                <w:i/>
                <w:iCs/>
                <w:sz w:val="18"/>
                <w:szCs w:val="18"/>
              </w:rPr>
            </w:pPr>
            <w:r w:rsidRPr="00D2102A">
              <w:rPr>
                <w:i/>
                <w:iCs/>
                <w:sz w:val="18"/>
                <w:szCs w:val="18"/>
              </w:rPr>
              <w:t>Q1</w:t>
            </w:r>
          </w:p>
        </w:tc>
        <w:tc>
          <w:tcPr>
            <w:tcW w:w="875" w:type="dxa"/>
            <w:tcBorders>
              <w:top w:val="single" w:sz="12" w:space="0" w:color="auto"/>
            </w:tcBorders>
            <w:shd w:val="clear" w:color="auto" w:fill="auto"/>
            <w:vAlign w:val="bottom"/>
          </w:tcPr>
          <w:p w14:paraId="5D750D7E" w14:textId="77777777" w:rsidR="004B485B" w:rsidRPr="00D2102A" w:rsidRDefault="004B485B" w:rsidP="002C192E">
            <w:pPr>
              <w:suppressAutoHyphens w:val="0"/>
              <w:spacing w:before="40" w:after="40" w:line="220" w:lineRule="exact"/>
              <w:jc w:val="right"/>
              <w:rPr>
                <w:i/>
                <w:iCs/>
                <w:sz w:val="18"/>
                <w:szCs w:val="18"/>
              </w:rPr>
            </w:pPr>
            <w:r w:rsidRPr="00D2102A">
              <w:rPr>
                <w:i/>
                <w:iCs/>
                <w:sz w:val="18"/>
                <w:szCs w:val="18"/>
              </w:rPr>
              <w:t>Q1.5</w:t>
            </w:r>
          </w:p>
        </w:tc>
        <w:tc>
          <w:tcPr>
            <w:tcW w:w="875" w:type="dxa"/>
            <w:tcBorders>
              <w:top w:val="single" w:sz="12" w:space="0" w:color="auto"/>
            </w:tcBorders>
            <w:shd w:val="clear" w:color="auto" w:fill="auto"/>
            <w:vAlign w:val="bottom"/>
          </w:tcPr>
          <w:p w14:paraId="6E938E76" w14:textId="77777777" w:rsidR="004B485B" w:rsidRPr="00D2102A" w:rsidRDefault="004B485B" w:rsidP="002C192E">
            <w:pPr>
              <w:suppressAutoHyphens w:val="0"/>
              <w:spacing w:before="40" w:after="40" w:line="220" w:lineRule="exact"/>
              <w:jc w:val="right"/>
              <w:rPr>
                <w:i/>
                <w:iCs/>
                <w:sz w:val="18"/>
                <w:szCs w:val="18"/>
              </w:rPr>
            </w:pPr>
            <w:r w:rsidRPr="00D2102A">
              <w:rPr>
                <w:i/>
                <w:iCs/>
                <w:sz w:val="18"/>
                <w:szCs w:val="18"/>
              </w:rPr>
              <w:t>Q3</w:t>
            </w:r>
          </w:p>
        </w:tc>
        <w:tc>
          <w:tcPr>
            <w:tcW w:w="920" w:type="dxa"/>
            <w:tcBorders>
              <w:top w:val="single" w:sz="12" w:space="0" w:color="auto"/>
            </w:tcBorders>
            <w:shd w:val="clear" w:color="auto" w:fill="auto"/>
            <w:vAlign w:val="bottom"/>
          </w:tcPr>
          <w:p w14:paraId="2DCD3017" w14:textId="77777777" w:rsidR="004B485B" w:rsidRPr="00D2102A" w:rsidRDefault="004B485B" w:rsidP="002C192E">
            <w:pPr>
              <w:suppressAutoHyphens w:val="0"/>
              <w:spacing w:before="40" w:after="40" w:line="220" w:lineRule="exact"/>
              <w:jc w:val="right"/>
              <w:rPr>
                <w:i/>
                <w:iCs/>
                <w:sz w:val="18"/>
                <w:szCs w:val="18"/>
              </w:rPr>
            </w:pPr>
            <w:r w:rsidRPr="00D2102A">
              <w:rPr>
                <w:i/>
                <w:iCs/>
                <w:sz w:val="18"/>
                <w:szCs w:val="18"/>
              </w:rPr>
              <w:t>Q6</w:t>
            </w:r>
          </w:p>
        </w:tc>
        <w:tc>
          <w:tcPr>
            <w:tcW w:w="945" w:type="dxa"/>
            <w:tcBorders>
              <w:top w:val="single" w:sz="12" w:space="0" w:color="auto"/>
            </w:tcBorders>
            <w:shd w:val="clear" w:color="auto" w:fill="auto"/>
            <w:vAlign w:val="bottom"/>
          </w:tcPr>
          <w:p w14:paraId="33BAB980" w14:textId="77777777" w:rsidR="004B485B" w:rsidRPr="00D2102A" w:rsidRDefault="004B485B" w:rsidP="002C192E">
            <w:pPr>
              <w:suppressAutoHyphens w:val="0"/>
              <w:spacing w:before="40" w:after="40" w:line="220" w:lineRule="exact"/>
              <w:jc w:val="right"/>
              <w:rPr>
                <w:i/>
                <w:iCs/>
                <w:sz w:val="18"/>
                <w:szCs w:val="18"/>
              </w:rPr>
            </w:pPr>
            <w:r w:rsidRPr="00D2102A">
              <w:rPr>
                <w:i/>
                <w:iCs/>
                <w:sz w:val="18"/>
                <w:szCs w:val="18"/>
              </w:rPr>
              <w:t>Q10</w:t>
            </w:r>
          </w:p>
        </w:tc>
      </w:tr>
      <w:tr w:rsidR="004B485B" w:rsidRPr="00D2102A" w14:paraId="22C727FA" w14:textId="77777777" w:rsidTr="002C192E">
        <w:tc>
          <w:tcPr>
            <w:tcW w:w="1741" w:type="dxa"/>
            <w:shd w:val="clear" w:color="auto" w:fill="auto"/>
          </w:tcPr>
          <w:p w14:paraId="31CA5612" w14:textId="77777777" w:rsidR="004B485B" w:rsidRPr="00D2102A" w:rsidRDefault="004B485B" w:rsidP="002C192E">
            <w:pPr>
              <w:suppressAutoHyphens w:val="0"/>
              <w:spacing w:before="40" w:after="40" w:line="220" w:lineRule="exact"/>
              <w:rPr>
                <w:sz w:val="18"/>
                <w:szCs w:val="18"/>
              </w:rPr>
            </w:pPr>
            <w:r w:rsidRPr="00D2102A">
              <w:rPr>
                <w:sz w:val="18"/>
                <w:szCs w:val="18"/>
              </w:rPr>
              <w:t xml:space="preserve">Головной ремень </w:t>
            </w:r>
          </w:p>
        </w:tc>
        <w:tc>
          <w:tcPr>
            <w:tcW w:w="1026" w:type="dxa"/>
            <w:shd w:val="clear" w:color="auto" w:fill="auto"/>
            <w:vAlign w:val="bottom"/>
          </w:tcPr>
          <w:p w14:paraId="3A54B147"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1 000 мм </w:t>
            </w:r>
          </w:p>
        </w:tc>
        <w:tc>
          <w:tcPr>
            <w:tcW w:w="988" w:type="dxa"/>
            <w:shd w:val="clear" w:color="auto" w:fill="auto"/>
            <w:vAlign w:val="bottom"/>
          </w:tcPr>
          <w:p w14:paraId="5E21C83C"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1 000 мм</w:t>
            </w:r>
          </w:p>
        </w:tc>
        <w:tc>
          <w:tcPr>
            <w:tcW w:w="875" w:type="dxa"/>
            <w:shd w:val="clear" w:color="auto" w:fill="auto"/>
            <w:vAlign w:val="bottom"/>
          </w:tcPr>
          <w:p w14:paraId="510B7EA9"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1 000 мм</w:t>
            </w:r>
          </w:p>
        </w:tc>
        <w:tc>
          <w:tcPr>
            <w:tcW w:w="875" w:type="dxa"/>
            <w:shd w:val="clear" w:color="auto" w:fill="auto"/>
            <w:vAlign w:val="bottom"/>
          </w:tcPr>
          <w:p w14:paraId="41070391"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1 200 мм</w:t>
            </w:r>
          </w:p>
        </w:tc>
        <w:tc>
          <w:tcPr>
            <w:tcW w:w="920" w:type="dxa"/>
            <w:shd w:val="clear" w:color="auto" w:fill="auto"/>
            <w:vAlign w:val="bottom"/>
          </w:tcPr>
          <w:p w14:paraId="4520BA47"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1 200 мм</w:t>
            </w:r>
          </w:p>
        </w:tc>
        <w:tc>
          <w:tcPr>
            <w:tcW w:w="945" w:type="dxa"/>
            <w:shd w:val="clear" w:color="auto" w:fill="auto"/>
            <w:vAlign w:val="bottom"/>
          </w:tcPr>
          <w:p w14:paraId="1396FF27"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1 200 мм </w:t>
            </w:r>
          </w:p>
        </w:tc>
      </w:tr>
      <w:tr w:rsidR="004B485B" w:rsidRPr="00D2102A" w14:paraId="0501D815" w14:textId="77777777" w:rsidTr="002C192E">
        <w:tc>
          <w:tcPr>
            <w:tcW w:w="1741" w:type="dxa"/>
            <w:shd w:val="clear" w:color="auto" w:fill="auto"/>
          </w:tcPr>
          <w:p w14:paraId="4D556D1F" w14:textId="77777777" w:rsidR="004B485B" w:rsidRPr="00D2102A" w:rsidRDefault="004B485B" w:rsidP="002C192E">
            <w:pPr>
              <w:suppressAutoHyphens w:val="0"/>
              <w:spacing w:before="40" w:after="40" w:line="220" w:lineRule="exact"/>
              <w:rPr>
                <w:sz w:val="18"/>
                <w:szCs w:val="18"/>
              </w:rPr>
            </w:pPr>
            <w:r w:rsidRPr="00D2102A">
              <w:rPr>
                <w:noProof/>
                <w:sz w:val="18"/>
                <w:szCs w:val="18"/>
                <w:lang w:eastAsia="en-GB"/>
              </w:rPr>
              <w:t xml:space="preserve">Плечевой </w:t>
            </w:r>
            <w:r w:rsidRPr="00D2102A">
              <w:rPr>
                <w:sz w:val="18"/>
                <w:szCs w:val="18"/>
              </w:rPr>
              <w:t xml:space="preserve">ремень </w:t>
            </w:r>
          </w:p>
        </w:tc>
        <w:tc>
          <w:tcPr>
            <w:tcW w:w="1026" w:type="dxa"/>
            <w:shd w:val="clear" w:color="auto" w:fill="auto"/>
            <w:vAlign w:val="bottom"/>
          </w:tcPr>
          <w:p w14:paraId="61482D27"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750 мм </w:t>
            </w:r>
          </w:p>
        </w:tc>
        <w:tc>
          <w:tcPr>
            <w:tcW w:w="988" w:type="dxa"/>
            <w:shd w:val="clear" w:color="auto" w:fill="auto"/>
            <w:vAlign w:val="bottom"/>
          </w:tcPr>
          <w:p w14:paraId="28F92AC7"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850 мм</w:t>
            </w:r>
          </w:p>
        </w:tc>
        <w:tc>
          <w:tcPr>
            <w:tcW w:w="875" w:type="dxa"/>
            <w:shd w:val="clear" w:color="auto" w:fill="auto"/>
            <w:vAlign w:val="bottom"/>
          </w:tcPr>
          <w:p w14:paraId="79EAE690"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950 мм</w:t>
            </w:r>
          </w:p>
        </w:tc>
        <w:tc>
          <w:tcPr>
            <w:tcW w:w="875" w:type="dxa"/>
            <w:shd w:val="clear" w:color="auto" w:fill="auto"/>
            <w:vAlign w:val="bottom"/>
          </w:tcPr>
          <w:p w14:paraId="439C0D16"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1 000 мм</w:t>
            </w:r>
          </w:p>
        </w:tc>
        <w:tc>
          <w:tcPr>
            <w:tcW w:w="920" w:type="dxa"/>
            <w:shd w:val="clear" w:color="auto" w:fill="auto"/>
            <w:vAlign w:val="bottom"/>
          </w:tcPr>
          <w:p w14:paraId="54AED8B0"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1 100 мм </w:t>
            </w:r>
          </w:p>
        </w:tc>
        <w:tc>
          <w:tcPr>
            <w:tcW w:w="945" w:type="dxa"/>
            <w:shd w:val="clear" w:color="auto" w:fill="auto"/>
            <w:vAlign w:val="bottom"/>
          </w:tcPr>
          <w:p w14:paraId="52BBADA8"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1 300 мм </w:t>
            </w:r>
          </w:p>
        </w:tc>
      </w:tr>
      <w:tr w:rsidR="004B485B" w:rsidRPr="00D2102A" w14:paraId="18E65CB3" w14:textId="77777777" w:rsidTr="002C192E">
        <w:tc>
          <w:tcPr>
            <w:tcW w:w="1741" w:type="dxa"/>
            <w:shd w:val="clear" w:color="auto" w:fill="auto"/>
          </w:tcPr>
          <w:p w14:paraId="32CB4D22" w14:textId="77777777" w:rsidR="004B485B" w:rsidRPr="00D2102A" w:rsidRDefault="004B485B" w:rsidP="002C192E">
            <w:pPr>
              <w:suppressAutoHyphens w:val="0"/>
              <w:spacing w:before="40" w:after="40" w:line="220" w:lineRule="exact"/>
              <w:rPr>
                <w:sz w:val="18"/>
                <w:szCs w:val="18"/>
              </w:rPr>
            </w:pPr>
            <w:r w:rsidRPr="00D2102A">
              <w:rPr>
                <w:noProof/>
                <w:sz w:val="18"/>
                <w:szCs w:val="18"/>
                <w:lang w:eastAsia="en-GB"/>
              </w:rPr>
              <w:t xml:space="preserve">Паховый </w:t>
            </w:r>
            <w:r w:rsidRPr="00D2102A">
              <w:rPr>
                <w:sz w:val="18"/>
                <w:szCs w:val="18"/>
              </w:rPr>
              <w:t>ремень</w:t>
            </w:r>
          </w:p>
        </w:tc>
        <w:tc>
          <w:tcPr>
            <w:tcW w:w="1026" w:type="dxa"/>
            <w:shd w:val="clear" w:color="auto" w:fill="auto"/>
            <w:vAlign w:val="bottom"/>
          </w:tcPr>
          <w:p w14:paraId="3C5AF156"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300 мм </w:t>
            </w:r>
          </w:p>
        </w:tc>
        <w:tc>
          <w:tcPr>
            <w:tcW w:w="988" w:type="dxa"/>
            <w:shd w:val="clear" w:color="auto" w:fill="auto"/>
            <w:vAlign w:val="bottom"/>
          </w:tcPr>
          <w:p w14:paraId="07E93DDF"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350 мм</w:t>
            </w:r>
          </w:p>
        </w:tc>
        <w:tc>
          <w:tcPr>
            <w:tcW w:w="875" w:type="dxa"/>
            <w:shd w:val="clear" w:color="auto" w:fill="auto"/>
            <w:vAlign w:val="bottom"/>
          </w:tcPr>
          <w:p w14:paraId="19F74E62"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400 мм</w:t>
            </w:r>
          </w:p>
        </w:tc>
        <w:tc>
          <w:tcPr>
            <w:tcW w:w="875" w:type="dxa"/>
            <w:shd w:val="clear" w:color="auto" w:fill="auto"/>
            <w:vAlign w:val="bottom"/>
          </w:tcPr>
          <w:p w14:paraId="3F86CC2F"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400 мм</w:t>
            </w:r>
          </w:p>
        </w:tc>
        <w:tc>
          <w:tcPr>
            <w:tcW w:w="920" w:type="dxa"/>
            <w:shd w:val="clear" w:color="auto" w:fill="auto"/>
            <w:vAlign w:val="bottom"/>
          </w:tcPr>
          <w:p w14:paraId="315404F6"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450 мм </w:t>
            </w:r>
          </w:p>
        </w:tc>
        <w:tc>
          <w:tcPr>
            <w:tcW w:w="945" w:type="dxa"/>
            <w:shd w:val="clear" w:color="auto" w:fill="auto"/>
            <w:vAlign w:val="bottom"/>
          </w:tcPr>
          <w:p w14:paraId="7F4F1BB1"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570 мм </w:t>
            </w:r>
          </w:p>
        </w:tc>
      </w:tr>
      <w:tr w:rsidR="004B485B" w:rsidRPr="00D2102A" w14:paraId="35CA3C12" w14:textId="77777777" w:rsidTr="002C192E">
        <w:tc>
          <w:tcPr>
            <w:tcW w:w="1741" w:type="dxa"/>
            <w:shd w:val="clear" w:color="auto" w:fill="auto"/>
          </w:tcPr>
          <w:p w14:paraId="587EFB32" w14:textId="77777777" w:rsidR="004B485B" w:rsidRPr="00D2102A" w:rsidRDefault="004B485B" w:rsidP="002C192E">
            <w:pPr>
              <w:suppressAutoHyphens w:val="0"/>
              <w:spacing w:before="40" w:after="40" w:line="220" w:lineRule="exact"/>
              <w:rPr>
                <w:sz w:val="18"/>
                <w:szCs w:val="18"/>
              </w:rPr>
            </w:pPr>
            <w:r w:rsidRPr="00D2102A">
              <w:rPr>
                <w:noProof/>
                <w:sz w:val="18"/>
                <w:szCs w:val="18"/>
                <w:lang w:eastAsia="en-GB"/>
              </w:rPr>
              <w:t xml:space="preserve">Бедренный </w:t>
            </w:r>
            <w:r w:rsidRPr="00D2102A">
              <w:rPr>
                <w:sz w:val="18"/>
                <w:szCs w:val="18"/>
              </w:rPr>
              <w:t>ремень</w:t>
            </w:r>
          </w:p>
        </w:tc>
        <w:tc>
          <w:tcPr>
            <w:tcW w:w="1026" w:type="dxa"/>
            <w:shd w:val="clear" w:color="auto" w:fill="auto"/>
            <w:vAlign w:val="bottom"/>
          </w:tcPr>
          <w:p w14:paraId="1A778189"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400 мм </w:t>
            </w:r>
          </w:p>
        </w:tc>
        <w:tc>
          <w:tcPr>
            <w:tcW w:w="988" w:type="dxa"/>
            <w:shd w:val="clear" w:color="auto" w:fill="auto"/>
            <w:vAlign w:val="bottom"/>
          </w:tcPr>
          <w:p w14:paraId="75B12C79"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500 мм</w:t>
            </w:r>
          </w:p>
        </w:tc>
        <w:tc>
          <w:tcPr>
            <w:tcW w:w="875" w:type="dxa"/>
            <w:shd w:val="clear" w:color="auto" w:fill="auto"/>
            <w:vAlign w:val="bottom"/>
          </w:tcPr>
          <w:p w14:paraId="290417A4"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550 мм</w:t>
            </w:r>
          </w:p>
        </w:tc>
        <w:tc>
          <w:tcPr>
            <w:tcW w:w="875" w:type="dxa"/>
            <w:shd w:val="clear" w:color="auto" w:fill="auto"/>
            <w:vAlign w:val="bottom"/>
          </w:tcPr>
          <w:p w14:paraId="1D0BC7D2"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600 мм</w:t>
            </w:r>
          </w:p>
        </w:tc>
        <w:tc>
          <w:tcPr>
            <w:tcW w:w="920" w:type="dxa"/>
            <w:shd w:val="clear" w:color="auto" w:fill="auto"/>
            <w:vAlign w:val="bottom"/>
          </w:tcPr>
          <w:p w14:paraId="67FD8393"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700 мм</w:t>
            </w:r>
          </w:p>
        </w:tc>
        <w:tc>
          <w:tcPr>
            <w:tcW w:w="945" w:type="dxa"/>
            <w:shd w:val="clear" w:color="auto" w:fill="auto"/>
            <w:vAlign w:val="bottom"/>
          </w:tcPr>
          <w:p w14:paraId="03AD98C4"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800 мм </w:t>
            </w:r>
          </w:p>
        </w:tc>
      </w:tr>
      <w:tr w:rsidR="004B485B" w:rsidRPr="00D2102A" w14:paraId="6B019847" w14:textId="77777777" w:rsidTr="002C192E">
        <w:tc>
          <w:tcPr>
            <w:tcW w:w="1741" w:type="dxa"/>
            <w:tcBorders>
              <w:bottom w:val="single" w:sz="12" w:space="0" w:color="auto"/>
            </w:tcBorders>
            <w:shd w:val="clear" w:color="auto" w:fill="auto"/>
          </w:tcPr>
          <w:p w14:paraId="2A6F401A" w14:textId="77777777" w:rsidR="004B485B" w:rsidRPr="00D2102A" w:rsidRDefault="004B485B" w:rsidP="002C192E">
            <w:pPr>
              <w:suppressAutoHyphens w:val="0"/>
              <w:spacing w:before="40" w:after="40" w:line="220" w:lineRule="exact"/>
              <w:rPr>
                <w:sz w:val="18"/>
                <w:szCs w:val="18"/>
              </w:rPr>
            </w:pPr>
            <w:r w:rsidRPr="00D2102A">
              <w:rPr>
                <w:sz w:val="18"/>
                <w:szCs w:val="18"/>
              </w:rPr>
              <w:t>Размер X</w:t>
            </w:r>
          </w:p>
        </w:tc>
        <w:tc>
          <w:tcPr>
            <w:tcW w:w="1026" w:type="dxa"/>
            <w:tcBorders>
              <w:bottom w:val="single" w:sz="12" w:space="0" w:color="auto"/>
            </w:tcBorders>
            <w:shd w:val="clear" w:color="auto" w:fill="auto"/>
            <w:vAlign w:val="bottom"/>
          </w:tcPr>
          <w:p w14:paraId="08FAFCD1"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120 мм </w:t>
            </w:r>
          </w:p>
        </w:tc>
        <w:tc>
          <w:tcPr>
            <w:tcW w:w="988" w:type="dxa"/>
            <w:tcBorders>
              <w:bottom w:val="single" w:sz="12" w:space="0" w:color="auto"/>
            </w:tcBorders>
            <w:shd w:val="clear" w:color="auto" w:fill="auto"/>
            <w:vAlign w:val="bottom"/>
          </w:tcPr>
          <w:p w14:paraId="1FC18976"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130 мм</w:t>
            </w:r>
          </w:p>
        </w:tc>
        <w:tc>
          <w:tcPr>
            <w:tcW w:w="875" w:type="dxa"/>
            <w:tcBorders>
              <w:bottom w:val="single" w:sz="12" w:space="0" w:color="auto"/>
            </w:tcBorders>
            <w:shd w:val="clear" w:color="auto" w:fill="auto"/>
            <w:vAlign w:val="bottom"/>
          </w:tcPr>
          <w:p w14:paraId="5EC33BCC"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140 мм</w:t>
            </w:r>
          </w:p>
        </w:tc>
        <w:tc>
          <w:tcPr>
            <w:tcW w:w="875" w:type="dxa"/>
            <w:tcBorders>
              <w:bottom w:val="single" w:sz="12" w:space="0" w:color="auto"/>
            </w:tcBorders>
            <w:shd w:val="clear" w:color="auto" w:fill="auto"/>
            <w:vAlign w:val="bottom"/>
          </w:tcPr>
          <w:p w14:paraId="02D9E957"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140 мм</w:t>
            </w:r>
          </w:p>
        </w:tc>
        <w:tc>
          <w:tcPr>
            <w:tcW w:w="920" w:type="dxa"/>
            <w:tcBorders>
              <w:bottom w:val="single" w:sz="12" w:space="0" w:color="auto"/>
            </w:tcBorders>
            <w:shd w:val="clear" w:color="auto" w:fill="auto"/>
            <w:vAlign w:val="bottom"/>
          </w:tcPr>
          <w:p w14:paraId="7CD9551D"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150 мм </w:t>
            </w:r>
          </w:p>
        </w:tc>
        <w:tc>
          <w:tcPr>
            <w:tcW w:w="945" w:type="dxa"/>
            <w:tcBorders>
              <w:bottom w:val="single" w:sz="12" w:space="0" w:color="auto"/>
            </w:tcBorders>
            <w:shd w:val="clear" w:color="auto" w:fill="auto"/>
            <w:vAlign w:val="bottom"/>
          </w:tcPr>
          <w:p w14:paraId="38A347AD"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160 мм </w:t>
            </w:r>
          </w:p>
        </w:tc>
      </w:tr>
    </w:tbl>
    <w:p w14:paraId="373BD33B" w14:textId="77777777" w:rsidR="004B485B" w:rsidRPr="00D2102A" w:rsidRDefault="004B485B" w:rsidP="004B485B">
      <w:pPr>
        <w:rPr>
          <w:sz w:val="22"/>
        </w:rPr>
      </w:pPr>
    </w:p>
    <w:p w14:paraId="0D234698" w14:textId="77777777" w:rsidR="004B485B" w:rsidRPr="00D2102A" w:rsidRDefault="004B485B" w:rsidP="004B485B">
      <w:pPr>
        <w:spacing w:before="120"/>
        <w:ind w:left="1134"/>
      </w:pPr>
      <w:r w:rsidRPr="00D2102A">
        <w:t>Таблица 3</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4B485B" w:rsidRPr="00D2102A" w14:paraId="033667E5" w14:textId="77777777" w:rsidTr="002C192E">
        <w:trPr>
          <w:tblHeader/>
        </w:trPr>
        <w:tc>
          <w:tcPr>
            <w:tcW w:w="1806" w:type="dxa"/>
            <w:tcBorders>
              <w:top w:val="single" w:sz="4" w:space="0" w:color="auto"/>
              <w:bottom w:val="single" w:sz="12" w:space="0" w:color="auto"/>
            </w:tcBorders>
            <w:shd w:val="clear" w:color="auto" w:fill="auto"/>
            <w:vAlign w:val="bottom"/>
          </w:tcPr>
          <w:p w14:paraId="1D57E5A0" w14:textId="77777777" w:rsidR="004B485B" w:rsidRPr="00D2102A" w:rsidRDefault="004B485B" w:rsidP="002C192E">
            <w:pPr>
              <w:suppressAutoHyphens w:val="0"/>
              <w:spacing w:before="80" w:after="80" w:line="200" w:lineRule="exact"/>
              <w:rPr>
                <w:i/>
                <w:sz w:val="16"/>
                <w:szCs w:val="18"/>
              </w:rPr>
            </w:pPr>
            <w:r w:rsidRPr="00D2102A">
              <w:rPr>
                <w:i/>
                <w:sz w:val="16"/>
                <w:szCs w:val="18"/>
              </w:rPr>
              <w:t>Ремень</w:t>
            </w:r>
          </w:p>
        </w:tc>
        <w:tc>
          <w:tcPr>
            <w:tcW w:w="1860" w:type="dxa"/>
            <w:tcBorders>
              <w:top w:val="single" w:sz="4" w:space="0" w:color="auto"/>
              <w:bottom w:val="single" w:sz="12" w:space="0" w:color="auto"/>
            </w:tcBorders>
            <w:shd w:val="clear" w:color="auto" w:fill="auto"/>
            <w:vAlign w:val="bottom"/>
          </w:tcPr>
          <w:p w14:paraId="5010EBA3" w14:textId="77777777" w:rsidR="004B485B" w:rsidRPr="00D2102A" w:rsidRDefault="004B485B" w:rsidP="002C192E">
            <w:pPr>
              <w:suppressAutoHyphens w:val="0"/>
              <w:spacing w:before="80" w:after="80" w:line="200" w:lineRule="exact"/>
              <w:jc w:val="right"/>
              <w:rPr>
                <w:i/>
                <w:sz w:val="16"/>
                <w:szCs w:val="18"/>
              </w:rPr>
            </w:pPr>
          </w:p>
        </w:tc>
        <w:tc>
          <w:tcPr>
            <w:tcW w:w="1866" w:type="dxa"/>
            <w:tcBorders>
              <w:top w:val="single" w:sz="4" w:space="0" w:color="auto"/>
              <w:bottom w:val="single" w:sz="12" w:space="0" w:color="auto"/>
            </w:tcBorders>
            <w:shd w:val="clear" w:color="auto" w:fill="auto"/>
            <w:vAlign w:val="bottom"/>
          </w:tcPr>
          <w:p w14:paraId="342CB51E" w14:textId="77777777" w:rsidR="004B485B" w:rsidRPr="00D2102A" w:rsidRDefault="004B485B" w:rsidP="002C192E">
            <w:pPr>
              <w:suppressAutoHyphens w:val="0"/>
              <w:spacing w:before="80" w:after="80" w:line="200" w:lineRule="exact"/>
              <w:jc w:val="right"/>
              <w:rPr>
                <w:i/>
                <w:sz w:val="16"/>
                <w:szCs w:val="18"/>
              </w:rPr>
            </w:pPr>
          </w:p>
        </w:tc>
        <w:tc>
          <w:tcPr>
            <w:tcW w:w="1838" w:type="dxa"/>
            <w:tcBorders>
              <w:top w:val="single" w:sz="4" w:space="0" w:color="auto"/>
              <w:bottom w:val="single" w:sz="12" w:space="0" w:color="auto"/>
            </w:tcBorders>
            <w:shd w:val="clear" w:color="auto" w:fill="auto"/>
            <w:vAlign w:val="bottom"/>
          </w:tcPr>
          <w:p w14:paraId="322CFEC4" w14:textId="77777777" w:rsidR="004B485B" w:rsidRPr="00D2102A" w:rsidRDefault="004B485B" w:rsidP="002C192E">
            <w:pPr>
              <w:suppressAutoHyphens w:val="0"/>
              <w:spacing w:before="80" w:after="80" w:line="200" w:lineRule="exact"/>
              <w:jc w:val="right"/>
              <w:rPr>
                <w:i/>
                <w:sz w:val="16"/>
                <w:szCs w:val="18"/>
              </w:rPr>
            </w:pPr>
          </w:p>
        </w:tc>
      </w:tr>
      <w:tr w:rsidR="004B485B" w:rsidRPr="00D2102A" w14:paraId="5B9DA046" w14:textId="77777777" w:rsidTr="002C192E">
        <w:tc>
          <w:tcPr>
            <w:tcW w:w="1806" w:type="dxa"/>
            <w:tcBorders>
              <w:top w:val="single" w:sz="12" w:space="0" w:color="auto"/>
            </w:tcBorders>
            <w:shd w:val="clear" w:color="auto" w:fill="auto"/>
          </w:tcPr>
          <w:p w14:paraId="593C62A1" w14:textId="77777777" w:rsidR="004B485B" w:rsidRPr="00D2102A" w:rsidRDefault="004B485B" w:rsidP="002C192E">
            <w:pPr>
              <w:suppressAutoHyphens w:val="0"/>
              <w:spacing w:before="40" w:after="40" w:line="220" w:lineRule="exact"/>
              <w:rPr>
                <w:sz w:val="18"/>
                <w:szCs w:val="18"/>
              </w:rPr>
            </w:pPr>
            <w:r w:rsidRPr="00D2102A">
              <w:rPr>
                <w:i/>
                <w:sz w:val="16"/>
                <w:szCs w:val="16"/>
              </w:rPr>
              <w:t>ширина</w:t>
            </w:r>
          </w:p>
        </w:tc>
        <w:tc>
          <w:tcPr>
            <w:tcW w:w="1860" w:type="dxa"/>
            <w:tcBorders>
              <w:top w:val="single" w:sz="12" w:space="0" w:color="auto"/>
            </w:tcBorders>
            <w:shd w:val="clear" w:color="auto" w:fill="auto"/>
          </w:tcPr>
          <w:p w14:paraId="7CA09B4B" w14:textId="77777777" w:rsidR="004B485B" w:rsidRPr="00D2102A" w:rsidRDefault="004B485B" w:rsidP="002C192E">
            <w:pPr>
              <w:suppressAutoHyphens w:val="0"/>
              <w:spacing w:before="40" w:after="40" w:line="220" w:lineRule="exact"/>
              <w:jc w:val="right"/>
              <w:rPr>
                <w:sz w:val="18"/>
                <w:szCs w:val="18"/>
              </w:rPr>
            </w:pPr>
            <w:r w:rsidRPr="00D2102A">
              <w:rPr>
                <w:i/>
                <w:sz w:val="16"/>
                <w:szCs w:val="16"/>
              </w:rPr>
              <w:t>толщина</w:t>
            </w:r>
          </w:p>
        </w:tc>
        <w:tc>
          <w:tcPr>
            <w:tcW w:w="1866" w:type="dxa"/>
            <w:tcBorders>
              <w:top w:val="single" w:sz="12" w:space="0" w:color="auto"/>
            </w:tcBorders>
            <w:shd w:val="clear" w:color="auto" w:fill="auto"/>
          </w:tcPr>
          <w:p w14:paraId="3872972A" w14:textId="77777777" w:rsidR="004B485B" w:rsidRPr="00D2102A" w:rsidRDefault="004B485B" w:rsidP="002C192E">
            <w:pPr>
              <w:suppressAutoHyphens w:val="0"/>
              <w:spacing w:before="40" w:after="40" w:line="220" w:lineRule="exact"/>
              <w:jc w:val="right"/>
              <w:rPr>
                <w:sz w:val="18"/>
                <w:szCs w:val="18"/>
              </w:rPr>
            </w:pPr>
            <w:r w:rsidRPr="00D2102A">
              <w:rPr>
                <w:i/>
                <w:sz w:val="16"/>
                <w:szCs w:val="16"/>
              </w:rPr>
              <w:t>растяжение</w:t>
            </w:r>
          </w:p>
        </w:tc>
        <w:tc>
          <w:tcPr>
            <w:tcW w:w="1838" w:type="dxa"/>
            <w:tcBorders>
              <w:top w:val="single" w:sz="12" w:space="0" w:color="auto"/>
            </w:tcBorders>
            <w:shd w:val="clear" w:color="auto" w:fill="auto"/>
          </w:tcPr>
          <w:p w14:paraId="1F1DF71C" w14:textId="77777777" w:rsidR="004B485B" w:rsidRPr="00D2102A" w:rsidRDefault="004B485B" w:rsidP="002C192E">
            <w:pPr>
              <w:suppressAutoHyphens w:val="0"/>
              <w:spacing w:before="40" w:after="40" w:line="220" w:lineRule="exact"/>
              <w:jc w:val="right"/>
              <w:rPr>
                <w:sz w:val="18"/>
                <w:szCs w:val="18"/>
              </w:rPr>
            </w:pPr>
            <w:r w:rsidRPr="00D2102A">
              <w:rPr>
                <w:i/>
                <w:sz w:val="16"/>
                <w:szCs w:val="16"/>
              </w:rPr>
              <w:t>прочность</w:t>
            </w:r>
          </w:p>
        </w:tc>
      </w:tr>
      <w:tr w:rsidR="004B485B" w:rsidRPr="00D2102A" w14:paraId="5D184827" w14:textId="77777777" w:rsidTr="002C192E">
        <w:tc>
          <w:tcPr>
            <w:tcW w:w="1806" w:type="dxa"/>
            <w:tcBorders>
              <w:bottom w:val="single" w:sz="12" w:space="0" w:color="auto"/>
            </w:tcBorders>
            <w:shd w:val="clear" w:color="auto" w:fill="auto"/>
          </w:tcPr>
          <w:p w14:paraId="491A729F" w14:textId="5EBF4823" w:rsidR="004B485B" w:rsidRPr="00D2102A" w:rsidRDefault="004B485B" w:rsidP="002C192E">
            <w:pPr>
              <w:suppressAutoHyphens w:val="0"/>
              <w:spacing w:before="40" w:after="40" w:line="220" w:lineRule="exact"/>
              <w:rPr>
                <w:sz w:val="18"/>
                <w:szCs w:val="18"/>
              </w:rPr>
            </w:pPr>
            <w:r w:rsidRPr="00D2102A">
              <w:rPr>
                <w:sz w:val="18"/>
                <w:szCs w:val="18"/>
              </w:rPr>
              <w:t>39 ±</w:t>
            </w:r>
            <w:r w:rsidR="00700105">
              <w:rPr>
                <w:sz w:val="18"/>
                <w:szCs w:val="18"/>
                <w:lang w:val="en-US"/>
              </w:rPr>
              <w:t xml:space="preserve"> </w:t>
            </w:r>
            <w:r w:rsidRPr="00D2102A">
              <w:rPr>
                <w:sz w:val="18"/>
                <w:szCs w:val="18"/>
              </w:rPr>
              <w:t>1 мм</w:t>
            </w:r>
          </w:p>
        </w:tc>
        <w:tc>
          <w:tcPr>
            <w:tcW w:w="1860" w:type="dxa"/>
            <w:tcBorders>
              <w:bottom w:val="single" w:sz="12" w:space="0" w:color="auto"/>
            </w:tcBorders>
            <w:shd w:val="clear" w:color="auto" w:fill="auto"/>
            <w:vAlign w:val="bottom"/>
          </w:tcPr>
          <w:p w14:paraId="16AC2BC2" w14:textId="6B3F5143" w:rsidR="004B485B" w:rsidRPr="00D2102A" w:rsidRDefault="004B485B" w:rsidP="002C192E">
            <w:pPr>
              <w:suppressAutoHyphens w:val="0"/>
              <w:spacing w:before="40" w:after="40" w:line="220" w:lineRule="exact"/>
              <w:jc w:val="right"/>
              <w:rPr>
                <w:sz w:val="18"/>
                <w:szCs w:val="18"/>
              </w:rPr>
            </w:pPr>
            <w:r w:rsidRPr="00D2102A">
              <w:rPr>
                <w:sz w:val="18"/>
                <w:szCs w:val="18"/>
              </w:rPr>
              <w:t>1 ±</w:t>
            </w:r>
            <w:r w:rsidR="00700105">
              <w:rPr>
                <w:sz w:val="18"/>
                <w:szCs w:val="18"/>
                <w:lang w:val="en-US"/>
              </w:rPr>
              <w:t xml:space="preserve"> </w:t>
            </w:r>
            <w:r w:rsidRPr="00D2102A">
              <w:rPr>
                <w:sz w:val="18"/>
                <w:szCs w:val="18"/>
              </w:rPr>
              <w:t>0,1 мм</w:t>
            </w:r>
          </w:p>
        </w:tc>
        <w:tc>
          <w:tcPr>
            <w:tcW w:w="1866" w:type="dxa"/>
            <w:tcBorders>
              <w:bottom w:val="single" w:sz="12" w:space="0" w:color="auto"/>
            </w:tcBorders>
            <w:shd w:val="clear" w:color="auto" w:fill="auto"/>
            <w:vAlign w:val="bottom"/>
          </w:tcPr>
          <w:p w14:paraId="66177DD4"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5,5–5,6 %</w:t>
            </w:r>
          </w:p>
        </w:tc>
        <w:tc>
          <w:tcPr>
            <w:tcW w:w="1838" w:type="dxa"/>
            <w:tcBorders>
              <w:bottom w:val="single" w:sz="12" w:space="0" w:color="auto"/>
            </w:tcBorders>
            <w:shd w:val="clear" w:color="auto" w:fill="auto"/>
            <w:vAlign w:val="bottom"/>
          </w:tcPr>
          <w:p w14:paraId="2E430B61"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мин. 15 000 Н</w:t>
            </w:r>
          </w:p>
        </w:tc>
      </w:tr>
    </w:tbl>
    <w:p w14:paraId="0794D7B0" w14:textId="77777777" w:rsidR="004B485B" w:rsidRPr="00D2102A" w:rsidRDefault="004B485B" w:rsidP="004B485B">
      <w:pPr>
        <w:ind w:left="1134"/>
        <w:rPr>
          <w:sz w:val="22"/>
        </w:rPr>
      </w:pPr>
    </w:p>
    <w:p w14:paraId="74233468" w14:textId="77777777" w:rsidR="004B485B" w:rsidRPr="00D2102A" w:rsidRDefault="004B485B" w:rsidP="004B485B">
      <w:pPr>
        <w:spacing w:before="120" w:after="120"/>
        <w:ind w:left="1134"/>
      </w:pPr>
      <w:r w:rsidRPr="00D2102A">
        <w:t>Таблица 4</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4B485B" w:rsidRPr="00D2102A" w14:paraId="585CC3A2" w14:textId="77777777" w:rsidTr="002C192E">
        <w:trPr>
          <w:tblHeader/>
        </w:trPr>
        <w:tc>
          <w:tcPr>
            <w:tcW w:w="3677" w:type="dxa"/>
            <w:tcBorders>
              <w:top w:val="single" w:sz="4" w:space="0" w:color="auto"/>
              <w:bottom w:val="single" w:sz="12" w:space="0" w:color="auto"/>
            </w:tcBorders>
            <w:shd w:val="clear" w:color="auto" w:fill="auto"/>
          </w:tcPr>
          <w:p w14:paraId="059E5FD6" w14:textId="77777777" w:rsidR="004B485B" w:rsidRPr="00D2102A" w:rsidRDefault="004B485B" w:rsidP="002C192E">
            <w:pPr>
              <w:suppressAutoHyphens w:val="0"/>
              <w:spacing w:before="80" w:after="80" w:line="200" w:lineRule="exact"/>
              <w:rPr>
                <w:i/>
                <w:sz w:val="16"/>
                <w:szCs w:val="18"/>
              </w:rPr>
            </w:pPr>
            <w:r w:rsidRPr="00D2102A">
              <w:rPr>
                <w:i/>
                <w:sz w:val="16"/>
                <w:szCs w:val="16"/>
              </w:rPr>
              <w:t xml:space="preserve">Форма шва </w:t>
            </w:r>
          </w:p>
        </w:tc>
        <w:tc>
          <w:tcPr>
            <w:tcW w:w="3693" w:type="dxa"/>
            <w:tcBorders>
              <w:top w:val="single" w:sz="4" w:space="0" w:color="auto"/>
              <w:bottom w:val="single" w:sz="12" w:space="0" w:color="auto"/>
            </w:tcBorders>
            <w:shd w:val="clear" w:color="auto" w:fill="auto"/>
          </w:tcPr>
          <w:p w14:paraId="27CF5781" w14:textId="77777777" w:rsidR="004B485B" w:rsidRPr="00D2102A" w:rsidRDefault="004B485B" w:rsidP="002C192E">
            <w:pPr>
              <w:suppressAutoHyphens w:val="0"/>
              <w:spacing w:before="80" w:after="80" w:line="200" w:lineRule="exact"/>
              <w:jc w:val="right"/>
              <w:rPr>
                <w:i/>
                <w:sz w:val="16"/>
                <w:szCs w:val="18"/>
              </w:rPr>
            </w:pPr>
            <w:r w:rsidRPr="00D2102A">
              <w:rPr>
                <w:i/>
                <w:sz w:val="16"/>
                <w:szCs w:val="16"/>
              </w:rPr>
              <w:t>Мин. требуемое усилие</w:t>
            </w:r>
          </w:p>
        </w:tc>
      </w:tr>
      <w:tr w:rsidR="004B485B" w:rsidRPr="00D2102A" w14:paraId="31C86BB1" w14:textId="77777777" w:rsidTr="002C192E">
        <w:tc>
          <w:tcPr>
            <w:tcW w:w="3677" w:type="dxa"/>
            <w:tcBorders>
              <w:top w:val="single" w:sz="12" w:space="0" w:color="auto"/>
            </w:tcBorders>
            <w:shd w:val="clear" w:color="auto" w:fill="auto"/>
          </w:tcPr>
          <w:p w14:paraId="79C9FA89" w14:textId="77777777" w:rsidR="004B485B" w:rsidRPr="00D2102A" w:rsidRDefault="004B485B" w:rsidP="002C192E">
            <w:pPr>
              <w:suppressAutoHyphens w:val="0"/>
              <w:spacing w:before="40" w:after="40" w:line="220" w:lineRule="exact"/>
              <w:rPr>
                <w:sz w:val="18"/>
                <w:szCs w:val="18"/>
              </w:rPr>
            </w:pPr>
            <w:r w:rsidRPr="00D2102A">
              <w:rPr>
                <w:sz w:val="18"/>
                <w:szCs w:val="18"/>
              </w:rPr>
              <w:t>12 x 12 мм</w:t>
            </w:r>
          </w:p>
        </w:tc>
        <w:tc>
          <w:tcPr>
            <w:tcW w:w="3693" w:type="dxa"/>
            <w:tcBorders>
              <w:top w:val="single" w:sz="12" w:space="0" w:color="auto"/>
            </w:tcBorders>
            <w:shd w:val="clear" w:color="auto" w:fill="auto"/>
            <w:vAlign w:val="bottom"/>
          </w:tcPr>
          <w:p w14:paraId="549D4E0F"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3,5 кН</w:t>
            </w:r>
          </w:p>
        </w:tc>
      </w:tr>
      <w:tr w:rsidR="004B485B" w:rsidRPr="00D2102A" w14:paraId="79B82E62" w14:textId="77777777" w:rsidTr="002C192E">
        <w:tc>
          <w:tcPr>
            <w:tcW w:w="3677" w:type="dxa"/>
            <w:shd w:val="clear" w:color="auto" w:fill="auto"/>
          </w:tcPr>
          <w:p w14:paraId="70D841C2" w14:textId="77777777" w:rsidR="004B485B" w:rsidRPr="00D2102A" w:rsidRDefault="004B485B" w:rsidP="002C192E">
            <w:pPr>
              <w:suppressAutoHyphens w:val="0"/>
              <w:spacing w:before="40" w:after="40" w:line="220" w:lineRule="exact"/>
              <w:rPr>
                <w:sz w:val="18"/>
                <w:szCs w:val="18"/>
              </w:rPr>
            </w:pPr>
            <w:r w:rsidRPr="00D2102A">
              <w:rPr>
                <w:sz w:val="18"/>
                <w:szCs w:val="18"/>
              </w:rPr>
              <w:t>30 x 12 мм</w:t>
            </w:r>
          </w:p>
        </w:tc>
        <w:tc>
          <w:tcPr>
            <w:tcW w:w="3693" w:type="dxa"/>
            <w:shd w:val="clear" w:color="auto" w:fill="auto"/>
            <w:vAlign w:val="bottom"/>
          </w:tcPr>
          <w:p w14:paraId="335FB53A"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5,3 кН</w:t>
            </w:r>
          </w:p>
        </w:tc>
      </w:tr>
      <w:tr w:rsidR="004B485B" w:rsidRPr="00D2102A" w14:paraId="1BAC4F43" w14:textId="77777777" w:rsidTr="002C192E">
        <w:tc>
          <w:tcPr>
            <w:tcW w:w="3677" w:type="dxa"/>
            <w:shd w:val="clear" w:color="auto" w:fill="auto"/>
          </w:tcPr>
          <w:p w14:paraId="29D86E46" w14:textId="77777777" w:rsidR="004B485B" w:rsidRPr="00D2102A" w:rsidRDefault="004B485B" w:rsidP="002C192E">
            <w:pPr>
              <w:suppressAutoHyphens w:val="0"/>
              <w:spacing w:before="40" w:after="40" w:line="220" w:lineRule="exact"/>
              <w:rPr>
                <w:sz w:val="18"/>
                <w:szCs w:val="18"/>
              </w:rPr>
            </w:pPr>
            <w:r w:rsidRPr="00D2102A">
              <w:rPr>
                <w:sz w:val="18"/>
                <w:szCs w:val="18"/>
              </w:rPr>
              <w:t>30 x 17 мм</w:t>
            </w:r>
          </w:p>
        </w:tc>
        <w:tc>
          <w:tcPr>
            <w:tcW w:w="3693" w:type="dxa"/>
            <w:shd w:val="clear" w:color="auto" w:fill="auto"/>
            <w:vAlign w:val="bottom"/>
          </w:tcPr>
          <w:p w14:paraId="6F0B32E4"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5,3 кН</w:t>
            </w:r>
          </w:p>
        </w:tc>
      </w:tr>
      <w:tr w:rsidR="004B485B" w:rsidRPr="00D2102A" w14:paraId="5729D8EC" w14:textId="77777777" w:rsidTr="002C192E">
        <w:tc>
          <w:tcPr>
            <w:tcW w:w="3677" w:type="dxa"/>
            <w:tcBorders>
              <w:bottom w:val="single" w:sz="12" w:space="0" w:color="auto"/>
            </w:tcBorders>
            <w:shd w:val="clear" w:color="auto" w:fill="auto"/>
          </w:tcPr>
          <w:p w14:paraId="3C698FB0" w14:textId="77777777" w:rsidR="004B485B" w:rsidRPr="00D2102A" w:rsidRDefault="004B485B" w:rsidP="002C192E">
            <w:pPr>
              <w:suppressAutoHyphens w:val="0"/>
              <w:spacing w:before="40" w:after="40" w:line="220" w:lineRule="exact"/>
              <w:rPr>
                <w:sz w:val="18"/>
                <w:szCs w:val="18"/>
              </w:rPr>
            </w:pPr>
            <w:r w:rsidRPr="00D2102A">
              <w:rPr>
                <w:sz w:val="18"/>
                <w:szCs w:val="18"/>
              </w:rPr>
              <w:t>30 x 30 мм</w:t>
            </w:r>
          </w:p>
        </w:tc>
        <w:tc>
          <w:tcPr>
            <w:tcW w:w="3693" w:type="dxa"/>
            <w:tcBorders>
              <w:bottom w:val="single" w:sz="12" w:space="0" w:color="auto"/>
            </w:tcBorders>
            <w:shd w:val="clear" w:color="auto" w:fill="auto"/>
            <w:vAlign w:val="bottom"/>
          </w:tcPr>
          <w:p w14:paraId="38BA1E51"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7,0 кН</w:t>
            </w:r>
          </w:p>
        </w:tc>
      </w:tr>
    </w:tbl>
    <w:p w14:paraId="7B73CB38" w14:textId="77777777" w:rsidR="004B485B" w:rsidRPr="00D2102A" w:rsidRDefault="004B485B" w:rsidP="004B485B">
      <w:pPr>
        <w:rPr>
          <w:sz w:val="22"/>
        </w:rPr>
      </w:pPr>
    </w:p>
    <w:p w14:paraId="24481C5B" w14:textId="77777777" w:rsidR="004B485B" w:rsidRPr="00D2102A" w:rsidRDefault="004B485B" w:rsidP="004B485B">
      <w:pPr>
        <w:pStyle w:val="SingleTxtGR"/>
        <w:spacing w:before="120"/>
      </w:pPr>
      <w:r w:rsidRPr="00D2102A">
        <w:t>закругление по всему ремню = 5 мм</w:t>
      </w:r>
    </w:p>
    <w:p w14:paraId="7D749005" w14:textId="77777777" w:rsidR="004B485B" w:rsidRPr="00D2102A" w:rsidRDefault="004B485B" w:rsidP="004B485B">
      <w:pPr>
        <w:pStyle w:val="SingleTxtGR"/>
        <w:tabs>
          <w:tab w:val="clear" w:pos="1701"/>
        </w:tabs>
        <w:ind w:left="2268" w:hanging="1008"/>
        <w:jc w:val="left"/>
        <w:rPr>
          <w:noProof/>
          <w:lang w:eastAsia="en-GB"/>
        </w:rPr>
      </w:pPr>
      <w:r w:rsidRPr="00D2102A">
        <w:rPr>
          <w:noProof/>
          <w:lang w:eastAsia="ru-RU"/>
        </w:rPr>
        <mc:AlternateContent>
          <mc:Choice Requires="wps">
            <w:drawing>
              <wp:anchor distT="0" distB="0" distL="114300" distR="114300" simplePos="0" relativeHeight="251682816" behindDoc="0" locked="0" layoutInCell="1" allowOverlap="1" wp14:anchorId="7BD47CF7" wp14:editId="21CB0E23">
                <wp:simplePos x="0" y="0"/>
                <wp:positionH relativeFrom="column">
                  <wp:posOffset>1485900</wp:posOffset>
                </wp:positionH>
                <wp:positionV relativeFrom="paragraph">
                  <wp:posOffset>2301875</wp:posOffset>
                </wp:positionV>
                <wp:extent cx="1026795" cy="457200"/>
                <wp:effectExtent l="0" t="3810" r="0" b="0"/>
                <wp:wrapNone/>
                <wp:docPr id="3219" name="Надпись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3F54A" w14:textId="77777777" w:rsidR="004B485B" w:rsidRPr="00541B0C" w:rsidRDefault="004B485B" w:rsidP="004B485B">
                            <w:pPr>
                              <w:spacing w:line="200" w:lineRule="atLeast"/>
                              <w:jc w:val="center"/>
                              <w:rPr>
                                <w:b/>
                              </w:rPr>
                            </w:pPr>
                            <w:r w:rsidRPr="00541B0C">
                              <w:rPr>
                                <w:b/>
                              </w:rPr>
                              <w:t>Вид сверху</w:t>
                            </w:r>
                          </w:p>
                          <w:p w14:paraId="0BD5F339" w14:textId="77777777" w:rsidR="004B485B" w:rsidRPr="00541B0C" w:rsidRDefault="004B485B" w:rsidP="004B485B">
                            <w:pPr>
                              <w:spacing w:line="200" w:lineRule="atLeast"/>
                              <w:jc w:val="center"/>
                              <w:rPr>
                                <w:b/>
                              </w:rPr>
                            </w:pPr>
                            <w:r w:rsidRPr="00541B0C">
                              <w:rPr>
                                <w:b/>
                              </w:rPr>
                              <w:t>Масштаб: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47CF7" id="Надпись 3219" o:spid="_x0000_s1067" type="#_x0000_t202" style="position:absolute;left:0;text-align:left;margin-left:117pt;margin-top:181.25pt;width:80.8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" stroked="f">
                <v:textbox>
                  <w:txbxContent>
                    <w:p w14:paraId="4DB3F54A" w14:textId="77777777" w:rsidR="004B485B" w:rsidRPr="00541B0C" w:rsidRDefault="004B485B" w:rsidP="004B485B">
                      <w:pPr>
                        <w:spacing w:line="200" w:lineRule="atLeast"/>
                        <w:jc w:val="center"/>
                        <w:rPr>
                          <w:b/>
                        </w:rPr>
                      </w:pPr>
                      <w:r w:rsidRPr="00541B0C">
                        <w:rPr>
                          <w:b/>
                        </w:rPr>
                        <w:t>Вид сверху</w:t>
                      </w:r>
                    </w:p>
                    <w:p w14:paraId="0BD5F339" w14:textId="77777777" w:rsidR="004B485B" w:rsidRPr="00541B0C" w:rsidRDefault="004B485B" w:rsidP="004B485B">
                      <w:pPr>
                        <w:spacing w:line="200" w:lineRule="atLeast"/>
                        <w:jc w:val="center"/>
                        <w:rPr>
                          <w:b/>
                        </w:rPr>
                      </w:pPr>
                      <w:r w:rsidRPr="00541B0C">
                        <w:rPr>
                          <w:b/>
                        </w:rPr>
                        <w:t>Масштаб: 1:2</w:t>
                      </w:r>
                    </w:p>
                  </w:txbxContent>
                </v:textbox>
              </v:shape>
            </w:pict>
          </mc:Fallback>
        </mc:AlternateContent>
      </w:r>
      <w:r w:rsidRPr="00D2102A">
        <w:rPr>
          <w:noProof/>
          <w:lang w:eastAsia="ru-RU"/>
        </w:rPr>
        <mc:AlternateContent>
          <mc:Choice Requires="wps">
            <w:drawing>
              <wp:anchor distT="0" distB="0" distL="114300" distR="114300" simplePos="0" relativeHeight="251683840" behindDoc="0" locked="0" layoutInCell="1" allowOverlap="1" wp14:anchorId="05EA18AE" wp14:editId="00C17506">
                <wp:simplePos x="0" y="0"/>
                <wp:positionH relativeFrom="column">
                  <wp:posOffset>3657600</wp:posOffset>
                </wp:positionH>
                <wp:positionV relativeFrom="paragraph">
                  <wp:posOffset>2301875</wp:posOffset>
                </wp:positionV>
                <wp:extent cx="1371600" cy="457200"/>
                <wp:effectExtent l="0" t="3810" r="3810" b="0"/>
                <wp:wrapNone/>
                <wp:docPr id="3218" name="Надпись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C31F1" w14:textId="77777777" w:rsidR="004B485B" w:rsidRPr="00541B0C" w:rsidRDefault="004B485B" w:rsidP="004B485B">
                            <w:pPr>
                              <w:spacing w:line="200" w:lineRule="atLeast"/>
                              <w:jc w:val="center"/>
                              <w:rPr>
                                <w:b/>
                              </w:rPr>
                            </w:pPr>
                            <w:r w:rsidRPr="00541B0C">
                              <w:rPr>
                                <w:b/>
                              </w:rPr>
                              <w:t>Вид в изометрии</w:t>
                            </w:r>
                          </w:p>
                          <w:p w14:paraId="5FA4C044" w14:textId="77777777" w:rsidR="004B485B" w:rsidRDefault="004B485B" w:rsidP="004B485B">
                            <w:pPr>
                              <w:spacing w:line="200" w:lineRule="atLeast"/>
                              <w:jc w:val="center"/>
                            </w:pPr>
                            <w:r w:rsidRPr="00541B0C">
                              <w:rPr>
                                <w:b/>
                              </w:rPr>
                              <w:t>Масштаб: 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A18AE" id="Надпись 3218" o:spid="_x0000_s1068" type="#_x0000_t202" style="position:absolute;left:0;text-align:left;margin-left:4in;margin-top:181.25pt;width:108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" stroked="f">
                <v:textbox>
                  <w:txbxContent>
                    <w:p w14:paraId="27CC31F1" w14:textId="77777777" w:rsidR="004B485B" w:rsidRPr="00541B0C" w:rsidRDefault="004B485B" w:rsidP="004B485B">
                      <w:pPr>
                        <w:spacing w:line="200" w:lineRule="atLeast"/>
                        <w:jc w:val="center"/>
                        <w:rPr>
                          <w:b/>
                        </w:rPr>
                      </w:pPr>
                      <w:r w:rsidRPr="00541B0C">
                        <w:rPr>
                          <w:b/>
                        </w:rPr>
                        <w:t>Вид в изометрии</w:t>
                      </w:r>
                    </w:p>
                    <w:p w14:paraId="5FA4C044" w14:textId="77777777" w:rsidR="004B485B" w:rsidRDefault="004B485B" w:rsidP="004B485B">
                      <w:pPr>
                        <w:spacing w:line="200" w:lineRule="atLeast"/>
                        <w:jc w:val="center"/>
                      </w:pPr>
                      <w:r w:rsidRPr="00541B0C">
                        <w:rPr>
                          <w:b/>
                        </w:rPr>
                        <w:t>Масштаб: 1:10</w:t>
                      </w:r>
                    </w:p>
                  </w:txbxContent>
                </v:textbox>
              </v:shape>
            </w:pict>
          </mc:Fallback>
        </mc:AlternateContent>
      </w:r>
      <w:r w:rsidRPr="00D2102A">
        <w:rPr>
          <w:noProof/>
          <w:lang w:eastAsia="ru-RU"/>
        </w:rPr>
        <w:drawing>
          <wp:inline distT="0" distB="0" distL="0" distR="0" wp14:anchorId="18B3284C" wp14:editId="2C1D992B">
            <wp:extent cx="4117340" cy="2626995"/>
            <wp:effectExtent l="0" t="0" r="0" b="1905"/>
            <wp:docPr id="3215" name="Рисунок 3215" descr="Devic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vice 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7340" cy="2626995"/>
                    </a:xfrm>
                    <a:prstGeom prst="rect">
                      <a:avLst/>
                    </a:prstGeom>
                    <a:noFill/>
                    <a:ln>
                      <a:noFill/>
                    </a:ln>
                  </pic:spPr>
                </pic:pic>
              </a:graphicData>
            </a:graphic>
          </wp:inline>
        </w:drawing>
      </w:r>
    </w:p>
    <w:p w14:paraId="7BC5FC29" w14:textId="77777777" w:rsidR="004B485B" w:rsidRPr="00D2102A" w:rsidRDefault="004B485B" w:rsidP="004B485B">
      <w:pPr>
        <w:jc w:val="center"/>
        <w:rPr>
          <w:sz w:val="22"/>
        </w:rPr>
      </w:pPr>
    </w:p>
    <w:p w14:paraId="7567A3E8" w14:textId="77777777" w:rsidR="004B485B" w:rsidRPr="00D2102A" w:rsidRDefault="004B485B" w:rsidP="004B485B">
      <w:pPr>
        <w:pStyle w:val="SingleTxtGR"/>
        <w:pageBreakBefore/>
        <w:spacing w:before="240"/>
        <w:rPr>
          <w:bCs/>
        </w:rPr>
      </w:pPr>
      <w:r w:rsidRPr="00D2102A">
        <w:rPr>
          <w:bCs/>
        </w:rPr>
        <w:lastRenderedPageBreak/>
        <w:t>Устройство приложения нагрузки II</w:t>
      </w:r>
    </w:p>
    <w:p w14:paraId="2407F498" w14:textId="77777777" w:rsidR="004B485B" w:rsidRPr="00D2102A" w:rsidRDefault="004B485B" w:rsidP="004B485B">
      <w:pPr>
        <w:pStyle w:val="SingleTxtGR"/>
        <w:spacing w:before="240"/>
        <w:rPr>
          <w:bCs/>
        </w:rPr>
      </w:pPr>
      <w:r w:rsidRPr="00D2102A">
        <w:rPr>
          <w:bCs/>
          <w:noProof/>
          <w:lang w:eastAsia="ru-RU"/>
        </w:rPr>
        <mc:AlternateContent>
          <mc:Choice Requires="wps">
            <w:drawing>
              <wp:anchor distT="0" distB="0" distL="114300" distR="114300" simplePos="0" relativeHeight="251685888" behindDoc="0" locked="0" layoutInCell="1" allowOverlap="1" wp14:anchorId="0689D663" wp14:editId="70F241EE">
                <wp:simplePos x="0" y="0"/>
                <wp:positionH relativeFrom="margin">
                  <wp:posOffset>2456559</wp:posOffset>
                </wp:positionH>
                <wp:positionV relativeFrom="paragraph">
                  <wp:posOffset>1940049</wp:posOffset>
                </wp:positionV>
                <wp:extent cx="279070" cy="83127"/>
                <wp:effectExtent l="0" t="0" r="6985" b="0"/>
                <wp:wrapNone/>
                <wp:docPr id="1435" name="Надпись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70" cy="8312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CABD367" w14:textId="77777777" w:rsidR="004B485B" w:rsidRPr="00541B0C" w:rsidRDefault="004B485B" w:rsidP="004B485B">
                            <w:pPr>
                              <w:spacing w:line="80" w:lineRule="atLeast"/>
                              <w:rPr>
                                <w:sz w:val="8"/>
                                <w:szCs w:val="8"/>
                              </w:rPr>
                            </w:pPr>
                            <w:r w:rsidRPr="00541B0C">
                              <w:rPr>
                                <w:sz w:val="8"/>
                                <w:szCs w:val="8"/>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9D663" id="Надпись 1435" o:spid="_x0000_s1069" type="#_x0000_t202" style="position:absolute;left:0;text-align:left;margin-left:193.45pt;margin-top:152.75pt;width:21.95pt;height:6.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" stroked="f">
                <v:stroke joinstyle="round"/>
                <v:path arrowok="t"/>
                <v:textbox inset="0,0,0,0">
                  <w:txbxContent>
                    <w:p w14:paraId="5CABD367" w14:textId="77777777" w:rsidR="004B485B" w:rsidRPr="00541B0C" w:rsidRDefault="004B485B" w:rsidP="004B485B">
                      <w:pPr>
                        <w:spacing w:line="80" w:lineRule="atLeast"/>
                        <w:rPr>
                          <w:sz w:val="8"/>
                          <w:szCs w:val="8"/>
                        </w:rPr>
                      </w:pPr>
                      <w:r w:rsidRPr="00541B0C">
                        <w:rPr>
                          <w:sz w:val="8"/>
                          <w:szCs w:val="8"/>
                        </w:rPr>
                        <w:t>4,5</w:t>
                      </w:r>
                    </w:p>
                  </w:txbxContent>
                </v:textbox>
                <w10:wrap anchorx="margin"/>
              </v:shape>
            </w:pict>
          </mc:Fallback>
        </mc:AlternateContent>
      </w:r>
      <w:r w:rsidRPr="00D2102A">
        <w:rPr>
          <w:noProof/>
          <w:lang w:eastAsia="ru-RU"/>
        </w:rPr>
        <mc:AlternateContent>
          <mc:Choice Requires="wps">
            <w:drawing>
              <wp:anchor distT="0" distB="0" distL="114300" distR="114300" simplePos="0" relativeHeight="251684864" behindDoc="0" locked="0" layoutInCell="1" allowOverlap="1" wp14:anchorId="18D8453B" wp14:editId="3BE4AABF">
                <wp:simplePos x="0" y="0"/>
                <wp:positionH relativeFrom="column">
                  <wp:posOffset>1080661</wp:posOffset>
                </wp:positionH>
                <wp:positionV relativeFrom="paragraph">
                  <wp:posOffset>4152938</wp:posOffset>
                </wp:positionV>
                <wp:extent cx="1703070" cy="95367"/>
                <wp:effectExtent l="0" t="0" r="0" b="0"/>
                <wp:wrapNone/>
                <wp:docPr id="1466"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070" cy="95367"/>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14:paraId="32CE9B0B" w14:textId="77777777" w:rsidR="004B485B" w:rsidRPr="007262F1" w:rsidRDefault="004B485B" w:rsidP="004B485B">
                            <w:pPr>
                              <w:spacing w:line="120" w:lineRule="atLeast"/>
                              <w:rPr>
                                <w:sz w:val="12"/>
                                <w:szCs w:val="12"/>
                              </w:rPr>
                            </w:pPr>
                            <w:r w:rsidRPr="007262F1">
                              <w:rPr>
                                <w:sz w:val="12"/>
                                <w:szCs w:val="12"/>
                              </w:rPr>
                              <w:t>при измерении ремня на плоской поверхности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8453B" id="Поле 41" o:spid="_x0000_s1070" type="#_x0000_t202" style="position:absolute;left:0;text-align:left;margin-left:85.1pt;margin-top:327pt;width:134.1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" stroked="f">
                <v:stroke joinstyle="round"/>
                <v:path arrowok="t"/>
                <v:textbox inset="0,0,0,0">
                  <w:txbxContent>
                    <w:p w14:paraId="32CE9B0B" w14:textId="77777777" w:rsidR="004B485B" w:rsidRPr="007262F1" w:rsidRDefault="004B485B" w:rsidP="004B485B">
                      <w:pPr>
                        <w:spacing w:line="120" w:lineRule="atLeast"/>
                        <w:rPr>
                          <w:sz w:val="12"/>
                          <w:szCs w:val="12"/>
                        </w:rPr>
                      </w:pPr>
                      <w:r w:rsidRPr="007262F1">
                        <w:rPr>
                          <w:sz w:val="12"/>
                          <w:szCs w:val="12"/>
                        </w:rPr>
                        <w:t>при измерении ремня на плоской поверхности</w:t>
                      </w:r>
                    </w:p>
                  </w:txbxContent>
                </v:textbox>
              </v:shape>
            </w:pict>
          </mc:Fallback>
        </mc:AlternateContent>
      </w:r>
      <w:r w:rsidRPr="00D2102A">
        <w:rPr>
          <w:noProof/>
          <w:lang w:eastAsia="ru-RU"/>
        </w:rPr>
        <w:drawing>
          <wp:inline distT="0" distB="0" distL="0" distR="0" wp14:anchorId="4E7731B6" wp14:editId="4DBAE22B">
            <wp:extent cx="3914775" cy="4209902"/>
            <wp:effectExtent l="0" t="0" r="0" b="635"/>
            <wp:docPr id="14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0440" cy="4205240"/>
                    </a:xfrm>
                    <a:prstGeom prst="rect">
                      <a:avLst/>
                    </a:prstGeom>
                    <a:noFill/>
                    <a:ln>
                      <a:noFill/>
                    </a:ln>
                  </pic:spPr>
                </pic:pic>
              </a:graphicData>
            </a:graphic>
          </wp:inline>
        </w:drawing>
      </w:r>
    </w:p>
    <w:p w14:paraId="603F21B1" w14:textId="77777777" w:rsidR="004B485B" w:rsidRPr="00D2102A" w:rsidRDefault="004B485B" w:rsidP="004B485B">
      <w:pPr>
        <w:ind w:left="1134"/>
      </w:pPr>
      <w:r w:rsidRPr="00D2102A">
        <w:t>Таблица 5</w:t>
      </w:r>
    </w:p>
    <w:tbl>
      <w:tblPr>
        <w:tblStyle w:val="ac"/>
        <w:tblW w:w="779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
        <w:gridCol w:w="3661"/>
        <w:gridCol w:w="2126"/>
        <w:gridCol w:w="1276"/>
      </w:tblGrid>
      <w:tr w:rsidR="004B485B" w:rsidRPr="00D2102A" w14:paraId="1F92F5F2" w14:textId="77777777" w:rsidTr="002C192E">
        <w:trPr>
          <w:tblHeader/>
        </w:trPr>
        <w:tc>
          <w:tcPr>
            <w:tcW w:w="734" w:type="dxa"/>
            <w:tcBorders>
              <w:top w:val="single" w:sz="4" w:space="0" w:color="auto"/>
              <w:bottom w:val="single" w:sz="12" w:space="0" w:color="auto"/>
            </w:tcBorders>
            <w:shd w:val="clear" w:color="auto" w:fill="auto"/>
            <w:vAlign w:val="bottom"/>
          </w:tcPr>
          <w:p w14:paraId="70FC5F29" w14:textId="77777777" w:rsidR="004B485B" w:rsidRPr="00D2102A" w:rsidRDefault="004B485B" w:rsidP="002C192E">
            <w:pPr>
              <w:suppressAutoHyphens w:val="0"/>
              <w:spacing w:before="80" w:after="80" w:line="200" w:lineRule="exact"/>
              <w:rPr>
                <w:i/>
                <w:sz w:val="16"/>
                <w:szCs w:val="18"/>
              </w:rPr>
            </w:pPr>
            <w:r w:rsidRPr="00D2102A">
              <w:rPr>
                <w:noProof/>
                <w:lang w:eastAsia="en-GB"/>
              </w:rPr>
              <w:br w:type="page"/>
            </w:r>
            <w:r w:rsidRPr="00D2102A">
              <w:rPr>
                <w:i/>
                <w:noProof/>
                <w:sz w:val="16"/>
                <w:lang w:eastAsia="en-GB"/>
              </w:rPr>
              <w:t>№</w:t>
            </w:r>
          </w:p>
        </w:tc>
        <w:tc>
          <w:tcPr>
            <w:tcW w:w="3661" w:type="dxa"/>
            <w:tcBorders>
              <w:top w:val="single" w:sz="4" w:space="0" w:color="auto"/>
              <w:bottom w:val="single" w:sz="12" w:space="0" w:color="auto"/>
            </w:tcBorders>
            <w:shd w:val="clear" w:color="auto" w:fill="auto"/>
            <w:vAlign w:val="bottom"/>
          </w:tcPr>
          <w:p w14:paraId="1CDB9C43" w14:textId="77777777" w:rsidR="004B485B" w:rsidRPr="00D2102A" w:rsidRDefault="004B485B" w:rsidP="002C192E">
            <w:pPr>
              <w:suppressAutoHyphens w:val="0"/>
              <w:spacing w:before="80" w:after="80" w:line="200" w:lineRule="exact"/>
              <w:jc w:val="right"/>
              <w:rPr>
                <w:i/>
                <w:sz w:val="16"/>
                <w:szCs w:val="18"/>
              </w:rPr>
            </w:pPr>
            <w:r w:rsidRPr="00D2102A">
              <w:rPr>
                <w:i/>
                <w:noProof/>
                <w:sz w:val="16"/>
                <w:lang w:eastAsia="en-GB"/>
              </w:rPr>
              <w:t>Наименование</w:t>
            </w:r>
          </w:p>
        </w:tc>
        <w:tc>
          <w:tcPr>
            <w:tcW w:w="2126" w:type="dxa"/>
            <w:tcBorders>
              <w:top w:val="single" w:sz="4" w:space="0" w:color="auto"/>
              <w:bottom w:val="single" w:sz="12" w:space="0" w:color="auto"/>
            </w:tcBorders>
            <w:shd w:val="clear" w:color="auto" w:fill="auto"/>
            <w:vAlign w:val="bottom"/>
          </w:tcPr>
          <w:p w14:paraId="30066D43" w14:textId="77777777" w:rsidR="004B485B" w:rsidRPr="00D2102A" w:rsidRDefault="004B485B" w:rsidP="002C192E">
            <w:pPr>
              <w:suppressAutoHyphens w:val="0"/>
              <w:spacing w:before="80" w:after="80" w:line="200" w:lineRule="exact"/>
              <w:jc w:val="right"/>
              <w:rPr>
                <w:i/>
                <w:sz w:val="16"/>
                <w:szCs w:val="18"/>
              </w:rPr>
            </w:pPr>
            <w:r w:rsidRPr="00D2102A">
              <w:rPr>
                <w:i/>
                <w:noProof/>
                <w:sz w:val="16"/>
                <w:lang w:eastAsia="en-GB"/>
              </w:rPr>
              <w:t>Данные</w:t>
            </w:r>
          </w:p>
        </w:tc>
        <w:tc>
          <w:tcPr>
            <w:tcW w:w="1276" w:type="dxa"/>
            <w:tcBorders>
              <w:top w:val="single" w:sz="4" w:space="0" w:color="auto"/>
              <w:bottom w:val="single" w:sz="12" w:space="0" w:color="auto"/>
            </w:tcBorders>
            <w:shd w:val="clear" w:color="auto" w:fill="auto"/>
            <w:vAlign w:val="bottom"/>
          </w:tcPr>
          <w:p w14:paraId="019A82A7" w14:textId="77777777" w:rsidR="004B485B" w:rsidRPr="00D2102A" w:rsidRDefault="004B485B" w:rsidP="002C192E">
            <w:pPr>
              <w:suppressAutoHyphens w:val="0"/>
              <w:spacing w:before="80" w:after="80" w:line="200" w:lineRule="exact"/>
              <w:jc w:val="right"/>
              <w:rPr>
                <w:i/>
                <w:sz w:val="16"/>
                <w:szCs w:val="18"/>
              </w:rPr>
            </w:pPr>
            <w:r w:rsidRPr="00D2102A">
              <w:rPr>
                <w:i/>
                <w:noProof/>
                <w:sz w:val="16"/>
                <w:lang w:eastAsia="en-GB"/>
              </w:rPr>
              <w:t>Количество</w:t>
            </w:r>
          </w:p>
        </w:tc>
      </w:tr>
      <w:tr w:rsidR="004B485B" w:rsidRPr="00D2102A" w14:paraId="14D4B916" w14:textId="77777777" w:rsidTr="002C192E">
        <w:tc>
          <w:tcPr>
            <w:tcW w:w="734" w:type="dxa"/>
            <w:tcBorders>
              <w:top w:val="single" w:sz="12" w:space="0" w:color="auto"/>
            </w:tcBorders>
            <w:shd w:val="clear" w:color="auto" w:fill="auto"/>
          </w:tcPr>
          <w:p w14:paraId="63F1FE02" w14:textId="77777777" w:rsidR="004B485B" w:rsidRPr="00D2102A" w:rsidRDefault="004B485B" w:rsidP="002C192E">
            <w:pPr>
              <w:suppressAutoHyphens w:val="0"/>
              <w:spacing w:before="40" w:after="40" w:line="220" w:lineRule="exact"/>
              <w:rPr>
                <w:sz w:val="18"/>
                <w:szCs w:val="18"/>
              </w:rPr>
            </w:pPr>
            <w:r w:rsidRPr="00D2102A">
              <w:rPr>
                <w:sz w:val="18"/>
                <w:szCs w:val="18"/>
              </w:rPr>
              <w:t>1</w:t>
            </w:r>
          </w:p>
        </w:tc>
        <w:tc>
          <w:tcPr>
            <w:tcW w:w="3661" w:type="dxa"/>
            <w:tcBorders>
              <w:top w:val="single" w:sz="12" w:space="0" w:color="auto"/>
            </w:tcBorders>
            <w:shd w:val="clear" w:color="auto" w:fill="auto"/>
            <w:vAlign w:val="bottom"/>
          </w:tcPr>
          <w:p w14:paraId="55AA87CD"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основной ремень</w:t>
            </w:r>
            <w:r w:rsidRPr="00D2102A">
              <w:rPr>
                <w:noProof/>
                <w:sz w:val="18"/>
                <w:szCs w:val="18"/>
                <w:lang w:eastAsia="en-GB"/>
              </w:rPr>
              <w:t xml:space="preserve"> — 39 мм</w:t>
            </w:r>
          </w:p>
        </w:tc>
        <w:tc>
          <w:tcPr>
            <w:tcW w:w="2126" w:type="dxa"/>
            <w:tcBorders>
              <w:top w:val="single" w:sz="12" w:space="0" w:color="auto"/>
            </w:tcBorders>
            <w:shd w:val="clear" w:color="auto" w:fill="auto"/>
          </w:tcPr>
          <w:p w14:paraId="0A28A961"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w:t>
            </w:r>
          </w:p>
        </w:tc>
        <w:tc>
          <w:tcPr>
            <w:tcW w:w="1276" w:type="dxa"/>
            <w:tcBorders>
              <w:top w:val="single" w:sz="12" w:space="0" w:color="auto"/>
            </w:tcBorders>
            <w:shd w:val="clear" w:color="auto" w:fill="auto"/>
            <w:vAlign w:val="bottom"/>
          </w:tcPr>
          <w:p w14:paraId="54F6A2E9"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w:t>
            </w:r>
          </w:p>
        </w:tc>
      </w:tr>
      <w:tr w:rsidR="004B485B" w:rsidRPr="00D2102A" w14:paraId="64AC8596" w14:textId="77777777" w:rsidTr="002C192E">
        <w:tc>
          <w:tcPr>
            <w:tcW w:w="734" w:type="dxa"/>
            <w:shd w:val="clear" w:color="auto" w:fill="auto"/>
          </w:tcPr>
          <w:p w14:paraId="3FCD3ECF" w14:textId="77777777" w:rsidR="004B485B" w:rsidRPr="00D2102A" w:rsidRDefault="004B485B" w:rsidP="002C192E">
            <w:pPr>
              <w:suppressAutoHyphens w:val="0"/>
              <w:spacing w:before="40" w:after="40" w:line="220" w:lineRule="exact"/>
              <w:rPr>
                <w:sz w:val="18"/>
                <w:szCs w:val="18"/>
              </w:rPr>
            </w:pPr>
            <w:r w:rsidRPr="00D2102A">
              <w:rPr>
                <w:sz w:val="18"/>
                <w:szCs w:val="18"/>
              </w:rPr>
              <w:t>2</w:t>
            </w:r>
          </w:p>
        </w:tc>
        <w:tc>
          <w:tcPr>
            <w:tcW w:w="3661" w:type="dxa"/>
            <w:shd w:val="clear" w:color="auto" w:fill="auto"/>
            <w:vAlign w:val="bottom"/>
          </w:tcPr>
          <w:p w14:paraId="3FEF5F6B"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 xml:space="preserve">бедренный </w:t>
            </w:r>
            <w:r w:rsidRPr="00D2102A">
              <w:rPr>
                <w:sz w:val="18"/>
                <w:szCs w:val="18"/>
              </w:rPr>
              <w:t>ремень (верхний/нижний)</w:t>
            </w:r>
            <w:r w:rsidRPr="00D2102A">
              <w:rPr>
                <w:noProof/>
                <w:sz w:val="18"/>
                <w:szCs w:val="18"/>
                <w:lang w:eastAsia="en-GB"/>
              </w:rPr>
              <w:t xml:space="preserve"> — 39 мм</w:t>
            </w:r>
          </w:p>
        </w:tc>
        <w:tc>
          <w:tcPr>
            <w:tcW w:w="2126" w:type="dxa"/>
            <w:shd w:val="clear" w:color="auto" w:fill="auto"/>
          </w:tcPr>
          <w:p w14:paraId="5D2C6C01"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w:t>
            </w:r>
          </w:p>
        </w:tc>
        <w:tc>
          <w:tcPr>
            <w:tcW w:w="1276" w:type="dxa"/>
            <w:shd w:val="clear" w:color="auto" w:fill="auto"/>
            <w:vAlign w:val="bottom"/>
          </w:tcPr>
          <w:p w14:paraId="0C383DEE"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2</w:t>
            </w:r>
          </w:p>
        </w:tc>
      </w:tr>
      <w:tr w:rsidR="004B485B" w:rsidRPr="00D2102A" w14:paraId="541C6CE0" w14:textId="77777777" w:rsidTr="002C192E">
        <w:tc>
          <w:tcPr>
            <w:tcW w:w="734" w:type="dxa"/>
            <w:tcBorders>
              <w:bottom w:val="single" w:sz="12" w:space="0" w:color="auto"/>
            </w:tcBorders>
            <w:shd w:val="clear" w:color="auto" w:fill="auto"/>
          </w:tcPr>
          <w:p w14:paraId="498DB930" w14:textId="77777777" w:rsidR="004B485B" w:rsidRPr="00D2102A" w:rsidRDefault="004B485B" w:rsidP="002C192E">
            <w:pPr>
              <w:suppressAutoHyphens w:val="0"/>
              <w:spacing w:before="40" w:after="40" w:line="220" w:lineRule="exact"/>
              <w:rPr>
                <w:sz w:val="18"/>
                <w:szCs w:val="18"/>
              </w:rPr>
            </w:pPr>
            <w:r w:rsidRPr="00D2102A">
              <w:rPr>
                <w:sz w:val="18"/>
                <w:szCs w:val="18"/>
              </w:rPr>
              <w:t>3</w:t>
            </w:r>
          </w:p>
        </w:tc>
        <w:tc>
          <w:tcPr>
            <w:tcW w:w="3661" w:type="dxa"/>
            <w:tcBorders>
              <w:bottom w:val="single" w:sz="12" w:space="0" w:color="auto"/>
            </w:tcBorders>
            <w:shd w:val="clear" w:color="auto" w:fill="auto"/>
            <w:vAlign w:val="bottom"/>
          </w:tcPr>
          <w:p w14:paraId="5D063D47"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форма шва (30 x 17)</w:t>
            </w:r>
          </w:p>
        </w:tc>
        <w:tc>
          <w:tcPr>
            <w:tcW w:w="2126" w:type="dxa"/>
            <w:tcBorders>
              <w:bottom w:val="single" w:sz="12" w:space="0" w:color="auto"/>
            </w:tcBorders>
            <w:shd w:val="clear" w:color="auto" w:fill="auto"/>
            <w:vAlign w:val="bottom"/>
          </w:tcPr>
          <w:p w14:paraId="5369BAA3" w14:textId="77777777" w:rsidR="004B485B" w:rsidRPr="00D2102A" w:rsidRDefault="004B485B" w:rsidP="002C192E">
            <w:pPr>
              <w:suppressAutoHyphens w:val="0"/>
              <w:spacing w:before="40" w:after="40" w:line="220" w:lineRule="exact"/>
              <w:jc w:val="right"/>
              <w:rPr>
                <w:sz w:val="18"/>
                <w:szCs w:val="18"/>
              </w:rPr>
            </w:pPr>
            <w:r w:rsidRPr="00D2102A">
              <w:rPr>
                <w:noProof/>
                <w:sz w:val="18"/>
                <w:szCs w:val="18"/>
                <w:lang w:eastAsia="en-GB"/>
              </w:rPr>
              <w:t>шов: 77, нить: 30</w:t>
            </w:r>
          </w:p>
        </w:tc>
        <w:tc>
          <w:tcPr>
            <w:tcW w:w="1276" w:type="dxa"/>
            <w:tcBorders>
              <w:bottom w:val="single" w:sz="12" w:space="0" w:color="auto"/>
            </w:tcBorders>
            <w:shd w:val="clear" w:color="auto" w:fill="auto"/>
            <w:vAlign w:val="bottom"/>
          </w:tcPr>
          <w:p w14:paraId="1A29E3FF"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4</w:t>
            </w:r>
          </w:p>
        </w:tc>
      </w:tr>
    </w:tbl>
    <w:p w14:paraId="6189B2E7" w14:textId="77777777" w:rsidR="004B485B" w:rsidRPr="00D2102A" w:rsidRDefault="004B485B" w:rsidP="004B485B">
      <w:pPr>
        <w:spacing w:before="240"/>
        <w:ind w:left="1140"/>
      </w:pPr>
      <w:r w:rsidRPr="00D2102A">
        <w:t>Таблица 6</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1332"/>
        <w:gridCol w:w="991"/>
        <w:gridCol w:w="991"/>
        <w:gridCol w:w="987"/>
        <w:gridCol w:w="1217"/>
      </w:tblGrid>
      <w:tr w:rsidR="004B485B" w:rsidRPr="00D2102A" w14:paraId="03831572" w14:textId="77777777" w:rsidTr="002C192E">
        <w:trPr>
          <w:tblHeader/>
        </w:trPr>
        <w:tc>
          <w:tcPr>
            <w:tcW w:w="1852" w:type="dxa"/>
            <w:tcBorders>
              <w:top w:val="single" w:sz="4" w:space="0" w:color="auto"/>
              <w:bottom w:val="single" w:sz="12" w:space="0" w:color="auto"/>
            </w:tcBorders>
            <w:shd w:val="clear" w:color="auto" w:fill="auto"/>
            <w:vAlign w:val="bottom"/>
          </w:tcPr>
          <w:p w14:paraId="7AA12679" w14:textId="77777777" w:rsidR="004B485B" w:rsidRPr="00D2102A" w:rsidRDefault="004B485B" w:rsidP="002C192E">
            <w:pPr>
              <w:suppressAutoHyphens w:val="0"/>
              <w:spacing w:before="80" w:after="80" w:line="200" w:lineRule="exact"/>
              <w:ind w:left="17"/>
              <w:rPr>
                <w:i/>
                <w:sz w:val="16"/>
                <w:szCs w:val="18"/>
              </w:rPr>
            </w:pPr>
            <w:r w:rsidRPr="00D2102A">
              <w:rPr>
                <w:i/>
                <w:sz w:val="16"/>
                <w:szCs w:val="16"/>
              </w:rPr>
              <w:t>Длина натяжения</w:t>
            </w:r>
          </w:p>
        </w:tc>
        <w:tc>
          <w:tcPr>
            <w:tcW w:w="1332" w:type="dxa"/>
            <w:tcBorders>
              <w:top w:val="single" w:sz="4" w:space="0" w:color="auto"/>
              <w:bottom w:val="single" w:sz="12" w:space="0" w:color="auto"/>
            </w:tcBorders>
            <w:shd w:val="clear" w:color="auto" w:fill="auto"/>
            <w:vAlign w:val="bottom"/>
          </w:tcPr>
          <w:p w14:paraId="134DF901" w14:textId="77777777" w:rsidR="004B485B" w:rsidRPr="00D2102A" w:rsidRDefault="004B485B" w:rsidP="002C192E">
            <w:pPr>
              <w:suppressAutoHyphens w:val="0"/>
              <w:spacing w:before="80" w:after="80" w:line="200" w:lineRule="exact"/>
              <w:jc w:val="right"/>
              <w:rPr>
                <w:i/>
                <w:sz w:val="16"/>
                <w:szCs w:val="18"/>
              </w:rPr>
            </w:pPr>
            <w:r w:rsidRPr="00D2102A">
              <w:rPr>
                <w:i/>
                <w:sz w:val="16"/>
                <w:szCs w:val="18"/>
              </w:rPr>
              <w:t>(±5 мм)</w:t>
            </w:r>
          </w:p>
        </w:tc>
        <w:tc>
          <w:tcPr>
            <w:tcW w:w="991" w:type="dxa"/>
            <w:tcBorders>
              <w:top w:val="single" w:sz="4" w:space="0" w:color="auto"/>
              <w:bottom w:val="single" w:sz="12" w:space="0" w:color="auto"/>
            </w:tcBorders>
            <w:shd w:val="clear" w:color="auto" w:fill="auto"/>
            <w:vAlign w:val="bottom"/>
          </w:tcPr>
          <w:p w14:paraId="31565762" w14:textId="77777777" w:rsidR="004B485B" w:rsidRPr="00D2102A" w:rsidRDefault="004B485B" w:rsidP="002C192E">
            <w:pPr>
              <w:suppressAutoHyphens w:val="0"/>
              <w:spacing w:before="80" w:after="80" w:line="200" w:lineRule="exact"/>
              <w:jc w:val="right"/>
              <w:rPr>
                <w:i/>
                <w:sz w:val="16"/>
                <w:szCs w:val="18"/>
              </w:rPr>
            </w:pPr>
          </w:p>
        </w:tc>
        <w:tc>
          <w:tcPr>
            <w:tcW w:w="991" w:type="dxa"/>
            <w:tcBorders>
              <w:top w:val="single" w:sz="4" w:space="0" w:color="auto"/>
              <w:bottom w:val="single" w:sz="12" w:space="0" w:color="auto"/>
            </w:tcBorders>
            <w:shd w:val="clear" w:color="auto" w:fill="auto"/>
            <w:vAlign w:val="bottom"/>
          </w:tcPr>
          <w:p w14:paraId="58631108" w14:textId="77777777" w:rsidR="004B485B" w:rsidRPr="00D2102A" w:rsidRDefault="004B485B" w:rsidP="002C192E">
            <w:pPr>
              <w:suppressAutoHyphens w:val="0"/>
              <w:spacing w:before="80" w:after="80" w:line="200" w:lineRule="exact"/>
              <w:jc w:val="right"/>
              <w:rPr>
                <w:i/>
                <w:sz w:val="16"/>
                <w:szCs w:val="18"/>
              </w:rPr>
            </w:pPr>
          </w:p>
        </w:tc>
        <w:tc>
          <w:tcPr>
            <w:tcW w:w="987" w:type="dxa"/>
            <w:tcBorders>
              <w:top w:val="single" w:sz="4" w:space="0" w:color="auto"/>
              <w:bottom w:val="single" w:sz="12" w:space="0" w:color="auto"/>
            </w:tcBorders>
            <w:shd w:val="clear" w:color="auto" w:fill="auto"/>
            <w:vAlign w:val="bottom"/>
          </w:tcPr>
          <w:p w14:paraId="6B915637" w14:textId="77777777" w:rsidR="004B485B" w:rsidRPr="00D2102A" w:rsidRDefault="004B485B" w:rsidP="002C192E">
            <w:pPr>
              <w:suppressAutoHyphens w:val="0"/>
              <w:spacing w:before="80" w:after="80" w:line="200" w:lineRule="exact"/>
              <w:jc w:val="right"/>
              <w:rPr>
                <w:i/>
                <w:sz w:val="16"/>
                <w:szCs w:val="18"/>
              </w:rPr>
            </w:pPr>
          </w:p>
        </w:tc>
        <w:tc>
          <w:tcPr>
            <w:tcW w:w="1217" w:type="dxa"/>
            <w:tcBorders>
              <w:top w:val="single" w:sz="4" w:space="0" w:color="auto"/>
              <w:bottom w:val="single" w:sz="12" w:space="0" w:color="auto"/>
            </w:tcBorders>
            <w:shd w:val="clear" w:color="auto" w:fill="auto"/>
            <w:vAlign w:val="bottom"/>
          </w:tcPr>
          <w:p w14:paraId="41A574EA" w14:textId="77777777" w:rsidR="004B485B" w:rsidRPr="00D2102A" w:rsidRDefault="004B485B" w:rsidP="002C192E">
            <w:pPr>
              <w:suppressAutoHyphens w:val="0"/>
              <w:spacing w:before="80" w:after="80" w:line="200" w:lineRule="exact"/>
              <w:jc w:val="right"/>
              <w:rPr>
                <w:i/>
                <w:sz w:val="16"/>
                <w:szCs w:val="18"/>
              </w:rPr>
            </w:pPr>
          </w:p>
        </w:tc>
      </w:tr>
      <w:tr w:rsidR="004B485B" w:rsidRPr="00D2102A" w14:paraId="1028CD85" w14:textId="77777777" w:rsidTr="002C192E">
        <w:tc>
          <w:tcPr>
            <w:tcW w:w="1852" w:type="dxa"/>
            <w:tcBorders>
              <w:top w:val="single" w:sz="12" w:space="0" w:color="auto"/>
            </w:tcBorders>
            <w:shd w:val="clear" w:color="auto" w:fill="auto"/>
          </w:tcPr>
          <w:p w14:paraId="56DA611F" w14:textId="77777777" w:rsidR="004B485B" w:rsidRPr="00D2102A" w:rsidRDefault="004B485B" w:rsidP="002C192E">
            <w:pPr>
              <w:suppressAutoHyphens w:val="0"/>
              <w:spacing w:before="40" w:after="40" w:line="220" w:lineRule="exact"/>
              <w:rPr>
                <w:sz w:val="18"/>
                <w:szCs w:val="18"/>
              </w:rPr>
            </w:pPr>
          </w:p>
        </w:tc>
        <w:tc>
          <w:tcPr>
            <w:tcW w:w="1332" w:type="dxa"/>
            <w:tcBorders>
              <w:top w:val="single" w:sz="12" w:space="0" w:color="auto"/>
            </w:tcBorders>
            <w:shd w:val="clear" w:color="auto" w:fill="auto"/>
            <w:vAlign w:val="bottom"/>
          </w:tcPr>
          <w:p w14:paraId="12CCD0A2" w14:textId="77777777" w:rsidR="004B485B" w:rsidRPr="00D2102A" w:rsidRDefault="004B485B" w:rsidP="002C192E">
            <w:pPr>
              <w:suppressAutoHyphens w:val="0"/>
              <w:spacing w:before="40" w:after="40" w:line="220" w:lineRule="exact"/>
              <w:jc w:val="right"/>
              <w:rPr>
                <w:i/>
                <w:iCs/>
                <w:sz w:val="18"/>
                <w:szCs w:val="18"/>
              </w:rPr>
            </w:pPr>
            <w:r w:rsidRPr="00D2102A">
              <w:rPr>
                <w:i/>
                <w:iCs/>
                <w:sz w:val="18"/>
                <w:szCs w:val="18"/>
              </w:rPr>
              <w:t>Q0</w:t>
            </w:r>
          </w:p>
        </w:tc>
        <w:tc>
          <w:tcPr>
            <w:tcW w:w="991" w:type="dxa"/>
            <w:tcBorders>
              <w:top w:val="single" w:sz="12" w:space="0" w:color="auto"/>
            </w:tcBorders>
            <w:shd w:val="clear" w:color="auto" w:fill="auto"/>
            <w:vAlign w:val="bottom"/>
          </w:tcPr>
          <w:p w14:paraId="566C9FAE" w14:textId="77777777" w:rsidR="004B485B" w:rsidRPr="00D2102A" w:rsidRDefault="004B485B" w:rsidP="002C192E">
            <w:pPr>
              <w:suppressAutoHyphens w:val="0"/>
              <w:spacing w:before="40" w:after="40" w:line="220" w:lineRule="exact"/>
              <w:jc w:val="right"/>
              <w:rPr>
                <w:i/>
                <w:iCs/>
                <w:sz w:val="18"/>
                <w:szCs w:val="18"/>
              </w:rPr>
            </w:pPr>
            <w:r w:rsidRPr="00D2102A">
              <w:rPr>
                <w:i/>
                <w:iCs/>
                <w:sz w:val="18"/>
                <w:szCs w:val="18"/>
              </w:rPr>
              <w:t>Q1</w:t>
            </w:r>
          </w:p>
        </w:tc>
        <w:tc>
          <w:tcPr>
            <w:tcW w:w="991" w:type="dxa"/>
            <w:tcBorders>
              <w:top w:val="single" w:sz="12" w:space="0" w:color="auto"/>
            </w:tcBorders>
            <w:shd w:val="clear" w:color="auto" w:fill="auto"/>
            <w:vAlign w:val="bottom"/>
          </w:tcPr>
          <w:p w14:paraId="2036C555" w14:textId="77777777" w:rsidR="004B485B" w:rsidRPr="00D2102A" w:rsidRDefault="004B485B" w:rsidP="002C192E">
            <w:pPr>
              <w:suppressAutoHyphens w:val="0"/>
              <w:spacing w:before="40" w:after="40" w:line="220" w:lineRule="exact"/>
              <w:jc w:val="right"/>
              <w:rPr>
                <w:i/>
                <w:iCs/>
                <w:sz w:val="18"/>
                <w:szCs w:val="18"/>
              </w:rPr>
            </w:pPr>
            <w:r w:rsidRPr="00D2102A">
              <w:rPr>
                <w:i/>
                <w:iCs/>
                <w:sz w:val="18"/>
                <w:szCs w:val="18"/>
              </w:rPr>
              <w:t>Q1.5</w:t>
            </w:r>
          </w:p>
        </w:tc>
        <w:tc>
          <w:tcPr>
            <w:tcW w:w="987" w:type="dxa"/>
            <w:tcBorders>
              <w:top w:val="single" w:sz="12" w:space="0" w:color="auto"/>
            </w:tcBorders>
            <w:shd w:val="clear" w:color="auto" w:fill="auto"/>
            <w:vAlign w:val="bottom"/>
          </w:tcPr>
          <w:p w14:paraId="703D0FAA" w14:textId="77777777" w:rsidR="004B485B" w:rsidRPr="00D2102A" w:rsidRDefault="004B485B" w:rsidP="002C192E">
            <w:pPr>
              <w:suppressAutoHyphens w:val="0"/>
              <w:spacing w:before="40" w:after="40" w:line="220" w:lineRule="exact"/>
              <w:jc w:val="right"/>
              <w:rPr>
                <w:i/>
                <w:iCs/>
                <w:sz w:val="18"/>
                <w:szCs w:val="18"/>
              </w:rPr>
            </w:pPr>
            <w:r w:rsidRPr="00D2102A">
              <w:rPr>
                <w:i/>
                <w:iCs/>
                <w:sz w:val="18"/>
                <w:szCs w:val="18"/>
              </w:rPr>
              <w:t>Q3</w:t>
            </w:r>
          </w:p>
        </w:tc>
        <w:tc>
          <w:tcPr>
            <w:tcW w:w="1217" w:type="dxa"/>
            <w:tcBorders>
              <w:top w:val="single" w:sz="12" w:space="0" w:color="auto"/>
            </w:tcBorders>
            <w:shd w:val="clear" w:color="auto" w:fill="auto"/>
            <w:vAlign w:val="bottom"/>
          </w:tcPr>
          <w:p w14:paraId="718ED907" w14:textId="77777777" w:rsidR="004B485B" w:rsidRPr="00D2102A" w:rsidRDefault="004B485B" w:rsidP="002C192E">
            <w:pPr>
              <w:suppressAutoHyphens w:val="0"/>
              <w:spacing w:before="40" w:after="40" w:line="220" w:lineRule="exact"/>
              <w:jc w:val="right"/>
              <w:rPr>
                <w:i/>
                <w:iCs/>
                <w:sz w:val="18"/>
                <w:szCs w:val="18"/>
              </w:rPr>
            </w:pPr>
            <w:r w:rsidRPr="00D2102A">
              <w:rPr>
                <w:i/>
                <w:iCs/>
                <w:sz w:val="18"/>
                <w:szCs w:val="18"/>
              </w:rPr>
              <w:t>Q6</w:t>
            </w:r>
          </w:p>
        </w:tc>
      </w:tr>
      <w:tr w:rsidR="004B485B" w:rsidRPr="00D2102A" w14:paraId="120101FE" w14:textId="77777777" w:rsidTr="002C192E">
        <w:tc>
          <w:tcPr>
            <w:tcW w:w="1852" w:type="dxa"/>
            <w:shd w:val="clear" w:color="auto" w:fill="auto"/>
            <w:vAlign w:val="bottom"/>
          </w:tcPr>
          <w:p w14:paraId="0861110E" w14:textId="77777777" w:rsidR="004B485B" w:rsidRPr="00D2102A" w:rsidRDefault="004B485B" w:rsidP="002C192E">
            <w:pPr>
              <w:suppressAutoHyphens w:val="0"/>
              <w:spacing w:before="40" w:after="40" w:line="220" w:lineRule="exact"/>
              <w:rPr>
                <w:sz w:val="18"/>
                <w:szCs w:val="18"/>
              </w:rPr>
            </w:pPr>
            <w:r w:rsidRPr="00D2102A">
              <w:rPr>
                <w:sz w:val="18"/>
                <w:szCs w:val="18"/>
              </w:rPr>
              <w:t>Основной ремень (A)</w:t>
            </w:r>
          </w:p>
        </w:tc>
        <w:tc>
          <w:tcPr>
            <w:tcW w:w="1332" w:type="dxa"/>
            <w:shd w:val="clear" w:color="auto" w:fill="auto"/>
            <w:vAlign w:val="bottom"/>
          </w:tcPr>
          <w:p w14:paraId="0ED8003C"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1 740 мм</w:t>
            </w:r>
          </w:p>
        </w:tc>
        <w:tc>
          <w:tcPr>
            <w:tcW w:w="991" w:type="dxa"/>
            <w:shd w:val="clear" w:color="auto" w:fill="auto"/>
            <w:vAlign w:val="bottom"/>
          </w:tcPr>
          <w:p w14:paraId="0F8DAF7A"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1 850 мм</w:t>
            </w:r>
          </w:p>
        </w:tc>
        <w:tc>
          <w:tcPr>
            <w:tcW w:w="991" w:type="dxa"/>
            <w:shd w:val="clear" w:color="auto" w:fill="auto"/>
            <w:vAlign w:val="bottom"/>
          </w:tcPr>
          <w:p w14:paraId="49919F35"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1 900 мм</w:t>
            </w:r>
          </w:p>
        </w:tc>
        <w:tc>
          <w:tcPr>
            <w:tcW w:w="987" w:type="dxa"/>
            <w:shd w:val="clear" w:color="auto" w:fill="auto"/>
            <w:vAlign w:val="bottom"/>
          </w:tcPr>
          <w:p w14:paraId="72957D75"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2 000 мм</w:t>
            </w:r>
          </w:p>
        </w:tc>
        <w:tc>
          <w:tcPr>
            <w:tcW w:w="1217" w:type="dxa"/>
            <w:shd w:val="clear" w:color="auto" w:fill="auto"/>
            <w:vAlign w:val="bottom"/>
          </w:tcPr>
          <w:p w14:paraId="6BFADD19"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2 000 мм </w:t>
            </w:r>
          </w:p>
        </w:tc>
      </w:tr>
      <w:tr w:rsidR="004B485B" w:rsidRPr="00D2102A" w14:paraId="55046502" w14:textId="77777777" w:rsidTr="002C192E">
        <w:tc>
          <w:tcPr>
            <w:tcW w:w="1852" w:type="dxa"/>
            <w:shd w:val="clear" w:color="auto" w:fill="auto"/>
            <w:vAlign w:val="bottom"/>
          </w:tcPr>
          <w:p w14:paraId="4BB63521" w14:textId="77777777" w:rsidR="004B485B" w:rsidRPr="00D2102A" w:rsidRDefault="004B485B" w:rsidP="002C192E">
            <w:pPr>
              <w:suppressAutoHyphens w:val="0"/>
              <w:spacing w:before="40" w:after="40" w:line="220" w:lineRule="exact"/>
              <w:rPr>
                <w:sz w:val="18"/>
                <w:szCs w:val="18"/>
              </w:rPr>
            </w:pPr>
            <w:r w:rsidRPr="00D2102A">
              <w:rPr>
                <w:sz w:val="18"/>
                <w:szCs w:val="18"/>
              </w:rPr>
              <w:t>Бедренный ремень (B)</w:t>
            </w:r>
          </w:p>
        </w:tc>
        <w:tc>
          <w:tcPr>
            <w:tcW w:w="1332" w:type="dxa"/>
            <w:shd w:val="clear" w:color="auto" w:fill="auto"/>
            <w:vAlign w:val="bottom"/>
          </w:tcPr>
          <w:p w14:paraId="2821143F"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530 мм</w:t>
            </w:r>
          </w:p>
        </w:tc>
        <w:tc>
          <w:tcPr>
            <w:tcW w:w="991" w:type="dxa"/>
            <w:shd w:val="clear" w:color="auto" w:fill="auto"/>
            <w:vAlign w:val="bottom"/>
          </w:tcPr>
          <w:p w14:paraId="181285E3"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560 мм</w:t>
            </w:r>
          </w:p>
        </w:tc>
        <w:tc>
          <w:tcPr>
            <w:tcW w:w="991" w:type="dxa"/>
            <w:shd w:val="clear" w:color="auto" w:fill="auto"/>
            <w:vAlign w:val="bottom"/>
          </w:tcPr>
          <w:p w14:paraId="19A71681"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600 мм</w:t>
            </w:r>
          </w:p>
        </w:tc>
        <w:tc>
          <w:tcPr>
            <w:tcW w:w="987" w:type="dxa"/>
            <w:shd w:val="clear" w:color="auto" w:fill="auto"/>
            <w:vAlign w:val="bottom"/>
          </w:tcPr>
          <w:p w14:paraId="3A171FD1"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630 мм</w:t>
            </w:r>
          </w:p>
        </w:tc>
        <w:tc>
          <w:tcPr>
            <w:tcW w:w="1217" w:type="dxa"/>
            <w:shd w:val="clear" w:color="auto" w:fill="auto"/>
            <w:vAlign w:val="bottom"/>
          </w:tcPr>
          <w:p w14:paraId="242C5D4F"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660 мм </w:t>
            </w:r>
          </w:p>
        </w:tc>
      </w:tr>
      <w:tr w:rsidR="004B485B" w:rsidRPr="00D2102A" w14:paraId="3D08A6CC" w14:textId="77777777" w:rsidTr="002C192E">
        <w:tc>
          <w:tcPr>
            <w:tcW w:w="1852" w:type="dxa"/>
            <w:shd w:val="clear" w:color="auto" w:fill="auto"/>
            <w:vAlign w:val="bottom"/>
          </w:tcPr>
          <w:p w14:paraId="24A3D83E" w14:textId="77777777" w:rsidR="004B485B" w:rsidRPr="00D2102A" w:rsidRDefault="004B485B" w:rsidP="002C192E">
            <w:pPr>
              <w:suppressAutoHyphens w:val="0"/>
              <w:spacing w:before="40" w:after="40" w:line="220" w:lineRule="exact"/>
              <w:rPr>
                <w:sz w:val="18"/>
                <w:szCs w:val="18"/>
              </w:rPr>
            </w:pPr>
            <w:r w:rsidRPr="00D2102A">
              <w:rPr>
                <w:sz w:val="18"/>
                <w:szCs w:val="18"/>
              </w:rPr>
              <w:t>Нижний размер (C)</w:t>
            </w:r>
          </w:p>
        </w:tc>
        <w:tc>
          <w:tcPr>
            <w:tcW w:w="1332" w:type="dxa"/>
            <w:shd w:val="clear" w:color="auto" w:fill="auto"/>
            <w:vAlign w:val="bottom"/>
          </w:tcPr>
          <w:p w14:paraId="3CAB862F"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125 мм</w:t>
            </w:r>
          </w:p>
        </w:tc>
        <w:tc>
          <w:tcPr>
            <w:tcW w:w="991" w:type="dxa"/>
            <w:shd w:val="clear" w:color="auto" w:fill="auto"/>
            <w:vAlign w:val="bottom"/>
          </w:tcPr>
          <w:p w14:paraId="1B4793BD"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150 мм</w:t>
            </w:r>
          </w:p>
        </w:tc>
        <w:tc>
          <w:tcPr>
            <w:tcW w:w="991" w:type="dxa"/>
            <w:shd w:val="clear" w:color="auto" w:fill="auto"/>
            <w:vAlign w:val="bottom"/>
          </w:tcPr>
          <w:p w14:paraId="23FB8B42"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150 мм</w:t>
            </w:r>
          </w:p>
        </w:tc>
        <w:tc>
          <w:tcPr>
            <w:tcW w:w="987" w:type="dxa"/>
            <w:shd w:val="clear" w:color="auto" w:fill="auto"/>
            <w:vAlign w:val="bottom"/>
          </w:tcPr>
          <w:p w14:paraId="041A3567"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170 мм</w:t>
            </w:r>
          </w:p>
        </w:tc>
        <w:tc>
          <w:tcPr>
            <w:tcW w:w="1217" w:type="dxa"/>
            <w:shd w:val="clear" w:color="auto" w:fill="auto"/>
            <w:vAlign w:val="bottom"/>
          </w:tcPr>
          <w:p w14:paraId="7C7F5C66"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200 мм </w:t>
            </w:r>
          </w:p>
        </w:tc>
      </w:tr>
      <w:tr w:rsidR="004B485B" w:rsidRPr="00D2102A" w14:paraId="1DF16BD8" w14:textId="77777777" w:rsidTr="002C192E">
        <w:tc>
          <w:tcPr>
            <w:tcW w:w="1852" w:type="dxa"/>
            <w:tcBorders>
              <w:bottom w:val="single" w:sz="12" w:space="0" w:color="auto"/>
            </w:tcBorders>
            <w:shd w:val="clear" w:color="auto" w:fill="auto"/>
            <w:vAlign w:val="bottom"/>
          </w:tcPr>
          <w:p w14:paraId="0FF3AFC3" w14:textId="77777777" w:rsidR="004B485B" w:rsidRPr="00D2102A" w:rsidRDefault="004B485B" w:rsidP="002C192E">
            <w:pPr>
              <w:suppressAutoHyphens w:val="0"/>
              <w:spacing w:before="40" w:after="40" w:line="220" w:lineRule="exact"/>
              <w:rPr>
                <w:sz w:val="18"/>
                <w:szCs w:val="18"/>
              </w:rPr>
            </w:pPr>
            <w:r w:rsidRPr="00D2102A">
              <w:rPr>
                <w:sz w:val="18"/>
                <w:szCs w:val="18"/>
              </w:rPr>
              <w:t>Средний размер (D)</w:t>
            </w:r>
          </w:p>
        </w:tc>
        <w:tc>
          <w:tcPr>
            <w:tcW w:w="1332" w:type="dxa"/>
            <w:tcBorders>
              <w:bottom w:val="single" w:sz="12" w:space="0" w:color="auto"/>
            </w:tcBorders>
            <w:shd w:val="clear" w:color="auto" w:fill="auto"/>
            <w:vAlign w:val="bottom"/>
          </w:tcPr>
          <w:p w14:paraId="12AA828A"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270 мм</w:t>
            </w:r>
          </w:p>
        </w:tc>
        <w:tc>
          <w:tcPr>
            <w:tcW w:w="991" w:type="dxa"/>
            <w:tcBorders>
              <w:bottom w:val="single" w:sz="12" w:space="0" w:color="auto"/>
            </w:tcBorders>
            <w:shd w:val="clear" w:color="auto" w:fill="auto"/>
            <w:vAlign w:val="bottom"/>
          </w:tcPr>
          <w:p w14:paraId="325EB28A"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300 мм</w:t>
            </w:r>
          </w:p>
        </w:tc>
        <w:tc>
          <w:tcPr>
            <w:tcW w:w="991" w:type="dxa"/>
            <w:tcBorders>
              <w:bottom w:val="single" w:sz="12" w:space="0" w:color="auto"/>
            </w:tcBorders>
            <w:shd w:val="clear" w:color="auto" w:fill="auto"/>
            <w:vAlign w:val="bottom"/>
          </w:tcPr>
          <w:p w14:paraId="75F419C4"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350 мм</w:t>
            </w:r>
          </w:p>
        </w:tc>
        <w:tc>
          <w:tcPr>
            <w:tcW w:w="987" w:type="dxa"/>
            <w:tcBorders>
              <w:bottom w:val="single" w:sz="12" w:space="0" w:color="auto"/>
            </w:tcBorders>
            <w:shd w:val="clear" w:color="auto" w:fill="auto"/>
            <w:vAlign w:val="bottom"/>
          </w:tcPr>
          <w:p w14:paraId="308D78E7"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380 мм</w:t>
            </w:r>
          </w:p>
        </w:tc>
        <w:tc>
          <w:tcPr>
            <w:tcW w:w="1217" w:type="dxa"/>
            <w:tcBorders>
              <w:bottom w:val="single" w:sz="12" w:space="0" w:color="auto"/>
            </w:tcBorders>
            <w:shd w:val="clear" w:color="auto" w:fill="auto"/>
            <w:vAlign w:val="bottom"/>
          </w:tcPr>
          <w:p w14:paraId="3E6403C5"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 xml:space="preserve">380 мм </w:t>
            </w:r>
          </w:p>
        </w:tc>
      </w:tr>
    </w:tbl>
    <w:p w14:paraId="51C2F7B0" w14:textId="77777777" w:rsidR="004B485B" w:rsidRPr="00D2102A" w:rsidRDefault="004B485B" w:rsidP="004B485B">
      <w:pPr>
        <w:spacing w:before="240"/>
        <w:ind w:left="1134"/>
      </w:pPr>
      <w:r w:rsidRPr="00D2102A">
        <w:t>Таблица 7</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4B485B" w:rsidRPr="00D2102A" w14:paraId="6236429F" w14:textId="77777777" w:rsidTr="002C192E">
        <w:trPr>
          <w:tblHeader/>
        </w:trPr>
        <w:tc>
          <w:tcPr>
            <w:tcW w:w="1806" w:type="dxa"/>
            <w:tcBorders>
              <w:top w:val="single" w:sz="4" w:space="0" w:color="auto"/>
              <w:bottom w:val="single" w:sz="12" w:space="0" w:color="auto"/>
            </w:tcBorders>
            <w:shd w:val="clear" w:color="auto" w:fill="auto"/>
            <w:vAlign w:val="bottom"/>
          </w:tcPr>
          <w:p w14:paraId="3FA4F9F2" w14:textId="77777777" w:rsidR="004B485B" w:rsidRPr="00D2102A" w:rsidRDefault="004B485B" w:rsidP="002C192E">
            <w:pPr>
              <w:suppressAutoHyphens w:val="0"/>
              <w:spacing w:before="80" w:after="80" w:line="200" w:lineRule="exact"/>
              <w:rPr>
                <w:i/>
                <w:sz w:val="16"/>
                <w:szCs w:val="18"/>
              </w:rPr>
            </w:pPr>
            <w:r w:rsidRPr="00D2102A">
              <w:rPr>
                <w:i/>
                <w:sz w:val="16"/>
                <w:szCs w:val="18"/>
              </w:rPr>
              <w:t>Ремень</w:t>
            </w:r>
          </w:p>
        </w:tc>
        <w:tc>
          <w:tcPr>
            <w:tcW w:w="1860" w:type="dxa"/>
            <w:tcBorders>
              <w:top w:val="single" w:sz="4" w:space="0" w:color="auto"/>
              <w:bottom w:val="single" w:sz="12" w:space="0" w:color="auto"/>
            </w:tcBorders>
            <w:shd w:val="clear" w:color="auto" w:fill="auto"/>
            <w:vAlign w:val="bottom"/>
          </w:tcPr>
          <w:p w14:paraId="37159F0B" w14:textId="77777777" w:rsidR="004B485B" w:rsidRPr="00D2102A" w:rsidRDefault="004B485B" w:rsidP="002C192E">
            <w:pPr>
              <w:suppressAutoHyphens w:val="0"/>
              <w:spacing w:before="80" w:after="80" w:line="200" w:lineRule="exact"/>
              <w:jc w:val="right"/>
              <w:rPr>
                <w:i/>
                <w:sz w:val="16"/>
                <w:szCs w:val="18"/>
              </w:rPr>
            </w:pPr>
          </w:p>
        </w:tc>
        <w:tc>
          <w:tcPr>
            <w:tcW w:w="1866" w:type="dxa"/>
            <w:tcBorders>
              <w:top w:val="single" w:sz="4" w:space="0" w:color="auto"/>
              <w:bottom w:val="single" w:sz="12" w:space="0" w:color="auto"/>
            </w:tcBorders>
            <w:shd w:val="clear" w:color="auto" w:fill="auto"/>
            <w:vAlign w:val="bottom"/>
          </w:tcPr>
          <w:p w14:paraId="53833293" w14:textId="77777777" w:rsidR="004B485B" w:rsidRPr="00D2102A" w:rsidRDefault="004B485B" w:rsidP="002C192E">
            <w:pPr>
              <w:suppressAutoHyphens w:val="0"/>
              <w:spacing w:before="80" w:after="80" w:line="200" w:lineRule="exact"/>
              <w:jc w:val="right"/>
              <w:rPr>
                <w:i/>
                <w:sz w:val="16"/>
                <w:szCs w:val="18"/>
              </w:rPr>
            </w:pPr>
          </w:p>
        </w:tc>
        <w:tc>
          <w:tcPr>
            <w:tcW w:w="1838" w:type="dxa"/>
            <w:tcBorders>
              <w:top w:val="single" w:sz="4" w:space="0" w:color="auto"/>
              <w:bottom w:val="single" w:sz="12" w:space="0" w:color="auto"/>
            </w:tcBorders>
            <w:shd w:val="clear" w:color="auto" w:fill="auto"/>
            <w:vAlign w:val="bottom"/>
          </w:tcPr>
          <w:p w14:paraId="6B38197A" w14:textId="77777777" w:rsidR="004B485B" w:rsidRPr="00D2102A" w:rsidRDefault="004B485B" w:rsidP="002C192E">
            <w:pPr>
              <w:suppressAutoHyphens w:val="0"/>
              <w:spacing w:before="80" w:after="80" w:line="200" w:lineRule="exact"/>
              <w:jc w:val="right"/>
              <w:rPr>
                <w:i/>
                <w:sz w:val="16"/>
                <w:szCs w:val="18"/>
              </w:rPr>
            </w:pPr>
          </w:p>
        </w:tc>
      </w:tr>
      <w:tr w:rsidR="004B485B" w:rsidRPr="00D2102A" w14:paraId="460B1EA6" w14:textId="77777777" w:rsidTr="002C192E">
        <w:tc>
          <w:tcPr>
            <w:tcW w:w="1806" w:type="dxa"/>
            <w:tcBorders>
              <w:top w:val="single" w:sz="12" w:space="0" w:color="auto"/>
            </w:tcBorders>
            <w:shd w:val="clear" w:color="auto" w:fill="auto"/>
          </w:tcPr>
          <w:p w14:paraId="56A6BDC7" w14:textId="77777777" w:rsidR="004B485B" w:rsidRPr="00D2102A" w:rsidRDefault="004B485B" w:rsidP="002C192E">
            <w:pPr>
              <w:suppressAutoHyphens w:val="0"/>
              <w:spacing w:before="40" w:after="40" w:line="220" w:lineRule="exact"/>
              <w:rPr>
                <w:sz w:val="18"/>
                <w:szCs w:val="18"/>
              </w:rPr>
            </w:pPr>
            <w:r w:rsidRPr="00D2102A">
              <w:rPr>
                <w:i/>
                <w:sz w:val="16"/>
                <w:szCs w:val="16"/>
              </w:rPr>
              <w:t>ширина</w:t>
            </w:r>
          </w:p>
        </w:tc>
        <w:tc>
          <w:tcPr>
            <w:tcW w:w="1860" w:type="dxa"/>
            <w:tcBorders>
              <w:top w:val="single" w:sz="12" w:space="0" w:color="auto"/>
            </w:tcBorders>
            <w:shd w:val="clear" w:color="auto" w:fill="auto"/>
          </w:tcPr>
          <w:p w14:paraId="55CB6A56" w14:textId="77777777" w:rsidR="004B485B" w:rsidRPr="00D2102A" w:rsidRDefault="004B485B" w:rsidP="002C192E">
            <w:pPr>
              <w:suppressAutoHyphens w:val="0"/>
              <w:spacing w:before="40" w:after="40" w:line="220" w:lineRule="exact"/>
              <w:jc w:val="right"/>
              <w:rPr>
                <w:sz w:val="18"/>
                <w:szCs w:val="18"/>
              </w:rPr>
            </w:pPr>
            <w:r w:rsidRPr="00D2102A">
              <w:rPr>
                <w:i/>
                <w:sz w:val="16"/>
                <w:szCs w:val="16"/>
              </w:rPr>
              <w:t>толщина</w:t>
            </w:r>
          </w:p>
        </w:tc>
        <w:tc>
          <w:tcPr>
            <w:tcW w:w="1866" w:type="dxa"/>
            <w:tcBorders>
              <w:top w:val="single" w:sz="12" w:space="0" w:color="auto"/>
            </w:tcBorders>
            <w:shd w:val="clear" w:color="auto" w:fill="auto"/>
          </w:tcPr>
          <w:p w14:paraId="77BB466C" w14:textId="77777777" w:rsidR="004B485B" w:rsidRPr="00D2102A" w:rsidRDefault="004B485B" w:rsidP="002C192E">
            <w:pPr>
              <w:suppressAutoHyphens w:val="0"/>
              <w:spacing w:before="40" w:after="40" w:line="220" w:lineRule="exact"/>
              <w:jc w:val="right"/>
              <w:rPr>
                <w:sz w:val="18"/>
                <w:szCs w:val="18"/>
              </w:rPr>
            </w:pPr>
            <w:r w:rsidRPr="00D2102A">
              <w:rPr>
                <w:i/>
                <w:sz w:val="16"/>
                <w:szCs w:val="16"/>
              </w:rPr>
              <w:t>растяжение</w:t>
            </w:r>
          </w:p>
        </w:tc>
        <w:tc>
          <w:tcPr>
            <w:tcW w:w="1838" w:type="dxa"/>
            <w:tcBorders>
              <w:top w:val="single" w:sz="12" w:space="0" w:color="auto"/>
            </w:tcBorders>
            <w:shd w:val="clear" w:color="auto" w:fill="auto"/>
          </w:tcPr>
          <w:p w14:paraId="66898DA0" w14:textId="77777777" w:rsidR="004B485B" w:rsidRPr="00D2102A" w:rsidRDefault="004B485B" w:rsidP="002C192E">
            <w:pPr>
              <w:suppressAutoHyphens w:val="0"/>
              <w:spacing w:before="40" w:after="40" w:line="220" w:lineRule="exact"/>
              <w:jc w:val="right"/>
              <w:rPr>
                <w:sz w:val="18"/>
                <w:szCs w:val="18"/>
              </w:rPr>
            </w:pPr>
            <w:r w:rsidRPr="00D2102A">
              <w:rPr>
                <w:i/>
                <w:sz w:val="16"/>
                <w:szCs w:val="16"/>
              </w:rPr>
              <w:t>прочность</w:t>
            </w:r>
          </w:p>
        </w:tc>
      </w:tr>
      <w:tr w:rsidR="004B485B" w:rsidRPr="00D2102A" w14:paraId="18440798" w14:textId="77777777" w:rsidTr="002C192E">
        <w:tc>
          <w:tcPr>
            <w:tcW w:w="1806" w:type="dxa"/>
            <w:tcBorders>
              <w:bottom w:val="single" w:sz="12" w:space="0" w:color="auto"/>
            </w:tcBorders>
            <w:shd w:val="clear" w:color="auto" w:fill="auto"/>
          </w:tcPr>
          <w:p w14:paraId="33A392E2" w14:textId="0546EC98" w:rsidR="004B485B" w:rsidRPr="00D2102A" w:rsidRDefault="004B485B" w:rsidP="002C192E">
            <w:pPr>
              <w:suppressAutoHyphens w:val="0"/>
              <w:spacing w:before="40" w:after="40" w:line="220" w:lineRule="exact"/>
              <w:rPr>
                <w:sz w:val="18"/>
                <w:szCs w:val="18"/>
              </w:rPr>
            </w:pPr>
            <w:r w:rsidRPr="00D2102A">
              <w:rPr>
                <w:sz w:val="18"/>
                <w:szCs w:val="18"/>
              </w:rPr>
              <w:t>39 ±</w:t>
            </w:r>
            <w:r w:rsidR="000B1FC0">
              <w:rPr>
                <w:sz w:val="18"/>
                <w:szCs w:val="18"/>
                <w:lang w:val="en-US"/>
              </w:rPr>
              <w:t xml:space="preserve"> </w:t>
            </w:r>
            <w:r w:rsidRPr="00D2102A">
              <w:rPr>
                <w:sz w:val="18"/>
                <w:szCs w:val="18"/>
              </w:rPr>
              <w:t>1 мм</w:t>
            </w:r>
          </w:p>
        </w:tc>
        <w:tc>
          <w:tcPr>
            <w:tcW w:w="1860" w:type="dxa"/>
            <w:tcBorders>
              <w:bottom w:val="single" w:sz="12" w:space="0" w:color="auto"/>
            </w:tcBorders>
            <w:shd w:val="clear" w:color="auto" w:fill="auto"/>
            <w:vAlign w:val="bottom"/>
          </w:tcPr>
          <w:p w14:paraId="2546B402" w14:textId="0CEF3C9E" w:rsidR="004B485B" w:rsidRPr="00D2102A" w:rsidRDefault="004B485B" w:rsidP="002C192E">
            <w:pPr>
              <w:suppressAutoHyphens w:val="0"/>
              <w:spacing w:before="40" w:after="40" w:line="220" w:lineRule="exact"/>
              <w:jc w:val="right"/>
              <w:rPr>
                <w:sz w:val="18"/>
                <w:szCs w:val="18"/>
              </w:rPr>
            </w:pPr>
            <w:r w:rsidRPr="00D2102A">
              <w:rPr>
                <w:sz w:val="18"/>
                <w:szCs w:val="18"/>
              </w:rPr>
              <w:t>1 ±</w:t>
            </w:r>
            <w:r w:rsidR="000B1FC0">
              <w:rPr>
                <w:sz w:val="18"/>
                <w:szCs w:val="18"/>
                <w:lang w:val="en-US"/>
              </w:rPr>
              <w:t xml:space="preserve"> </w:t>
            </w:r>
            <w:r w:rsidRPr="00D2102A">
              <w:rPr>
                <w:sz w:val="18"/>
                <w:szCs w:val="18"/>
              </w:rPr>
              <w:t>0,1 мм</w:t>
            </w:r>
          </w:p>
        </w:tc>
        <w:tc>
          <w:tcPr>
            <w:tcW w:w="1866" w:type="dxa"/>
            <w:tcBorders>
              <w:bottom w:val="single" w:sz="12" w:space="0" w:color="auto"/>
            </w:tcBorders>
            <w:shd w:val="clear" w:color="auto" w:fill="auto"/>
            <w:vAlign w:val="bottom"/>
          </w:tcPr>
          <w:p w14:paraId="24746447"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5,5–6,5 %</w:t>
            </w:r>
          </w:p>
        </w:tc>
        <w:tc>
          <w:tcPr>
            <w:tcW w:w="1838" w:type="dxa"/>
            <w:tcBorders>
              <w:bottom w:val="single" w:sz="12" w:space="0" w:color="auto"/>
            </w:tcBorders>
            <w:shd w:val="clear" w:color="auto" w:fill="auto"/>
            <w:vAlign w:val="bottom"/>
          </w:tcPr>
          <w:p w14:paraId="2037D06F"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мин. 15 000 Н</w:t>
            </w:r>
          </w:p>
        </w:tc>
      </w:tr>
    </w:tbl>
    <w:p w14:paraId="04E420D3" w14:textId="77777777" w:rsidR="004B485B" w:rsidRPr="00D2102A" w:rsidRDefault="004B485B" w:rsidP="004B485B">
      <w:pPr>
        <w:pageBreakBefore/>
        <w:spacing w:before="240"/>
        <w:ind w:left="1140"/>
      </w:pPr>
      <w:r w:rsidRPr="00D2102A">
        <w:lastRenderedPageBreak/>
        <w:t>Таблица 8</w:t>
      </w:r>
    </w:p>
    <w:tbl>
      <w:tblPr>
        <w:tblStyle w:val="ac"/>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4B485B" w:rsidRPr="00D2102A" w14:paraId="46B3D17A" w14:textId="77777777" w:rsidTr="002C192E">
        <w:trPr>
          <w:tblHeader/>
        </w:trPr>
        <w:tc>
          <w:tcPr>
            <w:tcW w:w="3677" w:type="dxa"/>
            <w:tcBorders>
              <w:top w:val="single" w:sz="4" w:space="0" w:color="auto"/>
              <w:bottom w:val="single" w:sz="12" w:space="0" w:color="auto"/>
            </w:tcBorders>
            <w:shd w:val="clear" w:color="auto" w:fill="auto"/>
          </w:tcPr>
          <w:p w14:paraId="3ECBE085" w14:textId="77777777" w:rsidR="004B485B" w:rsidRPr="00D2102A" w:rsidRDefault="004B485B" w:rsidP="002C192E">
            <w:pPr>
              <w:suppressAutoHyphens w:val="0"/>
              <w:spacing w:before="80" w:after="80" w:line="200" w:lineRule="exact"/>
              <w:rPr>
                <w:i/>
                <w:sz w:val="16"/>
                <w:szCs w:val="18"/>
              </w:rPr>
            </w:pPr>
            <w:r w:rsidRPr="00D2102A">
              <w:rPr>
                <w:i/>
                <w:sz w:val="16"/>
                <w:szCs w:val="16"/>
              </w:rPr>
              <w:t xml:space="preserve">Форма шва </w:t>
            </w:r>
          </w:p>
        </w:tc>
        <w:tc>
          <w:tcPr>
            <w:tcW w:w="3693" w:type="dxa"/>
            <w:tcBorders>
              <w:top w:val="single" w:sz="4" w:space="0" w:color="auto"/>
              <w:bottom w:val="single" w:sz="12" w:space="0" w:color="auto"/>
            </w:tcBorders>
            <w:shd w:val="clear" w:color="auto" w:fill="auto"/>
          </w:tcPr>
          <w:p w14:paraId="2E712C0E" w14:textId="77777777" w:rsidR="004B485B" w:rsidRPr="00D2102A" w:rsidRDefault="004B485B" w:rsidP="002C192E">
            <w:pPr>
              <w:suppressAutoHyphens w:val="0"/>
              <w:spacing w:before="80" w:after="80" w:line="200" w:lineRule="exact"/>
              <w:jc w:val="right"/>
              <w:rPr>
                <w:i/>
                <w:sz w:val="16"/>
                <w:szCs w:val="18"/>
              </w:rPr>
            </w:pPr>
            <w:r w:rsidRPr="00D2102A">
              <w:rPr>
                <w:i/>
                <w:sz w:val="16"/>
                <w:szCs w:val="16"/>
              </w:rPr>
              <w:t>Мин. требуемое усилие</w:t>
            </w:r>
          </w:p>
        </w:tc>
      </w:tr>
      <w:tr w:rsidR="004B485B" w:rsidRPr="00D2102A" w14:paraId="4389EE8B" w14:textId="77777777" w:rsidTr="002C192E">
        <w:tc>
          <w:tcPr>
            <w:tcW w:w="3677" w:type="dxa"/>
            <w:tcBorders>
              <w:top w:val="single" w:sz="12" w:space="0" w:color="auto"/>
            </w:tcBorders>
            <w:shd w:val="clear" w:color="auto" w:fill="auto"/>
          </w:tcPr>
          <w:p w14:paraId="7B781E97" w14:textId="77777777" w:rsidR="004B485B" w:rsidRPr="00D2102A" w:rsidRDefault="004B485B" w:rsidP="002C192E">
            <w:pPr>
              <w:suppressAutoHyphens w:val="0"/>
              <w:spacing w:before="40" w:after="40" w:line="220" w:lineRule="exact"/>
              <w:rPr>
                <w:sz w:val="18"/>
                <w:szCs w:val="18"/>
              </w:rPr>
            </w:pPr>
            <w:r w:rsidRPr="00D2102A">
              <w:rPr>
                <w:sz w:val="18"/>
                <w:szCs w:val="18"/>
              </w:rPr>
              <w:t>12 x 12 мм</w:t>
            </w:r>
          </w:p>
        </w:tc>
        <w:tc>
          <w:tcPr>
            <w:tcW w:w="3693" w:type="dxa"/>
            <w:tcBorders>
              <w:top w:val="single" w:sz="12" w:space="0" w:color="auto"/>
            </w:tcBorders>
            <w:shd w:val="clear" w:color="auto" w:fill="auto"/>
            <w:vAlign w:val="bottom"/>
          </w:tcPr>
          <w:p w14:paraId="4A3A8EED"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3,5 кН</w:t>
            </w:r>
          </w:p>
        </w:tc>
      </w:tr>
      <w:tr w:rsidR="004B485B" w:rsidRPr="00D2102A" w14:paraId="4FCBF0B0" w14:textId="77777777" w:rsidTr="002C192E">
        <w:tc>
          <w:tcPr>
            <w:tcW w:w="3677" w:type="dxa"/>
            <w:shd w:val="clear" w:color="auto" w:fill="auto"/>
          </w:tcPr>
          <w:p w14:paraId="1D91192C" w14:textId="77777777" w:rsidR="004B485B" w:rsidRPr="00D2102A" w:rsidRDefault="004B485B" w:rsidP="002C192E">
            <w:pPr>
              <w:suppressAutoHyphens w:val="0"/>
              <w:spacing w:before="40" w:after="40" w:line="220" w:lineRule="exact"/>
              <w:rPr>
                <w:sz w:val="18"/>
                <w:szCs w:val="18"/>
              </w:rPr>
            </w:pPr>
            <w:r w:rsidRPr="00D2102A">
              <w:rPr>
                <w:sz w:val="18"/>
                <w:szCs w:val="18"/>
              </w:rPr>
              <w:t>30 x 12 мм</w:t>
            </w:r>
          </w:p>
        </w:tc>
        <w:tc>
          <w:tcPr>
            <w:tcW w:w="3693" w:type="dxa"/>
            <w:shd w:val="clear" w:color="auto" w:fill="auto"/>
            <w:vAlign w:val="bottom"/>
          </w:tcPr>
          <w:p w14:paraId="627F7C2F"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5,3 кН</w:t>
            </w:r>
          </w:p>
        </w:tc>
      </w:tr>
      <w:tr w:rsidR="004B485B" w:rsidRPr="00D2102A" w14:paraId="3858CF90" w14:textId="77777777" w:rsidTr="002C192E">
        <w:tc>
          <w:tcPr>
            <w:tcW w:w="3677" w:type="dxa"/>
            <w:shd w:val="clear" w:color="auto" w:fill="auto"/>
          </w:tcPr>
          <w:p w14:paraId="5DDD7311" w14:textId="77777777" w:rsidR="004B485B" w:rsidRPr="00D2102A" w:rsidRDefault="004B485B" w:rsidP="002C192E">
            <w:pPr>
              <w:suppressAutoHyphens w:val="0"/>
              <w:spacing w:before="40" w:after="40" w:line="220" w:lineRule="exact"/>
              <w:rPr>
                <w:sz w:val="18"/>
                <w:szCs w:val="18"/>
              </w:rPr>
            </w:pPr>
            <w:r w:rsidRPr="00D2102A">
              <w:rPr>
                <w:sz w:val="18"/>
                <w:szCs w:val="18"/>
              </w:rPr>
              <w:t>30 x 17 мм</w:t>
            </w:r>
          </w:p>
        </w:tc>
        <w:tc>
          <w:tcPr>
            <w:tcW w:w="3693" w:type="dxa"/>
            <w:shd w:val="clear" w:color="auto" w:fill="auto"/>
            <w:vAlign w:val="bottom"/>
          </w:tcPr>
          <w:p w14:paraId="139438EE"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5,3 кН</w:t>
            </w:r>
          </w:p>
        </w:tc>
      </w:tr>
      <w:tr w:rsidR="004B485B" w:rsidRPr="00D2102A" w14:paraId="5ACF6EA2" w14:textId="77777777" w:rsidTr="002C192E">
        <w:tc>
          <w:tcPr>
            <w:tcW w:w="3677" w:type="dxa"/>
            <w:tcBorders>
              <w:bottom w:val="single" w:sz="12" w:space="0" w:color="auto"/>
            </w:tcBorders>
            <w:shd w:val="clear" w:color="auto" w:fill="auto"/>
          </w:tcPr>
          <w:p w14:paraId="421F9DA1" w14:textId="77777777" w:rsidR="004B485B" w:rsidRPr="00D2102A" w:rsidRDefault="004B485B" w:rsidP="002C192E">
            <w:pPr>
              <w:suppressAutoHyphens w:val="0"/>
              <w:spacing w:before="40" w:after="40" w:line="220" w:lineRule="exact"/>
              <w:rPr>
                <w:sz w:val="18"/>
                <w:szCs w:val="18"/>
              </w:rPr>
            </w:pPr>
            <w:r w:rsidRPr="00D2102A">
              <w:rPr>
                <w:sz w:val="18"/>
                <w:szCs w:val="18"/>
              </w:rPr>
              <w:t>30 x 30 мм</w:t>
            </w:r>
          </w:p>
        </w:tc>
        <w:tc>
          <w:tcPr>
            <w:tcW w:w="3693" w:type="dxa"/>
            <w:tcBorders>
              <w:bottom w:val="single" w:sz="12" w:space="0" w:color="auto"/>
            </w:tcBorders>
            <w:shd w:val="clear" w:color="auto" w:fill="auto"/>
            <w:vAlign w:val="bottom"/>
          </w:tcPr>
          <w:p w14:paraId="51EF0CEB" w14:textId="77777777" w:rsidR="004B485B" w:rsidRPr="00D2102A" w:rsidRDefault="004B485B" w:rsidP="002C192E">
            <w:pPr>
              <w:suppressAutoHyphens w:val="0"/>
              <w:spacing w:before="40" w:after="40" w:line="220" w:lineRule="exact"/>
              <w:jc w:val="right"/>
              <w:rPr>
                <w:sz w:val="18"/>
                <w:szCs w:val="18"/>
              </w:rPr>
            </w:pPr>
            <w:r w:rsidRPr="00D2102A">
              <w:rPr>
                <w:sz w:val="18"/>
                <w:szCs w:val="18"/>
              </w:rPr>
              <w:t>7,0 кН</w:t>
            </w:r>
          </w:p>
        </w:tc>
      </w:tr>
    </w:tbl>
    <w:p w14:paraId="62D41FD4" w14:textId="77777777" w:rsidR="004B485B" w:rsidRPr="00D2102A" w:rsidRDefault="004B485B" w:rsidP="004B485B">
      <w:pPr>
        <w:pStyle w:val="SingleTxtGR"/>
        <w:spacing w:before="120"/>
      </w:pPr>
      <w:r w:rsidRPr="00D2102A">
        <w:t>закругление по всему ремню = 5 мм</w:t>
      </w:r>
    </w:p>
    <w:p w14:paraId="7ED60631" w14:textId="77777777" w:rsidR="004B485B" w:rsidRPr="00D2102A" w:rsidRDefault="004B485B" w:rsidP="004B485B">
      <w:pPr>
        <w:suppressAutoHyphens w:val="0"/>
        <w:spacing w:line="240" w:lineRule="auto"/>
        <w:ind w:left="2268"/>
        <w:rPr>
          <w:noProof/>
          <w:lang w:val="en-US" w:eastAsia="en-GB"/>
        </w:rPr>
      </w:pPr>
      <w:r w:rsidRPr="00D2102A">
        <w:rPr>
          <w:noProof/>
          <w:lang w:eastAsia="ru-RU"/>
        </w:rPr>
        <mc:AlternateContent>
          <mc:Choice Requires="wps">
            <w:drawing>
              <wp:anchor distT="0" distB="0" distL="114300" distR="114300" simplePos="0" relativeHeight="251687936" behindDoc="0" locked="0" layoutInCell="1" allowOverlap="1" wp14:anchorId="1583574D" wp14:editId="6AB8E9FB">
                <wp:simplePos x="0" y="0"/>
                <wp:positionH relativeFrom="column">
                  <wp:posOffset>3540741</wp:posOffset>
                </wp:positionH>
                <wp:positionV relativeFrom="paragraph">
                  <wp:posOffset>2617771</wp:posOffset>
                </wp:positionV>
                <wp:extent cx="1028700" cy="228600"/>
                <wp:effectExtent l="0" t="0" r="0" b="0"/>
                <wp:wrapNone/>
                <wp:docPr id="1468" name="Надпись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8FA2D85" w14:textId="77777777" w:rsidR="004B485B" w:rsidRPr="00541B0C" w:rsidRDefault="004B485B" w:rsidP="004B485B">
                            <w:pPr>
                              <w:jc w:val="center"/>
                              <w:rPr>
                                <w:b/>
                              </w:rPr>
                            </w:pPr>
                            <w:r w:rsidRPr="00541B0C">
                              <w:rPr>
                                <w:b/>
                                <w:lang w:eastAsia="ja-JP"/>
                              </w:rPr>
                              <w:t>Вид в изометрии</w:t>
                            </w:r>
                            <w:r w:rsidRPr="00541B0C">
                              <w:rPr>
                                <w:b/>
                                <w:lang w:eastAsia="ja-JP"/>
                              </w:rPr>
                              <w:br/>
                              <w:t>Масштаб: 1:10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83574D" id="Надпись 1468" o:spid="_x0000_s1071" type="#_x0000_t202" style="position:absolute;left:0;text-align:left;margin-left:278.8pt;margin-top:206.1pt;width:81pt;height:1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" stroked="f">
                <v:stroke joinstyle="round"/>
                <v:path arrowok="t"/>
                <v:textbox style="mso-fit-shape-to-text:t" inset="0,0,0,0">
                  <w:txbxContent>
                    <w:p w14:paraId="28FA2D85" w14:textId="77777777" w:rsidR="004B485B" w:rsidRPr="00541B0C" w:rsidRDefault="004B485B" w:rsidP="004B485B">
                      <w:pPr>
                        <w:jc w:val="center"/>
                        <w:rPr>
                          <w:b/>
                        </w:rPr>
                      </w:pPr>
                      <w:r w:rsidRPr="00541B0C">
                        <w:rPr>
                          <w:b/>
                          <w:lang w:eastAsia="ja-JP"/>
                        </w:rPr>
                        <w:t>Вид в изометрии</w:t>
                      </w:r>
                      <w:r w:rsidRPr="00541B0C">
                        <w:rPr>
                          <w:b/>
                          <w:lang w:eastAsia="ja-JP"/>
                        </w:rPr>
                        <w:br/>
                        <w:t>Масштаб: 1:10</w:t>
                      </w:r>
                    </w:p>
                  </w:txbxContent>
                </v:textbox>
              </v:shape>
            </w:pict>
          </mc:Fallback>
        </mc:AlternateContent>
      </w:r>
      <w:r w:rsidRPr="00D2102A">
        <w:rPr>
          <w:noProof/>
          <w:lang w:eastAsia="ru-RU"/>
        </w:rPr>
        <w:drawing>
          <wp:inline distT="0" distB="0" distL="0" distR="0" wp14:anchorId="52F52730" wp14:editId="21ED3096">
            <wp:extent cx="1705896" cy="2616452"/>
            <wp:effectExtent l="0" t="0" r="8890" b="0"/>
            <wp:docPr id="3213" name="Рисунок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0862" cy="2716095"/>
                    </a:xfrm>
                    <a:prstGeom prst="rect">
                      <a:avLst/>
                    </a:prstGeom>
                    <a:noFill/>
                    <a:ln>
                      <a:noFill/>
                    </a:ln>
                  </pic:spPr>
                </pic:pic>
              </a:graphicData>
            </a:graphic>
          </wp:inline>
        </w:drawing>
      </w:r>
      <w:r w:rsidRPr="00D2102A">
        <w:rPr>
          <w:noProof/>
          <w:lang w:eastAsia="de-DE"/>
        </w:rPr>
        <w:tab/>
      </w:r>
      <w:r w:rsidRPr="00D2102A">
        <w:rPr>
          <w:noProof/>
          <w:lang w:eastAsia="de-DE"/>
        </w:rPr>
        <w:tab/>
      </w:r>
      <w:r w:rsidRPr="00D2102A">
        <w:rPr>
          <w:noProof/>
          <w:lang w:eastAsia="ru-RU"/>
        </w:rPr>
        <w:drawing>
          <wp:inline distT="0" distB="0" distL="0" distR="0" wp14:anchorId="236D9D4C" wp14:editId="3F3825EE">
            <wp:extent cx="1041149" cy="2614505"/>
            <wp:effectExtent l="0" t="0" r="6985" b="0"/>
            <wp:docPr id="3212"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4898" cy="2724367"/>
                    </a:xfrm>
                    <a:prstGeom prst="rect">
                      <a:avLst/>
                    </a:prstGeom>
                    <a:noFill/>
                    <a:ln>
                      <a:noFill/>
                    </a:ln>
                  </pic:spPr>
                </pic:pic>
              </a:graphicData>
            </a:graphic>
          </wp:inline>
        </w:drawing>
      </w:r>
    </w:p>
    <w:p w14:paraId="73B88181" w14:textId="77777777" w:rsidR="004B485B" w:rsidRPr="00D2102A" w:rsidRDefault="004B485B" w:rsidP="004B485B">
      <w:pPr>
        <w:jc w:val="center"/>
        <w:rPr>
          <w:noProof/>
          <w:lang w:val="en-US" w:eastAsia="en-GB"/>
        </w:rPr>
      </w:pPr>
      <w:r w:rsidRPr="00D2102A">
        <w:rPr>
          <w:noProof/>
          <w:lang w:eastAsia="ru-RU"/>
        </w:rPr>
        <mc:AlternateContent>
          <mc:Choice Requires="wps">
            <w:drawing>
              <wp:anchor distT="0" distB="0" distL="114300" distR="114300" simplePos="0" relativeHeight="251686912" behindDoc="0" locked="0" layoutInCell="1" allowOverlap="1" wp14:anchorId="6813F393" wp14:editId="60743F9E">
                <wp:simplePos x="0" y="0"/>
                <wp:positionH relativeFrom="column">
                  <wp:posOffset>1672294</wp:posOffset>
                </wp:positionH>
                <wp:positionV relativeFrom="paragraph">
                  <wp:posOffset>6350</wp:posOffset>
                </wp:positionV>
                <wp:extent cx="1028700" cy="228600"/>
                <wp:effectExtent l="0" t="0" r="0" b="0"/>
                <wp:wrapNone/>
                <wp:docPr id="1467" name="Надпись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12D486F" w14:textId="77777777" w:rsidR="004B485B" w:rsidRPr="00541B0C" w:rsidRDefault="004B485B" w:rsidP="004B485B">
                            <w:pPr>
                              <w:jc w:val="center"/>
                              <w:rPr>
                                <w:b/>
                              </w:rPr>
                            </w:pPr>
                            <w:r w:rsidRPr="00541B0C">
                              <w:rPr>
                                <w:b/>
                                <w:lang w:eastAsia="ja-JP"/>
                              </w:rPr>
                              <w:t>Вид сверху</w:t>
                            </w:r>
                            <w:r w:rsidRPr="00541B0C">
                              <w:rPr>
                                <w:b/>
                                <w:lang w:eastAsia="ja-JP"/>
                              </w:rPr>
                              <w:br/>
                              <w:t>Масштаб: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13F393" id="Надпись 1467" o:spid="_x0000_s1072" type="#_x0000_t202" style="position:absolute;left:0;text-align:left;margin-left:131.7pt;margin-top:.5pt;width:81pt;height:1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" stroked="f">
                <v:stroke joinstyle="round"/>
                <v:path arrowok="t"/>
                <v:textbox style="mso-fit-shape-to-text:t" inset="0,0,0,0">
                  <w:txbxContent>
                    <w:p w14:paraId="412D486F" w14:textId="77777777" w:rsidR="004B485B" w:rsidRPr="00541B0C" w:rsidRDefault="004B485B" w:rsidP="004B485B">
                      <w:pPr>
                        <w:jc w:val="center"/>
                        <w:rPr>
                          <w:b/>
                        </w:rPr>
                      </w:pPr>
                      <w:r w:rsidRPr="00541B0C">
                        <w:rPr>
                          <w:b/>
                          <w:lang w:eastAsia="ja-JP"/>
                        </w:rPr>
                        <w:t>Вид сверху</w:t>
                      </w:r>
                      <w:r w:rsidRPr="00541B0C">
                        <w:rPr>
                          <w:b/>
                          <w:lang w:eastAsia="ja-JP"/>
                        </w:rPr>
                        <w:br/>
                        <w:t>Масштаб: 1:2</w:t>
                      </w:r>
                    </w:p>
                  </w:txbxContent>
                </v:textbox>
              </v:shape>
            </w:pict>
          </mc:Fallback>
        </mc:AlternateContent>
      </w:r>
    </w:p>
    <w:p w14:paraId="084D2DE0" w14:textId="77777777" w:rsidR="004B485B" w:rsidRPr="00D2102A" w:rsidRDefault="004B485B" w:rsidP="004B485B">
      <w:pPr>
        <w:pStyle w:val="SingleTxtGR"/>
        <w:spacing w:before="120"/>
        <w:rPr>
          <w:lang w:eastAsia="ja-JP"/>
        </w:rPr>
      </w:pPr>
    </w:p>
    <w:p w14:paraId="13E58F2B" w14:textId="77777777" w:rsidR="004B485B" w:rsidRPr="00D2102A" w:rsidRDefault="004B485B" w:rsidP="004B485B">
      <w:pPr>
        <w:pStyle w:val="SingleTxtGR"/>
        <w:spacing w:before="120"/>
      </w:pPr>
      <w:r w:rsidRPr="00D2102A">
        <w:rPr>
          <w:lang w:eastAsia="ja-JP"/>
        </w:rPr>
        <w:t>Все размеры в миллиметрах (мм).</w:t>
      </w:r>
    </w:p>
    <w:p w14:paraId="68B21F36"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411690AA" w14:textId="77777777" w:rsidR="004B485B" w:rsidRPr="00D2102A" w:rsidRDefault="004B485B" w:rsidP="004B485B">
      <w:pPr>
        <w:pStyle w:val="HChG"/>
      </w:pPr>
      <w:r w:rsidRPr="00D2102A">
        <w:lastRenderedPageBreak/>
        <w:t>Приложение 6</w:t>
      </w:r>
    </w:p>
    <w:p w14:paraId="19B8AACB" w14:textId="77777777" w:rsidR="004B485B" w:rsidRPr="00D2102A" w:rsidRDefault="004B485B" w:rsidP="004B485B">
      <w:pPr>
        <w:pStyle w:val="HChG"/>
      </w:pPr>
      <w:r w:rsidRPr="00D2102A">
        <w:tab/>
      </w:r>
      <w:r w:rsidRPr="00D2102A">
        <w:tab/>
      </w:r>
      <w:r w:rsidRPr="00D2102A">
        <w:tab/>
      </w:r>
      <w:r w:rsidRPr="00D2102A">
        <w:tab/>
        <w:t>Динамическое испытание</w:t>
      </w:r>
    </w:p>
    <w:p w14:paraId="5C7CE9D6" w14:textId="77777777" w:rsidR="004B485B" w:rsidRPr="00D2102A" w:rsidRDefault="004B485B" w:rsidP="004B485B">
      <w:pPr>
        <w:pStyle w:val="H1G"/>
        <w:ind w:left="1701" w:hanging="1701"/>
      </w:pPr>
      <w:r w:rsidRPr="00D2102A">
        <w:t>Добавление 1</w:t>
      </w:r>
      <w:r w:rsidRPr="00D2102A">
        <w:tab/>
        <w:t>Кривая замедления или ускорения тележки в зависимости от времени</w:t>
      </w:r>
    </w:p>
    <w:p w14:paraId="3F23AA82" w14:textId="77777777" w:rsidR="004B485B" w:rsidRPr="00D2102A" w:rsidRDefault="004B485B" w:rsidP="004B485B">
      <w:pPr>
        <w:pStyle w:val="SingleTxtG"/>
        <w:ind w:left="1701"/>
      </w:pPr>
      <w:r w:rsidRPr="00D2102A">
        <w:t>Во всех случаях калибровочные и измерительные процедуры должны соответствовать процедурам, определенным в международном стандарте ISO 6487; измерительное оборудование должно соответствовать спецификации канала данных при классе частотных характеристик (КЧХ) 60.</w:t>
      </w:r>
    </w:p>
    <w:p w14:paraId="5651090E" w14:textId="77777777" w:rsidR="004B485B" w:rsidRPr="00D2102A" w:rsidRDefault="004B485B" w:rsidP="004B485B">
      <w:pPr>
        <w:pStyle w:val="SingleTxtG"/>
        <w:ind w:left="1701"/>
      </w:pPr>
      <w:bookmarkStart w:id="31" w:name="_Toc247876788"/>
      <w:bookmarkStart w:id="32" w:name="_Toc247880275"/>
      <w:bookmarkStart w:id="33" w:name="_Toc247880920"/>
      <w:r w:rsidRPr="00D2102A">
        <w:rPr>
          <w:bCs/>
        </w:rPr>
        <w:t>Лобовой удар</w:t>
      </w:r>
      <w:bookmarkEnd w:id="31"/>
      <w:bookmarkEnd w:id="32"/>
      <w:bookmarkEnd w:id="33"/>
      <w:r w:rsidRPr="00D2102A">
        <w:rPr>
          <w:bCs/>
        </w:rPr>
        <w:t xml:space="preserve"> — </w:t>
      </w:r>
      <w:r w:rsidRPr="00D2102A">
        <w:t>Контрольный импульс</w:t>
      </w:r>
      <w:r w:rsidRPr="00D2102A">
        <w:rPr>
          <w:bCs/>
        </w:rPr>
        <w:t xml:space="preserve"> </w:t>
      </w:r>
      <w:r w:rsidRPr="00D2102A">
        <w:t>1</w:t>
      </w:r>
    </w:p>
    <w:p w14:paraId="7DD53107" w14:textId="77777777" w:rsidR="004B485B" w:rsidRPr="00D2102A" w:rsidRDefault="004B485B" w:rsidP="004B485B">
      <w:pPr>
        <w:autoSpaceDE w:val="0"/>
        <w:autoSpaceDN w:val="0"/>
        <w:adjustRightInd w:val="0"/>
        <w:ind w:left="1134"/>
        <w:jc w:val="center"/>
        <w:rPr>
          <w:sz w:val="22"/>
        </w:rPr>
      </w:pPr>
      <w:r w:rsidRPr="00D2102A">
        <w:rPr>
          <w:noProof/>
          <w:sz w:val="22"/>
        </w:rPr>
        <mc:AlternateContent>
          <mc:Choice Requires="wps">
            <w:drawing>
              <wp:anchor distT="0" distB="0" distL="114300" distR="114300" simplePos="0" relativeHeight="251691008" behindDoc="0" locked="0" layoutInCell="1" allowOverlap="1" wp14:anchorId="63F86864" wp14:editId="4BC99FE4">
                <wp:simplePos x="0" y="0"/>
                <wp:positionH relativeFrom="margin">
                  <wp:posOffset>4889558</wp:posOffset>
                </wp:positionH>
                <wp:positionV relativeFrom="paragraph">
                  <wp:posOffset>3275703</wp:posOffset>
                </wp:positionV>
                <wp:extent cx="655239" cy="156475"/>
                <wp:effectExtent l="0" t="0" r="12065" b="15240"/>
                <wp:wrapNone/>
                <wp:docPr id="23" name="Text Box 23"/>
                <wp:cNvGraphicFramePr/>
                <a:graphic xmlns:a="http://schemas.openxmlformats.org/drawingml/2006/main">
                  <a:graphicData uri="http://schemas.microsoft.com/office/word/2010/wordprocessingShape">
                    <wps:wsp>
                      <wps:cNvSpPr txBox="1"/>
                      <wps:spPr>
                        <a:xfrm>
                          <a:off x="0" y="0"/>
                          <a:ext cx="655239" cy="156475"/>
                        </a:xfrm>
                        <a:prstGeom prst="rect">
                          <a:avLst/>
                        </a:prstGeom>
                        <a:solidFill>
                          <a:schemeClr val="lt1"/>
                        </a:solidFill>
                        <a:ln w="6350">
                          <a:solidFill>
                            <a:schemeClr val="bg1"/>
                          </a:solidFill>
                        </a:ln>
                      </wps:spPr>
                      <wps:txbx>
                        <w:txbxContent>
                          <w:p w14:paraId="12011957" w14:textId="77777777" w:rsidR="004B485B" w:rsidRPr="00361A31" w:rsidRDefault="004B485B" w:rsidP="004B485B">
                            <w:pPr>
                              <w:spacing w:line="240" w:lineRule="auto"/>
                              <w:rPr>
                                <w:sz w:val="16"/>
                                <w:szCs w:val="16"/>
                                <w:lang w:val="en-US"/>
                              </w:rPr>
                            </w:pPr>
                            <w:r w:rsidRPr="00361A31">
                              <w:rPr>
                                <w:sz w:val="16"/>
                                <w:szCs w:val="16"/>
                              </w:rPr>
                              <w:t>Время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86864" id="Text Box 23" o:spid="_x0000_s1073" type="#_x0000_t202" style="position:absolute;left:0;text-align:left;margin-left:385pt;margin-top:257.95pt;width:51.6pt;height:12.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" fillcolor="white [3201]" strokecolor="white [3212]" strokeweight=".5pt">
                <v:textbox inset="0,0,0,0">
                  <w:txbxContent>
                    <w:p w14:paraId="12011957" w14:textId="77777777" w:rsidR="004B485B" w:rsidRPr="00361A31" w:rsidRDefault="004B485B" w:rsidP="004B485B">
                      <w:pPr>
                        <w:spacing w:line="240" w:lineRule="auto"/>
                        <w:rPr>
                          <w:sz w:val="16"/>
                          <w:szCs w:val="16"/>
                          <w:lang w:val="en-US"/>
                        </w:rPr>
                      </w:pPr>
                      <w:r w:rsidRPr="00361A31">
                        <w:rPr>
                          <w:sz w:val="16"/>
                          <w:szCs w:val="16"/>
                        </w:rPr>
                        <w:t>Время [мс]</w:t>
                      </w:r>
                    </w:p>
                  </w:txbxContent>
                </v:textbox>
                <w10:wrap anchorx="margin"/>
              </v:shape>
            </w:pict>
          </mc:Fallback>
        </mc:AlternateContent>
      </w:r>
      <w:r w:rsidRPr="00D2102A">
        <w:rPr>
          <w:noProof/>
          <w:sz w:val="22"/>
        </w:rPr>
        <mc:AlternateContent>
          <mc:Choice Requires="wps">
            <w:drawing>
              <wp:anchor distT="0" distB="0" distL="114300" distR="114300" simplePos="0" relativeHeight="251689984" behindDoc="0" locked="0" layoutInCell="1" allowOverlap="1" wp14:anchorId="1107C652" wp14:editId="724FFF1E">
                <wp:simplePos x="0" y="0"/>
                <wp:positionH relativeFrom="column">
                  <wp:posOffset>1309193</wp:posOffset>
                </wp:positionH>
                <wp:positionV relativeFrom="paragraph">
                  <wp:posOffset>29251</wp:posOffset>
                </wp:positionV>
                <wp:extent cx="1902148" cy="195593"/>
                <wp:effectExtent l="0" t="0" r="22225" b="13970"/>
                <wp:wrapNone/>
                <wp:docPr id="20" name="Text Box 20"/>
                <wp:cNvGraphicFramePr/>
                <a:graphic xmlns:a="http://schemas.openxmlformats.org/drawingml/2006/main">
                  <a:graphicData uri="http://schemas.microsoft.com/office/word/2010/wordprocessingShape">
                    <wps:wsp>
                      <wps:cNvSpPr txBox="1"/>
                      <wps:spPr>
                        <a:xfrm>
                          <a:off x="0" y="0"/>
                          <a:ext cx="1902148" cy="195593"/>
                        </a:xfrm>
                        <a:prstGeom prst="rect">
                          <a:avLst/>
                        </a:prstGeom>
                        <a:solidFill>
                          <a:schemeClr val="lt1"/>
                        </a:solidFill>
                        <a:ln w="6350">
                          <a:solidFill>
                            <a:schemeClr val="bg1"/>
                          </a:solidFill>
                        </a:ln>
                      </wps:spPr>
                      <wps:txbx>
                        <w:txbxContent>
                          <w:p w14:paraId="5FD1B567" w14:textId="77777777" w:rsidR="004B485B" w:rsidRPr="00361A31" w:rsidRDefault="004B485B" w:rsidP="004B485B">
                            <w:pPr>
                              <w:spacing w:line="240" w:lineRule="auto"/>
                              <w:rPr>
                                <w:b/>
                                <w:bCs/>
                                <w:lang w:val="en-US"/>
                              </w:rPr>
                            </w:pPr>
                            <w:r w:rsidRPr="00361A31">
                              <w:rPr>
                                <w:b/>
                                <w:bCs/>
                              </w:rPr>
                              <w:t>Ускорение или замедление (</w:t>
                            </w:r>
                            <w:r w:rsidRPr="00361A31">
                              <w:rPr>
                                <w:b/>
                                <w:bCs/>
                                <w:lang w:val="en-US"/>
                              </w:rPr>
                              <w:t>g</w:t>
                            </w:r>
                            <w:r w:rsidRPr="00361A31">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107C652" id="Text Box 20" o:spid="_x0000_s1074" type="#_x0000_t202" style="position:absolute;left:0;text-align:left;margin-left:103.1pt;margin-top:2.3pt;width:149.8pt;height:15.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" fillcolor="white [3201]" strokecolor="white [3212]" strokeweight=".5pt">
                <v:textbox inset="0,0,0,0">
                  <w:txbxContent>
                    <w:p w14:paraId="5FD1B567" w14:textId="77777777" w:rsidR="004B485B" w:rsidRPr="00361A31" w:rsidRDefault="004B485B" w:rsidP="004B485B">
                      <w:pPr>
                        <w:spacing w:line="240" w:lineRule="auto"/>
                        <w:rPr>
                          <w:b/>
                          <w:bCs/>
                          <w:lang w:val="en-US"/>
                        </w:rPr>
                      </w:pPr>
                      <w:r w:rsidRPr="00361A31">
                        <w:rPr>
                          <w:b/>
                          <w:bCs/>
                        </w:rPr>
                        <w:t>Ускорение или замедление (</w:t>
                      </w:r>
                      <w:r w:rsidRPr="00361A31">
                        <w:rPr>
                          <w:b/>
                          <w:bCs/>
                          <w:lang w:val="en-US"/>
                        </w:rPr>
                        <w:t>g</w:t>
                      </w:r>
                      <w:r w:rsidRPr="00361A31">
                        <w:rPr>
                          <w:b/>
                          <w:bCs/>
                        </w:rPr>
                        <w:t>)</w:t>
                      </w:r>
                    </w:p>
                  </w:txbxContent>
                </v:textbox>
              </v:shape>
            </w:pict>
          </mc:Fallback>
        </mc:AlternateContent>
      </w:r>
      <w:r w:rsidRPr="00D2102A">
        <w:rPr>
          <w:noProof/>
          <w:sz w:val="22"/>
        </w:rPr>
        <w:drawing>
          <wp:inline distT="0" distB="0" distL="0" distR="0" wp14:anchorId="01FB1F1C" wp14:editId="19E5165E">
            <wp:extent cx="4514400" cy="3600000"/>
            <wp:effectExtent l="0" t="0" r="635" b="63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4400" cy="3600000"/>
                    </a:xfrm>
                    <a:prstGeom prst="rect">
                      <a:avLst/>
                    </a:prstGeom>
                  </pic:spPr>
                </pic:pic>
              </a:graphicData>
            </a:graphic>
          </wp:inline>
        </w:drawing>
      </w:r>
    </w:p>
    <w:p w14:paraId="76C6DCAA" w14:textId="77777777" w:rsidR="004B485B" w:rsidRDefault="004B485B" w:rsidP="004B485B">
      <w:pPr>
        <w:suppressAutoHyphens w:val="0"/>
        <w:spacing w:line="240" w:lineRule="auto"/>
        <w:rPr>
          <w:rFonts w:eastAsia="Times New Roman" w:cs="Times New Roman"/>
          <w:szCs w:val="20"/>
        </w:rPr>
      </w:pPr>
    </w:p>
    <w:p w14:paraId="460C612A" w14:textId="77777777" w:rsidR="004B485B" w:rsidRDefault="004B485B" w:rsidP="004B485B">
      <w:pPr>
        <w:suppressAutoHyphens w:val="0"/>
        <w:spacing w:line="240" w:lineRule="auto"/>
        <w:rPr>
          <w:rFonts w:eastAsia="Times New Roman" w:cs="Times New Roman"/>
          <w:szCs w:val="20"/>
        </w:rPr>
      </w:pPr>
    </w:p>
    <w:p w14:paraId="08C6F231" w14:textId="312D7539" w:rsidR="004B485B" w:rsidRDefault="004B485B">
      <w:pPr>
        <w:suppressAutoHyphens w:val="0"/>
        <w:spacing w:line="240" w:lineRule="auto"/>
      </w:pPr>
      <w:r>
        <w:br w:type="page"/>
      </w:r>
    </w:p>
    <w:p w14:paraId="69882A3C" w14:textId="77777777" w:rsidR="004B485B" w:rsidRPr="00D2102A" w:rsidRDefault="004B485B" w:rsidP="004B485B">
      <w:pPr>
        <w:pStyle w:val="H1G"/>
      </w:pPr>
      <w:bookmarkStart w:id="34" w:name="_Hlk132096157"/>
      <w:r w:rsidRPr="00D2102A">
        <w:lastRenderedPageBreak/>
        <w:t>Добавление 2</w:t>
      </w:r>
      <w:r w:rsidRPr="00D2102A">
        <w:tab/>
        <w:t>Определение критериев травмирования</w:t>
      </w:r>
    </w:p>
    <w:p w14:paraId="27C9422D" w14:textId="77777777" w:rsidR="004B485B" w:rsidRPr="00D2102A" w:rsidRDefault="004B485B" w:rsidP="004B485B">
      <w:pPr>
        <w:pStyle w:val="SingleTxtG"/>
        <w:ind w:left="2277" w:hanging="576"/>
        <w:rPr>
          <w:bCs/>
        </w:rPr>
      </w:pPr>
      <w:r w:rsidRPr="00D2102A">
        <w:rPr>
          <w:bCs/>
        </w:rPr>
        <w:t>1.</w:t>
      </w:r>
      <w:r w:rsidRPr="00D2102A">
        <w:rPr>
          <w:bCs/>
        </w:rPr>
        <w:tab/>
      </w:r>
      <w:r w:rsidRPr="00D2102A">
        <w:t>Критерий травмирования головы</w:t>
      </w:r>
      <w:r w:rsidRPr="00D2102A">
        <w:rPr>
          <w:bCs/>
        </w:rPr>
        <w:t xml:space="preserve"> (HPC)</w:t>
      </w:r>
    </w:p>
    <w:p w14:paraId="6EFC6DEB" w14:textId="77777777" w:rsidR="004B485B" w:rsidRPr="00D2102A" w:rsidRDefault="004B485B" w:rsidP="004B485B">
      <w:pPr>
        <w:pStyle w:val="SingleTxtG"/>
        <w:ind w:left="2277" w:hanging="576"/>
        <w:rPr>
          <w:bCs/>
        </w:rPr>
      </w:pPr>
      <w:r w:rsidRPr="00D2102A">
        <w:rPr>
          <w:bCs/>
        </w:rPr>
        <w:t>1.1</w:t>
      </w:r>
      <w:r w:rsidRPr="00D2102A">
        <w:rPr>
          <w:bCs/>
        </w:rPr>
        <w:tab/>
      </w:r>
      <w:r w:rsidRPr="00D2102A">
        <w:t>Считается, что этот критерий соблюден, если во время испытания не произошло контакта муляжа головы с каким-либо элементом конструкции транспортного средства</w:t>
      </w:r>
      <w:r w:rsidRPr="00D2102A">
        <w:rPr>
          <w:bCs/>
        </w:rPr>
        <w:t>.</w:t>
      </w:r>
    </w:p>
    <w:p w14:paraId="6511CBB3" w14:textId="77777777" w:rsidR="004B485B" w:rsidRPr="00D2102A" w:rsidRDefault="004B485B" w:rsidP="004B485B">
      <w:pPr>
        <w:pStyle w:val="SingleTxtG"/>
        <w:ind w:left="2277" w:hanging="576"/>
        <w:rPr>
          <w:bCs/>
        </w:rPr>
      </w:pPr>
      <w:r w:rsidRPr="00D2102A">
        <w:rPr>
          <w:bCs/>
        </w:rPr>
        <w:t>1.2</w:t>
      </w:r>
      <w:r w:rsidRPr="00D2102A">
        <w:rPr>
          <w:bCs/>
        </w:rPr>
        <w:tab/>
      </w:r>
      <w:r w:rsidRPr="00D2102A">
        <w:t>В противном случае значение критерия НРС рассчитывается на основе ускорения</w:t>
      </w:r>
      <w:r w:rsidRPr="00D2102A">
        <w:rPr>
          <w:bCs/>
        </w:rPr>
        <w:t xml:space="preserve"> (a) </w:t>
      </w:r>
      <w:r w:rsidRPr="00D2102A">
        <w:t>по следующей формуле</w:t>
      </w:r>
      <w:r w:rsidRPr="00D2102A">
        <w:rPr>
          <w:bCs/>
        </w:rPr>
        <w:t xml:space="preserve">: </w:t>
      </w:r>
    </w:p>
    <w:p w14:paraId="76C091A1" w14:textId="77777777" w:rsidR="004B485B" w:rsidRPr="00D2102A" w:rsidRDefault="004B485B" w:rsidP="004B485B">
      <w:pPr>
        <w:widowControl w:val="0"/>
        <w:tabs>
          <w:tab w:val="left" w:pos="1418"/>
        </w:tabs>
        <w:ind w:left="2694" w:right="992" w:firstLine="283"/>
        <w:rPr>
          <w:bCs/>
        </w:rPr>
      </w:pPr>
      <w:r w:rsidRPr="00D2102A">
        <w:rPr>
          <w:bCs/>
          <w:noProof/>
          <w:position w:val="-40"/>
          <w:lang w:eastAsia="ru-RU"/>
        </w:rPr>
        <mc:AlternateContent>
          <mc:Choice Requires="wps">
            <w:drawing>
              <wp:anchor distT="0" distB="0" distL="114300" distR="114300" simplePos="0" relativeHeight="251693056" behindDoc="0" locked="0" layoutInCell="1" allowOverlap="1" wp14:anchorId="6D2875C0" wp14:editId="443A44EE">
                <wp:simplePos x="0" y="0"/>
                <wp:positionH relativeFrom="margin">
                  <wp:posOffset>3856355</wp:posOffset>
                </wp:positionH>
                <wp:positionV relativeFrom="paragraph">
                  <wp:posOffset>4445</wp:posOffset>
                </wp:positionV>
                <wp:extent cx="191135" cy="228600"/>
                <wp:effectExtent l="0" t="0" r="0" b="0"/>
                <wp:wrapNone/>
                <wp:docPr id="1464" name="Надпись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1B69DC1" w14:textId="77777777" w:rsidR="004B485B" w:rsidRPr="00754ADA" w:rsidRDefault="004B485B" w:rsidP="004B485B">
                            <w:pPr>
                              <w:rPr>
                                <w:sz w:val="16"/>
                                <w:szCs w:val="16"/>
                              </w:rPr>
                            </w:pPr>
                            <w:r>
                              <w:rPr>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2875C0" id="Надпись 1464" o:spid="_x0000_s1075" type="#_x0000_t202" style="position:absolute;left:0;text-align:left;margin-left:303.65pt;margin-top:.35pt;width:15.05pt;height:18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" stroked="f">
                <v:stroke joinstyle="round"/>
                <v:path arrowok="t"/>
                <v:textbox style="mso-fit-shape-to-text:t" inset="0,0,0,0">
                  <w:txbxContent>
                    <w:p w14:paraId="71B69DC1" w14:textId="77777777" w:rsidR="004B485B" w:rsidRPr="00754ADA" w:rsidRDefault="004B485B" w:rsidP="004B485B">
                      <w:pPr>
                        <w:rPr>
                          <w:sz w:val="16"/>
                          <w:szCs w:val="16"/>
                        </w:rPr>
                      </w:pPr>
                      <w:r>
                        <w:rPr>
                          <w:sz w:val="16"/>
                          <w:szCs w:val="16"/>
                        </w:rPr>
                        <w:t>2,5</w:t>
                      </w:r>
                    </w:p>
                  </w:txbxContent>
                </v:textbox>
                <w10:wrap anchorx="margin"/>
              </v:shape>
            </w:pict>
          </mc:Fallback>
        </mc:AlternateContent>
      </w:r>
      <w:r w:rsidRPr="00D2102A">
        <w:rPr>
          <w:bCs/>
          <w:noProof/>
          <w:position w:val="-40"/>
          <w:lang w:eastAsia="ru-RU"/>
        </w:rPr>
        <w:drawing>
          <wp:inline distT="0" distB="0" distL="0" distR="0" wp14:anchorId="0A7333CF" wp14:editId="00973B69">
            <wp:extent cx="2108835" cy="634365"/>
            <wp:effectExtent l="0" t="0" r="5715"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8835" cy="634365"/>
                    </a:xfrm>
                    <a:prstGeom prst="rect">
                      <a:avLst/>
                    </a:prstGeom>
                    <a:noFill/>
                    <a:ln>
                      <a:noFill/>
                    </a:ln>
                  </pic:spPr>
                </pic:pic>
              </a:graphicData>
            </a:graphic>
          </wp:inline>
        </w:drawing>
      </w:r>
      <w:r w:rsidRPr="00D2102A">
        <w:rPr>
          <w:bCs/>
        </w:rPr>
        <w:t>,</w:t>
      </w:r>
    </w:p>
    <w:p w14:paraId="549FB424" w14:textId="77777777" w:rsidR="004B485B" w:rsidRPr="00D2102A" w:rsidRDefault="004B485B" w:rsidP="004B485B">
      <w:pPr>
        <w:pStyle w:val="SingleTxtG"/>
        <w:ind w:left="2277" w:hanging="576"/>
        <w:rPr>
          <w:bCs/>
        </w:rPr>
      </w:pPr>
      <w:r w:rsidRPr="00D2102A">
        <w:rPr>
          <w:bCs/>
        </w:rPr>
        <w:tab/>
      </w:r>
      <w:r w:rsidRPr="00D2102A">
        <w:rPr>
          <w:bCs/>
        </w:rPr>
        <w:tab/>
        <w:t>где:</w:t>
      </w:r>
    </w:p>
    <w:p w14:paraId="0DCE9D3A" w14:textId="77777777" w:rsidR="004B485B" w:rsidRPr="00D2102A" w:rsidRDefault="004B485B" w:rsidP="004B485B">
      <w:pPr>
        <w:pStyle w:val="SingleTxtG"/>
        <w:ind w:left="2277" w:hanging="576"/>
        <w:rPr>
          <w:bCs/>
        </w:rPr>
      </w:pPr>
      <w:r w:rsidRPr="00D2102A">
        <w:rPr>
          <w:bCs/>
        </w:rPr>
        <w:t>1.2.1</w:t>
      </w:r>
      <w:r w:rsidRPr="00D2102A">
        <w:rPr>
          <w:bCs/>
        </w:rPr>
        <w:tab/>
      </w:r>
      <w:r w:rsidRPr="00D2102A">
        <w:t>составляющая «a» означает результирующее ускорение</w:t>
      </w:r>
      <w:r w:rsidRPr="00D2102A">
        <w:rPr>
          <w:rFonts w:cs="Times New Roman Bold"/>
          <w:bCs/>
        </w:rPr>
        <w:t>,</w:t>
      </w:r>
      <w:r w:rsidRPr="00D2102A">
        <w:rPr>
          <w:bCs/>
        </w:rPr>
        <w:t xml:space="preserve"> </w:t>
      </w:r>
      <w:r w:rsidRPr="00D2102A">
        <w:t>выражаемое в единицах силы тяжести, g</w:t>
      </w:r>
      <w:r w:rsidRPr="00D2102A">
        <w:rPr>
          <w:bCs/>
        </w:rPr>
        <w:t> (1 g = 9,81 м/с</w:t>
      </w:r>
      <w:r w:rsidRPr="00D2102A">
        <w:rPr>
          <w:bCs/>
          <w:vertAlign w:val="superscript"/>
        </w:rPr>
        <w:t>2</w:t>
      </w:r>
      <w:r w:rsidRPr="00D2102A">
        <w:rPr>
          <w:bCs/>
        </w:rPr>
        <w:t>);</w:t>
      </w:r>
    </w:p>
    <w:p w14:paraId="4A726CDF" w14:textId="77777777" w:rsidR="004B485B" w:rsidRPr="00D2102A" w:rsidRDefault="004B485B" w:rsidP="004B485B">
      <w:pPr>
        <w:pStyle w:val="SingleTxtG"/>
        <w:ind w:left="2277" w:hanging="576"/>
      </w:pPr>
      <w:r w:rsidRPr="00D2102A">
        <w:rPr>
          <w:bCs/>
        </w:rPr>
        <w:t>1.2.2</w:t>
      </w:r>
      <w:r w:rsidRPr="00D2102A">
        <w:rPr>
          <w:bCs/>
        </w:rPr>
        <w:tab/>
      </w:r>
      <w:r w:rsidRPr="00D2102A">
        <w:t>если можно более или менее точно установить начальный момент контакта муляжа головы, то t</w:t>
      </w:r>
      <w:r w:rsidRPr="00D2102A">
        <w:rPr>
          <w:vertAlign w:val="subscript"/>
        </w:rPr>
        <w:t>1</w:t>
      </w:r>
      <w:r w:rsidRPr="00D2102A">
        <w:t xml:space="preserve"> и t</w:t>
      </w:r>
      <w:r w:rsidRPr="00D2102A">
        <w:rPr>
          <w:vertAlign w:val="subscript"/>
        </w:rPr>
        <w:t>2</w:t>
      </w:r>
      <w:r w:rsidRPr="00D2102A">
        <w:t xml:space="preserve"> — два момента времени, выраженные в секундах и определяющие интервал между начальным моментом контакта и концом регистрации, для которого значение HPC является максимальным;</w:t>
      </w:r>
    </w:p>
    <w:p w14:paraId="22C786B2" w14:textId="77777777" w:rsidR="004B485B" w:rsidRPr="00D2102A" w:rsidRDefault="004B485B" w:rsidP="004B485B">
      <w:pPr>
        <w:pStyle w:val="SingleTxtG"/>
        <w:ind w:left="2277" w:hanging="576"/>
      </w:pPr>
      <w:r w:rsidRPr="00D2102A">
        <w:rPr>
          <w:bCs/>
        </w:rPr>
        <w:t>1.2.3</w:t>
      </w:r>
      <w:r w:rsidRPr="00D2102A">
        <w:rPr>
          <w:bCs/>
        </w:rPr>
        <w:tab/>
      </w:r>
      <w:r w:rsidRPr="00D2102A">
        <w:t>если начальный момент контакта муляжа головы определить невозможно, то t</w:t>
      </w:r>
      <w:r w:rsidRPr="00D2102A">
        <w:rPr>
          <w:vertAlign w:val="subscript"/>
        </w:rPr>
        <w:t>1</w:t>
      </w:r>
      <w:r w:rsidRPr="00D2102A">
        <w:t xml:space="preserve"> и t</w:t>
      </w:r>
      <w:r w:rsidRPr="00D2102A">
        <w:rPr>
          <w:vertAlign w:val="subscript"/>
        </w:rPr>
        <w:t>2</w:t>
      </w:r>
      <w:r w:rsidRPr="00D2102A">
        <w:t xml:space="preserve"> — два момента времени, выраженные в секундах и определяющие интервал между началом и концом регистрации, для которого значение HPC является максимальным;</w:t>
      </w:r>
    </w:p>
    <w:p w14:paraId="5B8732C7" w14:textId="77777777" w:rsidR="004B485B" w:rsidRPr="00D2102A" w:rsidRDefault="004B485B" w:rsidP="004B485B">
      <w:pPr>
        <w:pStyle w:val="SingleTxtG"/>
        <w:ind w:left="2277" w:hanging="576"/>
      </w:pPr>
      <w:r w:rsidRPr="00D2102A">
        <w:rPr>
          <w:lang w:bidi="ru-RU"/>
        </w:rPr>
        <w:t>1.2.4</w:t>
      </w:r>
      <w:r w:rsidRPr="00D2102A">
        <w:rPr>
          <w:lang w:bidi="ru-RU"/>
        </w:rPr>
        <w:tab/>
      </w:r>
      <w:r w:rsidRPr="00D2102A">
        <w:t>для расчета максимального значения HPC не учитываются те его значения, для которых временнόй интервал (t</w:t>
      </w:r>
      <w:r w:rsidRPr="00D2102A">
        <w:rPr>
          <w:vertAlign w:val="subscript"/>
        </w:rPr>
        <w:t>1</w:t>
      </w:r>
      <w:r w:rsidRPr="00D2102A">
        <w:t>−t</w:t>
      </w:r>
      <w:r w:rsidRPr="00D2102A">
        <w:rPr>
          <w:vertAlign w:val="subscript"/>
        </w:rPr>
        <w:t>2</w:t>
      </w:r>
      <w:r w:rsidRPr="00D2102A">
        <w:t>) превышает</w:t>
      </w:r>
      <w:r w:rsidRPr="00D2102A">
        <w:rPr>
          <w:bCs/>
        </w:rPr>
        <w:t xml:space="preserve"> 15 </w:t>
      </w:r>
      <w:r w:rsidRPr="00D2102A">
        <w:t>мс.</w:t>
      </w:r>
    </w:p>
    <w:p w14:paraId="6CB3ED82" w14:textId="77777777" w:rsidR="004B485B" w:rsidRPr="00D2102A" w:rsidRDefault="004B485B" w:rsidP="004B485B">
      <w:pPr>
        <w:pStyle w:val="SingleTxtG"/>
        <w:ind w:left="2277" w:hanging="576"/>
        <w:rPr>
          <w:bCs/>
        </w:rPr>
      </w:pPr>
      <w:r w:rsidRPr="00D2102A">
        <w:rPr>
          <w:bCs/>
        </w:rPr>
        <w:t>1.3</w:t>
      </w:r>
      <w:r w:rsidRPr="00D2102A">
        <w:rPr>
          <w:bCs/>
        </w:rPr>
        <w:tab/>
      </w:r>
      <w:r w:rsidRPr="00D2102A">
        <w:t>Значение результирующего ускорения головы при лобовом ударе, которое в сумме превышает 3 мс, рассчитывается на основе результирующего ускорения головы</w:t>
      </w:r>
      <w:r w:rsidRPr="00D2102A">
        <w:rPr>
          <w:bCs/>
        </w:rPr>
        <w:t>.</w:t>
      </w:r>
    </w:p>
    <w:bookmarkEnd w:id="34"/>
    <w:p w14:paraId="4DAB7FAC"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474DD59B" w14:textId="77777777" w:rsidR="004B485B" w:rsidRPr="00D2102A" w:rsidRDefault="004B485B" w:rsidP="004B485B">
      <w:pPr>
        <w:pStyle w:val="HChG"/>
      </w:pPr>
      <w:r w:rsidRPr="00D2102A">
        <w:lastRenderedPageBreak/>
        <w:t>Приложение 7</w:t>
      </w:r>
    </w:p>
    <w:p w14:paraId="10087946" w14:textId="77777777" w:rsidR="004B485B" w:rsidRPr="00D2102A" w:rsidRDefault="004B485B" w:rsidP="004B485B">
      <w:pPr>
        <w:pStyle w:val="HChG"/>
        <w:tabs>
          <w:tab w:val="left" w:pos="1134"/>
        </w:tabs>
        <w:ind w:hanging="567"/>
      </w:pPr>
      <w:r w:rsidRPr="00D2102A">
        <w:tab/>
      </w:r>
      <w:bookmarkStart w:id="35" w:name="_Toc206914983"/>
      <w:r w:rsidRPr="00D2102A">
        <w:tab/>
        <w:t>Типовое устройство для испытания пряжки на механическую прочность</w:t>
      </w:r>
      <w:bookmarkEnd w:id="35"/>
    </w:p>
    <w:bookmarkStart w:id="36" w:name="_MON_1446622334"/>
    <w:bookmarkStart w:id="37" w:name="_MON_1446644768"/>
    <w:bookmarkStart w:id="38" w:name="_MON_1280562547"/>
    <w:bookmarkStart w:id="39" w:name="_MON_1280562724"/>
    <w:bookmarkStart w:id="40" w:name="_MON_1280562968"/>
    <w:bookmarkStart w:id="41" w:name="_MON_1281443330"/>
    <w:bookmarkEnd w:id="36"/>
    <w:bookmarkEnd w:id="37"/>
    <w:bookmarkEnd w:id="38"/>
    <w:bookmarkEnd w:id="39"/>
    <w:bookmarkEnd w:id="40"/>
    <w:bookmarkEnd w:id="41"/>
    <w:bookmarkStart w:id="42" w:name="_MON_1411981706"/>
    <w:bookmarkEnd w:id="42"/>
    <w:p w14:paraId="30211D5D" w14:textId="77777777" w:rsidR="004B485B" w:rsidRPr="00D2102A" w:rsidRDefault="004B485B" w:rsidP="004B485B">
      <w:pPr>
        <w:pStyle w:val="SingleTxtG"/>
      </w:pPr>
      <w:r w:rsidRPr="00D2102A">
        <w:object w:dxaOrig="6765" w:dyaOrig="9465" w14:anchorId="5FE1B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6pt;height:473.25pt" o:ole="">
            <v:imagedata r:id="rId24" o:title=""/>
          </v:shape>
          <o:OLEObject Type="Embed" ProgID="Word.Picture.8" ShapeID="_x0000_i1025" DrawAspect="Content" ObjectID="_1760267420" r:id="rId25"/>
        </w:object>
      </w:r>
    </w:p>
    <w:p w14:paraId="017055B3"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4D94707E" w14:textId="77777777" w:rsidR="004B485B" w:rsidRPr="00D2102A" w:rsidRDefault="004B485B" w:rsidP="004B485B">
      <w:pPr>
        <w:pStyle w:val="HChG"/>
      </w:pPr>
      <w:r w:rsidRPr="00D2102A">
        <w:lastRenderedPageBreak/>
        <w:t>Приложение 8</w:t>
      </w:r>
    </w:p>
    <w:p w14:paraId="52AC8204" w14:textId="77777777" w:rsidR="004B485B" w:rsidRPr="00D2102A" w:rsidRDefault="004B485B" w:rsidP="004B485B">
      <w:pPr>
        <w:pStyle w:val="HChG"/>
        <w:tabs>
          <w:tab w:val="clear" w:pos="851"/>
        </w:tabs>
      </w:pPr>
      <w:r w:rsidRPr="00D2102A">
        <w:tab/>
      </w:r>
      <w:r w:rsidRPr="00D2102A">
        <w:tab/>
        <w:t>Описание метода определения износостойкости устройств регулировки</w:t>
      </w:r>
    </w:p>
    <w:p w14:paraId="3F04BC81" w14:textId="77777777" w:rsidR="004B485B" w:rsidRPr="00D2102A" w:rsidRDefault="004B485B" w:rsidP="004B485B">
      <w:pPr>
        <w:pStyle w:val="H23G"/>
        <w:rPr>
          <w:bCs/>
        </w:rPr>
      </w:pPr>
      <w:r w:rsidRPr="00D2102A">
        <w:rPr>
          <w:b w:val="0"/>
          <w:bCs/>
        </w:rPr>
        <w:tab/>
      </w:r>
      <w:r w:rsidRPr="00D2102A">
        <w:rPr>
          <w:b w:val="0"/>
          <w:bCs/>
        </w:rPr>
        <w:tab/>
        <w:t>Рис. 1</w:t>
      </w:r>
      <w:r w:rsidRPr="00D2102A">
        <w:rPr>
          <w:b w:val="0"/>
          <w:bCs/>
        </w:rPr>
        <w:br/>
      </w:r>
      <w:r w:rsidRPr="00D2102A">
        <w:rPr>
          <w:bCs/>
        </w:rPr>
        <w:t>Определение износостойкости устройств регулировки, установленных непосредственно на детских удерживающих системах</w:t>
      </w:r>
    </w:p>
    <w:p w14:paraId="33C06DAA" w14:textId="77777777" w:rsidR="004B485B" w:rsidRPr="00D2102A" w:rsidRDefault="004B485B" w:rsidP="004B485B"/>
    <w:p w14:paraId="783BF390" w14:textId="77777777" w:rsidR="004B485B" w:rsidRPr="00D2102A" w:rsidRDefault="004B485B" w:rsidP="004B485B">
      <w:pPr>
        <w:tabs>
          <w:tab w:val="left" w:pos="720"/>
        </w:tabs>
        <w:spacing w:after="240" w:line="240" w:lineRule="auto"/>
        <w:ind w:left="567" w:firstLine="567"/>
        <w:outlineLvl w:val="0"/>
      </w:pPr>
      <w:r w:rsidRPr="00D2102A">
        <w:rPr>
          <w:noProof/>
        </w:rPr>
        <mc:AlternateContent>
          <mc:Choice Requires="wps">
            <w:drawing>
              <wp:anchor distT="0" distB="0" distL="114300" distR="114300" simplePos="0" relativeHeight="251694080" behindDoc="0" locked="0" layoutInCell="1" allowOverlap="1" wp14:anchorId="44CEC8E4" wp14:editId="4BFDB0F0">
                <wp:simplePos x="0" y="0"/>
                <wp:positionH relativeFrom="column">
                  <wp:posOffset>2011680</wp:posOffset>
                </wp:positionH>
                <wp:positionV relativeFrom="paragraph">
                  <wp:posOffset>49530</wp:posOffset>
                </wp:positionV>
                <wp:extent cx="990193" cy="227378"/>
                <wp:effectExtent l="0" t="0" r="635" b="1270"/>
                <wp:wrapNone/>
                <wp:docPr id="5079" name="Надпись 17"/>
                <wp:cNvGraphicFramePr/>
                <a:graphic xmlns:a="http://schemas.openxmlformats.org/drawingml/2006/main">
                  <a:graphicData uri="http://schemas.microsoft.com/office/word/2010/wordprocessingShape">
                    <wps:wsp>
                      <wps:cNvSpPr txBox="1"/>
                      <wps:spPr>
                        <a:xfrm>
                          <a:off x="0" y="0"/>
                          <a:ext cx="990193" cy="227378"/>
                        </a:xfrm>
                        <a:prstGeom prst="rect">
                          <a:avLst/>
                        </a:prstGeom>
                        <a:solidFill>
                          <a:schemeClr val="lt1"/>
                        </a:solidFill>
                        <a:ln w="6350">
                          <a:noFill/>
                        </a:ln>
                      </wps:spPr>
                      <wps:txbx>
                        <w:txbxContent>
                          <w:p w14:paraId="6CD4768E" w14:textId="77777777" w:rsidR="004B485B" w:rsidRPr="00900744" w:rsidRDefault="004B485B" w:rsidP="004B485B">
                            <w:pPr>
                              <w:rPr>
                                <w:sz w:val="16"/>
                                <w:szCs w:val="16"/>
                              </w:rPr>
                            </w:pPr>
                            <w:r w:rsidRPr="00900744">
                              <w:rPr>
                                <w:sz w:val="16"/>
                                <w:szCs w:val="16"/>
                              </w:rPr>
                              <w:t>неподвижный ролик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C8E4" id="Надпись 17" o:spid="_x0000_s1076" type="#_x0000_t202" style="position:absolute;left:0;text-align:left;margin-left:158.4pt;margin-top:3.9pt;width:77.95pt;height:1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" fillcolor="white [3201]" stroked="f" strokeweight=".5pt">
                <v:textbox inset="0,0,0,0">
                  <w:txbxContent>
                    <w:p w14:paraId="6CD4768E" w14:textId="77777777" w:rsidR="004B485B" w:rsidRPr="00900744" w:rsidRDefault="004B485B" w:rsidP="004B485B">
                      <w:pPr>
                        <w:rPr>
                          <w:sz w:val="16"/>
                          <w:szCs w:val="16"/>
                        </w:rPr>
                      </w:pPr>
                      <w:r w:rsidRPr="00900744">
                        <w:rPr>
                          <w:sz w:val="16"/>
                          <w:szCs w:val="16"/>
                        </w:rPr>
                        <w:t>неподвижный ролик</w:t>
                      </w:r>
                    </w:p>
                  </w:txbxContent>
                </v:textbox>
              </v:shape>
            </w:pict>
          </mc:Fallback>
        </mc:AlternateContent>
      </w:r>
      <w:r w:rsidRPr="00D2102A">
        <w:rPr>
          <w:noProof/>
        </w:rPr>
        <mc:AlternateContent>
          <mc:Choice Requires="wps">
            <w:drawing>
              <wp:anchor distT="0" distB="0" distL="114300" distR="114300" simplePos="0" relativeHeight="251696128" behindDoc="0" locked="0" layoutInCell="1" allowOverlap="1" wp14:anchorId="5E79D1E2" wp14:editId="0275BE1F">
                <wp:simplePos x="0" y="0"/>
                <wp:positionH relativeFrom="column">
                  <wp:posOffset>4990655</wp:posOffset>
                </wp:positionH>
                <wp:positionV relativeFrom="paragraph">
                  <wp:posOffset>2041593</wp:posOffset>
                </wp:positionV>
                <wp:extent cx="376518" cy="222488"/>
                <wp:effectExtent l="0" t="0" r="5080" b="6350"/>
                <wp:wrapNone/>
                <wp:docPr id="5080" name="Надпись 24"/>
                <wp:cNvGraphicFramePr/>
                <a:graphic xmlns:a="http://schemas.openxmlformats.org/drawingml/2006/main">
                  <a:graphicData uri="http://schemas.microsoft.com/office/word/2010/wordprocessingShape">
                    <wps:wsp>
                      <wps:cNvSpPr txBox="1"/>
                      <wps:spPr>
                        <a:xfrm>
                          <a:off x="0" y="0"/>
                          <a:ext cx="376518" cy="222488"/>
                        </a:xfrm>
                        <a:prstGeom prst="rect">
                          <a:avLst/>
                        </a:prstGeom>
                        <a:solidFill>
                          <a:schemeClr val="lt1"/>
                        </a:solidFill>
                        <a:ln w="6350">
                          <a:noFill/>
                        </a:ln>
                      </wps:spPr>
                      <wps:txbx>
                        <w:txbxContent>
                          <w:p w14:paraId="64CFAB70" w14:textId="77777777" w:rsidR="004B485B" w:rsidRPr="00900744" w:rsidRDefault="004B485B" w:rsidP="004B485B">
                            <w:pPr>
                              <w:rPr>
                                <w:sz w:val="16"/>
                                <w:szCs w:val="16"/>
                              </w:rPr>
                            </w:pPr>
                            <w:r w:rsidRPr="00900744">
                              <w:rPr>
                                <w:sz w:val="16"/>
                                <w:szCs w:val="16"/>
                              </w:rPr>
                              <w:t>1,25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9D1E2" id="Надпись 24" o:spid="_x0000_s1077" type="#_x0000_t202" style="position:absolute;left:0;text-align:left;margin-left:392.95pt;margin-top:160.75pt;width:29.65pt;height: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" fillcolor="white [3201]" stroked="f" strokeweight=".5pt">
                <v:textbox inset="0,0,0,0">
                  <w:txbxContent>
                    <w:p w14:paraId="64CFAB70" w14:textId="77777777" w:rsidR="004B485B" w:rsidRPr="00900744" w:rsidRDefault="004B485B" w:rsidP="004B485B">
                      <w:pPr>
                        <w:rPr>
                          <w:sz w:val="16"/>
                          <w:szCs w:val="16"/>
                        </w:rPr>
                      </w:pPr>
                      <w:r w:rsidRPr="00900744">
                        <w:rPr>
                          <w:sz w:val="16"/>
                          <w:szCs w:val="16"/>
                        </w:rPr>
                        <w:t>1,25 кг</w:t>
                      </w:r>
                    </w:p>
                  </w:txbxContent>
                </v:textbox>
              </v:shape>
            </w:pict>
          </mc:Fallback>
        </mc:AlternateContent>
      </w:r>
      <w:r w:rsidRPr="00D2102A">
        <w:rPr>
          <w:noProof/>
        </w:rPr>
        <mc:AlternateContent>
          <mc:Choice Requires="wps">
            <w:drawing>
              <wp:anchor distT="0" distB="0" distL="114300" distR="114300" simplePos="0" relativeHeight="251695104" behindDoc="0" locked="0" layoutInCell="1" allowOverlap="1" wp14:anchorId="7A0B57C4" wp14:editId="2032F65D">
                <wp:simplePos x="0" y="0"/>
                <wp:positionH relativeFrom="column">
                  <wp:posOffset>3830548</wp:posOffset>
                </wp:positionH>
                <wp:positionV relativeFrom="paragraph">
                  <wp:posOffset>345817</wp:posOffset>
                </wp:positionV>
                <wp:extent cx="990193" cy="227378"/>
                <wp:effectExtent l="0" t="0" r="635" b="1270"/>
                <wp:wrapNone/>
                <wp:docPr id="5081" name="Надпись 20"/>
                <wp:cNvGraphicFramePr/>
                <a:graphic xmlns:a="http://schemas.openxmlformats.org/drawingml/2006/main">
                  <a:graphicData uri="http://schemas.microsoft.com/office/word/2010/wordprocessingShape">
                    <wps:wsp>
                      <wps:cNvSpPr txBox="1"/>
                      <wps:spPr>
                        <a:xfrm>
                          <a:off x="0" y="0"/>
                          <a:ext cx="990193" cy="227378"/>
                        </a:xfrm>
                        <a:prstGeom prst="rect">
                          <a:avLst/>
                        </a:prstGeom>
                        <a:solidFill>
                          <a:schemeClr val="lt1"/>
                        </a:solidFill>
                        <a:ln w="6350">
                          <a:noFill/>
                        </a:ln>
                      </wps:spPr>
                      <wps:txbx>
                        <w:txbxContent>
                          <w:p w14:paraId="6873C741" w14:textId="77777777" w:rsidR="004B485B" w:rsidRPr="00900744" w:rsidRDefault="004B485B" w:rsidP="004B485B">
                            <w:pPr>
                              <w:rPr>
                                <w:sz w:val="16"/>
                                <w:szCs w:val="16"/>
                              </w:rPr>
                            </w:pPr>
                            <w:r w:rsidRPr="00900744">
                              <w:rPr>
                                <w:sz w:val="16"/>
                                <w:szCs w:val="16"/>
                              </w:rPr>
                              <w:t>неподвижный ролик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B57C4" id="Надпись 20" o:spid="_x0000_s1078" type="#_x0000_t202" style="position:absolute;left:0;text-align:left;margin-left:301.6pt;margin-top:27.25pt;width:77.95pt;height:1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" fillcolor="white [3201]" stroked="f" strokeweight=".5pt">
                <v:textbox inset="0,0,0,0">
                  <w:txbxContent>
                    <w:p w14:paraId="6873C741" w14:textId="77777777" w:rsidR="004B485B" w:rsidRPr="00900744" w:rsidRDefault="004B485B" w:rsidP="004B485B">
                      <w:pPr>
                        <w:rPr>
                          <w:sz w:val="16"/>
                          <w:szCs w:val="16"/>
                        </w:rPr>
                      </w:pPr>
                      <w:r w:rsidRPr="00900744">
                        <w:rPr>
                          <w:sz w:val="16"/>
                          <w:szCs w:val="16"/>
                        </w:rPr>
                        <w:t>неподвижный ролик</w:t>
                      </w:r>
                    </w:p>
                  </w:txbxContent>
                </v:textbox>
              </v:shape>
            </w:pict>
          </mc:Fallback>
        </mc:AlternateContent>
      </w:r>
      <w:r w:rsidRPr="00D2102A">
        <w:rPr>
          <w:b/>
          <w:bCs/>
          <w:noProof/>
        </w:rPr>
        <w:drawing>
          <wp:inline distT="0" distB="0" distL="0" distR="0" wp14:anchorId="5E221770" wp14:editId="5CEA12BB">
            <wp:extent cx="4770833" cy="2542540"/>
            <wp:effectExtent l="0" t="0" r="0" b="0"/>
            <wp:docPr id="5082" name="Picture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770833" cy="2542540"/>
                    </a:xfrm>
                    <a:prstGeom prst="rect">
                      <a:avLst/>
                    </a:prstGeom>
                    <a:noFill/>
                  </pic:spPr>
                </pic:pic>
              </a:graphicData>
            </a:graphic>
          </wp:inline>
        </w:drawing>
      </w:r>
    </w:p>
    <w:p w14:paraId="2EFBCF3A" w14:textId="77777777" w:rsidR="004B485B" w:rsidRPr="00D2102A" w:rsidRDefault="004B485B" w:rsidP="004B485B">
      <w:pPr>
        <w:spacing w:after="120"/>
        <w:ind w:left="2268" w:right="1134" w:hanging="1134"/>
        <w:jc w:val="both"/>
      </w:pPr>
      <w:r w:rsidRPr="00D2102A">
        <w:t>1.</w:t>
      </w:r>
      <w:r w:rsidRPr="00D2102A">
        <w:tab/>
        <w:t>Определение износостойкости устройств регулировки, установленных непосредственно на усовершенствованных детских удерживающих системах (рис. 1)</w:t>
      </w:r>
    </w:p>
    <w:p w14:paraId="0D49BDEA" w14:textId="77777777" w:rsidR="004B485B" w:rsidRPr="00D2102A" w:rsidRDefault="004B485B" w:rsidP="004B485B">
      <w:pPr>
        <w:spacing w:after="120"/>
        <w:ind w:left="2268" w:right="1134" w:hanging="1134"/>
        <w:jc w:val="both"/>
      </w:pPr>
      <w:r w:rsidRPr="00D2102A">
        <w:t>1.1</w:t>
      </w:r>
      <w:r w:rsidRPr="00D2102A">
        <w:tab/>
        <w:t>Метод</w:t>
      </w:r>
    </w:p>
    <w:p w14:paraId="61076551" w14:textId="77777777" w:rsidR="004B485B" w:rsidRPr="00D2102A" w:rsidRDefault="004B485B" w:rsidP="004B485B">
      <w:pPr>
        <w:spacing w:after="120"/>
        <w:ind w:left="2268" w:right="1134" w:hanging="1134"/>
        <w:jc w:val="both"/>
      </w:pPr>
      <w:r w:rsidRPr="00D2102A">
        <w:t>1.1.1</w:t>
      </w:r>
      <w:r w:rsidRPr="00D2102A">
        <w:tab/>
        <w:t>После приведения лямок в исходное положение, описанное в пункте </w:t>
      </w:r>
      <w:r w:rsidRPr="00D2102A">
        <w:rPr>
          <w:rStyle w:val="markedcontent"/>
        </w:rPr>
        <w:t>8.4.2.8</w:t>
      </w:r>
      <w:r w:rsidRPr="00D2102A">
        <w:t>, извлекают не менее 50 мм лямки комплекта ремней путем вытягивания ее за свободный конец.</w:t>
      </w:r>
    </w:p>
    <w:p w14:paraId="73C6ADD0" w14:textId="77777777" w:rsidR="004B485B" w:rsidRPr="00D2102A" w:rsidRDefault="004B485B" w:rsidP="004B485B">
      <w:pPr>
        <w:spacing w:after="120"/>
        <w:ind w:left="2268" w:right="1134" w:hanging="1134"/>
        <w:jc w:val="both"/>
      </w:pPr>
      <w:r w:rsidRPr="00D2102A">
        <w:t>1.1.2</w:t>
      </w:r>
      <w:r w:rsidRPr="00D2102A">
        <w:tab/>
        <w:t>Отрегулированную часть комплекта ремней прикрепляют к натяжному устройству A.</w:t>
      </w:r>
    </w:p>
    <w:p w14:paraId="2806F927" w14:textId="77777777" w:rsidR="004B485B" w:rsidRPr="00D2102A" w:rsidRDefault="004B485B" w:rsidP="004B485B">
      <w:pPr>
        <w:spacing w:after="120"/>
        <w:ind w:left="2268" w:right="1134" w:hanging="1134"/>
        <w:jc w:val="both"/>
      </w:pPr>
      <w:r w:rsidRPr="00D2102A">
        <w:t>1.1.3</w:t>
      </w:r>
      <w:r w:rsidRPr="00D2102A">
        <w:tab/>
        <w:t>Приводят в действие устройство регулировки и вытягивают не менее 150 мм лямки комплекта ремней. Эта длина представляет собой половину цикла и обеспечивает установку натяжного устройства A в положение, соответствующее максимальной длине вытягивания лямки.</w:t>
      </w:r>
    </w:p>
    <w:p w14:paraId="2E9118EC" w14:textId="77777777" w:rsidR="004B485B" w:rsidRPr="00D2102A" w:rsidRDefault="004B485B" w:rsidP="004B485B">
      <w:pPr>
        <w:spacing w:after="120"/>
        <w:ind w:left="2268" w:right="1134" w:hanging="1134"/>
        <w:jc w:val="both"/>
      </w:pPr>
      <w:r w:rsidRPr="00D2102A">
        <w:t>1.1.4</w:t>
      </w:r>
      <w:r w:rsidRPr="00D2102A">
        <w:tab/>
        <w:t>Свободный конец лямки присоединяют к натяжному устройству B.</w:t>
      </w:r>
    </w:p>
    <w:p w14:paraId="0F75E1B7" w14:textId="77777777" w:rsidR="004B485B" w:rsidRPr="00D2102A" w:rsidRDefault="004B485B" w:rsidP="004B485B">
      <w:pPr>
        <w:spacing w:after="120"/>
        <w:ind w:left="2268" w:right="1134" w:hanging="1134"/>
        <w:jc w:val="both"/>
      </w:pPr>
      <w:r w:rsidRPr="00D2102A">
        <w:t>1.2</w:t>
      </w:r>
      <w:r w:rsidRPr="00D2102A">
        <w:tab/>
        <w:t>Цикл предполагает нижеследующую процедуру.</w:t>
      </w:r>
    </w:p>
    <w:p w14:paraId="3860E400" w14:textId="77777777" w:rsidR="004B485B" w:rsidRPr="00D2102A" w:rsidRDefault="004B485B" w:rsidP="004B485B">
      <w:pPr>
        <w:spacing w:after="120"/>
        <w:ind w:left="2268" w:right="1134" w:hanging="1134"/>
        <w:jc w:val="both"/>
      </w:pPr>
      <w:r w:rsidRPr="00D2102A">
        <w:t>1.2.1</w:t>
      </w:r>
      <w:r w:rsidRPr="00D2102A">
        <w:tab/>
        <w:t>Из устройства B извлекают часть лямки длиной не менее 150 мм, причем устройство A не оказывает тягового воздействия на комплект ремней.</w:t>
      </w:r>
    </w:p>
    <w:p w14:paraId="7817A884" w14:textId="77777777" w:rsidR="004B485B" w:rsidRPr="00D2102A" w:rsidRDefault="004B485B" w:rsidP="004B485B">
      <w:pPr>
        <w:spacing w:after="120"/>
        <w:ind w:left="2268" w:right="1134" w:hanging="1134"/>
        <w:jc w:val="both"/>
      </w:pPr>
      <w:r w:rsidRPr="00D2102A">
        <w:t>1.2.2</w:t>
      </w:r>
      <w:r w:rsidRPr="00D2102A">
        <w:tab/>
        <w:t>Приводят в действие устройства регулировки и натягивают ремень с помощью устройства A в тот момент, когда устройство B не оказывает тягового воздействия на свободный конец лямки.</w:t>
      </w:r>
    </w:p>
    <w:p w14:paraId="3EA8CBF6" w14:textId="77777777" w:rsidR="004B485B" w:rsidRPr="00D2102A" w:rsidRDefault="004B485B" w:rsidP="004B485B">
      <w:pPr>
        <w:spacing w:after="120"/>
        <w:ind w:left="2268" w:right="1134" w:hanging="1134"/>
        <w:jc w:val="both"/>
      </w:pPr>
      <w:r w:rsidRPr="00D2102A">
        <w:t>1.2.3</w:t>
      </w:r>
      <w:r w:rsidRPr="00D2102A">
        <w:tab/>
        <w:t>В конце хода устройство регулировки останавливают.</w:t>
      </w:r>
    </w:p>
    <w:p w14:paraId="6CA56785" w14:textId="77777777" w:rsidR="004B485B" w:rsidRPr="00D2102A" w:rsidRDefault="004B485B" w:rsidP="004B485B">
      <w:pPr>
        <w:spacing w:after="120"/>
        <w:ind w:left="2268" w:right="1134" w:hanging="1134"/>
        <w:jc w:val="both"/>
      </w:pPr>
      <w:r w:rsidRPr="00D2102A">
        <w:t>1.2.4</w:t>
      </w:r>
      <w:r w:rsidRPr="00D2102A">
        <w:tab/>
        <w:t>Данный цикл повторяют, как это указано в пункте 8.4.2.8 настоящих Правил.</w:t>
      </w:r>
    </w:p>
    <w:p w14:paraId="20813A47" w14:textId="77777777" w:rsidR="004B485B" w:rsidRPr="00D2102A" w:rsidRDefault="004B485B" w:rsidP="004B485B">
      <w:pPr>
        <w:pStyle w:val="H23G"/>
      </w:pPr>
      <w:r w:rsidRPr="00D2102A">
        <w:rPr>
          <w:b w:val="0"/>
          <w:bCs/>
        </w:rPr>
        <w:lastRenderedPageBreak/>
        <w:tab/>
      </w:r>
      <w:r w:rsidRPr="00D2102A">
        <w:rPr>
          <w:b w:val="0"/>
          <w:bCs/>
        </w:rPr>
        <w:tab/>
        <w:t>Рис. 2</w:t>
      </w:r>
      <w:r w:rsidRPr="00D2102A">
        <w:br/>
      </w:r>
      <w:bookmarkStart w:id="43" w:name="_Hlk96002240"/>
      <w:r w:rsidRPr="00D2102A">
        <w:rPr>
          <w:bCs/>
        </w:rPr>
        <w:t>Определение износостойкости устройств регулировки, соединенных с лямкой (не установленных непосредственно на детских удерживающих системах)</w:t>
      </w:r>
      <w:bookmarkEnd w:id="43"/>
    </w:p>
    <w:p w14:paraId="18A56B12" w14:textId="77777777" w:rsidR="004B485B" w:rsidRPr="00D2102A" w:rsidRDefault="004B485B" w:rsidP="004B485B">
      <w:pPr>
        <w:spacing w:after="120"/>
        <w:ind w:left="2268" w:right="1134" w:hanging="1134"/>
        <w:jc w:val="both"/>
        <w:rPr>
          <w:bCs/>
        </w:rPr>
      </w:pPr>
      <w:r w:rsidRPr="00D2102A">
        <w:rPr>
          <w:noProof/>
        </w:rPr>
        <mc:AlternateContent>
          <mc:Choice Requires="wps">
            <w:drawing>
              <wp:anchor distT="0" distB="0" distL="114300" distR="114300" simplePos="0" relativeHeight="251698176" behindDoc="0" locked="0" layoutInCell="1" allowOverlap="1" wp14:anchorId="1ADD711E" wp14:editId="3C4955EE">
                <wp:simplePos x="0" y="0"/>
                <wp:positionH relativeFrom="margin">
                  <wp:posOffset>5303031</wp:posOffset>
                </wp:positionH>
                <wp:positionV relativeFrom="paragraph">
                  <wp:posOffset>1406291</wp:posOffset>
                </wp:positionV>
                <wp:extent cx="440086" cy="207818"/>
                <wp:effectExtent l="0" t="0" r="0" b="1905"/>
                <wp:wrapNone/>
                <wp:docPr id="26" name="Надпись 26"/>
                <wp:cNvGraphicFramePr/>
                <a:graphic xmlns:a="http://schemas.openxmlformats.org/drawingml/2006/main">
                  <a:graphicData uri="http://schemas.microsoft.com/office/word/2010/wordprocessingShape">
                    <wps:wsp>
                      <wps:cNvSpPr txBox="1"/>
                      <wps:spPr>
                        <a:xfrm>
                          <a:off x="0" y="0"/>
                          <a:ext cx="440086" cy="207818"/>
                        </a:xfrm>
                        <a:prstGeom prst="rect">
                          <a:avLst/>
                        </a:prstGeom>
                        <a:solidFill>
                          <a:schemeClr val="lt1"/>
                        </a:solidFill>
                        <a:ln w="6350">
                          <a:noFill/>
                        </a:ln>
                      </wps:spPr>
                      <wps:txbx>
                        <w:txbxContent>
                          <w:p w14:paraId="48016F17" w14:textId="77777777" w:rsidR="004B485B" w:rsidRPr="00900744" w:rsidRDefault="004B485B" w:rsidP="004B485B">
                            <w:pPr>
                              <w:rPr>
                                <w:sz w:val="16"/>
                                <w:szCs w:val="16"/>
                              </w:rPr>
                            </w:pPr>
                            <w:r w:rsidRPr="00900744">
                              <w:rPr>
                                <w:sz w:val="16"/>
                                <w:szCs w:val="16"/>
                              </w:rPr>
                              <w:t>1,25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D711E" id="Надпись 26" o:spid="_x0000_s1079" type="#_x0000_t202" style="position:absolute;left:0;text-align:left;margin-left:417.55pt;margin-top:110.75pt;width:34.65pt;height:16.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" fillcolor="white [3201]" stroked="f" strokeweight=".5pt">
                <v:textbox inset="0,0,0,0">
                  <w:txbxContent>
                    <w:p w14:paraId="48016F17" w14:textId="77777777" w:rsidR="004B485B" w:rsidRPr="00900744" w:rsidRDefault="004B485B" w:rsidP="004B485B">
                      <w:pPr>
                        <w:rPr>
                          <w:sz w:val="16"/>
                          <w:szCs w:val="16"/>
                        </w:rPr>
                      </w:pPr>
                      <w:r w:rsidRPr="00900744">
                        <w:rPr>
                          <w:sz w:val="16"/>
                          <w:szCs w:val="16"/>
                        </w:rPr>
                        <w:t>1,25 кг</w:t>
                      </w:r>
                    </w:p>
                  </w:txbxContent>
                </v:textbox>
                <w10:wrap anchorx="margin"/>
              </v:shape>
            </w:pict>
          </mc:Fallback>
        </mc:AlternateContent>
      </w:r>
      <w:r w:rsidRPr="00D2102A">
        <w:rPr>
          <w:noProof/>
        </w:rPr>
        <mc:AlternateContent>
          <mc:Choice Requires="wps">
            <w:drawing>
              <wp:anchor distT="0" distB="0" distL="114300" distR="114300" simplePos="0" relativeHeight="251697152" behindDoc="0" locked="0" layoutInCell="1" allowOverlap="1" wp14:anchorId="6472509E" wp14:editId="108BB057">
                <wp:simplePos x="0" y="0"/>
                <wp:positionH relativeFrom="column">
                  <wp:posOffset>660841</wp:posOffset>
                </wp:positionH>
                <wp:positionV relativeFrom="paragraph">
                  <wp:posOffset>323434</wp:posOffset>
                </wp:positionV>
                <wp:extent cx="1481701" cy="585963"/>
                <wp:effectExtent l="0" t="0" r="0" b="5080"/>
                <wp:wrapNone/>
                <wp:docPr id="5087" name="Text Box 71"/>
                <wp:cNvGraphicFramePr/>
                <a:graphic xmlns:a="http://schemas.openxmlformats.org/drawingml/2006/main">
                  <a:graphicData uri="http://schemas.microsoft.com/office/word/2010/wordprocessingShape">
                    <wps:wsp>
                      <wps:cNvSpPr txBox="1"/>
                      <wps:spPr>
                        <a:xfrm>
                          <a:off x="0" y="0"/>
                          <a:ext cx="1481701" cy="585963"/>
                        </a:xfrm>
                        <a:prstGeom prst="rect">
                          <a:avLst/>
                        </a:prstGeom>
                        <a:noFill/>
                        <a:ln w="6350">
                          <a:noFill/>
                        </a:ln>
                        <a:effectLst/>
                      </wps:spPr>
                      <wps:txbx>
                        <w:txbxContent>
                          <w:p w14:paraId="43B73A35" w14:textId="77777777" w:rsidR="004B485B" w:rsidRPr="00573751" w:rsidRDefault="004B485B" w:rsidP="004B485B">
                            <w:pPr>
                              <w:spacing w:line="240" w:lineRule="auto"/>
                              <w:rPr>
                                <w:sz w:val="16"/>
                                <w:szCs w:val="16"/>
                              </w:rPr>
                            </w:pPr>
                            <w:r w:rsidRPr="00573751">
                              <w:rPr>
                                <w:sz w:val="16"/>
                                <w:szCs w:val="16"/>
                              </w:rPr>
                              <w:t>Конец лямки, закрепленный или зафиксированный на ДУС</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509E" id="Text Box 71" o:spid="_x0000_s1080" type="#_x0000_t202" style="position:absolute;left:0;text-align:left;margin-left:52.05pt;margin-top:25.45pt;width:116.65pt;height:4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" filled="f" stroked="f" strokeweight=".5pt">
                <v:textbox>
                  <w:txbxContent>
                    <w:p w14:paraId="43B73A35" w14:textId="77777777" w:rsidR="004B485B" w:rsidRPr="00573751" w:rsidRDefault="004B485B" w:rsidP="004B485B">
                      <w:pPr>
                        <w:spacing w:line="240" w:lineRule="auto"/>
                        <w:rPr>
                          <w:sz w:val="16"/>
                          <w:szCs w:val="16"/>
                        </w:rPr>
                      </w:pPr>
                      <w:r w:rsidRPr="00573751">
                        <w:rPr>
                          <w:sz w:val="16"/>
                          <w:szCs w:val="16"/>
                        </w:rPr>
                        <w:t>Конец лямки, закрепленный или зафиксированный на ДУС</w:t>
                      </w:r>
                    </w:p>
                  </w:txbxContent>
                </v:textbox>
              </v:shape>
            </w:pict>
          </mc:Fallback>
        </mc:AlternateContent>
      </w:r>
      <w:r w:rsidRPr="00D2102A">
        <w:rPr>
          <w:noProof/>
        </w:rPr>
        <w:drawing>
          <wp:inline distT="0" distB="0" distL="0" distR="0" wp14:anchorId="59F8C582" wp14:editId="37BDE624">
            <wp:extent cx="4991100" cy="1800225"/>
            <wp:effectExtent l="0" t="0" r="0" b="9525"/>
            <wp:docPr id="39" name="Picture 5" descr="A picture containing text,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A picture containing text, gauge, devi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1100" cy="1800225"/>
                    </a:xfrm>
                    <a:prstGeom prst="rect">
                      <a:avLst/>
                    </a:prstGeom>
                    <a:noFill/>
                    <a:ln>
                      <a:noFill/>
                    </a:ln>
                  </pic:spPr>
                </pic:pic>
              </a:graphicData>
            </a:graphic>
          </wp:inline>
        </w:drawing>
      </w:r>
    </w:p>
    <w:p w14:paraId="1D094AA3" w14:textId="77777777" w:rsidR="004B485B" w:rsidRPr="00D2102A" w:rsidRDefault="004B485B" w:rsidP="004B485B">
      <w:pPr>
        <w:spacing w:after="120"/>
        <w:ind w:left="2268" w:right="1134" w:hanging="1134"/>
        <w:jc w:val="both"/>
        <w:rPr>
          <w:bCs/>
        </w:rPr>
      </w:pPr>
      <w:r w:rsidRPr="00D2102A">
        <w:t>2.</w:t>
      </w:r>
      <w:r w:rsidRPr="00D2102A">
        <w:tab/>
        <w:t>Определение износостойкости устройств регулировки, соединенных с лямкой (не установленных непосредственно на детских удерживающих системах) (рис. 2)</w:t>
      </w:r>
    </w:p>
    <w:p w14:paraId="0881126E" w14:textId="77777777" w:rsidR="004B485B" w:rsidRPr="00D2102A" w:rsidRDefault="004B485B" w:rsidP="004B485B">
      <w:pPr>
        <w:spacing w:after="120"/>
        <w:ind w:left="2268" w:right="1134" w:hanging="1134"/>
        <w:jc w:val="both"/>
        <w:rPr>
          <w:bCs/>
        </w:rPr>
      </w:pPr>
      <w:r w:rsidRPr="00D2102A">
        <w:t>2.1</w:t>
      </w:r>
      <w:r w:rsidRPr="00D2102A">
        <w:tab/>
        <w:t>Метод</w:t>
      </w:r>
    </w:p>
    <w:p w14:paraId="5AACB6D0" w14:textId="77777777" w:rsidR="004B485B" w:rsidRPr="00D2102A" w:rsidRDefault="004B485B" w:rsidP="004B485B">
      <w:pPr>
        <w:spacing w:after="120"/>
        <w:ind w:left="2268" w:right="1134" w:hanging="1134"/>
        <w:jc w:val="both"/>
        <w:rPr>
          <w:bCs/>
        </w:rPr>
      </w:pPr>
      <w:r w:rsidRPr="00D2102A">
        <w:t>2.1.1</w:t>
      </w:r>
      <w:r w:rsidRPr="00D2102A">
        <w:tab/>
        <w:t>Устройство регулировки жестко закрепляют.</w:t>
      </w:r>
    </w:p>
    <w:p w14:paraId="2EEE33E3" w14:textId="77777777" w:rsidR="004B485B" w:rsidRPr="00D2102A" w:rsidRDefault="004B485B" w:rsidP="004B485B">
      <w:pPr>
        <w:spacing w:after="120"/>
        <w:ind w:left="2268" w:right="1134" w:hanging="1134"/>
        <w:jc w:val="both"/>
        <w:rPr>
          <w:bCs/>
        </w:rPr>
      </w:pPr>
      <w:r w:rsidRPr="00D2102A">
        <w:t>2.1.2</w:t>
      </w:r>
      <w:r w:rsidRPr="00D2102A">
        <w:tab/>
        <w:t>После приведения лямки в исходное положение, описанное в пункте 8.4.2.9, из устройства регулировки извлекают часть лямки длиной не менее 50 мм путем вытягивания ее за свободный конец.</w:t>
      </w:r>
    </w:p>
    <w:p w14:paraId="03495BA4" w14:textId="77777777" w:rsidR="004B485B" w:rsidRPr="00D2102A" w:rsidRDefault="004B485B" w:rsidP="004B485B">
      <w:pPr>
        <w:spacing w:after="120"/>
        <w:ind w:left="2268" w:right="1134" w:hanging="1134"/>
        <w:jc w:val="both"/>
        <w:rPr>
          <w:bCs/>
        </w:rPr>
      </w:pPr>
      <w:r w:rsidRPr="00D2102A">
        <w:t>2.1.3</w:t>
      </w:r>
      <w:r w:rsidRPr="00D2102A">
        <w:tab/>
        <w:t>Часть лямки, извлеченную из устройства регулировки, прикрепляют к натяжному устройству A.</w:t>
      </w:r>
    </w:p>
    <w:p w14:paraId="304D63B1" w14:textId="77777777" w:rsidR="004B485B" w:rsidRPr="00D2102A" w:rsidRDefault="004B485B" w:rsidP="004B485B">
      <w:pPr>
        <w:spacing w:after="120"/>
        <w:ind w:left="2268" w:right="1134" w:hanging="1134"/>
        <w:jc w:val="both"/>
        <w:rPr>
          <w:bCs/>
        </w:rPr>
      </w:pPr>
      <w:r w:rsidRPr="00D2102A">
        <w:t>2.1.4</w:t>
      </w:r>
      <w:r w:rsidRPr="00D2102A">
        <w:tab/>
        <w:t>Приводят в действие устройство регулировки (C), из которого извлекают часть лямки длиной не менее 150 мм. Эта длина представляет собой половину цикла и обеспечивает установку натяжного устройства A в положение, соответствующее максимальной длине вытягивания лямки.</w:t>
      </w:r>
    </w:p>
    <w:p w14:paraId="23F6513A" w14:textId="77777777" w:rsidR="004B485B" w:rsidRPr="00D2102A" w:rsidRDefault="004B485B" w:rsidP="004B485B">
      <w:pPr>
        <w:spacing w:after="120"/>
        <w:ind w:left="2268" w:right="1134" w:hanging="1134"/>
        <w:jc w:val="both"/>
        <w:rPr>
          <w:bCs/>
        </w:rPr>
      </w:pPr>
      <w:r w:rsidRPr="00D2102A">
        <w:t>2.1.5</w:t>
      </w:r>
      <w:r w:rsidRPr="00D2102A">
        <w:tab/>
        <w:t>Свободный конец лямки присоединяют к натяжному устройству В.</w:t>
      </w:r>
    </w:p>
    <w:p w14:paraId="3B96D2F8" w14:textId="77777777" w:rsidR="004B485B" w:rsidRPr="00D2102A" w:rsidRDefault="004B485B" w:rsidP="004B485B">
      <w:pPr>
        <w:spacing w:after="120"/>
        <w:ind w:left="2268" w:right="1134" w:hanging="1134"/>
        <w:jc w:val="both"/>
        <w:rPr>
          <w:bCs/>
        </w:rPr>
      </w:pPr>
      <w:r w:rsidRPr="00D2102A">
        <w:t>2.2</w:t>
      </w:r>
      <w:r w:rsidRPr="00D2102A">
        <w:tab/>
        <w:t>Цикл состоит из нижеследующих этапов.</w:t>
      </w:r>
    </w:p>
    <w:p w14:paraId="24285713" w14:textId="77777777" w:rsidR="004B485B" w:rsidRPr="00D2102A" w:rsidRDefault="004B485B" w:rsidP="004B485B">
      <w:pPr>
        <w:spacing w:after="120"/>
        <w:ind w:left="2268" w:right="1134" w:hanging="1134"/>
        <w:jc w:val="both"/>
        <w:rPr>
          <w:bCs/>
        </w:rPr>
      </w:pPr>
      <w:r w:rsidRPr="00D2102A">
        <w:t>2.2.1</w:t>
      </w:r>
      <w:r w:rsidRPr="00D2102A">
        <w:tab/>
        <w:t>Из устройства B извлекают часть лямки длиной не менее 150 мм, причем устройство A не оказывает тягового воздействия на лямку.</w:t>
      </w:r>
    </w:p>
    <w:p w14:paraId="3AA14BB8" w14:textId="77777777" w:rsidR="004B485B" w:rsidRPr="00D2102A" w:rsidRDefault="004B485B" w:rsidP="004B485B">
      <w:pPr>
        <w:spacing w:after="120"/>
        <w:ind w:left="2268" w:right="1134" w:hanging="1134"/>
        <w:jc w:val="both"/>
        <w:rPr>
          <w:bCs/>
        </w:rPr>
      </w:pPr>
      <w:r w:rsidRPr="00D2102A">
        <w:t>2.2.2</w:t>
      </w:r>
      <w:r w:rsidRPr="00D2102A">
        <w:tab/>
        <w:t>Приводят в действие устройство регулировки (C) и натягивают лямку с помощью устройства A в тот момент, когда устройство B не оказывает тягового воздействия на свободный конец лямки.</w:t>
      </w:r>
    </w:p>
    <w:p w14:paraId="58E2A730" w14:textId="77777777" w:rsidR="004B485B" w:rsidRPr="00D2102A" w:rsidRDefault="004B485B" w:rsidP="004B485B">
      <w:pPr>
        <w:spacing w:after="120"/>
        <w:ind w:left="2268" w:right="1134" w:hanging="1134"/>
        <w:jc w:val="both"/>
        <w:rPr>
          <w:bCs/>
        </w:rPr>
      </w:pPr>
      <w:r w:rsidRPr="00D2102A">
        <w:t>2.2.3</w:t>
      </w:r>
      <w:r w:rsidRPr="00D2102A">
        <w:tab/>
        <w:t>В конце хода устройство регулировки останавливают.</w:t>
      </w:r>
    </w:p>
    <w:p w14:paraId="0A34B202" w14:textId="77777777" w:rsidR="004B485B" w:rsidRPr="00D2102A" w:rsidRDefault="004B485B" w:rsidP="004B485B">
      <w:pPr>
        <w:spacing w:after="120"/>
        <w:ind w:left="2268" w:right="1134" w:hanging="1134"/>
        <w:jc w:val="both"/>
      </w:pPr>
      <w:r w:rsidRPr="00D2102A">
        <w:t>2.2.4</w:t>
      </w:r>
      <w:r w:rsidRPr="00D2102A">
        <w:tab/>
        <w:t>Данный цикл повторяют, как это указано в пункте 8.4.2.9 настоящих Правил.</w:t>
      </w:r>
    </w:p>
    <w:p w14:paraId="229DBAD7"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181581DB" w14:textId="77777777" w:rsidR="004B485B" w:rsidRPr="00D2102A" w:rsidRDefault="004B485B" w:rsidP="004B485B">
      <w:pPr>
        <w:pStyle w:val="HChG"/>
      </w:pPr>
      <w:r w:rsidRPr="00D2102A">
        <w:lastRenderedPageBreak/>
        <w:t>Приложение 9</w:t>
      </w:r>
    </w:p>
    <w:p w14:paraId="0C23676F" w14:textId="77777777" w:rsidR="004B485B" w:rsidRPr="00D2102A" w:rsidRDefault="004B485B" w:rsidP="004B485B">
      <w:pPr>
        <w:pStyle w:val="HChG"/>
      </w:pPr>
      <w:r w:rsidRPr="00D2102A">
        <w:rPr>
          <w:noProof/>
          <w:sz w:val="22"/>
          <w:szCs w:val="22"/>
        </w:rPr>
        <mc:AlternateContent>
          <mc:Choice Requires="wps">
            <w:drawing>
              <wp:anchor distT="0" distB="0" distL="114300" distR="114300" simplePos="0" relativeHeight="251705344" behindDoc="0" locked="0" layoutInCell="1" allowOverlap="1" wp14:anchorId="0B32CBB9" wp14:editId="36BE271D">
                <wp:simplePos x="0" y="0"/>
                <wp:positionH relativeFrom="column">
                  <wp:posOffset>1177168</wp:posOffset>
                </wp:positionH>
                <wp:positionV relativeFrom="paragraph">
                  <wp:posOffset>408621</wp:posOffset>
                </wp:positionV>
                <wp:extent cx="1319723" cy="356959"/>
                <wp:effectExtent l="0" t="0" r="13970" b="24130"/>
                <wp:wrapNone/>
                <wp:docPr id="5068" name="Text Box 5068"/>
                <wp:cNvGraphicFramePr/>
                <a:graphic xmlns:a="http://schemas.openxmlformats.org/drawingml/2006/main">
                  <a:graphicData uri="http://schemas.microsoft.com/office/word/2010/wordprocessingShape">
                    <wps:wsp>
                      <wps:cNvSpPr txBox="1"/>
                      <wps:spPr>
                        <a:xfrm>
                          <a:off x="0" y="0"/>
                          <a:ext cx="1319723" cy="356959"/>
                        </a:xfrm>
                        <a:prstGeom prst="rect">
                          <a:avLst/>
                        </a:prstGeom>
                        <a:solidFill>
                          <a:schemeClr val="lt1"/>
                        </a:solidFill>
                        <a:ln w="6350">
                          <a:solidFill>
                            <a:schemeClr val="bg1"/>
                          </a:solidFill>
                        </a:ln>
                      </wps:spPr>
                      <wps:txbx>
                        <w:txbxContent>
                          <w:p w14:paraId="3F156BE4" w14:textId="771D736B" w:rsidR="004B485B" w:rsidRPr="005E76D5" w:rsidRDefault="004B485B" w:rsidP="004B485B">
                            <w:r>
                              <w:t>Общая величина хода: 300 ±</w:t>
                            </w:r>
                            <w:r w:rsidR="00700105">
                              <w:rPr>
                                <w:lang w:val="en-US"/>
                              </w:rPr>
                              <w:t xml:space="preserve"> </w:t>
                            </w:r>
                            <w:r>
                              <w:t>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32CBB9" id="Text Box 5068" o:spid="_x0000_s1081" type="#_x0000_t202" style="position:absolute;left:0;text-align:left;margin-left:92.7pt;margin-top:32.15pt;width:103.9pt;height:28.1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" fillcolor="white [3201]" strokecolor="white [3212]" strokeweight=".5pt">
                <v:textbox inset="0,0,0,0">
                  <w:txbxContent>
                    <w:p w14:paraId="3F156BE4" w14:textId="771D736B" w:rsidR="004B485B" w:rsidRPr="005E76D5" w:rsidRDefault="004B485B" w:rsidP="004B485B">
                      <w:r>
                        <w:t>Общая величина хода: 300 ±</w:t>
                      </w:r>
                      <w:r w:rsidR="00700105">
                        <w:rPr>
                          <w:lang w:val="en-US"/>
                        </w:rPr>
                        <w:t xml:space="preserve"> </w:t>
                      </w:r>
                      <w:r>
                        <w:t>20 мм</w:t>
                      </w:r>
                    </w:p>
                  </w:txbxContent>
                </v:textbox>
              </v:shape>
            </w:pict>
          </mc:Fallback>
        </mc:AlternateContent>
      </w:r>
      <w:r w:rsidRPr="00D2102A">
        <w:tab/>
      </w:r>
      <w:r w:rsidRPr="00D2102A">
        <w:tab/>
      </w:r>
      <w:r w:rsidRPr="00D2102A">
        <w:tab/>
        <w:t>Проскальзывание</w:t>
      </w:r>
    </w:p>
    <w:p w14:paraId="4543BBA1" w14:textId="77777777" w:rsidR="004B485B" w:rsidRPr="00D2102A" w:rsidRDefault="004B485B" w:rsidP="004B485B">
      <w:pPr>
        <w:ind w:left="1701"/>
        <w:jc w:val="center"/>
      </w:pPr>
      <w:r w:rsidRPr="00D2102A">
        <w:rPr>
          <w:noProof/>
          <w:sz w:val="22"/>
        </w:rPr>
        <mc:AlternateContent>
          <mc:Choice Requires="wps">
            <w:drawing>
              <wp:anchor distT="0" distB="0" distL="114300" distR="114300" simplePos="0" relativeHeight="251713536" behindDoc="0" locked="0" layoutInCell="1" allowOverlap="1" wp14:anchorId="37EF5223" wp14:editId="732ED0F1">
                <wp:simplePos x="0" y="0"/>
                <wp:positionH relativeFrom="column">
                  <wp:posOffset>2547208</wp:posOffset>
                </wp:positionH>
                <wp:positionV relativeFrom="paragraph">
                  <wp:posOffset>1891665</wp:posOffset>
                </wp:positionV>
                <wp:extent cx="337399" cy="621010"/>
                <wp:effectExtent l="0" t="0" r="24765" b="27305"/>
                <wp:wrapNone/>
                <wp:docPr id="5078" name="Text Box 5078"/>
                <wp:cNvGraphicFramePr/>
                <a:graphic xmlns:a="http://schemas.openxmlformats.org/drawingml/2006/main">
                  <a:graphicData uri="http://schemas.microsoft.com/office/word/2010/wordprocessingShape">
                    <wps:wsp>
                      <wps:cNvSpPr txBox="1"/>
                      <wps:spPr>
                        <a:xfrm>
                          <a:off x="0" y="0"/>
                          <a:ext cx="337399" cy="621010"/>
                        </a:xfrm>
                        <a:prstGeom prst="rect">
                          <a:avLst/>
                        </a:prstGeom>
                        <a:solidFill>
                          <a:schemeClr val="lt1"/>
                        </a:solidFill>
                        <a:ln w="6350">
                          <a:solidFill>
                            <a:prstClr val="black"/>
                          </a:solidFill>
                        </a:ln>
                      </wps:spPr>
                      <wps:txbx>
                        <w:txbxContent>
                          <w:p w14:paraId="213E78D5" w14:textId="77777777" w:rsidR="004B485B" w:rsidRPr="00BC06ED" w:rsidRDefault="004B485B" w:rsidP="004B485B">
                            <w:pPr>
                              <w:spacing w:line="240" w:lineRule="auto"/>
                              <w:rPr>
                                <w:sz w:val="18"/>
                                <w:szCs w:val="18"/>
                              </w:rPr>
                            </w:pPr>
                            <w:r w:rsidRPr="00BC06ED">
                              <w:rPr>
                                <w:sz w:val="18"/>
                                <w:szCs w:val="18"/>
                              </w:rPr>
                              <w:t>200 мм минимум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37EF5223" id="Text Box 5078" o:spid="_x0000_s1082" type="#_x0000_t202" style="position:absolute;left:0;text-align:left;margin-left:200.55pt;margin-top:148.95pt;width:26.55pt;height:48.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" fillcolor="white [3201]" strokeweight=".5pt">
                <v:textbox style="layout-flow:vertical;mso-layout-flow-alt:bottom-to-top" inset="0,0,0,0">
                  <w:txbxContent>
                    <w:p w14:paraId="213E78D5" w14:textId="77777777" w:rsidR="004B485B" w:rsidRPr="00BC06ED" w:rsidRDefault="004B485B" w:rsidP="004B485B">
                      <w:pPr>
                        <w:spacing w:line="240" w:lineRule="auto"/>
                        <w:rPr>
                          <w:sz w:val="18"/>
                          <w:szCs w:val="18"/>
                        </w:rPr>
                      </w:pPr>
                      <w:r w:rsidRPr="00BC06ED">
                        <w:rPr>
                          <w:sz w:val="18"/>
                          <w:szCs w:val="18"/>
                        </w:rPr>
                        <w:t>200 мм минимум</w:t>
                      </w:r>
                    </w:p>
                  </w:txbxContent>
                </v:textbox>
              </v:shape>
            </w:pict>
          </mc:Fallback>
        </mc:AlternateContent>
      </w:r>
      <w:r w:rsidRPr="00D2102A">
        <w:rPr>
          <w:noProof/>
          <w:sz w:val="22"/>
        </w:rPr>
        <mc:AlternateContent>
          <mc:Choice Requires="wps">
            <w:drawing>
              <wp:anchor distT="0" distB="0" distL="114300" distR="114300" simplePos="0" relativeHeight="251712512" behindDoc="0" locked="0" layoutInCell="1" allowOverlap="1" wp14:anchorId="6612B1A6" wp14:editId="76361022">
                <wp:simplePos x="0" y="0"/>
                <wp:positionH relativeFrom="margin">
                  <wp:posOffset>2337343</wp:posOffset>
                </wp:positionH>
                <wp:positionV relativeFrom="paragraph">
                  <wp:posOffset>3378058</wp:posOffset>
                </wp:positionV>
                <wp:extent cx="1041536" cy="176034"/>
                <wp:effectExtent l="0" t="0" r="25400" b="14605"/>
                <wp:wrapNone/>
                <wp:docPr id="5077" name="Text Box 5077"/>
                <wp:cNvGraphicFramePr/>
                <a:graphic xmlns:a="http://schemas.openxmlformats.org/drawingml/2006/main">
                  <a:graphicData uri="http://schemas.microsoft.com/office/word/2010/wordprocessingShape">
                    <wps:wsp>
                      <wps:cNvSpPr txBox="1"/>
                      <wps:spPr>
                        <a:xfrm>
                          <a:off x="0" y="0"/>
                          <a:ext cx="1041536" cy="176034"/>
                        </a:xfrm>
                        <a:prstGeom prst="rect">
                          <a:avLst/>
                        </a:prstGeom>
                        <a:solidFill>
                          <a:schemeClr val="lt1"/>
                        </a:solidFill>
                        <a:ln w="6350">
                          <a:solidFill>
                            <a:schemeClr val="bg1"/>
                          </a:solidFill>
                        </a:ln>
                      </wps:spPr>
                      <wps:txbx>
                        <w:txbxContent>
                          <w:p w14:paraId="5C416CCC" w14:textId="53CD4819" w:rsidR="004B485B" w:rsidRPr="00BC06ED" w:rsidRDefault="004B485B" w:rsidP="004B485B">
                            <w:pPr>
                              <w:spacing w:line="240" w:lineRule="auto"/>
                              <w:rPr>
                                <w:sz w:val="18"/>
                                <w:szCs w:val="18"/>
                              </w:rPr>
                            </w:pPr>
                            <w:r>
                              <w:rPr>
                                <w:sz w:val="18"/>
                                <w:szCs w:val="18"/>
                                <w:lang w:val="en-US"/>
                              </w:rPr>
                              <w:t xml:space="preserve">F = 50 </w:t>
                            </w:r>
                            <w:r>
                              <w:rPr>
                                <w:sz w:val="18"/>
                                <w:szCs w:val="18"/>
                              </w:rPr>
                              <w:t>±</w:t>
                            </w:r>
                            <w:r w:rsidR="00700105">
                              <w:rPr>
                                <w:sz w:val="18"/>
                                <w:szCs w:val="18"/>
                                <w:lang w:val="en-US"/>
                              </w:rPr>
                              <w:t xml:space="preserve"> </w:t>
                            </w:r>
                            <w:r>
                              <w:rPr>
                                <w:sz w:val="18"/>
                                <w:szCs w:val="18"/>
                              </w:rPr>
                              <w:t>0,5 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2B1A6" id="Text Box 5077" o:spid="_x0000_s1083" type="#_x0000_t202" style="position:absolute;left:0;text-align:left;margin-left:184.05pt;margin-top:266pt;width:82pt;height:13.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" fillcolor="white [3201]" strokecolor="white [3212]" strokeweight=".5pt">
                <v:textbox inset="0,0,0,0">
                  <w:txbxContent>
                    <w:p w14:paraId="5C416CCC" w14:textId="53CD4819" w:rsidR="004B485B" w:rsidRPr="00BC06ED" w:rsidRDefault="004B485B" w:rsidP="004B485B">
                      <w:pPr>
                        <w:spacing w:line="240" w:lineRule="auto"/>
                        <w:rPr>
                          <w:sz w:val="18"/>
                          <w:szCs w:val="18"/>
                        </w:rPr>
                      </w:pPr>
                      <w:r>
                        <w:rPr>
                          <w:sz w:val="18"/>
                          <w:szCs w:val="18"/>
                          <w:lang w:val="en-US"/>
                        </w:rPr>
                        <w:t xml:space="preserve">F = 50 </w:t>
                      </w:r>
                      <w:r>
                        <w:rPr>
                          <w:sz w:val="18"/>
                          <w:szCs w:val="18"/>
                        </w:rPr>
                        <w:t>±</w:t>
                      </w:r>
                      <w:r w:rsidR="00700105">
                        <w:rPr>
                          <w:sz w:val="18"/>
                          <w:szCs w:val="18"/>
                          <w:lang w:val="en-US"/>
                        </w:rPr>
                        <w:t xml:space="preserve"> </w:t>
                      </w:r>
                      <w:r>
                        <w:rPr>
                          <w:sz w:val="18"/>
                          <w:szCs w:val="18"/>
                        </w:rPr>
                        <w:t>0,5 Н</w:t>
                      </w:r>
                    </w:p>
                  </w:txbxContent>
                </v:textbox>
                <w10:wrap anchorx="margin"/>
              </v:shape>
            </w:pict>
          </mc:Fallback>
        </mc:AlternateContent>
      </w:r>
      <w:r w:rsidRPr="00D2102A">
        <w:rPr>
          <w:noProof/>
          <w:sz w:val="22"/>
        </w:rPr>
        <mc:AlternateContent>
          <mc:Choice Requires="wps">
            <w:drawing>
              <wp:anchor distT="0" distB="0" distL="114300" distR="114300" simplePos="0" relativeHeight="251711488" behindDoc="0" locked="0" layoutInCell="1" allowOverlap="1" wp14:anchorId="1315D899" wp14:editId="48231CF4">
                <wp:simplePos x="0" y="0"/>
                <wp:positionH relativeFrom="margin">
                  <wp:posOffset>2973023</wp:posOffset>
                </wp:positionH>
                <wp:positionV relativeFrom="paragraph">
                  <wp:posOffset>3779119</wp:posOffset>
                </wp:positionV>
                <wp:extent cx="669908" cy="302895"/>
                <wp:effectExtent l="0" t="0" r="16510" b="20955"/>
                <wp:wrapNone/>
                <wp:docPr id="5076" name="Text Box 5076"/>
                <wp:cNvGraphicFramePr/>
                <a:graphic xmlns:a="http://schemas.openxmlformats.org/drawingml/2006/main">
                  <a:graphicData uri="http://schemas.microsoft.com/office/word/2010/wordprocessingShape">
                    <wps:wsp>
                      <wps:cNvSpPr txBox="1"/>
                      <wps:spPr>
                        <a:xfrm>
                          <a:off x="0" y="0"/>
                          <a:ext cx="669908" cy="302895"/>
                        </a:xfrm>
                        <a:prstGeom prst="rect">
                          <a:avLst/>
                        </a:prstGeom>
                        <a:solidFill>
                          <a:schemeClr val="lt1"/>
                        </a:solidFill>
                        <a:ln w="6350">
                          <a:solidFill>
                            <a:schemeClr val="bg1"/>
                          </a:solidFill>
                        </a:ln>
                      </wps:spPr>
                      <wps:txbx>
                        <w:txbxContent>
                          <w:p w14:paraId="3C09E5EA" w14:textId="3FE1C848" w:rsidR="004B485B" w:rsidRPr="00BC06ED" w:rsidRDefault="004B485B" w:rsidP="004B485B">
                            <w:pPr>
                              <w:spacing w:line="240" w:lineRule="auto"/>
                              <w:rPr>
                                <w:sz w:val="18"/>
                                <w:szCs w:val="18"/>
                              </w:rPr>
                            </w:pPr>
                            <w:r>
                              <w:rPr>
                                <w:sz w:val="18"/>
                                <w:szCs w:val="18"/>
                              </w:rPr>
                              <w:t>100 ±</w:t>
                            </w:r>
                            <w:r w:rsidR="00700105">
                              <w:rPr>
                                <w:sz w:val="18"/>
                                <w:szCs w:val="18"/>
                                <w:lang w:val="en-US"/>
                              </w:rPr>
                              <w:t xml:space="preserve"> </w:t>
                            </w:r>
                            <w:r>
                              <w:rPr>
                                <w:sz w:val="18"/>
                                <w:szCs w:val="18"/>
                              </w:rPr>
                              <w:t>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D899" id="Text Box 5076" o:spid="_x0000_s1084" type="#_x0000_t202" style="position:absolute;left:0;text-align:left;margin-left:234.1pt;margin-top:297.55pt;width:52.75pt;height:23.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" fillcolor="white [3201]" strokecolor="white [3212]" strokeweight=".5pt">
                <v:textbox inset="0,0,0,0">
                  <w:txbxContent>
                    <w:p w14:paraId="3C09E5EA" w14:textId="3FE1C848" w:rsidR="004B485B" w:rsidRPr="00BC06ED" w:rsidRDefault="004B485B" w:rsidP="004B485B">
                      <w:pPr>
                        <w:spacing w:line="240" w:lineRule="auto"/>
                        <w:rPr>
                          <w:sz w:val="18"/>
                          <w:szCs w:val="18"/>
                        </w:rPr>
                      </w:pPr>
                      <w:r>
                        <w:rPr>
                          <w:sz w:val="18"/>
                          <w:szCs w:val="18"/>
                        </w:rPr>
                        <w:t>100 ±</w:t>
                      </w:r>
                      <w:r w:rsidR="00700105">
                        <w:rPr>
                          <w:sz w:val="18"/>
                          <w:szCs w:val="18"/>
                          <w:lang w:val="en-US"/>
                        </w:rPr>
                        <w:t xml:space="preserve"> </w:t>
                      </w:r>
                      <w:r>
                        <w:rPr>
                          <w:sz w:val="18"/>
                          <w:szCs w:val="18"/>
                        </w:rPr>
                        <w:t>20 мм</w:t>
                      </w:r>
                    </w:p>
                  </w:txbxContent>
                </v:textbox>
                <w10:wrap anchorx="margin"/>
              </v:shape>
            </w:pict>
          </mc:Fallback>
        </mc:AlternateContent>
      </w:r>
      <w:r w:rsidRPr="00D2102A">
        <w:rPr>
          <w:noProof/>
          <w:sz w:val="22"/>
        </w:rPr>
        <mc:AlternateContent>
          <mc:Choice Requires="wps">
            <w:drawing>
              <wp:anchor distT="0" distB="0" distL="114300" distR="114300" simplePos="0" relativeHeight="251710464" behindDoc="0" locked="0" layoutInCell="1" allowOverlap="1" wp14:anchorId="061A9F66" wp14:editId="4661CEF7">
                <wp:simplePos x="0" y="0"/>
                <wp:positionH relativeFrom="margin">
                  <wp:posOffset>3162442</wp:posOffset>
                </wp:positionH>
                <wp:positionV relativeFrom="paragraph">
                  <wp:posOffset>2923425</wp:posOffset>
                </wp:positionV>
                <wp:extent cx="752981" cy="454755"/>
                <wp:effectExtent l="0" t="0" r="28575" b="21590"/>
                <wp:wrapNone/>
                <wp:docPr id="5075" name="Text Box 5075"/>
                <wp:cNvGraphicFramePr/>
                <a:graphic xmlns:a="http://schemas.openxmlformats.org/drawingml/2006/main">
                  <a:graphicData uri="http://schemas.microsoft.com/office/word/2010/wordprocessingShape">
                    <wps:wsp>
                      <wps:cNvSpPr txBox="1"/>
                      <wps:spPr>
                        <a:xfrm>
                          <a:off x="0" y="0"/>
                          <a:ext cx="752981" cy="454755"/>
                        </a:xfrm>
                        <a:prstGeom prst="rect">
                          <a:avLst/>
                        </a:prstGeom>
                        <a:solidFill>
                          <a:schemeClr val="lt1"/>
                        </a:solidFill>
                        <a:ln w="6350">
                          <a:solidFill>
                            <a:schemeClr val="bg1"/>
                          </a:solidFill>
                        </a:ln>
                      </wps:spPr>
                      <wps:txbx>
                        <w:txbxContent>
                          <w:p w14:paraId="65E4DCF7" w14:textId="77777777" w:rsidR="004B485B" w:rsidRPr="00BC06ED" w:rsidRDefault="004B485B" w:rsidP="004B485B">
                            <w:pPr>
                              <w:spacing w:line="240" w:lineRule="auto"/>
                              <w:rPr>
                                <w:sz w:val="18"/>
                                <w:szCs w:val="18"/>
                              </w:rPr>
                            </w:pPr>
                            <w:r>
                              <w:rPr>
                                <w:sz w:val="18"/>
                                <w:szCs w:val="18"/>
                              </w:rPr>
                              <w:t>для крепления лямка прошивается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A9F66" id="Text Box 5075" o:spid="_x0000_s1085" type="#_x0000_t202" style="position:absolute;left:0;text-align:left;margin-left:249pt;margin-top:230.2pt;width:59.3pt;height:35.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" fillcolor="white [3201]" strokecolor="white [3212]" strokeweight=".5pt">
                <v:textbox inset="0,0,0,0">
                  <w:txbxContent>
                    <w:p w14:paraId="65E4DCF7" w14:textId="77777777" w:rsidR="004B485B" w:rsidRPr="00BC06ED" w:rsidRDefault="004B485B" w:rsidP="004B485B">
                      <w:pPr>
                        <w:spacing w:line="240" w:lineRule="auto"/>
                        <w:rPr>
                          <w:sz w:val="18"/>
                          <w:szCs w:val="18"/>
                        </w:rPr>
                      </w:pPr>
                      <w:r>
                        <w:rPr>
                          <w:sz w:val="18"/>
                          <w:szCs w:val="18"/>
                        </w:rPr>
                        <w:t>для крепления лямка прошивается</w:t>
                      </w:r>
                    </w:p>
                  </w:txbxContent>
                </v:textbox>
                <w10:wrap anchorx="margin"/>
              </v:shape>
            </w:pict>
          </mc:Fallback>
        </mc:AlternateContent>
      </w:r>
      <w:r w:rsidRPr="00D2102A">
        <w:rPr>
          <w:noProof/>
          <w:sz w:val="22"/>
        </w:rPr>
        <mc:AlternateContent>
          <mc:Choice Requires="wps">
            <w:drawing>
              <wp:anchor distT="0" distB="0" distL="114300" distR="114300" simplePos="0" relativeHeight="251709440" behindDoc="0" locked="0" layoutInCell="1" allowOverlap="1" wp14:anchorId="314DBB70" wp14:editId="0E1C8C23">
                <wp:simplePos x="0" y="0"/>
                <wp:positionH relativeFrom="margin">
                  <wp:posOffset>5295696</wp:posOffset>
                </wp:positionH>
                <wp:positionV relativeFrom="paragraph">
                  <wp:posOffset>2386150</wp:posOffset>
                </wp:positionV>
                <wp:extent cx="860554" cy="303170"/>
                <wp:effectExtent l="0" t="0" r="15875" b="20955"/>
                <wp:wrapNone/>
                <wp:docPr id="5074" name="Text Box 5074"/>
                <wp:cNvGraphicFramePr/>
                <a:graphic xmlns:a="http://schemas.openxmlformats.org/drawingml/2006/main">
                  <a:graphicData uri="http://schemas.microsoft.com/office/word/2010/wordprocessingShape">
                    <wps:wsp>
                      <wps:cNvSpPr txBox="1"/>
                      <wps:spPr>
                        <a:xfrm>
                          <a:off x="0" y="0"/>
                          <a:ext cx="860554" cy="303170"/>
                        </a:xfrm>
                        <a:prstGeom prst="rect">
                          <a:avLst/>
                        </a:prstGeom>
                        <a:solidFill>
                          <a:schemeClr val="lt1"/>
                        </a:solidFill>
                        <a:ln w="6350">
                          <a:solidFill>
                            <a:schemeClr val="bg1"/>
                          </a:solidFill>
                        </a:ln>
                      </wps:spPr>
                      <wps:txbx>
                        <w:txbxContent>
                          <w:p w14:paraId="0354FC3A" w14:textId="77777777" w:rsidR="004B485B" w:rsidRPr="00BC06ED" w:rsidRDefault="004B485B" w:rsidP="004B485B">
                            <w:pPr>
                              <w:spacing w:line="240" w:lineRule="auto"/>
                              <w:rPr>
                                <w:sz w:val="18"/>
                                <w:szCs w:val="18"/>
                              </w:rPr>
                            </w:pPr>
                            <w:r>
                              <w:rPr>
                                <w:sz w:val="18"/>
                                <w:szCs w:val="18"/>
                              </w:rPr>
                              <w:t>Регулировочное 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BB70" id="Text Box 5074" o:spid="_x0000_s1086" type="#_x0000_t202" style="position:absolute;left:0;text-align:left;margin-left:417pt;margin-top:187.9pt;width:67.75pt;height:23.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" fillcolor="white [3201]" strokecolor="white [3212]" strokeweight=".5pt">
                <v:textbox inset="0,0,0,0">
                  <w:txbxContent>
                    <w:p w14:paraId="0354FC3A" w14:textId="77777777" w:rsidR="004B485B" w:rsidRPr="00BC06ED" w:rsidRDefault="004B485B" w:rsidP="004B485B">
                      <w:pPr>
                        <w:spacing w:line="240" w:lineRule="auto"/>
                        <w:rPr>
                          <w:sz w:val="18"/>
                          <w:szCs w:val="18"/>
                        </w:rPr>
                      </w:pPr>
                      <w:r>
                        <w:rPr>
                          <w:sz w:val="18"/>
                          <w:szCs w:val="18"/>
                        </w:rPr>
                        <w:t>Регулировочное устройство</w:t>
                      </w:r>
                    </w:p>
                  </w:txbxContent>
                </v:textbox>
                <w10:wrap anchorx="margin"/>
              </v:shape>
            </w:pict>
          </mc:Fallback>
        </mc:AlternateContent>
      </w:r>
      <w:r w:rsidRPr="00D2102A">
        <w:rPr>
          <w:noProof/>
          <w:sz w:val="22"/>
        </w:rPr>
        <mc:AlternateContent>
          <mc:Choice Requires="wps">
            <w:drawing>
              <wp:anchor distT="0" distB="0" distL="114300" distR="114300" simplePos="0" relativeHeight="251708416" behindDoc="0" locked="0" layoutInCell="1" allowOverlap="1" wp14:anchorId="7838C306" wp14:editId="349EB2BE">
                <wp:simplePos x="0" y="0"/>
                <wp:positionH relativeFrom="margin">
                  <wp:posOffset>521930</wp:posOffset>
                </wp:positionH>
                <wp:positionV relativeFrom="paragraph">
                  <wp:posOffset>2708272</wp:posOffset>
                </wp:positionV>
                <wp:extent cx="860554" cy="303170"/>
                <wp:effectExtent l="0" t="0" r="15875" b="20955"/>
                <wp:wrapNone/>
                <wp:docPr id="5073" name="Text Box 5073"/>
                <wp:cNvGraphicFramePr/>
                <a:graphic xmlns:a="http://schemas.openxmlformats.org/drawingml/2006/main">
                  <a:graphicData uri="http://schemas.microsoft.com/office/word/2010/wordprocessingShape">
                    <wps:wsp>
                      <wps:cNvSpPr txBox="1"/>
                      <wps:spPr>
                        <a:xfrm>
                          <a:off x="0" y="0"/>
                          <a:ext cx="860554" cy="303170"/>
                        </a:xfrm>
                        <a:prstGeom prst="rect">
                          <a:avLst/>
                        </a:prstGeom>
                        <a:solidFill>
                          <a:schemeClr val="lt1"/>
                        </a:solidFill>
                        <a:ln w="6350">
                          <a:solidFill>
                            <a:schemeClr val="bg1"/>
                          </a:solidFill>
                        </a:ln>
                      </wps:spPr>
                      <wps:txbx>
                        <w:txbxContent>
                          <w:p w14:paraId="7C1258B9" w14:textId="77777777" w:rsidR="004B485B" w:rsidRPr="00BC06ED" w:rsidRDefault="004B485B" w:rsidP="004B485B">
                            <w:pPr>
                              <w:spacing w:line="240" w:lineRule="auto"/>
                              <w:rPr>
                                <w:sz w:val="18"/>
                                <w:szCs w:val="18"/>
                              </w:rPr>
                            </w:pPr>
                            <w:r>
                              <w:rPr>
                                <w:sz w:val="18"/>
                                <w:szCs w:val="18"/>
                              </w:rPr>
                              <w:t>Регулировочное 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8C306" id="Text Box 5073" o:spid="_x0000_s1087" type="#_x0000_t202" style="position:absolute;left:0;text-align:left;margin-left:41.1pt;margin-top:213.25pt;width:67.75pt;height:23.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" fillcolor="white [3201]" strokecolor="white [3212]" strokeweight=".5pt">
                <v:textbox inset="0,0,0,0">
                  <w:txbxContent>
                    <w:p w14:paraId="7C1258B9" w14:textId="77777777" w:rsidR="004B485B" w:rsidRPr="00BC06ED" w:rsidRDefault="004B485B" w:rsidP="004B485B">
                      <w:pPr>
                        <w:spacing w:line="240" w:lineRule="auto"/>
                        <w:rPr>
                          <w:sz w:val="18"/>
                          <w:szCs w:val="18"/>
                        </w:rPr>
                      </w:pPr>
                      <w:r>
                        <w:rPr>
                          <w:sz w:val="18"/>
                          <w:szCs w:val="18"/>
                        </w:rPr>
                        <w:t>Регулировочное устройство</w:t>
                      </w:r>
                    </w:p>
                  </w:txbxContent>
                </v:textbox>
                <w10:wrap anchorx="margin"/>
              </v:shape>
            </w:pict>
          </mc:Fallback>
        </mc:AlternateContent>
      </w:r>
      <w:r w:rsidRPr="00D2102A">
        <w:rPr>
          <w:noProof/>
          <w:sz w:val="22"/>
        </w:rPr>
        <mc:AlternateContent>
          <mc:Choice Requires="wps">
            <w:drawing>
              <wp:anchor distT="0" distB="0" distL="114300" distR="114300" simplePos="0" relativeHeight="251707392" behindDoc="0" locked="0" layoutInCell="1" allowOverlap="1" wp14:anchorId="473BFCB6" wp14:editId="635ABC37">
                <wp:simplePos x="0" y="0"/>
                <wp:positionH relativeFrom="margin">
                  <wp:posOffset>4273720</wp:posOffset>
                </wp:positionH>
                <wp:positionV relativeFrom="paragraph">
                  <wp:posOffset>4655036</wp:posOffset>
                </wp:positionV>
                <wp:extent cx="1320257" cy="220043"/>
                <wp:effectExtent l="0" t="0" r="13335" b="27940"/>
                <wp:wrapNone/>
                <wp:docPr id="5072" name="Text Box 5072"/>
                <wp:cNvGraphicFramePr/>
                <a:graphic xmlns:a="http://schemas.openxmlformats.org/drawingml/2006/main">
                  <a:graphicData uri="http://schemas.microsoft.com/office/word/2010/wordprocessingShape">
                    <wps:wsp>
                      <wps:cNvSpPr txBox="1"/>
                      <wps:spPr>
                        <a:xfrm>
                          <a:off x="0" y="0"/>
                          <a:ext cx="1320257" cy="220043"/>
                        </a:xfrm>
                        <a:prstGeom prst="rect">
                          <a:avLst/>
                        </a:prstGeom>
                        <a:solidFill>
                          <a:schemeClr val="lt1"/>
                        </a:solidFill>
                        <a:ln w="6350">
                          <a:solidFill>
                            <a:schemeClr val="bg1"/>
                          </a:solidFill>
                        </a:ln>
                      </wps:spPr>
                      <wps:txbx>
                        <w:txbxContent>
                          <w:p w14:paraId="21C85A60" w14:textId="77777777" w:rsidR="004B485B" w:rsidRPr="00BC06ED" w:rsidRDefault="004B485B" w:rsidP="004B485B">
                            <w:pPr>
                              <w:rPr>
                                <w:sz w:val="18"/>
                                <w:szCs w:val="18"/>
                              </w:rPr>
                            </w:pPr>
                            <w:r>
                              <w:rPr>
                                <w:sz w:val="18"/>
                                <w:szCs w:val="18"/>
                              </w:rPr>
                              <w:t>Ослабленное</w:t>
                            </w:r>
                            <w:r w:rsidRPr="00BC06ED">
                              <w:rPr>
                                <w:sz w:val="18"/>
                                <w:szCs w:val="18"/>
                              </w:rPr>
                              <w:t xml:space="preserve">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BFCB6" id="Text Box 5072" o:spid="_x0000_s1088" type="#_x0000_t202" style="position:absolute;left:0;text-align:left;margin-left:336.5pt;margin-top:366.55pt;width:103.95pt;height:17.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" fillcolor="white [3201]" strokecolor="white [3212]" strokeweight=".5pt">
                <v:textbox inset="0,0,0,0">
                  <w:txbxContent>
                    <w:p w14:paraId="21C85A60" w14:textId="77777777" w:rsidR="004B485B" w:rsidRPr="00BC06ED" w:rsidRDefault="004B485B" w:rsidP="004B485B">
                      <w:pPr>
                        <w:rPr>
                          <w:sz w:val="18"/>
                          <w:szCs w:val="18"/>
                        </w:rPr>
                      </w:pPr>
                      <w:r>
                        <w:rPr>
                          <w:sz w:val="18"/>
                          <w:szCs w:val="18"/>
                        </w:rPr>
                        <w:t>Ослабленное</w:t>
                      </w:r>
                      <w:r w:rsidRPr="00BC06ED">
                        <w:rPr>
                          <w:sz w:val="18"/>
                          <w:szCs w:val="18"/>
                        </w:rPr>
                        <w:t xml:space="preserve"> положение</w:t>
                      </w:r>
                    </w:p>
                  </w:txbxContent>
                </v:textbox>
                <w10:wrap anchorx="margin"/>
              </v:shape>
            </w:pict>
          </mc:Fallback>
        </mc:AlternateContent>
      </w:r>
      <w:r w:rsidRPr="00D2102A">
        <w:rPr>
          <w:noProof/>
          <w:sz w:val="22"/>
        </w:rPr>
        <mc:AlternateContent>
          <mc:Choice Requires="wps">
            <w:drawing>
              <wp:anchor distT="0" distB="0" distL="114300" distR="114300" simplePos="0" relativeHeight="251706368" behindDoc="0" locked="0" layoutInCell="1" allowOverlap="1" wp14:anchorId="2AF36B9D" wp14:editId="57743383">
                <wp:simplePos x="0" y="0"/>
                <wp:positionH relativeFrom="margin">
                  <wp:posOffset>1334927</wp:posOffset>
                </wp:positionH>
                <wp:positionV relativeFrom="paragraph">
                  <wp:posOffset>4659291</wp:posOffset>
                </wp:positionV>
                <wp:extent cx="1320257" cy="220043"/>
                <wp:effectExtent l="0" t="0" r="13335" b="27940"/>
                <wp:wrapNone/>
                <wp:docPr id="5071" name="Text Box 5071"/>
                <wp:cNvGraphicFramePr/>
                <a:graphic xmlns:a="http://schemas.openxmlformats.org/drawingml/2006/main">
                  <a:graphicData uri="http://schemas.microsoft.com/office/word/2010/wordprocessingShape">
                    <wps:wsp>
                      <wps:cNvSpPr txBox="1"/>
                      <wps:spPr>
                        <a:xfrm>
                          <a:off x="0" y="0"/>
                          <a:ext cx="1320257" cy="220043"/>
                        </a:xfrm>
                        <a:prstGeom prst="rect">
                          <a:avLst/>
                        </a:prstGeom>
                        <a:solidFill>
                          <a:schemeClr val="lt1"/>
                        </a:solidFill>
                        <a:ln w="6350">
                          <a:solidFill>
                            <a:schemeClr val="bg1"/>
                          </a:solidFill>
                        </a:ln>
                      </wps:spPr>
                      <wps:txbx>
                        <w:txbxContent>
                          <w:p w14:paraId="1437655B" w14:textId="77777777" w:rsidR="004B485B" w:rsidRPr="00BC06ED" w:rsidRDefault="004B485B" w:rsidP="004B485B">
                            <w:pPr>
                              <w:rPr>
                                <w:sz w:val="18"/>
                                <w:szCs w:val="18"/>
                              </w:rPr>
                            </w:pPr>
                            <w:r w:rsidRPr="00BC06ED">
                              <w:rPr>
                                <w:sz w:val="18"/>
                                <w:szCs w:val="18"/>
                              </w:rPr>
                              <w:t>Натянутое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6B9D" id="Text Box 5071" o:spid="_x0000_s1089" type="#_x0000_t202" style="position:absolute;left:0;text-align:left;margin-left:105.1pt;margin-top:366.85pt;width:103.95pt;height:17.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" fillcolor="white [3201]" strokecolor="white [3212]" strokeweight=".5pt">
                <v:textbox inset="0,0,0,0">
                  <w:txbxContent>
                    <w:p w14:paraId="1437655B" w14:textId="77777777" w:rsidR="004B485B" w:rsidRPr="00BC06ED" w:rsidRDefault="004B485B" w:rsidP="004B485B">
                      <w:pPr>
                        <w:rPr>
                          <w:sz w:val="18"/>
                          <w:szCs w:val="18"/>
                        </w:rPr>
                      </w:pPr>
                      <w:r w:rsidRPr="00BC06ED">
                        <w:rPr>
                          <w:sz w:val="18"/>
                          <w:szCs w:val="18"/>
                        </w:rPr>
                        <w:t>Натянутое положение</w:t>
                      </w:r>
                    </w:p>
                  </w:txbxContent>
                </v:textbox>
                <w10:wrap anchorx="margin"/>
              </v:shape>
            </w:pict>
          </mc:Fallback>
        </mc:AlternateContent>
      </w:r>
      <w:r w:rsidRPr="00D2102A">
        <w:rPr>
          <w:noProof/>
        </w:rPr>
        <mc:AlternateContent>
          <mc:Choice Requires="wps">
            <w:drawing>
              <wp:anchor distT="45720" distB="45720" distL="114300" distR="114300" simplePos="0" relativeHeight="251704320" behindDoc="0" locked="0" layoutInCell="1" allowOverlap="1" wp14:anchorId="1FE8FB63" wp14:editId="4800D3CA">
                <wp:simplePos x="0" y="0"/>
                <wp:positionH relativeFrom="column">
                  <wp:posOffset>4411165</wp:posOffset>
                </wp:positionH>
                <wp:positionV relativeFrom="paragraph">
                  <wp:posOffset>4651878</wp:posOffset>
                </wp:positionV>
                <wp:extent cx="1364776" cy="259307"/>
                <wp:effectExtent l="0" t="0" r="6985" b="76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7E1B3234" w14:textId="77777777" w:rsidR="004B485B" w:rsidRPr="00C57598" w:rsidRDefault="004B485B" w:rsidP="004B485B">
                            <w:pPr>
                              <w:rPr>
                                <w:sz w:val="18"/>
                                <w:szCs w:val="18"/>
                                <w:lang w:val="fr-CH"/>
                              </w:rPr>
                            </w:pPr>
                            <w:r>
                              <w:rPr>
                                <w:sz w:val="18"/>
                                <w:szCs w:val="18"/>
                                <w:lang w:val="fr-CH"/>
                              </w:rPr>
                              <w:t>Slack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8FB63" id="Text Box 2" o:spid="_x0000_s1090" type="#_x0000_t202" style="position:absolute;left:0;text-align:left;margin-left:347.35pt;margin-top:366.3pt;width:107.45pt;height:20.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" stroked="f">
                <v:textbox>
                  <w:txbxContent>
                    <w:p w14:paraId="7E1B3234" w14:textId="77777777" w:rsidR="004B485B" w:rsidRPr="00C57598" w:rsidRDefault="004B485B" w:rsidP="004B485B">
                      <w:pPr>
                        <w:rPr>
                          <w:sz w:val="18"/>
                          <w:szCs w:val="18"/>
                          <w:lang w:val="fr-CH"/>
                        </w:rPr>
                      </w:pPr>
                      <w:r>
                        <w:rPr>
                          <w:sz w:val="18"/>
                          <w:szCs w:val="18"/>
                          <w:lang w:val="fr-CH"/>
                        </w:rPr>
                        <w:t>Slack position</w:t>
                      </w:r>
                    </w:p>
                  </w:txbxContent>
                </v:textbox>
              </v:shape>
            </w:pict>
          </mc:Fallback>
        </mc:AlternateContent>
      </w:r>
      <w:r w:rsidRPr="00D2102A">
        <w:rPr>
          <w:noProof/>
        </w:rPr>
        <mc:AlternateContent>
          <mc:Choice Requires="wps">
            <w:drawing>
              <wp:anchor distT="45720" distB="45720" distL="114300" distR="114300" simplePos="0" relativeHeight="251703296" behindDoc="0" locked="0" layoutInCell="1" allowOverlap="1" wp14:anchorId="62C9C984" wp14:editId="7244C4B0">
                <wp:simplePos x="0" y="0"/>
                <wp:positionH relativeFrom="column">
                  <wp:posOffset>1313351</wp:posOffset>
                </wp:positionH>
                <wp:positionV relativeFrom="paragraph">
                  <wp:posOffset>4651849</wp:posOffset>
                </wp:positionV>
                <wp:extent cx="1364776" cy="259307"/>
                <wp:effectExtent l="0" t="0" r="6985" b="762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6C1B9603" w14:textId="77777777" w:rsidR="004B485B" w:rsidRPr="00C57598" w:rsidRDefault="004B485B" w:rsidP="004B485B">
                            <w:pPr>
                              <w:rPr>
                                <w:sz w:val="18"/>
                                <w:szCs w:val="18"/>
                                <w:lang w:val="fr-CH"/>
                              </w:rPr>
                            </w:pPr>
                            <w:r>
                              <w:rPr>
                                <w:sz w:val="18"/>
                                <w:szCs w:val="18"/>
                                <w:lang w:val="fr-CH"/>
                              </w:rPr>
                              <w:t>Taut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9C984" id="_x0000_s1091" type="#_x0000_t202" style="position:absolute;left:0;text-align:left;margin-left:103.4pt;margin-top:366.3pt;width:107.45pt;height:20.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" stroked="f">
                <v:textbox>
                  <w:txbxContent>
                    <w:p w14:paraId="6C1B9603" w14:textId="77777777" w:rsidR="004B485B" w:rsidRPr="00C57598" w:rsidRDefault="004B485B" w:rsidP="004B485B">
                      <w:pPr>
                        <w:rPr>
                          <w:sz w:val="18"/>
                          <w:szCs w:val="18"/>
                          <w:lang w:val="fr-CH"/>
                        </w:rPr>
                      </w:pPr>
                      <w:r>
                        <w:rPr>
                          <w:sz w:val="18"/>
                          <w:szCs w:val="18"/>
                          <w:lang w:val="fr-CH"/>
                        </w:rPr>
                        <w:t>Taut position</w:t>
                      </w:r>
                    </w:p>
                  </w:txbxContent>
                </v:textbox>
              </v:shape>
            </w:pict>
          </mc:Fallback>
        </mc:AlternateContent>
      </w:r>
      <w:r w:rsidRPr="00D2102A">
        <w:rPr>
          <w:noProof/>
        </w:rPr>
        <mc:AlternateContent>
          <mc:Choice Requires="wps">
            <w:drawing>
              <wp:anchor distT="45720" distB="45720" distL="114300" distR="114300" simplePos="0" relativeHeight="251702272" behindDoc="0" locked="0" layoutInCell="1" allowOverlap="1" wp14:anchorId="533A77D1" wp14:editId="05136BB7">
                <wp:simplePos x="0" y="0"/>
                <wp:positionH relativeFrom="column">
                  <wp:posOffset>3176346</wp:posOffset>
                </wp:positionH>
                <wp:positionV relativeFrom="paragraph">
                  <wp:posOffset>2856685</wp:posOffset>
                </wp:positionV>
                <wp:extent cx="715996" cy="655092"/>
                <wp:effectExtent l="0" t="0" r="825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6" cy="655092"/>
                        </a:xfrm>
                        <a:prstGeom prst="rect">
                          <a:avLst/>
                        </a:prstGeom>
                        <a:solidFill>
                          <a:srgbClr val="FFFFFF"/>
                        </a:solidFill>
                        <a:ln w="9525">
                          <a:noFill/>
                          <a:miter lim="800000"/>
                          <a:headEnd/>
                          <a:tailEnd/>
                        </a:ln>
                      </wps:spPr>
                      <wps:txbx>
                        <w:txbxContent>
                          <w:p w14:paraId="17C41860" w14:textId="77777777" w:rsidR="004B485B" w:rsidRPr="00C57598" w:rsidRDefault="004B485B" w:rsidP="004B485B">
                            <w:pPr>
                              <w:rPr>
                                <w:sz w:val="18"/>
                                <w:szCs w:val="18"/>
                                <w:lang w:val="fr-CH"/>
                              </w:rPr>
                            </w:pPr>
                            <w:r>
                              <w:rPr>
                                <w:sz w:val="18"/>
                                <w:szCs w:val="18"/>
                                <w:lang w:val="fr-CH"/>
                              </w:rPr>
                              <w:t>Strap adjusted by stitching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A77D1" id="_x0000_s1092" type="#_x0000_t202" style="position:absolute;left:0;text-align:left;margin-left:250.1pt;margin-top:224.95pt;width:56.4pt;height:51.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" stroked="f">
                <v:textbox>
                  <w:txbxContent>
                    <w:p w14:paraId="17C41860" w14:textId="77777777" w:rsidR="004B485B" w:rsidRPr="00C57598" w:rsidRDefault="004B485B" w:rsidP="004B485B">
                      <w:pPr>
                        <w:rPr>
                          <w:sz w:val="18"/>
                          <w:szCs w:val="18"/>
                          <w:lang w:val="fr-CH"/>
                        </w:rPr>
                      </w:pPr>
                      <w:r>
                        <w:rPr>
                          <w:sz w:val="18"/>
                          <w:szCs w:val="18"/>
                          <w:lang w:val="fr-CH"/>
                        </w:rPr>
                        <w:t>Strap adjusted by stitching</w:t>
                      </w:r>
                    </w:p>
                  </w:txbxContent>
                </v:textbox>
              </v:shape>
            </w:pict>
          </mc:Fallback>
        </mc:AlternateContent>
      </w:r>
      <w:r w:rsidRPr="00D2102A">
        <w:rPr>
          <w:noProof/>
        </w:rPr>
        <mc:AlternateContent>
          <mc:Choice Requires="wps">
            <w:drawing>
              <wp:anchor distT="45720" distB="45720" distL="114300" distR="114300" simplePos="0" relativeHeight="251701248" behindDoc="0" locked="0" layoutInCell="1" allowOverlap="1" wp14:anchorId="5517F657" wp14:editId="13523D8D">
                <wp:simplePos x="0" y="0"/>
                <wp:positionH relativeFrom="column">
                  <wp:posOffset>5237149</wp:posOffset>
                </wp:positionH>
                <wp:positionV relativeFrom="paragraph">
                  <wp:posOffset>2393277</wp:posOffset>
                </wp:positionV>
                <wp:extent cx="1364776" cy="259307"/>
                <wp:effectExtent l="0" t="0" r="6985" b="76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50D59981" w14:textId="77777777" w:rsidR="004B485B" w:rsidRPr="00C57598" w:rsidRDefault="004B485B" w:rsidP="004B485B">
                            <w:pPr>
                              <w:rPr>
                                <w:sz w:val="18"/>
                                <w:szCs w:val="18"/>
                                <w:lang w:val="fr-CH"/>
                              </w:rPr>
                            </w:pPr>
                            <w:r>
                              <w:rPr>
                                <w:sz w:val="18"/>
                                <w:szCs w:val="18"/>
                                <w:lang w:val="fr-CH"/>
                              </w:rPr>
                              <w:t>Adjusting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7F657" id="_x0000_s1093" type="#_x0000_t202" style="position:absolute;left:0;text-align:left;margin-left:412.35pt;margin-top:188.45pt;width:107.45pt;height:20.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8GEwIAAP4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" stroked="f">
                <v:textbox>
                  <w:txbxContent>
                    <w:p w14:paraId="50D59981" w14:textId="77777777" w:rsidR="004B485B" w:rsidRPr="00C57598" w:rsidRDefault="004B485B" w:rsidP="004B485B">
                      <w:pPr>
                        <w:rPr>
                          <w:sz w:val="18"/>
                          <w:szCs w:val="18"/>
                          <w:lang w:val="fr-CH"/>
                        </w:rPr>
                      </w:pPr>
                      <w:r>
                        <w:rPr>
                          <w:sz w:val="18"/>
                          <w:szCs w:val="18"/>
                          <w:lang w:val="fr-CH"/>
                        </w:rPr>
                        <w:t>Adjusting device</w:t>
                      </w:r>
                    </w:p>
                  </w:txbxContent>
                </v:textbox>
              </v:shape>
            </w:pict>
          </mc:Fallback>
        </mc:AlternateContent>
      </w:r>
      <w:r w:rsidRPr="00D2102A">
        <w:rPr>
          <w:noProof/>
        </w:rPr>
        <mc:AlternateContent>
          <mc:Choice Requires="wps">
            <w:drawing>
              <wp:anchor distT="45720" distB="45720" distL="114300" distR="114300" simplePos="0" relativeHeight="251700224" behindDoc="0" locked="0" layoutInCell="1" allowOverlap="1" wp14:anchorId="55100ACF" wp14:editId="637B9711">
                <wp:simplePos x="0" y="0"/>
                <wp:positionH relativeFrom="column">
                  <wp:posOffset>433032</wp:posOffset>
                </wp:positionH>
                <wp:positionV relativeFrom="paragraph">
                  <wp:posOffset>2678885</wp:posOffset>
                </wp:positionV>
                <wp:extent cx="1364776" cy="259307"/>
                <wp:effectExtent l="0" t="0" r="6985" b="76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0D22E465" w14:textId="77777777" w:rsidR="004B485B" w:rsidRPr="00C57598" w:rsidRDefault="004B485B" w:rsidP="004B485B">
                            <w:pPr>
                              <w:rPr>
                                <w:sz w:val="18"/>
                                <w:szCs w:val="18"/>
                                <w:lang w:val="fr-CH"/>
                              </w:rPr>
                            </w:pPr>
                            <w:r>
                              <w:rPr>
                                <w:sz w:val="18"/>
                                <w:szCs w:val="18"/>
                                <w:lang w:val="fr-CH"/>
                              </w:rPr>
                              <w:t>Adjusting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00ACF" id="_x0000_s1094" type="#_x0000_t202" style="position:absolute;left:0;text-align:left;margin-left:34.1pt;margin-top:210.95pt;width:107.45pt;height:20.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" stroked="f">
                <v:textbox>
                  <w:txbxContent>
                    <w:p w14:paraId="0D22E465" w14:textId="77777777" w:rsidR="004B485B" w:rsidRPr="00C57598" w:rsidRDefault="004B485B" w:rsidP="004B485B">
                      <w:pPr>
                        <w:rPr>
                          <w:sz w:val="18"/>
                          <w:szCs w:val="18"/>
                          <w:lang w:val="fr-CH"/>
                        </w:rPr>
                      </w:pPr>
                      <w:r>
                        <w:rPr>
                          <w:sz w:val="18"/>
                          <w:szCs w:val="18"/>
                          <w:lang w:val="fr-CH"/>
                        </w:rPr>
                        <w:t>Adjusting device</w:t>
                      </w:r>
                    </w:p>
                  </w:txbxContent>
                </v:textbox>
              </v:shape>
            </w:pict>
          </mc:Fallback>
        </mc:AlternateContent>
      </w:r>
      <w:r w:rsidRPr="00D2102A">
        <w:rPr>
          <w:noProof/>
        </w:rPr>
        <mc:AlternateContent>
          <mc:Choice Requires="wps">
            <w:drawing>
              <wp:anchor distT="45720" distB="45720" distL="114300" distR="114300" simplePos="0" relativeHeight="251699200" behindDoc="0" locked="0" layoutInCell="1" allowOverlap="1" wp14:anchorId="175F4849" wp14:editId="3D64DB95">
                <wp:simplePos x="0" y="0"/>
                <wp:positionH relativeFrom="column">
                  <wp:posOffset>1115515</wp:posOffset>
                </wp:positionH>
                <wp:positionV relativeFrom="paragraph">
                  <wp:posOffset>4246</wp:posOffset>
                </wp:positionV>
                <wp:extent cx="2360930" cy="259307"/>
                <wp:effectExtent l="0" t="0" r="889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307"/>
                        </a:xfrm>
                        <a:prstGeom prst="rect">
                          <a:avLst/>
                        </a:prstGeom>
                        <a:solidFill>
                          <a:srgbClr val="FFFFFF"/>
                        </a:solidFill>
                        <a:ln w="9525">
                          <a:noFill/>
                          <a:miter lim="800000"/>
                          <a:headEnd/>
                          <a:tailEnd/>
                        </a:ln>
                      </wps:spPr>
                      <wps:txbx>
                        <w:txbxContent>
                          <w:p w14:paraId="443A0A77" w14:textId="77777777" w:rsidR="004B485B" w:rsidRPr="00C57598" w:rsidRDefault="004B485B" w:rsidP="004B485B">
                            <w:pPr>
                              <w:rPr>
                                <w:sz w:val="18"/>
                                <w:szCs w:val="18"/>
                                <w:lang w:val="fr-CH"/>
                              </w:rPr>
                            </w:pPr>
                            <w:r w:rsidRPr="00C57598">
                              <w:rPr>
                                <w:sz w:val="18"/>
                                <w:szCs w:val="18"/>
                                <w:lang w:val="fr-CH"/>
                              </w:rPr>
                              <w:t>Total travel 300 ± 20 mm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5F4849" id="_x0000_s1095" type="#_x0000_t202" style="position:absolute;left:0;text-align:left;margin-left:87.85pt;margin-top:.35pt;width:185.9pt;height:20.4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" stroked="f">
                <v:textbox>
                  <w:txbxContent>
                    <w:p w14:paraId="443A0A77" w14:textId="77777777" w:rsidR="004B485B" w:rsidRPr="00C57598" w:rsidRDefault="004B485B" w:rsidP="004B485B">
                      <w:pPr>
                        <w:rPr>
                          <w:sz w:val="18"/>
                          <w:szCs w:val="18"/>
                          <w:lang w:val="fr-CH"/>
                        </w:rPr>
                      </w:pPr>
                      <w:r w:rsidRPr="00C57598">
                        <w:rPr>
                          <w:sz w:val="18"/>
                          <w:szCs w:val="18"/>
                          <w:lang w:val="fr-CH"/>
                        </w:rPr>
                        <w:t>Total travel 300 ± 20 mm</w:t>
                      </w:r>
                    </w:p>
                  </w:txbxContent>
                </v:textbox>
              </v:shape>
            </w:pict>
          </mc:Fallback>
        </mc:AlternateContent>
      </w:r>
      <w:r w:rsidRPr="00D2102A">
        <w:rPr>
          <w:noProof/>
          <w:sz w:val="22"/>
        </w:rPr>
        <w:drawing>
          <wp:inline distT="0" distB="0" distL="0" distR="0" wp14:anchorId="6148AC68" wp14:editId="3C0B0459">
            <wp:extent cx="5400040" cy="497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4978400"/>
                    </a:xfrm>
                    <a:prstGeom prst="rect">
                      <a:avLst/>
                    </a:prstGeom>
                  </pic:spPr>
                </pic:pic>
              </a:graphicData>
            </a:graphic>
          </wp:inline>
        </w:drawing>
      </w:r>
    </w:p>
    <w:p w14:paraId="5281F311" w14:textId="77777777" w:rsidR="004B485B" w:rsidRPr="00D2102A" w:rsidRDefault="004B485B" w:rsidP="004B485B">
      <w:pPr>
        <w:pStyle w:val="SingleTxtGR"/>
        <w:tabs>
          <w:tab w:val="clear" w:pos="2268"/>
        </w:tabs>
        <w:spacing w:before="240"/>
        <w:ind w:left="1701"/>
      </w:pPr>
      <w:r w:rsidRPr="00D2102A">
        <w:t>На испытательном устройстве нагрузка в 50 Н должна быть направлена вертикально во избежание раскачивания груза и перекручивания лямки.</w:t>
      </w:r>
    </w:p>
    <w:p w14:paraId="5E56BC60" w14:textId="77777777" w:rsidR="004B485B" w:rsidRPr="00D2102A" w:rsidRDefault="004B485B" w:rsidP="004B485B">
      <w:pPr>
        <w:pStyle w:val="SingleTxtGR"/>
        <w:tabs>
          <w:tab w:val="clear" w:pos="2268"/>
        </w:tabs>
        <w:spacing w:before="240"/>
        <w:ind w:left="1701"/>
      </w:pPr>
      <w:r w:rsidRPr="00D2102A">
        <w:t>Крепежное устройство должно быть присоединено к грузу в 50 Н таким же образом, как и в транспортном средстве.</w:t>
      </w:r>
    </w:p>
    <w:p w14:paraId="4085899D"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5DFD2499" w14:textId="77777777" w:rsidR="004B485B" w:rsidRPr="00D2102A" w:rsidRDefault="004B485B" w:rsidP="004B485B">
      <w:pPr>
        <w:pStyle w:val="HChG"/>
      </w:pPr>
      <w:r w:rsidRPr="00D2102A">
        <w:lastRenderedPageBreak/>
        <w:t>Приложение 10</w:t>
      </w:r>
    </w:p>
    <w:p w14:paraId="5371F63F" w14:textId="77777777" w:rsidR="004B485B" w:rsidRPr="00D2102A" w:rsidRDefault="004B485B" w:rsidP="004B485B">
      <w:pPr>
        <w:pStyle w:val="HChG"/>
      </w:pPr>
      <w:r w:rsidRPr="00D2102A">
        <w:tab/>
      </w:r>
      <w:r w:rsidRPr="00D2102A">
        <w:tab/>
      </w:r>
      <w:r w:rsidRPr="00D2102A">
        <w:tab/>
        <w:t>Истирание</w:t>
      </w:r>
    </w:p>
    <w:p w14:paraId="5600A19B" w14:textId="77777777" w:rsidR="004B485B" w:rsidRPr="00D2102A" w:rsidRDefault="004B485B" w:rsidP="004B485B">
      <w:pPr>
        <w:spacing w:before="120" w:after="120"/>
        <w:ind w:left="1699"/>
        <w:rPr>
          <w:b/>
        </w:rPr>
      </w:pPr>
      <w:r w:rsidRPr="00D2102A">
        <w:t>Рис. 1</w:t>
      </w:r>
      <w:r w:rsidRPr="00D2102A">
        <w:br/>
      </w:r>
      <w:r w:rsidRPr="00D2102A">
        <w:rPr>
          <w:b/>
        </w:rPr>
        <w:t>Процедура типа 1</w:t>
      </w:r>
    </w:p>
    <w:p w14:paraId="7144A587" w14:textId="77777777" w:rsidR="004B485B" w:rsidRPr="00D2102A" w:rsidRDefault="004B485B" w:rsidP="004B485B">
      <w:pPr>
        <w:pStyle w:val="SingleTxtG"/>
        <w:ind w:left="1701"/>
      </w:pPr>
      <w:r w:rsidRPr="00D2102A">
        <w:t>Пример 1</w:t>
      </w:r>
    </w:p>
    <w:p w14:paraId="718F0D4C" w14:textId="77777777" w:rsidR="004B485B" w:rsidRPr="00D2102A" w:rsidRDefault="004B485B" w:rsidP="004B485B">
      <w:pPr>
        <w:ind w:left="1701"/>
        <w:rPr>
          <w:b/>
          <w:bCs/>
        </w:rPr>
      </w:pPr>
      <w:r w:rsidRPr="00D2102A">
        <w:rPr>
          <w:noProof/>
          <w:sz w:val="22"/>
        </w:rPr>
        <mc:AlternateContent>
          <mc:Choice Requires="wps">
            <w:drawing>
              <wp:anchor distT="0" distB="0" distL="114300" distR="114300" simplePos="0" relativeHeight="251717632" behindDoc="0" locked="0" layoutInCell="1" allowOverlap="1" wp14:anchorId="0DB299C2" wp14:editId="17C16FA3">
                <wp:simplePos x="0" y="0"/>
                <wp:positionH relativeFrom="margin">
                  <wp:posOffset>2917886</wp:posOffset>
                </wp:positionH>
                <wp:positionV relativeFrom="paragraph">
                  <wp:posOffset>1332977</wp:posOffset>
                </wp:positionV>
                <wp:extent cx="2205317" cy="224933"/>
                <wp:effectExtent l="0" t="0" r="24130" b="22860"/>
                <wp:wrapNone/>
                <wp:docPr id="25" name="Text Box 25"/>
                <wp:cNvGraphicFramePr/>
                <a:graphic xmlns:a="http://schemas.openxmlformats.org/drawingml/2006/main">
                  <a:graphicData uri="http://schemas.microsoft.com/office/word/2010/wordprocessingShape">
                    <wps:wsp>
                      <wps:cNvSpPr txBox="1"/>
                      <wps:spPr>
                        <a:xfrm>
                          <a:off x="0" y="0"/>
                          <a:ext cx="2205317" cy="224933"/>
                        </a:xfrm>
                        <a:prstGeom prst="rect">
                          <a:avLst/>
                        </a:prstGeom>
                        <a:solidFill>
                          <a:schemeClr val="lt1"/>
                        </a:solidFill>
                        <a:ln w="6350">
                          <a:solidFill>
                            <a:schemeClr val="bg1"/>
                          </a:solidFill>
                        </a:ln>
                      </wps:spPr>
                      <wps:txbx>
                        <w:txbxContent>
                          <w:p w14:paraId="65C69E54" w14:textId="77777777" w:rsidR="004B485B" w:rsidRPr="00152627" w:rsidRDefault="004B485B" w:rsidP="004B485B">
                            <w:r w:rsidRPr="00152627">
                              <w:t>Защитная скоба для внутренних кромок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299C2" id="Text Box 25" o:spid="_x0000_s1096" type="#_x0000_t202" style="position:absolute;left:0;text-align:left;margin-left:229.75pt;margin-top:104.95pt;width:173.65pt;height:17.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" fillcolor="white [3201]" strokecolor="white [3212]" strokeweight=".5pt">
                <v:textbox inset="0,0,0,0">
                  <w:txbxContent>
                    <w:p w14:paraId="65C69E54" w14:textId="77777777" w:rsidR="004B485B" w:rsidRPr="00152627" w:rsidRDefault="004B485B" w:rsidP="004B485B">
                      <w:r w:rsidRPr="00152627">
                        <w:t>Защитная скоба для внутренних кромок</w:t>
                      </w:r>
                    </w:p>
                  </w:txbxContent>
                </v:textbox>
                <w10:wrap anchorx="margin"/>
              </v:shape>
            </w:pict>
          </mc:Fallback>
        </mc:AlternateContent>
      </w:r>
      <w:r w:rsidRPr="00D2102A">
        <w:rPr>
          <w:noProof/>
          <w:sz w:val="22"/>
        </w:rPr>
        <mc:AlternateContent>
          <mc:Choice Requires="wps">
            <w:drawing>
              <wp:anchor distT="0" distB="0" distL="114300" distR="114300" simplePos="0" relativeHeight="251716608" behindDoc="0" locked="0" layoutInCell="1" allowOverlap="1" wp14:anchorId="72E4709E" wp14:editId="40C14446">
                <wp:simplePos x="0" y="0"/>
                <wp:positionH relativeFrom="margin">
                  <wp:posOffset>1359375</wp:posOffset>
                </wp:positionH>
                <wp:positionV relativeFrom="paragraph">
                  <wp:posOffset>1704296</wp:posOffset>
                </wp:positionV>
                <wp:extent cx="430306" cy="224933"/>
                <wp:effectExtent l="0" t="0" r="27305" b="22860"/>
                <wp:wrapNone/>
                <wp:docPr id="24" name="Text Box 24"/>
                <wp:cNvGraphicFramePr/>
                <a:graphic xmlns:a="http://schemas.openxmlformats.org/drawingml/2006/main">
                  <a:graphicData uri="http://schemas.microsoft.com/office/word/2010/wordprocessingShape">
                    <wps:wsp>
                      <wps:cNvSpPr txBox="1"/>
                      <wps:spPr>
                        <a:xfrm>
                          <a:off x="0" y="0"/>
                          <a:ext cx="430306" cy="224933"/>
                        </a:xfrm>
                        <a:prstGeom prst="rect">
                          <a:avLst/>
                        </a:prstGeom>
                        <a:solidFill>
                          <a:schemeClr val="lt1"/>
                        </a:solidFill>
                        <a:ln w="6350">
                          <a:solidFill>
                            <a:schemeClr val="bg1"/>
                          </a:solidFill>
                        </a:ln>
                      </wps:spPr>
                      <wps:txbx>
                        <w:txbxContent>
                          <w:p w14:paraId="2950B58F" w14:textId="77777777" w:rsidR="004B485B" w:rsidRPr="005E76D5" w:rsidRDefault="004B485B" w:rsidP="004B485B">
                            <w:r>
                              <w:t>Опора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709E" id="Text Box 24" o:spid="_x0000_s1097" type="#_x0000_t202" style="position:absolute;left:0;text-align:left;margin-left:107.05pt;margin-top:134.2pt;width:33.9pt;height:17.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" fillcolor="white [3201]" strokecolor="white [3212]" strokeweight=".5pt">
                <v:textbox inset="0,0,0,0">
                  <w:txbxContent>
                    <w:p w14:paraId="2950B58F" w14:textId="77777777" w:rsidR="004B485B" w:rsidRPr="005E76D5" w:rsidRDefault="004B485B" w:rsidP="004B485B">
                      <w:r>
                        <w:t>Опора</w:t>
                      </w:r>
                    </w:p>
                  </w:txbxContent>
                </v:textbox>
                <w10:wrap anchorx="margin"/>
              </v:shape>
            </w:pict>
          </mc:Fallback>
        </mc:AlternateContent>
      </w:r>
      <w:r w:rsidRPr="00D2102A">
        <w:rPr>
          <w:noProof/>
          <w:sz w:val="22"/>
        </w:rPr>
        <mc:AlternateContent>
          <mc:Choice Requires="wps">
            <w:drawing>
              <wp:anchor distT="0" distB="0" distL="114300" distR="114300" simplePos="0" relativeHeight="251714560" behindDoc="0" locked="0" layoutInCell="1" allowOverlap="1" wp14:anchorId="51651A67" wp14:editId="2EB2CD9E">
                <wp:simplePos x="0" y="0"/>
                <wp:positionH relativeFrom="column">
                  <wp:posOffset>1182058</wp:posOffset>
                </wp:positionH>
                <wp:positionV relativeFrom="paragraph">
                  <wp:posOffset>628867</wp:posOffset>
                </wp:positionV>
                <wp:extent cx="1276041" cy="356959"/>
                <wp:effectExtent l="0" t="0" r="19685" b="24130"/>
                <wp:wrapNone/>
                <wp:docPr id="18" name="Text Box 18"/>
                <wp:cNvGraphicFramePr/>
                <a:graphic xmlns:a="http://schemas.openxmlformats.org/drawingml/2006/main">
                  <a:graphicData uri="http://schemas.microsoft.com/office/word/2010/wordprocessingShape">
                    <wps:wsp>
                      <wps:cNvSpPr txBox="1"/>
                      <wps:spPr>
                        <a:xfrm>
                          <a:off x="0" y="0"/>
                          <a:ext cx="1276041" cy="356959"/>
                        </a:xfrm>
                        <a:prstGeom prst="rect">
                          <a:avLst/>
                        </a:prstGeom>
                        <a:solidFill>
                          <a:schemeClr val="lt1"/>
                        </a:solidFill>
                        <a:ln w="6350">
                          <a:solidFill>
                            <a:schemeClr val="bg1"/>
                          </a:solidFill>
                        </a:ln>
                      </wps:spPr>
                      <wps:txbx>
                        <w:txbxContent>
                          <w:p w14:paraId="1E1F5F72" w14:textId="3537754A" w:rsidR="004B485B" w:rsidRPr="005E76D5" w:rsidRDefault="004B485B" w:rsidP="004B485B">
                            <w:r>
                              <w:t>Общая величина хода: 300 ±</w:t>
                            </w:r>
                            <w:r w:rsidR="000B1FC0">
                              <w:rPr>
                                <w:lang w:val="en-US"/>
                              </w:rPr>
                              <w:t xml:space="preserve"> </w:t>
                            </w:r>
                            <w:r>
                              <w:t>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651A67" id="Text Box 18" o:spid="_x0000_s1098" type="#_x0000_t202" style="position:absolute;left:0;text-align:left;margin-left:93.1pt;margin-top:49.5pt;width:100.5pt;height:28.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" fillcolor="white [3201]" strokecolor="white [3212]" strokeweight=".5pt">
                <v:textbox inset="0,0,0,0">
                  <w:txbxContent>
                    <w:p w14:paraId="1E1F5F72" w14:textId="3537754A" w:rsidR="004B485B" w:rsidRPr="005E76D5" w:rsidRDefault="004B485B" w:rsidP="004B485B">
                      <w:r>
                        <w:t>Общая величина хода: 300 ±</w:t>
                      </w:r>
                      <w:r w:rsidR="000B1FC0">
                        <w:rPr>
                          <w:lang w:val="en-US"/>
                        </w:rPr>
                        <w:t xml:space="preserve"> </w:t>
                      </w:r>
                      <w:r>
                        <w:t>20 мм</w:t>
                      </w:r>
                    </w:p>
                  </w:txbxContent>
                </v:textbox>
              </v:shape>
            </w:pict>
          </mc:Fallback>
        </mc:AlternateContent>
      </w:r>
      <w:r w:rsidRPr="00D2102A">
        <w:rPr>
          <w:noProof/>
          <w:sz w:val="22"/>
        </w:rPr>
        <w:drawing>
          <wp:inline distT="0" distB="0" distL="0" distR="0" wp14:anchorId="1C86E4F7" wp14:editId="7E0AA4E7">
            <wp:extent cx="4999355" cy="2342865"/>
            <wp:effectExtent l="0" t="0" r="0" b="63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765" b="12852"/>
                    <a:stretch/>
                  </pic:blipFill>
                  <pic:spPr bwMode="auto">
                    <a:xfrm>
                      <a:off x="0" y="0"/>
                      <a:ext cx="5000400" cy="2343355"/>
                    </a:xfrm>
                    <a:prstGeom prst="rect">
                      <a:avLst/>
                    </a:prstGeom>
                    <a:ln>
                      <a:noFill/>
                    </a:ln>
                    <a:extLst>
                      <a:ext uri="{53640926-AAD7-44D8-BBD7-CCE9431645EC}">
                        <a14:shadowObscured xmlns:a14="http://schemas.microsoft.com/office/drawing/2010/main"/>
                      </a:ext>
                    </a:extLst>
                  </pic:spPr>
                </pic:pic>
              </a:graphicData>
            </a:graphic>
          </wp:inline>
        </w:drawing>
      </w:r>
    </w:p>
    <w:p w14:paraId="17FE141F" w14:textId="0601D0E6" w:rsidR="004B485B" w:rsidRPr="00D2102A" w:rsidRDefault="004B485B" w:rsidP="004B485B">
      <w:pPr>
        <w:pStyle w:val="SingleTxtG"/>
        <w:ind w:left="1701"/>
        <w:jc w:val="right"/>
        <w:rPr>
          <w:rStyle w:val="markedcontent"/>
        </w:rPr>
      </w:pPr>
      <w:r w:rsidRPr="00D2102A">
        <w:t>F = 10 ±</w:t>
      </w:r>
      <w:r w:rsidR="000B1FC0" w:rsidRPr="000B1FC0">
        <w:t xml:space="preserve"> </w:t>
      </w:r>
      <w:r w:rsidRPr="00D2102A">
        <w:t>0,1 Н, может быть увеличено до максимум F = 60 ±</w:t>
      </w:r>
      <w:r w:rsidR="000B1FC0" w:rsidRPr="000B1FC0">
        <w:t xml:space="preserve"> </w:t>
      </w:r>
      <w:r w:rsidRPr="00D2102A">
        <w:t>0,5 Н</w:t>
      </w:r>
    </w:p>
    <w:p w14:paraId="0956B851" w14:textId="77777777" w:rsidR="004B485B" w:rsidRPr="00D2102A" w:rsidRDefault="004B485B" w:rsidP="004B485B">
      <w:pPr>
        <w:ind w:left="1701"/>
      </w:pPr>
      <w:r w:rsidRPr="00D2102A">
        <w:t>Пример 2</w:t>
      </w:r>
    </w:p>
    <w:p w14:paraId="5EE9A0BD" w14:textId="77777777" w:rsidR="004B485B" w:rsidRPr="00D2102A" w:rsidRDefault="004B485B" w:rsidP="004B485B">
      <w:pPr>
        <w:ind w:left="1701"/>
      </w:pPr>
      <w:r w:rsidRPr="00D2102A">
        <w:rPr>
          <w:noProof/>
          <w:sz w:val="22"/>
        </w:rPr>
        <mc:AlternateContent>
          <mc:Choice Requires="wps">
            <w:drawing>
              <wp:anchor distT="0" distB="0" distL="114300" distR="114300" simplePos="0" relativeHeight="251722752" behindDoc="0" locked="0" layoutInCell="1" allowOverlap="1" wp14:anchorId="79653590" wp14:editId="3AC4DB0F">
                <wp:simplePos x="0" y="0"/>
                <wp:positionH relativeFrom="margin">
                  <wp:posOffset>1197775</wp:posOffset>
                </wp:positionH>
                <wp:positionV relativeFrom="paragraph">
                  <wp:posOffset>2301207</wp:posOffset>
                </wp:positionV>
                <wp:extent cx="546265" cy="224933"/>
                <wp:effectExtent l="0" t="0" r="25400" b="22860"/>
                <wp:wrapNone/>
                <wp:docPr id="9" name="Text Box 24"/>
                <wp:cNvGraphicFramePr/>
                <a:graphic xmlns:a="http://schemas.openxmlformats.org/drawingml/2006/main">
                  <a:graphicData uri="http://schemas.microsoft.com/office/word/2010/wordprocessingShape">
                    <wps:wsp>
                      <wps:cNvSpPr txBox="1"/>
                      <wps:spPr>
                        <a:xfrm>
                          <a:off x="0" y="0"/>
                          <a:ext cx="546265" cy="224933"/>
                        </a:xfrm>
                        <a:prstGeom prst="rect">
                          <a:avLst/>
                        </a:prstGeom>
                        <a:solidFill>
                          <a:schemeClr val="lt1"/>
                        </a:solidFill>
                        <a:ln w="6350">
                          <a:solidFill>
                            <a:schemeClr val="bg1"/>
                          </a:solidFill>
                        </a:ln>
                      </wps:spPr>
                      <wps:txbx>
                        <w:txbxContent>
                          <w:p w14:paraId="133E46F1" w14:textId="77777777" w:rsidR="004B485B" w:rsidRPr="005E76D5" w:rsidRDefault="004B485B" w:rsidP="004B485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53590" id="_x0000_s1099" type="#_x0000_t202" style="position:absolute;left:0;text-align:left;margin-left:94.3pt;margin-top:181.2pt;width:43pt;height:17.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" fillcolor="white [3201]" strokecolor="white [3212]" strokeweight=".5pt">
                <v:textbox inset="0,0,0,0">
                  <w:txbxContent>
                    <w:p w14:paraId="133E46F1" w14:textId="77777777" w:rsidR="004B485B" w:rsidRPr="005E76D5" w:rsidRDefault="004B485B" w:rsidP="004B485B"/>
                  </w:txbxContent>
                </v:textbox>
                <w10:wrap anchorx="margin"/>
              </v:shape>
            </w:pict>
          </mc:Fallback>
        </mc:AlternateContent>
      </w:r>
      <w:r w:rsidRPr="00D2102A">
        <w:rPr>
          <w:noProof/>
          <w:sz w:val="22"/>
        </w:rPr>
        <mc:AlternateContent>
          <mc:Choice Requires="wps">
            <w:drawing>
              <wp:anchor distT="0" distB="0" distL="114300" distR="114300" simplePos="0" relativeHeight="251719680" behindDoc="0" locked="0" layoutInCell="1" allowOverlap="1" wp14:anchorId="2D14B122" wp14:editId="0DDC214C">
                <wp:simplePos x="0" y="0"/>
                <wp:positionH relativeFrom="margin">
                  <wp:posOffset>4959762</wp:posOffset>
                </wp:positionH>
                <wp:positionV relativeFrom="paragraph">
                  <wp:posOffset>941070</wp:posOffset>
                </wp:positionV>
                <wp:extent cx="1065523" cy="224790"/>
                <wp:effectExtent l="0" t="0" r="20955" b="22860"/>
                <wp:wrapNone/>
                <wp:docPr id="29" name="Text Box 29"/>
                <wp:cNvGraphicFramePr/>
                <a:graphic xmlns:a="http://schemas.openxmlformats.org/drawingml/2006/main">
                  <a:graphicData uri="http://schemas.microsoft.com/office/word/2010/wordprocessingShape">
                    <wps:wsp>
                      <wps:cNvSpPr txBox="1"/>
                      <wps:spPr>
                        <a:xfrm>
                          <a:off x="0" y="0"/>
                          <a:ext cx="1065523" cy="224790"/>
                        </a:xfrm>
                        <a:prstGeom prst="rect">
                          <a:avLst/>
                        </a:prstGeom>
                        <a:solidFill>
                          <a:schemeClr val="lt1"/>
                        </a:solidFill>
                        <a:ln w="6350">
                          <a:solidFill>
                            <a:schemeClr val="bg1"/>
                          </a:solidFill>
                        </a:ln>
                      </wps:spPr>
                      <wps:txbx>
                        <w:txbxContent>
                          <w:p w14:paraId="09DBA74C" w14:textId="77777777" w:rsidR="004B485B" w:rsidRPr="005E76D5" w:rsidRDefault="004B485B" w:rsidP="004B485B">
                            <w:r>
                              <w:t>Поворотный валик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4B122" id="Text Box 29" o:spid="_x0000_s1100" type="#_x0000_t202" style="position:absolute;left:0;text-align:left;margin-left:390.55pt;margin-top:74.1pt;width:83.9pt;height:17.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" fillcolor="white [3201]" strokecolor="white [3212]" strokeweight=".5pt">
                <v:textbox inset="0,0,0,0">
                  <w:txbxContent>
                    <w:p w14:paraId="09DBA74C" w14:textId="77777777" w:rsidR="004B485B" w:rsidRPr="005E76D5" w:rsidRDefault="004B485B" w:rsidP="004B485B">
                      <w:r>
                        <w:t>Поворотный валик</w:t>
                      </w:r>
                    </w:p>
                  </w:txbxContent>
                </v:textbox>
                <w10:wrap anchorx="margin"/>
              </v:shape>
            </w:pict>
          </mc:Fallback>
        </mc:AlternateContent>
      </w:r>
      <w:r w:rsidRPr="00D2102A">
        <w:rPr>
          <w:noProof/>
          <w:sz w:val="22"/>
        </w:rPr>
        <mc:AlternateContent>
          <mc:Choice Requires="wps">
            <w:drawing>
              <wp:anchor distT="0" distB="0" distL="114300" distR="114300" simplePos="0" relativeHeight="251718656" behindDoc="0" locked="0" layoutInCell="1" allowOverlap="1" wp14:anchorId="50F62013" wp14:editId="0D394CFA">
                <wp:simplePos x="0" y="0"/>
                <wp:positionH relativeFrom="margin">
                  <wp:posOffset>2689412</wp:posOffset>
                </wp:positionH>
                <wp:positionV relativeFrom="paragraph">
                  <wp:posOffset>1527871</wp:posOffset>
                </wp:positionV>
                <wp:extent cx="1017087" cy="224790"/>
                <wp:effectExtent l="0" t="0" r="12065" b="22860"/>
                <wp:wrapNone/>
                <wp:docPr id="28" name="Text Box 28"/>
                <wp:cNvGraphicFramePr/>
                <a:graphic xmlns:a="http://schemas.openxmlformats.org/drawingml/2006/main">
                  <a:graphicData uri="http://schemas.microsoft.com/office/word/2010/wordprocessingShape">
                    <wps:wsp>
                      <wps:cNvSpPr txBox="1"/>
                      <wps:spPr>
                        <a:xfrm>
                          <a:off x="0" y="0"/>
                          <a:ext cx="1017087" cy="224790"/>
                        </a:xfrm>
                        <a:prstGeom prst="rect">
                          <a:avLst/>
                        </a:prstGeom>
                        <a:solidFill>
                          <a:schemeClr val="lt1"/>
                        </a:solidFill>
                        <a:ln w="6350">
                          <a:solidFill>
                            <a:schemeClr val="bg1"/>
                          </a:solidFill>
                        </a:ln>
                      </wps:spPr>
                      <wps:txbx>
                        <w:txbxContent>
                          <w:p w14:paraId="07323536" w14:textId="77777777" w:rsidR="004B485B" w:rsidRPr="005E76D5" w:rsidRDefault="004B485B" w:rsidP="004B485B">
                            <w:r>
                              <w:t>Нижний упор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62013" id="Text Box 28" o:spid="_x0000_s1101" type="#_x0000_t202" style="position:absolute;left:0;text-align:left;margin-left:211.75pt;margin-top:120.3pt;width:80.1pt;height:17.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" fillcolor="white [3201]" strokecolor="white [3212]" strokeweight=".5pt">
                <v:textbox inset="0,0,0,0">
                  <w:txbxContent>
                    <w:p w14:paraId="07323536" w14:textId="77777777" w:rsidR="004B485B" w:rsidRPr="005E76D5" w:rsidRDefault="004B485B" w:rsidP="004B485B">
                      <w:r>
                        <w:t>Нижний упор</w:t>
                      </w:r>
                    </w:p>
                  </w:txbxContent>
                </v:textbox>
                <w10:wrap anchorx="margin"/>
              </v:shape>
            </w:pict>
          </mc:Fallback>
        </mc:AlternateContent>
      </w:r>
      <w:r w:rsidRPr="00D2102A">
        <w:rPr>
          <w:noProof/>
          <w:sz w:val="22"/>
        </w:rPr>
        <mc:AlternateContent>
          <mc:Choice Requires="wps">
            <w:drawing>
              <wp:anchor distT="0" distB="0" distL="114300" distR="114300" simplePos="0" relativeHeight="251715584" behindDoc="0" locked="0" layoutInCell="1" allowOverlap="1" wp14:anchorId="6A4ABEA7" wp14:editId="5080F079">
                <wp:simplePos x="0" y="0"/>
                <wp:positionH relativeFrom="column">
                  <wp:posOffset>1193121</wp:posOffset>
                </wp:positionH>
                <wp:positionV relativeFrom="paragraph">
                  <wp:posOffset>710632</wp:posOffset>
                </wp:positionV>
                <wp:extent cx="1276041" cy="356959"/>
                <wp:effectExtent l="0" t="0" r="19685" b="24130"/>
                <wp:wrapNone/>
                <wp:docPr id="19" name="Text Box 19"/>
                <wp:cNvGraphicFramePr/>
                <a:graphic xmlns:a="http://schemas.openxmlformats.org/drawingml/2006/main">
                  <a:graphicData uri="http://schemas.microsoft.com/office/word/2010/wordprocessingShape">
                    <wps:wsp>
                      <wps:cNvSpPr txBox="1"/>
                      <wps:spPr>
                        <a:xfrm>
                          <a:off x="0" y="0"/>
                          <a:ext cx="1276041" cy="356959"/>
                        </a:xfrm>
                        <a:prstGeom prst="rect">
                          <a:avLst/>
                        </a:prstGeom>
                        <a:solidFill>
                          <a:schemeClr val="lt1"/>
                        </a:solidFill>
                        <a:ln w="6350">
                          <a:solidFill>
                            <a:schemeClr val="bg1"/>
                          </a:solidFill>
                        </a:ln>
                      </wps:spPr>
                      <wps:txbx>
                        <w:txbxContent>
                          <w:p w14:paraId="49FF29E2" w14:textId="0EB7C23A" w:rsidR="004B485B" w:rsidRPr="005E76D5" w:rsidRDefault="004B485B" w:rsidP="004B485B">
                            <w:r>
                              <w:t>Общая величина хода: 300 ±</w:t>
                            </w:r>
                            <w:r w:rsidR="000B1FC0">
                              <w:rPr>
                                <w:lang w:val="en-US"/>
                              </w:rPr>
                              <w:t xml:space="preserve"> </w:t>
                            </w:r>
                            <w:r>
                              <w:t>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4ABEA7" id="Text Box 19" o:spid="_x0000_s1102" type="#_x0000_t202" style="position:absolute;left:0;text-align:left;margin-left:93.95pt;margin-top:55.95pt;width:100.5pt;height:28.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" fillcolor="white [3201]" strokecolor="white [3212]" strokeweight=".5pt">
                <v:textbox inset="0,0,0,0">
                  <w:txbxContent>
                    <w:p w14:paraId="49FF29E2" w14:textId="0EB7C23A" w:rsidR="004B485B" w:rsidRPr="005E76D5" w:rsidRDefault="004B485B" w:rsidP="004B485B">
                      <w:r>
                        <w:t>Общая величина хода: 300 ±</w:t>
                      </w:r>
                      <w:r w:rsidR="000B1FC0">
                        <w:rPr>
                          <w:lang w:val="en-US"/>
                        </w:rPr>
                        <w:t xml:space="preserve"> </w:t>
                      </w:r>
                      <w:r>
                        <w:t>20 мм</w:t>
                      </w:r>
                    </w:p>
                  </w:txbxContent>
                </v:textbox>
              </v:shape>
            </w:pict>
          </mc:Fallback>
        </mc:AlternateContent>
      </w:r>
      <w:r w:rsidRPr="00D2102A">
        <w:rPr>
          <w:noProof/>
          <w:sz w:val="22"/>
        </w:rPr>
        <w:drawing>
          <wp:inline distT="0" distB="0" distL="0" distR="0" wp14:anchorId="7D9629B2" wp14:editId="04CA8668">
            <wp:extent cx="5400040" cy="2474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474595"/>
                    </a:xfrm>
                    <a:prstGeom prst="rect">
                      <a:avLst/>
                    </a:prstGeom>
                  </pic:spPr>
                </pic:pic>
              </a:graphicData>
            </a:graphic>
          </wp:inline>
        </w:drawing>
      </w:r>
    </w:p>
    <w:p w14:paraId="43C85E08" w14:textId="168B03A9" w:rsidR="004B485B" w:rsidRPr="00D2102A" w:rsidRDefault="004B485B" w:rsidP="004B485B">
      <w:pPr>
        <w:pStyle w:val="SingleTxtG"/>
        <w:ind w:left="1701"/>
        <w:jc w:val="right"/>
        <w:rPr>
          <w:rStyle w:val="markedcontent"/>
        </w:rPr>
      </w:pPr>
      <w:r w:rsidRPr="00D2102A">
        <w:t>F = 10 ±</w:t>
      </w:r>
      <w:r w:rsidR="000B1FC0" w:rsidRPr="000B1FC0">
        <w:t xml:space="preserve"> </w:t>
      </w:r>
      <w:r w:rsidRPr="00D2102A">
        <w:t>0,1 Н, может быть увеличено до максимум F = 60 ±</w:t>
      </w:r>
      <w:r w:rsidR="000B1FC0" w:rsidRPr="000B1FC0">
        <w:t xml:space="preserve"> </w:t>
      </w:r>
      <w:r w:rsidRPr="00D2102A">
        <w:t>0,5 Н</w:t>
      </w:r>
    </w:p>
    <w:p w14:paraId="78CC3DE8" w14:textId="77777777" w:rsidR="004B485B" w:rsidRPr="00D2102A" w:rsidRDefault="004B485B" w:rsidP="004B485B">
      <w:pPr>
        <w:pStyle w:val="SingleTxtG"/>
        <w:ind w:left="1701"/>
        <w:jc w:val="left"/>
        <w:rPr>
          <w:rStyle w:val="markedcontent"/>
        </w:rPr>
      </w:pPr>
      <w:r w:rsidRPr="00D2102A">
        <w:t>Примерные схемы испытаний в</w:t>
      </w:r>
      <w:r w:rsidRPr="00D2102A">
        <w:rPr>
          <w:lang w:val="en-US"/>
        </w:rPr>
        <w:t> </w:t>
      </w:r>
      <w:r w:rsidRPr="00D2102A">
        <w:t>зависимости от типа регулировочного устройства</w:t>
      </w:r>
    </w:p>
    <w:p w14:paraId="4E6FE7CA"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361C09A0" w14:textId="77777777" w:rsidR="004B485B" w:rsidRPr="00D2102A" w:rsidRDefault="004B485B" w:rsidP="004B485B">
      <w:pPr>
        <w:autoSpaceDE w:val="0"/>
        <w:autoSpaceDN w:val="0"/>
        <w:adjustRightInd w:val="0"/>
        <w:ind w:left="1701"/>
        <w:rPr>
          <w:b/>
          <w:bCs/>
        </w:rPr>
      </w:pPr>
      <w:r w:rsidRPr="00D2102A">
        <w:lastRenderedPageBreak/>
        <w:t>Рис. 2</w:t>
      </w:r>
      <w:r w:rsidRPr="00D2102A">
        <w:br/>
      </w:r>
      <w:r w:rsidRPr="00D2102A">
        <w:rPr>
          <w:b/>
        </w:rPr>
        <w:t xml:space="preserve">Процедура типа </w:t>
      </w:r>
      <w:r w:rsidRPr="00D2102A">
        <w:rPr>
          <w:b/>
          <w:bCs/>
        </w:rPr>
        <w:t>2</w:t>
      </w:r>
    </w:p>
    <w:p w14:paraId="6CA9FF69" w14:textId="77777777" w:rsidR="004B485B" w:rsidRPr="00D2102A" w:rsidRDefault="004B485B" w:rsidP="004B485B">
      <w:pPr>
        <w:autoSpaceDE w:val="0"/>
        <w:autoSpaceDN w:val="0"/>
        <w:adjustRightInd w:val="0"/>
        <w:ind w:left="1701"/>
        <w:rPr>
          <w:b/>
          <w:bCs/>
        </w:rPr>
      </w:pPr>
    </w:p>
    <w:p w14:paraId="50B85980" w14:textId="77777777" w:rsidR="004B485B" w:rsidRPr="00D2102A" w:rsidRDefault="004B485B" w:rsidP="004B485B">
      <w:pPr>
        <w:pStyle w:val="SingleTxtG"/>
        <w:ind w:left="1701"/>
        <w:rPr>
          <w:bCs/>
        </w:rPr>
      </w:pPr>
      <w:r w:rsidRPr="00D2102A">
        <w:rPr>
          <w:rFonts w:eastAsia="Calibri"/>
          <w:bCs/>
        </w:rPr>
        <w:t>Пример</w:t>
      </w:r>
      <w:r w:rsidRPr="00D2102A">
        <w:rPr>
          <w:bCs/>
        </w:rPr>
        <w:t xml:space="preserve"> 1</w:t>
      </w:r>
      <w:bookmarkStart w:id="44" w:name="_Hlk130208033"/>
    </w:p>
    <w:p w14:paraId="4B4E752A" w14:textId="77777777" w:rsidR="004B485B" w:rsidRPr="00D2102A" w:rsidRDefault="004B485B" w:rsidP="004B485B">
      <w:pPr>
        <w:ind w:left="1134"/>
      </w:pPr>
      <w:r w:rsidRPr="00D2102A">
        <w:rPr>
          <w:noProof/>
          <w:lang w:eastAsia="ru-RU"/>
        </w:rPr>
        <mc:AlternateContent>
          <mc:Choice Requires="wps">
            <w:drawing>
              <wp:anchor distT="0" distB="0" distL="114300" distR="114300" simplePos="0" relativeHeight="251720704" behindDoc="0" locked="0" layoutInCell="1" allowOverlap="1" wp14:anchorId="6892F741" wp14:editId="692470A5">
                <wp:simplePos x="0" y="0"/>
                <wp:positionH relativeFrom="column">
                  <wp:posOffset>668624</wp:posOffset>
                </wp:positionH>
                <wp:positionV relativeFrom="paragraph">
                  <wp:posOffset>780452</wp:posOffset>
                </wp:positionV>
                <wp:extent cx="1228418" cy="416409"/>
                <wp:effectExtent l="0" t="0" r="10160" b="3175"/>
                <wp:wrapNone/>
                <wp:docPr id="386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418" cy="416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BC297" w14:textId="6E183638" w:rsidR="004B485B" w:rsidRPr="005E76D5" w:rsidRDefault="004B485B" w:rsidP="004B485B">
                            <w:pPr>
                              <w:pStyle w:val="aff"/>
                              <w:suppressAutoHyphens/>
                              <w:spacing w:line="240" w:lineRule="exact"/>
                              <w:rPr>
                                <w:sz w:val="20"/>
                                <w:szCs w:val="20"/>
                              </w:rPr>
                            </w:pPr>
                            <w:r w:rsidRPr="005E76D5">
                              <w:rPr>
                                <w:sz w:val="20"/>
                                <w:szCs w:val="20"/>
                              </w:rPr>
                              <w:t>Общая величина хода:</w:t>
                            </w:r>
                            <w:r w:rsidRPr="005E76D5">
                              <w:rPr>
                                <w:sz w:val="20"/>
                                <w:szCs w:val="20"/>
                                <w:lang w:val="ru-RU"/>
                              </w:rPr>
                              <w:t xml:space="preserve"> </w:t>
                            </w:r>
                            <w:r w:rsidRPr="005E76D5">
                              <w:rPr>
                                <w:sz w:val="20"/>
                                <w:szCs w:val="20"/>
                              </w:rPr>
                              <w:t>300 ±</w:t>
                            </w:r>
                            <w:r w:rsidR="000B1FC0">
                              <w:rPr>
                                <w:sz w:val="20"/>
                                <w:szCs w:val="20"/>
                              </w:rPr>
                              <w:t xml:space="preserve"> </w:t>
                            </w:r>
                            <w:r w:rsidRPr="005E76D5">
                              <w:rPr>
                                <w:sz w:val="20"/>
                                <w:szCs w:val="20"/>
                              </w:rPr>
                              <w:t>20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892F741" id="Rectangle 290" o:spid="_x0000_s1103" style="position:absolute;left:0;text-align:left;margin-left:52.65pt;margin-top:61.45pt;width:96.75pt;height:3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" filled="f" stroked="f">
                <v:textbox inset="0,0,0,0">
                  <w:txbxContent>
                    <w:p w14:paraId="7B4BC297" w14:textId="6E183638" w:rsidR="004B485B" w:rsidRPr="005E76D5" w:rsidRDefault="004B485B" w:rsidP="004B485B">
                      <w:pPr>
                        <w:pStyle w:val="aff"/>
                        <w:suppressAutoHyphens/>
                        <w:spacing w:line="240" w:lineRule="exact"/>
                        <w:rPr>
                          <w:sz w:val="20"/>
                          <w:szCs w:val="20"/>
                        </w:rPr>
                      </w:pPr>
                      <w:r w:rsidRPr="005E76D5">
                        <w:rPr>
                          <w:sz w:val="20"/>
                          <w:szCs w:val="20"/>
                        </w:rPr>
                        <w:t>Общая величина хода:</w:t>
                      </w:r>
                      <w:r w:rsidRPr="005E76D5">
                        <w:rPr>
                          <w:sz w:val="20"/>
                          <w:szCs w:val="20"/>
                          <w:lang w:val="ru-RU"/>
                        </w:rPr>
                        <w:t xml:space="preserve"> </w:t>
                      </w:r>
                      <w:r w:rsidRPr="005E76D5">
                        <w:rPr>
                          <w:sz w:val="20"/>
                          <w:szCs w:val="20"/>
                        </w:rPr>
                        <w:t>300 ±</w:t>
                      </w:r>
                      <w:r w:rsidR="000B1FC0">
                        <w:rPr>
                          <w:sz w:val="20"/>
                          <w:szCs w:val="20"/>
                        </w:rPr>
                        <w:t xml:space="preserve"> </w:t>
                      </w:r>
                      <w:r w:rsidRPr="005E76D5">
                        <w:rPr>
                          <w:sz w:val="20"/>
                          <w:szCs w:val="20"/>
                        </w:rPr>
                        <w:t>20 мм</w:t>
                      </w:r>
                    </w:p>
                  </w:txbxContent>
                </v:textbox>
              </v:rect>
            </w:pict>
          </mc:Fallback>
        </mc:AlternateContent>
      </w:r>
      <w:r w:rsidRPr="00D2102A">
        <w:rPr>
          <w:noProof/>
          <w:lang w:eastAsia="ru-RU"/>
        </w:rPr>
        <mc:AlternateContent>
          <mc:Choice Requires="wpc">
            <w:drawing>
              <wp:inline distT="0" distB="0" distL="0" distR="0" wp14:anchorId="360269B2" wp14:editId="159D9FE4">
                <wp:extent cx="4240968" cy="3227966"/>
                <wp:effectExtent l="0" t="0" r="7620" b="0"/>
                <wp:docPr id="5069"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368" name="Group 640"/>
                        <wpg:cNvGrpSpPr>
                          <a:grpSpLocks/>
                        </wpg:cNvGrpSpPr>
                        <wpg:grpSpPr bwMode="auto">
                          <a:xfrm>
                            <a:off x="54610" y="0"/>
                            <a:ext cx="4116070" cy="3168015"/>
                            <a:chOff x="86" y="34"/>
                            <a:chExt cx="6482" cy="4989"/>
                          </a:xfrm>
                        </wpg:grpSpPr>
                        <wps:wsp>
                          <wps:cNvPr id="2369"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91"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9"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421"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0"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5"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6"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9"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0"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1"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4"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5"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7"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8"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9"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1"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2"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4"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8"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9"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0"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1"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2"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3"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4"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5"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6"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7"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8"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9"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0"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1"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3"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4"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5"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6"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7"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0"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1"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2"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3"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34"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35"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68"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69"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0"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1"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2"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3"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4"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5"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6"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7"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9"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0"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1"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4"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7"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7"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8"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9"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0"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2"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3"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4"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5"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3"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4"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5"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6"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7"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8"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9"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0"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1"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2"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3"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8"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9"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0"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1"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2"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3"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4"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5"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6"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7"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8"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9"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3500" name="Group 841"/>
                        <wpg:cNvGrpSpPr>
                          <a:grpSpLocks/>
                        </wpg:cNvGrpSpPr>
                        <wpg:grpSpPr bwMode="auto">
                          <a:xfrm>
                            <a:off x="135255" y="278765"/>
                            <a:ext cx="3414395" cy="715645"/>
                            <a:chOff x="213" y="473"/>
                            <a:chExt cx="5377" cy="1127"/>
                          </a:xfrm>
                        </wpg:grpSpPr>
                        <wps:wsp>
                          <wps:cNvPr id="3501"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2"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3"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4"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5"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6"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7"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8"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9"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0"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1"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2"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5"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2"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5"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6"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7"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8"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1"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2"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3"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5"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6"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7"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3"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6"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7"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8"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1"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4"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0"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1"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6"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7"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8"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9"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0"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2"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5"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6"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7"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8"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9"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0"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1"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3"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4"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7"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8"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9"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0"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9"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90"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0"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1"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2"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3"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3844" name="Group 1042"/>
                        <wpg:cNvGrpSpPr>
                          <a:grpSpLocks/>
                        </wpg:cNvGrpSpPr>
                        <wpg:grpSpPr bwMode="auto">
                          <a:xfrm>
                            <a:off x="1621790" y="295910"/>
                            <a:ext cx="1564640" cy="1270"/>
                            <a:chOff x="2554" y="500"/>
                            <a:chExt cx="2464" cy="2"/>
                          </a:xfrm>
                        </wpg:grpSpPr>
                        <wps:wsp>
                          <wps:cNvPr id="3845"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6"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7"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8"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9"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0"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1"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2"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3"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4"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5"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6"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7"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8"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9"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0"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1"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2"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3"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4"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6"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7"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8"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9"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0"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1"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4"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5"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6"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7"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8"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9"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0"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1"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2"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3"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4"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5"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6"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7"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8"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9"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2"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3"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4"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5"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6"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7"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8"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9"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1"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2"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3"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8"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9"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4"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5"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6"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7"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8"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9"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0"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1"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2"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3"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4"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5"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6"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7"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8"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9"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0"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1"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2"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3"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4"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5"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6"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7"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8"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9"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4250" name="Rectangle 1251"/>
                        <wps:cNvSpPr>
                          <a:spLocks noChangeArrowheads="1"/>
                        </wps:cNvSpPr>
                        <wps:spPr bwMode="auto">
                          <a:xfrm>
                            <a:off x="2331872" y="1675676"/>
                            <a:ext cx="180530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B8C0" w14:textId="77777777" w:rsidR="004B485B" w:rsidRPr="005E76D5" w:rsidRDefault="004B485B" w:rsidP="004B485B">
                              <w:pPr>
                                <w:pStyle w:val="aff"/>
                                <w:suppressAutoHyphens/>
                                <w:spacing w:line="240" w:lineRule="exact"/>
                                <w:jc w:val="center"/>
                                <w:rPr>
                                  <w:sz w:val="20"/>
                                  <w:szCs w:val="20"/>
                                </w:rPr>
                              </w:pPr>
                              <w:r w:rsidRPr="005E76D5">
                                <w:rPr>
                                  <w:sz w:val="20"/>
                                  <w:szCs w:val="20"/>
                                </w:rPr>
                                <w:t>Лямки расположены</w:t>
                              </w:r>
                              <w:r w:rsidRPr="005E76D5">
                                <w:rPr>
                                  <w:sz w:val="20"/>
                                  <w:szCs w:val="20"/>
                                </w:rPr>
                                <w:br/>
                                <w:t>в горизонтальной плоскости</w:t>
                              </w:r>
                            </w:p>
                          </w:txbxContent>
                        </wps:txbx>
                        <wps:bodyPr rot="0" vert="horz" wrap="square" lIns="0" tIns="0" rIns="0" bIns="0" anchor="t" anchorCtr="0" upright="1">
                          <a:spAutoFit/>
                        </wps:bodyPr>
                      </wps:wsp>
                      <wps:wsp>
                        <wps:cNvPr id="4251"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2"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3"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4"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5"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6"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4257" name="Group 2949"/>
                        <wpg:cNvGrpSpPr>
                          <a:grpSpLocks/>
                        </wpg:cNvGrpSpPr>
                        <wpg:grpSpPr bwMode="auto">
                          <a:xfrm>
                            <a:off x="0" y="325120"/>
                            <a:ext cx="3231515" cy="1357630"/>
                            <a:chOff x="2298" y="3585"/>
                            <a:chExt cx="5089" cy="2138"/>
                          </a:xfrm>
                        </wpg:grpSpPr>
                        <wps:wsp>
                          <wps:cNvPr id="4258"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9"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0"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1"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2"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3"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4"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5"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6"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7"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8"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9"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0"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1"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2"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3"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4"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5"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6"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7"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8"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9"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0"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1"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2"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3"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4"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5"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6"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7"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8"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9"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0"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1"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2"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3"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4"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5"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6"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7"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8"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9"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0"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1"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2"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3"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4"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5"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6"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7"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8"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9"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0"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1"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2"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3"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4"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5"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6"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7"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8"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9"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0"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1"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2"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3"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4"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5"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6"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7"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8"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9"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0"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1"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2"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3"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4"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5"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6"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7"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8"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9"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0"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1"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2"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3"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4"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5"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6"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7"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8"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9"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0"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1"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2"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3"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4"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5"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6"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7"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8"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9"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0"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1"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2"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3"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4"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5"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6"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7"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8"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9"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0"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1"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2"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3"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4"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5"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6"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7"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8"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9"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0"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1"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2"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3"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4"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5"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6"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7"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8"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9"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0"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1"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2"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3"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4"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5"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6"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7"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8"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9"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0"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1"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2"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3"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4"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5"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6"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7"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8"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9"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0"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1"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2"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3"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4"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5"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6"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7"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8"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9"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0"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1"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2"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3"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4"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5"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6"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7"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8"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9"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0"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1"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2"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3"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4"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5"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6"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7"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8"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9"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0"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1"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2"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3"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4"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5"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6"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7"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8"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49"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0"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1"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2"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3"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4" name="Rectangle 1466"/>
                          <wps:cNvSpPr>
                            <a:spLocks noChangeArrowheads="1"/>
                          </wps:cNvSpPr>
                          <wps:spPr bwMode="auto">
                            <a:xfrm>
                              <a:off x="4818" y="4098"/>
                              <a:ext cx="7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55673" w14:textId="77777777" w:rsidR="004B485B" w:rsidRPr="00156E2D" w:rsidRDefault="004B485B" w:rsidP="004B485B">
                                <w:pPr>
                                  <w:rPr>
                                    <w:b/>
                                    <w:sz w:val="18"/>
                                    <w:szCs w:val="18"/>
                                  </w:rPr>
                                </w:pPr>
                                <w:r w:rsidRPr="00156E2D">
                                  <w:rPr>
                                    <w:b/>
                                    <w:bCs/>
                                    <w:color w:val="000000"/>
                                    <w:sz w:val="18"/>
                                    <w:szCs w:val="18"/>
                                    <w:lang w:val="en-US"/>
                                  </w:rPr>
                                  <w:t>α</w:t>
                                </w:r>
                                <w:r w:rsidRPr="00156E2D">
                                  <w:rPr>
                                    <w:bCs/>
                                    <w:color w:val="000000"/>
                                    <w:sz w:val="18"/>
                                    <w:szCs w:val="18"/>
                                    <w:lang w:val="en-US"/>
                                  </w:rPr>
                                  <w:t xml:space="preserve"> ±</w:t>
                                </w:r>
                                <w:r w:rsidRPr="00156E2D">
                                  <w:rPr>
                                    <w:bCs/>
                                    <w:color w:val="000000"/>
                                    <w:sz w:val="18"/>
                                    <w:szCs w:val="18"/>
                                  </w:rPr>
                                  <w:t xml:space="preserve"> 5°</w:t>
                                </w:r>
                              </w:p>
                            </w:txbxContent>
                          </wps:txbx>
                          <wps:bodyPr rot="0" vert="horz" wrap="square" lIns="0" tIns="0" rIns="0" bIns="0" anchor="t" anchorCtr="0" upright="1">
                            <a:spAutoFit/>
                          </wps:bodyPr>
                        </wps:wsp>
                      </wpg:wgp>
                      <wps:wsp>
                        <wps:cNvPr id="4455" name="Rectangle 1465"/>
                        <wps:cNvSpPr>
                          <a:spLocks noChangeArrowheads="1"/>
                        </wps:cNvSpPr>
                        <wps:spPr bwMode="auto">
                          <a:xfrm>
                            <a:off x="177782" y="2908700"/>
                            <a:ext cx="1255413"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CB6D" w14:textId="77777777" w:rsidR="004B485B" w:rsidRPr="005E76D5" w:rsidRDefault="004B485B" w:rsidP="004B485B">
                              <w:pPr>
                                <w:pStyle w:val="aff"/>
                                <w:suppressAutoHyphens/>
                                <w:spacing w:line="240" w:lineRule="exact"/>
                                <w:rPr>
                                  <w:sz w:val="20"/>
                                  <w:szCs w:val="20"/>
                                </w:rPr>
                              </w:pPr>
                              <w:r w:rsidRPr="005E76D5">
                                <w:rPr>
                                  <w:sz w:val="20"/>
                                  <w:szCs w:val="20"/>
                                </w:rPr>
                                <w:t>Испытание с пряжкой</w:t>
                              </w:r>
                            </w:p>
                          </w:txbxContent>
                        </wps:txbx>
                        <wps:bodyPr rot="0" vert="horz" wrap="square" lIns="0" tIns="0" rIns="0" bIns="0" anchor="t" anchorCtr="0" upright="1">
                          <a:noAutofit/>
                        </wps:bodyPr>
                      </wps:wsp>
                      <wps:wsp>
                        <wps:cNvPr id="4456" name="Rectangle 2843"/>
                        <wps:cNvSpPr>
                          <a:spLocks noChangeArrowheads="1"/>
                        </wps:cNvSpPr>
                        <wps:spPr bwMode="auto">
                          <a:xfrm>
                            <a:off x="2106931" y="2627197"/>
                            <a:ext cx="1985706" cy="238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D788" w14:textId="31E4FBA7" w:rsidR="004B485B" w:rsidRPr="005E76D5" w:rsidRDefault="004B485B" w:rsidP="004B485B">
                              <w:pPr>
                                <w:pStyle w:val="aff"/>
                                <w:suppressAutoHyphens/>
                                <w:spacing w:line="240" w:lineRule="exact"/>
                                <w:rPr>
                                  <w:sz w:val="20"/>
                                  <w:szCs w:val="20"/>
                                </w:rPr>
                              </w:pPr>
                              <w:r w:rsidRPr="005E76D5">
                                <w:rPr>
                                  <w:sz w:val="20"/>
                                  <w:szCs w:val="20"/>
                                </w:rPr>
                                <w:t>Минимум F = 10 ±</w:t>
                              </w:r>
                              <w:r w:rsidR="000B1FC0">
                                <w:rPr>
                                  <w:sz w:val="20"/>
                                  <w:szCs w:val="20"/>
                                </w:rPr>
                                <w:t xml:space="preserve"> </w:t>
                              </w:r>
                              <w:r w:rsidRPr="005E76D5">
                                <w:rPr>
                                  <w:sz w:val="20"/>
                                  <w:szCs w:val="20"/>
                                </w:rPr>
                                <w:t xml:space="preserve">0,1 Н </w:t>
                              </w:r>
                            </w:p>
                          </w:txbxContent>
                        </wps:txbx>
                        <wps:bodyPr rot="0" vert="horz" wrap="square" lIns="0" tIns="0" rIns="0" bIns="0" anchor="t" anchorCtr="0" upright="1">
                          <a:noAutofit/>
                        </wps:bodyPr>
                      </wps:wsp>
                    </wpc:wpc>
                  </a:graphicData>
                </a:graphic>
              </wp:inline>
            </w:drawing>
          </mc:Choice>
          <mc:Fallback>
            <w:pict>
              <v:group w14:anchorId="360269B2" id="Canvas 638" o:spid="_x0000_s1104" editas="canvas" style="width:333.95pt;height:254.15pt;mso-position-horizontal-relative:char;mso-position-vertical-relative:line" coordsize="42405,3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">
                <v:shape id="_x0000_s1105" type="#_x0000_t75" style="position:absolute;width:42405;height:32277;visibility:visible;mso-wrap-style:square">
                  <v:fill o:detectmouseclick="t"/>
                  <v:path o:connecttype="none"/>
                </v:shape>
                <v:group id="Group 640" o:spid="_x0000_s1106"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641" o:spid="_x0000_s1107"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108"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" path="m647,322l631,227,573,120,477,38,357,,258,7,142,54,39,168,,288r,34e" filled="f" strokeweight="0">
                    <v:path arrowok="t" o:connecttype="custom" o:connectlocs="162,81;158,57;144,30;120,10;90,0;65,2;36,14;10,42;0,72;0,81" o:connectangles="0,0,0,0,0,0,0,0,0,0"/>
                  </v:shape>
                  <v:shape id="Freeform 643" o:spid="_x0000_s1109"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" path="m573,116l477,36,378,,273,,157,44,46,155,3,271,,320e" filled="f" strokeweight="0">
                    <v:path arrowok="t" o:connecttype="custom" o:connectlocs="144,29;120,9;95,0;69,0;40,11;12,39;1,68;0,80" o:connectangles="0,0,0,0,0,0,0,0"/>
                  </v:shape>
                  <v:shape id="Freeform 644" o:spid="_x0000_s1110"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" path="m574,111l477,36,377,,273,,168,36,66,119,15,219,,320e" filled="f" strokeweight="0">
                    <v:path arrowok="t" o:connecttype="custom" o:connectlocs="145,28;120,9;95,0;69,0;42,9;17,30;4,55;0,80" o:connectangles="0,0,0,0,0,0,0,0"/>
                  </v:shape>
                  <v:shape id="Freeform 645" o:spid="_x0000_s1111"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" path="m647,293l611,177,533,72,402,7,289,,170,38,54,142,8,257,,324e" filled="f" strokeweight="0">
                    <v:path arrowok="t" o:connecttype="custom" o:connectlocs="162,74;153,45;134,18;101,2;73,0;43,10;14,36;2,65;0,81" o:connectangles="0,0,0,0,0,0,0,0,0"/>
                  </v:shape>
                  <v:shape id="Freeform 646" o:spid="_x0000_s1112"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" path="m235,39l178,,104,,34,43,,113r8,69l42,232e" filled="f" strokeweight="0">
                    <v:path arrowok="t" o:connecttype="custom" o:connectlocs="58,10;44,0;26,0;8,11;0,29;2,46;10,58" o:connectangles="0,0,0,0,0,0,0"/>
                  </v:shape>
                  <v:line id="Line 647" o:spid="_x0000_s1113"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GM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DvOWGMyAAAAN0A&#10;AAAPAAAAAAAAAAAAAAAAAAcCAABkcnMvZG93bnJldi54bWxQSwUGAAAAAAMAAwC3AAAA/AIAAAAA&#10;" strokeweight="0"/>
                  <v:line id="Line 648" o:spid="_x0000_s1114"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" strokeweight="0"/>
                  <v:line id="Line 649" o:spid="_x0000_s1115"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pgyAAAAN0AAAAPAAAAZHJzL2Rvd25yZXYueG1sRI9BSwMx&#10;FITvgv8hPKE3m7VC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Bwp1pgyAAAAN0A&#10;AAAPAAAAAAAAAAAAAAAAAAcCAABkcnMvZG93bnJldi54bWxQSwUGAAAAAAMAAwC3AAAA/AIAAAAA&#10;" strokeweight="0"/>
                  <v:line id="Line 650" o:spid="_x0000_s1116"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" strokeweight="0"/>
                  <v:line id="Line 651" o:spid="_x0000_s1117"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uJ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BudGuJyAAAAN0A&#10;AAAPAAAAAAAAAAAAAAAAAAcCAABkcnMvZG93bnJldi54bWxQSwUGAAAAAAMAAwC3AAAA/AIAAAAA&#10;" strokeweight="0"/>
                  <v:line id="Line 652" o:spid="_x0000_s1118"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" strokeweight="0"/>
                  <v:line id="Line 653" o:spid="_x0000_s1119"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eo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KXXF6jHAAAA3QAA&#10;AA8AAAAAAAAAAAAAAAAABwIAAGRycy9kb3ducmV2LnhtbFBLBQYAAAAAAwADALcAAAD7AgAAAAA=&#10;" strokeweight="0"/>
                  <v:line id="Line 654" o:spid="_x0000_s1120"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" strokeweight="0"/>
                  <v:line id="Line 655" o:spid="_x0000_s1121"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xExwAAAN0AAAAPAAAAZHJzL2Rvd25yZXYueG1sRI9BawIx&#10;FITvhf6H8ArearYK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DpJLETHAAAA3QAA&#10;AA8AAAAAAAAAAAAAAAAABwIAAGRycy9kb3ducmV2LnhtbFBLBQYAAAAAAwADALcAAAD7AgAAAAA=&#10;" strokeweight="0"/>
                  <v:line id="Line 656" o:spid="_x0000_s1122"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" strokeweight="0"/>
                  <v:line id="Line 657" o:spid="_x0000_s1123"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" strokeweight="0"/>
                  <v:line id="Line 658" o:spid="_x0000_s1124"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cxwAAAN0AAAAPAAAAZHJzL2Rvd25yZXYueG1sRI9BawIx&#10;FITvhf6H8ArearYK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Co+j9zHAAAA3QAA&#10;AA8AAAAAAAAAAAAAAAAABwIAAGRycy9kb3ducmV2LnhtbFBLBQYAAAAAAwADALcAAAD7AgAAAAA=&#10;" strokeweight="0"/>
                  <v:line id="Line 659" o:spid="_x0000_s1125"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pHxwAAAN0AAAAPAAAAZHJzL2Rvd25yZXYueG1sRI9BawIx&#10;FITvQv9DeIXeNFuF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EVyKkfHAAAA3QAA&#10;AA8AAAAAAAAAAAAAAAAABwIAAGRycy9kb3ducmV2LnhtbFBLBQYAAAAAAwADALcAAAD7AgAAAAA=&#10;" strokeweight="0"/>
                  <v:line id="Line 660" o:spid="_x0000_s1126"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" strokeweight="0"/>
                  <v:line id="Line 661" o:spid="_x0000_s1127"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" strokeweight="0"/>
                  <v:line id="Line 662" o:spid="_x0000_s1128"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" strokeweight="0">
                    <v:stroke dashstyle="3 1 1 1"/>
                  </v:line>
                  <v:shape id="Freeform 663" o:spid="_x0000_s1129"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" path="m,l2,3r4,l10,8r4,l17,11r13,e" filled="f" strokeweight="0">
                    <v:path arrowok="t" o:connecttype="custom" o:connectlocs="0,0;0,0;1,0;2,2;3,2;4,2;7,2" o:connectangles="0,0,0,0,0,0,0"/>
                  </v:shape>
                  <v:shape id="Freeform 664" o:spid="_x0000_s1130"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" path="m,l3,3r4,l11,7r4,l18,11r13,e" filled="f" strokeweight="0">
                    <v:path arrowok="t" o:connecttype="custom" o:connectlocs="0,0;1,0;2,0;3,1;4,1;5,2;8,2" o:connectangles="0,0,0,0,0,0,0"/>
                  </v:shape>
                  <v:shape id="Freeform 665" o:spid="_x0000_s1131"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" path="m47,l34,,31,3r-7,l16,11r-5,l11,15,3,23r,3l,31,,62r3,l3,65r8,7l11,77r5,e" filled="f" strokeweight="0">
                    <v:path arrowok="t" o:connecttype="custom" o:connectlocs="11,0;8,0;7,1;6,1;4,3;2,3;2,4;0,6;0,7;0,8;0,16;0,16;0,17;2,18;2,20;4,20" o:connectangles="0,0,0,0,0,0,0,0,0,0,0,0,0,0,0,0"/>
                  </v:shape>
                  <v:line id="Line 666" o:spid="_x0000_s1132"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Lt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AweSLtyAAAAN0A&#10;AAAPAAAAAAAAAAAAAAAAAAcCAABkcnMvZG93bnJldi54bWxQSwUGAAAAAAMAAwC3AAAA/AIAAAAA&#10;" strokeweight="0"/>
                  <v:line id="Line 667" o:spid="_x0000_s1133"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d2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BfNYd2yAAAAN0A&#10;AAAPAAAAAAAAAAAAAAAAAAcCAABkcnMvZG93bnJldi54bWxQSwUGAAAAAAMAAwC3AAAA/AIAAAAA&#10;" strokeweight="0"/>
                  <v:line id="Line 668" o:spid="_x0000_s1134"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" strokeweight="0"/>
                  <v:line id="Line 669" o:spid="_x0000_s1135"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" strokeweight="0"/>
                  <v:line id="Line 670" o:spid="_x0000_s1136"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" strokeweight="0"/>
                  <v:line id="Line 671" o:spid="_x0000_s1137"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" strokeweight="0"/>
                  <v:line id="Line 672" o:spid="_x0000_s1138"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" strokeweight="0"/>
                  <v:line id="Line 673" o:spid="_x0000_s1139"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" strokeweight="0"/>
                  <v:shape id="Freeform 674" o:spid="_x0000_s1140"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141"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" path="m238,44l162,,93,8,26,55,,116r8,68l42,238e" filled="f" strokeweight="0">
                    <v:path arrowok="t" o:connecttype="custom" o:connectlocs="60,11;41,0;24,2;7,14;0,29;2,46;11,60" o:connectangles="0,0,0,0,0,0,0"/>
                  </v:shape>
                  <v:line id="Line 676" o:spid="_x0000_s1142"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" strokeweight="0"/>
                  <v:line id="Line 677" o:spid="_x0000_s1143"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RxAAAAN0AAAAPAAAAZHJzL2Rvd25yZXYueG1sRE9NawIx&#10;EL0X/A9hBG81q4i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OI76tHEAAAA3QAAAA8A&#10;AAAAAAAAAAAAAAAABwIAAGRycy9kb3ducmV2LnhtbFBLBQYAAAAAAwADALcAAAD4AgAAAAA=&#10;" strokeweight="0"/>
                  <v:line id="Line 678" o:spid="_x0000_s1144"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" strokeweight="0"/>
                  <v:line id="Line 679" o:spid="_x0000_s1145"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" strokeweight="0"/>
                  <v:line id="Line 680" o:spid="_x0000_s1146"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" strokeweight="0"/>
                  <v:line id="Line 681" o:spid="_x0000_s1147"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zS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Y9ofw9yY9ATm9AQAA//8DAFBLAQItABQABgAIAAAAIQDb4fbL7gAAAIUBAAATAAAAAAAA&#10;AAAAAAAAAAAAAABbQ29udGVudF9UeXBlc10ueG1sUEsBAi0AFAAGAAgAAAAhAFr0LFu/AAAAFQEA&#10;AAsAAAAAAAAAAAAAAAAAHwEAAF9yZWxzLy5yZWxzUEsBAi0AFAAGAAgAAAAhAJ0A7NLHAAAA3QAA&#10;AA8AAAAAAAAAAAAAAAAABwIAAGRycy9kb3ducmV2LnhtbFBLBQYAAAAAAwADALcAAAD7AgAAAAA=&#10;" strokeweight="0"/>
                  <v:line id="Line 682" o:spid="_x0000_s1148"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" strokeweight="0"/>
                  <v:line id="Line 683" o:spid="_x0000_s1149"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" strokeweight="0"/>
                  <v:line id="Line 684" o:spid="_x0000_s1150"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KlxwAAAN0AAAAPAAAAZHJzL2Rvd25yZXYueG1sRI9BawIx&#10;FITvQv9DeIXeNKtI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G3ScqXHAAAA3QAA&#10;AA8AAAAAAAAAAAAAAAAABwIAAGRycy9kb3ducmV2LnhtbFBLBQYAAAAAAwADALcAAAD7AgAAAAA=&#10;" strokeweight="0"/>
                  <v:line id="Line 685" o:spid="_x0000_s1151"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" strokeweight="0"/>
                  <v:line id="Line 686" o:spid="_x0000_s1152"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" strokeweight="0"/>
                  <v:line id="Line 687" o:spid="_x0000_s1153"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" strokeweight="0">
                    <v:stroke dashstyle="3 1 1 1"/>
                  </v:line>
                  <v:line id="Line 688" o:spid="_x0000_s1154"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4X3yAAAAN0AAAAPAAAAZHJzL2Rvd25yZXYueG1sRI9BSwMx&#10;FITvBf9DeIK3NttFqq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BDG4X3yAAAAN0A&#10;AAAPAAAAAAAAAAAAAAAAAAcCAABkcnMvZG93bnJldi54bWxQSwUGAAAAAAMAAwC3AAAA/AIAAAAA&#10;" strokeweight="0"/>
                  <v:shape id="Freeform 689" o:spid="_x0000_s1155"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" path="m23,11r,-3l19,8,11,,,e" filled="f" strokeweight="0">
                    <v:path arrowok="t" o:connecttype="custom" o:connectlocs="6,2;6,2;5,2;3,0;0,0" o:connectangles="0,0,0,0,0"/>
                  </v:shape>
                  <v:shape id="Freeform 690" o:spid="_x0000_s1156"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" path="m19,23l16,20r,-5l8,8,8,5,3,5,,e" filled="f" strokeweight="0">
                    <v:path arrowok="t" o:connecttype="custom" o:connectlocs="4,6;4,5;4,4;2,2;2,2;0,2;0,0" o:connectangles="0,0,0,0,0,0,0"/>
                  </v:shape>
                  <v:shape id="Freeform 691" o:spid="_x0000_s1157"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" path="m15,36r,-5l12,28r,-8l7,20r,-7l4,8,4,5,,5,,e" filled="f" strokeweight="0">
                    <v:path arrowok="t" o:connecttype="custom" o:connectlocs="4,8;4,7;3,6;3,4;2,4;2,3;1,2;1,1;0,1;0,0" o:connectangles="0,0,0,0,0,0,0,0,0,0"/>
                  </v:shape>
                  <v:shape id="Freeform 692" o:spid="_x0000_s1158"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" path="m13,31r,-5l8,23r,-8l5,11,5,8,,3,,e" filled="f" strokeweight="0">
                    <v:path arrowok="t" o:connecttype="custom" o:connectlocs="3,8;3,7;2,6;2,4;1,3;1,2;0,1;0,0" o:connectangles="0,0,0,0,0,0,0,0"/>
                  </v:shape>
                  <v:line id="Line 693" o:spid="_x0000_s1159"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" strokeweight="0"/>
                  <v:shape id="Freeform 694" o:spid="_x0000_s1160"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" path="m,23l,20r3,l3,12,8,8,8,e" filled="f" strokeweight="0">
                    <v:path arrowok="t" o:connecttype="custom" o:connectlocs="0,6;0,5;1,5;1,3;2,2;2,0" o:connectangles="0,0,0,0,0,0"/>
                  </v:shape>
                  <v:shape id="Freeform 695" o:spid="_x0000_s1161"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" path="m,12l3,8r5,l11,5,11,e" filled="f" strokeweight="0">
                    <v:path arrowok="t" o:connecttype="custom" o:connectlocs="0,3;1,2;2,2;3,2;3,0" o:connectangles="0,0,0,0,0"/>
                  </v:shape>
                  <v:line id="Line 696" o:spid="_x0000_s1162"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" strokeweight="0"/>
                  <v:shape id="Freeform 697" o:spid="_x0000_s1163"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" path="m,l5,,8,3r4,l16,7r4,l23,11r5,e" filled="f" strokeweight="0">
                    <v:path arrowok="t" o:connecttype="custom" o:connectlocs="0,0;1,0;2,0;3,0;3,1;4,1;5,2;6,2" o:connectangles="0,0,0,0,0,0,0,0"/>
                  </v:shape>
                  <v:shape id="Freeform 698" o:spid="_x0000_s1164"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" path="m,l,3r4,l4,7r8,8l15,15r,3l20,18e" filled="f" strokeweight="0">
                    <v:path arrowok="t" o:connecttype="custom" o:connectlocs="0,0;0,1;1,1;1,2;3,4;4,4;4,6;5,6" o:connectangles="0,0,0,0,0,0,0,0"/>
                  </v:shape>
                  <v:shape id="Freeform 699" o:spid="_x0000_s1165"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" path="m,l,4,3,8r,4l11,20r,3l16,28r,3e" filled="f" strokeweight="0">
                    <v:path arrowok="t" o:connecttype="custom" o:connectlocs="0,0;0,1;0,2;0,3;2,5;2,6;3,7;3,8" o:connectangles="0,0,0,0,0,0,0,0"/>
                  </v:shape>
                  <v:shape id="Freeform 700" o:spid="_x0000_s1166"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" path="m,l,3,4,8r,7l8,18r,8l12,31r,3e" filled="f" strokeweight="0">
                    <v:path arrowok="t" o:connecttype="custom" o:connectlocs="0,0;0,1;1,2;1,4;3,5;3,7;4,8;4,9" o:connectangles="0,0,0,0,0,0,0,0"/>
                  </v:shape>
                  <v:line id="Line 701" o:spid="_x0000_s1167"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" strokeweight="0"/>
                  <v:shape id="Freeform 702" o:spid="_x0000_s1168"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" path="m7,r,5l4,8r,7l,15,,28e" filled="f" strokeweight="0">
                    <v:path arrowok="t" o:connecttype="custom" o:connectlocs="2,0;2,2;1,2;1,4;0,4;0,7" o:connectangles="0,0,0,0,0,0"/>
                  </v:shape>
                  <v:shape id="Freeform 703" o:spid="_x0000_s1169"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" path="m13,l8,3,5,3,,8r,3e" filled="f" strokeweight="0">
                    <v:path arrowok="t" o:connecttype="custom" o:connectlocs="3,0;2,0;1,0;0,2;0,2" o:connectangles="0,0,0,0,0"/>
                  </v:shape>
                  <v:shape id="Freeform 704" o:spid="_x0000_s1170"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171"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172"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" path="m165,8r-23,l137,4,88,4,83,,35,,31,4,,4e" filled="f" strokeweight="0">
                    <v:path arrowok="t" o:connecttype="custom" o:connectlocs="42,2;36,2;35,1;22,1;21,0;9,0;8,1;0,1" o:connectangles="0,0,0,0,0,0,0,0"/>
                  </v:shape>
                  <v:shape id="Freeform 707" o:spid="_x0000_s1173"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174"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175"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176"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177"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" path="m,100l,95,3,92r,-7l8,80,8,65r3,l11,7,8,7,8,e" filled="f" strokeweight="0">
                    <v:path arrowok="t" o:connecttype="custom" o:connectlocs="0,25;0,24;0,23;0,22;2,20;2,17;2,17;2,2;2,2;2,0" o:connectangles="0,0,0,0,0,0,0,0,0,0"/>
                  </v:shape>
                  <v:shape id="Freeform 712" o:spid="_x0000_s1178"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179"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180"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" path="m,l23,r5,3l78,3r4,3l136,6r3,-3l167,3e" filled="f" strokeweight="0">
                    <v:path arrowok="t" o:connecttype="custom" o:connectlocs="0,0;6,0;7,1;20,1;21,2;34,2;35,1;42,1" o:connectangles="0,0,0,0,0,0,0,0"/>
                  </v:shape>
                  <v:shape id="Freeform 715" o:spid="_x0000_s1181"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182"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183"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" path="m,l11,11r,4l15,18r4,8l57,65r5,l88,92r5,l100,100r8,3l111,108r5,l124,116e" filled="f" strokeweight="0">
                    <v:path arrowok="t" o:connecttype="custom" o:connectlocs="0,0;2,3;2,4;3,5;4,7;14,17;15,17;21,23;23,23;24,25;26,26;27,27;28,27;30,29" o:connectangles="0,0,0,0,0,0,0,0,0,0,0,0,0,0"/>
                  </v:shape>
                  <v:shape id="Freeform 718" o:spid="_x0000_s1184"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185"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" path="m,l,7r3,3l3,23e" filled="f" strokeweight="0">
                    <v:path arrowok="t" o:connecttype="custom" o:connectlocs="0,0;0,1;0,2;0,5" o:connectangles="0,0,0,0"/>
                  </v:shape>
                  <v:shape id="Freeform 720" o:spid="_x0000_s1186"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" path="m11,r,4l8,8r,8l3,16r,11l,31,,42e" filled="f" strokeweight="0">
                    <v:path arrowok="t" o:connecttype="custom" o:connectlocs="2,0;2,1;2,2;2,4;0,4;0,7;0,8;0,11" o:connectangles="0,0,0,0,0,0,0,0"/>
                  </v:shape>
                  <v:shape id="Freeform 721" o:spid="_x0000_s1187"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" path="m,46l,42,3,39,3,26,8,23,8,8,11,3,11,e" filled="f" strokeweight="0">
                    <v:path arrowok="t" o:connecttype="custom" o:connectlocs="0,12;0,11;0,10;0,7;2,6;2,2;2,1;2,0" o:connectangles="0,0,0,0,0,0,0,0"/>
                  </v:shape>
                  <v:shape id="Freeform 722" o:spid="_x0000_s1188"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189"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190"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" path="m,l23,r5,3l78,3r4,5l136,8r3,-5l167,3e" filled="f" strokeweight="0">
                    <v:path arrowok="t" o:connecttype="custom" o:connectlocs="0,0;6,0;7,0;20,0;21,1;34,1;35,0;42,0" o:connectangles="0,0,0,0,0,0,0,0"/>
                  </v:shape>
                  <v:shape id="Freeform 725" o:spid="_x0000_s1191"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192"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193"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" path="m,l11,11r,4l15,19r4,7l57,65r5,l88,93r5,l100,100r8,3l111,108r5,l124,116e" filled="f" strokeweight="0">
                    <v:path arrowok="t" o:connecttype="custom" o:connectlocs="0,0;2,2;2,3;3,4;4,6;14,16;15,16;21,23;23,23;24,24;26,25;27,26;28,26;30,28" o:connectangles="0,0,0,0,0,0,0,0,0,0,0,0,0,0"/>
                  </v:shape>
                  <v:shape id="Freeform 728" o:spid="_x0000_s1194"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195"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" path="m,l,8r3,3l3,24e" filled="f" strokeweight="0">
                    <v:path arrowok="t" o:connecttype="custom" o:connectlocs="0,0;0,2;0,3;0,6" o:connectangles="0,0,0,0"/>
                  </v:shape>
                  <v:shape id="Freeform 730" o:spid="_x0000_s1196"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" path="m66,4l62,,51,,39,,31,8,23,20,20,35,12,51,8,82r,41l5,185r,83l,381,,539e" filled="f" strokeweight="0">
                    <v:path arrowok="t" o:connecttype="custom" o:connectlocs="17,1;16,0;13,0;10,0;8,2;6,5;5,9;3,13;2,21;2,31;2,47;2,67;0,96;0,135" o:connectangles="0,0,0,0,0,0,0,0,0,0,0,0,0,0"/>
                  </v:shape>
                  <v:shape id="Freeform 731" o:spid="_x0000_s1197"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198"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199"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" path="m,l,4,5,8r,3l16,24r4,l24,27r4,l31,31r23,l59,27r3,l67,24r3,l75,19e" filled="f" strokeweight="0">
                    <v:path arrowok="t" o:connecttype="custom" o:connectlocs="0,0;0,1;1,2;1,2;4,6;5,6;6,6;7,6;7,7;13,7;14,6;15,6;16,6;17,6;18,4" o:connectangles="0,0,0,0,0,0,0,0,0,0,0,0,0,0,0"/>
                  </v:shape>
                  <v:line id="Line 734" o:spid="_x0000_s1200"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" strokeweight="0"/>
                  <v:line id="Line 735" o:spid="_x0000_s1201"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" strokeweight="0"/>
                  <v:line id="Line 736" o:spid="_x0000_s1202"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" strokeweight="0"/>
                  <v:line id="Line 737" o:spid="_x0000_s1203"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" strokeweight="0"/>
                  <v:line id="Line 738" o:spid="_x0000_s1204"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" strokeweight="0"/>
                  <v:line id="Line 739" o:spid="_x0000_s1205"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" strokeweight="0"/>
                  <v:line id="Line 740" o:spid="_x0000_s1206"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" strokeweight="0"/>
                  <v:line id="Line 741" o:spid="_x0000_s1207"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" strokeweight="0"/>
                  <v:line id="Line 742" o:spid="_x0000_s1208"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" strokeweight="0"/>
                  <v:line id="Line 743" o:spid="_x0000_s1209"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" strokeweight="0"/>
                  <v:line id="Line 744" o:spid="_x0000_s1210"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" strokeweight="0"/>
                  <v:line id="Line 745" o:spid="_x0000_s1211"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" strokeweight="0"/>
                  <v:line id="Line 746" o:spid="_x0000_s1212"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" strokeweight="0"/>
                  <v:line id="Line 747" o:spid="_x0000_s1213"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" strokeweight="0"/>
                  <v:line id="Line 748" o:spid="_x0000_s1214"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Ym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sD4bw9yY9ATm9AQAA//8DAFBLAQItABQABgAIAAAAIQDb4fbL7gAAAIUBAAATAAAAAAAA&#10;AAAAAAAAAAAAAABbQ29udGVudF9UeXBlc10ueG1sUEsBAi0AFAAGAAgAAAAhAFr0LFu/AAAAFQEA&#10;AAsAAAAAAAAAAAAAAAAAHwEAAF9yZWxzLy5yZWxzUEsBAi0AFAAGAAgAAAAhAFkw5ibHAAAA3QAA&#10;AA8AAAAAAAAAAAAAAAAABwIAAGRycy9kb3ducmV2LnhtbFBLBQYAAAAAAwADALcAAAD7AgAAAAA=&#10;" strokeweight="0"/>
                  <v:line id="Line 749" o:spid="_x0000_s1215"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" strokeweight="0"/>
                  <v:line id="Line 750" o:spid="_x0000_s1216"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" strokeweight="0"/>
                  <v:line id="Line 751" o:spid="_x0000_s1217"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" strokeweight="0"/>
                  <v:line id="Line 752" o:spid="_x0000_s1218"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" strokeweight="0"/>
                  <v:line id="Line 753" o:spid="_x0000_s1219"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" strokeweight="0"/>
                  <v:line id="Line 754" o:spid="_x0000_s1220"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" strokeweight="0">
                    <v:stroke dashstyle="1 1"/>
                  </v:line>
                  <v:shape id="Freeform 755" o:spid="_x0000_s1221"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222"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" path="m231,235l119,,,232,116,116,231,235xe" fillcolor="black" strokeweight="0">
                    <v:path arrowok="t" o:connecttype="custom" o:connectlocs="58,58;30,0;0,58;29,29;58,58" o:connectangles="0,0,0,0,0"/>
                  </v:shape>
                  <v:shape id="Freeform 757" o:spid="_x0000_s1223"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" path="m193,r26,257l,122r158,34l193,xe" fillcolor="black" strokeweight="0">
                    <v:path arrowok="t" o:connecttype="custom" o:connectlocs="49,0;55,64;0,30;40,39;49,0" o:connectangles="0,0,0,0,0"/>
                  </v:shape>
                  <v:shape id="Freeform 758" o:spid="_x0000_s1224"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" path="m,1l,,,1xe" fillcolor="black" strokeweight=".05pt">
                    <v:path arrowok="t" o:connecttype="custom" o:connectlocs="0,1;0,0;0,1" o:connectangles="0,0,0"/>
                  </v:shape>
                  <v:shape id="Freeform 759" o:spid="_x0000_s1225"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" path="m,l,1,,xe" fillcolor="black" strokeweight=".05pt">
                    <v:path arrowok="t" o:connecttype="custom" o:connectlocs="0,0;0,1;0,0" o:connectangles="0,0,0"/>
                  </v:shape>
                  <v:line id="Line 760" o:spid="_x0000_s1226"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" strokeweight="0"/>
                  <v:line id="Line 761" o:spid="_x0000_s1227"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" strokeweight="0"/>
                  <v:line id="Line 762" o:spid="_x0000_s1228"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" strokeweight="0"/>
                  <v:line id="Line 763" o:spid="_x0000_s1229"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" strokeweight="0"/>
                  <v:line id="Line 764" o:spid="_x0000_s1230"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" strokeweight="0"/>
                  <v:line id="Line 765" o:spid="_x0000_s1231"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" strokeweight="0"/>
                  <v:line id="Line 766" o:spid="_x0000_s1232"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" strokeweight="0"/>
                  <v:line id="Line 767" o:spid="_x0000_s1233"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" strokeweight="0"/>
                  <v:line id="Line 768" o:spid="_x0000_s1234"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" strokeweight="0"/>
                  <v:line id="Line 769" o:spid="_x0000_s1235"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" strokeweight="0"/>
                  <v:line id="Line 770" o:spid="_x0000_s1236"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" strokeweight="0"/>
                  <v:line id="Line 771" o:spid="_x0000_s1237"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" strokeweight="0"/>
                  <v:line id="Line 772" o:spid="_x0000_s1238"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" strokeweight="0"/>
                  <v:line id="Line 773" o:spid="_x0000_s1239"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" strokeweight="0"/>
                  <v:line id="Line 774" o:spid="_x0000_s1240"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" strokeweight="0"/>
                  <v:line id="Line 775" o:spid="_x0000_s1241"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" strokeweight="0"/>
                  <v:line id="Line 776" o:spid="_x0000_s1242"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" strokeweight="0"/>
                  <v:line id="Line 777" o:spid="_x0000_s1243"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" strokeweight="0"/>
                  <v:line id="Line 778" o:spid="_x0000_s1244"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" strokeweight="0"/>
                  <v:line id="Line 779" o:spid="_x0000_s1245"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" strokeweight="0"/>
                  <v:line id="Line 780" o:spid="_x0000_s1246"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" strokeweight="0"/>
                  <v:line id="Line 781" o:spid="_x0000_s1247"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" strokeweight="0"/>
                  <v:line id="Line 782" o:spid="_x0000_s1248"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" strokeweight="0"/>
                  <v:line id="Line 783" o:spid="_x0000_s1249"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" strokeweight="0"/>
                  <v:line id="Line 784" o:spid="_x0000_s1250"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e1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" strokeweight="0"/>
                  <v:line id="Line 785" o:spid="_x0000_s1251"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Iu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" strokeweight="0"/>
                  <v:line id="Line 786" o:spid="_x0000_s1252"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" strokeweight="0"/>
                  <v:line id="Line 787" o:spid="_x0000_s1253"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" strokeweight="0"/>
                  <v:line id="Line 788" o:spid="_x0000_s1254"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" strokeweight="0"/>
                  <v:line id="Line 789" o:spid="_x0000_s1255"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" strokeweight="0"/>
                  <v:line id="Line 790" o:spid="_x0000_s1256"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" strokeweight="0"/>
                  <v:line id="Line 791" o:spid="_x0000_s1257"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" strokeweight="0"/>
                  <v:line id="Line 792" o:spid="_x0000_s1258"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" strokeweight="0"/>
                  <v:line id="Line 793" o:spid="_x0000_s1259"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" strokeweight="0"/>
                  <v:line id="Line 794" o:spid="_x0000_s1260"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" strokeweight="0"/>
                  <v:line id="Line 795" o:spid="_x0000_s1261"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WT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OBjB75v0BOTkBgAA//8DAFBLAQItABQABgAIAAAAIQDb4fbL7gAAAIUBAAATAAAAAAAA&#10;AAAAAAAAAAAAAABbQ29udGVudF9UeXBlc10ueG1sUEsBAi0AFAAGAAgAAAAhAFr0LFu/AAAAFQEA&#10;AAsAAAAAAAAAAAAAAAAAHwEAAF9yZWxzLy5yZWxzUEsBAi0AFAAGAAgAAAAhAMOQ1ZPHAAAA3QAA&#10;AA8AAAAAAAAAAAAAAAAABwIAAGRycy9kb3ducmV2LnhtbFBLBQYAAAAAAwADALcAAAD7AgAAAAA=&#10;" strokeweight="0"/>
                  <v:line id="Line 796" o:spid="_x0000_s1262"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" strokeweight="0"/>
                  <v:line id="Line 797" o:spid="_x0000_s1263"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" strokeweight="0"/>
                  <v:line id="Line 798" o:spid="_x0000_s1264"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" strokeweight="0"/>
                  <v:line id="Line 799" o:spid="_x0000_s1265"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" strokeweight="0"/>
                  <v:line id="Line 800" o:spid="_x0000_s1266"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" strokeweight="0"/>
                  <v:line id="Line 801" o:spid="_x0000_s1267"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pr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AcDPvw9yY9ATm9AQAA//8DAFBLAQItABQABgAIAAAAIQDb4fbL7gAAAIUBAAATAAAAAAAA&#10;AAAAAAAAAAAAAABbQ29udGVudF9UeXBlc10ueG1sUEsBAi0AFAAGAAgAAAAhAFr0LFu/AAAAFQEA&#10;AAsAAAAAAAAAAAAAAAAAHwEAAF9yZWxzLy5yZWxzUEsBAi0AFAAGAAgAAAAhAJhSKmvHAAAA3QAA&#10;AA8AAAAAAAAAAAAAAAAABwIAAGRycy9kb3ducmV2LnhtbFBLBQYAAAAAAwADALcAAAD7AgAAAAA=&#10;" strokeweight="0"/>
                  <v:line id="Line 802" o:spid="_x0000_s1268"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" strokeweight="0"/>
                  <v:line id="Line 803" o:spid="_x0000_s1269"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" strokeweight="0"/>
                  <v:line id="Line 804" o:spid="_x0000_s1270"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nz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" strokeweight="0"/>
                  <v:line id="Line 805" o:spid="_x0000_s1271"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xo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" strokeweight="0"/>
                  <v:line id="Line 806" o:spid="_x0000_s1272"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" strokeweight="0"/>
                  <v:line id="Line 807" o:spid="_x0000_s1273"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" strokeweight="0"/>
                  <v:line id="Line 808" o:spid="_x0000_s1274"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" strokeweight="0"/>
                  <v:line id="Line 809" o:spid="_x0000_s1275"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" strokeweight="0"/>
                  <v:line id="Line 810" o:spid="_x0000_s1276"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" strokeweight="0"/>
                  <v:line id="Line 811" o:spid="_x0000_s1277"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L6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" strokeweight="0"/>
                  <v:line id="Line 812" o:spid="_x0000_s1278"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O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" strokeweight="0"/>
                  <v:line id="Line 813" o:spid="_x0000_s1279"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8V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" strokeweight="0"/>
                  <v:line id="Line 814" o:spid="_x0000_s1280"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n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" strokeweight="0"/>
                  <v:line id="Line 815" o:spid="_x0000_s1281"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T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" strokeweight="0"/>
                  <v:line id="Line 816" o:spid="_x0000_s1282"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nI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" strokeweight="0"/>
                  <v:line id="Line 817" o:spid="_x0000_s1283"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" strokeweight="0"/>
                  <v:line id="Line 818" o:spid="_x0000_s1284"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Ik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" strokeweight="0"/>
                  <v:line id="Line 819" o:spid="_x0000_s1285"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" strokeweight="0"/>
                  <v:line id="Line 820" o:spid="_x0000_s1286"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N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" strokeweight="0"/>
                  <v:line id="Line 821" o:spid="_x0000_s1287"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" strokeweight="0"/>
                  <v:line id="Line 822" o:spid="_x0000_s1288"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" strokeweight="0"/>
                  <v:line id="Line 823" o:spid="_x0000_s1289"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" strokeweight="0"/>
                  <v:line id="Line 824" o:spid="_x0000_s1290"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6a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wHoyH8vUlPQM5uAAAA//8DAFBLAQItABQABgAIAAAAIQDb4fbL7gAAAIUBAAATAAAAAAAA&#10;AAAAAAAAAAAAAABbQ29udGVudF9UeXBlc10ueG1sUEsBAi0AFAAGAAgAAAAhAFr0LFu/AAAAFQEA&#10;AAsAAAAAAAAAAAAAAAAAHwEAAF9yZWxzLy5yZWxzUEsBAi0AFAAGAAgAAAAhABR/PprHAAAA3QAA&#10;AA8AAAAAAAAAAAAAAAAABwIAAGRycy9kb3ducmV2LnhtbFBLBQYAAAAAAwADALcAAAD7AgAAAAA=&#10;" strokeweight="0"/>
                  <v:line id="Line 825" o:spid="_x0000_s1291"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uExQAAAN0AAAAPAAAAZHJzL2Rvd25yZXYueG1sRE9NawIx&#10;EL0X/A9hCt5qtkJt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CHjiuExQAAAN0AAAAP&#10;AAAAAAAAAAAAAAAAAAcCAABkcnMvZG93bnJldi54bWxQSwUGAAAAAAMAAwC3AAAA+QIAAAAA&#10;" strokeweight="0"/>
                  <v:line id="Line 826" o:spid="_x0000_s1292"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aS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AzdpJrEAAAA3QAAAA8A&#10;AAAAAAAAAAAAAAAABwIAAGRycy9kb3ducmV2LnhtbFBLBQYAAAAAAwADALcAAAD4AgAAAAA=&#10;" strokeweight="0"/>
                  <v:line id="Line 827" o:spid="_x0000_s1293"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" strokeweight="0"/>
                  <v:line id="Line 828" o:spid="_x0000_s1294"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" strokeweight="0"/>
                  <v:line id="Line 829" o:spid="_x0000_s1295"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" strokeweight="0"/>
                  <v:line id="Line 830" o:spid="_x0000_s1296"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1y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" strokeweight="0"/>
                  <v:line id="Line 831" o:spid="_x0000_s1297"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" strokeweight="0"/>
                  <v:line id="Line 832" o:spid="_x0000_s1298"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ep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" strokeweight="0"/>
                  <v:line id="Line 833" o:spid="_x0000_s1299"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ne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" strokeweight="0"/>
                  <v:line id="Line 834" o:spid="_x0000_s1300"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" strokeweight="0"/>
                  <v:line id="Line 835" o:spid="_x0000_s1301"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Qx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" strokeweight="0"/>
                  <v:line id="Line 836" o:spid="_x0000_s1302"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Gq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" strokeweight="0"/>
                  <v:line id="Line 837" o:spid="_x0000_s1303"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d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" strokeweight="0"/>
                  <v:line id="Line 838" o:spid="_x0000_s1304"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" strokeweight="0"/>
                  <v:line id="Line 839" o:spid="_x0000_s1305"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" strokeweight="0"/>
                  <v:line id="Line 840" o:spid="_x0000_s1306"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uv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" strokeweight="0"/>
                </v:group>
                <v:group id="Group 841" o:spid="_x0000_s1307"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">
                  <v:line id="Line 842" o:spid="_x0000_s1308"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" strokeweight="0"/>
                  <v:line id="Line 843" o:spid="_x0000_s1309"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" strokeweight="0"/>
                  <v:line id="Line 844" o:spid="_x0000_s1310"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" strokeweight="0"/>
                  <v:line id="Line 845" o:spid="_x0000_s1311"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" strokeweight="0"/>
                  <v:line id="Line 846" o:spid="_x0000_s1312"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" strokeweight="0"/>
                  <v:line id="Line 847" o:spid="_x0000_s1313"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" strokeweight="0"/>
                  <v:line id="Line 848" o:spid="_x0000_s1314"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" strokeweight="0"/>
                  <v:line id="Line 849" o:spid="_x0000_s1315"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" strokeweight="0"/>
                  <v:line id="Line 850" o:spid="_x0000_s1316"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iG1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" strokeweight="0"/>
                  <v:line id="Line 851" o:spid="_x0000_s1317"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" strokeweight="0"/>
                  <v:line id="Line 852" o:spid="_x0000_s1318"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" strokeweight="0"/>
                  <v:line id="Line 853" o:spid="_x0000_s1319"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UZ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NBjC75v0BOTkBgAA//8DAFBLAQItABQABgAIAAAAIQDb4fbL7gAAAIUBAAATAAAAAAAA&#10;AAAAAAAAAAAAAABbQ29udGVudF9UeXBlc10ueG1sUEsBAi0AFAAGAAgAAAAhAFr0LFu/AAAAFQEA&#10;AAsAAAAAAAAAAAAAAAAAHwEAAF9yZWxzLy5yZWxzUEsBAi0AFAAGAAgAAAAhAOOfJRnHAAAA3QAA&#10;AA8AAAAAAAAAAAAAAAAABwIAAGRycy9kb3ducmV2LnhtbFBLBQYAAAAAAwADALcAAAD7AgAAAAA=&#10;" strokeweight="0"/>
                  <v:line id="Line 854" o:spid="_x0000_s1320"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" strokeweight="0"/>
                  <v:line id="Line 855" o:spid="_x0000_s1321"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" strokeweight="0"/>
                  <v:line id="Line 856" o:spid="_x0000_s1322"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" strokeweight="0"/>
                  <v:line id="Line 857" o:spid="_x0000_s1323"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7vxQAAAN0AAAAPAAAAZHJzL2Rvd25yZXYueG1sRE9NawIx&#10;EL0L/ocwBW+arYV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AAFy7vxQAAAN0AAAAP&#10;AAAAAAAAAAAAAAAAAAcCAABkcnMvZG93bnJldi54bWxQSwUGAAAAAAMAAwC3AAAA+QIAAAAA&#10;" strokeweight="0"/>
                  <v:line id="Line 858" o:spid="_x0000_s1324"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bxQAAAN0AAAAPAAAAZHJzL2Rvd25yZXYueG1sRE9NawIx&#10;EL0L/ocwBW+arZR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CP/rabxQAAAN0AAAAP&#10;AAAAAAAAAAAAAAAAAAcCAABkcnMvZG93bnJldi54bWxQSwUGAAAAAAMAAwC3AAAA+QIAAAAA&#10;" strokeweight="0"/>
                  <v:line id="Line 859" o:spid="_x0000_s1325"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MAxQAAAN0AAAAPAAAAZHJzL2Rvd25yZXYueG1sRE9NawIx&#10;EL0L/ocwBW+ardB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DgshMAxQAAAN0AAAAP&#10;AAAAAAAAAAAAAAAAAAcCAABkcnMvZG93bnJldi54bWxQSwUGAAAAAAMAAwC3AAAA+QIAAAAA&#10;" strokeweight="0"/>
                  <v:line id="Line 860" o:spid="_x0000_s1326"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" strokeweight="0"/>
                  <v:line id="Line 861" o:spid="_x0000_s1327"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" strokeweight="0"/>
                  <v:line id="Line 862" o:spid="_x0000_s1328"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ye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" strokeweight="0"/>
                  <v:line id="Line 863" o:spid="_x0000_s1329"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" strokeweight="0"/>
                  <v:line id="Line 864" o:spid="_x0000_s1330"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" strokeweight="0"/>
                  <v:line id="Line 865" o:spid="_x0000_s1331"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" strokeweight="0"/>
                  <v:line id="Line 866" o:spid="_x0000_s1332"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" strokeweight="0"/>
                  <v:line id="Line 867" o:spid="_x0000_s1333"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3MxQAAAN0AAAAPAAAAZHJzL2Rvd25yZXYueG1sRE9NawIx&#10;EL0L/ocwQm+arS2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DHoe3MxQAAAN0AAAAP&#10;AAAAAAAAAAAAAAAAAAcCAABkcnMvZG93bnJldi54bWxQSwUGAAAAAAMAAwC3AAAA+QIAAAAA&#10;" strokeweight="0"/>
                  <v:line id="Line 868" o:spid="_x0000_s1334"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iJxQAAAN0AAAAPAAAAZHJzL2Rvd25yZXYueG1sRE9NawIx&#10;EL0X/A9hBG81W0t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BSD9iJxQAAAN0AAAAP&#10;AAAAAAAAAAAAAAAAAAcCAABkcnMvZG93bnJldi54bWxQSwUGAAAAAAMAAwC3AAAA+QIAAAAA&#10;" strokeweight="0"/>
                  <v:line id="Line 869" o:spid="_x0000_s1335"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" strokeweight="0"/>
                  <v:line id="Line 870" o:spid="_x0000_s1336"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" strokeweight="0"/>
                  <v:line id="Line 871" o:spid="_x0000_s1337"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" strokeweight="0"/>
                  <v:line id="Line 872" o:spid="_x0000_s1338"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" strokeweight="0"/>
                  <v:line id="Line 873" o:spid="_x0000_s1339"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" strokeweight="0"/>
                  <v:line id="Line 874" o:spid="_x0000_s1340"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" strokeweight="0"/>
                  <v:line id="Line 875" o:spid="_x0000_s1341"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" strokeweight="0"/>
                  <v:line id="Line 876" o:spid="_x0000_s1342"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" strokeweight="0"/>
                  <v:line id="Line 877" o:spid="_x0000_s1343"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" strokeweight="0"/>
                  <v:line id="Line 878" o:spid="_x0000_s1344"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" strokeweight="0"/>
                  <v:line id="Line 879" o:spid="_x0000_s1345"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" strokeweight="0"/>
                  <v:line id="Line 880" o:spid="_x0000_s1346"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" strokeweight="0"/>
                  <v:line id="Line 881" o:spid="_x0000_s1347"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" strokeweight="0"/>
                  <v:line id="Line 882" o:spid="_x0000_s1348"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" strokeweight="0"/>
                  <v:line id="Line 883" o:spid="_x0000_s1349"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" strokeweight="0"/>
                  <v:line id="Line 884" o:spid="_x0000_s1350"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" strokeweight="0"/>
                  <v:line id="Line 885" o:spid="_x0000_s1351"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CSxQAAAN0AAAAPAAAAZHJzL2Rvd25yZXYueG1sRE9NawIx&#10;EL0X/A9hhN5qVil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C1mGCSxQAAAN0AAAAP&#10;AAAAAAAAAAAAAAAAAAcCAABkcnMvZG93bnJldi54bWxQSwUGAAAAAAMAAwC3AAAA+QIAAAAA&#10;" strokeweight="0"/>
                  <v:line id="Line 886" o:spid="_x0000_s1352"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UJxQAAAN0AAAAPAAAAZHJzL2Rvd25yZXYueG1sRE9NawIx&#10;EL0L/ocwBW+arZR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Da1MUJxQAAAN0AAAAP&#10;AAAAAAAAAAAAAAAAAAcCAABkcnMvZG93bnJldi54bWxQSwUGAAAAAAMAAwC3AAAA+QIAAAAA&#10;" strokeweight="0"/>
                  <v:line id="Line 887" o:spid="_x0000_s1353"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" strokeweight="0"/>
                  <v:line id="Line 888" o:spid="_x0000_s1354"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" strokeweight="0"/>
                  <v:line id="Line 889" o:spid="_x0000_s1355"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" strokeweight="0"/>
                  <v:line id="Line 890" o:spid="_x0000_s1356"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" strokeweight="0"/>
                  <v:line id="Line 891" o:spid="_x0000_s1357"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" strokeweight="0"/>
                  <v:line id="Line 892" o:spid="_x0000_s1358"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" strokeweight="0"/>
                  <v:line id="Line 893" o:spid="_x0000_s1359"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" strokeweight="0"/>
                  <v:line id="Line 894" o:spid="_x0000_s1360"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" strokeweight="0"/>
                  <v:line id="Line 895" o:spid="_x0000_s1361"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" strokeweight="0"/>
                  <v:line id="Line 896" o:spid="_x0000_s1362"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" strokeweight="0"/>
                  <v:line id="Line 897" o:spid="_x0000_s1363"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" strokeweight="0"/>
                  <v:line id="Line 898" o:spid="_x0000_s1364"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" strokeweight="0"/>
                  <v:line id="Line 899" o:spid="_x0000_s1365"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0lxwAAAN0AAAAPAAAAZHJzL2Rvd25yZXYueG1sRI9BawIx&#10;FITvgv8hvII3zdZC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MuC3SXHAAAA3QAA&#10;AA8AAAAAAAAAAAAAAAAABwIAAGRycy9kb3ducmV2LnhtbFBLBQYAAAAAAwADALcAAAD7AgAAAAA=&#10;" strokeweight="0"/>
                  <v:line id="Line 900" o:spid="_x0000_s1366"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" strokeweight="0"/>
                  <v:line id="Line 901" o:spid="_x0000_s1367"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" strokeweight="0"/>
                  <v:line id="Line 902" o:spid="_x0000_s1368"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" strokeweight="0"/>
                  <v:line id="Line 903" o:spid="_x0000_s1369"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" strokeweight="0"/>
                  <v:line id="Line 904" o:spid="_x0000_s1370"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" strokeweight="0"/>
                  <v:line id="Line 905" o:spid="_x0000_s1371"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" strokeweight="0"/>
                  <v:line id="Line 906" o:spid="_x0000_s1372"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" strokeweight="0"/>
                  <v:line id="Line 907" o:spid="_x0000_s1373"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" strokeweight="0"/>
                  <v:line id="Line 908" o:spid="_x0000_s1374"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" strokeweight="0"/>
                  <v:line id="Line 909" o:spid="_x0000_s1375"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7exQAAAN0AAAAPAAAAZHJzL2Rvd25yZXYueG1sRE9LawIx&#10;EL4X+h/CFHqrWcvS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32b7exQAAAN0AAAAP&#10;AAAAAAAAAAAAAAAAAAcCAABkcnMvZG93bnJldi54bWxQSwUGAAAAAAMAAwC3AAAA+QIAAAAA&#10;" strokeweight="0"/>
                  <v:line id="Line 910" o:spid="_x0000_s1376"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tFxQAAAN0AAAAPAAAAZHJzL2Rvd25yZXYueG1sRE9LawIx&#10;EL4X/A9hhN5qtmJ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CYlRtFxQAAAN0AAAAP&#10;AAAAAAAAAAAAAAAAAAcCAABkcnMvZG93bnJldi54bWxQSwUGAAAAAAMAAwC3AAAA+QIAAAAA&#10;" strokeweight="0"/>
                  <v:line id="Line 911" o:spid="_x0000_s1377"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UyxQAAAN0AAAAPAAAAZHJzL2Rvd25yZXYueG1sRE9NawIx&#10;EL0L/ocwQm+atYi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BoR4UyxQAAAN0AAAAP&#10;AAAAAAAAAAAAAAAAAAcCAABkcnMvZG93bnJldi54bWxQSwUGAAAAAAMAAwC3AAAA+QIAAAAA&#10;" strokeweight="0"/>
                  <v:line id="Line 912" o:spid="_x0000_s1378"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" strokeweight="0"/>
                  <v:line id="Line 913" o:spid="_x0000_s1379"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" strokeweight="0"/>
                  <v:line id="Line 914" o:spid="_x0000_s1380"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" strokeweight="0"/>
                  <v:line id="Line 915" o:spid="_x0000_s1381"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ubxQAAAN0AAAAPAAAAZHJzL2Rvd25yZXYueG1sRE9NawIx&#10;EL0X/A9hCt5qVml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Bid4ubxQAAAN0AAAAP&#10;AAAAAAAAAAAAAAAAAAcCAABkcnMvZG93bnJldi54bWxQSwUGAAAAAAMAAwC3AAAA+QIAAAAA&#10;" strokeweight="0"/>
                  <v:line id="Line 916" o:spid="_x0000_s1382"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" strokeweight="0"/>
                  <v:line id="Line 917" o:spid="_x0000_s1383"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" strokeweight="0"/>
                  <v:line id="Line 918" o:spid="_x0000_s1384"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mMxQAAAN0AAAAPAAAAZHJzL2Rvd25yZXYueG1sRE9NawIx&#10;EL0L/ocwBW+arZR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DZEEmMxQAAAN0AAAAP&#10;AAAAAAAAAAAAAAAAAAcCAABkcnMvZG93bnJldi54bWxQSwUGAAAAAAMAAwC3AAAA+QIAAAAA&#10;" strokeweight="0"/>
                  <v:line id="Line 919" o:spid="_x0000_s1385"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wXxQAAAN0AAAAPAAAAZHJzL2Rvd25yZXYueG1sRE9NawIx&#10;EL0L/ocwQm+arS2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C2XOwXxQAAAN0AAAAP&#10;AAAAAAAAAAAAAAAAAAcCAABkcnMvZG93bnJldi54bWxQSwUGAAAAAAMAAwC3AAAA+QIAAAAA&#10;" strokeweight="0"/>
                  <v:line id="Line 920" o:spid="_x0000_s1386"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" strokeweight="0"/>
                  <v:line id="Line 921" o:spid="_x0000_s1387"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4xQAAAN0AAAAPAAAAZHJzL2Rvd25yZXYueG1sRE9NawIx&#10;EL0L/ocwQm+arbS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BW+dH4xQAAAN0AAAAP&#10;AAAAAAAAAAAAAAAAAAcCAABkcnMvZG93bnJldi54bWxQSwUGAAAAAAMAAwC3AAAA+QIAAAAA&#10;" strokeweight="0"/>
                  <v:line id="Line 922" o:spid="_x0000_s1388"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PxQAAAN0AAAAPAAAAZHJzL2Rvd25yZXYueG1sRE9LawIx&#10;EL4X+h/CCL3VrFJU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CmK0+PxQAAAN0AAAAP&#10;AAAAAAAAAAAAAAAAAAcCAABkcnMvZG93bnJldi54bWxQSwUGAAAAAAMAAwC3AAAA+QIAAAAA&#10;" strokeweight="0"/>
                  <v:line id="Line 923" o:spid="_x0000_s1389"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UxQAAAN0AAAAPAAAAZHJzL2Rvd25yZXYueG1sRE9LawIx&#10;EL4X+h/CFLzVrKV0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DJZ+oUxQAAAN0AAAAP&#10;AAAAAAAAAAAAAAAAAAcCAABkcnMvZG93bnJldi54bWxQSwUGAAAAAAMAAwC3AAAA+QIAAAAA&#10;" strokeweight="0"/>
                  <v:line id="Line 924" o:spid="_x0000_s1390"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C4+H5myAAAAN0A&#10;AAAPAAAAAAAAAAAAAAAAAAcCAABkcnMvZG93bnJldi54bWxQSwUGAAAAAAMAAwC3AAAA/AIAAAAA&#10;" strokeweight="0"/>
                  <v:line id="Line 925" o:spid="_x0000_s1391"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v9xQAAAN0AAAAPAAAAZHJzL2Rvd25yZXYueG1sRE9NawIx&#10;EL0L/ocwQm81Wym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DXtNv9xQAAAN0AAAAP&#10;AAAAAAAAAAAAAAAAAAcCAABkcnMvZG93bnJldi54bWxQSwUGAAAAAAMAAwC3AAAA+QIAAAAA&#10;" strokeweight="0"/>
                  <v:line id="Line 926" o:spid="_x0000_s1392"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JHyAAAAN0AAAAPAAAAZHJzL2Rvd25yZXYueG1sRI9BSwMx&#10;EIXvgv8hjODNZpWi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BzWwJHyAAAAN0A&#10;AAAPAAAAAAAAAAAAAAAAAAcCAABkcnMvZG93bnJldi54bWxQSwUGAAAAAAMAAwC3AAAA/AIAAAAA&#10;" strokeweight="0"/>
                  <v:line id="Line 927" o:spid="_x0000_s1393"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fcxQAAAN0AAAAPAAAAZHJzL2Rvd25yZXYueG1sRE9NawIx&#10;EL0L/ocwQm+aVUo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AcF6fcxQAAAN0AAAAP&#10;AAAAAAAAAAAAAAAAAAcCAABkcnMvZG93bnJldi54bWxQSwUGAAAAAAMAAwC3AAAA+QIAAAAA&#10;" strokeweight="0"/>
                  <v:line id="Line 928" o:spid="_x0000_s1394"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mrxQAAAN0AAAAPAAAAZHJzL2Rvd25yZXYueG1sRE9NawIx&#10;EL0L/ocwgjfNKtL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DsxTmrxQAAAN0AAAAP&#10;AAAAAAAAAAAAAAAAAAcCAABkcnMvZG93bnJldi54bWxQSwUGAAAAAAMAAwC3AAAA+QIAAAAA&#10;" strokeweight="0"/>
                  <v:line id="Line 929" o:spid="_x0000_s1395"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" strokeweight="0"/>
                  <v:line id="Line 930" o:spid="_x0000_s1396"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RExQAAAN0AAAAPAAAAZHJzL2Rvd25yZXYueG1sRE9NawIx&#10;EL0X/A9hBG81q0g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MYARExQAAAN0AAAAP&#10;AAAAAAAAAAAAAAAAAAcCAABkcnMvZG93bnJldi54bWxQSwUGAAAAAAMAAwC3AAAA+QIAAAAA&#10;" strokeweight="0"/>
                  <v:line id="Line 931" o:spid="_x0000_s1397"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" strokeweight="0"/>
                  <v:line id="Line 932" o:spid="_x0000_s1398"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xQAAAN0AAAAPAAAAZHJzL2Rvd25yZXYueG1sRE9NawIx&#10;EL0L/Q9hCr1pVil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CT/j+oxQAAAN0AAAAP&#10;AAAAAAAAAAAAAAAAAAcCAABkcnMvZG93bnJldi54bWxQSwUGAAAAAAMAAwC3AAAA+QIAAAAA&#10;" strokeweight="0"/>
                  <v:line id="Line 933" o:spid="_x0000_s1399"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934" o:spid="_x0000_s1400"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5ByAAAAN0AAAAPAAAAZHJzL2Rvd25yZXYueG1sRI9BSwMx&#10;EIXvgv8hjODNZpWi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CNLQ5ByAAAAN0A&#10;AAAPAAAAAAAAAAAAAAAAAAcCAABkcnMvZG93bnJldi54bWxQSwUGAAAAAAMAAwC3AAAA/AIAAAAA&#10;" strokeweight="0"/>
                  <v:line id="Line 935" o:spid="_x0000_s1401"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vaxQAAAN0AAAAPAAAAZHJzL2Rvd25yZXYueG1sRE9NawIx&#10;EL0L/ocwQm+arZT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DiYavaxQAAAN0AAAAP&#10;AAAAAAAAAAAAAAAAAAcCAABkcnMvZG93bnJldi54bWxQSwUGAAAAAAMAAwC3AAAA+QIAAAAA&#10;" strokeweight="0"/>
                  <v:line id="Line 936" o:spid="_x0000_s1402"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Sa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D2gpSayAAAAN0A&#10;AAAPAAAAAAAAAAAAAAAAAAcCAABkcnMvZG93bnJldi54bWxQSwUGAAAAAAMAAwC3AAAA/AIAAAAA&#10;" strokeweight="0"/>
                  <v:line id="Line 937" o:spid="_x0000_s1403"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EBxQAAAN0AAAAPAAAAZHJzL2Rvd25yZXYueG1sRE9NawIx&#10;EL0X/A9hCt5qVim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CZzjEBxQAAAN0AAAAP&#10;AAAAAAAAAAAAAAAAAAcCAABkcnMvZG93bnJldi54bWxQSwUGAAAAAAMAAwC3AAAA+QIAAAAA&#10;" strokeweight="0"/>
                  <v:line id="Line 938" o:spid="_x0000_s1404"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92xQAAAN0AAAAPAAAAZHJzL2Rvd25yZXYueG1sRE9NawIx&#10;EL0X/A9hBG81Wym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BpHK92xQAAAN0AAAAP&#10;AAAAAAAAAAAAAAAAAAcCAABkcnMvZG93bnJldi54bWxQSwUGAAAAAAMAAwC3AAAA+QIAAAAA&#10;" strokeweight="0"/>
                  <v:line id="Line 939" o:spid="_x0000_s1405"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rtxgAAAN0AAAAPAAAAZHJzL2Rvd25yZXYueG1sRE9NawIx&#10;EL0X/A9hCt5qtlqq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BlAK7cYAAADdAAAA&#10;DwAAAAAAAAAAAAAAAAAHAgAAZHJzL2Rvd25yZXYueG1sUEsFBgAAAAADAAMAtwAAAPoCAAAAAA==&#10;" strokeweight="0"/>
                  <v:line id="Line 940" o:spid="_x0000_s1406"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ZxQAAAN0AAAAPAAAAZHJzL2Rvd25yZXYueG1sRE9LawIx&#10;EL4X/A9hhN5qti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JuZKZxQAAAN0AAAAP&#10;AAAAAAAAAAAAAAAAAAcCAABkcnMvZG93bnJldi54bWxQSwUGAAAAAAMAAwC3AAAA+QIAAAAA&#10;" strokeweight="0"/>
                  <v:line id="Line 941" o:spid="_x0000_s1407"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cCxgAAAN0AAAAPAAAAZHJzL2Rvd25yZXYueG1sRE9NawIx&#10;EL0X/A9hCt5qtmKr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5vU3AsYAAADdAAAA&#10;DwAAAAAAAAAAAAAAAAAHAgAAZHJzL2Rvd25yZXYueG1sUEsFBgAAAAADAAMAtwAAAPoCAAAAAA==&#10;" strokeweight="0"/>
                  <v:line id="Line 942" o:spid="_x0000_s1408"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l1xQAAAN0AAAAPAAAAZHJzL2Rvd25yZXYueG1sRE9NawIx&#10;EL0X/A9hhN5qtlJs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AWJ6l1xQAAAN0AAAAP&#10;AAAAAAAAAAAAAAAAAAcCAABkcnMvZG93bnJldi54bWxQSwUGAAAAAAMAAwC3AAAA+QIAAAAA&#10;" strokeweight="0"/>
                  <v:line id="Line 943" o:spid="_x0000_s1409"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944" o:spid="_x0000_s1410"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945" o:spid="_x0000_s1411"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" strokeweight="0"/>
                  <v:line id="Line 946" o:spid="_x0000_s1412"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" strokeweight="0"/>
                  <v:line id="Line 947" o:spid="_x0000_s1413"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D3xQAAAN0AAAAPAAAAZHJzL2Rvd25yZXYueG1sRE9NawIx&#10;EL0X/A9hCt5qthb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CYu5D3xQAAAN0AAAAP&#10;AAAAAAAAAAAAAAAAAAcCAABkcnMvZG93bnJldi54bWxQSwUGAAAAAAMAAwC3AAAA+QIAAAAA&#10;" strokeweight="0"/>
                  <v:line id="Line 948" o:spid="_x0000_s1414"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949" o:spid="_x0000_s1415"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" strokeweight="0"/>
                  <v:line id="Line 950" o:spid="_x0000_s1416"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" strokeweight="0"/>
                  <v:line id="Line 951" o:spid="_x0000_s1417"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" strokeweight="0"/>
                  <v:line id="Line 952" o:spid="_x0000_s1418"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hd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" strokeweight="0"/>
                  <v:line id="Line 953" o:spid="_x0000_s1419"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" strokeweight="0"/>
                  <v:line id="Line 954" o:spid="_x0000_s1420"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OxxQAAAN0AAAAPAAAAZHJzL2Rvd25yZXYueG1sRE9NawIx&#10;EL0L/ocwgjfNKtj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ByLqOxxQAAAN0AAAAP&#10;AAAAAAAAAAAAAAAAAAcCAABkcnMvZG93bnJldi54bWxQSwUGAAAAAAMAAwC3AAAA+QIAAAAA&#10;" strokeweight="0"/>
                  <v:line id="Line 955" o:spid="_x0000_s1421"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YqxQAAAN0AAAAPAAAAZHJzL2Rvd25yZXYueG1sRE9NawIx&#10;EL0X/A9hCt5qVkt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AdYgYqxQAAAN0AAAAP&#10;AAAAAAAAAAAAAAAAAAcCAABkcnMvZG93bnJldi54bWxQSwUGAAAAAAMAAwC3AAAA+QIAAAAA&#10;" strokeweight="0"/>
                  <v:line id="Line 956" o:spid="_x0000_s1422"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5exQAAAN0AAAAPAAAAZHJzL2Rvd25yZXYueG1sRE9NawIx&#10;EL0X/A9hCt5qVml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CSi55exQAAAN0AAAAP&#10;AAAAAAAAAAAAAAAAAAcCAABkcnMvZG93bnJldi54bWxQSwUGAAAAAAMAAwC3AAAA+QIAAAAA&#10;" strokeweight="0"/>
                  <v:line id="Line 957" o:spid="_x0000_s1423"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vFxQAAAN0AAAAPAAAAZHJzL2Rvd25yZXYueG1sRE9NawIx&#10;EL0X/A9hBG81q2A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9xzvFxQAAAN0AAAAP&#10;AAAAAAAAAAAAAAAAAAcCAABkcnMvZG93bnJldi54bWxQSwUGAAAAAAMAAwC3AAAA+QIAAAAA&#10;" strokeweight="0"/>
                  <v:line id="Line 958" o:spid="_x0000_s1424"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WyxQAAAN0AAAAPAAAAZHJzL2Rvd25yZXYueG1sRE9LawIx&#10;EL4X/A9hhN5q1o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ANFaWyxQAAAN0AAAAP&#10;AAAAAAAAAAAAAAAAAAcCAABkcnMvZG93bnJldi54bWxQSwUGAAAAAAMAAwC3AAAA+QIAAAAA&#10;" strokeweight="0"/>
                  <v:line id="Line 959" o:spid="_x0000_s1425"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ApxQAAAN0AAAAPAAAAZHJzL2Rvd25yZXYueG1sRE9NawIx&#10;EL0L/Q9hCr1pVk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BiWQApxQAAAN0AAAAP&#10;AAAAAAAAAAAAAAAAAAcCAABkcnMvZG93bnJldi54bWxQSwUGAAAAAAMAAwC3AAAA+QIAAAAA&#10;" strokeweight="0"/>
                  <v:line id="Line 960" o:spid="_x0000_s1426"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Rb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" strokeweight="0"/>
                  <v:line id="Line 961" o:spid="_x0000_s1427"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" strokeweight="0"/>
                  <v:line id="Line 962" o:spid="_x0000_s1428"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" strokeweight="0"/>
                  <v:line id="Line 963" o:spid="_x0000_s1429"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d7xQAAAN0AAAAPAAAAZHJzL2Rvd25yZXYueG1sRE9NawIx&#10;EL0L/ocwgjfNKtj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BMkPd7xQAAAN0AAAAP&#10;AAAAAAAAAAAAAAAAAAcCAABkcnMvZG93bnJldi54bWxQSwUGAAAAAAMAAwC3AAAA+QIAAAAA&#10;" strokeweight="0"/>
                  <v:line id="Line 964" o:spid="_x0000_s1430"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" strokeweight="0"/>
                  <v:line id="Line 965" o:spid="_x0000_s1431"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" strokeweight="0"/>
                  <v:line id="Line 966" o:spid="_x0000_s1432"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" strokeweight="0"/>
                  <v:line id="Line 967" o:spid="_x0000_s1433"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4xQAAAN0AAAAPAAAAZHJzL2Rvd25yZXYueG1sRE9LawIx&#10;EL4X+h/CCL3VrI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zq/F4xQAAAN0AAAAP&#10;AAAAAAAAAAAAAAAAAAcCAABkcnMvZG93bnJldi54bWxQSwUGAAAAAAMAAwC3AAAA+QIAAAAA&#10;" strokeweight="0"/>
                  <v:line id="Line 968" o:spid="_x0000_s1434"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8PxQAAAN0AAAAPAAAAZHJzL2Rvd25yZXYueG1sRE9NawIx&#10;EL0X/A9hhN5qVqF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DDeW8PxQAAAN0AAAAP&#10;AAAAAAAAAAAAAAAAAAcCAABkcnMvZG93bnJldi54bWxQSwUGAAAAAAMAAwC3AAAA+QIAAAAA&#10;" strokeweight="0"/>
                  <v:line id="Line 969" o:spid="_x0000_s1435"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qUxQAAAN0AAAAPAAAAZHJzL2Rvd25yZXYueG1sRE9NawIx&#10;EL0L/ocwBW+ardB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CsNcqUxQAAAN0AAAAP&#10;AAAAAAAAAAAAAAAAAAcCAABkcnMvZG93bnJldi54bWxQSwUGAAAAAAMAAwC3AAAA+QIAAAAA&#10;" strokeweight="0"/>
                  <v:line id="Line 970" o:spid="_x0000_s1436"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" strokeweight="0"/>
                  <v:line id="Line 971" o:spid="_x0000_s1437"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" strokeweight="0"/>
                  <v:line id="Line 972" o:spid="_x0000_s1438"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Q9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" strokeweight="0"/>
                  <v:line id="Line 973" o:spid="_x0000_s1439"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" strokeweight="0"/>
                  <v:line id="Line 974" o:spid="_x0000_s1440"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xQAAAN0AAAAPAAAAZHJzL2Rvd25yZXYueG1sRE9NawIx&#10;EL0X/A9hBG81W0tt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A5m//RxQAAAN0AAAAP&#10;AAAAAAAAAAAAAAAAAAcCAABkcnMvZG93bnJldi54bWxQSwUGAAAAAAMAAwC3AAAA+QIAAAAA&#10;" strokeweight="0"/>
                  <v:line id="Line 975" o:spid="_x0000_s1441"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" strokeweight="0"/>
                  <v:line id="Line 976" o:spid="_x0000_s1442"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" strokeweight="0"/>
                  <v:line id="Line 977" o:spid="_x0000_s1443"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" strokeweight="0"/>
                  <v:line id="Line 978" o:spid="_x0000_s1444"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" strokeweight="0"/>
                  <v:line id="Line 979" o:spid="_x0000_s1445"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" strokeweight="0"/>
                  <v:line id="Line 980" o:spid="_x0000_s1446"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g7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" strokeweight="0"/>
                  <v:line id="Line 981" o:spid="_x0000_s1447"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" strokeweight="0"/>
                  <v:line id="Line 982" o:spid="_x0000_s1448"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" strokeweight="0"/>
                  <v:line id="Line 983" o:spid="_x0000_s1449"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" strokeweight="0"/>
                  <v:line id="Line 984" o:spid="_x0000_s1450"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ysxQAAAN0AAAAPAAAAZHJzL2Rvd25yZXYueG1sRE9NawIx&#10;EL0X/A9hBG81W2lt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BhnYysxQAAAN0AAAAP&#10;AAAAAAAAAAAAAAAAAAcCAABkcnMvZG93bnJldi54bWxQSwUGAAAAAAMAAwC3AAAA+QIAAAAA&#10;" strokeweight="0"/>
                  <v:line id="Line 985" o:spid="_x0000_s1451"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" strokeweight="0"/>
                  <v:line id="Line 986" o:spid="_x0000_s1452"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" strokeweight="0"/>
                  <v:line id="Line 987" o:spid="_x0000_s1453"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" strokeweight="0"/>
                  <v:line id="Line 988" o:spid="_x0000_s1454"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" strokeweight="0"/>
                  <v:line id="Line 989" o:spid="_x0000_s1455"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" strokeweight="0"/>
                  <v:line id="Line 990" o:spid="_x0000_s1456"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" strokeweight="0"/>
                  <v:line id="Line 991" o:spid="_x0000_s1457"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" strokeweight="0"/>
                  <v:line id="Line 992" o:spid="_x0000_s1458"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" strokeweight="0"/>
                  <v:line id="Line 993" o:spid="_x0000_s1459"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" strokeweight="0"/>
                  <v:line id="Line 994" o:spid="_x0000_s1460"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" strokeweight="0"/>
                  <v:line id="Line 995" o:spid="_x0000_s1461"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" strokeweight="0"/>
                  <v:line id="Line 996" o:spid="_x0000_s1462"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IFxQAAAN0AAAAPAAAAZHJzL2Rvd25yZXYueG1sRE9LawIx&#10;EL4X+h/CFHqrWQvb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BrrYIFxQAAAN0AAAAP&#10;AAAAAAAAAAAAAAAAAAcCAABkcnMvZG93bnJldi54bWxQSwUGAAAAAAMAAwC3AAAA+QIAAAAA&#10;" strokeweight="0"/>
                  <v:line id="Line 997" o:spid="_x0000_s1463"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xyxQAAAN0AAAAPAAAAZHJzL2Rvd25yZXYueG1sRE9NawIx&#10;EL0L/ocwQm+ataC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CbfxxyxQAAAN0AAAAP&#10;AAAAAAAAAAAAAAAAAAcCAABkcnMvZG93bnJldi54bWxQSwUGAAAAAAMAAwC3AAAA+QIAAAAA&#10;" strokeweight="0"/>
                  <v:line id="Line 998" o:spid="_x0000_s1464"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" strokeweight="0"/>
                  <v:line id="Line 999" o:spid="_x0000_s1465"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IgAxQAAAN0AAAAPAAAAZHJzL2Rvd25yZXYueG1sRE9LawIx&#10;EL4X/A9hhN5qtoK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Dq4IgAxQAAAN0AAAAP&#10;AAAAAAAAAAAAAAAAAAcCAABkcnMvZG93bnJldi54bWxQSwUGAAAAAAMAAwC3AAAA+QIAAAAA&#10;" strokeweight="0"/>
                  <v:line id="Line 1000" o:spid="_x0000_s1466"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" strokeweight="0"/>
                  <v:line id="Line 1001" o:spid="_x0000_s1467"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7xQAAAN0AAAAPAAAAZHJzL2Rvd25yZXYueG1sRE9LawIx&#10;EL4X/A9hhN5q1oJ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Da+k67xQAAAN0AAAAP&#10;AAAAAAAAAAAAAAAAAAcCAABkcnMvZG93bnJldi54bWxQSwUGAAAAAAMAAwC3AAAA+QIAAAAA&#10;" strokeweight="0"/>
                  <v:line id="Line 1002" o:spid="_x0000_s1468"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DMxQAAAN0AAAAPAAAAZHJzL2Rvd25yZXYueG1sRE9NawIx&#10;EL0X/A9hhN5qVqF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AqKNDMxQAAAN0AAAAP&#10;AAAAAAAAAAAAAAAAAAcCAABkcnMvZG93bnJldi54bWxQSwUGAAAAAAMAAwC3AAAA+QIAAAAA&#10;" strokeweight="0"/>
                  <v:line id="Line 1003" o:spid="_x0000_s1469"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" strokeweight="0"/>
                  <v:line id="Line 1004" o:spid="_x0000_s1470"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" strokeweight="0"/>
                  <v:line id="Line 1005" o:spid="_x0000_s1471"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1006" o:spid="_x0000_s1472"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" strokeweight="0"/>
                  <v:line id="Line 1007" o:spid="_x0000_s1473"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NUxQAAAN0AAAAPAAAAZHJzL2Rvd25yZXYueG1sRE9LawIx&#10;EL4X+h/CCL3VrEJV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A6X3NUxQAAAN0AAAAP&#10;AAAAAAAAAAAAAAAAAAcCAABkcnMvZG93bnJldi54bWxQSwUGAAAAAAMAAwC3AAAA+QIAAAAA&#10;" strokeweight="0"/>
                  <v:line id="Line 1008" o:spid="_x0000_s1474"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cmyAAAAN0AAAAPAAAAZHJzL2Rvd25yZXYueG1sRI9BSwMx&#10;EIXvQv9DmII3m1Ww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BLwOcmyAAAAN0A&#10;AAAPAAAAAAAAAAAAAAAAAAcCAABkcnMvZG93bnJldi54bWxQSwUGAAAAAAMAAwC3AAAA/AIAAAAA&#10;" strokeweight="0"/>
                  <v:line id="Line 1009" o:spid="_x0000_s1475"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39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Awb339yAAAAN0A&#10;AAAPAAAAAAAAAAAAAAAAAAcCAABkcnMvZG93bnJldi54bWxQSwUGAAAAAAMAAwC3AAAA/AIAAAAA&#10;" strokeweight="0"/>
                  <v:line id="Line 1010" o:spid="_x0000_s1476"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hmxQAAAN0AAAAPAAAAZHJzL2Rvd25yZXYueG1sRE9NawIx&#10;EL0L/Q9hCr1pVk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BfI9hmxQAAAN0AAAAP&#10;AAAAAAAAAAAAAAAAAAcCAABkcnMvZG93bnJldi54bWxQSwUGAAAAAAMAAwC3AAAA+QIAAAAA&#10;" strokeweight="0"/>
                  <v:line id="Line 1011" o:spid="_x0000_s1477"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YRxQAAAN0AAAAPAAAAZHJzL2Rvd25yZXYueG1sRE9NawIx&#10;EL0L/ocwBW+ardB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Cv8UYRxQAAAN0AAAAP&#10;AAAAAAAAAAAAAAAAAAcCAABkcnMvZG93bnJldi54bWxQSwUGAAAAAAMAAwC3AAAA+QIAAAAA&#10;" strokeweight="0"/>
                  <v:line id="Line 1012" o:spid="_x0000_s1478"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OKxQAAAN0AAAAPAAAAZHJzL2Rvd25yZXYueG1sRE9NawIx&#10;EL0L/ocwQm+araW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DAveOKxQAAAN0AAAAP&#10;AAAAAAAAAAAAAAAAAAcCAABkcnMvZG93bnJldi54bWxQSwUGAAAAAAMAAwC3AAAA+QIAAAAA&#10;" strokeweight="0"/>
                  <v:line id="Line 1013" o:spid="_x0000_s1479"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v+xQAAAN0AAAAPAAAAZHJzL2Rvd25yZXYueG1sRE9NawIx&#10;EL0L/ocwQm+arbS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BPVHv+xQAAAN0AAAAP&#10;AAAAAAAAAAAAAAAAAAcCAABkcnMvZG93bnJldi54bWxQSwUGAAAAAAMAAwC3AAAA+QIAAAAA&#10;" strokeweight="0"/>
                  <v:line id="Line 1014" o:spid="_x0000_s1480"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ASxQAAAN0AAAAPAAAAZHJzL2Rvd25yZXYueG1sRE9LawIx&#10;EL4X+h/CCL3VrEJV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DQykASxQAAAN0AAAAP&#10;AAAAAAAAAAAAAAAAAAcCAABkcnMvZG93bnJldi54bWxQSwUGAAAAAAMAAwC3AAAA+QIAAAAA&#10;" strokeweight="0"/>
                  <v:line id="Line 1015" o:spid="_x0000_s1481"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JxQAAAN0AAAAPAAAAZHJzL2Rvd25yZXYueG1sRE9LawIx&#10;EL4X+h/CFLzVrIV2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C/huWJxQAAAN0AAAAP&#10;AAAAAAAAAAAAAAAAAAcCAABkcnMvZG93bnJldi54bWxQSwUGAAAAAAMAAwC3AAAA+QIAAAAA&#10;" strokeweight="0"/>
                  <v:line id="Line 1016" o:spid="_x0000_s1482"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H7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DOGXH7yAAAAN0A&#10;AAAPAAAAAAAAAAAAAAAAAAcCAABkcnMvZG93bnJldi54bWxQSwUGAAAAAAMAAwC3AAAA/AIAAAAA&#10;" strokeweight="0"/>
                  <v:line id="Line 1017" o:spid="_x0000_s1483"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RgxQAAAN0AAAAPAAAAZHJzL2Rvd25yZXYueG1sRE9NawIx&#10;EL0L/ocwQm81W6G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ChVdRgxQAAAN0AAAAP&#10;AAAAAAAAAAAAAAAAAAcCAABkcnMvZG93bnJldi54bWxQSwUGAAAAAAMAAwC3AAAA+QIAAAAA&#10;" strokeweight="0"/>
                  <v:line id="Line 1018" o:spid="_x0000_s1484"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1019" o:spid="_x0000_s1485"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hBxQAAAN0AAAAPAAAAZHJzL2Rvd25yZXYueG1sRE9NawIx&#10;EL0L/ocwQm+aVWg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Bq9qhBxQAAAN0AAAAP&#10;AAAAAAAAAAAAAAAAAAcCAABkcnMvZG93bnJldi54bWxQSwUGAAAAAAMAAwC3AAAA+QIAAAAA&#10;" strokeweight="0"/>
                  <v:line id="Line 1020" o:spid="_x0000_s1486"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Y2xQAAAN0AAAAPAAAAZHJzL2Rvd25yZXYueG1sRE9NawIx&#10;EL0L/ocwgjfNKtj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CaJDY2xQAAAN0AAAAP&#10;AAAAAAAAAAAAAAAAAAcCAABkcnMvZG93bnJldi54bWxQSwUGAAAAAAMAAwC3AAAA+QIAAAAA&#10;" strokeweight="0"/>
                  <v:line id="Line 1021" o:spid="_x0000_s1487"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" strokeweight="0"/>
                  <v:line id="Line 1022" o:spid="_x0000_s1488"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" strokeweight="0"/>
                  <v:line id="Line 1023" o:spid="_x0000_s1489"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5CxQAAAN0AAAAPAAAAZHJzL2Rvd25yZXYueG1sRE9NawIx&#10;EL0X/A9hBG81q2A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Vza5CxQAAAN0AAAAP&#10;AAAAAAAAAAAAAAAAAAcCAABkcnMvZG93bnJldi54bWxQSwUGAAAAAAMAAwC3AAAA+QIAAAAA&#10;" strokeweight="0"/>
                  <v:line id="Line 1024" o:spid="_x0000_s1490"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A1xQAAAN0AAAAPAAAAZHJzL2Rvd25yZXYueG1sRE9NawIx&#10;EL0L/Q9hCr1pVqF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DlHzA1xQAAAN0AAAAP&#10;AAAAAAAAAAAAAAAAAAcCAABkcnMvZG93bnJldi54bWxQSwUGAAAAAAMAAwC3AAAA+QIAAAAA&#10;" strokeweight="0"/>
                  <v:line id="Line 1025" o:spid="_x0000_s1491"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WuxQAAAN0AAAAPAAAAZHJzL2Rvd25yZXYueG1sRE9NawIx&#10;EL0L/Q9hCr1pVqE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CKU5WuxQAAAN0AAAAP&#10;AAAAAAAAAAAAAAAAAAcCAABkcnMvZG93bnJldi54bWxQSwUGAAAAAAMAAwC3AAAA+QIAAAAA&#10;" strokeweight="0"/>
                  <v:shape id="Freeform 1026" o:spid="_x0000_s1492"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" path="m,l,1,,xe" fillcolor="black" strokeweight=".05pt">
                    <v:path arrowok="t" o:connecttype="custom" o:connectlocs="0,0;0,1;0,0" o:connectangles="0,0,0"/>
                  </v:shape>
                  <v:shape id="Freeform 1027" o:spid="_x0000_s1493"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" path="m,2l,,,2xe" fillcolor="black" strokeweight=".05pt">
                    <v:path arrowok="t" o:connecttype="custom" o:connectlocs="0,1;0,0;0,1" o:connectangles="0,0,0"/>
                  </v:shape>
                  <v:line id="Line 1028" o:spid="_x0000_s1494"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sH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CAY5sHyAAAAN0A&#10;AAAPAAAAAAAAAAAAAAAAAAcCAABkcnMvZG93bnJldi54bWxQSwUGAAAAAAMAAwC3AAAA/AIAAAAA&#10;" strokeweight="0"/>
                  <v:line id="Line 1029" o:spid="_x0000_s1495"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6cxQAAAN0AAAAPAAAAZHJzL2Rvd25yZXYueG1sRE9NawIx&#10;EL0X/A9hCt5qVqG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DvLz6cxQAAAN0AAAAP&#10;AAAAAAAAAAAAAAAAAAcCAABkcnMvZG93bnJldi54bWxQSwUGAAAAAAMAAwC3AAAA+QIAAAAA&#10;" strokeweight="0"/>
                  <v:line id="Line 1030" o:spid="_x0000_s1496"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rxQAAAN0AAAAPAAAAZHJzL2Rvd25yZXYueG1sRE9NawIx&#10;EL0X/A9hBG81W6G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Af/aDrxQAAAN0AAAAP&#10;AAAAAAAAAAAAAAAAAAcCAABkcnMvZG93bnJldi54bWxQSwUGAAAAAAMAAwC3AAAA+QIAAAAA&#10;" strokeweight="0"/>
                  <v:line id="Line 1031" o:spid="_x0000_s1497"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VwxgAAAN0AAAAPAAAAZHJzL2Rvd25yZXYueG1sRE9NawIx&#10;EL0X/A9hCt5qtkq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cLEFcMYAAADdAAAA&#10;DwAAAAAAAAAAAAAAAAAHAgAAZHJzL2Rvd25yZXYueG1sUEsFBgAAAAADAAMAtwAAAPoCAAAAAA==&#10;" strokeweight="0"/>
                  <v:line id="Line 1032" o:spid="_x0000_s1498"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ExgAAAN0AAAAPAAAAZHJzL2Rvd25yZXYueG1sRE9NawIx&#10;EL0X/A9hCt5qtmK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1idBMYAAADdAAAA&#10;DwAAAAAAAAAAAAAAAAAHAgAAZHJzL2Rvd25yZXYueG1sUEsFBgAAAAADAAMAtwAAAPoCAAAAAA==&#10;" strokeweight="0"/>
                  <v:line id="Line 1033" o:spid="_x0000_s1499"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ifxQAAAN0AAAAPAAAAZHJzL2Rvd25yZXYueG1sRE9LawIx&#10;EL4X/A9hhN5qto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QFDifxQAAAN0AAAAP&#10;AAAAAAAAAAAAAAAAAAcCAABkcnMvZG93bnJldi54bWxQSwUGAAAAAAMAAwC3AAAA+QIAAAAA&#10;" strokeweight="0"/>
                  <v:line id="Line 1034" o:spid="_x0000_s1500"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oxQAAAN0AAAAPAAAAZHJzL2Rvd25yZXYueG1sRE9NawIx&#10;EL0X/A9hhN5qtkJt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BgxqboxQAAAN0AAAAP&#10;AAAAAAAAAAAAAAAAAAcCAABkcnMvZG93bnJldi54bWxQSwUGAAAAAAMAAwC3AAAA+QIAAAAA&#10;" strokeweight="0"/>
                  <v:line id="Line 1035" o:spid="_x0000_s1501"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1036" o:spid="_x0000_s1502"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B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B+FZcByAAAAN0A&#10;AAAPAAAAAAAAAAAAAAAAAAcCAABkcnMvZG93bnJldi54bWxQSwUGAAAAAAMAAwC3AAAA/AIAAAAA&#10;" strokeweight="0"/>
                  <v:line id="Line 1037" o:spid="_x0000_s1503"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" strokeweight="0"/>
                  <v:line id="Line 1038" o:spid="_x0000_s1504"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" strokeweight="0"/>
                  <v:line id="Line 1039" o:spid="_x0000_s1505"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" strokeweight="0"/>
                  <v:line id="Line 1040" o:spid="_x0000_s1506"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" strokeweight="0"/>
                  <v:line id="Line 1041" o:spid="_x0000_s1507"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" strokeweight="0"/>
                </v:group>
                <v:group id="Group 1042" o:spid="_x0000_s1508"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">
                  <v:line id="Line 1043" o:spid="_x0000_s1509"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" strokeweight="0"/>
                  <v:line id="Line 1044" o:spid="_x0000_s1510"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" strokeweight="0"/>
                  <v:line id="Line 1045" o:spid="_x0000_s1511"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" strokeweight="0"/>
                  <v:line id="Line 1046" o:spid="_x0000_s1512"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" strokeweight="0"/>
                  <v:line id="Line 1047" o:spid="_x0000_s1513"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C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" strokeweight="0"/>
                  <v:line id="Line 1048" o:spid="_x0000_s1514"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" strokeweight="0"/>
                  <v:line id="Line 1049" o:spid="_x0000_s1515"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" strokeweight="0"/>
                  <v:line id="Line 1050" o:spid="_x0000_s1516"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Zu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" strokeweight="0"/>
                  <v:line id="Line 1051" o:spid="_x0000_s1517"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" strokeweight="0"/>
                  <v:line id="Line 1052" o:spid="_x0000_s1518"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" strokeweight="0"/>
                  <v:line id="Line 1053" o:spid="_x0000_s1519"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" strokeweight="0"/>
                  <v:line id="Line 1054" o:spid="_x0000_s1520"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" strokeweight="0"/>
                  <v:line id="Line 1055" o:spid="_x0000_s1521"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" strokeweight="0"/>
                  <v:line id="Line 1056" o:spid="_x0000_s1522"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" strokeweight="0"/>
                  <v:line id="Line 1057" o:spid="_x0000_s1523"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Qf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" strokeweight="0"/>
                  <v:line id="Line 1058" o:spid="_x0000_s1524"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" strokeweight="0"/>
                  <v:line id="Line 1059" o:spid="_x0000_s1525"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" strokeweight="0"/>
                  <v:line id="Line 1060" o:spid="_x0000_s1526"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" strokeweight="0"/>
                  <v:line id="Line 1061" o:spid="_x0000_s1527"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" strokeweight="0"/>
                  <v:line id="Line 1062" o:spid="_x0000_s1528"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" strokeweight="0"/>
                  <v:line id="Line 1063" o:spid="_x0000_s1529"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" strokeweight="0"/>
                  <v:line id="Line 1064" o:spid="_x0000_s1530"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" strokeweight="0"/>
                  <v:line id="Line 1065" o:spid="_x0000_s1531"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" strokeweight="0"/>
                  <v:line id="Line 1066" o:spid="_x0000_s1532"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" strokeweight="0"/>
                  <v:line id="Line 1067" o:spid="_x0000_s1533"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" strokeweight="0"/>
                  <v:line id="Line 1068" o:spid="_x0000_s1534"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" strokeweight="0"/>
                  <v:line id="Line 1069" o:spid="_x0000_s1535"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8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2EX76REfTiDwAA//8DAFBLAQItABQABgAIAAAAIQDb4fbL7gAAAIUBAAATAAAAAAAA&#10;AAAAAAAAAAAAAABbQ29udGVudF9UeXBlc10ueG1sUEsBAi0AFAAGAAgAAAAhAFr0LFu/AAAAFQEA&#10;AAsAAAAAAAAAAAAAAAAAHwEAAF9yZWxzLy5yZWxzUEsBAi0AFAAGAAgAAAAhALNMb/zHAAAA3QAA&#10;AA8AAAAAAAAAAAAAAAAABwIAAGRycy9kb3ducmV2LnhtbFBLBQYAAAAAAwADALcAAAD7AgAAAAA=&#10;" strokeweight="0"/>
                  <v:line id="Line 1070" o:spid="_x0000_s1536"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" strokeweight="0"/>
                  <v:line id="Line 1071" o:spid="_x0000_s1537"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1072" o:spid="_x0000_s1538"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1073" o:spid="_x0000_s1539"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1074" o:spid="_x0000_s1540"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xkxAAAAN0AAAAPAAAAZHJzL2Rvd25yZXYueG1sRE9NawIx&#10;EL0X/A9hBG81W0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KM7zGTEAAAA3QAAAA8A&#10;AAAAAAAAAAAAAAAABwIAAGRycy9kb3ducmV2LnhtbFBLBQYAAAAAAwADALcAAAD4AgAAAAA=&#10;" strokeweight="0"/>
                  <v:line id="Line 1075" o:spid="_x0000_s1541"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" strokeweight="0"/>
                  <v:line id="Line 1076" o:spid="_x0000_s1542"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" strokeweight="0"/>
                  <v:line id="Line 1077" o:spid="_x0000_s1543"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P6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0EV76REfTiDwAA//8DAFBLAQItABQABgAIAAAAIQDb4fbL7gAAAIUBAAATAAAAAAAA&#10;AAAAAAAAAAAAAABbQ29udGVudF9UeXBlc10ueG1sUEsBAi0AFAAGAAgAAAAhAFr0LFu/AAAAFQEA&#10;AAsAAAAAAAAAAAAAAAAAHwEAAF9yZWxzLy5yZWxzUEsBAi0AFAAGAAgAAAAhAE06Y/rHAAAA3QAA&#10;AA8AAAAAAAAAAAAAAAAABwIAAGRycy9kb3ducmV2LnhtbFBLBQYAAAAAAwADALcAAAD7AgAAAAA=&#10;" strokeweight="0"/>
                  <v:line id="Line 1078" o:spid="_x0000_s1544"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" strokeweight="0"/>
                  <v:line id="Line 1079" o:spid="_x0000_s1545"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kh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" strokeweight="0"/>
                  <v:line id="Line 1080" o:spid="_x0000_s1546"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" strokeweight="0"/>
                  <v:line id="Line 1081" o:spid="_x0000_s1547"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" strokeweight="0"/>
                  <v:line id="Line 1082" o:spid="_x0000_s1548"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" strokeweight="0"/>
                  <v:line id="Line 1083" o:spid="_x0000_s1549"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" strokeweight="0"/>
                  <v:line id="Line 1084" o:spid="_x0000_s1550"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" strokeweight="0"/>
                  <v:line id="Line 1085" o:spid="_x0000_s1551"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" strokeweight="0"/>
                  <v:line id="Line 1086" o:spid="_x0000_s1552"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" strokeweight="0"/>
                  <v:line id="Line 1087" o:spid="_x0000_s1553"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" strokeweight="0"/>
                  <v:line id="Line 1088" o:spid="_x0000_s1554"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" strokeweight="0"/>
                  <v:line id="Line 1089" o:spid="_x0000_s1555"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" strokeweight="0"/>
                  <v:line id="Line 1090" o:spid="_x0000_s1556"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" strokeweight="0"/>
                  <v:line id="Line 1091" o:spid="_x0000_s1557"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" strokeweight="0"/>
                  <v:line id="Line 1092" o:spid="_x0000_s1558"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" strokeweight="0"/>
                  <v:line id="Line 1093" o:spid="_x0000_s1559"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" strokeweight="0"/>
                  <v:line id="Line 1094" o:spid="_x0000_s1560"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" strokeweight="0"/>
                  <v:line id="Line 1095" o:spid="_x0000_s1561"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" strokeweight="0"/>
                  <v:line id="Line 1096" o:spid="_x0000_s1562"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" strokeweight="0"/>
                  <v:line id="Line 1097" o:spid="_x0000_s1563"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" strokeweight="0"/>
                  <v:line id="Line 1098" o:spid="_x0000_s1564"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" strokeweight="0"/>
                  <v:line id="Line 1099" o:spid="_x0000_s1565"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x8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0HDzB75v0BOTkBgAA//8DAFBLAQItABQABgAIAAAAIQDb4fbL7gAAAIUBAAATAAAAAAAA&#10;AAAAAAAAAAAAAABbQ29udGVudF9UeXBlc10ueG1sUEsBAi0AFAAGAAgAAAAhAFr0LFu/AAAAFQEA&#10;AAsAAAAAAAAAAAAAAAAAHwEAAF9yZWxzLy5yZWxzUEsBAi0AFAAGAAgAAAAhAFZ2THzHAAAA3QAA&#10;AA8AAAAAAAAAAAAAAAAABwIAAGRycy9kb3ducmV2LnhtbFBLBQYAAAAAAwADALcAAAD7AgAAAAA=&#10;" strokeweight="0"/>
                  <v:line id="Line 1100" o:spid="_x0000_s1566"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QI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c9Ifw9yY9ATm9AQAA//8DAFBLAQItABQABgAIAAAAIQDb4fbL7gAAAIUBAAATAAAAAAAA&#10;AAAAAAAAAAAAAABbQ29udGVudF9UeXBlc10ueG1sUEsBAi0AFAAGAAgAAAAhAFr0LFu/AAAAFQEA&#10;AAsAAAAAAAAAAAAAAAAAHwEAAF9yZWxzLy5yZWxzUEsBAi0AFAAGAAgAAAAhANmf1AjHAAAA3QAA&#10;AA8AAAAAAAAAAAAAAAAABwIAAGRycy9kb3ducmV2LnhtbFBLBQYAAAAAAwADALcAAAD7AgAAAAA=&#10;" strokeweight="0"/>
                  <v:line id="Line 1101" o:spid="_x0000_s1567"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3GT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eBpOBjB75v0BOTkBgAA//8DAFBLAQItABQABgAIAAAAIQDb4fbL7gAAAIUBAAATAAAAAAAA&#10;AAAAAAAAAAAAAABbQ29udGVudF9UeXBlc10ueG1sUEsBAi0AFAAGAAgAAAAhAFr0LFu/AAAAFQEA&#10;AAsAAAAAAAAAAAAAAAAAHwEAAF9yZWxzLy5yZWxzUEsBAi0AFAAGAAgAAAAhALbTcZPHAAAA3QAA&#10;AA8AAAAAAAAAAAAAAAAABwIAAGRycy9kb3ducmV2LnhtbFBLBQYAAAAAAwADALcAAAD7AgAAAAA=&#10;" strokeweight="0"/>
                  <v:line id="Line 1102" o:spid="_x0000_s1568"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" strokeweight="0"/>
                  <v:line id="Line 1103" o:spid="_x0000_s1569"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" strokeweight="0"/>
                  <v:line id="Line 1104" o:spid="_x0000_s1570"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" strokeweight="0"/>
                  <v:line id="Line 1105" o:spid="_x0000_s1571"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" strokeweight="0"/>
                  <v:line id="Line 1106" o:spid="_x0000_s1572"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" strokeweight="0"/>
                  <v:line id="Line 1107" o:spid="_x0000_s1573"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" strokeweight="0"/>
                  <v:line id="Line 1108" o:spid="_x0000_s1574"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" strokeweight="0"/>
                  <v:line id="Line 1109" o:spid="_x0000_s1575"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rAxgAAAN0AAAAPAAAAZHJzL2Rvd25yZXYueG1sRE9NawIx&#10;EL0X/A9hCt5qtkq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pplKwMYAAADdAAAA&#10;DwAAAAAAAAAAAAAAAAAHAgAAZHJzL2Rvd25yZXYueG1sUEsFBgAAAAADAAMAtwAAAPoCAAAAAA==&#10;" strokeweight="0"/>
                  <v:line id="Line 1110" o:spid="_x0000_s1576"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4K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" strokeweight="0"/>
                  <v:line id="Line 1111" o:spid="_x0000_s1577"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" strokeweight="0"/>
                  <v:line id="Line 1112" o:spid="_x0000_s1578"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B9xQAAAN0AAAAPAAAAZHJzL2Rvd25yZXYueG1sRE9NawIx&#10;EL0X/A9hhN5qthZ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Bo9YB9xQAAAN0AAAAP&#10;AAAAAAAAAAAAAAAAAAcCAABkcnMvZG93bnJldi54bWxQSwUGAAAAAAMAAwC3AAAA+QIAAAAA&#10;" strokeweight="0"/>
                  <v:line id="Line 1113" o:spid="_x0000_s1579"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2SxQAAAN0AAAAPAAAAZHJzL2Rvd25yZXYueG1sRE9NawIx&#10;EL0X/A9hhN5qtkJt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CIUL2SxQAAAN0AAAAP&#10;AAAAAAAAAAAAAAAAAAcCAABkcnMvZG93bnJldi54bWxQSwUGAAAAAAMAAwC3AAAA+QIAAAAA&#10;" strokeweight="0"/>
                  <v:line id="Line 1114" o:spid="_x0000_s1580"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" strokeweight="0"/>
                  <v:line id="Line 1115" o:spid="_x0000_s1581"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" strokeweight="0"/>
                  <v:line id="Line 1116" o:spid="_x0000_s1582"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IM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" strokeweight="0"/>
                  <v:line id="Line 1117" o:spid="_x0000_s1583"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" strokeweight="0"/>
                  <v:line id="Line 1118" o:spid="_x0000_s1584"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X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" strokeweight="0"/>
                  <v:line id="Line 1119" o:spid="_x0000_s1585"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" strokeweight="0"/>
                  <v:line id="Line 1120" o:spid="_x0000_s1586"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" strokeweight="0"/>
                  <v:line id="Line 1121" o:spid="_x0000_s1587"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agxQAAAN0AAAAPAAAAZHJzL2Rvd25yZXYueG1sRE9NawIx&#10;EL0L/ocwQm81Wwu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DtLBagxQAAAN0AAAAP&#10;AAAAAAAAAAAAAAAAAAcCAABkcnMvZG93bnJldi54bWxQSwUGAAAAAAMAAwC3AAAA+QIAAAAA&#10;" strokeweight="0"/>
                  <v:line id="Line 1122" o:spid="_x0000_s1588"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7UxQAAAN0AAAAPAAAAZHJzL2Rvd25yZXYueG1sRE9NawIx&#10;EL0L/ocwQm81Wym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BixY7UxQAAAN0AAAAP&#10;AAAAAAAAAAAAAAAAAAcCAABkcnMvZG93bnJldi54bWxQSwUGAAAAAAMAAwC3AAAA+QIAAAAA&#10;" strokeweight="0"/>
                  <v:line id="Line 1123" o:spid="_x0000_s1589"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tPxQAAAN0AAAAPAAAAZHJzL2Rvd25yZXYueG1sRE9NawIx&#10;EL0L/ocwQm81W6G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ANiStPxQAAAN0AAAAP&#10;AAAAAAAAAAAAAAAAAAcCAABkcnMvZG93bnJldi54bWxQSwUGAAAAAAMAAwC3AAAA+QIAAAAA&#10;" strokeweight="0"/>
                  <v:line id="Line 1124" o:spid="_x0000_s1590"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" strokeweight="0"/>
                  <v:line id="Line 1125" o:spid="_x0000_s1591"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" strokeweight="0"/>
                  <v:line id="Line 1126" o:spid="_x0000_s1592"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TR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" strokeweight="0"/>
                  <v:line id="Line 1127" o:spid="_x0000_s1593"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" strokeweight="0"/>
                  <v:line id="Line 1128" o:spid="_x0000_s1594"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w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" strokeweight="0"/>
                  <v:line id="Line 1129" o:spid="_x0000_s1595"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" strokeweight="0"/>
                  <v:line id="Line 1130" o:spid="_x0000_s1596"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HxQAAAN0AAAAPAAAAZHJzL2Rvd25yZXYueG1sRE9NawIx&#10;EL0L/ocwQm+arYX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DY+WaHxQAAAN0AAAAP&#10;AAAAAAAAAAAAAAAAAAcCAABkcnMvZG93bnJldi54bWxQSwUGAAAAAAMAAwC3AAAA+QIAAAAA&#10;" strokeweight="0"/>
                  <v:line id="Line 1131" o:spid="_x0000_s1597"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7zxQAAAN0AAAAPAAAAZHJzL2Rvd25yZXYueG1sRE9NawIx&#10;EL0L/ocwQm+arZT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BXEP7zxQAAAN0AAAAP&#10;AAAAAAAAAAAAAAAAAAcCAABkcnMvZG93bnJldi54bWxQSwUGAAAAAAMAAwC3AAAA+QIAAAAA&#10;" strokeweight="0"/>
                  <v:line id="Line 1132" o:spid="_x0000_s1598"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toxQAAAN0AAAAPAAAAZHJzL2Rvd25yZXYueG1sRE9NawIx&#10;EL0L/ocwQm+ardD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A4XFtoxQAAAN0AAAAP&#10;AAAAAAAAAAAAAAAAAAcCAABkcnMvZG93bnJldi54bWxQSwUGAAAAAAMAAwC3AAAA+QIAAAAA&#10;" strokeweight="0"/>
                  <v:line id="Line 1133" o:spid="_x0000_s1599"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" strokeweight="0"/>
                  <v:line id="Line 1134" o:spid="_x0000_s1600"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T2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" strokeweight="0"/>
                  <v:line id="Line 1135" o:spid="_x0000_s1601"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" strokeweight="0"/>
                  <v:line id="Line 1136" o:spid="_x0000_s1602"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4t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" strokeweight="0"/>
                  <v:line id="Line 1137" o:spid="_x0000_s1603"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" strokeweight="0"/>
                  <v:line id="Line 1138" o:spid="_x0000_s1604"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BaxQAAAN0AAAAPAAAAZHJzL2Rvd25yZXYueG1sRE9NawIx&#10;EL0L/ocwQm+arYW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BdIPBaxQAAAN0AAAAP&#10;AAAAAAAAAAAAAAAAAAcCAABkcnMvZG93bnJldi54bWxQSwUGAAAAAAMAAwC3AAAA+QIAAAAA&#10;" strokeweight="0"/>
                  <v:line id="Line 1139" o:spid="_x0000_s1605"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guxQAAAN0AAAAPAAAAZHJzL2Rvd25yZXYueG1sRE9NawIx&#10;EL0L/ocwQm+arZS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DSyWguxQAAAN0AAAAP&#10;AAAAAAAAAAAAAAAAAAcCAABkcnMvZG93bnJldi54bWxQSwUGAAAAAAMAAwC3AAAA+QIAAAAA&#10;" strokeweight="0"/>
                  <v:line id="Line 1140" o:spid="_x0000_s1606"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" strokeweight="0"/>
                  <v:line id="Line 1141" o:spid="_x0000_s1607"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" strokeweight="0"/>
                  <v:line id="Line 1142" o:spid="_x0000_s1608"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Ir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" strokeweight="0"/>
                  <v:line id="Line 1143" o:spid="_x0000_s1609"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" strokeweight="0"/>
                  <v:line id="Line 1144" o:spid="_x0000_s1610"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" strokeweight="0"/>
                  <v:line id="Line 1145" o:spid="_x0000_s1611"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" strokeweight="0"/>
                  <v:line id="Line 1146" o:spid="_x0000_s1612"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" strokeweight="0"/>
                  <v:line id="Line 1147" o:spid="_x0000_s1613"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5ixgAAAN0AAAAPAAAAZHJzL2Rvd25yZXYueG1sRI9BawIx&#10;FITvQv9DeIXeNFsL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jL9OYsYAAADdAAAA&#10;DwAAAAAAAAAAAAAAAAAHAgAAZHJzL2Rvd25yZXYueG1sUEsFBgAAAAADAAMAtwAAAPoCAAAAAA==&#10;" strokeweight="0"/>
                  <v:line id="Line 1148" o:spid="_x0000_s1614"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YWxgAAAN0AAAAPAAAAZHJzL2Rvd25yZXYueG1sRI9BawIx&#10;FITvQv9DeIXeNFsp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A1bWFsYAAADdAAAA&#10;DwAAAAAAAAAAAAAAAAAHAgAAZHJzL2Rvd25yZXYueG1sUEsFBgAAAAADAAMAtwAAAPoCAAAAAA==&#10;" strokeweight="0"/>
                  <v:line id="Line 1149" o:spid="_x0000_s1615"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ONxgAAAN0AAAAPAAAAZHJzL2Rvd25yZXYueG1sRI9BawIx&#10;FITvQv9DeIXeNFuh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bBpzjcYAAADdAAAA&#10;DwAAAAAAAAAAAAAAAAAHAgAAZHJzL2Rvd25yZXYueG1sUEsFBgAAAAADAAMAtwAAAPoCAAAAAA==&#10;" strokeweight="0"/>
                  <v:line id="Line 1150" o:spid="_x0000_s1616"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" strokeweight="0"/>
                  <v:line id="Line 1151" o:spid="_x0000_s1617"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" strokeweight="0"/>
                  <v:line id="Line 1152" o:spid="_x0000_s1618"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" strokeweight="0"/>
                  <v:line id="Line 1153" o:spid="_x0000_s1619"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" strokeweight="0"/>
                  <v:line id="Line 1154" o:spid="_x0000_s1620"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8hyub9ITkJN/AAAA//8DAFBLAQItABQABgAIAAAAIQDb4fbL7gAAAIUBAAATAAAAAAAA&#10;AAAAAAAAAAAAAABbQ29udGVudF9UeXBlc10ueG1sUEsBAi0AFAAGAAgAAAAhAFr0LFu/AAAAFQEA&#10;AAsAAAAAAAAAAAAAAAAAHwEAAF9yZWxzLy5yZWxzUEsBAi0AFAAGAAgAAAAhAJb441PHAAAA3QAA&#10;AA8AAAAAAAAAAAAAAAAABwIAAGRycy9kb3ducmV2LnhtbFBLBQYAAAAAAwADALcAAAD7AgAAAAA=&#10;" strokeweight="0"/>
                  <v:line id="Line 1155" o:spid="_x0000_s1621"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i/xwAAAN0AAAAPAAAAZHJzL2Rvd25yZXYueG1sRI9BawIx&#10;FITvgv8hPMGbZlVo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Alm2L/HAAAA3QAA&#10;AA8AAAAAAAAAAAAAAAAABwIAAGRycy9kb3ducmV2LnhtbFBLBQYAAAAAAwADALcAAAD7AgAAAAA=&#10;" strokeweight="0"/>
                  <v:line id="Line 1156" o:spid="_x0000_s1622"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DLxwAAAN0AAAAPAAAAZHJzL2Rvd25yZXYueG1sRI9BawIx&#10;FITvgv8hPMGbZhVp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IaPQMvHAAAA3QAA&#10;AA8AAAAAAAAAAAAAAAAABwIAAGRycy9kb3ducmV2LnhtbFBLBQYAAAAAAwADALcAAAD7AgAAAAA=&#10;" strokeweight="0"/>
                  <v:line id="Line 1157" o:spid="_x0000_s1623"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xwAAAN0AAAAPAAAAZHJzL2Rvd25yZXYueG1sRI9BawIx&#10;FITvgv8hPMGbZhVs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OnD5VDHAAAA3QAA&#10;AA8AAAAAAAAAAAAAAAAABwIAAGRycy9kb3ducmV2LnhtbFBLBQYAAAAAAwADALcAAAD7AgAAAAA=&#10;" strokeweight="0"/>
                  <v:line id="Line 1158" o:spid="_x0000_s1624"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XTxAAAAN0AAAAPAAAAZHJzL2Rvd25yZXYueG1sRE/LagIx&#10;FN0X/IdwBXc1o0h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BRxZdPEAAAA3QAAAA8A&#10;AAAAAAAAAAAAAAAABwIAAGRycy9kb3ducmV2LnhtbFBLBQYAAAAAAwADALcAAAD4AgAAAAA=&#10;" strokeweight="0"/>
                  <v:line id="Line 1159" o:spid="_x0000_s1625"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BI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Hs9wEjHAAAA3QAA&#10;AA8AAAAAAAAAAAAAAAAABwIAAGRycy9kb3ducmV2LnhtbFBLBQYAAAAAAwADALcAAAD7AgAAAAA=&#10;" strokeweight="0"/>
                  <v:line id="Line 1160" o:spid="_x0000_s1626"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8IxAAAAN0AAAAPAAAAZHJzL2Rvd25yZXYueG1sRE/LagIx&#10;FN0X/IdwBXc1o2B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G/e/wjEAAAA3QAAAA8A&#10;AAAAAAAAAAAAAAAABwIAAGRycy9kb3ducmV2LnhtbFBLBQYAAAAAAwADALcAAAD4AgAAAAA=&#10;" strokeweight="0"/>
                  <v:line id="Line 1161" o:spid="_x0000_s1627"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Tk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PBAxOTHAAAA3QAA&#10;AA8AAAAAAAAAAAAAAAAABwIAAGRycy9kb3ducmV2LnhtbFBLBQYAAAAAAwADALcAAAD7AgAAAAA=&#10;" strokeweight="0"/>
                  <v:line id="Line 1162" o:spid="_x0000_s1628"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J8MYX/HAAAA3QAA&#10;AA8AAAAAAAAAAAAAAAAABwIAAGRycy9kb3ducmV2LnhtbFBLBQYAAAAAAwADALcAAAD7AgAAAAA=&#10;" strokeweight="0"/>
                  <v:line id="Line 1163" o:spid="_x0000_s1629"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kL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Dl+QvHAAAA3QAA&#10;AA8AAAAAAAAAAAAAAAAABwIAAGRycy9kb3ducmV2LnhtbFBLBQYAAAAAAwADALcAAAD7AgAAAAA=&#10;" strokeweight="0"/>
                  <v:line id="Line 1164" o:spid="_x0000_s1630"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QxwAAAN0AAAAPAAAAZHJzL2Rvd25yZXYueG1sRI9PawIx&#10;FMTvhX6H8ITealbB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H+pXJDHAAAA3QAA&#10;AA8AAAAAAAAAAAAAAAAABwIAAGRycy9kb3ducmV2LnhtbFBLBQYAAAAAAwADALcAAAD7AgAAAAA=&#10;" strokeweight="0"/>
                  <v:line id="Line 1165" o:spid="_x0000_s1631"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Ln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I97wufHAAAA3QAA&#10;AA8AAAAAAAAAAAAAAAAABwIAAGRycy9kb3ducmV2LnhtbFBLBQYAAAAAAwADALcAAAD7AgAAAAA=&#10;" strokeweight="0"/>
                  <v:line id="Line 1166" o:spid="_x0000_s1632"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d8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OA3Z3zHAAAA3QAA&#10;AA8AAAAAAAAAAAAAAAAABwIAAGRycy9kb3ducmV2LnhtbFBLBQYAAAAAAwADALcAAAD7AgAAAAA=&#10;" strokeweight="0"/>
                  <v:line id="Line 1167" o:spid="_x0000_s1633"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MOxAAAAN0AAAAPAAAAZHJzL2Rvd25yZXYueG1sRE/LagIx&#10;FN0X/IdwBXc1o2B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JGo8w7EAAAA3QAAAA8A&#10;AAAAAAAAAAAAAAAABwIAAGRycy9kb3ducmV2LnhtbFBLBQYAAAAAAwADALcAAAD4AgAAAAA=&#10;" strokeweight="0"/>
                  <v:line id="Line 1168" o:spid="_x0000_s1634"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V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P7kVpXHAAAA3QAA&#10;AA8AAAAAAAAAAAAAAAAABwIAAGRycy9kb3ducmV2LnhtbFBLBQYAAAAAAwADALcAAAD7AgAAAAA=&#10;" strokeweight="0"/>
                  <v:line id="Line 1169" o:spid="_x0000_s1635"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" strokeweight="0"/>
                  <v:line id="Line 1170" o:spid="_x0000_s1636"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" strokeweight="0"/>
                  <v:line id="Line 1171" o:spid="_x0000_s1637"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Z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Rjnc3qQnIKdXAAAA//8DAFBLAQItABQABgAIAAAAIQDb4fbL7gAAAIUBAAATAAAAAAAA&#10;AAAAAAAAAAAAAABbQ29udGVudF9UeXBlc10ueG1sUEsBAi0AFAAGAAgAAAAhAFr0LFu/AAAAFQEA&#10;AAsAAAAAAAAAAAAAAAAAHwEAAF9yZWxzLy5yZWxzUEsBAi0AFAAGAAgAAAAhAD4sDlnHAAAA3QAA&#10;AA8AAAAAAAAAAAAAAAAABwIAAGRycy9kb3ducmV2LnhtbFBLBQYAAAAAAwADALcAAAD7AgAAAAA=&#10;" strokeweight="0"/>
                  <v:line id="Line 1172" o:spid="_x0000_s1638"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Yt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Bn+3qQnIGc3AAAA//8DAFBLAQItABQABgAIAAAAIQDb4fbL7gAAAIUBAAATAAAAAAAA&#10;AAAAAAAAAAAAAABbQ29udGVudF9UeXBlc10ueG1sUEsBAi0AFAAGAAgAAAAhAFr0LFu/AAAAFQEA&#10;AAsAAAAAAAAAAAAAAAAAHwEAAF9yZWxzLy5yZWxzUEsBAi0AFAAGAAgAAAAhALHFli3HAAAA3QAA&#10;AA8AAAAAAAAAAAAAAAAABwIAAGRycy9kb3ducmV2LnhtbFBLBQYAAAAAAwADALcAAAD7AgAAAAA=&#10;" strokeweight="0"/>
                  <v:line id="Line 1173" o:spid="_x0000_s1639"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" strokeweight="0"/>
                  <v:line id="Line 1174" o:spid="_x0000_s1640"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" strokeweight="0"/>
                  <v:line id="Line 1175" o:spid="_x0000_s1641"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" strokeweight="0"/>
                  <v:line id="Line 1176" o:spid="_x0000_s1642"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" strokeweight="0"/>
                  <v:line id="Line 1177" o:spid="_x0000_s1643"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" strokeweight="0"/>
                  <v:line id="Line 1178" o:spid="_x0000_s1644"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" strokeweight="0"/>
                  <v:line id="Line 1179" o:spid="_x0000_s1645"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" strokeweight="0"/>
                  <v:line id="Line 1180" o:spid="_x0000_s1646"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" strokeweight="0"/>
                  <v:line id="Line 1181" o:spid="_x0000_s1647"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" strokeweight="0"/>
                  <v:line id="Line 1182" o:spid="_x0000_s1648"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Dw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yRPc3qQnIGdXAAAA//8DAFBLAQItABQABgAIAAAAIQDb4fbL7gAAAIUBAAATAAAAAAAA&#10;AAAAAAAAAAAAAABbQ29udGVudF9UeXBlc10ueG1sUEsBAi0AFAAGAAgAAAAhAFr0LFu/AAAAFQEA&#10;AAsAAAAAAAAAAAAAAAAAHwEAAF9yZWxzLy5yZWxzUEsBAi0AFAAGAAgAAAAhADQcAPDHAAAA3QAA&#10;AA8AAAAAAAAAAAAAAAAABwIAAGRycy9kb3ducmV2LnhtbFBLBQYAAAAAAwADALcAAAD7AgAAAAA=&#10;" strokeweight="0"/>
                  <v:line id="Line 1183" o:spid="_x0000_s1649"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" strokeweight="0"/>
                  <v:line id="Line 1184" o:spid="_x0000_s1650"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" strokeweight="0"/>
                  <v:line id="Line 1185" o:spid="_x0000_s1651"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" strokeweight="0"/>
                  <v:line id="Line 1186" o:spid="_x0000_s1652"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r1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4wn8vUlPQM5uAAAA//8DAFBLAQItABQABgAIAAAAIQDb4fbL7gAAAIUBAAATAAAAAAAA&#10;AAAAAAAAAAAAAABbQ29udGVudF9UeXBlc10ueG1sUEsBAi0AFAAGAAgAAAAhAFr0LFu/AAAAFQEA&#10;AAsAAAAAAAAAAAAAAAAAHwEAAF9yZWxzLy5yZWxzUEsBAi0AFAAGAAgAAAAhALVRCvXHAAAA3QAA&#10;AA8AAAAAAAAAAAAAAAAABwIAAGRycy9kb3ducmV2LnhtbFBLBQYAAAAAAwADALcAAAD7AgAAAAA=&#10;" strokeweight="0"/>
                  <v:line id="Line 1187" o:spid="_x0000_s1653"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" strokeweight="0"/>
                  <v:line id="Line 1188" o:spid="_x0000_s1654"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p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uB3zfpCcjZDQAA//8DAFBLAQItABQABgAIAAAAIQDb4fbL7gAAAIUBAAATAAAAAAAA&#10;AAAAAAAAAAAAAABbQ29udGVudF9UeXBlc10ueG1sUEsBAi0AFAAGAAgAAAAhAFr0LFu/AAAAFQEA&#10;AAsAAAAAAAAAAAAAAAAAHwEAAF9yZWxzLy5yZWxzUEsBAi0AFAAGAAgAAAAhAECTF2nHAAAA3QAA&#10;AA8AAAAAAAAAAAAAAAAABwIAAGRycy9kb3ducmV2LnhtbFBLBQYAAAAAAwADALcAAAD7AgAAAAA=&#10;" strokeweight="0"/>
                  <v:line id="Line 1189" o:spid="_x0000_s1655"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" strokeweight="0"/>
                  <v:line id="Line 1190" o:spid="_x0000_s1656"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" strokeweight="0"/>
                  <v:line id="Line 1191" o:spid="_x0000_s1657"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PF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znc3qQnICdXAAAA//8DAFBLAQItABQABgAIAAAAIQDb4fbL7gAAAIUBAAATAAAAAAAA&#10;AAAAAAAAAAAAAABbQ29udGVudF9UeXBlc10ueG1sUEsBAi0AFAAGAAgAAAAhAFr0LFu/AAAAFQEA&#10;AAsAAAAAAAAAAAAAAAAAHwEAAF9yZWxzLy5yZWxzUEsBAi0AFAAGAAgAAAAhAMvuE8XHAAAA3QAA&#10;AA8AAAAAAAAAAAAAAAAABwIAAGRycy9kb3ducmV2LnhtbFBLBQYAAAAAAwADALcAAAD7AgAAAAA=&#10;" strokeweight="0"/>
                  <v:line id="Line 1192" o:spid="_x0000_s1658"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eyAAAAN0AAAAPAAAAZHJzL2Rvd25yZXYueG1sRI9BSwMx&#10;FITvBf9DeIK3NtsV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CkorZeyAAAAN0A&#10;AAAPAAAAAAAAAAAAAAAAAAcCAABkcnMvZG93bnJldi54bWxQSwUGAAAAAAMAAwC3AAAA/AIAAAAA&#10;" strokeweight="0"/>
                  <v:line id="Line 1193" o:spid="_x0000_s1659"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" strokeweight="0"/>
                  <v:line id="Line 1194" o:spid="_x0000_s1660"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Bd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yQz+36QnIJd/AAAA//8DAFBLAQItABQABgAIAAAAIQDb4fbL7gAAAIUBAAATAAAAAAAA&#10;AAAAAAAAAAAAAABbQ29udGVudF9UeXBlc10ueG1sUEsBAi0AFAAGAAgAAAAhAFr0LFu/AAAAFQEA&#10;AAsAAAAAAAAAAAAAAAAAHwEAAF9yZWxzLy5yZWxzUEsBAi0AFAAGAAgAAAAhANuZsF3HAAAA3QAA&#10;AA8AAAAAAAAAAAAAAAAABwIAAGRycy9kb3ducmV2LnhtbFBLBQYAAAAAAwADALcAAAD7AgAAAAA=&#10;" strokeweight="0"/>
                  <v:line id="Line 1195" o:spid="_x0000_s1661"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" strokeweight="0"/>
                  <v:line id="Line 1196" o:spid="_x0000_s1662"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0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" strokeweight="0"/>
                  <v:line id="Line 1197" o:spid="_x0000_s1663"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" strokeweight="0"/>
                  <v:line id="Line 1198" o:spid="_x0000_s1664"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cP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yHc3qQnICdXAAAA//8DAFBLAQItABQABgAIAAAAIQDb4fbL7gAAAIUBAAATAAAAAAAA&#10;AAAAAAAAAAAAAABbQ29udGVudF9UeXBlc10ueG1sUEsBAi0AFAAGAAgAAAAhAFr0LFu/AAAAFQEA&#10;AAsAAAAAAAAAAAAAAAAAHwEAAF9yZWxzLy5yZWxzUEsBAi0AFAAGAAgAAAAhAPVQRw/HAAAA3QAA&#10;AA8AAAAAAAAAAAAAAAAABwIAAGRycy9kb3ducmV2LnhtbFBLBQYAAAAAAwADALcAAAD7AgAAAAA=&#10;" strokeweight="0"/>
                  <v:line id="Line 1199" o:spid="_x0000_s1665"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" strokeweight="0"/>
                  <v:line id="Line 1200" o:spid="_x0000_s1666"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j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GrOfOPHAAAA3QAA&#10;AA8AAAAAAAAAAAAAAAAABwIAAGRycy9kb3ducmV2LnhtbFBLBQYAAAAAAwADALcAAAD7AgAAAAA=&#10;" strokeweight="0"/>
                  <v:line id="Line 1201" o:spid="_x0000_s1667"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line id="Line 1202" o:spid="_x0000_s1668"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EM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IprQQzHAAAA3QAA&#10;AA8AAAAAAAAAAAAAAAAABwIAAGRycy9kb3ducmV2LnhtbFBLBQYAAAAAAwADALcAAAD7AgAAAAA=&#10;" strokeweight="0"/>
                  <v:line id="Line 1203" o:spid="_x0000_s1669"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97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fAL/b9ITkLM/AAAA//8DAFBLAQItABQABgAIAAAAIQDb4fbL7gAAAIUBAAATAAAAAAAA&#10;AAAAAAAAAAAAAABbQ29udGVudF9UeXBlc10ueG1sUEsBAi0AFAAGAAgAAAAhAFr0LFu/AAAAFQEA&#10;AAsAAAAAAAAAAAAAAAAAHwEAAF9yZWxzLy5yZWxzUEsBAi0AFAAGAAgAAAAhAHq533vHAAAA3QAA&#10;AA8AAAAAAAAAAAAAAAAABwIAAGRycy9kb3ducmV2LnhtbFBLBQYAAAAAAwADALcAAAD7AgAAAAA=&#10;" strokeweight="0"/>
                  <v:line id="Line 1204" o:spid="_x0000_s1670"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rg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fAJ/b9ITkPNfAAAA//8DAFBLAQItABQABgAIAAAAIQDb4fbL7gAAAIUBAAATAAAAAAAA&#10;AAAAAAAAAAAAAABbQ29udGVudF9UeXBlc10ueG1sUEsBAi0AFAAGAAgAAAAhAFr0LFu/AAAAFQEA&#10;AAsAAAAAAAAAAAAAAAAAHwEAAF9yZWxzLy5yZWxzUEsBAi0AFAAGAAgAAAAhABX1euDHAAAA3QAA&#10;AA8AAAAAAAAAAAAAAAAABwIAAGRycy9kb3ducmV2LnhtbFBLBQYAAAAAAwADALcAAAD7AgAAAAA=&#10;" strokeweight="0"/>
                  <v:line id="Line 1205" o:spid="_x0000_s1671"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" strokeweight="0"/>
                  <v:line id="Line 1206" o:spid="_x0000_s1672"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sJ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B3zfpCcjZDQAA//8DAFBLAQItABQABgAIAAAAIQDb4fbL7gAAAIUBAAATAAAAAAAA&#10;AAAAAAAAAAAAAABbQ29udGVudF9UeXBlc10ueG1sUEsBAi0AFAAGAAgAAAAhAFr0LFu/AAAAFQEA&#10;AAsAAAAAAAAAAAAAAAAAHwEAAF9yZWxzLy5yZWxzUEsBAi0AFAAGAAgAAAAhAAsmSwnHAAAA3QAA&#10;AA8AAAAAAAAAAAAAAAAABwIAAGRycy9kb3ducmV2LnhtbFBLBQYAAAAAAwADALcAAAD7AgAAAAA=&#10;" strokeweight="0"/>
                  <v:line id="Line 1207" o:spid="_x0000_s1673"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RJxAAAAN0AAAAPAAAAZHJzL2Rvd25yZXYueG1sRE/Pa8Iw&#10;FL4P/B/CE7zN1Ap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B/FdEnEAAAA3QAAAA8A&#10;AAAAAAAAAAAAAAAABwIAAGRycy9kb3ducmV2LnhtbFBLBQYAAAAAAwADALcAAAD4AgAAAAA=&#10;" strokeweight="0"/>
                  <v:line id="Line 1208" o:spid="_x0000_s1674"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HSyAAAAN0AAAAPAAAAZHJzL2Rvd25yZXYueG1sRI9BSwMx&#10;FITvBf9DeIK3NtsV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BwidHSyAAAAN0A&#10;AAAPAAAAAAAAAAAAAAAAAAcCAABkcnMvZG93bnJldi54bWxQSwUGAAAAAAMAAwC3AAAA/AIAAAAA&#10;" strokeweight="0"/>
                  <v:line id="Line 1209" o:spid="_x0000_s1675"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lxwAAAN0AAAAPAAAAZHJzL2Rvd25yZXYueG1sRI9PawIx&#10;FMTvQr9DeIXeNOsW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IBbT6XHAAAA3QAA&#10;AA8AAAAAAAAAAAAAAAAABwIAAGRycy9kb3ducmV2LnhtbFBLBQYAAAAAAwADALcAAAD7AgAAAAA=&#10;" strokeweight="0"/>
                  <v:line id="Line 1210" o:spid="_x0000_s1676"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1211" o:spid="_x0000_s1677"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" strokeweight="0"/>
                  <v:line id="Line 1212" o:spid="_x0000_s1678"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" strokeweight="0"/>
                  <v:line id="Line 1213" o:spid="_x0000_s1679"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xwAAAN0AAAAPAAAAZHJzL2Rvd25yZXYueG1sRI9BawIx&#10;FITvhf6H8ARvNesW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P9gSabHAAAA3QAA&#10;AA8AAAAAAAAAAAAAAAAABwIAAGRycy9kb3ducmV2LnhtbFBLBQYAAAAAAwADALcAAAD7AgAAAAA=&#10;" strokeweight="0"/>
                  <v:line id="Line 1214" o:spid="_x0000_s1680"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w9xwAAAN0AAAAPAAAAZHJzL2Rvd25yZXYueG1sRI9BawIx&#10;FITvhf6H8ARvNesW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JAs7D3HAAAA3QAA&#10;AA8AAAAAAAAAAAAAAAAABwIAAGRycy9kb3ducmV2LnhtbFBLBQYAAAAAAwADALcAAAD7AgAAAAA=&#10;" strokeweight="0"/>
                  <v:line id="Line 1215" o:spid="_x0000_s1681"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hPxAAAAN0AAAAPAAAAZHJzL2Rvd25yZXYueG1sRE/Pa8Iw&#10;FL4P/B/CE7zN1Ap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OGzeE/EAAAA3QAAAA8A&#10;AAAAAAAAAAAAAAAABwIAAGRycy9kb3ducmV2LnhtbFBLBQYAAAAAAwADALcAAAD4AgAAAAA=&#10;" strokeweight="0"/>
                  <v:line id="Line 1216" o:spid="_x0000_s1682"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CO/93UyAAAAN0A&#10;AAAPAAAAAAAAAAAAAAAAAAcCAABkcnMvZG93bnJldi54bWxQSwUGAAAAAAMAAwC3AAAA/AIAAAAA&#10;" strokeweight="0"/>
                  <v:line id="Line 1217" o:spid="_x0000_s1683"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" strokeweight="0"/>
                  <v:line id="Line 1218" o:spid="_x0000_s1684"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" strokeweight="0"/>
                  <v:line id="Line 1219" o:spid="_x0000_s1685"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" strokeweight="0"/>
                  <v:line id="Line 1220" o:spid="_x0000_s1686"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" strokeweight="0"/>
                  <v:line id="Line 1221" o:spid="_x0000_s1687"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" strokeweight="0"/>
                  <v:line id="Line 1222" o:spid="_x0000_s1688"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" strokeweight="0"/>
                  <v:line id="Line 1223" o:spid="_x0000_s1689"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" strokeweight="0"/>
                  <v:line id="Line 1224" o:spid="_x0000_s1690"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vw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0fBrA75v0BOTkBgAA//8DAFBLAQItABQABgAIAAAAIQDb4fbL7gAAAIUBAAATAAAAAAAA&#10;AAAAAAAAAAAAAABbQ29udGVudF9UeXBlc10ueG1sUEsBAi0AFAAGAAgAAAAhAFr0LFu/AAAAFQEA&#10;AAsAAAAAAAAAAAAAAAAAHwEAAF9yZWxzLy5yZWxzUEsBAi0AFAAGAAgAAAAhAIJdK/DHAAAA3QAA&#10;AA8AAAAAAAAAAAAAAAAABwIAAGRycy9kb3ducmV2LnhtbFBLBQYAAAAAAwADALcAAAD7AgAAAAA=&#10;" strokeweight="0"/>
                  <v:line id="Line 1225" o:spid="_x0000_s1691"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" strokeweight="0"/>
                  <v:line id="Line 1226" o:spid="_x0000_s1692"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Ac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" strokeweight="0"/>
                  <v:line id="Line 1227" o:spid="_x0000_s1693"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o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" strokeweight="0"/>
                  <v:line id="Line 1228" o:spid="_x0000_s1694"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" strokeweight="0"/>
                  <v:line id="Line 1229" o:spid="_x0000_s1695"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" strokeweight="0"/>
                  <v:line id="Line 1230" o:spid="_x0000_s1696"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f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" strokeweight="0"/>
                  <v:line id="Line 1231" o:spid="_x0000_s1697"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" strokeweight="0"/>
                  <v:line id="Line 1232" o:spid="_x0000_s1698"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f2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" strokeweight="0"/>
                  <v:line id="Line 1233" o:spid="_x0000_s1699"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" strokeweight="0"/>
                  <v:line id="Line 1234" o:spid="_x0000_s1700"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1iN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cDPvw9yY9ATm9AQAA//8DAFBLAQItABQABgAIAAAAIQDb4fbL7gAAAIUBAAATAAAAAAAA&#10;AAAAAAAAAAAAAABbQ29udGVudF9UeXBlc10ueG1sUEsBAi0AFAAGAAgAAAAhAFr0LFu/AAAAFQEA&#10;AAsAAAAAAAAAAAAAAAAAHwEAAF9yZWxzLy5yZWxzUEsBAi0AFAAGAAgAAAAhANpbWI3HAAAA3QAA&#10;AA8AAAAAAAAAAAAAAAAABwIAAGRycy9kb3ducmV2LnhtbFBLBQYAAAAAAwADALcAAAD7AgAAAAA=&#10;" strokeweight="0"/>
                  <v:line id="Line 1235" o:spid="_x0000_s1701"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" strokeweight="0"/>
                  <v:line id="Line 1236" o:spid="_x0000_s1702"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h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" strokeweight="0"/>
                  <v:line id="Line 1237" o:spid="_x0000_s1703"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" strokeweight="0"/>
                  <v:line id="Line 1238" o:spid="_x0000_s1704"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" strokeweight="0"/>
                  <v:line id="Line 1239" o:spid="_x0000_s1705"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D5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wHwxH8vUlPQM5uAAAA//8DAFBLAQItABQABgAIAAAAIQDb4fbL7gAAAIUBAAATAAAAAAAA&#10;AAAAAAAAAAAAAABbQ29udGVudF9UeXBlc10ueG1sUEsBAi0AFAAGAAgAAAAhAFr0LFu/AAAAFQEA&#10;AAsAAAAAAAAAAAAAAAAAHwEAAF9yZWxzLy5yZWxzUEsBAi0AFAAGAAgAAAAhAFWywPnHAAAA3QAA&#10;AA8AAAAAAAAAAAAAAAAABwIAAGRycy9kb3ducmV2LnhtbFBLBQYAAAAAAwADALcAAAD7AgAAAAA=&#10;" strokeweight="0"/>
                  <v:line id="Line 1240" o:spid="_x0000_s1706"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" strokeweight="0"/>
                  <v:line id="Line 1241" o:spid="_x0000_s1707"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" strokeweight="0"/>
                  <v:line id="Line 1242" o:spid="_x0000_s1708"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SL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" strokeweight="0"/>
                </v:group>
                <v:rect id="Rectangle 1251" o:spid="_x0000_s1709" style="position:absolute;left:23318;top:16756;width:1805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" filled="f" stroked="f">
                  <v:textbox style="mso-fit-shape-to-text:t" inset="0,0,0,0">
                    <w:txbxContent>
                      <w:p w14:paraId="3C3FB8C0" w14:textId="77777777" w:rsidR="004B485B" w:rsidRPr="005E76D5" w:rsidRDefault="004B485B" w:rsidP="004B485B">
                        <w:pPr>
                          <w:pStyle w:val="aff"/>
                          <w:suppressAutoHyphens/>
                          <w:spacing w:line="240" w:lineRule="exact"/>
                          <w:jc w:val="center"/>
                          <w:rPr>
                            <w:sz w:val="20"/>
                            <w:szCs w:val="20"/>
                          </w:rPr>
                        </w:pPr>
                        <w:r w:rsidRPr="005E76D5">
                          <w:rPr>
                            <w:sz w:val="20"/>
                            <w:szCs w:val="20"/>
                          </w:rPr>
                          <w:t>Лямки расположены</w:t>
                        </w:r>
                        <w:r w:rsidRPr="005E76D5">
                          <w:rPr>
                            <w:sz w:val="20"/>
                            <w:szCs w:val="20"/>
                          </w:rPr>
                          <w:br/>
                          <w:t>в горизонтальной плоскости</w:t>
                        </w:r>
                      </w:p>
                    </w:txbxContent>
                  </v:textbox>
                </v:rect>
                <v:line id="Line 1263" o:spid="_x0000_s1710"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" strokeweight="0"/>
                <v:line id="Line 1264" o:spid="_x0000_s1711"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" strokeweight="0"/>
                <v:line id="Line 1265" o:spid="_x0000_s1712"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" strokeweight="0"/>
                <v:line id="Line 1266" o:spid="_x0000_s1713"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" strokeweight="0"/>
                <v:line id="Line 1267" o:spid="_x0000_s1714"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" strokeweight="0"/>
                <v:line id="Line 1268" o:spid="_x0000_s1715"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" strokeweight="0"/>
                <v:group id="Group 2949" o:spid="_x0000_s1716"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">
                  <v:line id="Line 1270" o:spid="_x0000_s1717"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" strokeweight="0"/>
                  <v:line id="Line 1271" o:spid="_x0000_s1718"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MJW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" strokeweight="0"/>
                  <v:line id="Line 1272" o:spid="_x0000_s1719"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" strokeweight="0"/>
                  <v:line id="Line 1273" o:spid="_x0000_s1720"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" strokeweight="0"/>
                  <v:line id="Line 1274" o:spid="_x0000_s1721"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" strokeweight="0"/>
                  <v:line id="Line 1275" o:spid="_x0000_s1722"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" strokeweight="0"/>
                  <v:line id="Line 1276" o:spid="_x0000_s1723"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1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wHoyH8vUlPQM5uAAAA//8DAFBLAQItABQABgAIAAAAIQDb4fbL7gAAAIUBAAATAAAAAAAA&#10;AAAAAAAAAAAAAABbQ29udGVudF9UeXBlc10ueG1sUEsBAi0AFAAGAAgAAAAhAFr0LFu/AAAAFQEA&#10;AAsAAAAAAAAAAAAAAAAAHwEAAF9yZWxzLy5yZWxzUEsBAi0AFAAGAAgAAAAhAIGZp3XHAAAA3QAA&#10;AA8AAAAAAAAAAAAAAAAABwIAAGRycy9kb3ducmV2LnhtbFBLBQYAAAAAAwADALcAAAD7AgAAAAA=&#10;" strokeweight="0"/>
                  <v:line id="Line 1277" o:spid="_x0000_s1724"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" strokeweight="0"/>
                  <v:line id="Line 1278" o:spid="_x0000_s1725"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" strokeweight="0"/>
                  <v:line id="Line 1279" o:spid="_x0000_s1726"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kC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GI3h/iY9ATm7AQAA//8DAFBLAQItABQABgAIAAAAIQDb4fbL7gAAAIUBAAATAAAAAAAA&#10;AAAAAAAAAAAAAABbQ29udGVudF9UeXBlc10ueG1sUEsBAi0AFAAGAAgAAAAhAFr0LFu/AAAAFQEA&#10;AAsAAAAAAAAAAAAAAAAAHwEAAF9yZWxzLy5yZWxzUEsBAi0AFAAGAAgAAAAhAHFLOQLHAAAA3QAA&#10;AA8AAAAAAAAAAAAAAAAABwIAAGRycy9kb3ducmV2LnhtbFBLBQYAAAAAAwADALcAAAD7AgAAAAA=&#10;" strokeweight="0"/>
                  <v:line id="Line 1280" o:spid="_x0000_s1727"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" strokeweight="0"/>
                  <v:line id="Line 1281" o:spid="_x0000_s1728"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jr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" strokeweight="0"/>
                  <v:line id="Line 1282" o:spid="_x0000_s1729"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" strokeweight="0"/>
                  <v:line id="Line 1283" o:spid="_x0000_s1730"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" strokeweight="0"/>
                  <v:line id="Line 1284" o:spid="_x0000_s1731"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" strokeweight="0"/>
                  <v:line id="Line 1285" o:spid="_x0000_s1732"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nc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" strokeweight="0"/>
                  <v:line id="Line 1286" o:spid="_x0000_s1733"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" strokeweight="0"/>
                  <v:line id="Line 1287" o:spid="_x0000_s1734"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Qz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" strokeweight="0"/>
                  <v:line id="Line 1288" o:spid="_x0000_s1735"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pE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GI/g/iY9ATm7AQAA//8DAFBLAQItABQABgAIAAAAIQDb4fbL7gAAAIUBAAATAAAAAAAA&#10;AAAAAAAAAAAAAABbQ29udGVudF9UeXBlc10ueG1sUEsBAi0AFAAGAAgAAAAhAFr0LFu/AAAAFQEA&#10;AAsAAAAAAAAAAAAAAAAAHwEAAF9yZWxzLy5yZWxzUEsBAi0AFAAGAAgAAAAhAJveCkTHAAAA3QAA&#10;AA8AAAAAAAAAAAAAAAAABwIAAGRycy9kb3ducmV2LnhtbFBLBQYAAAAAAwADALcAAAD7AgAAAAA=&#10;" strokeweight="0"/>
                  <v:line id="Line 1289" o:spid="_x0000_s1736"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" strokeweight="0"/>
                  <v:line id="Line 1290" o:spid="_x0000_s1737"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" strokeweight="0"/>
                  <v:line id="Line 1291" o:spid="_x0000_s1738"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" strokeweight="0"/>
                  <v:line id="Line 1292" o:spid="_x0000_s1739"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" strokeweight="0"/>
                  <v:line id="Line 1293" o:spid="_x0000_s1740"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" strokeweight="0"/>
                  <v:line id="Line 1294" o:spid="_x0000_s1741"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" strokeweight="0"/>
                  <v:line id="Line 1295" o:spid="_x0000_s1742"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7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" strokeweight="0"/>
                  <v:line id="Line 1296" o:spid="_x0000_s1743"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" strokeweight="0"/>
                  <v:line id="Line 1297" o:spid="_x0000_s1744"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QU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" strokeweight="0"/>
                  <v:line id="Line 1298" o:spid="_x0000_s1745"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" strokeweight="0"/>
                  <v:line id="Line 1299" o:spid="_x0000_s1746"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4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kbDyRj+3qQnIGe/AAAA//8DAFBLAQItABQABgAIAAAAIQDb4fbL7gAAAIUBAAATAAAAAAAA&#10;AAAAAAAAAAAAAABbQ29udGVudF9UeXBlc10ueG1sUEsBAi0AFAAGAAgAAAAhAFr0LFu/AAAAFQEA&#10;AAsAAAAAAAAAAAAAAAAAHwEAAF9yZWxzLy5yZWxzUEsBAi0AFAAGAAgAAAAhAMFH3/jHAAAA3QAA&#10;AA8AAAAAAAAAAAAAAAAABwIAAGRycy9kb3ducmV2LnhtbFBLBQYAAAAAAwADALcAAAD7AgAAAAA=&#10;" strokeweight="0"/>
                  <v:line id="Line 1300" o:spid="_x0000_s1747"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" strokeweight="0"/>
                  <v:line id="Line 1301" o:spid="_x0000_s1748"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" strokeweight="0"/>
                  <v:line id="Line 1302" o:spid="_x0000_s1749"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" strokeweight="0"/>
                  <v:line id="Line 1303" o:spid="_x0000_s1750"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" strokeweight="0"/>
                  <v:line id="Line 1304" o:spid="_x0000_s1751"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" strokeweight="0"/>
                  <v:line id="Line 1305" o:spid="_x0000_s1752"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8m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" strokeweight="0"/>
                  <v:line id="Line 1306" o:spid="_x0000_s1753"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dS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" strokeweight="0"/>
                  <v:line id="Line 1307" o:spid="_x0000_s1754"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LJ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" strokeweight="0"/>
                  <v:line id="Line 1308" o:spid="_x0000_s1755"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y+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" strokeweight="0"/>
                  <v:line id="Line 1309" o:spid="_x0000_s1756"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" strokeweight="0"/>
                  <v:line id="Line 1310" o:spid="_x0000_s1757"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" strokeweight="0"/>
                  <v:line id="Line 1311" o:spid="_x0000_s1758"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" strokeweight="0"/>
                  <v:line id="Line 1312" o:spid="_x0000_s1759"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" strokeweight="0"/>
                  <v:line id="Line 1313" o:spid="_x0000_s1760"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" strokeweight="0"/>
                  <v:line id="Line 1314" o:spid="_x0000_s1761"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" strokeweight="0"/>
                  <v:line id="Line 1315" o:spid="_x0000_s1762"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" strokeweight="0"/>
                  <v:line id="Line 1316" o:spid="_x0000_s1763"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" strokeweight="0"/>
                  <v:line id="Line 1317" o:spid="_x0000_s1764"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" strokeweight="0"/>
                  <v:line id="Line 1318" o:spid="_x0000_s1765"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" strokeweight="0"/>
                  <v:line id="Line 1319" o:spid="_x0000_s1766"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" strokeweight="0"/>
                  <v:line id="Line 1320" o:spid="_x0000_s1767"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" strokeweight="0"/>
                  <v:line id="Line 1321" o:spid="_x0000_s1768"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" strokeweight="0"/>
                  <v:line id="Line 1322" o:spid="_x0000_s1769"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" strokeweight="0"/>
                  <v:line id="Line 1323" o:spid="_x0000_s1770"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" strokeweight="0"/>
                  <v:line id="Line 1324" o:spid="_x0000_s1771"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6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D0NBjC75v0BOTkBgAA//8DAFBLAQItABQABgAIAAAAIQDb4fbL7gAAAIUBAAATAAAAAAAA&#10;AAAAAAAAAAAAAABbQ29udGVudF9UeXBlc10ueG1sUEsBAi0AFAAGAAgAAAAhAFr0LFu/AAAAFQEA&#10;AAsAAAAAAAAAAAAAAAAAHwEAAF9yZWxzLy5yZWxzUEsBAi0AFAAGAAgAAAAhAE/b5nrHAAAA3QAA&#10;AA8AAAAAAAAAAAAAAAAABwIAAGRycy9kb3ducmV2LnhtbFBLBQYAAAAAAwADALcAAAD7AgAAAAA=&#10;" strokeweight="0"/>
                  <v:line id="Line 1325" o:spid="_x0000_s1772"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0Ph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Fw0B/A75v0BOT4BgAA//8DAFBLAQItABQABgAIAAAAIQDb4fbL7gAAAIUBAAATAAAAAAAA&#10;AAAAAAAAAAAAAABbQ29udGVudF9UeXBlc10ueG1sUEsBAi0AFAAGAAgAAAAhAFr0LFu/AAAAFQEA&#10;AAsAAAAAAAAAAAAAAAAAHwEAAF9yZWxzLy5yZWxzUEsBAi0AFAAGAAgAAAAhACCXQ+HHAAAA3QAA&#10;AA8AAAAAAAAAAAAAAAAABwIAAGRycy9kb3ducmV2LnhtbFBLBQYAAAAAAwADALcAAAD7AgAAAAA=&#10;" strokeweight="0"/>
                  <v:line id="Line 1326" o:spid="_x0000_s1773"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" strokeweight="0"/>
                  <v:line id="Line 1327" o:spid="_x0000_s1774"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" strokeweight="0"/>
                  <v:line id="Line 1328" o:spid="_x0000_s1775"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" strokeweight="0"/>
                  <v:line id="Line 1329" o:spid="_x0000_s1776"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" strokeweight="0"/>
                  <v:line id="Line 1330" o:spid="_x0000_s1777"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" strokeweight="0"/>
                  <v:line id="Line 1331" o:spid="_x0000_s1778"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" strokeweight="0"/>
                  <v:line id="Line 1332" o:spid="_x0000_s1779"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" strokeweight="0"/>
                  <v:line id="Line 1333" o:spid="_x0000_s1780"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Kw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D0NBzA75v0BOTkBgAA//8DAFBLAQItABQABgAIAAAAIQDb4fbL7gAAAIUBAAATAAAAAAAA&#10;AAAAAAAAAAAAAABbQ29udGVudF9UeXBlc10ueG1sUEsBAi0AFAAGAAgAAAAhAFr0LFu/AAAAFQEA&#10;AAsAAAAAAAAAAAAAAAAAHwEAAF9yZWxzLy5yZWxzUEsBAi0AFAAGAAgAAAAhAHFlsrDHAAAA3QAA&#10;AA8AAAAAAAAAAAAAAAAABwIAAGRycy9kb3ducmV2LnhtbFBLBQYAAAAAAwADALcAAAD7AgAAAAA=&#10;" strokeweight="0"/>
                  <v:line id="Line 1334" o:spid="_x0000_s1781"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" strokeweight="0"/>
                  <v:line id="Line 1335" o:spid="_x0000_s1782"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c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" strokeweight="0"/>
                  <v:line id="Line 1336" o:spid="_x0000_s1783"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Eo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" strokeweight="0"/>
                  <v:line id="Line 1337" o:spid="_x0000_s1784"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" strokeweight="0"/>
                  <v:line id="Line 1338" o:spid="_x0000_s1785"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" strokeweight="0"/>
                  <v:line id="Line 1339" o:spid="_x0000_s1786"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" strokeweight="0"/>
                  <v:line id="Line 1340" o:spid="_x0000_s1787"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" strokeweight="0"/>
                  <v:line id="Line 1341" o:spid="_x0000_s1788"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62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" strokeweight="0"/>
                  <v:line id="Line 1342" o:spid="_x0000_s1789"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" strokeweight="0"/>
                  <v:line id="Line 1343" o:spid="_x0000_s1790"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Rt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FwMOjD75v0BOT4BgAA//8DAFBLAQItABQABgAIAAAAIQDb4fbL7gAAAIUBAAATAAAAAAAA&#10;AAAAAAAAAAAAAABbQ29udGVudF9UeXBlc10ueG1sUEsBAi0AFAAGAAgAAAAhAFr0LFu/AAAAFQEA&#10;AAsAAAAAAAAAAAAAAAAAHwEAAF9yZWxzLy5yZWxzUEsBAi0AFAAGAAgAAAAhAPS8JG3HAAAA3QAA&#10;AA8AAAAAAAAAAAAAAAAABwIAAGRycy9kb3ducmV2LnhtbFBLBQYAAAAAAwADALcAAAD7AgAAAAA=&#10;" strokeweight="0"/>
                  <v:line id="Line 1344" o:spid="_x0000_s1791"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oa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" strokeweight="0"/>
                  <v:line id="Line 1345" o:spid="_x0000_s1792"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" strokeweight="0"/>
                  <v:line id="Line 1346" o:spid="_x0000_s1793"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" strokeweight="0"/>
                  <v:line id="Line 1347" o:spid="_x0000_s1794"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" strokeweight="0"/>
                  <v:line id="Line 1348" o:spid="_x0000_s1795"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wZ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eB5OBzB75v0BOTkBgAA//8DAFBLAQItABQABgAIAAAAIQDb4fbL7gAAAIUBAAATAAAAAAAA&#10;AAAAAAAAAAAAAABbQ29udGVudF9UeXBlc10ueG1sUEsBAi0AFAAGAAgAAAAhAFr0LFu/AAAAFQEA&#10;AAsAAAAAAAAAAAAAAAAAHwEAAF9yZWxzLy5yZWxzUEsBAi0AFAAGAAgAAAAhAHtVvBnHAAAA3QAA&#10;AA8AAAAAAAAAAAAAAAAABwIAAGRycy9kb3ducmV2LnhtbFBLBQYAAAAAAwADALcAAAD7AgAAAAA=&#10;" strokeweight="0"/>
                  <v:line id="Line 1349" o:spid="_x0000_s1796"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mC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vA0Go3h9016AnL2AwAA//8DAFBLAQItABQABgAIAAAAIQDb4fbL7gAAAIUBAAATAAAAAAAA&#10;AAAAAAAAAAAAAABbQ29udGVudF9UeXBlc10ueG1sUEsBAi0AFAAGAAgAAAAhAFr0LFu/AAAAFQEA&#10;AAsAAAAAAAAAAAAAAAAAHwEAAF9yZWxzLy5yZWxzUEsBAi0AFAAGAAgAAAAhABQZGYLHAAAA3QAA&#10;AA8AAAAAAAAAAAAAAAAABwIAAGRycy9kb3ducmV2LnhtbFBLBQYAAAAAAwADALcAAAD7AgAAAAA=&#10;" strokeweight="0"/>
                  <v:line id="Line 1350" o:spid="_x0000_s1797"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" strokeweight="0"/>
                  <v:line id="Line 1351" o:spid="_x0000_s1798"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" strokeweight="0"/>
                  <v:line id="Line 1352" o:spid="_x0000_s1799"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" strokeweight="0"/>
                  <v:line id="Line 1353" o:spid="_x0000_s1800"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" strokeweight="0"/>
                  <v:line id="Line 1354" o:spid="_x0000_s1801"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ln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" strokeweight="0"/>
                  <v:line id="Line 1355" o:spid="_x0000_s1802"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" strokeweight="0"/>
                  <v:line id="Line 1356" o:spid="_x0000_s1803"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" strokeweight="0"/>
                  <v:line id="Line 1357" o:spid="_x0000_s1804"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" strokeweight="0"/>
                  <v:line id="Line 1358" o:spid="_x0000_s1805"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" strokeweight="0"/>
                  <v:line id="Line 1359" o:spid="_x0000_s1806"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" strokeweight="0"/>
                  <v:line id="Line 1360" o:spid="_x0000_s1807"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" strokeweight="0"/>
                  <v:line id="Line 1361" o:spid="_x0000_s1808"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sW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" strokeweight="0"/>
                  <v:line id="Line 1362" o:spid="_x0000_s1809"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" strokeweight="0"/>
                  <v:line id="Line 1363" o:spid="_x0000_s1810"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" strokeweight="0"/>
                  <v:line id="Line 1364" o:spid="_x0000_s1811"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" strokeweight="0"/>
                  <v:line id="Line 1365" o:spid="_x0000_s1812"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" strokeweight="0"/>
                  <v:line id="Line 1366" o:spid="_x0000_s1813"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" strokeweight="0"/>
                  <v:line id="Line 1367" o:spid="_x0000_s1814"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" strokeweight="0"/>
                  <v:line id="Line 1368" o:spid="_x0000_s1815"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m5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" strokeweight="0"/>
                  <v:line id="Line 1369" o:spid="_x0000_s1816"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" strokeweight="0"/>
                  <v:line id="Line 1370" o:spid="_x0000_s1817"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" strokeweight="0"/>
                  <v:line id="Line 1371" o:spid="_x0000_s1818"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3L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" strokeweight="0"/>
                  <v:line id="Line 1372" o:spid="_x0000_s1819"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" strokeweight="0"/>
                  <v:line id="Line 1373" o:spid="_x0000_s1820"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" strokeweight="0"/>
                  <v:line id="Line 1374" o:spid="_x0000_s1821"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" strokeweight="0"/>
                  <v:line id="Line 1375" o:spid="_x0000_s1822"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TCc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eB5OBrC75v0BOTkBgAA//8DAFBLAQItABQABgAIAAAAIQDb4fbL7gAAAIUBAAATAAAAAAAA&#10;AAAAAAAAAAAAAABbQ29udGVudF9UeXBlc10ueG1sUEsBAi0AFAAGAAgAAAAhAFr0LFu/AAAAFQEA&#10;AAsAAAAAAAAAAAAAAAAAHwEAAF9yZWxzLy5yZWxzUEsBAi0AFAAGAAgAAAAhAHiRMJzHAAAA3QAA&#10;AA8AAAAAAAAAAAAAAAAABwIAAGRycy9kb3ducmV2LnhtbFBLBQYAAAAAAwADALcAAAD7AgAAAAA=&#10;" strokeweight="0"/>
                  <v:line id="Line 1376" o:spid="_x0000_s1823"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" strokeweight="0"/>
                  <v:line id="Line 1377" o:spid="_x0000_s1824"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1z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" strokeweight="0"/>
                  <v:line id="Line 1378" o:spid="_x0000_s1825"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" strokeweight="0"/>
                  <v:line id="Line 1379" o:spid="_x0000_s1826"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af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HI3h/016AnL6BwAA//8DAFBLAQItABQABgAIAAAAIQDb4fbL7gAAAIUBAAATAAAAAAAA&#10;AAAAAAAAAAAAAABbQ29udGVudF9UeXBlc10ueG1sUEsBAi0AFAAGAAgAAAAhAFr0LFu/AAAAFQEA&#10;AAsAAAAAAAAAAAAAAAAAHwEAAF9yZWxzLy5yZWxzUEsBAi0AFAAGAAgAAAAhAAeqNp/HAAAA3QAA&#10;AA8AAAAAAAAAAAAAAAAABwIAAGRycy9kb3ducmV2LnhtbFBLBQYAAAAAAwADALcAAAD7AgAAAAA=&#10;" strokeweight="0"/>
                  <v:line id="Line 1380" o:spid="_x0000_s1827"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" strokeweight="0"/>
                  <v:line id="Line 1381" o:spid="_x0000_s1828"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d2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" strokeweight="0"/>
                  <v:line id="Line 1382" o:spid="_x0000_s1829"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" strokeweight="0"/>
                  <v:line id="Line 1383" o:spid="_x0000_s1830"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" strokeweight="0"/>
                  <v:line id="Line 1384" o:spid="_x0000_s1831"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" strokeweight="0"/>
                  <v:line id="Line 1385" o:spid="_x0000_s1832"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ZB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vA0Go/g9016AnL2AwAA//8DAFBLAQItABQABgAIAAAAIQDb4fbL7gAAAIUBAAATAAAAAAAA&#10;AAAAAAAAAAAAAABbQ29udGVudF9UeXBlc10ueG1sUEsBAi0AFAAGAAgAAAAhAFr0LFu/AAAAFQEA&#10;AAsAAAAAAAAAAAAAAAAAHwEAAF9yZWxzLy5yZWxzUEsBAi0AFAAGAAgAAAAhAP1IpkHHAAAA3QAA&#10;AA8AAAAAAAAAAAAAAAAABwIAAGRycy9kb3ducmV2LnhtbFBLBQYAAAAAAwADALcAAAD7AgAAAAA=&#10;" strokeweight="0"/>
                  <v:line id="Line 1386" o:spid="_x0000_s1833"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" strokeweight="0"/>
                  <v:line id="Line 1387" o:spid="_x0000_s1834"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" strokeweight="0"/>
                  <v:line id="Line 1388" o:spid="_x0000_s1835"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XZ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HI/g/016AnL6BwAA//8DAFBLAQItABQABgAIAAAAIQDb4fbL7gAAAIUBAAATAAAAAAAA&#10;AAAAAAAAAAAAAABbQ29udGVudF9UeXBlc10ueG1sUEsBAi0AFAAGAAgAAAAhAFr0LFu/AAAAFQEA&#10;AAsAAAAAAAAAAAAAAAAAHwEAAF9yZWxzLy5yZWxzUEsBAi0AFAAGAAgAAAAhAO0/BdnHAAAA3QAA&#10;AA8AAAAAAAAAAAAAAAAABwIAAGRycy9kb3ducmV2LnhtbFBLBQYAAAAAAwADALcAAAD7AgAAAAA=&#10;" strokeweight="0"/>
                  <v:line id="Line 1389" o:spid="_x0000_s1836"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" strokeweight="0"/>
                  <v:line id="Line 1390" o:spid="_x0000_s1837"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" strokeweight="0"/>
                  <v:line id="Line 1391" o:spid="_x0000_s1838"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" strokeweight="0"/>
                  <v:line id="Line 1392" o:spid="_x0000_s1839"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" strokeweight="0"/>
                  <v:line id="Line 1393" o:spid="_x0000_s1840"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" strokeweight="0"/>
                  <v:line id="Line 1394" o:spid="_x0000_s1841"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" strokeweight="0"/>
                  <v:line id="Line 1395" o:spid="_x0000_s1842"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" strokeweight="0"/>
                  <v:line id="Line 1396" o:spid="_x0000_s1843"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" strokeweight="0"/>
                  <v:line id="Line 1397" o:spid="_x0000_s1844"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" strokeweight="0"/>
                  <v:line id="Line 1398" o:spid="_x0000_s1845"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" strokeweight="0"/>
                  <v:line id="Line 1399" o:spid="_x0000_s1846"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" strokeweight="0"/>
                  <v:line id="Line 1400" o:spid="_x0000_s1847"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" strokeweight="0"/>
                  <v:line id="Line 1401" o:spid="_x0000_s1848"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GM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" strokeweight="0"/>
                  <v:line id="Line 1402" o:spid="_x0000_s1849"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" strokeweight="0"/>
                  <v:line id="Line 1403" o:spid="_x0000_s1850"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" strokeweight="0"/>
                  <v:line id="Line 1404" o:spid="_x0000_s1851"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Ug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" strokeweight="0"/>
                  <v:line id="Line 1405" o:spid="_x0000_s1852"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" strokeweight="0"/>
                  <v:line id="Line 1406" o:spid="_x0000_s1853"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jP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" strokeweight="0"/>
                  <v:line id="Line 1407" o:spid="_x0000_s1854"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X1U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" strokeweight="0"/>
                  <v:line id="Line 1408" o:spid="_x0000_s1855"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j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" strokeweight="0"/>
                  <v:line id="Line 1409" o:spid="_x0000_s1856"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" strokeweight="0"/>
                  <v:line id="Line 1410" o:spid="_x0000_s1857"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" strokeweight="0"/>
                  <v:line id="Line 1411" o:spid="_x0000_s1858"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dR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" strokeweight="0"/>
                  <v:line id="Line 1412" o:spid="_x0000_s1859"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" strokeweight="0"/>
                  <v:line id="Line 1413" o:spid="_x0000_s1860"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" strokeweight="0"/>
                  <v:line id="Line 1414" o:spid="_x0000_s1861"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" strokeweight="0"/>
                  <v:line id="Line 1415" o:spid="_x0000_s1862"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" strokeweight="0"/>
                  <v:line id="Line 1416" o:spid="_x0000_s1863"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" strokeweight="0"/>
                  <v:line id="Line 1417" o:spid="_x0000_s1864"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" strokeweight="0"/>
                  <v:line id="Line 1418" o:spid="_x0000_s1865"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" strokeweight="0"/>
                  <v:line id="Line 1419" o:spid="_x0000_s1866"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" strokeweight="0"/>
                  <v:line id="Line 1420" o:spid="_x0000_s1867"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" strokeweight="0"/>
                  <v:line id="Line 1421" o:spid="_x0000_s1868"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" strokeweight="0"/>
                  <v:line id="Line 1422" o:spid="_x0000_s1869"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" strokeweight="0"/>
                  <v:line id="Line 1423" o:spid="_x0000_s1870"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" strokeweight="0"/>
                  <v:line id="Line 1424" o:spid="_x0000_s1871"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sf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c9gfw9yY9ATm9AQAA//8DAFBLAQItABQABgAIAAAAIQDb4fbL7gAAAIUBAAATAAAAAAAA&#10;AAAAAAAAAAAAAABbQ29udGVudF9UeXBlc10ueG1sUEsBAi0AFAAGAAgAAAAhAFr0LFu/AAAAFQEA&#10;AAsAAAAAAAAAAAAAAAAAHwEAAF9yZWxzLy5yZWxzUEsBAi0AFAAGAAgAAAAhAI9xKx/HAAAA3QAA&#10;AA8AAAAAAAAAAAAAAAAABwIAAGRycy9kb3ducmV2LnhtbFBLBQYAAAAAAwADALcAAAD7AgAAAAA=&#10;" strokeweight="0"/>
                  <v:line id="Line 1425" o:spid="_x0000_s1872"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" strokeweight="0"/>
                  <v:line id="Line 1426" o:spid="_x0000_s1873"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" strokeweight="0"/>
                  <v:line id="Line 1427" o:spid="_x0000_s1874"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" strokeweight="0"/>
                  <v:line id="Line 1428" o:spid="_x0000_s1875"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" strokeweight="0"/>
                  <v:line id="Line 1429" o:spid="_x0000_s1876"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" strokeweight="0"/>
                  <v:line id="Line 1430" o:spid="_x0000_s1877"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" strokeweight="0"/>
                  <v:line id="Line 1431" o:spid="_x0000_s1878"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" strokeweight="0"/>
                  <v:line id="Line 1432" o:spid="_x0000_s1879"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" strokeweight="0"/>
                  <v:line id="Line 1433" o:spid="_x0000_s1880"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V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cDvrw9yY9ATm9AQAA//8DAFBLAQItABQABgAIAAAAIQDb4fbL7gAAAIUBAAATAAAAAAAA&#10;AAAAAAAAAAAAAABbQ29udGVudF9UeXBlc10ueG1sUEsBAi0AFAAGAAgAAAAhAFr0LFu/AAAAFQEA&#10;AAsAAAAAAAAAAAAAAAAAHwEAAF9yZWxzLy5yZWxzUEsBAi0AFAAGAAgAAAAhALHPf9XHAAAA3QAA&#10;AA8AAAAAAAAAAAAAAAAABwIAAGRycy9kb3ducmV2LnhtbFBLBQYAAAAAAwADALcAAAD7AgAAAAA=&#10;" strokeweight="0"/>
                  <v:line id="Line 1434" o:spid="_x0000_s1881"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" strokeweight="0"/>
                  <v:line id="Line 1435" o:spid="_x0000_s1882"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Q5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" strokeweight="0"/>
                  <v:line id="Line 1436" o:spid="_x0000_s1883"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" strokeweight="0"/>
                  <v:line id="Line 1437" o:spid="_x0000_s1884"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" strokeweight="0"/>
                  <v:line id="Line 1438" o:spid="_x0000_s1885"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h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HgxH8vUlPQM5uAAAA//8DAFBLAQItABQABgAIAAAAIQDb4fbL7gAAAIUBAAATAAAAAAAA&#10;AAAAAAAAAAAAAABbQ29udGVudF9UeXBlc10ueG1sUEsBAi0AFAAGAAgAAAAhAFr0LFu/AAAAFQEA&#10;AAsAAAAAAAAAAAAAAAAAHwEAAF9yZWxzLy5yZWxzUEsBAi0AFAAGAAgAAAAhAD4m56HHAAAA3QAA&#10;AA8AAAAAAAAAAAAAAAAABwIAAGRycy9kb3ducmV2LnhtbFBLBQYAAAAAAwADALcAAAD7AgAAAAA=&#10;" strokeweight="0"/>
                  <v:line id="Line 1439" o:spid="_x0000_s1886"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" strokeweight="0"/>
                  <v:line id="Line 1440" o:spid="_x0000_s1887"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" strokeweight="0"/>
                  <v:line id="Line 1441" o:spid="_x0000_s1888"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PT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BPuXPTyAAAAN0A&#10;AAAPAAAAAAAAAAAAAAAAAAcCAABkcnMvZG93bnJldi54bWxQSwUGAAAAAAMAAwC3AAAA/AIAAAAA&#10;" strokeweight="0"/>
                  <v:line id="Line 1442" o:spid="_x0000_s1889"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yTxAAAAN0AAAAPAAAAZHJzL2Rvd25yZXYueG1sRE9NawIx&#10;EL0X+h/CFLxpti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FtaTJPEAAAA3QAAAA8A&#10;AAAAAAAAAAAAAAAABwIAAGRycy9kb3ducmV2LnhtbFBLBQYAAAAAAwADALcAAAD4AgAAAAA=&#10;" strokeweight="0"/>
                  <v:line id="Line 1443" o:spid="_x0000_s1890"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kIyAAAAN0AAAAPAAAAZHJzL2Rvd25yZXYueG1sRI9BawIx&#10;FITvhf6H8Aq9adZWal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A0FukIyAAAAN0A&#10;AAAPAAAAAAAAAAAAAAAAAAcCAABkcnMvZG93bnJldi54bWxQSwUGAAAAAAMAAwC3AAAA/AIAAAAA&#10;" strokeweight="0"/>
                  <v:line id="Line 1444" o:spid="_x0000_s1891"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" strokeweight="0"/>
                  <v:line id="Line 1445" o:spid="_x0000_s1892"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" strokeweight="0"/>
                  <v:line id="Line 1446" o:spid="_x0000_s1893"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" strokeweight="0"/>
                  <v:line id="Line 1447" o:spid="_x0000_s1894"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" strokeweight="0"/>
                  <v:line id="Line 1448" o:spid="_x0000_s1895"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" strokeweight="0"/>
                  <v:line id="Line 1449" o:spid="_x0000_s1896"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" strokeweight="0"/>
                  <v:line id="Line 1450" o:spid="_x0000_s1897"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" strokeweight="0"/>
                  <v:line id="Line 1451" o:spid="_x0000_s1898"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UO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" strokeweight="0"/>
                  <v:line id="Line 1452" o:spid="_x0000_s1899"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" strokeweight="0"/>
                  <v:line id="Line 1453" o:spid="_x0000_s1900"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" strokeweight="0"/>
                  <v:line id="Line 1454" o:spid="_x0000_s1901"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" strokeweight="0"/>
                  <v:line id="Line 1455" o:spid="_x0000_s1902"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" strokeweight="0"/>
                  <v:line id="Line 1456" o:spid="_x0000_s1903"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" strokeweight="0"/>
                  <v:line id="Line 1457" o:spid="_x0000_s1904"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" strokeweight="0"/>
                  <v:line id="Line 1458" o:spid="_x0000_s1905"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" strokeweight="0"/>
                  <v:line id="Line 1459" o:spid="_x0000_s1906"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" strokeweight="0"/>
                  <v:shape id="Freeform 1460" o:spid="_x0000_s1907"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" path="m230,l,116,230,232,116,116,230,xe" fillcolor="black" strokeweight="0">
                    <v:path arrowok="t" o:connecttype="custom" o:connectlocs="58,0;0,29;58,57;29,29;58,0" o:connectangles="0,0,0,0,0"/>
                  </v:shape>
                  <v:shape id="Freeform 1461" o:spid="_x0000_s1908"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" path="m,l231,116,,232,116,116,,xe" fillcolor="black" strokeweight="0">
                    <v:path arrowok="t" o:connecttype="custom" o:connectlocs="0,0;58,29;0,57;29,29;0,0" o:connectangles="0,0,0,0,0"/>
                  </v:shape>
                  <v:line id="Line 1462" o:spid="_x0000_s1909"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" strokeweight="0"/>
                  <v:shape id="Freeform 1463" o:spid="_x0000_s1910"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" path="m219,178l31,,,260,70,108r149,70xe" fillcolor="black" strokeweight="0">
                    <v:path arrowok="t" o:connecttype="custom" o:connectlocs="54,45;7,0;0,65;17,27;54,45" o:connectangles="0,0,0,0,0"/>
                  </v:shape>
                  <v:line id="Line 1464" o:spid="_x0000_s1911"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" strokeweight="0"/>
                  <v:shape id="Freeform 1465" o:spid="_x0000_s1912"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" path="m54,252l,,236,105,74,90,54,252xe" fillcolor="black" strokeweight="0">
                    <v:path arrowok="t" o:connecttype="custom" o:connectlocs="14,63;0,0;59,27;19,23;14,63" o:connectangles="0,0,0,0,0"/>
                  </v:shape>
                  <v:rect id="Rectangle 1466" o:spid="_x0000_s1913" style="position:absolute;left:4818;top:4098;width:7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" filled="f" stroked="f">
                    <v:textbox style="mso-fit-shape-to-text:t" inset="0,0,0,0">
                      <w:txbxContent>
                        <w:p w14:paraId="46F55673" w14:textId="77777777" w:rsidR="004B485B" w:rsidRPr="00156E2D" w:rsidRDefault="004B485B" w:rsidP="004B485B">
                          <w:pPr>
                            <w:rPr>
                              <w:b/>
                              <w:sz w:val="18"/>
                              <w:szCs w:val="18"/>
                            </w:rPr>
                          </w:pPr>
                          <w:r w:rsidRPr="00156E2D">
                            <w:rPr>
                              <w:b/>
                              <w:bCs/>
                              <w:color w:val="000000"/>
                              <w:sz w:val="18"/>
                              <w:szCs w:val="18"/>
                              <w:lang w:val="en-US"/>
                            </w:rPr>
                            <w:t>α</w:t>
                          </w:r>
                          <w:r w:rsidRPr="00156E2D">
                            <w:rPr>
                              <w:bCs/>
                              <w:color w:val="000000"/>
                              <w:sz w:val="18"/>
                              <w:szCs w:val="18"/>
                              <w:lang w:val="en-US"/>
                            </w:rPr>
                            <w:t xml:space="preserve"> ±</w:t>
                          </w:r>
                          <w:r w:rsidRPr="00156E2D">
                            <w:rPr>
                              <w:bCs/>
                              <w:color w:val="000000"/>
                              <w:sz w:val="18"/>
                              <w:szCs w:val="18"/>
                            </w:rPr>
                            <w:t xml:space="preserve"> 5°</w:t>
                          </w:r>
                        </w:p>
                      </w:txbxContent>
                    </v:textbox>
                  </v:rect>
                </v:group>
                <v:rect id="Rectangle 1465" o:spid="_x0000_s1914" style="position:absolute;left:1777;top:29087;width:1255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6F9ECB6D" w14:textId="77777777" w:rsidR="004B485B" w:rsidRPr="005E76D5" w:rsidRDefault="004B485B" w:rsidP="004B485B">
                        <w:pPr>
                          <w:pStyle w:val="aff"/>
                          <w:suppressAutoHyphens/>
                          <w:spacing w:line="240" w:lineRule="exact"/>
                          <w:rPr>
                            <w:sz w:val="20"/>
                            <w:szCs w:val="20"/>
                          </w:rPr>
                        </w:pPr>
                        <w:r w:rsidRPr="005E76D5">
                          <w:rPr>
                            <w:sz w:val="20"/>
                            <w:szCs w:val="20"/>
                          </w:rPr>
                          <w:t>Испытание с пряжкой</w:t>
                        </w:r>
                      </w:p>
                    </w:txbxContent>
                  </v:textbox>
                </v:rect>
                <v:rect id="Rectangle 2843" o:spid="_x0000_s1915" style="position:absolute;left:21069;top:26271;width:1985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232ED788" w14:textId="31E4FBA7" w:rsidR="004B485B" w:rsidRPr="005E76D5" w:rsidRDefault="004B485B" w:rsidP="004B485B">
                        <w:pPr>
                          <w:pStyle w:val="aff"/>
                          <w:suppressAutoHyphens/>
                          <w:spacing w:line="240" w:lineRule="exact"/>
                          <w:rPr>
                            <w:sz w:val="20"/>
                            <w:szCs w:val="20"/>
                          </w:rPr>
                        </w:pPr>
                        <w:r w:rsidRPr="005E76D5">
                          <w:rPr>
                            <w:sz w:val="20"/>
                            <w:szCs w:val="20"/>
                          </w:rPr>
                          <w:t>Минимум F = 10 ±</w:t>
                        </w:r>
                        <w:r w:rsidR="000B1FC0">
                          <w:rPr>
                            <w:sz w:val="20"/>
                            <w:szCs w:val="20"/>
                          </w:rPr>
                          <w:t xml:space="preserve"> </w:t>
                        </w:r>
                        <w:r w:rsidRPr="005E76D5">
                          <w:rPr>
                            <w:sz w:val="20"/>
                            <w:szCs w:val="20"/>
                          </w:rPr>
                          <w:t xml:space="preserve">0,1 Н </w:t>
                        </w:r>
                      </w:p>
                    </w:txbxContent>
                  </v:textbox>
                </v:rect>
                <w10:anchorlock/>
              </v:group>
            </w:pict>
          </mc:Fallback>
        </mc:AlternateContent>
      </w:r>
    </w:p>
    <w:bookmarkEnd w:id="44"/>
    <w:p w14:paraId="1BF1BB27" w14:textId="77777777" w:rsidR="004B485B" w:rsidRPr="00D2102A" w:rsidRDefault="004B485B" w:rsidP="004B485B">
      <w:pPr>
        <w:spacing w:after="120"/>
        <w:ind w:left="1134"/>
        <w:rPr>
          <w:sz w:val="16"/>
          <w:szCs w:val="16"/>
        </w:rPr>
      </w:pPr>
    </w:p>
    <w:p w14:paraId="23A59A6A" w14:textId="77777777" w:rsidR="004B485B" w:rsidRPr="00D2102A" w:rsidRDefault="004B485B" w:rsidP="004B485B">
      <w:pPr>
        <w:keepNext/>
        <w:spacing w:after="240"/>
        <w:ind w:left="1134"/>
        <w:rPr>
          <w:bCs/>
        </w:rPr>
      </w:pPr>
      <w:r w:rsidRPr="00D2102A">
        <w:rPr>
          <w:bCs/>
        </w:rPr>
        <w:t>Пример 2</w:t>
      </w:r>
    </w:p>
    <w:p w14:paraId="2321A6C8" w14:textId="77777777" w:rsidR="004B485B" w:rsidRPr="00D2102A" w:rsidRDefault="004B485B" w:rsidP="004B485B">
      <w:pPr>
        <w:spacing w:after="360"/>
        <w:ind w:left="1134"/>
      </w:pPr>
      <w:r w:rsidRPr="00D2102A">
        <w:rPr>
          <w:noProof/>
          <w:lang w:eastAsia="ru-RU"/>
        </w:rPr>
        <mc:AlternateContent>
          <mc:Choice Requires="wps">
            <w:drawing>
              <wp:anchor distT="0" distB="0" distL="114300" distR="114300" simplePos="0" relativeHeight="251721728" behindDoc="0" locked="0" layoutInCell="1" allowOverlap="1" wp14:anchorId="5B0BB994" wp14:editId="6BDB551B">
                <wp:simplePos x="0" y="0"/>
                <wp:positionH relativeFrom="column">
                  <wp:posOffset>986464</wp:posOffset>
                </wp:positionH>
                <wp:positionV relativeFrom="paragraph">
                  <wp:posOffset>720956</wp:posOffset>
                </wp:positionV>
                <wp:extent cx="1223824" cy="361252"/>
                <wp:effectExtent l="0" t="0" r="14605" b="1270"/>
                <wp:wrapNone/>
                <wp:docPr id="4457"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824" cy="36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FA6E6" w14:textId="38971281" w:rsidR="004B485B" w:rsidRPr="005E76D5" w:rsidRDefault="004B485B" w:rsidP="004B485B">
                            <w:pPr>
                              <w:pStyle w:val="aff"/>
                              <w:suppressAutoHyphens/>
                              <w:spacing w:line="240" w:lineRule="exact"/>
                              <w:rPr>
                                <w:sz w:val="20"/>
                                <w:szCs w:val="20"/>
                              </w:rPr>
                            </w:pPr>
                            <w:r w:rsidRPr="005E76D5">
                              <w:rPr>
                                <w:sz w:val="20"/>
                                <w:szCs w:val="20"/>
                              </w:rPr>
                              <w:t>Общая величина хода:</w:t>
                            </w:r>
                            <w:r w:rsidRPr="005E76D5">
                              <w:rPr>
                                <w:sz w:val="20"/>
                                <w:szCs w:val="20"/>
                                <w:lang w:val="ru-RU"/>
                              </w:rPr>
                              <w:t xml:space="preserve"> </w:t>
                            </w:r>
                            <w:r w:rsidRPr="005E76D5">
                              <w:rPr>
                                <w:sz w:val="20"/>
                                <w:szCs w:val="20"/>
                              </w:rPr>
                              <w:t>300 ±</w:t>
                            </w:r>
                            <w:r w:rsidR="000B1FC0">
                              <w:rPr>
                                <w:sz w:val="20"/>
                                <w:szCs w:val="20"/>
                              </w:rPr>
                              <w:t xml:space="preserve"> </w:t>
                            </w:r>
                            <w:r w:rsidRPr="005E76D5">
                              <w:rPr>
                                <w:sz w:val="20"/>
                                <w:szCs w:val="20"/>
                              </w:rPr>
                              <w:t>20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B0BB994" id="_x0000_s1916" style="position:absolute;left:0;text-align:left;margin-left:77.65pt;margin-top:56.75pt;width:96.35pt;height:28.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" filled="f" stroked="f">
                <v:textbox inset="0,0,0,0">
                  <w:txbxContent>
                    <w:p w14:paraId="01DFA6E6" w14:textId="38971281" w:rsidR="004B485B" w:rsidRPr="005E76D5" w:rsidRDefault="004B485B" w:rsidP="004B485B">
                      <w:pPr>
                        <w:pStyle w:val="aff"/>
                        <w:suppressAutoHyphens/>
                        <w:spacing w:line="240" w:lineRule="exact"/>
                        <w:rPr>
                          <w:sz w:val="20"/>
                          <w:szCs w:val="20"/>
                        </w:rPr>
                      </w:pPr>
                      <w:r w:rsidRPr="005E76D5">
                        <w:rPr>
                          <w:sz w:val="20"/>
                          <w:szCs w:val="20"/>
                        </w:rPr>
                        <w:t>Общая величина хода:</w:t>
                      </w:r>
                      <w:r w:rsidRPr="005E76D5">
                        <w:rPr>
                          <w:sz w:val="20"/>
                          <w:szCs w:val="20"/>
                          <w:lang w:val="ru-RU"/>
                        </w:rPr>
                        <w:t xml:space="preserve"> </w:t>
                      </w:r>
                      <w:r w:rsidRPr="005E76D5">
                        <w:rPr>
                          <w:sz w:val="20"/>
                          <w:szCs w:val="20"/>
                        </w:rPr>
                        <w:t>300 ±</w:t>
                      </w:r>
                      <w:r w:rsidR="000B1FC0">
                        <w:rPr>
                          <w:sz w:val="20"/>
                          <w:szCs w:val="20"/>
                        </w:rPr>
                        <w:t xml:space="preserve"> </w:t>
                      </w:r>
                      <w:r w:rsidRPr="005E76D5">
                        <w:rPr>
                          <w:sz w:val="20"/>
                          <w:szCs w:val="20"/>
                        </w:rPr>
                        <w:t>20 мм</w:t>
                      </w:r>
                    </w:p>
                  </w:txbxContent>
                </v:textbox>
              </v:rect>
            </w:pict>
          </mc:Fallback>
        </mc:AlternateContent>
      </w:r>
      <w:r w:rsidRPr="00D2102A">
        <w:rPr>
          <w:noProof/>
          <w:lang w:eastAsia="ru-RU"/>
        </w:rPr>
        <mc:AlternateContent>
          <mc:Choice Requires="wpc">
            <w:drawing>
              <wp:inline distT="0" distB="0" distL="0" distR="0" wp14:anchorId="585CCDB1" wp14:editId="7B4BD3E4">
                <wp:extent cx="5334635" cy="2806898"/>
                <wp:effectExtent l="0" t="0" r="0" b="0"/>
                <wp:docPr id="507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458" name="Group 4"/>
                        <wpg:cNvGrpSpPr>
                          <a:grpSpLocks/>
                        </wpg:cNvGrpSpPr>
                        <wpg:grpSpPr bwMode="auto">
                          <a:xfrm>
                            <a:off x="635" y="635"/>
                            <a:ext cx="4293235" cy="2741930"/>
                            <a:chOff x="1" y="1"/>
                            <a:chExt cx="6761" cy="4318"/>
                          </a:xfrm>
                        </wpg:grpSpPr>
                        <wps:wsp>
                          <wps:cNvPr id="4459"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0"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1"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2"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63"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4"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5"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6"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7"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8"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0"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1"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2"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3"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4"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5"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6"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7"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8"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9"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0"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1"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2"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3"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4"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5"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6"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7"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8"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9"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0"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1"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2"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3"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4"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5"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6"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8"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9"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0"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1"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2"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3"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4"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5"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6"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7"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8"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9"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0"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1"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2"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5"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6"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7"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8"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9"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0"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1"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2"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3"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5"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6"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7"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8"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9"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0"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1"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2"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3"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4"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5"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6"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7"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8"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9"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0"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1"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2"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3"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4"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5"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6"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7"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8"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9"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0"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1"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2"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3"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4"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5"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6"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7"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8"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59"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60"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1"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2"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3"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4"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5"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6"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7"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8"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69"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570"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71"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72"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3"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4"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5"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6"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7"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8"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9"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0"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1"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2"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3"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4"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5"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6"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7"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8"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9"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0"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1"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2"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3"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4"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5"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6"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7"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8"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9"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0"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1"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2"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3"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4"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5"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6"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7"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8"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9"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0"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1"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2"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3"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4"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5"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6"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7"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8"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9"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0"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1"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2"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3"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4"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5"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6"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7"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8"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9"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0"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1"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2"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3"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4"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5"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6"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7"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8"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9"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0"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1"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2"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3"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4"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5"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6"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7"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8"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9"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0"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1"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2"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3"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4"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5"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6"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7"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8"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4659" name="Group 205"/>
                        <wpg:cNvGrpSpPr>
                          <a:grpSpLocks/>
                        </wpg:cNvGrpSpPr>
                        <wpg:grpSpPr bwMode="auto">
                          <a:xfrm>
                            <a:off x="1504950" y="888365"/>
                            <a:ext cx="1918335" cy="513080"/>
                            <a:chOff x="2370" y="1399"/>
                            <a:chExt cx="3021" cy="808"/>
                          </a:xfrm>
                        </wpg:grpSpPr>
                        <wps:wsp>
                          <wps:cNvPr id="4660"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1"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2"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3"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4"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5"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6"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7"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8"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9"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0"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1"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2"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3"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4"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5"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6"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7"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8"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9"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0"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1"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2"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3"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4"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5"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6"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7"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8"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9"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0"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1"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2"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3"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4"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5"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6"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7"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8"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9"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0"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1"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2"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3"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4"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5"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6"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7"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8"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9"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0"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1"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2"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3"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4"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5"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6"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7"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8"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9"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0"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1"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2"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3"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4"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5"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6"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7"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8"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9"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0"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1"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2"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3"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4"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5"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6"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7"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8"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9"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0"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1"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2"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3"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4"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5"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6"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7"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8"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9"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0"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1"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2"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3"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4"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5"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6"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7"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8"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9"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0"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1"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2"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3"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4"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5"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6"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7"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8"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9"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0"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1"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2"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3"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4"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5"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6"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7"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8"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9"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0"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1"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2"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3"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4"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5"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6"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7"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8"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9"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0"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1"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2"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3"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4"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5"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6"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7"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8"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9"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0"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1"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2"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3"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4"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5"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6"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7"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8"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9"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0"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1"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2"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3"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4"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5"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6"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7"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8"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9"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0"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1"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2"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3"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4"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5"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6"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7"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8"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9"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0"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1"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2"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3"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4"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5"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6"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7"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8"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9"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0"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1"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2"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3"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4"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5"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6"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7"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8"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9"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0"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1"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2"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3"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4"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5"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6"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7"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8"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9"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4860" name="Group 406"/>
                        <wpg:cNvGrpSpPr>
                          <a:grpSpLocks/>
                        </wpg:cNvGrpSpPr>
                        <wpg:grpSpPr bwMode="auto">
                          <a:xfrm>
                            <a:off x="630555" y="38735"/>
                            <a:ext cx="3625850" cy="2159635"/>
                            <a:chOff x="993" y="61"/>
                            <a:chExt cx="5710" cy="3401"/>
                          </a:xfrm>
                        </wpg:grpSpPr>
                        <wps:wsp>
                          <wps:cNvPr id="4861"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62"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3"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4"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5"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6"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7"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8"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9"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0"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1"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2"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3"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4"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5"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6"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7"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8"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9"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0"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1"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2"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3"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4"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5"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6"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7"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8"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9"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0"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1"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2"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3"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4"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5"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6"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7"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8"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9"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0"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1"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2"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3"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4"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5"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6"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7"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8"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9"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0"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1"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2"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3"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4"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5"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6"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7"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8"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9"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0"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1"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2"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3"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4"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5"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6"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7"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8"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9"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0"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1"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2"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3"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4"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5"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6"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7"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8"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9"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0"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1"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2"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3"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4"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5"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6"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7"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8"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9"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0"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1"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2"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3"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4"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5"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6"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7"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8"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9"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0"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1"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2"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3"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4"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5"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6"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7"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8"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9"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0"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1"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2"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3"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4"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5"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6"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7"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8"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9"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0"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1"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2"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3"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4"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5"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6"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7"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8"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9"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0"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1"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2"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3"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4"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5"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6"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7"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8"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9"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0"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1"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2"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3"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4"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5"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6"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7"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8"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9"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0"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1"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2"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3"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4"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5"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6"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7"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8"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9"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0"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1"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2"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3"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4"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5"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6"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7"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8"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9"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0"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1"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2"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3"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4"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5"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6"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7"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8"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9"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0"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1"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2"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3"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4"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5"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6"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7"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8"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9"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0"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1"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2"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3"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4"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5"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6"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7"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8"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59"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60"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5061"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2"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63"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64" name="Rectangle 614"/>
                        <wps:cNvSpPr>
                          <a:spLocks noChangeArrowheads="1"/>
                        </wps:cNvSpPr>
                        <wps:spPr bwMode="auto">
                          <a:xfrm>
                            <a:off x="2779746" y="1706735"/>
                            <a:ext cx="461929"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C8E5" w14:textId="77777777" w:rsidR="004B485B" w:rsidRPr="00D542E0" w:rsidRDefault="004B485B" w:rsidP="004B485B">
                              <w:pPr>
                                <w:jc w:val="center"/>
                                <w:rPr>
                                  <w:sz w:val="18"/>
                                  <w:szCs w:val="18"/>
                                </w:rPr>
                              </w:pPr>
                              <w:r w:rsidRPr="00D542E0">
                                <w:rPr>
                                  <w:b/>
                                  <w:bCs/>
                                  <w:color w:val="000000"/>
                                  <w:sz w:val="18"/>
                                  <w:szCs w:val="18"/>
                                  <w:lang w:val="en-US"/>
                                </w:rPr>
                                <w:t>β</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wps:txbx>
                        <wps:bodyPr rot="0" vert="horz" wrap="square" lIns="0" tIns="0" rIns="0" bIns="0" anchor="t" anchorCtr="0" upright="1">
                          <a:spAutoFit/>
                        </wps:bodyPr>
                      </wps:wsp>
                      <wps:wsp>
                        <wps:cNvPr id="5065" name="Rectangle 632"/>
                        <wps:cNvSpPr>
                          <a:spLocks noChangeArrowheads="1"/>
                        </wps:cNvSpPr>
                        <wps:spPr bwMode="auto">
                          <a:xfrm>
                            <a:off x="198100" y="2282724"/>
                            <a:ext cx="2285763" cy="196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6BB48" w14:textId="77777777" w:rsidR="004B485B" w:rsidRPr="005E76D5" w:rsidRDefault="004B485B" w:rsidP="004B485B">
                              <w:pPr>
                                <w:pStyle w:val="aff"/>
                                <w:suppressAutoHyphens/>
                                <w:spacing w:line="240" w:lineRule="exact"/>
                                <w:rPr>
                                  <w:sz w:val="20"/>
                                  <w:szCs w:val="20"/>
                                </w:rPr>
                              </w:pPr>
                              <w:r w:rsidRPr="005E76D5">
                                <w:rPr>
                                  <w:sz w:val="20"/>
                                  <w:szCs w:val="20"/>
                                </w:rPr>
                                <w:t xml:space="preserve">Испытание с направляющим устройством </w:t>
                              </w:r>
                            </w:p>
                          </w:txbxContent>
                        </wps:txbx>
                        <wps:bodyPr rot="0" vert="horz" wrap="square" lIns="0" tIns="0" rIns="0" bIns="0" anchor="t" anchorCtr="0" upright="1">
                          <a:noAutofit/>
                        </wps:bodyPr>
                      </wps:wsp>
                      <wps:wsp>
                        <wps:cNvPr id="5066" name="Rectangle 2844"/>
                        <wps:cNvSpPr>
                          <a:spLocks noChangeArrowheads="1"/>
                        </wps:cNvSpPr>
                        <wps:spPr bwMode="auto">
                          <a:xfrm>
                            <a:off x="33" y="2567377"/>
                            <a:ext cx="3134639"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307B" w14:textId="16ADBABA" w:rsidR="004B485B" w:rsidRPr="005E76D5" w:rsidRDefault="004B485B" w:rsidP="004B485B">
                              <w:pPr>
                                <w:pStyle w:val="aff"/>
                                <w:suppressAutoHyphens/>
                                <w:spacing w:line="240" w:lineRule="exact"/>
                                <w:rPr>
                                  <w:sz w:val="20"/>
                                  <w:szCs w:val="20"/>
                                </w:rPr>
                              </w:pPr>
                              <w:r w:rsidRPr="005E76D5">
                                <w:rPr>
                                  <w:sz w:val="20"/>
                                  <w:szCs w:val="20"/>
                                </w:rPr>
                                <w:t>Минимум F = 10 ±</w:t>
                              </w:r>
                              <w:r w:rsidR="000B1FC0">
                                <w:rPr>
                                  <w:sz w:val="20"/>
                                  <w:szCs w:val="20"/>
                                </w:rPr>
                                <w:t xml:space="preserve"> </w:t>
                              </w:r>
                              <w:r w:rsidRPr="005E76D5">
                                <w:rPr>
                                  <w:sz w:val="20"/>
                                  <w:szCs w:val="20"/>
                                </w:rPr>
                                <w:t>0,1 Н</w:t>
                              </w:r>
                            </w:p>
                          </w:txbxContent>
                        </wps:txbx>
                        <wps:bodyPr rot="0" vert="horz" wrap="square" lIns="0" tIns="0" rIns="0" bIns="0" anchor="t" anchorCtr="0" upright="1">
                          <a:noAutofit/>
                        </wps:bodyPr>
                      </wps:wsp>
                      <wps:wsp>
                        <wps:cNvPr id="5067" name="Rectangle 1466"/>
                        <wps:cNvSpPr>
                          <a:spLocks noChangeArrowheads="1"/>
                        </wps:cNvSpPr>
                        <wps:spPr bwMode="auto">
                          <a:xfrm>
                            <a:off x="2816523" y="1189835"/>
                            <a:ext cx="45402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6C9F1" w14:textId="77777777" w:rsidR="004B485B" w:rsidRPr="00156E2D" w:rsidRDefault="004B485B" w:rsidP="004B485B">
                              <w:pPr>
                                <w:pStyle w:val="aff"/>
                                <w:spacing w:line="240" w:lineRule="exact"/>
                                <w:jc w:val="center"/>
                                <w:rPr>
                                  <w:b/>
                                </w:rPr>
                              </w:pPr>
                              <w:r w:rsidRPr="00156E2D">
                                <w:rPr>
                                  <w:rFonts w:eastAsia="Calibri" w:cs="Arial"/>
                                  <w:b/>
                                  <w:bCs/>
                                  <w:color w:val="000000"/>
                                  <w:sz w:val="18"/>
                                  <w:szCs w:val="18"/>
                                  <w:lang w:val="en-US"/>
                                </w:rPr>
                                <w:t>α</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wps:txbx>
                        <wps:bodyPr rot="0" vert="horz" wrap="square" lIns="0" tIns="0" rIns="0" bIns="0" anchor="t" anchorCtr="0" upright="1">
                          <a:spAutoFit/>
                        </wps:bodyPr>
                      </wps:wsp>
                    </wpc:wpc>
                  </a:graphicData>
                </a:graphic>
              </wp:inline>
            </w:drawing>
          </mc:Choice>
          <mc:Fallback>
            <w:pict>
              <v:group w14:anchorId="585CCDB1" id="Canvas 2" o:spid="_x0000_s1917" editas="canvas" style="width:420.05pt;height:221pt;mso-position-horizontal-relative:char;mso-position-vertical-relative:line" coordsize="53346,2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">
                <v:shape id="_x0000_s1918" type="#_x0000_t75" style="position:absolute;width:53346;height:28067;visibility:visible;mso-wrap-style:square">
                  <v:fill o:detectmouseclick="t"/>
                  <v:path o:connecttype="none"/>
                </v:shape>
                <v:group id="Group 4" o:spid="_x0000_s1919" style="position:absolute;left:6;top:6;width:42932;height:27419"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">
                  <v:line id="Line 5" o:spid="_x0000_s1920"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fp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CMQ3fpxQAAAN0AAAAP&#10;AAAAAAAAAAAAAAAAAAcCAABkcnMvZG93bnJldi54bWxQSwUGAAAAAAMAAwC3AAAA+QIAAAAA&#10;" strokeweight="0"/>
                  <v:line id="Line 6" o:spid="_x0000_s1921"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" strokeweight="0"/>
                  <v:line id="Line 7" o:spid="_x0000_s1922"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" strokeweight="0"/>
                  <v:line id="Line 8" o:spid="_x0000_s1923"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" strokeweight="0">
                    <v:stroke dashstyle="1 1"/>
                  </v:line>
                  <v:shape id="Freeform 9" o:spid="_x0000_s1924"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1925"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1926"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AW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WA4HD3D75v0BOTkBgAA//8DAFBLAQItABQABgAIAAAAIQDb4fbL7gAAAIUBAAATAAAAAAAA&#10;AAAAAAAAAAAAAABbQ29udGVudF9UeXBlc10ueG1sUEsBAi0AFAAGAAgAAAAhAFr0LFu/AAAAFQEA&#10;AAsAAAAAAAAAAAAAAAAAHwEAAF9yZWxzLy5yZWxzUEsBAi0AFAAGAAgAAAAhAFiewBbHAAAA3QAA&#10;AA8AAAAAAAAAAAAAAAAABwIAAGRycy9kb3ducmV2LnhtbFBLBQYAAAAAAwADALcAAAD7AgAAAAA=&#10;" strokeweight="0"/>
                  <v:shape id="Freeform 12" o:spid="_x0000_s1927"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" path="m17,7r-4,l13,4,4,4,4,,,e" filled="f" strokeweight="0">
                    <v:path arrowok="t" o:connecttype="custom" o:connectlocs="5,1;4,1;4,1;1,1;1,0;0,0" o:connectangles="0,0,0,0,0,0"/>
                  </v:shape>
                  <v:shape id="Freeform 13" o:spid="_x0000_s1928"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" path="m10,10l7,7,7,3,4,3,,e" filled="f" strokeweight="0">
                    <v:path arrowok="t" o:connecttype="custom" o:connectlocs="3,3;2,2;2,1;1,1;0,0" o:connectangles="0,0,0,0,0"/>
                  </v:shape>
                  <v:shape id="Freeform 14" o:spid="_x0000_s1929"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" path="m10,17r,-7l7,6,7,4,3,4,3,,,e" filled="f" strokeweight="0">
                    <v:path arrowok="t" o:connecttype="custom" o:connectlocs="3,5;3,3;2,2;2,1;1,1;1,0;0,0" o:connectangles="0,0,0,0,0,0,0"/>
                  </v:shape>
                  <v:shape id="Freeform 15" o:spid="_x0000_s1930"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" path="m6,16l6,9,4,9,4,3,,3,,e" filled="f" strokeweight="0">
                    <v:path arrowok="t" o:connecttype="custom" o:connectlocs="2,3;2,2;1,2;1,0;0,0;0,0" o:connectangles="0,0,0,0,0,0"/>
                  </v:shape>
                  <v:line id="Line 16" o:spid="_x0000_s1931"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" strokeweight="0"/>
                  <v:shape id="Freeform 17" o:spid="_x0000_s1932"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" path="m,11l4,7,4,e" filled="f" strokeweight="0">
                    <v:path arrowok="t" o:connecttype="custom" o:connectlocs="0,2;1,1;1,0" o:connectangles="0,0,0"/>
                  </v:shape>
                  <v:shape id="Freeform 18" o:spid="_x0000_s1933"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" path="m,3r4,l7,e" filled="f" strokeweight="0">
                    <v:path arrowok="t" o:connecttype="custom" o:connectlocs="0,0;1,0;1,0" o:connectangles="0,0,0"/>
                  </v:shape>
                  <v:line id="Line 19" o:spid="_x0000_s1934"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" strokeweight="0"/>
                  <v:shape id="Freeform 20" o:spid="_x0000_s1935"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" path="m,l4,3r7,e" filled="f" strokeweight="0">
                    <v:path arrowok="t" o:connecttype="custom" o:connectlocs="0,0;1,0;2,0" o:connectangles="0,0,0"/>
                  </v:shape>
                  <v:shape id="Freeform 21" o:spid="_x0000_s1936"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" path="m,l7,6r4,l13,10e" filled="f" strokeweight="0">
                    <v:path arrowok="t" o:connecttype="custom" o:connectlocs="0,0;2,2;3,2;4,4" o:connectangles="0,0,0,0"/>
                  </v:shape>
                  <v:shape id="Freeform 22" o:spid="_x0000_s1937"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" path="m,l,3r2,l2,7,6,9r,4l9,13r,3e" filled="f" strokeweight="0">
                    <v:path arrowok="t" o:connecttype="custom" o:connectlocs="0,0;0,1;1,1;1,2;2,3;2,4;3,4;3,4" o:connectangles="0,0,0,0,0,0,0,0"/>
                  </v:shape>
                  <v:shape id="Freeform 23" o:spid="_x0000_s1938"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" path="m,l,3,3,7r,6l7,16r,4e" filled="f" strokeweight="0">
                    <v:path arrowok="t" o:connecttype="custom" o:connectlocs="0,0;0,0;0,1;0,3;1,3;1,4" o:connectangles="0,0,0,0,0,0"/>
                  </v:shape>
                  <v:line id="Line 24" o:spid="_x0000_s1939"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" strokeweight="0"/>
                  <v:shape id="Freeform 25" o:spid="_x0000_s1940"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" path="m6,l4,3r,4l,10r,4e" filled="f" strokeweight="0">
                    <v:path arrowok="t" o:connecttype="custom" o:connectlocs="3,0;2,1;2,2;0,3;0,4" o:connectangles="0,0,0,0,0"/>
                  </v:shape>
                  <v:shape id="Freeform 26" o:spid="_x0000_s1941"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" path="m9,l6,r,4l2,4,,7e" filled="f" strokeweight="0">
                    <v:path arrowok="t" o:connecttype="custom" o:connectlocs="3,0;2,0;2,1;1,1;0,1" o:connectangles="0,0,0,0,0"/>
                  </v:shape>
                  <v:shape id="Freeform 27" o:spid="_x0000_s1942"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" path="m40,l38,4r-4,l31,6r-4,l27,10r-7,7l18,17r,3l7,30r,3l4,37r,2l,43e" filled="f" strokeweight="0">
                    <v:path arrowok="t" o:connecttype="custom" o:connectlocs="10,0;10,1;9,1;8,2;7,2;7,3;5,5;5,5;5,5;2,8;2,9;1,10;1,10;0,11" o:connectangles="0,0,0,0,0,0,0,0,0,0,0,0,0,0"/>
                  </v:shape>
                  <v:shape id="Freeform 28" o:spid="_x0000_s1943"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" path="m84,l71,r,3l53,3,51,7,40,7r-2,3l34,10r-3,4l24,14r-4,2l18,16r-4,4l11,20,4,27,,27e" filled="f" strokeweight="0">
                    <v:path arrowok="t" o:connecttype="custom" o:connectlocs="21,0;18,0;18,0;14,0;13,1;10,1;10,2;9,2;8,3;6,3;5,4;5,4;4,5;3,5;1,6;0,6" o:connectangles="0,0,0,0,0,0,0,0,0,0,0,0,0,0,0,0"/>
                  </v:shape>
                  <v:shape id="Freeform 29" o:spid="_x0000_s1944"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" path="m92,10r-7,l81,7,68,7r,-4l61,3,61,r,3l65,3,20,3,16,7,,7e" filled="f" strokeweight="0">
                    <v:path arrowok="t" o:connecttype="custom" o:connectlocs="22,2;21,2;20,1;16,1;16,0;15,0;15,0;15,0;16,0;5,0;4,1;0,1" o:connectangles="0,0,0,0,0,0,0,0,0,0,0,0"/>
                  </v:shape>
                  <v:shape id="Freeform 30" o:spid="_x0000_s1945"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1946"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1947"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" path="m71,64l64,57r,-4l34,24r-3,l31,20r-4,l24,17r,-4l20,13,18,11r-4,l14,7r-3,l7,4,4,4,4,,,e" filled="f" strokeweight="0">
                    <v:path arrowok="t" o:connecttype="custom" o:connectlocs="17,16;16,15;16,14;8,6;7,6;7,5;6,5;6,5;6,4;5,4;4,3;3,3;3,2;2,2;1,1;1,1;1,0;0,0" o:connectangles="0,0,0,0,0,0,0,0,0,0,0,0,0,0,0,0,0,0"/>
                  </v:shape>
                  <v:shape id="Freeform 33" o:spid="_x0000_s1948"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" path="m43,75r,-4l40,69r,-7l36,58r,-7l33,51r,-6l29,42r,-4l27,35r,-2l20,26r,-3l13,17r,-4l9,13,7,10,7,6,,e" filled="f" strokeweight="0">
                    <v:path arrowok="t" o:connecttype="custom" o:connectlocs="10,19;10,18;10,18;10,16;9,15;9,13;8,13;8,12;7,11;7,10;6,9;6,9;5,7;5,6;3,5;3,4;2,4;1,3;1,2;0,0" o:connectangles="0,0,0,0,0,0,0,0,0,0,0,0,0,0,0,0,0,0,0,0"/>
                  </v:shape>
                  <v:shape id="Freeform 34" o:spid="_x0000_s1949"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" path="m,56l,53,3,49r,-9l7,40,7,7,3,3,3,e" filled="f" strokeweight="0">
                    <v:path arrowok="t" o:connecttype="custom" o:connectlocs="0,14;0,14;0,13;0,10;1,10;1,2;0,1;0,0" o:connectangles="0,0,0,0,0,0,0,0"/>
                  </v:shape>
                  <v:shape id="Freeform 35" o:spid="_x0000_s1950"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" path="m,44l3,40r4,l9,37r4,l13,33r7,-7l23,26r,-2l33,13r,-2l36,7r,-3l40,e" filled="f" strokeweight="0">
                    <v:path arrowok="t" o:connecttype="custom" o:connectlocs="0,11;1,10;2,10;3,10;4,10;4,9;5,7;6,7;6,6;9,4;9,3;9,2;9,1;10,0" o:connectangles="0,0,0,0,0,0,0,0,0,0,0,0,0,0"/>
                  </v:shape>
                  <v:shape id="Freeform 36" o:spid="_x0000_s1951"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" path="m,26r10,l14,22r13,l30,20r6,l40,16r7,l50,13r4,l56,9r7,l63,6r7,l70,2r6,l76,r4,e" filled="f" strokeweight="0">
                    <v:path arrowok="t" o:connecttype="custom" o:connectlocs="0,7;3,7;4,6;7,6;8,5;9,5;10,4;12,4;13,4;14,4;14,3;16,3;16,2;18,2;18,1;19,1;19,0;20,0" o:connectangles="0,0,0,0,0,0,0,0,0,0,0,0,0,0,0,0,0,0"/>
                  </v:shape>
                  <v:shape id="Freeform 37" o:spid="_x0000_s1952"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" path="m,l24,r3,2l73,2,77,,90,e" filled="f" strokeweight="0">
                    <v:path arrowok="t" o:connecttype="custom" o:connectlocs="0,0;6,0;7,1;19,1;20,0;23,0" o:connectangles="0,0,0,0,0,0"/>
                  </v:shape>
                  <v:shape id="Freeform 38" o:spid="_x0000_s1953"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" path="m,l7,4r6,3l20,7r4,4l31,13r2,l37,17r7,l44,20r7,l51,24r9,l64,27r13,l84,31r9,l104,33r6,e" filled="f" strokeweight="0">
                    <v:path arrowok="t" o:connecttype="custom" o:connectlocs="0,0;2,1;4,1;5,1;6,2;8,3;9,3;10,4;11,4;11,5;13,5;13,6;15,6;16,6;20,6;21,7;24,7;26,8;28,8" o:connectangles="0,0,0,0,0,0,0,0,0,0,0,0,0,0,0,0,0,0,0"/>
                  </v:shape>
                  <v:shape id="Freeform 39" o:spid="_x0000_s1954"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1955"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" path="m,l11,9r,4l14,16r4,l18,20r9,9l27,33r4,l31,35r3,l40,42r4,l44,46r3,l57,55r3,l67,62e" filled="f" strokeweight="0">
                    <v:path arrowok="t" o:connecttype="custom" o:connectlocs="0,0;2,3;2,4;3,4;4,4;4,5;6,8;6,9;7,9;7,9;8,9;10,11;11,11;11,12;11,12;14,14;15,14;16,16" o:connectangles="0,0,0,0,0,0,0,0,0,0,0,0,0,0,0,0,0,0"/>
                  </v:shape>
                  <v:shape id="Freeform 41" o:spid="_x0000_s1956"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1957"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" path="m,l,4,4,6r,7e" filled="f" strokeweight="0">
                    <v:path arrowok="t" o:connecttype="custom" o:connectlocs="0,0;0,1;1,2;1,4" o:connectangles="0,0,0,0"/>
                  </v:shape>
                  <v:shape id="Freeform 43" o:spid="_x0000_s1958"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" path="m6,r,3l4,7r,9l,20r,3e" filled="f" strokeweight="0">
                    <v:path arrowok="t" o:connecttype="custom" o:connectlocs="3,0;3,0;2,1;2,4;0,5;0,5" o:connectangles="0,0,0,0,0,0"/>
                  </v:shape>
                  <v:line id="Line 44" o:spid="_x0000_s1959"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" strokeweight="0"/>
                  <v:shape id="Freeform 45" o:spid="_x0000_s1960"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" path="m,43l4,40r2,l10,36r3,l13,34r7,-7l24,27r,-4l30,16r,-2l33,10r,-3l37,3,37,e" filled="f" strokeweight="0">
                    <v:path arrowok="t" o:connecttype="custom" o:connectlocs="0,10;1,10;2,10;3,9;4,9;4,8;5,6;6,6;6,5;8,4;8,3;9,2;9,1;10,0;10,0" o:connectangles="0,0,0,0,0,0,0,0,0,0,0,0,0,0,0"/>
                  </v:shape>
                  <v:shape id="Freeform 46" o:spid="_x0000_s1961"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" path="m,30r7,l10,26r10,l23,24r11,l36,20r7,l47,17r7,l56,13r4,l63,10r4,l70,6r4,l80,r3,e" filled="f" strokeweight="0">
                    <v:path arrowok="t" o:connecttype="custom" o:connectlocs="0,9;1,9;2,7;5,7;5,7;8,7;9,6;10,6;11,5;13,5;14,4;15,4;15,3;16,3;17,2;18,2;20,0;20,0" o:connectangles="0,0,0,0,0,0,0,0,0,0,0,0,0,0,0,0,0,0"/>
                  </v:shape>
                  <v:shape id="Freeform 47" o:spid="_x0000_s1962"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" path="m,l24,r3,4l73,4,77,,90,e" filled="f" strokeweight="0">
                    <v:path arrowok="t" o:connecttype="custom" o:connectlocs="0,0;6,0;7,1;19,1;20,0;23,0" o:connectangles="0,0,0,0,0,0"/>
                  </v:shape>
                  <v:shape id="Freeform 48" o:spid="_x0000_s1963"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1964"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1965"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" path="m,l11,10r,3l14,17r4,l18,20r9,10l27,33r4,l31,37r3,l40,44r4,l44,46r3,l57,57r3,l67,64e" filled="f" strokeweight="0">
                    <v:path arrowok="t" o:connecttype="custom" o:connectlocs="0,0;2,3;2,4;3,5;4,5;4,5;6,8;6,9;7,9;7,10;8,10;10,11;11,11;11,12;11,12;14,15;15,15;16,16" o:connectangles="0,0,0,0,0,0,0,0,0,0,0,0,0,0,0,0,0,0"/>
                  </v:shape>
                  <v:shape id="Freeform 51" o:spid="_x0000_s1966"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" path="m,l,3,2,7r,7l6,16r,7l9,23r,6l13,33r,3l16,40r,3l22,49r,4l29,60r,3l33,63r3,4l36,69r6,7e" filled="f" strokeweight="0">
                    <v:path arrowok="t" o:connecttype="custom" o:connectlocs="0,0;0,0;1,1;1,3;2,4;2,5;3,5;3,7;4,8;4,9;4,9;4,10;6,12;6,13;8,14;8,15;9,15;10,16;10,17;12,18" o:connectangles="0,0,0,0,0,0,0,0,0,0,0,0,0,0,0,0,0,0,0,0"/>
                  </v:shape>
                  <v:shape id="Freeform 52" o:spid="_x0000_s1967"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" path="m,l,9r2,4e" filled="f" strokeweight="0">
                    <v:path arrowok="t" o:connecttype="custom" o:connectlocs="0,0;0,3;2,4" o:connectangles="0,0,0"/>
                  </v:shape>
                  <v:shape id="Freeform 53" o:spid="_x0000_s1968"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" path="m36,3r-3,l27,,23,3,16,7r-2,7l10,20,7,30r,17l3,69r,34l3,153,,213r,84e" filled="f" strokeweight="0">
                    <v:path arrowok="t" o:connecttype="custom" o:connectlocs="9,0;9,0;7,0;6,0;4,1;4,3;3,5;2,7;2,11;1,17;1,25;1,38;0,53;0,74" o:connectangles="0,0,0,0,0,0,0,0,0,0,0,0,0,0"/>
                  </v:shape>
                  <v:shape id="Freeform 54" o:spid="_x0000_s1969"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" path="m,l,3r3,l9,9r4,l16,13r13,l33,9r3,l40,7e" filled="f" strokeweight="0">
                    <v:path arrowok="t" o:connecttype="custom" o:connectlocs="0,0;0,0;1,0;3,2;4,2;4,3;8,3;9,2;9,2;10,1" o:connectangles="0,0,0,0,0,0,0,0,0,0"/>
                  </v:shape>
                  <v:shape id="Freeform 55" o:spid="_x0000_s1970"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" path="m,l,2r2,l2,6r7,7l13,13r,2l16,15e" filled="f" strokeweight="0">
                    <v:path arrowok="t" o:connecttype="custom" o:connectlocs="0,0;0,1;1,1;1,2;3,4;4,4;4,4;4,4" o:connectangles="0,0,0,0,0,0,0,0"/>
                  </v:shape>
                  <v:shape id="Freeform 56" o:spid="_x0000_s1971"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" path="m,l4,,6,2r7,l17,6r13,l33,9r20,e" filled="f" strokeweight="0">
                    <v:path arrowok="t" o:connecttype="custom" o:connectlocs="0,0;1,0;2,1;4,1;5,2;8,2;9,3;14,3" o:connectangles="0,0,0,0,0,0,0,0"/>
                  </v:shape>
                  <v:shape id="Freeform 57" o:spid="_x0000_s1972"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" path="m,3r33,l37,,60,e" filled="f" strokeweight="0">
                    <v:path arrowok="t" o:connecttype="custom" o:connectlocs="0,0;9,0;10,0;15,0" o:connectangles="0,0,0,0"/>
                  </v:shape>
                  <v:shape id="Freeform 58" o:spid="_x0000_s1973"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" path="m,16r6,l10,13r14,l26,9r14,l44,7r9,l57,3r13,l73,r6,e" filled="f" strokeweight="0">
                    <v:path arrowok="t" o:connecttype="custom" o:connectlocs="0,4;2,4;3,4;6,4;7,3;10,3;11,2;14,2;15,1;18,1;19,0;20,0" o:connectangles="0,0,0,0,0,0,0,0,0,0,0,0"/>
                  </v:shape>
                  <v:shape id="Freeform 59" o:spid="_x0000_s1974"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" path="m,26r4,l7,22r7,l18,20r6,l27,16r7,l38,13r6,l47,9r7,l58,6r6,l67,2r6,l77,r3,e" filled="f" strokeweight="0">
                    <v:path arrowok="t" o:connecttype="custom" o:connectlocs="0,7;1,7;2,6;4,6;5,5;6,5;7,4;9,4;10,4;11,4;12,3;14,3;15,2;16,2;17,1;19,1;20,0;20,0" o:connectangles="0,0,0,0,0,0,0,0,0,0,0,0,0,0,0,0,0,0"/>
                  </v:shape>
                  <v:shape id="Freeform 60" o:spid="_x0000_s1975"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" path="m,29r4,l4,25r3,l13,22r4,-4l24,15r3,l31,13r6,-3l40,6,47,3r4,l51,r2,e" filled="f" strokeweight="0">
                    <v:path arrowok="t" o:connecttype="custom" o:connectlocs="0,8;1,8;1,7;1,7;3,6;4,5;6,4;6,4;7,4;9,3;10,2;11,1;12,1;12,0;13,0" o:connectangles="0,0,0,0,0,0,0,0,0,0,0,0,0,0,0"/>
                  </v:shape>
                  <v:shape id="Freeform 61" o:spid="_x0000_s1976"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" path="m,33l4,29r3,l11,26r7,l27,16r,-3l31,13,34,9r,-3l40,e" filled="f" strokeweight="0">
                    <v:path arrowok="t" o:connecttype="custom" o:connectlocs="0,9;1,8;2,8;3,7;5,7;7,4;7,4;8,4;9,3;9,2;10,0" o:connectangles="0,0,0,0,0,0,0,0,0,0,0"/>
                  </v:shape>
                  <v:shape id="Freeform 62" o:spid="_x0000_s1977"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" path="m,20l,18r4,l4,14,7,11,7,e" filled="f" strokeweight="0">
                    <v:path arrowok="t" o:connecttype="custom" o:connectlocs="0,5;0,5;1,5;1,4;1,3;1,0" o:connectangles="0,0,0,0,0,0"/>
                  </v:shape>
                  <v:shape id="Freeform 63" o:spid="_x0000_s1978"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" path="m10,13l7,11,7,7,,e" filled="f" strokeweight="0">
                    <v:path arrowok="t" o:connecttype="custom" o:connectlocs="2,4;1,3;1,2;0,0" o:connectangles="0,0,0,0"/>
                  </v:shape>
                  <v:shape id="Freeform 64" o:spid="_x0000_s1979"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" path="m53,9r-2,l47,6r-7,l37,2,24,2,20,,,e" filled="f" strokeweight="0">
                    <v:path arrowok="t" o:connecttype="custom" o:connectlocs="14,2;13,2;12,1;10,1;10,0;6,0;5,0;0,0" o:connectangles="0,0,0,0,0,0,0,0"/>
                  </v:shape>
                  <v:shape id="Freeform 65" o:spid="_x0000_s1980"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" path="m60,l31,,27,2,,2e" filled="f" strokeweight="0">
                    <v:path arrowok="t" o:connecttype="custom" o:connectlocs="15,0;8,0;7,1;0,1" o:connectangles="0,0,0,0"/>
                  </v:shape>
                  <v:shape id="Freeform 66" o:spid="_x0000_s1981"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" path="m82,l76,,73,2,60,2,56,6r-9,l43,9,27,9r-4,4l9,13,7,16,,16e" filled="f" strokeweight="0">
                    <v:path arrowok="t" o:connecttype="custom" o:connectlocs="21,0;19,0;19,1;15,1;14,2;12,2;11,3;7,3;6,4;3,4;2,4;0,4" o:connectangles="0,0,0,0,0,0,0,0,0,0,0,0"/>
                  </v:shape>
                  <v:shape id="Freeform 67" o:spid="_x0000_s1982"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" path="m77,l73,,70,4r-6,l64,6r-7,l53,10r-7,l44,13r-11,l31,17r-7,l20,19r-7,l13,23r-6,l4,26,,26e" filled="f" strokeweight="0">
                    <v:path arrowok="t" o:connecttype="custom" o:connectlocs="20,0;19,0;18,1;16,1;16,2;15,2;14,3;12,3;11,4;9,4;8,5;6,5;5,5;4,5;4,6;2,6;1,7;0,7" o:connectangles="0,0,0,0,0,0,0,0,0,0,0,0,0,0,0,0,0,0"/>
                  </v:shape>
                  <v:shape id="Freeform 68" o:spid="_x0000_s1983"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" path="m53,l50,r,3l46,3,40,7,37,9r-7,l24,16r-7,l13,20,6,23r-2,l4,27,,27e" filled="f" strokeweight="0">
                    <v:path arrowok="t" o:connecttype="custom" o:connectlocs="13,0;12,0;12,0;11,0;10,1;9,2;7,2;6,4;4,4;3,5;1,5;1,5;1,6;0,6" o:connectangles="0,0,0,0,0,0,0,0,0,0,0,0,0,0"/>
                  </v:shape>
                  <v:shape id="Freeform 69" o:spid="_x0000_s1984"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" path="m40,l36,4r-3,l30,6r-3,l27,10r-7,7l16,17r,3l10,26r-3,l7,30,3,33r,4l,39e" filled="f" strokeweight="0">
                    <v:path arrowok="t" o:connecttype="custom" o:connectlocs="10,0;9,1;9,1;8,2;7,2;7,3;5,5;4,5;4,5;3,7;2,7;2,8;1,9;1,10;0,10" o:connectangles="0,0,0,0,0,0,0,0,0,0,0,0,0,0,0"/>
                  </v:shape>
                  <v:shape id="Freeform 70" o:spid="_x0000_s1985"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" path="m6,l2,2r,4l,9,,20e" filled="f" strokeweight="0">
                    <v:path arrowok="t" o:connecttype="custom" o:connectlocs="3,0;1,1;1,2;0,3;0,5" o:connectangles="0,0,0,0,0"/>
                  </v:shape>
                  <v:line id="Line 71" o:spid="_x0000_s1986"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" strokeweight="0"/>
                  <v:line id="Line 72" o:spid="_x0000_s1987"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" strokeweight="0"/>
                  <v:line id="Line 73" o:spid="_x0000_s1988"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" strokeweight="0"/>
                  <v:line id="Line 74" o:spid="_x0000_s1989"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" strokeweight="0"/>
                  <v:line id="Line 75" o:spid="_x0000_s1990"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" strokeweight="0"/>
                  <v:line id="Line 76" o:spid="_x0000_s1991"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" strokeweight="0"/>
                  <v:line id="Line 77" o:spid="_x0000_s1992"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" strokeweight="0"/>
                  <v:line id="Line 78" o:spid="_x0000_s1993"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" strokeweight="0"/>
                  <v:line id="Line 79" o:spid="_x0000_s1994"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" strokeweight="0"/>
                  <v:line id="Line 80" o:spid="_x0000_s1995"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" strokeweight="0"/>
                  <v:line id="Line 81" o:spid="_x0000_s1996"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" strokeweight="0"/>
                  <v:line id="Line 82" o:spid="_x0000_s1997"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7h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" strokeweight="0"/>
                  <v:line id="Line 83" o:spid="_x0000_s1998"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" strokeweight="0"/>
                  <v:line id="Line 84" o:spid="_x0000_s1999"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" strokeweight="0"/>
                  <v:line id="Line 85" o:spid="_x0000_s2000"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qT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" strokeweight="0"/>
                  <v:line id="Line 86" o:spid="_x0000_s2001"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" strokeweight="0"/>
                  <v:line id="Line 87" o:spid="_x0000_s2002"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" strokeweight="0"/>
                  <v:line id="Line 88" o:spid="_x0000_s2003"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" strokeweight="0"/>
                  <v:line id="Line 89" o:spid="_x0000_s2004"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" strokeweight="0"/>
                  <v:line id="Line 90" o:spid="_x0000_s2005"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" strokeweight="0"/>
                  <v:line id="Line 91" o:spid="_x0000_s2006"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" strokeweight="0"/>
                  <v:line id="Line 92" o:spid="_x0000_s2007"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2c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WD4PBzB75v0BOTkBgAA//8DAFBLAQItABQABgAIAAAAIQDb4fbL7gAAAIUBAAATAAAAAAAA&#10;AAAAAAAAAAAAAABbQ29udGVudF9UeXBlc10ueG1sUEsBAi0AFAAGAAgAAAAhAFr0LFu/AAAAFQEA&#10;AAsAAAAAAAAAAAAAAAAAHwEAAF9yZWxzLy5yZWxzUEsBAi0AFAAGAAgAAAAhAJUYDZzHAAAA3QAA&#10;AA8AAAAAAAAAAAAAAAAABwIAAGRycy9kb3ducmV2LnhtbFBLBQYAAAAAAwADALcAAAD7AgAAAAA=&#10;" strokeweight="0"/>
                  <v:line id="Line 93" o:spid="_x0000_s2008"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gH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jB6Go3h9016AnL2AwAA//8DAFBLAQItABQABgAIAAAAIQDb4fbL7gAAAIUBAAATAAAAAAAA&#10;AAAAAAAAAAAAAABbQ29udGVudF9UeXBlc10ueG1sUEsBAi0AFAAGAAgAAAAhAFr0LFu/AAAAFQEA&#10;AAsAAAAAAAAAAAAAAAAAHwEAAF9yZWxzLy5yZWxzUEsBAi0AFAAGAAgAAAAhAPpUqAfHAAAA3QAA&#10;AA8AAAAAAAAAAAAAAAAABwIAAGRycy9kb3ducmV2LnhtbFBLBQYAAAAAAwADALcAAAD7AgAAAAA=&#10;" strokeweight="0"/>
                  <v:line id="Line 94" o:spid="_x0000_s2009"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" strokeweight="0"/>
                  <v:line id="Line 95" o:spid="_x0000_s2010"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" strokeweight="0"/>
                  <v:line id="Line 96" o:spid="_x0000_s2011"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" strokeweight="0"/>
                  <v:line id="Line 97" o:spid="_x0000_s2012"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" strokeweight="0"/>
                  <v:line id="Line 98" o:spid="_x0000_s2013"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" strokeweight="0"/>
                  <v:line id="Line 99" o:spid="_x0000_s2014"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" strokeweight="0"/>
                  <v:line id="Line 100" o:spid="_x0000_s2015"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" strokeweight="0"/>
                  <v:line id="Line 101" o:spid="_x0000_s2016"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" strokeweight="0"/>
                  <v:line id="Line 102" o:spid="_x0000_s2017"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" strokeweight="0"/>
                  <v:shape id="Freeform 103" o:spid="_x0000_s2018"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019"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" path="m,16l113,205,198,,106,106,,16xe" fillcolor="black" strokeweight="0">
                    <v:path arrowok="t" o:connecttype="custom" o:connectlocs="0,4;29,52;50,0;27,27;0,4" o:connectangles="0,0,0,0,0"/>
                  </v:shape>
                  <v:shape id="Freeform 105" o:spid="_x0000_s2020"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" path="m,220l20,,186,151,55,91,,220xe" fillcolor="black" strokeweight="0">
                    <v:path arrowok="t" o:connecttype="custom" o:connectlocs="0,55;5,0;47,38;14,23;0,55" o:connectangles="0,0,0,0,0"/>
                  </v:shape>
                  <v:line id="Line 106" o:spid="_x0000_s2021"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" strokeweight="0">
                    <v:stroke dashstyle="3 1 1 1"/>
                  </v:line>
                  <v:line id="Line 107" o:spid="_x0000_s2022"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" strokeweight="0">
                    <v:stroke dashstyle="3 1 1 1"/>
                  </v:line>
                  <v:line id="Line 108" o:spid="_x0000_s2023"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" strokeweight="0">
                    <v:stroke dashstyle="3 1 1 1"/>
                  </v:line>
                  <v:line id="Line 109" o:spid="_x0000_s2024"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" strokeweight="0">
                    <v:stroke dashstyle="3 1 1 1"/>
                  </v:line>
                  <v:line id="Line 110" o:spid="_x0000_s2025"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" strokeweight="0">
                    <v:stroke dashstyle="3 1 1 1"/>
                  </v:line>
                  <v:line id="Line 111" o:spid="_x0000_s2026"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" strokeweight="0">
                    <v:stroke dashstyle="3 1 1 1"/>
                  </v:line>
                  <v:line id="Line 112" o:spid="_x0000_s2027"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" strokeweight="0">
                    <v:stroke dashstyle="3 1 1 1"/>
                  </v:line>
                  <v:line id="Line 113" o:spid="_x0000_s2028"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" strokeweight="0">
                    <v:stroke dashstyle="3 1 1 1"/>
                  </v:line>
                  <v:line id="Line 114" o:spid="_x0000_s2029"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" strokeweight="0">
                    <v:stroke dashstyle="3 1 1 1"/>
                  </v:line>
                  <v:line id="Line 115" o:spid="_x0000_s2030"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" strokeweight="0">
                    <v:stroke dashstyle="3 1 1 1"/>
                  </v:line>
                  <v:shape id="Freeform 116" o:spid="_x0000_s2031"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" path="m,l1,2,,xe" fillcolor="black" strokeweight=".05pt">
                    <v:path arrowok="t" o:connecttype="custom" o:connectlocs="0,0;1,1;0,0" o:connectangles="0,0,0"/>
                  </v:shape>
                  <v:shape id="Freeform 117" o:spid="_x0000_s2032"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" path="m,1l,,,1xe" fillcolor="black" strokeweight=".05pt">
                    <v:path arrowok="t" o:connecttype="custom" o:connectlocs="0,1;0,0;0,1" o:connectangles="0,0,0"/>
                  </v:shape>
                  <v:line id="Line 118" o:spid="_x0000_s2033"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" strokeweight="0"/>
                  <v:line id="Line 119" o:spid="_x0000_s2034"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" strokeweight="0"/>
                  <v:line id="Line 120" o:spid="_x0000_s2035"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zN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jB6Go/g9016AnL2AwAA//8DAFBLAQItABQABgAIAAAAIQDb4fbL7gAAAIUBAAATAAAAAAAA&#10;AAAAAAAAAAAAAABbQ29udGVudF9UeXBlc10ueG1sUEsBAi0AFAAGAAgAAAAhAFr0LFu/AAAAFQEA&#10;AAsAAAAAAAAAAAAAAAAAHwEAAF9yZWxzLy5yZWxzUEsBAi0AFAAGAAgAAAAhAMTq/M3HAAAA3QAA&#10;AA8AAAAAAAAAAAAAAAAABwIAAGRycy9kb3ducmV2LnhtbFBLBQYAAAAAAwADALcAAAD7AgAAAAA=&#10;" strokeweight="0"/>
                  <v:line id="Line 121" o:spid="_x0000_s2036"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" strokeweight="0"/>
                  <v:line id="Line 122" o:spid="_x0000_s2037"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" strokeweight="0"/>
                  <v:line id="Line 123" o:spid="_x0000_s2038"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" strokeweight="0"/>
                  <v:line id="Line 124" o:spid="_x0000_s2039"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" strokeweight="0"/>
                  <v:line id="Line 125" o:spid="_x0000_s2040"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" strokeweight="0"/>
                  <v:line id="Line 126" o:spid="_x0000_s2041"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" strokeweight="0"/>
                  <v:line id="Line 127" o:spid="_x0000_s2042"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" strokeweight="0"/>
                  <v:line id="Line 128" o:spid="_x0000_s2043"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" strokeweight="0"/>
                  <v:line id="Line 129" o:spid="_x0000_s2044"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" strokeweight="0"/>
                  <v:line id="Line 130" o:spid="_x0000_s2045"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" strokeweight="0"/>
                  <v:line id="Line 131" o:spid="_x0000_s2046"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" strokeweight="0"/>
                  <v:line id="Line 132" o:spid="_x0000_s2047"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" strokeweight="0"/>
                  <v:line id="Line 133" o:spid="_x0000_s2048"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" strokeweight="0"/>
                  <v:line id="Line 134" o:spid="_x0000_s2049"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" strokeweight="0"/>
                  <v:line id="Line 135" o:spid="_x0000_s2050"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" strokeweight="0"/>
                  <v:line id="Line 136" o:spid="_x0000_s2051"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" strokeweight="0"/>
                  <v:line id="Line 137" o:spid="_x0000_s2052"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" strokeweight="0"/>
                  <v:line id="Line 138" o:spid="_x0000_s2053"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fY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" strokeweight="0"/>
                  <v:line id="Line 139" o:spid="_x0000_s2054"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4JD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" strokeweight="0"/>
                  <v:line id="Line 140" o:spid="_x0000_s2055"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" strokeweight="0"/>
                  <v:line id="Line 141" o:spid="_x0000_s2056"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s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" strokeweight="0"/>
                  <v:line id="Line 142" o:spid="_x0000_s2057"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Hb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" strokeweight="0"/>
                  <v:line id="Line 143" o:spid="_x0000_s2058"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" strokeweight="0"/>
                  <v:line id="Line 144" o:spid="_x0000_s2059"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" strokeweight="0"/>
                  <v:line id="Line 145" o:spid="_x0000_s2060"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" strokeweight="0"/>
                  <v:line id="Line 146" o:spid="_x0000_s2061"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" strokeweight="0"/>
                  <v:line id="Line 147" o:spid="_x0000_s2062"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" strokeweight="0"/>
                  <v:line id="Line 148" o:spid="_x0000_s2063"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Mj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p7H2Qj+3qQnIGc3AAAA//8DAFBLAQItABQABgAIAAAAIQDb4fbL7gAAAIUBAAATAAAAAAAA&#10;AAAAAAAAAAAAAABbQ29udGVudF9UeXBlc10ueG1sUEsBAi0AFAAGAAgAAAAhAFr0LFu/AAAAFQEA&#10;AAsAAAAAAAAAAAAAAAAAHwEAAF9yZWxzLy5yZWxzUEsBAi0AFAAGAAgAAAAhAKds0yPHAAAA3QAA&#10;AA8AAAAAAAAAAAAAAAAABwIAAGRycy9kb3ducmV2LnhtbFBLBQYAAAAAAwADALcAAAD7AgAAAAA=&#10;" strokeweight="0"/>
                  <v:line id="Line 149" o:spid="_x0000_s2064"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" strokeweight="0"/>
                  <v:line id="Line 150" o:spid="_x0000_s2065"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" strokeweight="0"/>
                  <v:line id="Line 151" o:spid="_x0000_s2066"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" strokeweight="0"/>
                  <v:line id="Line 152" o:spid="_x0000_s2067"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" strokeweight="0"/>
                  <v:line id="Line 153" o:spid="_x0000_s2068"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" strokeweight="0"/>
                  <v:line id="Line 154" o:spid="_x0000_s2069"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" strokeweight="0"/>
                  <v:line id="Line 155" o:spid="_x0000_s2070"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" strokeweight="0"/>
                  <v:line id="Line 156" o:spid="_x0000_s2071"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" strokeweight="0"/>
                  <v:line id="Line 157" o:spid="_x0000_s2072"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" strokeweight="0"/>
                  <v:line id="Line 158" o:spid="_x0000_s2073"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" strokeweight="0"/>
                  <v:line id="Line 159" o:spid="_x0000_s2074"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" strokeweight="0"/>
                  <v:line id="Line 160" o:spid="_x0000_s2075"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" strokeweight="0"/>
                  <v:line id="Line 161" o:spid="_x0000_s2076"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" strokeweight="0"/>
                  <v:line id="Line 162" o:spid="_x0000_s2077"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" strokeweight="0"/>
                  <v:line id="Line 163" o:spid="_x0000_s2078"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" strokeweight="0"/>
                  <v:line id="Line 164" o:spid="_x0000_s2079"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" strokeweight="0"/>
                  <v:line id="Line 165" o:spid="_x0000_s2080"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" strokeweight="0"/>
                  <v:line id="Line 166" o:spid="_x0000_s2081"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" strokeweight="0"/>
                  <v:line id="Line 167" o:spid="_x0000_s2082"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" strokeweight="0"/>
                  <v:line id="Line 168" o:spid="_x0000_s2083"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" strokeweight="0"/>
                  <v:line id="Line 169" o:spid="_x0000_s2084"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" strokeweight="0"/>
                  <v:line id="Line 170" o:spid="_x0000_s2085"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Ks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xHgyH8vUlPQM5uAAAA//8DAFBLAQItABQABgAIAAAAIQDb4fbL7gAAAIUBAAATAAAAAAAA&#10;AAAAAAAAAAAAAABbQ29udGVudF9UeXBlc10ueG1sUEsBAi0AFAAGAAgAAAAhAFr0LFu/AAAAFQEA&#10;AAsAAAAAAAAAAAAAAAAAHwEAAF9yZWxzLy5yZWxzUEsBAi0AFAAGAAgAAAAhAAx8sqzHAAAA3QAA&#10;AA8AAAAAAAAAAAAAAAAABwIAAGRycy9kb3ducmV2LnhtbFBLBQYAAAAAAwADALcAAAD7AgAAAAA=&#10;" strokeweight="0"/>
                  <v:line id="Line 171" o:spid="_x0000_s2086"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" strokeweight="0"/>
                  <v:line id="Line 172" o:spid="_x0000_s2087"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" strokeweight="0"/>
                  <v:line id="Line 173" o:spid="_x0000_s2088"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zb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Gozh/iY9ATm7AQAA//8DAFBLAQItABQABgAIAAAAIQDb4fbL7gAAAIUBAAATAAAAAAAA&#10;AAAAAAAAAAAAAABbQ29udGVudF9UeXBlc10ueG1sUEsBAi0AFAAGAAgAAAAhAFr0LFu/AAAAFQEA&#10;AAsAAAAAAAAAAAAAAAAAHwEAAF9yZWxzLy5yZWxzUEsBAi0AFAAGAAgAAAAhAPyuLNvHAAAA3QAA&#10;AA8AAAAAAAAAAAAAAAAABwIAAGRycy9kb3ducmV2LnhtbFBLBQYAAAAAAwADALcAAAD7AgAAAAA=&#10;" strokeweight="0"/>
                  <v:line id="Line 174" o:spid="_x0000_s2089"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" strokeweight="0"/>
                  <v:line id="Line 175" o:spid="_x0000_s2090"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0y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" strokeweight="0"/>
                  <v:line id="Line 176" o:spid="_x0000_s2091"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" strokeweight="0"/>
                  <v:line id="Line 177" o:spid="_x0000_s2092"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" strokeweight="0"/>
                  <v:line id="Line 178" o:spid="_x0000_s2093"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" strokeweight="0"/>
                  <v:line id="Line 179" o:spid="_x0000_s2094"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wF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eB5NBzC75v0BOTkBgAA//8DAFBLAQItABQABgAIAAAAIQDb4fbL7gAAAIUBAAATAAAAAAAA&#10;AAAAAAAAAAAAAABbQ29udGVudF9UeXBlc10ueG1sUEsBAi0AFAAGAAgAAAAhAFr0LFu/AAAAFQEA&#10;AAsAAAAAAAAAAAAAAAAAHwEAAF9yZWxzLy5yZWxzUEsBAi0AFAAGAAgAAAAhAAZMvAXHAAAA3QAA&#10;AA8AAAAAAAAAAAAAAAAABwIAAGRycy9kb3ducmV2LnhtbFBLBQYAAAAAAwADALcAAAD7AgAAAAA=&#10;" strokeweight="0"/>
                  <v:line id="Line 180" o:spid="_x0000_s2095"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" strokeweight="0"/>
                  <v:line id="Line 181" o:spid="_x0000_s2096"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Hq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" strokeweight="0"/>
                  <v:line id="Line 182" o:spid="_x0000_s2097"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" strokeweight="0"/>
                  <v:line id="Line 183" o:spid="_x0000_s2098"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7oG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Go7h/016AnL6BwAA//8DAFBLAQItABQABgAIAAAAIQDb4fbL7gAAAIUBAAATAAAAAAAA&#10;AAAAAAAAAAAAAABbQ29udGVudF9UeXBlc10ueG1sUEsBAi0AFAAGAAgAAAAhAFr0LFu/AAAAFQEA&#10;AAsAAAAAAAAAAAAAAAAAHwEAAF9yZWxzLy5yZWxzUEsBAi0AFAAGAAgAAAAhAHl3ugbHAAAA3QAA&#10;AA8AAAAAAAAAAAAAAAAABwIAAGRycy9kb3ducmV2LnhtbFBLBQYAAAAAAwADALcAAAD7AgAAAAA=&#10;" strokeweight="0"/>
                  <v:line id="Line 184" o:spid="_x0000_s2099"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" strokeweight="0"/>
                  <v:line id="Line 185" o:spid="_x0000_s2100"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vv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" strokeweight="0"/>
                  <v:line id="Line 186" o:spid="_x0000_s2101"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" strokeweight="0"/>
                  <v:line id="Line 187" o:spid="_x0000_s2102"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" strokeweight="0"/>
                  <v:line id="Line 188" o:spid="_x0000_s2103"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rj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xHwwH8vUlPQM5uAAAA//8DAFBLAQItABQABgAIAAAAIQDb4fbL7gAAAIUBAAATAAAAAAAA&#10;AAAAAAAAAAAAAABbQ29udGVudF9UeXBlc10ueG1sUEsBAi0AFAAGAAgAAAAhAFr0LFu/AAAAFQEA&#10;AAsAAAAAAAAAAAAAAAAAHwEAAF9yZWxzLy5yZWxzUEsBAi0AFAAGAAgAAAAhADEGauPHAAAA3QAA&#10;AA8AAAAAAAAAAAAAAAAABwIAAGRycy9kb3ducmV2LnhtbFBLBQYAAAAAAwADALcAAAD7AgAAAAA=&#10;" strokeweight="0"/>
                  <v:line id="Line 189" o:spid="_x0000_s2104"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" strokeweight="0"/>
                  <v:line id="Line 190" o:spid="_x0000_s2105"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" strokeweight="0"/>
                  <v:line id="Line 191" o:spid="_x0000_s2106"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WA4Gj7D75v0BOTkBgAA//8DAFBLAQItABQABgAIAAAAIQDb4fbL7gAAAIUBAAATAAAAAAAA&#10;AAAAAAAAAAAAAABbQ29udGVudF9UeXBlc10ueG1sUEsBAi0AFAAGAAgAAAAhAFr0LFu/AAAAFQEA&#10;AAsAAAAAAAAAAAAAAAAAHwEAAF9yZWxzLy5yZWxzUEsBAi0AFAAGAAgAAAAhAL7v8pfHAAAA3QAA&#10;AA8AAAAAAAAAAAAAAAAABwIAAGRycy9kb3ducmV2LnhtbFBLBQYAAAAAAwADALcAAAD7AgAAAAA=&#10;" strokeweight="0"/>
                  <v:line id="Line 192" o:spid="_x0000_s2107"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" strokeweight="0"/>
                  <v:line id="Line 193" o:spid="_x0000_s2108"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" strokeweight="0"/>
                  <v:line id="Line 194" o:spid="_x0000_s2109"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" strokeweight="0"/>
                  <v:line id="Line 195" o:spid="_x0000_s2110"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" strokeweight="0"/>
                  <v:line id="Line 196" o:spid="_x0000_s2111"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" strokeweight="0"/>
                  <v:line id="Line 197" o:spid="_x0000_s2112"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" strokeweight="0"/>
                  <v:line id="Line 198" o:spid="_x0000_s2113"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" strokeweight="0"/>
                  <v:line id="Line 199" o:spid="_x0000_s2114"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ml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" strokeweight="0"/>
                  <v:line id="Line 200" o:spid="_x0000_s2115"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HR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WA4eh7C75v0BOTkBgAA//8DAFBLAQItABQABgAIAAAAIQDb4fbL7gAAAIUBAAATAAAAAAAA&#10;AAAAAAAAAAAAAABbQ29udGVudF9UeXBlc10ueG1sUEsBAi0AFAAGAAgAAAAhAFr0LFu/AAAAFQEA&#10;AAsAAAAAAAAAAAAAAAAAHwEAAF9yZWxzLy5yZWxzUEsBAi0AFAAGAAgAAAAhAFR6wdHHAAAA3QAA&#10;AA8AAAAAAAAAAAAAAAAABwIAAGRycy9kb3ducmV2LnhtbFBLBQYAAAAAAwADALcAAAD7AgAAAAA=&#10;" strokeweight="0"/>
                  <v:line id="Line 201" o:spid="_x0000_s2116"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" strokeweight="0"/>
                  <v:line id="Line 202" o:spid="_x0000_s2117"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" strokeweight="0"/>
                  <v:line id="Line 203" o:spid="_x0000_s2118"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" strokeweight="0"/>
                  <v:line id="Line 204" o:spid="_x0000_s2119"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" strokeweight="0"/>
                </v:group>
                <v:group id="Group 205" o:spid="_x0000_s2120" style="position:absolute;left:15049;top:8883;width:19183;height:5131"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">
                  <v:line id="Line 206" o:spid="_x0000_s2121"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" strokeweight="0"/>
                  <v:line id="Line 207" o:spid="_x0000_s2122"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" strokeweight="0"/>
                  <v:line id="Line 208" o:spid="_x0000_s2123"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" strokeweight="0"/>
                  <v:line id="Line 209" o:spid="_x0000_s2124"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" strokeweight="0"/>
                  <v:line id="Line 210" o:spid="_x0000_s2125"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" strokeweight="0"/>
                  <v:line id="Line 211" o:spid="_x0000_s2126"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" strokeweight="0"/>
                  <v:line id="Line 212" o:spid="_x0000_s2127"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" strokeweight="0"/>
                  <v:line id="Line 213" o:spid="_x0000_s2128"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" strokeweight="0"/>
                  <v:line id="Line 214" o:spid="_x0000_s2129"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" strokeweight="0"/>
                  <v:line id="Line 215" o:spid="_x0000_s2130"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" strokeweight="0"/>
                  <v:line id="Line 216" o:spid="_x0000_s2131"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" strokeweight="0"/>
                  <v:line id="Line 217" o:spid="_x0000_s2132"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" strokeweight="0"/>
                  <v:line id="Line 218" o:spid="_x0000_s2133"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e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Gg/g/iY9ATm7AQAA//8DAFBLAQItABQABgAIAAAAIQDb4fbL7gAAAIUBAAATAAAAAAAA&#10;AAAAAAAAAAAAAABbQ29udGVudF9UeXBlc10ueG1sUEsBAi0AFAAGAAgAAAAhAFr0LFu/AAAAFQEA&#10;AAsAAAAAAAAAAAAAAAAAHwEAAF9yZWxzLy5yZWxzUEsBAi0AFAAGAAgAAAAhAP9qoF7HAAAA3QAA&#10;AA8AAAAAAAAAAAAAAAAABwIAAGRycy9kb3ducmV2LnhtbFBLBQYAAAAAAwADALcAAAD7AgAAAAA=&#10;" strokeweight="0"/>
                  <v:line id="Line 219" o:spid="_x0000_s2134"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XF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Gg/h/016AnL6BwAA//8DAFBLAQItABQABgAIAAAAIQDb4fbL7gAAAIUBAAATAAAAAAAA&#10;AAAAAAAAAAAAAABbQ29udGVudF9UeXBlc10ueG1sUEsBAi0AFAAGAAgAAAAhAFr0LFu/AAAAFQEA&#10;AAsAAAAAAAAAAAAAAAAAHwEAAF9yZWxzLy5yZWxzUEsBAi0AFAAGAAgAAAAhAJAmBcXHAAAA3QAA&#10;AA8AAAAAAAAAAAAAAAAABwIAAGRycy9kb3ducmV2LnhtbFBLBQYAAAAAAwADALcAAAD7AgAAAAA=&#10;" strokeweight="0"/>
                  <v:line id="Line 220" o:spid="_x0000_s2135"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" strokeweight="0"/>
                  <v:line id="Line 221" o:spid="_x0000_s2136"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" strokeweight="0"/>
                  <v:line id="Line 222" o:spid="_x0000_s2137"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" strokeweight="0"/>
                  <v:line id="Line 223" o:spid="_x0000_s2138"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" strokeweight="0"/>
                  <v:line id="Line 224" o:spid="_x0000_s2139"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" strokeweight="0"/>
                  <v:line id="Line 225" o:spid="_x0000_s2140"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Iv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WAwHL3A9U16AnL6BwAA//8DAFBLAQItABQABgAIAAAAIQDb4fbL7gAAAIUBAAATAAAAAAAA&#10;AAAAAAAAAAAAAABbQ29udGVudF9UeXBlc10ueG1sUEsBAi0AFAAGAAgAAAAhAFr0LFu/AAAAFQEA&#10;AAsAAAAAAAAAAAAAAAAAHwEAAF9yZWxzLy5yZWxzUEsBAi0AFAAGAAgAAAAhAPHOMi/HAAAA3QAA&#10;AA8AAAAAAAAAAAAAAAAABwIAAGRycy9kb3ducmV2LnhtbFBLBQYAAAAAAwADALcAAAD7AgAAAAA=&#10;" strokeweight="0"/>
                  <v:line id="Line 226" o:spid="_x0000_s2141"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" strokeweight="0"/>
                  <v:line id="Line 227" o:spid="_x0000_s2142"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" strokeweight="0"/>
                  <v:line id="Line 228" o:spid="_x0000_s2143"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" strokeweight="0"/>
                  <v:line id="Line 229" o:spid="_x0000_s2144"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" strokeweight="0"/>
                  <v:line id="Line 230" o:spid="_x0000_s2145"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" strokeweight="0"/>
                  <v:line id="Line 231" o:spid="_x0000_s2146"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" strokeweight="0"/>
                  <v:line id="Line 232" o:spid="_x0000_s2147"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" strokeweight="0"/>
                  <v:line id="Line 233" o:spid="_x0000_s2148"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" strokeweight="0"/>
                  <v:line id="Line 234" o:spid="_x0000_s2149"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" strokeweight="0"/>
                  <v:line id="Line 235" o:spid="_x0000_s2150"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" strokeweight="0"/>
                  <v:line id="Line 236" o:spid="_x0000_s2151"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" strokeweight="0"/>
                  <v:line id="Line 237" o:spid="_x0000_s2152"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" strokeweight="0"/>
                  <v:line id="Line 238" o:spid="_x0000_s2153"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" strokeweight="0"/>
                  <v:line id="Line 239" o:spid="_x0000_s2154"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M/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" strokeweight="0"/>
                  <v:line id="Line 240" o:spid="_x0000_s2155"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" strokeweight="0"/>
                  <v:line id="Line 241" o:spid="_x0000_s2156"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7Q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" strokeweight="0"/>
                  <v:line id="Line 242" o:spid="_x0000_s2157"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" strokeweight="0"/>
                  <v:line id="Line 243" o:spid="_x0000_s2158"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U8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WAwfBnB9U16AnL6BwAA//8DAFBLAQItABQABgAIAAAAIQDb4fbL7gAAAIUBAAATAAAAAAAA&#10;AAAAAAAAAAAAAABbQ29udGVudF9UeXBlc10ueG1sUEsBAi0AFAAGAAgAAAAhAFr0LFu/AAAAFQEA&#10;AAsAAAAAAAAAAAAAAAAAHwEAAF9yZWxzLy5yZWxzUEsBAi0AFAAGAAgAAAAhAF8R5TzHAAAA3QAA&#10;AA8AAAAAAAAAAAAAAAAABwIAAGRycy9kb3ducmV2LnhtbFBLBQYAAAAAAwADALcAAAD7AgAAAAA=&#10;" strokeweight="0"/>
                  <v:line id="Line 244" o:spid="_x0000_s2159"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" strokeweight="0"/>
                  <v:line id="Line 245" o:spid="_x0000_s2160"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" strokeweight="0"/>
                  <v:line id="Line 246" o:spid="_x0000_s2161"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" strokeweight="0"/>
                  <v:line id="Line 247" o:spid="_x0000_s2162"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" strokeweight="0"/>
                  <v:line id="Line 248" o:spid="_x0000_s2163"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y+xwAAAN0AAAAPAAAAZHJzL2Rvd25yZXYueG1sRI9BawIx&#10;FITvgv8hvII3zVZK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NGN3L7HAAAA3QAA&#10;AA8AAAAAAAAAAAAAAAAABwIAAGRycy9kb3ducmV2LnhtbFBLBQYAAAAAAwADALcAAAD7AgAAAAA=&#10;" strokeweight="0"/>
                  <v:line id="Line 249" o:spid="_x0000_s2164"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" strokeweight="0"/>
                  <v:line id="Line 250" o:spid="_x0000_s2165"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" strokeweight="0"/>
                  <v:line id="Line 251" o:spid="_x0000_s2166"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" strokeweight="0"/>
                  <v:line id="Line 252" o:spid="_x0000_s2167"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" strokeweight="0"/>
                  <v:line id="Line 253" o:spid="_x0000_s2168"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" strokeweight="0"/>
                  <v:line id="Line 254" o:spid="_x0000_s2169"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" strokeweight="0"/>
                  <v:line id="Line 255" o:spid="_x0000_s2170"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" strokeweight="0"/>
                  <v:line id="Line 256" o:spid="_x0000_s2171"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" strokeweight="0"/>
                  <v:line id="Line 257" o:spid="_x0000_s2172"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" strokeweight="0"/>
                  <v:line id="Line 258" o:spid="_x0000_s2173"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" strokeweight="0"/>
                  <v:line id="Line 259" o:spid="_x0000_s2174"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" strokeweight="0"/>
                  <v:line id="Line 260" o:spid="_x0000_s2175"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" strokeweight="0"/>
                  <v:line id="Line 261" o:spid="_x0000_s2176"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" strokeweight="0"/>
                  <v:line id="Line 262" o:spid="_x0000_s2177"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" strokeweight="0"/>
                  <v:line id="Line 263" o:spid="_x0000_s2178"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" strokeweight="0"/>
                  <v:line id="Line 264" o:spid="_x0000_s2179"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" strokeweight="0"/>
                  <v:line id="Line 265" o:spid="_x0000_s2180"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" strokeweight="0"/>
                  <v:line id="Line 266" o:spid="_x0000_s2181"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" strokeweight="0"/>
                  <v:line id="Line 267" o:spid="_x0000_s2182"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" strokeweight="0"/>
                  <v:line id="Line 268" o:spid="_x0000_s2183"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" strokeweight="0"/>
                  <v:line id="Line 269" o:spid="_x0000_s2184"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VF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" strokeweight="0"/>
                  <v:line id="Line 270" o:spid="_x0000_s2185"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" strokeweight="0"/>
                  <v:line id="Line 271" o:spid="_x0000_s2186"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iq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" strokeweight="0"/>
                  <v:line id="Line 272" o:spid="_x0000_s2187"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bd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Hozg/iY9ATm7AQAA//8DAFBLAQItABQABgAIAAAAIQDb4fbL7gAAAIUBAAATAAAAAAAA&#10;AAAAAAAAAAAAAABbQ29udGVudF9UeXBlc10ueG1sUEsBAi0AFAAGAAgAAAAhAFr0LFu/AAAAFQEA&#10;AAsAAAAAAAAAAAAAAAAAHwEAAF9yZWxzLy5yZWxzUEsBAi0AFAAGAAgAAAAhAOUDht3HAAAA3QAA&#10;AA8AAAAAAAAAAAAAAAAABwIAAGRycy9kb3ducmV2LnhtbFBLBQYAAAAAAwADALcAAAD7AgAAAAA=&#10;" strokeweight="0"/>
                  <v:line id="Line 273" o:spid="_x0000_s2188"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" strokeweight="0"/>
                  <v:line id="Line 274" o:spid="_x0000_s2189"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" strokeweight="0"/>
                  <v:line id="Line 275" o:spid="_x0000_s2190"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" strokeweight="0"/>
                  <v:line id="Line 276" o:spid="_x0000_s2191"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" strokeweight="0"/>
                  <v:line id="Line 277" o:spid="_x0000_s2192"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" strokeweight="0"/>
                  <v:line id="Line 278" o:spid="_x0000_s2193"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YD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" strokeweight="0"/>
                  <v:line id="Line 279" o:spid="_x0000_s2194"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OY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vA0Ho3g9016AnL2AwAA//8DAFBLAQItABQABgAIAAAAIQDb4fbL7gAAAIUBAAATAAAAAAAA&#10;AAAAAAAAAAAAAABbQ29udGVudF9UeXBlc10ueG1sUEsBAi0AFAAGAAgAAAAhAFr0LFu/AAAAFQEA&#10;AAsAAAAAAAAAAAAAAAAAHwEAAF9yZWxzLy5yZWxzUEsBAi0AFAAGAAgAAAAhAHCts5jHAAAA3QAA&#10;AA8AAAAAAAAAAAAAAAAABwIAAGRycy9kb3ducmV2LnhtbFBLBQYAAAAAAwADALcAAAD7AgAAAAA=&#10;" strokeweight="0"/>
                  <v:line id="Line 280" o:spid="_x0000_s2195"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" strokeweight="0"/>
                  <v:line id="Line 281" o:spid="_x0000_s2196"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" strokeweight="0"/>
                  <v:line id="Line 282" o:spid="_x0000_s2197"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AA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Ho7g/016AnL6BwAA//8DAFBLAQItABQABgAIAAAAIQDb4fbL7gAAAIUBAAATAAAAAAAA&#10;AAAAAAAAAAAAAABbQ29udGVudF9UeXBlc10ueG1sUEsBAi0AFAAGAAgAAAAhAFr0LFu/AAAAFQEA&#10;AAsAAAAAAAAAAAAAAAAAHwEAAF9yZWxzLy5yZWxzUEsBAi0AFAAGAAgAAAAhAGDaEADHAAAA3QAA&#10;AA8AAAAAAAAAAAAAAAAABwIAAGRycy9kb3ducmV2LnhtbFBLBQYAAAAAAwADALcAAAD7AgAAAAA=&#10;" strokeweight="0"/>
                  <v:line id="Line 283" o:spid="_x0000_s2198"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" strokeweight="0"/>
                  <v:line id="Line 284" o:spid="_x0000_s2199"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" strokeweight="0"/>
                  <v:line id="Line 285" o:spid="_x0000_s2200"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" strokeweight="0"/>
                  <v:line id="Line 286" o:spid="_x0000_s2201"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" strokeweight="0"/>
                  <v:line id="Line 287" o:spid="_x0000_s2202"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" strokeweight="0"/>
                  <v:line id="Line 288" o:spid="_x0000_s2203"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" strokeweight="0"/>
                  <v:line id="Line 289" o:spid="_x0000_s2204"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" strokeweight="0"/>
                  <v:line id="Line 290" o:spid="_x0000_s2205"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" strokeweight="0"/>
                  <v:line id="Line 291" o:spid="_x0000_s2206"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0K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jAaj57g9016AnL2AwAA//8DAFBLAQItABQABgAIAAAAIQDb4fbL7gAAAIUBAAATAAAAAAAA&#10;AAAAAAAAAAAAAABbQ29udGVudF9UeXBlc10ueG1sUEsBAi0AFAAGAAgAAAAhAFr0LFu/AAAAFQEA&#10;AAsAAAAAAAAAAAAAAAAAHwEAAF9yZWxzLy5yZWxzUEsBAi0AFAAGAAgAAAAhAMgO/QrHAAAA3QAA&#10;AA8AAAAAAAAAAAAAAAAABwIAAGRycy9kb3ducmV2LnhtbFBLBQYAAAAAAwADALcAAAD7AgAAAAA=&#10;" strokeweight="0"/>
                  <v:line id="Line 292" o:spid="_x0000_s2207"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" strokeweight="0"/>
                  <v:line id="Line 293" o:spid="_x0000_s2208"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" strokeweight="0"/>
                  <v:line id="Line 294" o:spid="_x0000_s2209"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" strokeweight="0"/>
                  <v:line id="Line 295" o:spid="_x0000_s2210"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" strokeweight="0"/>
                  <v:line id="Line 296" o:spid="_x0000_s2211"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" strokeweight="0"/>
                  <v:line id="Line 297" o:spid="_x0000_s2212"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" strokeweight="0"/>
                  <v:line id="Line 298" o:spid="_x0000_s2213"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Oj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" strokeweight="0"/>
                  <v:line id="Line 299" o:spid="_x0000_s2214"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" strokeweight="0"/>
                  <v:line id="Line 300" o:spid="_x0000_s2215"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5M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jAaP43g9016AnL2AwAA//8DAFBLAQItABQABgAIAAAAIQDb4fbL7gAAAIUBAAATAAAAAAAA&#10;AAAAAAAAAAAAAABbQ29udGVudF9UeXBlc10ueG1sUEsBAi0AFAAGAAgAAAAhAFr0LFu/AAAAFQEA&#10;AAsAAAAAAAAAAAAAAAAAHwEAAF9yZWxzLy5yZWxzUEsBAi0AFAAGAAgAAAAhACKbzkzHAAAA3QAA&#10;AA8AAAAAAAAAAAAAAAAABwIAAGRycy9kb3ducmV2LnhtbFBLBQYAAAAAAwADALcAAAD7AgAAAAA=&#10;" strokeweight="0"/>
                  <v:line id="Line 301" o:spid="_x0000_s2216"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" strokeweight="0"/>
                  <v:line id="Line 302" o:spid="_x0000_s2217"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" strokeweight="0"/>
                  <v:line id="Line 303" o:spid="_x0000_s2218"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" strokeweight="0"/>
                  <v:line id="Line 304" o:spid="_x0000_s2219"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" strokeweight="0"/>
                  <v:line id="Line 305" o:spid="_x0000_s2220"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" strokeweight="0"/>
                  <v:line id="Line 306" o:spid="_x0000_s2221"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" strokeweight="0"/>
                  <v:line id="Line 307" o:spid="_x0000_s2222"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" strokeweight="0"/>
                  <v:line id="Line 308" o:spid="_x0000_s2223"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ke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4Hg3g/iY9ATm7AQAA//8DAFBLAQItABQABgAIAAAAIQDb4fbL7gAAAIUBAAATAAAAAAAA&#10;AAAAAAAAAAAAAABbQ29udGVudF9UeXBlc10ueG1sUEsBAi0AFAAGAAgAAAAhAFr0LFu/AAAAFQEA&#10;AAsAAAAAAAAAAAAAAAAAHwEAAF9yZWxzLy5yZWxzUEsBAi0AFAAGAAgAAAAhAAxSOR7HAAAA3QAA&#10;AA8AAAAAAAAAAAAAAAAABwIAAGRycy9kb3ducmV2LnhtbFBLBQYAAAAAAwADALcAAAD7AgAAAAA=&#10;" strokeweight="0"/>
                  <v:line id="Line 309" o:spid="_x0000_s2224"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" strokeweight="0"/>
                  <v:line id="Line 310" o:spid="_x0000_s2225"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" strokeweight="0"/>
                  <v:line id="Line 311" o:spid="_x0000_s2226"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" strokeweight="0"/>
                  <v:line id="Line 312" o:spid="_x0000_s2227"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" strokeweight="0"/>
                  <v:line id="Line 313" o:spid="_x0000_s2228"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" strokeweight="0"/>
                  <v:line id="Line 314" o:spid="_x0000_s2229"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" strokeweight="0"/>
                  <v:line id="Line 315" o:spid="_x0000_s2230"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tv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WAwGr7A9U16AnL6BwAA//8DAFBLAQItABQABgAIAAAAIQDb4fbL7gAAAIUBAAATAAAAAAAA&#10;AAAAAAAAAAAAAABbQ29udGVudF9UeXBlc10ueG1sUEsBAi0AFAAGAAgAAAAhAFr0LFu/AAAAFQEA&#10;AAsAAAAAAAAAAAAAAAAAHwEAAF9yZWxzLy5yZWxzUEsBAi0AFAAGAAgAAAAhAAL2q2/HAAAA3QAA&#10;AA8AAAAAAAAAAAAAAAAABwIAAGRycy9kb3ducmV2LnhtbFBLBQYAAAAAAwADALcAAAD7AgAAAAA=&#10;" strokeweight="0"/>
                  <v:line id="Line 316" o:spid="_x0000_s2231"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" strokeweight="0"/>
                  <v:line id="Line 317" o:spid="_x0000_s2232"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" strokeweight="0"/>
                  <v:line id="Line 318" o:spid="_x0000_s2233"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" strokeweight="0"/>
                  <v:line id="Line 319" o:spid="_x0000_s2234"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" strokeweight="0"/>
                  <v:line id="Line 320" o:spid="_x0000_s2235"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" strokeweight="0"/>
                  <v:line id="Line 321" o:spid="_x0000_s2236"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" strokeweight="0"/>
                  <v:line id="Line 322" o:spid="_x0000_s2237"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" strokeweight="0"/>
                  <v:line id="Line 323" o:spid="_x0000_s2238"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" strokeweight="0"/>
                  <v:line id="Line 324" o:spid="_x0000_s2239"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" strokeweight="0"/>
                  <v:line id="Line 325" o:spid="_x0000_s2240"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" strokeweight="0"/>
                  <v:line id="Line 326" o:spid="_x0000_s2241"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" strokeweight="0"/>
                  <v:line id="Line 327" o:spid="_x0000_s2242"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" strokeweight="0"/>
                  <v:line id="Line 328" o:spid="_x0000_s2243"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t/k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kbjyRD+3qQnIGe/AAAA//8DAFBLAQItABQABgAIAAAAIQDb4fbL7gAAAIUBAAATAAAAAAAA&#10;AAAAAAAAAAAAAABbQ29udGVudF9UeXBlc10ueG1sUEsBAi0AFAAGAAgAAAAhAFr0LFu/AAAAFQEA&#10;AAsAAAAAAAAAAAAAAAAAHwEAAF9yZWxzLy5yZWxzUEsBAi0AFAAGAAgAAAAhALxe3+THAAAA3QAA&#10;AA8AAAAAAAAAAAAAAAAABwIAAGRycy9kb3ducmV2LnhtbFBLBQYAAAAAAwADALcAAAD7AgAAAAA=&#10;" strokeweight="0"/>
                  <v:line id="Line 329" o:spid="_x0000_s2244"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" strokeweight="0"/>
                  <v:line id="Line 330" o:spid="_x0000_s2245"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" strokeweight="0"/>
                  <v:line id="Line 331" o:spid="_x0000_s2246"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" strokeweight="0"/>
                  <v:line id="Line 332" o:spid="_x0000_s2247"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" strokeweight="0"/>
                  <v:line id="Line 333" o:spid="_x0000_s2248"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" strokeweight="0"/>
                  <v:line id="Line 334" o:spid="_x0000_s2249"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" strokeweight="0"/>
                  <v:line id="Line 335" o:spid="_x0000_s2250"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" strokeweight="0"/>
                  <v:line id="Line 336" o:spid="_x0000_s2251"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" strokeweight="0"/>
                  <v:line id="Line 337" o:spid="_x0000_s2252"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" strokeweight="0"/>
                  <v:line id="Line 338" o:spid="_x0000_s2253"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" strokeweight="0"/>
                  <v:line id="Line 339" o:spid="_x0000_s2254"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" strokeweight="0"/>
                  <v:line id="Line 340" o:spid="_x0000_s2255"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" strokeweight="0"/>
                  <v:line id="Line 341" o:spid="_x0000_s2256"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" strokeweight="0"/>
                  <v:line id="Line 342" o:spid="_x0000_s2257"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86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WAwehnC9U16AnL6BwAA//8DAFBLAQItABQABgAIAAAAIQDb4fbL7gAAAIUBAAATAAAAAAAA&#10;AAAAAAAAAAAAAABbQ29udGVudF9UeXBlc10ueG1sUEsBAi0AFAAGAAgAAAAhAFr0LFu/AAAAFQEA&#10;AAsAAAAAAAAAAAAAAAAAHwEAAF9yZWxzLy5yZWxzUEsBAi0AFAAGAAgAAAAhAEa8TzrHAAAA3QAA&#10;AA8AAAAAAAAAAAAAAAAABwIAAGRycy9kb3ducmV2LnhtbFBLBQYAAAAAAwADALcAAAD7AgAAAAA=&#10;" strokeweight="0"/>
                  <v:line id="Line 343" o:spid="_x0000_s2258"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" strokeweight="0"/>
                  <v:line id="Line 344" o:spid="_x0000_s2259"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" strokeweight="0"/>
                  <v:line id="Line 345" o:spid="_x0000_s2260"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" strokeweight="0"/>
                  <v:line id="Line 346" o:spid="_x0000_s2261"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" strokeweight="0"/>
                  <v:line id="Line 347" o:spid="_x0000_s2262"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" strokeweight="0"/>
                  <v:line id="Line 348" o:spid="_x0000_s2263"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" strokeweight="0"/>
                  <v:line id="Line 349" o:spid="_x0000_s2264"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" strokeweight="0"/>
                  <v:line id="Line 350" o:spid="_x0000_s2265"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" strokeweight="0"/>
                  <v:line id="Line 351" o:spid="_x0000_s2266"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" strokeweight="0"/>
                  <v:line id="Line 352" o:spid="_x0000_s2267"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" strokeweight="0"/>
                  <v:line id="Line 353" o:spid="_x0000_s2268"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" strokeweight="0"/>
                  <v:line id="Line 354" o:spid="_x0000_s2269"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" strokeweight="0"/>
                  <v:line id="Line 355" o:spid="_x0000_s2270"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" strokeweight="0"/>
                  <v:line id="Line 356" o:spid="_x0000_s2271"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" strokeweight="0"/>
                  <v:line id="Line 357" o:spid="_x0000_s2272"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" strokeweight="0"/>
                  <v:line id="Line 358" o:spid="_x0000_s2273"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" strokeweight="0"/>
                  <v:line id="Line 359" o:spid="_x0000_s2274"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" strokeweight="0"/>
                  <v:line id="Line 360" o:spid="_x0000_s2275"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" strokeweight="0"/>
                  <v:line id="Line 361" o:spid="_x0000_s2276"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" strokeweight="0"/>
                  <v:line id="Line 362" o:spid="_x0000_s2277"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" strokeweight="0"/>
                  <v:line id="Line 363" o:spid="_x0000_s2278"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" strokeweight="0"/>
                  <v:line id="Line 364" o:spid="_x0000_s2279"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" strokeweight="0"/>
                  <v:line id="Line 365" o:spid="_x0000_s2280"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" strokeweight="0"/>
                  <v:line id="Line 366" o:spid="_x0000_s2281"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" strokeweight="0"/>
                  <v:line id="Line 367" o:spid="_x0000_s2282"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" strokeweight="0"/>
                  <v:line id="Line 368" o:spid="_x0000_s2283"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" strokeweight="0"/>
                  <v:line id="Line 369" o:spid="_x0000_s2284"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ET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" strokeweight="0"/>
                  <v:line id="Line 370" o:spid="_x0000_s2285"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" strokeweight="0"/>
                  <v:line id="Line 371" o:spid="_x0000_s2286"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z8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" strokeweight="0"/>
                  <v:line id="Line 372" o:spid="_x0000_s2287"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" strokeweight="0"/>
                  <v:line id="Line 373" o:spid="_x0000_s2288"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cQ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kaT4Rj+3qQnIGe/AAAA//8DAFBLAQItABQABgAIAAAAIQDb4fbL7gAAAIUBAAATAAAAAAAA&#10;AAAAAAAAAAAAAABbQ29udGVudF9UeXBlc10ueG1sUEsBAi0AFAAGAAgAAAAhAFr0LFu/AAAAFQEA&#10;AAsAAAAAAAAAAAAAAAAAHwEAAF9yZWxzLy5yZWxzUEsBAi0AFAAGAAgAAAAhAHz7txDHAAAA3QAA&#10;AA8AAAAAAAAAAAAAAAAABwIAAGRycy9kb3ducmV2LnhtbFBLBQYAAAAAAwADALcAAAD7AgAAAAA=&#10;" strokeweight="0"/>
                  <v:line id="Line 374" o:spid="_x0000_s2289"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" strokeweight="0"/>
                  <v:line id="Line 375" o:spid="_x0000_s2290"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" strokeweight="0"/>
                  <v:line id="Line 376" o:spid="_x0000_s2291"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" strokeweight="0"/>
                  <v:line id="Line 377" o:spid="_x0000_s2292"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" strokeweight="0"/>
                  <v:line id="Line 378" o:spid="_x0000_s2293"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" strokeweight="0"/>
                  <v:line id="Line 379" o:spid="_x0000_s2294"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" strokeweight="0"/>
                  <v:line id="Line 380" o:spid="_x0000_s2295"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" strokeweight="0"/>
                  <v:line id="Line 381" o:spid="_x0000_s2296"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" strokeweight="0"/>
                  <v:line id="Line 382" o:spid="_x0000_s2297"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" strokeweight="0"/>
                  <v:line id="Line 383" o:spid="_x0000_s2298"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" strokeweight="0"/>
                  <v:line id="Line 384" o:spid="_x0000_s2299"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" strokeweight="0"/>
                  <v:line id="Line 385" o:spid="_x0000_s2300"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Ak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" strokeweight="0"/>
                  <v:line id="Line 386" o:spid="_x0000_s2301"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" strokeweight="0"/>
                  <v:line id="Line 387" o:spid="_x0000_s2302"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" strokeweight="0"/>
                  <v:line id="Line 388" o:spid="_x0000_s2303"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" strokeweight="0"/>
                  <v:line id="Line 389" o:spid="_x0000_s2304"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" strokeweight="0"/>
                  <v:line id="Line 390" o:spid="_x0000_s2305"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" strokeweight="0"/>
                  <v:line id="Line 391" o:spid="_x0000_s2306"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" strokeweight="0"/>
                  <v:line id="Line 392" o:spid="_x0000_s2307"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" strokeweight="0"/>
                  <v:line id="Line 393" o:spid="_x0000_s2308"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" strokeweight="0"/>
                  <v:line id="Line 394" o:spid="_x0000_s2309"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" strokeweight="0"/>
                  <v:line id="Line 395" o:spid="_x0000_s2310"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" strokeweight="0"/>
                  <v:line id="Line 396" o:spid="_x0000_s2311"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" strokeweight="0"/>
                  <v:line id="Line 397" o:spid="_x0000_s2312"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" strokeweight="0"/>
                  <v:line id="Line 398" o:spid="_x0000_s2313"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" strokeweight="0"/>
                  <v:line id="Line 399" o:spid="_x0000_s2314"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" strokeweight="0"/>
                  <v:line id="Line 400" o:spid="_x0000_s2315"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" strokeweight="0"/>
                  <v:line id="Line 401" o:spid="_x0000_s2316"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" strokeweight="0"/>
                  <v:line id="Line 402" o:spid="_x0000_s2317"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" strokeweight="0"/>
                  <v:line id="Line 403" o:spid="_x0000_s2318"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" strokeweight="0"/>
                  <v:line id="Line 404" o:spid="_x0000_s2319"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" strokeweight="0"/>
                  <v:shape id="Freeform 405" o:spid="_x0000_s2320"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" path="m,l1,,,xe" fillcolor="black" strokeweight=".05pt">
                    <v:path arrowok="t" o:connecttype="custom" o:connectlocs="0,0;1,0;0,0" o:connectangles="0,0,0"/>
                  </v:shape>
                </v:group>
                <v:group id="Group 406" o:spid="_x0000_s2321" style="position:absolute;left:6305;top:387;width:36259;height:21596"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">
                  <v:shape id="Freeform 407" o:spid="_x0000_s2322"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" path="m1,l,,1,xe" fillcolor="black" strokeweight=".05pt">
                    <v:path arrowok="t" o:connecttype="custom" o:connectlocs="1,0;0,0;1,0" o:connectangles="0,0,0"/>
                  </v:shape>
                  <v:line id="Line 408" o:spid="_x0000_s2323"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" strokeweight="0"/>
                  <v:line id="Line 409" o:spid="_x0000_s2324"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U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Klz/D3Jj4BOb8DAAD//wMAUEsBAi0AFAAGAAgAAAAhANvh9svuAAAAhQEAABMAAAAAAAAA&#10;AAAAAAAAAAAAAFtDb250ZW50X1R5cGVzXS54bWxQSwECLQAUAAYACAAAACEAWvQsW78AAAAVAQAA&#10;CwAAAAAAAAAAAAAAAAAfAQAAX3JlbHMvLnJlbHNQSwECLQAUAAYACAAAACEADlZ/lMYAAADdAAAA&#10;DwAAAAAAAAAAAAAAAAAHAgAAZHJzL2Rvd25yZXYueG1sUEsFBgAAAAADAAMAtwAAAPoCAAAAAA==&#10;" strokeweight="0"/>
                  <v:line id="Line 410" o:spid="_x0000_s2325"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" strokeweight="0"/>
                  <v:line id="Line 411" o:spid="_x0000_s2326"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" strokeweight="0"/>
                  <v:line id="Line 412" o:spid="_x0000_s2327"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" strokeweight="0"/>
                  <v:line id="Line 413" o:spid="_x0000_s2328"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" strokeweight="0"/>
                  <v:line id="Line 414" o:spid="_x0000_s2329"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" strokeweight="0"/>
                  <v:line id="Line 415" o:spid="_x0000_s2330"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" strokeweight="0"/>
                  <v:line id="Line 416" o:spid="_x0000_s2331"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" strokeweight="0"/>
                  <v:line id="Line 417" o:spid="_x0000_s2332"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" strokeweight="0"/>
                  <v:line id="Line 418" o:spid="_x0000_s2333"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" strokeweight="0"/>
                  <v:line id="Line 419" o:spid="_x0000_s2334"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" strokeweight="0"/>
                  <v:line id="Line 420" o:spid="_x0000_s2335"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" strokeweight="0"/>
                  <v:line id="Line 421" o:spid="_x0000_s2336"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" strokeweight="0"/>
                  <v:line id="Line 422" o:spid="_x0000_s2337"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" strokeweight="0"/>
                  <v:line id="Line 423" o:spid="_x0000_s2338"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" strokeweight="0"/>
                  <v:line id="Line 424" o:spid="_x0000_s2339"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" strokeweight="0"/>
                  <v:line id="Line 425" o:spid="_x0000_s2340"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" strokeweight="0"/>
                  <v:line id="Line 426" o:spid="_x0000_s2341"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" strokeweight="0"/>
                  <v:line id="Line 427" o:spid="_x0000_s2342"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" strokeweight="0"/>
                  <v:line id="Line 428" o:spid="_x0000_s2343"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" strokeweight="0"/>
                  <v:line id="Line 429" o:spid="_x0000_s2344"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" strokeweight="0"/>
                  <v:line id="Line 430" o:spid="_x0000_s2345"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" strokeweight="0"/>
                  <v:line id="Line 431" o:spid="_x0000_s2346"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B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" strokeweight="0"/>
                  <v:line id="Line 432" o:spid="_x0000_s2347"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" strokeweight="0"/>
                  <v:line id="Line 433" o:spid="_x0000_s2348"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" strokeweight="0"/>
                  <v:line id="Line 434" o:spid="_x0000_s2349"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" strokeweight="0"/>
                  <v:line id="Line 435" o:spid="_x0000_s2350"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" strokeweight="0"/>
                  <v:line id="Line 436" o:spid="_x0000_s2351"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" strokeweight="0"/>
                  <v:line id="Line 437" o:spid="_x0000_s2352"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" strokeweight="0"/>
                  <v:line id="Line 438" o:spid="_x0000_s2353"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" strokeweight="0"/>
                  <v:line id="Line 439" o:spid="_x0000_s2354"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" strokeweight="0"/>
                  <v:line id="Line 440" o:spid="_x0000_s2355"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" strokeweight="0"/>
                  <v:line id="Line 441" o:spid="_x0000_s2356"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" strokeweight="0"/>
                  <v:line id="Line 442" o:spid="_x0000_s2357"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" strokeweight="0"/>
                  <v:line id="Line 443" o:spid="_x0000_s2358"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" strokeweight="0"/>
                  <v:line id="Line 444" o:spid="_x0000_s2359"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" strokeweight="0"/>
                  <v:line id="Line 445" o:spid="_x0000_s2360"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" strokeweight="0"/>
                  <v:line id="Line 446" o:spid="_x0000_s2361"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" strokeweight="0"/>
                  <v:line id="Line 447" o:spid="_x0000_s2362"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" strokeweight="0"/>
                  <v:line id="Line 448" o:spid="_x0000_s2363"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" strokeweight="0"/>
                  <v:line id="Line 449" o:spid="_x0000_s2364"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" strokeweight="0"/>
                  <v:line id="Line 450" o:spid="_x0000_s2365"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" strokeweight="0"/>
                  <v:line id="Line 451" o:spid="_x0000_s2366"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" strokeweight="0"/>
                  <v:line id="Line 452" o:spid="_x0000_s2367"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" strokeweight="0"/>
                  <v:line id="Line 453" o:spid="_x0000_s2368"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" strokeweight="0"/>
                  <v:line id="Line 454" o:spid="_x0000_s2369"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" strokeweight="0"/>
                  <v:line id="Line 455" o:spid="_x0000_s2370"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" strokeweight="0"/>
                  <v:line id="Line 456" o:spid="_x0000_s2371"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" strokeweight="0"/>
                  <v:line id="Line 457" o:spid="_x0000_s2372"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" strokeweight="0"/>
                  <v:line id="Line 458" o:spid="_x0000_s2373"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" strokeweight="0"/>
                  <v:line id="Line 459" o:spid="_x0000_s2374"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" strokeweight="0"/>
                  <v:line id="Line 460" o:spid="_x0000_s2375"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" strokeweight="0"/>
                  <v:line id="Line 461" o:spid="_x0000_s2376"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" strokeweight="0"/>
                  <v:line id="Line 462" o:spid="_x0000_s2377"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" strokeweight="0"/>
                  <v:line id="Line 463" o:spid="_x0000_s2378"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" strokeweight="0"/>
                  <v:line id="Line 464" o:spid="_x0000_s2379"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" strokeweight="0"/>
                  <v:line id="Line 465" o:spid="_x0000_s2380"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" strokeweight="0"/>
                  <v:line id="Line 466" o:spid="_x0000_s2381"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" strokeweight="0"/>
                  <v:line id="Line 467" o:spid="_x0000_s2382"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" strokeweight="0"/>
                  <v:line id="Line 468" o:spid="_x0000_s2383"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" strokeweight="0"/>
                  <v:line id="Line 469" o:spid="_x0000_s2384"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" strokeweight="0"/>
                  <v:line id="Line 470" o:spid="_x0000_s2385"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" strokeweight="0"/>
                  <v:line id="Line 471" o:spid="_x0000_s2386"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" strokeweight="0"/>
                  <v:line id="Line 472" o:spid="_x0000_s2387"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" strokeweight="0"/>
                  <v:line id="Line 473" o:spid="_x0000_s2388"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" strokeweight="0"/>
                  <v:line id="Line 474" o:spid="_x0000_s2389"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" strokeweight="0"/>
                  <v:line id="Line 475" o:spid="_x0000_s2390"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" strokeweight="0"/>
                  <v:line id="Line 476" o:spid="_x0000_s2391"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" strokeweight="0"/>
                  <v:line id="Line 477" o:spid="_x0000_s2392"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" strokeweight="0"/>
                  <v:line id="Line 478" o:spid="_x0000_s2393"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" strokeweight="0"/>
                  <v:line id="Line 479" o:spid="_x0000_s2394"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" strokeweight="0"/>
                  <v:line id="Line 480" o:spid="_x0000_s2395"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" strokeweight="0"/>
                  <v:line id="Line 481" o:spid="_x0000_s2396"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" strokeweight="0"/>
                  <v:line id="Line 482" o:spid="_x0000_s2397"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" strokeweight="0"/>
                  <v:line id="Line 483" o:spid="_x0000_s2398"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" strokeweight="0"/>
                  <v:line id="Line 484" o:spid="_x0000_s2399"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" strokeweight="0"/>
                  <v:line id="Line 485" o:spid="_x0000_s2400"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" strokeweight="0"/>
                  <v:line id="Line 486" o:spid="_x0000_s2401"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" strokeweight="0"/>
                  <v:line id="Line 487" o:spid="_x0000_s2402"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" strokeweight="0"/>
                  <v:line id="Line 488" o:spid="_x0000_s2403"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" strokeweight="0"/>
                  <v:line id="Line 489" o:spid="_x0000_s2404"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" strokeweight="0"/>
                  <v:line id="Line 490" o:spid="_x0000_s2405"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" strokeweight="0"/>
                  <v:line id="Line 491" o:spid="_x0000_s2406"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" strokeweight="0"/>
                  <v:line id="Line 492" o:spid="_x0000_s2407"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" strokeweight="0"/>
                  <v:line id="Line 493" o:spid="_x0000_s2408"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" strokeweight="0"/>
                  <v:line id="Line 494" o:spid="_x0000_s2409"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" strokeweight="0"/>
                  <v:line id="Line 495" o:spid="_x0000_s2410"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" strokeweight="0"/>
                  <v:line id="Line 496" o:spid="_x0000_s2411"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" strokeweight="0"/>
                  <v:line id="Line 497" o:spid="_x0000_s2412"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" strokeweight="0"/>
                  <v:line id="Line 498" o:spid="_x0000_s2413"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8v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DZlx8vxQAAAN0AAAAP&#10;AAAAAAAAAAAAAAAAAAcCAABkcnMvZG93bnJldi54bWxQSwUGAAAAAAMAAwC3AAAA+QIAAAAA&#10;" strokeweight="0"/>
                  <v:line id="Line 499" o:spid="_x0000_s2414"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" strokeweight="0"/>
                  <v:line id="Line 500" o:spid="_x0000_s2415"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LA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" strokeweight="0"/>
                  <v:line id="Line 501" o:spid="_x0000_s2416"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" strokeweight="0"/>
                  <v:line id="Line 502" o:spid="_x0000_s2417"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" strokeweight="0"/>
                  <v:line id="Line 503" o:spid="_x0000_s2418"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" strokeweight="0"/>
                  <v:line id="Line 504" o:spid="_x0000_s2419"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" strokeweight="0"/>
                  <v:line id="Line 505" o:spid="_x0000_s2420"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" strokeweight="0"/>
                  <v:line id="Line 506" o:spid="_x0000_s2421"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" strokeweight="0"/>
                  <v:line id="Line 507" o:spid="_x0000_s2422"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" strokeweight="0"/>
                  <v:line id="Line 508" o:spid="_x0000_s2423"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" strokeweight="0"/>
                  <v:line id="Line 509" o:spid="_x0000_s2424"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" strokeweight="0"/>
                  <v:line id="Line 510" o:spid="_x0000_s2425"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" strokeweight="0"/>
                  <v:line id="Line 511" o:spid="_x0000_s2426"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" strokeweight="0"/>
                  <v:line id="Line 512" o:spid="_x0000_s2427"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" strokeweight="0"/>
                  <v:line id="Line 513" o:spid="_x0000_s2428"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" strokeweight="0"/>
                  <v:line id="Line 514" o:spid="_x0000_s2429"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" strokeweight="0"/>
                  <v:line id="Line 515" o:spid="_x0000_s2430"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" strokeweight="0"/>
                  <v:line id="Line 516" o:spid="_x0000_s2431"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" strokeweight="0"/>
                  <v:line id="Line 517" o:spid="_x0000_s2432"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" strokeweight="0"/>
                  <v:line id="Line 518" o:spid="_x0000_s2433"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" strokeweight="0"/>
                  <v:line id="Line 519" o:spid="_x0000_s2434"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" strokeweight="0"/>
                  <v:line id="Line 520" o:spid="_x0000_s2435"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" strokeweight="0"/>
                  <v:line id="Line 521" o:spid="_x0000_s2436"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" strokeweight="0"/>
                  <v:line id="Line 522" o:spid="_x0000_s2437"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" strokeweight="0"/>
                  <v:line id="Line 523" o:spid="_x0000_s2438"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" strokeweight="0"/>
                  <v:line id="Line 524" o:spid="_x0000_s2439"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" strokeweight="0"/>
                  <v:line id="Line 525" o:spid="_x0000_s2440"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" strokeweight="0"/>
                  <v:line id="Line 526" o:spid="_x0000_s2441"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" strokeweight="0"/>
                  <v:line id="Line 527" o:spid="_x0000_s2442"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" strokeweight="0"/>
                  <v:line id="Line 528" o:spid="_x0000_s2443"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" strokeweight="0"/>
                  <v:line id="Line 529" o:spid="_x0000_s2444"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" strokeweight="0"/>
                  <v:line id="Line 530" o:spid="_x0000_s2445"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" strokeweight="0"/>
                  <v:line id="Line 531" o:spid="_x0000_s2446"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" strokeweight="0"/>
                  <v:line id="Line 532" o:spid="_x0000_s2447"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" strokeweight="0"/>
                  <v:line id="Line 533" o:spid="_x0000_s2448"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" strokeweight="0"/>
                  <v:line id="Line 534" o:spid="_x0000_s2449"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" strokeweight="0"/>
                  <v:line id="Line 535" o:spid="_x0000_s2450"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" strokeweight="0"/>
                  <v:line id="Line 536" o:spid="_x0000_s2451"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" strokeweight="0"/>
                  <v:line id="Line 537" o:spid="_x0000_s2452"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" strokeweight="0"/>
                  <v:line id="Line 538" o:spid="_x0000_s2453"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" strokeweight="0"/>
                  <v:line id="Line 539" o:spid="_x0000_s2454"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" strokeweight="0"/>
                  <v:line id="Line 540" o:spid="_x0000_s2455"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" strokeweight="0"/>
                  <v:line id="Line 541" o:spid="_x0000_s2456"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" strokeweight="0"/>
                  <v:line id="Line 542" o:spid="_x0000_s2457"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" strokeweight="0"/>
                  <v:line id="Line 543" o:spid="_x0000_s2458"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" strokeweight="0"/>
                  <v:line id="Line 544" o:spid="_x0000_s2459"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" strokeweight="0"/>
                  <v:line id="Line 545" o:spid="_x0000_s2460"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" strokeweight="0"/>
                  <v:line id="Line 546" o:spid="_x0000_s2461"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" strokeweight="0"/>
                  <v:line id="Line 547" o:spid="_x0000_s2462"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" strokeweight="0"/>
                  <v:line id="Line 548" o:spid="_x0000_s2463"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" strokeweight="0"/>
                  <v:line id="Line 549" o:spid="_x0000_s2464"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" strokeweight="0"/>
                  <v:line id="Line 550" o:spid="_x0000_s2465"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" strokeweight="0"/>
                  <v:line id="Line 551" o:spid="_x0000_s2466"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" strokeweight="0"/>
                  <v:line id="Line 552" o:spid="_x0000_s2467"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" strokeweight="0"/>
                  <v:line id="Line 553" o:spid="_x0000_s2468"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" strokeweight="0"/>
                  <v:line id="Line 554" o:spid="_x0000_s2469"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" strokeweight="0"/>
                  <v:line id="Line 555" o:spid="_x0000_s2470"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" strokeweight="0"/>
                  <v:line id="Line 556" o:spid="_x0000_s2471"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" strokeweight="0"/>
                  <v:line id="Line 557" o:spid="_x0000_s2472"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" strokeweight="0"/>
                  <v:line id="Line 558" o:spid="_x0000_s2473"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" strokeweight="0"/>
                  <v:line id="Line 559" o:spid="_x0000_s2474"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" strokeweight="0"/>
                  <v:line id="Line 560" o:spid="_x0000_s2475"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" strokeweight="0"/>
                  <v:line id="Line 561" o:spid="_x0000_s2476"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" strokeweight="0"/>
                  <v:line id="Line 562" o:spid="_x0000_s2477"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" strokeweight="0"/>
                  <v:line id="Line 563" o:spid="_x0000_s2478"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" strokeweight="0"/>
                  <v:line id="Line 564" o:spid="_x0000_s2479"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" strokeweight="0"/>
                  <v:line id="Line 565" o:spid="_x0000_s2480"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" strokeweight="0"/>
                  <v:line id="Line 566" o:spid="_x0000_s2481"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" strokeweight="0"/>
                  <v:line id="Line 567" o:spid="_x0000_s2482"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" strokeweight="0"/>
                  <v:line id="Line 568" o:spid="_x0000_s2483"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" strokeweight="0"/>
                  <v:line id="Line 569" o:spid="_x0000_s2484"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" strokeweight="0"/>
                  <v:line id="Line 570" o:spid="_x0000_s2485"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" strokeweight="0"/>
                  <v:line id="Line 571" o:spid="_x0000_s2486"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" strokeweight="0"/>
                  <v:line id="Line 572" o:spid="_x0000_s2487"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" strokeweight="0"/>
                  <v:line id="Line 573" o:spid="_x0000_s2488"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" strokeweight="0"/>
                  <v:line id="Line 574" o:spid="_x0000_s2489"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" strokeweight="0"/>
                  <v:line id="Line 575" o:spid="_x0000_s2490"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" strokeweight="0"/>
                  <v:line id="Line 576" o:spid="_x0000_s2491"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" strokeweight="0"/>
                  <v:line id="Line 577" o:spid="_x0000_s2492"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" strokeweight="0"/>
                  <v:line id="Line 578" o:spid="_x0000_s2493"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" strokeweight="0"/>
                  <v:line id="Line 579" o:spid="_x0000_s2494"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" strokeweight="0"/>
                  <v:line id="Line 580" o:spid="_x0000_s2495"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" strokeweight="0"/>
                  <v:line id="Line 581" o:spid="_x0000_s2496"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" strokeweight="0"/>
                  <v:line id="Line 582" o:spid="_x0000_s2497"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" strokeweight="0"/>
                  <v:line id="Line 583" o:spid="_x0000_s2498"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A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" strokeweight="0"/>
                  <v:line id="Line 584" o:spid="_x0000_s2499"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" strokeweight="0"/>
                  <v:line id="Line 585" o:spid="_x0000_s2500"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" strokeweight="0"/>
                  <v:line id="Line 586" o:spid="_x0000_s2501"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" strokeweight="0"/>
                  <v:line id="Line 587" o:spid="_x0000_s2502"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" strokeweight="0"/>
                  <v:line id="Line 588" o:spid="_x0000_s2503"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" strokeweight="0"/>
                  <v:line id="Line 589" o:spid="_x0000_s2504"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" strokeweight="0"/>
                  <v:line id="Line 590" o:spid="_x0000_s2505"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" strokeweight="0"/>
                  <v:line id="Line 591" o:spid="_x0000_s2506"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" strokeweight="0"/>
                  <v:line id="Line 592" o:spid="_x0000_s2507"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" strokeweight="0"/>
                  <v:line id="Line 593" o:spid="_x0000_s2508"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" strokeweight="0"/>
                  <v:line id="Line 594" o:spid="_x0000_s2509"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" strokeweight="0"/>
                  <v:line id="Line 595" o:spid="_x0000_s2510"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" strokeweight="0"/>
                  <v:line id="Line 596" o:spid="_x0000_s2511"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" strokeweight="0"/>
                  <v:line id="Line 597" o:spid="_x0000_s2512"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" strokeweight="0"/>
                  <v:line id="Line 598" o:spid="_x0000_s2513"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" strokeweight="0"/>
                  <v:line id="Line 599" o:spid="_x0000_s2514"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" strokeweight="0"/>
                  <v:line id="Line 600" o:spid="_x0000_s2515"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" strokeweight="0"/>
                  <v:line id="Line 601" o:spid="_x0000_s2516"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" strokeweight="0"/>
                  <v:line id="Line 602" o:spid="_x0000_s2517"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" strokeweight="0"/>
                  <v:line id="Line 603" o:spid="_x0000_s2518"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" strokeweight="0"/>
                  <v:shape id="Freeform 604" o:spid="_x0000_s2519"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" path="m200,l,99,200,199,100,99,200,xe" fillcolor="black" strokeweight="0">
                    <v:path arrowok="t" o:connecttype="custom" o:connectlocs="49,0;0,24;49,49;25,24;49,0" o:connectangles="0,0,0,0,0"/>
                  </v:shape>
                  <v:shape id="Freeform 605" o:spid="_x0000_s2520"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" path="m,l198,99,,199,99,99,,xe" fillcolor="black" strokeweight="0">
                    <v:path arrowok="t" o:connecttype="custom" o:connectlocs="0,0;50,24;0,49;25,24;0,0" o:connectangles="0,0,0,0,0"/>
                  </v:shape>
                  <v:line id="Line 606" o:spid="_x0000_s2521"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" strokeweight="0">
                    <v:stroke dashstyle="3 1 1 1"/>
                  </v:line>
                </v:group>
                <v:shape id="Freeform 607" o:spid="_x0000_s2522" style="position:absolute;left:24904;top:13785;width:4680;height:3982;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523" style="position:absolute;left:24866;top:17246;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" path="m146,l,168r222,17l93,128,146,xe" fillcolor="black" strokeweight="0">
                  <v:path arrowok="t" o:connecttype="custom" o:connectlocs="14717713,0;0,16752961;22378988,18448089;9375140,12763981;14717713,0" o:connectangles="0,0,0,0,0"/>
                </v:shape>
                <v:shape id="Freeform 609" o:spid="_x0000_s2524" style="position:absolute;left:29114;top:13785;width:604;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" path="m,166l149,r41,219l122,96,,166xe" fillcolor="black" strokeweight="0">
                  <v:path arrowok="t" o:connecttype="custom" o:connectlocs="0,16581259;15020290,0;19153188,21875417;12298363,9589280;0,16581259" o:connectangles="0,0,0,0,0"/>
                </v:shape>
                <v:rect id="Rectangle 614" o:spid="_x0000_s2525" style="position:absolute;left:27797;top:17067;width:461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" filled="f" stroked="f">
                  <v:textbox style="mso-fit-shape-to-text:t" inset="0,0,0,0">
                    <w:txbxContent>
                      <w:p w14:paraId="6D2CC8E5" w14:textId="77777777" w:rsidR="004B485B" w:rsidRPr="00D542E0" w:rsidRDefault="004B485B" w:rsidP="004B485B">
                        <w:pPr>
                          <w:jc w:val="center"/>
                          <w:rPr>
                            <w:sz w:val="18"/>
                            <w:szCs w:val="18"/>
                          </w:rPr>
                        </w:pPr>
                        <w:r w:rsidRPr="00D542E0">
                          <w:rPr>
                            <w:b/>
                            <w:bCs/>
                            <w:color w:val="000000"/>
                            <w:sz w:val="18"/>
                            <w:szCs w:val="18"/>
                            <w:lang w:val="en-US"/>
                          </w:rPr>
                          <w:t>β</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v:textbox>
                </v:rect>
                <v:rect id="Rectangle 632" o:spid="_x0000_s2526" style="position:absolute;left:1981;top:22827;width:2285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A7xQAAAN0AAAAPAAAAZHJzL2Rvd25yZXYueG1sRI9Pi8Iw&#10;FMTvgt8hPGFvmioo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HZpA7xQAAAN0AAAAP&#10;AAAAAAAAAAAAAAAAAAcCAABkcnMvZG93bnJldi54bWxQSwUGAAAAAAMAAwC3AAAA+QIAAAAA&#10;" filled="f" stroked="f">
                  <v:textbox inset="0,0,0,0">
                    <w:txbxContent>
                      <w:p w14:paraId="7F96BB48" w14:textId="77777777" w:rsidR="004B485B" w:rsidRPr="005E76D5" w:rsidRDefault="004B485B" w:rsidP="004B485B">
                        <w:pPr>
                          <w:pStyle w:val="aff"/>
                          <w:suppressAutoHyphens/>
                          <w:spacing w:line="240" w:lineRule="exact"/>
                          <w:rPr>
                            <w:sz w:val="20"/>
                            <w:szCs w:val="20"/>
                          </w:rPr>
                        </w:pPr>
                        <w:r w:rsidRPr="005E76D5">
                          <w:rPr>
                            <w:sz w:val="20"/>
                            <w:szCs w:val="20"/>
                          </w:rPr>
                          <w:t xml:space="preserve">Испытание с направляющим устройством </w:t>
                        </w:r>
                      </w:p>
                    </w:txbxContent>
                  </v:textbox>
                </v:rect>
                <v:rect id="Rectangle 2844" o:spid="_x0000_s2527" style="position:absolute;top:25673;width:3134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5MxQAAAN0AAAAPAAAAZHJzL2Rvd25yZXYueG1sRI9Bi8Iw&#10;FITvC/6H8ARva+qC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D3tA5MxQAAAN0AAAAP&#10;AAAAAAAAAAAAAAAAAAcCAABkcnMvZG93bnJldi54bWxQSwUGAAAAAAMAAwC3AAAA+QIAAAAA&#10;" filled="f" stroked="f">
                  <v:textbox inset="0,0,0,0">
                    <w:txbxContent>
                      <w:p w14:paraId="751A307B" w14:textId="16ADBABA" w:rsidR="004B485B" w:rsidRPr="005E76D5" w:rsidRDefault="004B485B" w:rsidP="004B485B">
                        <w:pPr>
                          <w:pStyle w:val="aff"/>
                          <w:suppressAutoHyphens/>
                          <w:spacing w:line="240" w:lineRule="exact"/>
                          <w:rPr>
                            <w:sz w:val="20"/>
                            <w:szCs w:val="20"/>
                          </w:rPr>
                        </w:pPr>
                        <w:r w:rsidRPr="005E76D5">
                          <w:rPr>
                            <w:sz w:val="20"/>
                            <w:szCs w:val="20"/>
                          </w:rPr>
                          <w:t>Минимум F = 10 ±</w:t>
                        </w:r>
                        <w:r w:rsidR="000B1FC0">
                          <w:rPr>
                            <w:sz w:val="20"/>
                            <w:szCs w:val="20"/>
                          </w:rPr>
                          <w:t xml:space="preserve"> </w:t>
                        </w:r>
                        <w:r w:rsidRPr="005E76D5">
                          <w:rPr>
                            <w:sz w:val="20"/>
                            <w:szCs w:val="20"/>
                          </w:rPr>
                          <w:t>0,1 Н</w:t>
                        </w:r>
                      </w:p>
                    </w:txbxContent>
                  </v:textbox>
                </v:rect>
                <v:rect id="Rectangle 1466" o:spid="_x0000_s2528" style="position:absolute;left:28165;top:11898;width:454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" filled="f" stroked="f">
                  <v:textbox style="mso-fit-shape-to-text:t" inset="0,0,0,0">
                    <w:txbxContent>
                      <w:p w14:paraId="32F6C9F1" w14:textId="77777777" w:rsidR="004B485B" w:rsidRPr="00156E2D" w:rsidRDefault="004B485B" w:rsidP="004B485B">
                        <w:pPr>
                          <w:pStyle w:val="aff"/>
                          <w:spacing w:line="240" w:lineRule="exact"/>
                          <w:jc w:val="center"/>
                          <w:rPr>
                            <w:b/>
                          </w:rPr>
                        </w:pPr>
                        <w:r w:rsidRPr="00156E2D">
                          <w:rPr>
                            <w:rFonts w:eastAsia="Calibri" w:cs="Arial"/>
                            <w:b/>
                            <w:bCs/>
                            <w:color w:val="000000"/>
                            <w:sz w:val="18"/>
                            <w:szCs w:val="18"/>
                            <w:lang w:val="en-US"/>
                          </w:rPr>
                          <w:t>α</w:t>
                        </w:r>
                        <w:r w:rsidRPr="00156E2D">
                          <w:rPr>
                            <w:rFonts w:eastAsia="Calibri" w:cs="Arial"/>
                            <w:b/>
                            <w:color w:val="000000"/>
                            <w:sz w:val="18"/>
                            <w:szCs w:val="18"/>
                            <w:lang w:val="en-US"/>
                          </w:rPr>
                          <w:t xml:space="preserve"> </w:t>
                        </w:r>
                        <w:r w:rsidRPr="00156E2D">
                          <w:rPr>
                            <w:rFonts w:eastAsia="Calibri" w:hAnsi="Calibri"/>
                            <w:b/>
                            <w:color w:val="000000"/>
                            <w:sz w:val="18"/>
                            <w:szCs w:val="18"/>
                            <w:lang w:val="en-US"/>
                          </w:rPr>
                          <w:t>±</w:t>
                        </w:r>
                        <w:r w:rsidRPr="00156E2D">
                          <w:rPr>
                            <w:rFonts w:eastAsia="Calibri" w:cs="Arial"/>
                            <w:b/>
                            <w:color w:val="000000"/>
                            <w:sz w:val="18"/>
                            <w:szCs w:val="18"/>
                          </w:rPr>
                          <w:t xml:space="preserve"> 5</w:t>
                        </w:r>
                        <w:r w:rsidRPr="00156E2D">
                          <w:rPr>
                            <w:rFonts w:eastAsia="Calibri" w:hAnsi="Calibri"/>
                            <w:b/>
                            <w:color w:val="000000"/>
                            <w:sz w:val="18"/>
                            <w:szCs w:val="18"/>
                          </w:rPr>
                          <w:t>°</w:t>
                        </w:r>
                      </w:p>
                    </w:txbxContent>
                  </v:textbox>
                </v:rect>
                <w10:anchorlock/>
              </v:group>
            </w:pict>
          </mc:Fallback>
        </mc:AlternateContent>
      </w:r>
    </w:p>
    <w:p w14:paraId="5D080B10" w14:textId="77777777" w:rsidR="004B485B" w:rsidRPr="00D2102A" w:rsidRDefault="004B485B" w:rsidP="004B485B">
      <w:pPr>
        <w:pStyle w:val="H23GR"/>
        <w:rPr>
          <w:b w:val="0"/>
          <w:bCs/>
        </w:rPr>
      </w:pPr>
      <w:r w:rsidRPr="00D2102A">
        <w:rPr>
          <w:b w:val="0"/>
          <w:bCs/>
        </w:rPr>
        <w:tab/>
      </w:r>
      <w:r w:rsidRPr="00D2102A">
        <w:rPr>
          <w:b w:val="0"/>
          <w:bCs/>
        </w:rPr>
        <w:tab/>
        <w:t xml:space="preserve">Где α и β воспроизводят углы в реальных (трехмерных) условиях установки. </w:t>
      </w:r>
    </w:p>
    <w:p w14:paraId="189D5ECC" w14:textId="77777777" w:rsidR="004B485B" w:rsidRPr="00D2102A" w:rsidRDefault="004B485B" w:rsidP="004B485B">
      <w:pPr>
        <w:suppressAutoHyphens w:val="0"/>
        <w:spacing w:line="240" w:lineRule="auto"/>
        <w:rPr>
          <w:rFonts w:eastAsia="Times New Roman" w:cs="Times New Roman"/>
          <w:szCs w:val="20"/>
        </w:rPr>
      </w:pPr>
      <w:r w:rsidRPr="00D2102A">
        <w:br w:type="page"/>
      </w:r>
    </w:p>
    <w:p w14:paraId="684A86DB" w14:textId="77777777" w:rsidR="004B485B" w:rsidRPr="00D2102A" w:rsidRDefault="004B485B" w:rsidP="004B485B">
      <w:pPr>
        <w:pStyle w:val="HChG"/>
      </w:pPr>
      <w:r w:rsidRPr="00D2102A">
        <w:lastRenderedPageBreak/>
        <w:t>Приложение 11</w:t>
      </w:r>
    </w:p>
    <w:p w14:paraId="0E247C18" w14:textId="77777777" w:rsidR="004B485B" w:rsidRPr="00D2102A" w:rsidRDefault="004B485B" w:rsidP="004B485B">
      <w:pPr>
        <w:pStyle w:val="HChG"/>
        <w:rPr>
          <w:szCs w:val="28"/>
        </w:rPr>
      </w:pPr>
      <w:r w:rsidRPr="00D2102A">
        <w:rPr>
          <w:szCs w:val="28"/>
        </w:rPr>
        <w:tab/>
      </w:r>
      <w:r w:rsidRPr="00D2102A">
        <w:rPr>
          <w:szCs w:val="28"/>
        </w:rPr>
        <w:tab/>
      </w:r>
      <w:r w:rsidRPr="00D2102A">
        <w:rPr>
          <w:szCs w:val="28"/>
        </w:rPr>
        <w:tab/>
      </w:r>
      <w:r w:rsidRPr="00D2102A">
        <w:rPr>
          <w:szCs w:val="28"/>
          <w:shd w:val="clear" w:color="auto" w:fill="FFFFFF"/>
        </w:rPr>
        <w:t>Минимальный перечень документов, необходимых для официального утверждения</w:t>
      </w:r>
    </w:p>
    <w:tbl>
      <w:tblPr>
        <w:tblStyle w:val="ac"/>
        <w:tblW w:w="751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6"/>
        <w:gridCol w:w="4431"/>
        <w:gridCol w:w="1216"/>
      </w:tblGrid>
      <w:tr w:rsidR="004B485B" w:rsidRPr="00D2102A" w14:paraId="389ED8D1" w14:textId="77777777" w:rsidTr="002C192E">
        <w:trPr>
          <w:tblHeader/>
        </w:trPr>
        <w:tc>
          <w:tcPr>
            <w:tcW w:w="1866" w:type="dxa"/>
            <w:tcBorders>
              <w:top w:val="single" w:sz="4" w:space="0" w:color="auto"/>
              <w:bottom w:val="single" w:sz="12" w:space="0" w:color="auto"/>
            </w:tcBorders>
            <w:shd w:val="clear" w:color="auto" w:fill="auto"/>
            <w:vAlign w:val="bottom"/>
          </w:tcPr>
          <w:p w14:paraId="28B953DA" w14:textId="77777777" w:rsidR="004B485B" w:rsidRPr="00D2102A" w:rsidRDefault="004B485B" w:rsidP="002C192E">
            <w:pPr>
              <w:spacing w:before="80" w:after="80" w:line="200" w:lineRule="exact"/>
              <w:ind w:right="113" w:firstLine="17"/>
              <w:rPr>
                <w:i/>
                <w:iCs/>
                <w:sz w:val="16"/>
                <w:szCs w:val="16"/>
              </w:rPr>
            </w:pPr>
            <w:r w:rsidRPr="00D2102A">
              <w:rPr>
                <w:i/>
                <w:iCs/>
                <w:sz w:val="16"/>
                <w:szCs w:val="16"/>
              </w:rPr>
              <w:t>Документы общего характера</w:t>
            </w:r>
          </w:p>
        </w:tc>
        <w:tc>
          <w:tcPr>
            <w:tcW w:w="4431" w:type="dxa"/>
            <w:tcBorders>
              <w:top w:val="single" w:sz="4" w:space="0" w:color="auto"/>
              <w:bottom w:val="single" w:sz="12" w:space="0" w:color="auto"/>
            </w:tcBorders>
            <w:shd w:val="clear" w:color="auto" w:fill="auto"/>
            <w:vAlign w:val="bottom"/>
          </w:tcPr>
          <w:p w14:paraId="68D28F56" w14:textId="77777777" w:rsidR="004B485B" w:rsidRPr="00D2102A" w:rsidRDefault="004B485B" w:rsidP="002C192E">
            <w:pPr>
              <w:spacing w:before="80" w:after="80" w:line="200" w:lineRule="exact"/>
              <w:ind w:right="113"/>
              <w:rPr>
                <w:i/>
                <w:iCs/>
                <w:sz w:val="16"/>
                <w:szCs w:val="16"/>
              </w:rPr>
            </w:pPr>
            <w:r w:rsidRPr="00D2102A">
              <w:rPr>
                <w:i/>
                <w:iCs/>
                <w:sz w:val="16"/>
                <w:szCs w:val="16"/>
              </w:rPr>
              <w:t>Письмо/просьба с заявкой</w:t>
            </w:r>
          </w:p>
        </w:tc>
        <w:tc>
          <w:tcPr>
            <w:tcW w:w="1216" w:type="dxa"/>
            <w:tcBorders>
              <w:top w:val="single" w:sz="4" w:space="0" w:color="auto"/>
              <w:bottom w:val="single" w:sz="12" w:space="0" w:color="auto"/>
            </w:tcBorders>
            <w:shd w:val="clear" w:color="auto" w:fill="auto"/>
            <w:vAlign w:val="bottom"/>
          </w:tcPr>
          <w:p w14:paraId="70D1B878" w14:textId="77777777" w:rsidR="004B485B" w:rsidRPr="00D2102A" w:rsidRDefault="004B485B" w:rsidP="002C192E">
            <w:pPr>
              <w:spacing w:before="80" w:after="80" w:line="200" w:lineRule="exact"/>
              <w:ind w:right="113"/>
              <w:rPr>
                <w:i/>
                <w:sz w:val="16"/>
              </w:rPr>
            </w:pPr>
            <w:r w:rsidRPr="00D2102A">
              <w:rPr>
                <w:i/>
                <w:sz w:val="16"/>
              </w:rPr>
              <w:t>4.1</w:t>
            </w:r>
          </w:p>
        </w:tc>
      </w:tr>
      <w:tr w:rsidR="004B485B" w:rsidRPr="00D2102A" w14:paraId="03674A61" w14:textId="77777777" w:rsidTr="002C192E">
        <w:trPr>
          <w:trHeight w:hRule="exact" w:val="113"/>
        </w:trPr>
        <w:tc>
          <w:tcPr>
            <w:tcW w:w="1866" w:type="dxa"/>
            <w:tcBorders>
              <w:top w:val="single" w:sz="12" w:space="0" w:color="auto"/>
            </w:tcBorders>
            <w:shd w:val="clear" w:color="auto" w:fill="auto"/>
          </w:tcPr>
          <w:p w14:paraId="40F0A244" w14:textId="77777777" w:rsidR="004B485B" w:rsidRPr="00D2102A" w:rsidRDefault="004B485B" w:rsidP="002C192E">
            <w:pPr>
              <w:spacing w:before="40" w:after="120"/>
              <w:ind w:right="113"/>
            </w:pPr>
          </w:p>
        </w:tc>
        <w:tc>
          <w:tcPr>
            <w:tcW w:w="4431" w:type="dxa"/>
            <w:tcBorders>
              <w:top w:val="single" w:sz="12" w:space="0" w:color="auto"/>
            </w:tcBorders>
            <w:shd w:val="clear" w:color="auto" w:fill="auto"/>
          </w:tcPr>
          <w:p w14:paraId="6A8DEA76" w14:textId="77777777" w:rsidR="004B485B" w:rsidRPr="00D2102A" w:rsidRDefault="004B485B" w:rsidP="002C192E">
            <w:pPr>
              <w:spacing w:before="40" w:after="120"/>
              <w:ind w:right="113"/>
            </w:pPr>
          </w:p>
        </w:tc>
        <w:tc>
          <w:tcPr>
            <w:tcW w:w="1216" w:type="dxa"/>
            <w:tcBorders>
              <w:top w:val="single" w:sz="12" w:space="0" w:color="auto"/>
            </w:tcBorders>
            <w:shd w:val="clear" w:color="auto" w:fill="auto"/>
          </w:tcPr>
          <w:p w14:paraId="61688FF3" w14:textId="77777777" w:rsidR="004B485B" w:rsidRPr="00D2102A" w:rsidRDefault="004B485B" w:rsidP="002C192E">
            <w:pPr>
              <w:spacing w:before="40" w:after="120"/>
              <w:ind w:right="113"/>
            </w:pPr>
          </w:p>
        </w:tc>
      </w:tr>
      <w:tr w:rsidR="004B485B" w:rsidRPr="00D2102A" w14:paraId="58FD9605" w14:textId="77777777" w:rsidTr="002C192E">
        <w:tc>
          <w:tcPr>
            <w:tcW w:w="1866" w:type="dxa"/>
            <w:shd w:val="clear" w:color="auto" w:fill="auto"/>
          </w:tcPr>
          <w:p w14:paraId="2C9D0A56" w14:textId="77777777" w:rsidR="004B485B" w:rsidRPr="00D2102A" w:rsidRDefault="004B485B" w:rsidP="002C192E">
            <w:pPr>
              <w:spacing w:before="40" w:after="120"/>
              <w:ind w:right="113"/>
            </w:pPr>
          </w:p>
        </w:tc>
        <w:tc>
          <w:tcPr>
            <w:tcW w:w="4431" w:type="dxa"/>
            <w:shd w:val="clear" w:color="auto" w:fill="auto"/>
          </w:tcPr>
          <w:p w14:paraId="1FA24755" w14:textId="77777777" w:rsidR="004B485B" w:rsidRPr="00D2102A" w:rsidRDefault="004B485B" w:rsidP="002C192E">
            <w:pPr>
              <w:spacing w:before="40" w:after="120"/>
              <w:ind w:right="113"/>
            </w:pPr>
            <w:r w:rsidRPr="00D2102A">
              <w:t>Техническое описание детской удерживающей системы</w:t>
            </w:r>
          </w:p>
        </w:tc>
        <w:tc>
          <w:tcPr>
            <w:tcW w:w="1216" w:type="dxa"/>
            <w:shd w:val="clear" w:color="auto" w:fill="auto"/>
          </w:tcPr>
          <w:p w14:paraId="2F97434C" w14:textId="77777777" w:rsidR="004B485B" w:rsidRPr="00D2102A" w:rsidRDefault="004B485B" w:rsidP="002C192E">
            <w:pPr>
              <w:spacing w:before="40" w:after="120"/>
              <w:ind w:right="113"/>
            </w:pPr>
            <w:r w:rsidRPr="00D2102A">
              <w:t>4.2.1</w:t>
            </w:r>
          </w:p>
        </w:tc>
      </w:tr>
      <w:tr w:rsidR="004B485B" w:rsidRPr="00D2102A" w14:paraId="69267068" w14:textId="77777777" w:rsidTr="002C192E">
        <w:tc>
          <w:tcPr>
            <w:tcW w:w="1866" w:type="dxa"/>
            <w:shd w:val="clear" w:color="auto" w:fill="auto"/>
          </w:tcPr>
          <w:p w14:paraId="13712EBD" w14:textId="77777777" w:rsidR="004B485B" w:rsidRPr="00D2102A" w:rsidRDefault="004B485B" w:rsidP="002C192E">
            <w:pPr>
              <w:spacing w:before="40" w:after="120"/>
              <w:ind w:right="113"/>
            </w:pPr>
          </w:p>
        </w:tc>
        <w:tc>
          <w:tcPr>
            <w:tcW w:w="4431" w:type="dxa"/>
            <w:shd w:val="clear" w:color="auto" w:fill="auto"/>
          </w:tcPr>
          <w:p w14:paraId="781AB1DE" w14:textId="77777777" w:rsidR="004B485B" w:rsidRPr="00D2102A" w:rsidRDefault="004B485B" w:rsidP="002C192E">
            <w:pPr>
              <w:spacing w:before="40" w:after="120"/>
              <w:ind w:right="113"/>
            </w:pPr>
            <w:r w:rsidRPr="00D2102A">
              <w:t>Инструкции по монтажу втягивающих устройств</w:t>
            </w:r>
          </w:p>
        </w:tc>
        <w:tc>
          <w:tcPr>
            <w:tcW w:w="1216" w:type="dxa"/>
            <w:shd w:val="clear" w:color="auto" w:fill="auto"/>
          </w:tcPr>
          <w:p w14:paraId="33268E1B" w14:textId="77777777" w:rsidR="004B485B" w:rsidRPr="00D2102A" w:rsidRDefault="004B485B" w:rsidP="002C192E">
            <w:pPr>
              <w:spacing w:before="40" w:after="120"/>
              <w:ind w:right="113"/>
            </w:pPr>
            <w:r w:rsidRPr="00D2102A">
              <w:t>4.2.1</w:t>
            </w:r>
          </w:p>
        </w:tc>
      </w:tr>
      <w:tr w:rsidR="004B485B" w:rsidRPr="00D2102A" w14:paraId="6A00F0DF" w14:textId="77777777" w:rsidTr="002C192E">
        <w:tc>
          <w:tcPr>
            <w:tcW w:w="1866" w:type="dxa"/>
            <w:shd w:val="clear" w:color="auto" w:fill="auto"/>
          </w:tcPr>
          <w:p w14:paraId="02B33461" w14:textId="77777777" w:rsidR="004B485B" w:rsidRPr="00D2102A" w:rsidRDefault="004B485B" w:rsidP="002C192E">
            <w:pPr>
              <w:spacing w:before="40" w:after="120"/>
              <w:ind w:right="113"/>
            </w:pPr>
          </w:p>
        </w:tc>
        <w:tc>
          <w:tcPr>
            <w:tcW w:w="4431" w:type="dxa"/>
            <w:shd w:val="clear" w:color="auto" w:fill="auto"/>
          </w:tcPr>
          <w:p w14:paraId="2FED249D" w14:textId="77777777" w:rsidR="004B485B" w:rsidRPr="00D2102A" w:rsidRDefault="004B485B" w:rsidP="002C192E">
            <w:pPr>
              <w:spacing w:before="40" w:after="120"/>
              <w:ind w:right="113"/>
            </w:pPr>
            <w:r w:rsidRPr="00D2102A">
              <w:t>Указание токсичности</w:t>
            </w:r>
          </w:p>
        </w:tc>
        <w:tc>
          <w:tcPr>
            <w:tcW w:w="1216" w:type="dxa"/>
            <w:shd w:val="clear" w:color="auto" w:fill="auto"/>
          </w:tcPr>
          <w:p w14:paraId="37A2576E" w14:textId="77777777" w:rsidR="004B485B" w:rsidRPr="00D2102A" w:rsidRDefault="004B485B" w:rsidP="002C192E">
            <w:pPr>
              <w:spacing w:before="40" w:after="120"/>
              <w:ind w:right="113"/>
            </w:pPr>
          </w:p>
        </w:tc>
      </w:tr>
      <w:tr w:rsidR="004B485B" w:rsidRPr="00D2102A" w14:paraId="4ABC386E" w14:textId="77777777" w:rsidTr="002C192E">
        <w:tc>
          <w:tcPr>
            <w:tcW w:w="1866" w:type="dxa"/>
            <w:shd w:val="clear" w:color="auto" w:fill="auto"/>
          </w:tcPr>
          <w:p w14:paraId="41259A04" w14:textId="77777777" w:rsidR="004B485B" w:rsidRPr="00D2102A" w:rsidRDefault="004B485B" w:rsidP="002C192E">
            <w:pPr>
              <w:spacing w:before="40" w:after="120"/>
              <w:ind w:right="113"/>
            </w:pPr>
            <w:r w:rsidRPr="00D2102A">
              <w:t>Чертежи/</w:t>
            </w:r>
            <w:r w:rsidRPr="00D2102A">
              <w:br/>
              <w:t>изображения</w:t>
            </w:r>
          </w:p>
        </w:tc>
        <w:tc>
          <w:tcPr>
            <w:tcW w:w="4431" w:type="dxa"/>
            <w:shd w:val="clear" w:color="auto" w:fill="auto"/>
          </w:tcPr>
          <w:p w14:paraId="5A9260B8" w14:textId="77777777" w:rsidR="004B485B" w:rsidRPr="00D2102A" w:rsidRDefault="004B485B" w:rsidP="002C192E">
            <w:pPr>
              <w:spacing w:before="40" w:after="120"/>
              <w:ind w:right="113"/>
            </w:pPr>
            <w:r w:rsidRPr="00D2102A">
              <w:t>Изображение усовершенствованной детской удерживающей системы в разобранном виде и чертежи всех ее составных элементов</w:t>
            </w:r>
          </w:p>
        </w:tc>
        <w:tc>
          <w:tcPr>
            <w:tcW w:w="1216" w:type="dxa"/>
            <w:shd w:val="clear" w:color="auto" w:fill="auto"/>
          </w:tcPr>
          <w:p w14:paraId="3C9567CF" w14:textId="77777777" w:rsidR="004B485B" w:rsidRPr="00D2102A" w:rsidRDefault="004B485B" w:rsidP="002C192E">
            <w:pPr>
              <w:spacing w:before="40" w:after="120"/>
            </w:pPr>
            <w:r w:rsidRPr="00D2102A">
              <w:t>4.2.1 и приложение 1</w:t>
            </w:r>
          </w:p>
        </w:tc>
      </w:tr>
      <w:tr w:rsidR="004B485B" w:rsidRPr="00D2102A" w14:paraId="06711327" w14:textId="77777777" w:rsidTr="002C192E">
        <w:tc>
          <w:tcPr>
            <w:tcW w:w="1866" w:type="dxa"/>
            <w:shd w:val="clear" w:color="auto" w:fill="auto"/>
          </w:tcPr>
          <w:p w14:paraId="31CDB1B3" w14:textId="77777777" w:rsidR="004B485B" w:rsidRPr="00D2102A" w:rsidRDefault="004B485B" w:rsidP="002C192E">
            <w:pPr>
              <w:spacing w:before="40" w:after="120"/>
              <w:ind w:right="113"/>
            </w:pPr>
          </w:p>
        </w:tc>
        <w:tc>
          <w:tcPr>
            <w:tcW w:w="4431" w:type="dxa"/>
            <w:shd w:val="clear" w:color="auto" w:fill="auto"/>
          </w:tcPr>
          <w:p w14:paraId="3B26DC6C" w14:textId="06AB3824" w:rsidR="004B485B" w:rsidRPr="00D2102A" w:rsidRDefault="004B485B" w:rsidP="002C192E">
            <w:pPr>
              <w:spacing w:before="40" w:after="120"/>
              <w:ind w:right="113"/>
            </w:pPr>
            <w:r w:rsidRPr="00D2102A">
              <w:t xml:space="preserve">Место проставления знака официального </w:t>
            </w:r>
          </w:p>
        </w:tc>
        <w:tc>
          <w:tcPr>
            <w:tcW w:w="1216" w:type="dxa"/>
            <w:shd w:val="clear" w:color="auto" w:fill="auto"/>
          </w:tcPr>
          <w:p w14:paraId="5CE2DE25" w14:textId="77777777" w:rsidR="004B485B" w:rsidRPr="00D2102A" w:rsidRDefault="004B485B" w:rsidP="002C192E">
            <w:pPr>
              <w:spacing w:before="40" w:after="120"/>
              <w:ind w:right="113"/>
            </w:pPr>
            <w:r w:rsidRPr="00D2102A">
              <w:t>4.2.1</w:t>
            </w:r>
          </w:p>
        </w:tc>
      </w:tr>
      <w:tr w:rsidR="004B485B" w:rsidRPr="00D2102A" w14:paraId="6320D239" w14:textId="77777777" w:rsidTr="002C192E">
        <w:tc>
          <w:tcPr>
            <w:tcW w:w="1866" w:type="dxa"/>
            <w:shd w:val="clear" w:color="auto" w:fill="auto"/>
          </w:tcPr>
          <w:p w14:paraId="3AF86D40" w14:textId="77777777" w:rsidR="004B485B" w:rsidRPr="00D2102A" w:rsidRDefault="004B485B" w:rsidP="002C192E">
            <w:pPr>
              <w:spacing w:before="40" w:after="120"/>
              <w:ind w:right="113"/>
            </w:pPr>
          </w:p>
        </w:tc>
        <w:tc>
          <w:tcPr>
            <w:tcW w:w="4431" w:type="dxa"/>
            <w:shd w:val="clear" w:color="auto" w:fill="auto"/>
          </w:tcPr>
          <w:p w14:paraId="6783FEEC" w14:textId="77777777" w:rsidR="004B485B" w:rsidRPr="00D2102A" w:rsidRDefault="004B485B" w:rsidP="002C192E">
            <w:pPr>
              <w:spacing w:before="40" w:after="120"/>
              <w:ind w:right="113"/>
            </w:pPr>
            <w:r w:rsidRPr="00D2102A">
              <w:t>Фотографии детской удерживающей системы</w:t>
            </w:r>
          </w:p>
        </w:tc>
        <w:tc>
          <w:tcPr>
            <w:tcW w:w="1216" w:type="dxa"/>
            <w:shd w:val="clear" w:color="auto" w:fill="auto"/>
          </w:tcPr>
          <w:p w14:paraId="4DD7994C" w14:textId="77777777" w:rsidR="004B485B" w:rsidRPr="00D2102A" w:rsidRDefault="004B485B" w:rsidP="002C192E">
            <w:pPr>
              <w:spacing w:before="40" w:after="120"/>
              <w:ind w:right="113"/>
            </w:pPr>
            <w:r w:rsidRPr="00D2102A">
              <w:t>4.2.1</w:t>
            </w:r>
          </w:p>
        </w:tc>
      </w:tr>
      <w:tr w:rsidR="004B485B" w:rsidRPr="00D2102A" w14:paraId="7DCF4887" w14:textId="77777777" w:rsidTr="002C192E">
        <w:tc>
          <w:tcPr>
            <w:tcW w:w="1866" w:type="dxa"/>
            <w:tcBorders>
              <w:bottom w:val="single" w:sz="12" w:space="0" w:color="auto"/>
            </w:tcBorders>
            <w:shd w:val="clear" w:color="auto" w:fill="auto"/>
          </w:tcPr>
          <w:p w14:paraId="7D2DB7D5" w14:textId="77777777" w:rsidR="004B485B" w:rsidRPr="00D2102A" w:rsidRDefault="004B485B" w:rsidP="002C192E">
            <w:pPr>
              <w:spacing w:before="40" w:after="120"/>
              <w:ind w:right="113"/>
            </w:pPr>
          </w:p>
        </w:tc>
        <w:tc>
          <w:tcPr>
            <w:tcW w:w="4431" w:type="dxa"/>
            <w:tcBorders>
              <w:bottom w:val="single" w:sz="12" w:space="0" w:color="auto"/>
            </w:tcBorders>
            <w:shd w:val="clear" w:color="auto" w:fill="auto"/>
          </w:tcPr>
          <w:p w14:paraId="5DF2727E" w14:textId="77777777" w:rsidR="004B485B" w:rsidRPr="00D2102A" w:rsidRDefault="004B485B" w:rsidP="002C192E">
            <w:pPr>
              <w:spacing w:before="40" w:after="120"/>
              <w:ind w:right="113"/>
            </w:pPr>
            <w:r w:rsidRPr="00D2102A">
              <w:t xml:space="preserve">Если на момент представления на официальное утверждение на образце(ах) изделия не имелось соответствующей маркировки: </w:t>
            </w:r>
          </w:p>
          <w:p w14:paraId="391F3F63" w14:textId="77777777" w:rsidR="004B485B" w:rsidRPr="00D2102A" w:rsidRDefault="004B485B" w:rsidP="002C192E">
            <w:pPr>
              <w:spacing w:before="40" w:after="120"/>
              <w:ind w:right="113"/>
            </w:pPr>
            <w:r w:rsidRPr="00D2102A">
              <w:t>образец, показывающий направление ориентации; предупреждающие этикетки; указание размерного диапазона и массы пользователя; а также дополнительная маркировка.</w:t>
            </w:r>
          </w:p>
        </w:tc>
        <w:tc>
          <w:tcPr>
            <w:tcW w:w="1216" w:type="dxa"/>
            <w:tcBorders>
              <w:bottom w:val="single" w:sz="12" w:space="0" w:color="auto"/>
            </w:tcBorders>
            <w:shd w:val="clear" w:color="auto" w:fill="auto"/>
          </w:tcPr>
          <w:p w14:paraId="7ECF9D37" w14:textId="77777777" w:rsidR="004B485B" w:rsidRPr="00D2102A" w:rsidRDefault="004B485B" w:rsidP="002C192E">
            <w:pPr>
              <w:spacing w:before="40" w:after="120"/>
              <w:ind w:right="113"/>
            </w:pPr>
            <w:r w:rsidRPr="00D2102A">
              <w:t>5</w:t>
            </w:r>
          </w:p>
        </w:tc>
      </w:tr>
    </w:tbl>
    <w:p w14:paraId="573F2E24" w14:textId="4A5053CA" w:rsidR="00B57B28" w:rsidRPr="00B57B28" w:rsidRDefault="00B57B28" w:rsidP="00B57B28">
      <w:pPr>
        <w:pStyle w:val="SingleTxtG"/>
        <w:jc w:val="right"/>
      </w:pPr>
      <w:r>
        <w:t>»</w:t>
      </w:r>
    </w:p>
    <w:p w14:paraId="141E657F" w14:textId="285EC884" w:rsidR="004B485B" w:rsidRPr="00D2102A" w:rsidRDefault="004B485B" w:rsidP="004B485B">
      <w:pPr>
        <w:spacing w:before="240"/>
        <w:jc w:val="center"/>
        <w:rPr>
          <w:u w:val="single"/>
        </w:rPr>
      </w:pPr>
      <w:r w:rsidRPr="00D2102A">
        <w:rPr>
          <w:u w:val="single"/>
        </w:rPr>
        <w:tab/>
      </w:r>
      <w:r w:rsidRPr="00D2102A">
        <w:rPr>
          <w:u w:val="single"/>
        </w:rPr>
        <w:tab/>
      </w:r>
      <w:r w:rsidRPr="00D2102A">
        <w:rPr>
          <w:u w:val="single"/>
        </w:rPr>
        <w:tab/>
      </w:r>
    </w:p>
    <w:p w14:paraId="37F6D8F5" w14:textId="77777777" w:rsidR="00E12C5F" w:rsidRPr="008D53B6" w:rsidRDefault="00E12C5F" w:rsidP="004B485B"/>
    <w:sectPr w:rsidR="00E12C5F" w:rsidRPr="008D53B6" w:rsidSect="004B485B">
      <w:headerReference w:type="even" r:id="rId31"/>
      <w:headerReference w:type="default" r:id="rId32"/>
      <w:footerReference w:type="even" r:id="rId33"/>
      <w:footerReference w:type="default" r:id="rId34"/>
      <w:footerReference w:type="first" r:id="rId35"/>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6405D" w14:textId="77777777" w:rsidR="009C4B0C" w:rsidRPr="00A312BC" w:rsidRDefault="009C4B0C" w:rsidP="00A312BC"/>
  </w:endnote>
  <w:endnote w:type="continuationSeparator" w:id="0">
    <w:p w14:paraId="74A5ED90" w14:textId="77777777" w:rsidR="009C4B0C" w:rsidRPr="00A312BC" w:rsidRDefault="009C4B0C"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B9ED4" w14:textId="47A9E7EA" w:rsidR="004B485B" w:rsidRPr="004B485B" w:rsidRDefault="004B485B">
    <w:pPr>
      <w:pStyle w:val="a8"/>
    </w:pPr>
    <w:r w:rsidRPr="004B485B">
      <w:rPr>
        <w:b/>
        <w:sz w:val="18"/>
      </w:rPr>
      <w:fldChar w:fldCharType="begin"/>
    </w:r>
    <w:r w:rsidRPr="004B485B">
      <w:rPr>
        <w:b/>
        <w:sz w:val="18"/>
      </w:rPr>
      <w:instrText xml:space="preserve"> PAGE  \* MERGEFORMAT </w:instrText>
    </w:r>
    <w:r w:rsidRPr="004B485B">
      <w:rPr>
        <w:b/>
        <w:sz w:val="18"/>
      </w:rPr>
      <w:fldChar w:fldCharType="separate"/>
    </w:r>
    <w:r w:rsidRPr="004B485B">
      <w:rPr>
        <w:b/>
        <w:noProof/>
        <w:sz w:val="18"/>
      </w:rPr>
      <w:t>2</w:t>
    </w:r>
    <w:r w:rsidRPr="004B485B">
      <w:rPr>
        <w:b/>
        <w:sz w:val="18"/>
      </w:rPr>
      <w:fldChar w:fldCharType="end"/>
    </w:r>
    <w:r>
      <w:rPr>
        <w:b/>
        <w:sz w:val="18"/>
      </w:rPr>
      <w:tab/>
    </w:r>
    <w:r>
      <w:t>GE.23-16871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412FD" w14:textId="7C62AC97" w:rsidR="004B485B" w:rsidRPr="004B485B" w:rsidRDefault="004B485B" w:rsidP="004B485B">
    <w:pPr>
      <w:pStyle w:val="a8"/>
      <w:tabs>
        <w:tab w:val="clear" w:pos="9639"/>
        <w:tab w:val="right" w:pos="9638"/>
      </w:tabs>
      <w:rPr>
        <w:b/>
        <w:sz w:val="18"/>
      </w:rPr>
    </w:pPr>
    <w:r>
      <w:t>GE.23-16871</w:t>
    </w:r>
    <w:r>
      <w:tab/>
    </w:r>
    <w:r w:rsidRPr="004B485B">
      <w:rPr>
        <w:b/>
        <w:sz w:val="18"/>
      </w:rPr>
      <w:fldChar w:fldCharType="begin"/>
    </w:r>
    <w:r w:rsidRPr="004B485B">
      <w:rPr>
        <w:b/>
        <w:sz w:val="18"/>
      </w:rPr>
      <w:instrText xml:space="preserve"> PAGE  \* MERGEFORMAT </w:instrText>
    </w:r>
    <w:r w:rsidRPr="004B485B">
      <w:rPr>
        <w:b/>
        <w:sz w:val="18"/>
      </w:rPr>
      <w:fldChar w:fldCharType="separate"/>
    </w:r>
    <w:r w:rsidRPr="004B485B">
      <w:rPr>
        <w:b/>
        <w:noProof/>
        <w:sz w:val="18"/>
      </w:rPr>
      <w:t>3</w:t>
    </w:r>
    <w:r w:rsidRPr="004B485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920BD" w14:textId="76F2CA27" w:rsidR="00042B72" w:rsidRPr="00B57B28" w:rsidRDefault="004B485B" w:rsidP="004B485B">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1D1FA41F" wp14:editId="0C044C92">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23-16871  (R)</w:t>
    </w:r>
    <w:r>
      <w:rPr>
        <w:noProof/>
      </w:rPr>
      <w:drawing>
        <wp:anchor distT="0" distB="0" distL="114300" distR="114300" simplePos="0" relativeHeight="251659264" behindDoc="0" locked="0" layoutInCell="1" allowOverlap="1" wp14:anchorId="5C0B632F" wp14:editId="1DD6A9CE">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B28">
      <w:rPr>
        <w:lang w:val="en-US"/>
      </w:rPr>
      <w:t xml:space="preserve">   201023   311023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E67D6" w14:textId="77777777" w:rsidR="009C4B0C" w:rsidRPr="001075E9" w:rsidRDefault="009C4B0C" w:rsidP="001075E9">
      <w:pPr>
        <w:tabs>
          <w:tab w:val="right" w:pos="2155"/>
        </w:tabs>
        <w:spacing w:after="80" w:line="240" w:lineRule="auto"/>
        <w:ind w:left="680"/>
        <w:rPr>
          <w:u w:val="single"/>
        </w:rPr>
      </w:pPr>
      <w:r>
        <w:rPr>
          <w:u w:val="single"/>
        </w:rPr>
        <w:tab/>
      </w:r>
    </w:p>
  </w:footnote>
  <w:footnote w:type="continuationSeparator" w:id="0">
    <w:p w14:paraId="4B268937" w14:textId="77777777" w:rsidR="009C4B0C" w:rsidRDefault="009C4B0C" w:rsidP="00407B78">
      <w:pPr>
        <w:tabs>
          <w:tab w:val="right" w:pos="2155"/>
        </w:tabs>
        <w:spacing w:after="80"/>
        <w:ind w:left="680"/>
        <w:rPr>
          <w:u w:val="single"/>
        </w:rPr>
      </w:pPr>
      <w:r>
        <w:rPr>
          <w:u w:val="single"/>
        </w:rPr>
        <w:tab/>
      </w:r>
    </w:p>
  </w:footnote>
  <w:footnote w:id="1">
    <w:p w14:paraId="1815AEAA" w14:textId="77777777" w:rsidR="004B485B" w:rsidRPr="002B5636" w:rsidRDefault="004B485B" w:rsidP="004B485B">
      <w:pPr>
        <w:pStyle w:val="ad"/>
      </w:pPr>
      <w:r w:rsidRPr="002B5636">
        <w:tab/>
      </w:r>
      <w:r w:rsidRPr="002B5636">
        <w:rPr>
          <w:rStyle w:val="aa"/>
          <w:sz w:val="20"/>
          <w:vertAlign w:val="baseline"/>
        </w:rPr>
        <w:t>*</w:t>
      </w:r>
      <w:r w:rsidRPr="002B5636">
        <w:rPr>
          <w:sz w:val="20"/>
        </w:rPr>
        <w:tab/>
      </w:r>
      <w:bookmarkStart w:id="0" w:name="_Hlk78318898"/>
      <w:r w:rsidRPr="002B5636">
        <w:t>В соответствии с программой работы Комитета по внутреннему транспорту на 2023 год, изложенной в предлагаемом бюджете по программам на 2023 год (A/77/6 (разд. 20), таблица</w:t>
      </w:r>
      <w:r w:rsidRPr="002B5636">
        <w:rPr>
          <w:lang w:val="en-US"/>
        </w:rPr>
        <w:t> </w:t>
      </w:r>
      <w:r w:rsidRPr="002B5636">
        <w:t>20.6), Всемирный форум будет разрабатывать, согласовывать и обновлять правила ООН в целях повышения эффективности транспортных средств. Настоящий документ представлен в соответствии с этим мандатом</w:t>
      </w:r>
      <w:bookmarkEnd w:id="0"/>
      <w:r w:rsidRPr="002B5636">
        <w:rPr>
          <w:szCs w:val="18"/>
        </w:rPr>
        <w:t>.</w:t>
      </w:r>
    </w:p>
  </w:footnote>
  <w:footnote w:id="2">
    <w:p w14:paraId="12DA5E11" w14:textId="77777777" w:rsidR="004B485B" w:rsidRPr="002B5636" w:rsidRDefault="004B485B" w:rsidP="004B485B">
      <w:pPr>
        <w:pStyle w:val="ad"/>
        <w:rPr>
          <w:sz w:val="20"/>
        </w:rPr>
      </w:pPr>
      <w:r>
        <w:tab/>
      </w:r>
      <w:r w:rsidRPr="002B5636">
        <w:rPr>
          <w:rStyle w:val="aa"/>
          <w:sz w:val="20"/>
          <w:vertAlign w:val="baseline"/>
        </w:rPr>
        <w:t>**</w:t>
      </w:r>
      <w:r w:rsidRPr="002B5636">
        <w:rPr>
          <w:rStyle w:val="aa"/>
          <w:vertAlign w:val="baseline"/>
        </w:rPr>
        <w:tab/>
      </w:r>
      <w:r w:rsidRPr="00D74C6D">
        <w:rPr>
          <w:szCs w:val="18"/>
          <w:shd w:val="clear" w:color="auto" w:fill="FFFFFF"/>
        </w:rPr>
        <w:t>Номера страниц будут добавлены позднее</w:t>
      </w:r>
      <w:r w:rsidRPr="00D74C6D">
        <w:rPr>
          <w:szCs w:val="18"/>
        </w:rPr>
        <w:t>.</w:t>
      </w:r>
    </w:p>
  </w:footnote>
  <w:footnote w:id="3">
    <w:p w14:paraId="5E576F64" w14:textId="53F311D3" w:rsidR="004B485B" w:rsidRPr="00BA392E" w:rsidRDefault="004B485B" w:rsidP="004B485B">
      <w:pPr>
        <w:pStyle w:val="ad"/>
      </w:pPr>
      <w:r w:rsidRPr="008557E6">
        <w:tab/>
      </w:r>
      <w:r w:rsidRPr="00A129CA">
        <w:rPr>
          <w:rStyle w:val="aa"/>
        </w:rPr>
        <w:footnoteRef/>
      </w:r>
      <w:r w:rsidRPr="00A129CA">
        <w:t xml:space="preserve"> </w:t>
      </w:r>
      <w:r w:rsidRPr="00A129CA">
        <w:tab/>
      </w:r>
      <w:r w:rsidRPr="00A129CA">
        <w:rPr>
          <w:szCs w:val="18"/>
        </w:rPr>
        <w:t xml:space="preserve">Отличительные номера Договаривающихся сторон Соглашения 1958 года указаны в приложении 3 к Сводной резолюции </w:t>
      </w:r>
      <w:r>
        <w:rPr>
          <w:szCs w:val="18"/>
        </w:rPr>
        <w:t xml:space="preserve">о </w:t>
      </w:r>
      <w:r w:rsidRPr="00A129CA">
        <w:rPr>
          <w:szCs w:val="18"/>
        </w:rPr>
        <w:t xml:space="preserve">конструкции транспортных средств (СР.3), </w:t>
      </w:r>
      <w:r w:rsidRPr="00A129CA">
        <w:rPr>
          <w:szCs w:val="18"/>
        </w:rPr>
        <w:br/>
        <w:t>документ ECE/TRANS/WP.29/78/Rev.</w:t>
      </w:r>
      <w:r>
        <w:rPr>
          <w:szCs w:val="18"/>
        </w:rPr>
        <w:t>7</w:t>
      </w:r>
      <w:r w:rsidRPr="00A129CA">
        <w:rPr>
          <w:szCs w:val="18"/>
        </w:rPr>
        <w:t>, приложение 3 —</w:t>
      </w:r>
      <w:r w:rsidRPr="00821B41">
        <w:rPr>
          <w:spacing w:val="-2"/>
          <w:szCs w:val="18"/>
        </w:rPr>
        <w:t xml:space="preserve"> </w:t>
      </w:r>
      <w:hyperlink r:id="rId1" w:history="1">
        <w:r w:rsidR="00400757" w:rsidRPr="005541F4">
          <w:rPr>
            <w:rStyle w:val="af1"/>
            <w:spacing w:val="-2"/>
            <w:szCs w:val="18"/>
          </w:rPr>
          <w:t>https://unece.org/transport/standards/transport/vehicle-regulations-wp29/resolutions</w:t>
        </w:r>
      </w:hyperlink>
      <w:r w:rsidRPr="00A129CA">
        <w:rPr>
          <w:rStyle w:val="af1"/>
          <w:lang w:eastAsia="en-US"/>
        </w:rPr>
        <w:t>.</w:t>
      </w:r>
    </w:p>
  </w:footnote>
  <w:footnote w:id="4">
    <w:p w14:paraId="66B97BD8" w14:textId="77777777" w:rsidR="004B485B" w:rsidRPr="002A16CF" w:rsidRDefault="004B485B" w:rsidP="004B485B">
      <w:pPr>
        <w:pStyle w:val="ad"/>
        <w:rPr>
          <w:vertAlign w:val="superscript"/>
        </w:rPr>
      </w:pPr>
      <w:r w:rsidRPr="009F33B1">
        <w:tab/>
      </w:r>
      <w:r w:rsidRPr="002A16CF">
        <w:rPr>
          <w:vertAlign w:val="superscript"/>
        </w:rPr>
        <w:t xml:space="preserve">1 </w:t>
      </w:r>
      <w:r w:rsidRPr="002A16CF">
        <w:rPr>
          <w:vertAlign w:val="superscript"/>
        </w:rPr>
        <w:tab/>
      </w:r>
      <w:r w:rsidRPr="002A16CF">
        <w:rPr>
          <w:szCs w:val="18"/>
        </w:rPr>
        <w:t xml:space="preserve">Отличительный номер страны, которая предоставила/распространила/отменила официальное утверждение/отказала в официальном утверждении (см. положения </w:t>
      </w:r>
      <w:r>
        <w:rPr>
          <w:szCs w:val="18"/>
        </w:rPr>
        <w:t xml:space="preserve">настоящих </w:t>
      </w:r>
      <w:r w:rsidRPr="002A16CF">
        <w:rPr>
          <w:szCs w:val="18"/>
        </w:rPr>
        <w:t>Правил, касающиеся официального утверждения).</w:t>
      </w:r>
    </w:p>
  </w:footnote>
  <w:footnote w:id="5">
    <w:p w14:paraId="74D0F970" w14:textId="77777777" w:rsidR="004B485B" w:rsidRPr="009F33B1" w:rsidRDefault="004B485B" w:rsidP="004B485B">
      <w:pPr>
        <w:pStyle w:val="ad"/>
      </w:pPr>
      <w:r w:rsidRPr="002A16CF">
        <w:tab/>
      </w:r>
      <w:r w:rsidRPr="009F33B1">
        <w:rPr>
          <w:rStyle w:val="aa"/>
        </w:rPr>
        <w:t>2</w:t>
      </w:r>
      <w:r w:rsidRPr="009F33B1">
        <w:tab/>
      </w:r>
      <w:r w:rsidRPr="009F33B1">
        <w:rPr>
          <w:szCs w:val="18"/>
        </w:rPr>
        <w:t>Ненужное вычеркнуть.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8F8F" w14:textId="21543446" w:rsidR="004B485B" w:rsidRPr="004B485B" w:rsidRDefault="004B485B">
    <w:pPr>
      <w:pStyle w:val="a5"/>
    </w:pPr>
    <w:fldSimple w:instr=" TITLE  \* MERGEFORMAT ">
      <w:r w:rsidR="0077503D">
        <w:t>ECE/TRANS/WP.29/2023/135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CACF" w14:textId="05CC937E" w:rsidR="004B485B" w:rsidRPr="004B485B" w:rsidRDefault="004B485B" w:rsidP="004B485B">
    <w:pPr>
      <w:pStyle w:val="a5"/>
      <w:jc w:val="right"/>
    </w:pPr>
    <w:fldSimple w:instr=" TITLE  \* MERGEFORMAT ">
      <w:r w:rsidR="0077503D">
        <w:t>ECE/TRANS/WP.29/2023/135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1" w15:restartNumberingAfterBreak="0">
    <w:nsid w:val="063E2883"/>
    <w:multiLevelType w:val="multilevel"/>
    <w:tmpl w:val="D1B0018C"/>
    <w:lvl w:ilvl="0">
      <w:start w:val="1"/>
      <w:numFmt w:val="decimal"/>
      <w:lvlText w:val="%1."/>
      <w:lvlJc w:val="left"/>
      <w:pPr>
        <w:ind w:left="514" w:hanging="514"/>
      </w:pPr>
      <w:rPr>
        <w:rFonts w:hint="default"/>
        <w:b w:val="0"/>
      </w:rPr>
    </w:lvl>
    <w:lvl w:ilvl="1">
      <w:start w:val="1"/>
      <w:numFmt w:val="decimal"/>
      <w:lvlText w:val="%1.%2."/>
      <w:lvlJc w:val="left"/>
      <w:pPr>
        <w:ind w:left="514" w:hanging="51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2F027A7"/>
    <w:multiLevelType w:val="hybridMultilevel"/>
    <w:tmpl w:val="F2A2F10A"/>
    <w:lvl w:ilvl="0" w:tplc="2D88447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9C42253"/>
    <w:multiLevelType w:val="multilevel"/>
    <w:tmpl w:val="E41A6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4C218A"/>
    <w:multiLevelType w:val="multilevel"/>
    <w:tmpl w:val="75189A9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9" w15:restartNumberingAfterBreak="0">
    <w:nsid w:val="427531D7"/>
    <w:multiLevelType w:val="multilevel"/>
    <w:tmpl w:val="79BA68D8"/>
    <w:lvl w:ilvl="0">
      <w:start w:val="1"/>
      <w:numFmt w:val="decimal"/>
      <w:lvlText w:val="%1"/>
      <w:lvlJc w:val="left"/>
      <w:pPr>
        <w:ind w:left="360" w:hanging="360"/>
      </w:pPr>
      <w:rPr>
        <w:rFonts w:hint="default"/>
      </w:rPr>
    </w:lvl>
    <w:lvl w:ilvl="1">
      <w:start w:val="4"/>
      <w:numFmt w:val="decimal"/>
      <w:lvlText w:val="%1.%2"/>
      <w:lvlJc w:val="left"/>
      <w:pPr>
        <w:ind w:left="2049" w:hanging="360"/>
      </w:pPr>
      <w:rPr>
        <w:rFonts w:hint="default"/>
      </w:rPr>
    </w:lvl>
    <w:lvl w:ilvl="2">
      <w:start w:val="1"/>
      <w:numFmt w:val="decimal"/>
      <w:lvlText w:val="%1.%2.%3"/>
      <w:lvlJc w:val="left"/>
      <w:pPr>
        <w:ind w:left="4098" w:hanging="720"/>
      </w:pPr>
      <w:rPr>
        <w:rFonts w:hint="default"/>
      </w:rPr>
    </w:lvl>
    <w:lvl w:ilvl="3">
      <w:start w:val="1"/>
      <w:numFmt w:val="decimal"/>
      <w:lvlText w:val="%1.%2.%3.%4"/>
      <w:lvlJc w:val="left"/>
      <w:pPr>
        <w:ind w:left="5787" w:hanging="720"/>
      </w:pPr>
      <w:rPr>
        <w:rFonts w:hint="default"/>
      </w:rPr>
    </w:lvl>
    <w:lvl w:ilvl="4">
      <w:start w:val="1"/>
      <w:numFmt w:val="decimal"/>
      <w:lvlText w:val="%1.%2.%3.%4.%5"/>
      <w:lvlJc w:val="left"/>
      <w:pPr>
        <w:ind w:left="7476" w:hanging="720"/>
      </w:pPr>
      <w:rPr>
        <w:rFonts w:hint="default"/>
      </w:rPr>
    </w:lvl>
    <w:lvl w:ilvl="5">
      <w:start w:val="1"/>
      <w:numFmt w:val="decimal"/>
      <w:lvlText w:val="%1.%2.%3.%4.%5.%6"/>
      <w:lvlJc w:val="left"/>
      <w:pPr>
        <w:ind w:left="9525" w:hanging="1080"/>
      </w:pPr>
      <w:rPr>
        <w:rFonts w:hint="default"/>
      </w:rPr>
    </w:lvl>
    <w:lvl w:ilvl="6">
      <w:start w:val="1"/>
      <w:numFmt w:val="decimal"/>
      <w:lvlText w:val="%1.%2.%3.%4.%5.%6.%7"/>
      <w:lvlJc w:val="left"/>
      <w:pPr>
        <w:ind w:left="11214" w:hanging="1080"/>
      </w:pPr>
      <w:rPr>
        <w:rFonts w:hint="default"/>
      </w:rPr>
    </w:lvl>
    <w:lvl w:ilvl="7">
      <w:start w:val="1"/>
      <w:numFmt w:val="decimal"/>
      <w:lvlText w:val="%1.%2.%3.%4.%5.%6.%7.%8"/>
      <w:lvlJc w:val="left"/>
      <w:pPr>
        <w:ind w:left="13263" w:hanging="1440"/>
      </w:pPr>
      <w:rPr>
        <w:rFonts w:hint="default"/>
      </w:rPr>
    </w:lvl>
    <w:lvl w:ilvl="8">
      <w:start w:val="1"/>
      <w:numFmt w:val="decimal"/>
      <w:lvlText w:val="%1.%2.%3.%4.%5.%6.%7.%8.%9"/>
      <w:lvlJc w:val="left"/>
      <w:pPr>
        <w:ind w:left="14952" w:hanging="1440"/>
      </w:pPr>
      <w:rPr>
        <w:rFonts w:hint="default"/>
      </w:rPr>
    </w:lvl>
  </w:abstractNum>
  <w:abstractNum w:abstractNumId="20" w15:restartNumberingAfterBreak="0">
    <w:nsid w:val="430B44D3"/>
    <w:multiLevelType w:val="multilevel"/>
    <w:tmpl w:val="6CF2DA4E"/>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1" w15:restartNumberingAfterBreak="0">
    <w:nsid w:val="437F2ED9"/>
    <w:multiLevelType w:val="multilevel"/>
    <w:tmpl w:val="DC901FB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2" w15:restartNumberingAfterBreak="0">
    <w:nsid w:val="48162782"/>
    <w:multiLevelType w:val="hybridMultilevel"/>
    <w:tmpl w:val="F490CB82"/>
    <w:lvl w:ilvl="0" w:tplc="FCFE47CC">
      <w:start w:val="4"/>
      <w:numFmt w:val="decimal"/>
      <w:lvlText w:val="%1."/>
      <w:lvlJc w:val="left"/>
      <w:pPr>
        <w:ind w:left="1908" w:hanging="360"/>
      </w:pPr>
      <w:rPr>
        <w:rFonts w:hint="default"/>
      </w:rPr>
    </w:lvl>
    <w:lvl w:ilvl="1" w:tplc="08090019" w:tentative="1">
      <w:start w:val="1"/>
      <w:numFmt w:val="lowerLetter"/>
      <w:lvlText w:val="%2."/>
      <w:lvlJc w:val="left"/>
      <w:pPr>
        <w:ind w:left="2628" w:hanging="360"/>
      </w:pPr>
    </w:lvl>
    <w:lvl w:ilvl="2" w:tplc="0809001B" w:tentative="1">
      <w:start w:val="1"/>
      <w:numFmt w:val="lowerRoman"/>
      <w:lvlText w:val="%3."/>
      <w:lvlJc w:val="right"/>
      <w:pPr>
        <w:ind w:left="3348" w:hanging="180"/>
      </w:pPr>
    </w:lvl>
    <w:lvl w:ilvl="3" w:tplc="0809000F" w:tentative="1">
      <w:start w:val="1"/>
      <w:numFmt w:val="decimal"/>
      <w:lvlText w:val="%4."/>
      <w:lvlJc w:val="left"/>
      <w:pPr>
        <w:ind w:left="4068" w:hanging="360"/>
      </w:pPr>
    </w:lvl>
    <w:lvl w:ilvl="4" w:tplc="08090019" w:tentative="1">
      <w:start w:val="1"/>
      <w:numFmt w:val="lowerLetter"/>
      <w:lvlText w:val="%5."/>
      <w:lvlJc w:val="left"/>
      <w:pPr>
        <w:ind w:left="4788" w:hanging="360"/>
      </w:pPr>
    </w:lvl>
    <w:lvl w:ilvl="5" w:tplc="0809001B" w:tentative="1">
      <w:start w:val="1"/>
      <w:numFmt w:val="lowerRoman"/>
      <w:lvlText w:val="%6."/>
      <w:lvlJc w:val="right"/>
      <w:pPr>
        <w:ind w:left="5508" w:hanging="180"/>
      </w:pPr>
    </w:lvl>
    <w:lvl w:ilvl="6" w:tplc="0809000F" w:tentative="1">
      <w:start w:val="1"/>
      <w:numFmt w:val="decimal"/>
      <w:lvlText w:val="%7."/>
      <w:lvlJc w:val="left"/>
      <w:pPr>
        <w:ind w:left="6228" w:hanging="360"/>
      </w:pPr>
    </w:lvl>
    <w:lvl w:ilvl="7" w:tplc="08090019" w:tentative="1">
      <w:start w:val="1"/>
      <w:numFmt w:val="lowerLetter"/>
      <w:lvlText w:val="%8."/>
      <w:lvlJc w:val="left"/>
      <w:pPr>
        <w:ind w:left="6948" w:hanging="360"/>
      </w:pPr>
    </w:lvl>
    <w:lvl w:ilvl="8" w:tplc="0809001B" w:tentative="1">
      <w:start w:val="1"/>
      <w:numFmt w:val="lowerRoman"/>
      <w:lvlText w:val="%9."/>
      <w:lvlJc w:val="right"/>
      <w:pPr>
        <w:ind w:left="7668" w:hanging="180"/>
      </w:pPr>
    </w:lvl>
  </w:abstractNum>
  <w:abstractNum w:abstractNumId="23"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B822A0"/>
    <w:multiLevelType w:val="multilevel"/>
    <w:tmpl w:val="F5A426C6"/>
    <w:lvl w:ilvl="0">
      <w:start w:val="1"/>
      <w:numFmt w:val="decimal"/>
      <w:lvlText w:val="%1."/>
      <w:lvlJc w:val="left"/>
      <w:pPr>
        <w:ind w:left="2061" w:hanging="360"/>
      </w:pPr>
      <w:rPr>
        <w:rFonts w:hint="default"/>
        <w:b w:val="0"/>
      </w:rPr>
    </w:lvl>
    <w:lvl w:ilvl="1">
      <w:start w:val="1"/>
      <w:numFmt w:val="decimal"/>
      <w:isLgl/>
      <w:lvlText w:val="%1.%2."/>
      <w:lvlJc w:val="left"/>
      <w:pPr>
        <w:ind w:left="2061" w:hanging="360"/>
      </w:pPr>
      <w:rPr>
        <w:rFonts w:hint="default"/>
        <w:b w:val="0"/>
      </w:rPr>
    </w:lvl>
    <w:lvl w:ilvl="2">
      <w:start w:val="1"/>
      <w:numFmt w:val="decimal"/>
      <w:isLgl/>
      <w:lvlText w:val="%1.%2.%3."/>
      <w:lvlJc w:val="left"/>
      <w:pPr>
        <w:ind w:left="2421" w:hanging="720"/>
      </w:pPr>
      <w:rPr>
        <w:rFonts w:hint="default"/>
        <w:b w:val="0"/>
      </w:rPr>
    </w:lvl>
    <w:lvl w:ilvl="3">
      <w:start w:val="1"/>
      <w:numFmt w:val="decimal"/>
      <w:isLgl/>
      <w:lvlText w:val="%1.%2.%3.%4."/>
      <w:lvlJc w:val="left"/>
      <w:pPr>
        <w:ind w:left="2421" w:hanging="720"/>
      </w:pPr>
      <w:rPr>
        <w:rFonts w:hint="default"/>
        <w:b w:val="0"/>
      </w:rPr>
    </w:lvl>
    <w:lvl w:ilvl="4">
      <w:start w:val="1"/>
      <w:numFmt w:val="decimal"/>
      <w:isLgl/>
      <w:lvlText w:val="%1.%2.%3.%4.%5."/>
      <w:lvlJc w:val="left"/>
      <w:pPr>
        <w:ind w:left="2781" w:hanging="1080"/>
      </w:pPr>
      <w:rPr>
        <w:rFonts w:hint="default"/>
        <w:b w:val="0"/>
      </w:rPr>
    </w:lvl>
    <w:lvl w:ilvl="5">
      <w:start w:val="1"/>
      <w:numFmt w:val="decimal"/>
      <w:isLgl/>
      <w:lvlText w:val="%1.%2.%3.%4.%5.%6."/>
      <w:lvlJc w:val="left"/>
      <w:pPr>
        <w:ind w:left="2781" w:hanging="1080"/>
      </w:pPr>
      <w:rPr>
        <w:rFonts w:hint="default"/>
        <w:b w:val="0"/>
      </w:rPr>
    </w:lvl>
    <w:lvl w:ilvl="6">
      <w:start w:val="1"/>
      <w:numFmt w:val="decimal"/>
      <w:isLgl/>
      <w:lvlText w:val="%1.%2.%3.%4.%5.%6.%7."/>
      <w:lvlJc w:val="left"/>
      <w:pPr>
        <w:ind w:left="3141" w:hanging="1440"/>
      </w:pPr>
      <w:rPr>
        <w:rFonts w:hint="default"/>
        <w:b w:val="0"/>
      </w:rPr>
    </w:lvl>
    <w:lvl w:ilvl="7">
      <w:start w:val="1"/>
      <w:numFmt w:val="decimal"/>
      <w:isLgl/>
      <w:lvlText w:val="%1.%2.%3.%4.%5.%6.%7.%8."/>
      <w:lvlJc w:val="left"/>
      <w:pPr>
        <w:ind w:left="3141" w:hanging="1440"/>
      </w:pPr>
      <w:rPr>
        <w:rFonts w:hint="default"/>
        <w:b w:val="0"/>
      </w:rPr>
    </w:lvl>
    <w:lvl w:ilvl="8">
      <w:start w:val="1"/>
      <w:numFmt w:val="decimal"/>
      <w:isLgl/>
      <w:lvlText w:val="%1.%2.%3.%4.%5.%6.%7.%8.%9."/>
      <w:lvlJc w:val="left"/>
      <w:pPr>
        <w:ind w:left="3501" w:hanging="1800"/>
      </w:pPr>
      <w:rPr>
        <w:rFonts w:hint="default"/>
        <w:b w:val="0"/>
      </w:rPr>
    </w:lvl>
  </w:abstractNum>
  <w:abstractNum w:abstractNumId="25" w15:restartNumberingAfterBreak="0">
    <w:nsid w:val="4D725D75"/>
    <w:multiLevelType w:val="multilevel"/>
    <w:tmpl w:val="84AC589C"/>
    <w:lvl w:ilvl="0">
      <w:start w:val="1"/>
      <w:numFmt w:val="upperRoman"/>
      <w:lvlText w:val="%1."/>
      <w:lvlJc w:val="left"/>
      <w:pPr>
        <w:ind w:left="1287" w:hanging="720"/>
      </w:pPr>
      <w:rPr>
        <w:rFonts w:hint="default"/>
      </w:rPr>
    </w:lvl>
    <w:lvl w:ilvl="1">
      <w:start w:val="4"/>
      <w:numFmt w:val="decimal"/>
      <w:isLgl/>
      <w:lvlText w:val="%1.%2."/>
      <w:lvlJc w:val="left"/>
      <w:pPr>
        <w:ind w:left="1689" w:hanging="555"/>
      </w:pPr>
      <w:rPr>
        <w:rFonts w:hint="default"/>
        <w:sz w:val="20"/>
      </w:rPr>
    </w:lvl>
    <w:lvl w:ilvl="2">
      <w:start w:val="1"/>
      <w:numFmt w:val="decimal"/>
      <w:isLgl/>
      <w:lvlText w:val="%1.%2.%3."/>
      <w:lvlJc w:val="left"/>
      <w:pPr>
        <w:ind w:left="2421" w:hanging="720"/>
      </w:pPr>
      <w:rPr>
        <w:rFonts w:hint="default"/>
        <w:sz w:val="20"/>
      </w:rPr>
    </w:lvl>
    <w:lvl w:ilvl="3">
      <w:start w:val="1"/>
      <w:numFmt w:val="decimal"/>
      <w:isLgl/>
      <w:lvlText w:val="%1.%2.%3.%4."/>
      <w:lvlJc w:val="left"/>
      <w:pPr>
        <w:ind w:left="2988" w:hanging="720"/>
      </w:pPr>
      <w:rPr>
        <w:rFonts w:hint="default"/>
        <w:sz w:val="20"/>
      </w:rPr>
    </w:lvl>
    <w:lvl w:ilvl="4">
      <w:start w:val="1"/>
      <w:numFmt w:val="decimal"/>
      <w:isLgl/>
      <w:lvlText w:val="%1.%2.%3.%4.%5."/>
      <w:lvlJc w:val="left"/>
      <w:pPr>
        <w:ind w:left="3915" w:hanging="1080"/>
      </w:pPr>
      <w:rPr>
        <w:rFonts w:hint="default"/>
        <w:sz w:val="20"/>
      </w:rPr>
    </w:lvl>
    <w:lvl w:ilvl="5">
      <w:start w:val="1"/>
      <w:numFmt w:val="decimal"/>
      <w:isLgl/>
      <w:lvlText w:val="%1.%2.%3.%4.%5.%6."/>
      <w:lvlJc w:val="left"/>
      <w:pPr>
        <w:ind w:left="4482" w:hanging="1080"/>
      </w:pPr>
      <w:rPr>
        <w:rFonts w:hint="default"/>
        <w:sz w:val="20"/>
      </w:rPr>
    </w:lvl>
    <w:lvl w:ilvl="6">
      <w:start w:val="1"/>
      <w:numFmt w:val="decimal"/>
      <w:isLgl/>
      <w:lvlText w:val="%1.%2.%3.%4.%5.%6.%7."/>
      <w:lvlJc w:val="left"/>
      <w:pPr>
        <w:ind w:left="5049" w:hanging="1080"/>
      </w:pPr>
      <w:rPr>
        <w:rFonts w:hint="default"/>
        <w:sz w:val="20"/>
      </w:rPr>
    </w:lvl>
    <w:lvl w:ilvl="7">
      <w:start w:val="1"/>
      <w:numFmt w:val="decimal"/>
      <w:isLgl/>
      <w:lvlText w:val="%1.%2.%3.%4.%5.%6.%7.%8."/>
      <w:lvlJc w:val="left"/>
      <w:pPr>
        <w:ind w:left="5976" w:hanging="1440"/>
      </w:pPr>
      <w:rPr>
        <w:rFonts w:hint="default"/>
        <w:sz w:val="20"/>
      </w:rPr>
    </w:lvl>
    <w:lvl w:ilvl="8">
      <w:start w:val="1"/>
      <w:numFmt w:val="decimal"/>
      <w:isLgl/>
      <w:lvlText w:val="%1.%2.%3.%4.%5.%6.%7.%8.%9."/>
      <w:lvlJc w:val="left"/>
      <w:pPr>
        <w:ind w:left="6543" w:hanging="1440"/>
      </w:pPr>
      <w:rPr>
        <w:rFonts w:hint="default"/>
        <w:sz w:val="20"/>
      </w:rPr>
    </w:lvl>
  </w:abstractNum>
  <w:abstractNum w:abstractNumId="26"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5192D4F"/>
    <w:multiLevelType w:val="hybridMultilevel"/>
    <w:tmpl w:val="F440C4EA"/>
    <w:lvl w:ilvl="0" w:tplc="BC2C894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A51828"/>
    <w:multiLevelType w:val="multilevel"/>
    <w:tmpl w:val="CEB0EED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32"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D260E28"/>
    <w:multiLevelType w:val="hybridMultilevel"/>
    <w:tmpl w:val="1A6E59CE"/>
    <w:lvl w:ilvl="0" w:tplc="DFAC4B1E">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E6D2AB8"/>
    <w:multiLevelType w:val="multilevel"/>
    <w:tmpl w:val="2F36B790"/>
    <w:lvl w:ilvl="0">
      <w:start w:val="1"/>
      <w:numFmt w:val="decimal"/>
      <w:lvlText w:val="%1"/>
      <w:lvlJc w:val="left"/>
      <w:pPr>
        <w:ind w:left="360" w:hanging="360"/>
      </w:pPr>
      <w:rPr>
        <w:rFonts w:hint="default"/>
        <w:b w:val="0"/>
      </w:rPr>
    </w:lvl>
    <w:lvl w:ilvl="1">
      <w:start w:val="1"/>
      <w:numFmt w:val="decimal"/>
      <w:lvlText w:val="%1.%2"/>
      <w:lvlJc w:val="left"/>
      <w:pPr>
        <w:ind w:left="2061" w:hanging="360"/>
      </w:pPr>
      <w:rPr>
        <w:rFonts w:hint="default"/>
        <w:b w:val="0"/>
      </w:rPr>
    </w:lvl>
    <w:lvl w:ilvl="2">
      <w:start w:val="1"/>
      <w:numFmt w:val="decimal"/>
      <w:lvlText w:val="%1.%2.%3"/>
      <w:lvlJc w:val="left"/>
      <w:pPr>
        <w:ind w:left="4122" w:hanging="720"/>
      </w:pPr>
      <w:rPr>
        <w:rFonts w:hint="default"/>
        <w:b w:val="0"/>
      </w:rPr>
    </w:lvl>
    <w:lvl w:ilvl="3">
      <w:start w:val="1"/>
      <w:numFmt w:val="decimal"/>
      <w:lvlText w:val="%1.%2.%3.%4"/>
      <w:lvlJc w:val="left"/>
      <w:pPr>
        <w:ind w:left="5823" w:hanging="720"/>
      </w:pPr>
      <w:rPr>
        <w:rFonts w:hint="default"/>
        <w:b w:val="0"/>
      </w:rPr>
    </w:lvl>
    <w:lvl w:ilvl="4">
      <w:start w:val="1"/>
      <w:numFmt w:val="decimal"/>
      <w:lvlText w:val="%1.%2.%3.%4.%5"/>
      <w:lvlJc w:val="left"/>
      <w:pPr>
        <w:ind w:left="7524" w:hanging="720"/>
      </w:pPr>
      <w:rPr>
        <w:rFonts w:hint="default"/>
        <w:b w:val="0"/>
      </w:rPr>
    </w:lvl>
    <w:lvl w:ilvl="5">
      <w:start w:val="1"/>
      <w:numFmt w:val="decimal"/>
      <w:lvlText w:val="%1.%2.%3.%4.%5.%6"/>
      <w:lvlJc w:val="left"/>
      <w:pPr>
        <w:ind w:left="9585" w:hanging="1080"/>
      </w:pPr>
      <w:rPr>
        <w:rFonts w:hint="default"/>
        <w:b w:val="0"/>
      </w:rPr>
    </w:lvl>
    <w:lvl w:ilvl="6">
      <w:start w:val="1"/>
      <w:numFmt w:val="decimal"/>
      <w:lvlText w:val="%1.%2.%3.%4.%5.%6.%7"/>
      <w:lvlJc w:val="left"/>
      <w:pPr>
        <w:ind w:left="11286" w:hanging="1080"/>
      </w:pPr>
      <w:rPr>
        <w:rFonts w:hint="default"/>
        <w:b w:val="0"/>
      </w:rPr>
    </w:lvl>
    <w:lvl w:ilvl="7">
      <w:start w:val="1"/>
      <w:numFmt w:val="decimal"/>
      <w:lvlText w:val="%1.%2.%3.%4.%5.%6.%7.%8"/>
      <w:lvlJc w:val="left"/>
      <w:pPr>
        <w:ind w:left="13347" w:hanging="1440"/>
      </w:pPr>
      <w:rPr>
        <w:rFonts w:hint="default"/>
        <w:b w:val="0"/>
      </w:rPr>
    </w:lvl>
    <w:lvl w:ilvl="8">
      <w:start w:val="1"/>
      <w:numFmt w:val="decimal"/>
      <w:lvlText w:val="%1.%2.%3.%4.%5.%6.%7.%8.%9"/>
      <w:lvlJc w:val="left"/>
      <w:pPr>
        <w:ind w:left="15048" w:hanging="1440"/>
      </w:pPr>
      <w:rPr>
        <w:rFonts w:hint="default"/>
        <w:b w:val="0"/>
      </w:rPr>
    </w:lvl>
  </w:abstractNum>
  <w:abstractNum w:abstractNumId="36"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56733885">
    <w:abstractNumId w:val="32"/>
  </w:num>
  <w:num w:numId="2" w16cid:durableId="966817556">
    <w:abstractNumId w:val="17"/>
  </w:num>
  <w:num w:numId="3" w16cid:durableId="1816291531">
    <w:abstractNumId w:val="16"/>
  </w:num>
  <w:num w:numId="4" w16cid:durableId="1492480875">
    <w:abstractNumId w:val="33"/>
  </w:num>
  <w:num w:numId="5" w16cid:durableId="1298685170">
    <w:abstractNumId w:val="26"/>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30"/>
  </w:num>
  <w:num w:numId="17" w16cid:durableId="53941411">
    <w:abstractNumId w:val="23"/>
  </w:num>
  <w:num w:numId="18" w16cid:durableId="961153681">
    <w:abstractNumId w:val="27"/>
  </w:num>
  <w:num w:numId="19" w16cid:durableId="1272468768">
    <w:abstractNumId w:val="30"/>
  </w:num>
  <w:num w:numId="20" w16cid:durableId="807743971">
    <w:abstractNumId w:val="23"/>
  </w:num>
  <w:num w:numId="21" w16cid:durableId="1591162185">
    <w:abstractNumId w:val="27"/>
  </w:num>
  <w:num w:numId="22" w16cid:durableId="528882779">
    <w:abstractNumId w:val="25"/>
  </w:num>
  <w:num w:numId="23" w16cid:durableId="2017924586">
    <w:abstractNumId w:val="29"/>
  </w:num>
  <w:num w:numId="24" w16cid:durableId="1672638607">
    <w:abstractNumId w:val="36"/>
  </w:num>
  <w:num w:numId="25" w16cid:durableId="2067945102">
    <w:abstractNumId w:val="12"/>
  </w:num>
  <w:num w:numId="26" w16cid:durableId="1002661631">
    <w:abstractNumId w:val="10"/>
  </w:num>
  <w:num w:numId="27" w16cid:durableId="54399045">
    <w:abstractNumId w:val="28"/>
  </w:num>
  <w:num w:numId="28" w16cid:durableId="1570848586">
    <w:abstractNumId w:val="20"/>
  </w:num>
  <w:num w:numId="29" w16cid:durableId="753086774">
    <w:abstractNumId w:val="22"/>
  </w:num>
  <w:num w:numId="30" w16cid:durableId="289477827">
    <w:abstractNumId w:val="15"/>
  </w:num>
  <w:num w:numId="31" w16cid:durableId="965619625">
    <w:abstractNumId w:val="18"/>
  </w:num>
  <w:num w:numId="32" w16cid:durableId="686642628">
    <w:abstractNumId w:val="11"/>
  </w:num>
  <w:num w:numId="33" w16cid:durableId="2017341105">
    <w:abstractNumId w:val="31"/>
  </w:num>
  <w:num w:numId="34" w16cid:durableId="1733693143">
    <w:abstractNumId w:val="24"/>
  </w:num>
  <w:num w:numId="35" w16cid:durableId="2022048357">
    <w:abstractNumId w:val="19"/>
  </w:num>
  <w:num w:numId="36" w16cid:durableId="445735315">
    <w:abstractNumId w:val="34"/>
  </w:num>
  <w:num w:numId="37" w16cid:durableId="549001690">
    <w:abstractNumId w:val="13"/>
  </w:num>
  <w:num w:numId="38" w16cid:durableId="117456786">
    <w:abstractNumId w:val="21"/>
  </w:num>
  <w:num w:numId="39" w16cid:durableId="230503328">
    <w:abstractNumId w:val="35"/>
  </w:num>
  <w:num w:numId="40" w16cid:durableId="84000540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B0C"/>
    <w:rsid w:val="00033EE1"/>
    <w:rsid w:val="00042B72"/>
    <w:rsid w:val="000558BD"/>
    <w:rsid w:val="000B1FC0"/>
    <w:rsid w:val="000B57E7"/>
    <w:rsid w:val="000B6373"/>
    <w:rsid w:val="000E4E5B"/>
    <w:rsid w:val="000F09DF"/>
    <w:rsid w:val="000F61B2"/>
    <w:rsid w:val="001075E9"/>
    <w:rsid w:val="0014152F"/>
    <w:rsid w:val="00180183"/>
    <w:rsid w:val="0018024D"/>
    <w:rsid w:val="0018649F"/>
    <w:rsid w:val="00196389"/>
    <w:rsid w:val="001B3EF6"/>
    <w:rsid w:val="001C7A89"/>
    <w:rsid w:val="00255343"/>
    <w:rsid w:val="0027151D"/>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81C24"/>
    <w:rsid w:val="00387CD4"/>
    <w:rsid w:val="003958D0"/>
    <w:rsid w:val="003A0D43"/>
    <w:rsid w:val="003A48CE"/>
    <w:rsid w:val="003B00E5"/>
    <w:rsid w:val="003E0B46"/>
    <w:rsid w:val="00400757"/>
    <w:rsid w:val="00407B78"/>
    <w:rsid w:val="00424203"/>
    <w:rsid w:val="00452493"/>
    <w:rsid w:val="00453318"/>
    <w:rsid w:val="00454AF2"/>
    <w:rsid w:val="00454E07"/>
    <w:rsid w:val="00472C5C"/>
    <w:rsid w:val="00485F8A"/>
    <w:rsid w:val="004B485B"/>
    <w:rsid w:val="004E05B7"/>
    <w:rsid w:val="0050108D"/>
    <w:rsid w:val="00513081"/>
    <w:rsid w:val="00517901"/>
    <w:rsid w:val="00526683"/>
    <w:rsid w:val="00526DB8"/>
    <w:rsid w:val="005639C1"/>
    <w:rsid w:val="005709E0"/>
    <w:rsid w:val="00572E19"/>
    <w:rsid w:val="005961B9"/>
    <w:rsid w:val="005961C8"/>
    <w:rsid w:val="005966F1"/>
    <w:rsid w:val="005D7914"/>
    <w:rsid w:val="005E2B41"/>
    <w:rsid w:val="005F0B42"/>
    <w:rsid w:val="00617A43"/>
    <w:rsid w:val="006345DB"/>
    <w:rsid w:val="00640F49"/>
    <w:rsid w:val="00650C4B"/>
    <w:rsid w:val="00680D03"/>
    <w:rsid w:val="00681A10"/>
    <w:rsid w:val="006A1ED8"/>
    <w:rsid w:val="006C2031"/>
    <w:rsid w:val="006C2E7F"/>
    <w:rsid w:val="006D461A"/>
    <w:rsid w:val="006F35EE"/>
    <w:rsid w:val="00700105"/>
    <w:rsid w:val="007021FF"/>
    <w:rsid w:val="00712895"/>
    <w:rsid w:val="00734ACB"/>
    <w:rsid w:val="00757357"/>
    <w:rsid w:val="0077503D"/>
    <w:rsid w:val="00792497"/>
    <w:rsid w:val="00806737"/>
    <w:rsid w:val="00825F8D"/>
    <w:rsid w:val="00834B71"/>
    <w:rsid w:val="0086445C"/>
    <w:rsid w:val="00894693"/>
    <w:rsid w:val="008A08D7"/>
    <w:rsid w:val="008A37C8"/>
    <w:rsid w:val="008B6909"/>
    <w:rsid w:val="008D53B6"/>
    <w:rsid w:val="008F2845"/>
    <w:rsid w:val="008F7609"/>
    <w:rsid w:val="00906890"/>
    <w:rsid w:val="00911BE4"/>
    <w:rsid w:val="00951972"/>
    <w:rsid w:val="009608F3"/>
    <w:rsid w:val="009877D1"/>
    <w:rsid w:val="009A24AC"/>
    <w:rsid w:val="009C4B0C"/>
    <w:rsid w:val="009C59D7"/>
    <w:rsid w:val="009C6FE6"/>
    <w:rsid w:val="009D7E7D"/>
    <w:rsid w:val="00A14DA8"/>
    <w:rsid w:val="00A312BC"/>
    <w:rsid w:val="00A84021"/>
    <w:rsid w:val="00A84D35"/>
    <w:rsid w:val="00A917B3"/>
    <w:rsid w:val="00AB4B51"/>
    <w:rsid w:val="00B10CC7"/>
    <w:rsid w:val="00B36DF7"/>
    <w:rsid w:val="00B539E7"/>
    <w:rsid w:val="00B57B28"/>
    <w:rsid w:val="00B62458"/>
    <w:rsid w:val="00B90C35"/>
    <w:rsid w:val="00BC18B2"/>
    <w:rsid w:val="00BD33EE"/>
    <w:rsid w:val="00BD44E6"/>
    <w:rsid w:val="00BE1CC7"/>
    <w:rsid w:val="00C106D6"/>
    <w:rsid w:val="00C119AE"/>
    <w:rsid w:val="00C60F0C"/>
    <w:rsid w:val="00C71E84"/>
    <w:rsid w:val="00C805C9"/>
    <w:rsid w:val="00C92939"/>
    <w:rsid w:val="00CA1679"/>
    <w:rsid w:val="00CB151C"/>
    <w:rsid w:val="00CE5A1A"/>
    <w:rsid w:val="00CF55F6"/>
    <w:rsid w:val="00D33D63"/>
    <w:rsid w:val="00D5253A"/>
    <w:rsid w:val="00D873A8"/>
    <w:rsid w:val="00D90028"/>
    <w:rsid w:val="00D90138"/>
    <w:rsid w:val="00D9145B"/>
    <w:rsid w:val="00DD78D1"/>
    <w:rsid w:val="00DE32CD"/>
    <w:rsid w:val="00DF5767"/>
    <w:rsid w:val="00DF71B9"/>
    <w:rsid w:val="00E12C5F"/>
    <w:rsid w:val="00E73F76"/>
    <w:rsid w:val="00EA2C9F"/>
    <w:rsid w:val="00EA420E"/>
    <w:rsid w:val="00ED0BDA"/>
    <w:rsid w:val="00EE142A"/>
    <w:rsid w:val="00EF1360"/>
    <w:rsid w:val="00EF3220"/>
    <w:rsid w:val="00F2523A"/>
    <w:rsid w:val="00F43903"/>
    <w:rsid w:val="00F73C9D"/>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9D597"/>
  <w15:docId w15:val="{687A8A0A-008A-4A2E-8072-BCD47C728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uiPriority w:val="9"/>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qFormat/>
    <w:rsid w:val="009C6FE6"/>
    <w:pPr>
      <w:keepNext/>
      <w:outlineLvl w:val="1"/>
    </w:pPr>
    <w:rPr>
      <w:rFonts w:cs="Arial"/>
      <w:bCs/>
      <w:iCs/>
      <w:szCs w:val="28"/>
    </w:rPr>
  </w:style>
  <w:style w:type="paragraph" w:styleId="3">
    <w:name w:val="heading 3"/>
    <w:basedOn w:val="a"/>
    <w:next w:val="a"/>
    <w:semiHidden/>
    <w:qFormat/>
    <w:rsid w:val="009C6FE6"/>
    <w:pPr>
      <w:keepNext/>
      <w:spacing w:before="240" w:after="60"/>
      <w:outlineLvl w:val="2"/>
    </w:pPr>
    <w:rPr>
      <w:rFonts w:ascii="Arial" w:hAnsi="Arial" w:cs="Arial"/>
      <w:b/>
      <w:bCs/>
      <w:sz w:val="26"/>
      <w:szCs w:val="26"/>
    </w:rPr>
  </w:style>
  <w:style w:type="paragraph" w:styleId="4">
    <w:name w:val="heading 4"/>
    <w:basedOn w:val="a"/>
    <w:next w:val="a"/>
    <w:semiHidden/>
    <w:qFormat/>
    <w:rsid w:val="009C6FE6"/>
    <w:pPr>
      <w:keepNext/>
      <w:spacing w:before="240" w:after="60"/>
      <w:outlineLvl w:val="3"/>
    </w:pPr>
    <w:rPr>
      <w:b/>
      <w:bCs/>
      <w:sz w:val="28"/>
      <w:szCs w:val="28"/>
    </w:rPr>
  </w:style>
  <w:style w:type="paragraph" w:styleId="5">
    <w:name w:val="heading 5"/>
    <w:basedOn w:val="a"/>
    <w:next w:val="a"/>
    <w:semiHidden/>
    <w:qFormat/>
    <w:rsid w:val="009C6FE6"/>
    <w:pPr>
      <w:spacing w:before="240" w:after="60"/>
      <w:outlineLvl w:val="4"/>
    </w:pPr>
    <w:rPr>
      <w:b/>
      <w:bCs/>
      <w:i/>
      <w:iCs/>
      <w:sz w:val="26"/>
      <w:szCs w:val="26"/>
    </w:rPr>
  </w:style>
  <w:style w:type="paragraph" w:styleId="6">
    <w:name w:val="heading 6"/>
    <w:basedOn w:val="a"/>
    <w:next w:val="a"/>
    <w:semiHidden/>
    <w:qFormat/>
    <w:rsid w:val="009C6FE6"/>
    <w:pPr>
      <w:spacing w:before="240" w:after="60"/>
      <w:outlineLvl w:val="5"/>
    </w:pPr>
    <w:rPr>
      <w:b/>
      <w:bCs/>
      <w:sz w:val="22"/>
    </w:rPr>
  </w:style>
  <w:style w:type="paragraph" w:styleId="7">
    <w:name w:val="heading 7"/>
    <w:basedOn w:val="a"/>
    <w:next w:val="a"/>
    <w:semiHidden/>
    <w:qFormat/>
    <w:rsid w:val="009C6FE6"/>
    <w:pPr>
      <w:spacing w:before="240" w:after="60"/>
      <w:outlineLvl w:val="6"/>
    </w:pPr>
    <w:rPr>
      <w:sz w:val="24"/>
      <w:szCs w:val="24"/>
    </w:rPr>
  </w:style>
  <w:style w:type="paragraph" w:styleId="8">
    <w:name w:val="heading 8"/>
    <w:basedOn w:val="a"/>
    <w:next w:val="a"/>
    <w:semiHidden/>
    <w:qFormat/>
    <w:rsid w:val="009C6FE6"/>
    <w:pPr>
      <w:spacing w:before="240" w:after="60"/>
      <w:outlineLvl w:val="7"/>
    </w:pPr>
    <w:rPr>
      <w:i/>
      <w:iCs/>
      <w:sz w:val="24"/>
      <w:szCs w:val="24"/>
    </w:rPr>
  </w:style>
  <w:style w:type="paragraph" w:styleId="9">
    <w:name w:val="heading 9"/>
    <w:basedOn w:val="a"/>
    <w:next w:val="a"/>
    <w:semiHidden/>
    <w:qFormat/>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link w:val="H23GChar"/>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uiPriority w:val="99"/>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uiPriority w:val="9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uiPriority w:val="99"/>
    <w:rsid w:val="00617A43"/>
    <w:rPr>
      <w:sz w:val="16"/>
      <w:lang w:val="en-GB" w:eastAsia="ru-RU"/>
    </w:rPr>
  </w:style>
  <w:style w:type="character" w:styleId="aa">
    <w:name w:val="footnote reference"/>
    <w:aliases w:val="4_G,(Footnote Reference),-E Fußnotenzeichen,BVI fnr, BVI fnr,Footnote symbol,Footnote,Footnote Reference Superscript,SUPERS,4_GR,Fußnotenzeichen"/>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5_GR Знак,-E Fußnotentext Знак,footnote text Знак,Fußnotentext Ursprung Знак,Footnote Text Char Char Char Char Знак,Footnote Text1 Знак,Footnote Text Char Char Char Знак,Fußnotentext Char1 Знак,Fußn Знак"/>
    <w:basedOn w:val="a0"/>
    <w:link w:val="ad"/>
    <w:qFormat/>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uiPriority w:val="9"/>
    <w:rsid w:val="00617A43"/>
    <w:rPr>
      <w:rFonts w:cs="Arial"/>
      <w:b/>
      <w:bCs/>
      <w:szCs w:val="32"/>
      <w:lang w:val="ru-RU" w:eastAsia="ru-RU"/>
    </w:rPr>
  </w:style>
  <w:style w:type="character" w:styleId="af1">
    <w:name w:val="Hyperlink"/>
    <w:basedOn w:val="a0"/>
    <w:uiPriority w:val="99"/>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HChGChar">
    <w:name w:val="_ H _Ch_G Char"/>
    <w:link w:val="HChG"/>
    <w:locked/>
    <w:rsid w:val="004B485B"/>
    <w:rPr>
      <w:b/>
      <w:sz w:val="28"/>
      <w:lang w:val="ru-RU" w:eastAsia="ru-RU"/>
    </w:rPr>
  </w:style>
  <w:style w:type="paragraph" w:customStyle="1" w:styleId="ParNoG">
    <w:name w:val="_ParNo_G"/>
    <w:basedOn w:val="SingleTxtG"/>
    <w:qFormat/>
    <w:rsid w:val="004B485B"/>
    <w:pPr>
      <w:numPr>
        <w:numId w:val="25"/>
      </w:numPr>
      <w:tabs>
        <w:tab w:val="clear" w:pos="2268"/>
        <w:tab w:val="clear" w:pos="2835"/>
      </w:tabs>
      <w:suppressAutoHyphens w:val="0"/>
    </w:pPr>
    <w:rPr>
      <w:lang w:val="en-GB" w:eastAsia="fr-FR"/>
    </w:rPr>
  </w:style>
  <w:style w:type="character" w:customStyle="1" w:styleId="H1GChar">
    <w:name w:val="_ H_1_G Char"/>
    <w:link w:val="H1G"/>
    <w:locked/>
    <w:rsid w:val="004B485B"/>
    <w:rPr>
      <w:b/>
      <w:sz w:val="24"/>
      <w:lang w:val="ru-RU" w:eastAsia="ru-RU"/>
    </w:rPr>
  </w:style>
  <w:style w:type="paragraph" w:styleId="af3">
    <w:name w:val="List Paragraph"/>
    <w:basedOn w:val="a"/>
    <w:uiPriority w:val="34"/>
    <w:qFormat/>
    <w:rsid w:val="004B485B"/>
    <w:pPr>
      <w:suppressAutoHyphens w:val="0"/>
      <w:spacing w:line="240" w:lineRule="auto"/>
      <w:ind w:left="720"/>
      <w:contextualSpacing/>
    </w:pPr>
    <w:rPr>
      <w:rFonts w:eastAsia="MS Mincho" w:cs="Times New Roman"/>
      <w:sz w:val="24"/>
      <w:szCs w:val="24"/>
      <w:lang w:val="en-GB" w:eastAsia="ja-JP"/>
    </w:rPr>
  </w:style>
  <w:style w:type="character" w:customStyle="1" w:styleId="markedcontent">
    <w:name w:val="markedcontent"/>
    <w:basedOn w:val="a0"/>
    <w:rsid w:val="004B485B"/>
  </w:style>
  <w:style w:type="character" w:styleId="af4">
    <w:name w:val="annotation reference"/>
    <w:basedOn w:val="a0"/>
    <w:uiPriority w:val="99"/>
    <w:semiHidden/>
    <w:unhideWhenUsed/>
    <w:rsid w:val="004B485B"/>
    <w:rPr>
      <w:sz w:val="16"/>
      <w:szCs w:val="16"/>
    </w:rPr>
  </w:style>
  <w:style w:type="paragraph" w:styleId="af5">
    <w:name w:val="annotation text"/>
    <w:basedOn w:val="a"/>
    <w:link w:val="af6"/>
    <w:uiPriority w:val="99"/>
    <w:semiHidden/>
    <w:unhideWhenUsed/>
    <w:rsid w:val="004B485B"/>
    <w:pPr>
      <w:suppressAutoHyphens w:val="0"/>
      <w:spacing w:line="240" w:lineRule="auto"/>
    </w:pPr>
    <w:rPr>
      <w:rFonts w:eastAsia="MS Mincho" w:cs="Times New Roman"/>
      <w:szCs w:val="20"/>
      <w:lang w:val="en-GB" w:eastAsia="ja-JP"/>
    </w:rPr>
  </w:style>
  <w:style w:type="character" w:customStyle="1" w:styleId="af6">
    <w:name w:val="Текст примечания Знак"/>
    <w:basedOn w:val="a0"/>
    <w:link w:val="af5"/>
    <w:uiPriority w:val="99"/>
    <w:semiHidden/>
    <w:rsid w:val="004B485B"/>
    <w:rPr>
      <w:rFonts w:eastAsia="MS Mincho"/>
      <w:lang w:val="en-GB" w:eastAsia="ja-JP"/>
    </w:rPr>
  </w:style>
  <w:style w:type="paragraph" w:styleId="af7">
    <w:name w:val="annotation subject"/>
    <w:basedOn w:val="af5"/>
    <w:next w:val="af5"/>
    <w:link w:val="af8"/>
    <w:uiPriority w:val="99"/>
    <w:semiHidden/>
    <w:unhideWhenUsed/>
    <w:rsid w:val="004B485B"/>
    <w:rPr>
      <w:b/>
      <w:bCs/>
    </w:rPr>
  </w:style>
  <w:style w:type="character" w:customStyle="1" w:styleId="af8">
    <w:name w:val="Тема примечания Знак"/>
    <w:basedOn w:val="af6"/>
    <w:link w:val="af7"/>
    <w:uiPriority w:val="99"/>
    <w:semiHidden/>
    <w:rsid w:val="004B485B"/>
    <w:rPr>
      <w:rFonts w:eastAsia="MS Mincho"/>
      <w:b/>
      <w:bCs/>
      <w:lang w:val="en-GB" w:eastAsia="ja-JP"/>
    </w:rPr>
  </w:style>
  <w:style w:type="paragraph" w:styleId="af9">
    <w:name w:val="caption"/>
    <w:basedOn w:val="a"/>
    <w:next w:val="a"/>
    <w:uiPriority w:val="35"/>
    <w:unhideWhenUsed/>
    <w:qFormat/>
    <w:rsid w:val="004B485B"/>
    <w:pPr>
      <w:suppressAutoHyphens w:val="0"/>
      <w:spacing w:after="200" w:line="240" w:lineRule="auto"/>
    </w:pPr>
    <w:rPr>
      <w:rFonts w:eastAsia="MS Mincho" w:cs="Times New Roman"/>
      <w:i/>
      <w:iCs/>
      <w:color w:val="1F497D" w:themeColor="text2"/>
      <w:sz w:val="18"/>
      <w:szCs w:val="18"/>
      <w:lang w:val="en-GB" w:eastAsia="ja-JP"/>
    </w:rPr>
  </w:style>
  <w:style w:type="character" w:styleId="afa">
    <w:name w:val="Unresolved Mention"/>
    <w:basedOn w:val="a0"/>
    <w:uiPriority w:val="99"/>
    <w:semiHidden/>
    <w:unhideWhenUsed/>
    <w:rsid w:val="004B485B"/>
    <w:rPr>
      <w:color w:val="605E5C"/>
      <w:shd w:val="clear" w:color="auto" w:fill="E1DFDD"/>
    </w:rPr>
  </w:style>
  <w:style w:type="character" w:customStyle="1" w:styleId="highlight">
    <w:name w:val="highlight"/>
    <w:basedOn w:val="a0"/>
    <w:rsid w:val="004B485B"/>
  </w:style>
  <w:style w:type="paragraph" w:customStyle="1" w:styleId="Default">
    <w:name w:val="Default"/>
    <w:rsid w:val="004B485B"/>
    <w:pPr>
      <w:autoSpaceDE w:val="0"/>
      <w:autoSpaceDN w:val="0"/>
      <w:adjustRightInd w:val="0"/>
    </w:pPr>
    <w:rPr>
      <w:rFonts w:eastAsia="MS Mincho"/>
      <w:color w:val="000000"/>
      <w:sz w:val="24"/>
      <w:szCs w:val="24"/>
    </w:rPr>
  </w:style>
  <w:style w:type="paragraph" w:styleId="afb">
    <w:name w:val="TOC Heading"/>
    <w:basedOn w:val="1"/>
    <w:next w:val="a"/>
    <w:uiPriority w:val="39"/>
    <w:unhideWhenUsed/>
    <w:qFormat/>
    <w:rsid w:val="004B485B"/>
    <w:pPr>
      <w:keepLines/>
      <w:tabs>
        <w:tab w:val="clear" w:pos="567"/>
      </w:tabs>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lang w:val="en-US" w:eastAsia="en-US"/>
    </w:rPr>
  </w:style>
  <w:style w:type="paragraph" w:styleId="11">
    <w:name w:val="toc 1"/>
    <w:basedOn w:val="a"/>
    <w:next w:val="a"/>
    <w:autoRedefine/>
    <w:uiPriority w:val="39"/>
    <w:unhideWhenUsed/>
    <w:rsid w:val="004B485B"/>
    <w:pPr>
      <w:suppressAutoHyphens w:val="0"/>
      <w:spacing w:after="100" w:line="240" w:lineRule="auto"/>
    </w:pPr>
    <w:rPr>
      <w:rFonts w:eastAsia="MS Mincho" w:cs="Times New Roman"/>
      <w:sz w:val="24"/>
      <w:szCs w:val="24"/>
      <w:lang w:val="en-GB" w:eastAsia="ja-JP"/>
    </w:rPr>
  </w:style>
  <w:style w:type="character" w:customStyle="1" w:styleId="SingleTxtGChar">
    <w:name w:val="_ Single Txt_G Char"/>
    <w:link w:val="SingleTxtG"/>
    <w:qFormat/>
    <w:rsid w:val="004B485B"/>
    <w:rPr>
      <w:lang w:val="ru-RU" w:eastAsia="en-US"/>
    </w:rPr>
  </w:style>
  <w:style w:type="paragraph" w:styleId="afc">
    <w:name w:val="Revision"/>
    <w:hidden/>
    <w:uiPriority w:val="99"/>
    <w:semiHidden/>
    <w:rsid w:val="004B485B"/>
    <w:rPr>
      <w:lang w:val="en-GB" w:eastAsia="fr-FR"/>
    </w:rPr>
  </w:style>
  <w:style w:type="paragraph" w:styleId="afd">
    <w:name w:val="Date"/>
    <w:basedOn w:val="a"/>
    <w:next w:val="a"/>
    <w:link w:val="afe"/>
    <w:semiHidden/>
    <w:rsid w:val="004B485B"/>
    <w:rPr>
      <w:rFonts w:eastAsia="Times New Roman" w:cs="Times New Roman"/>
      <w:szCs w:val="20"/>
      <w:lang w:val="en-GB" w:eastAsia="fr-FR"/>
    </w:rPr>
  </w:style>
  <w:style w:type="character" w:customStyle="1" w:styleId="afe">
    <w:name w:val="Дата Знак"/>
    <w:basedOn w:val="a0"/>
    <w:link w:val="afd"/>
    <w:semiHidden/>
    <w:rsid w:val="004B485B"/>
    <w:rPr>
      <w:lang w:val="en-GB" w:eastAsia="fr-FR"/>
    </w:rPr>
  </w:style>
  <w:style w:type="paragraph" w:customStyle="1" w:styleId="SingleTxtGR">
    <w:name w:val="_ Single Txt_GR"/>
    <w:basedOn w:val="a"/>
    <w:link w:val="SingleTxtGR0"/>
    <w:qFormat/>
    <w:rsid w:val="004B485B"/>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SingleTxtGR0">
    <w:name w:val="_ Single Txt_GR Знак"/>
    <w:basedOn w:val="a0"/>
    <w:link w:val="SingleTxtGR"/>
    <w:rsid w:val="004B485B"/>
    <w:rPr>
      <w:lang w:val="ru-RU" w:eastAsia="en-US"/>
    </w:rPr>
  </w:style>
  <w:style w:type="character" w:customStyle="1" w:styleId="H23GChar">
    <w:name w:val="_ H_2/3_G Char"/>
    <w:link w:val="H23G"/>
    <w:locked/>
    <w:rsid w:val="004B485B"/>
    <w:rPr>
      <w:b/>
      <w:lang w:val="ru-RU" w:eastAsia="ru-RU"/>
    </w:rPr>
  </w:style>
  <w:style w:type="paragraph" w:styleId="aff">
    <w:name w:val="Normal (Web)"/>
    <w:basedOn w:val="a"/>
    <w:uiPriority w:val="99"/>
    <w:unhideWhenUsed/>
    <w:rsid w:val="004B485B"/>
    <w:pPr>
      <w:suppressAutoHyphens w:val="0"/>
      <w:spacing w:before="100" w:beforeAutospacing="1" w:after="100" w:afterAutospacing="1" w:line="240" w:lineRule="auto"/>
    </w:pPr>
    <w:rPr>
      <w:rFonts w:eastAsia="Times New Roman" w:cs="Times New Roman"/>
      <w:sz w:val="24"/>
      <w:szCs w:val="24"/>
      <w:lang w:val="en-GB" w:eastAsia="en-GB"/>
    </w:rPr>
  </w:style>
  <w:style w:type="paragraph" w:customStyle="1" w:styleId="H23GR">
    <w:name w:val="_ H_2/3_GR"/>
    <w:basedOn w:val="a"/>
    <w:next w:val="a"/>
    <w:qFormat/>
    <w:rsid w:val="004B485B"/>
    <w:pPr>
      <w:keepNext/>
      <w:keepLines/>
      <w:tabs>
        <w:tab w:val="right" w:pos="851"/>
      </w:tabs>
      <w:spacing w:before="240" w:after="120" w:line="240" w:lineRule="exact"/>
      <w:ind w:left="1134" w:right="1134" w:hanging="1134"/>
    </w:pPr>
    <w:rPr>
      <w:rFonts w:eastAsia="Times New Roman" w:cs="Times New Roman"/>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1.bin"/><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25.gif"/><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16</TotalTime>
  <Pages>52</Pages>
  <Words>12545</Words>
  <Characters>82972</Characters>
  <Application>Microsoft Office Word</Application>
  <DocSecurity>0</DocSecurity>
  <Lines>2385</Lines>
  <Paragraphs>1112</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ECE/TRANS/WP.29/2023/135</vt:lpstr>
      <vt:lpstr>A/</vt:lpstr>
      <vt:lpstr>A/</vt:lpstr>
    </vt:vector>
  </TitlesOfParts>
  <Company>DCM</Company>
  <LinksUpToDate>false</LinksUpToDate>
  <CharactersWithSpaces>94934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ECE/TRANS/WP.29/2023/135</dc:title>
  <dc:subject/>
  <dc:creator>Anna BLAGODATSKIKH</dc:creator>
  <cp:keywords/>
  <cp:lastModifiedBy>Anna Blagodatskikh</cp:lastModifiedBy>
  <cp:revision>3</cp:revision>
  <cp:lastPrinted>2023-10-31T13:17:00Z</cp:lastPrinted>
  <dcterms:created xsi:type="dcterms:W3CDTF">2023-10-31T13:17:00Z</dcterms:created>
  <dcterms:modified xsi:type="dcterms:W3CDTF">2023-10-31T13:24:00Z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