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0B80BCF1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147D1841" w14:textId="77777777" w:rsidR="002D5AAC" w:rsidRDefault="002D5AAC" w:rsidP="003505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1E1832AF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215D187A" w14:textId="77777777" w:rsidR="002D5AAC" w:rsidRDefault="00350582" w:rsidP="00350582">
            <w:pPr>
              <w:jc w:val="right"/>
            </w:pPr>
            <w:r w:rsidRPr="00350582">
              <w:rPr>
                <w:sz w:val="40"/>
              </w:rPr>
              <w:t>ECE</w:t>
            </w:r>
            <w:r>
              <w:t>/TRANS/WP.29/1101/Amend.2</w:t>
            </w:r>
          </w:p>
        </w:tc>
      </w:tr>
      <w:tr w:rsidR="002D5AAC" w:rsidRPr="00873E2E" w14:paraId="48BC9385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4DD1B00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17EF4392" wp14:editId="50FFEA51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161CAB6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6FAA5752" w14:textId="77777777" w:rsidR="002D5AAC" w:rsidRDefault="00350582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74E4CF42" w14:textId="77777777" w:rsidR="00350582" w:rsidRDefault="00350582" w:rsidP="00350582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2C36F0">
              <w:rPr>
                <w:lang w:val="en-US"/>
              </w:rPr>
              <w:t xml:space="preserve">2 September </w:t>
            </w:r>
            <w:r>
              <w:rPr>
                <w:lang w:val="en-US"/>
              </w:rPr>
              <w:t>2020</w:t>
            </w:r>
          </w:p>
          <w:p w14:paraId="08F01B87" w14:textId="77777777" w:rsidR="00350582" w:rsidRDefault="00350582" w:rsidP="00350582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7E5CC9F4" w14:textId="77777777" w:rsidR="00350582" w:rsidRPr="008D53B6" w:rsidRDefault="00350582" w:rsidP="00350582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05743527" w14:textId="77777777" w:rsidR="00350582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5627D8DB" w14:textId="77777777" w:rsidR="00350582" w:rsidRPr="00610BA0" w:rsidRDefault="00350582" w:rsidP="00350582">
      <w:pPr>
        <w:spacing w:before="120"/>
        <w:rPr>
          <w:sz w:val="28"/>
          <w:szCs w:val="28"/>
        </w:rPr>
      </w:pPr>
      <w:r w:rsidRPr="00610BA0">
        <w:rPr>
          <w:sz w:val="28"/>
          <w:szCs w:val="28"/>
        </w:rPr>
        <w:t>Комитет по внутреннему транспорту</w:t>
      </w:r>
    </w:p>
    <w:p w14:paraId="51B73288" w14:textId="77777777" w:rsidR="00350582" w:rsidRPr="00610BA0" w:rsidRDefault="00350582" w:rsidP="00350582">
      <w:pPr>
        <w:spacing w:before="120"/>
        <w:rPr>
          <w:b/>
          <w:sz w:val="24"/>
          <w:szCs w:val="24"/>
        </w:rPr>
      </w:pPr>
      <w:r w:rsidRPr="00610BA0">
        <w:rPr>
          <w:b/>
          <w:bCs/>
          <w:sz w:val="24"/>
          <w:szCs w:val="24"/>
        </w:rPr>
        <w:t xml:space="preserve">Всемирный форум для согласования правил </w:t>
      </w:r>
      <w:r w:rsidRPr="00610BA0">
        <w:rPr>
          <w:b/>
          <w:bCs/>
          <w:sz w:val="24"/>
          <w:szCs w:val="24"/>
        </w:rPr>
        <w:br/>
        <w:t>в области транспортных средств</w:t>
      </w:r>
    </w:p>
    <w:p w14:paraId="7C1A7799" w14:textId="77777777" w:rsidR="00350582" w:rsidRPr="00D612FB" w:rsidRDefault="00350582" w:rsidP="00350582">
      <w:pPr>
        <w:pStyle w:val="HChG"/>
        <w:rPr>
          <w:lang w:eastAsia="fr-FR"/>
        </w:rPr>
      </w:pPr>
      <w:r w:rsidRPr="009508A3">
        <w:tab/>
      </w:r>
      <w:r w:rsidRPr="009508A3">
        <w:tab/>
      </w:r>
      <w:bookmarkStart w:id="0" w:name="OLE_LINK6"/>
      <w:bookmarkStart w:id="1" w:name="OLE_LINK7"/>
      <w:r w:rsidRPr="00D612FB">
        <w:rPr>
          <w:lang w:eastAsia="fr-FR"/>
        </w:rPr>
        <w:t xml:space="preserve">Общая резолюция № 1 (ОР.1) </w:t>
      </w:r>
      <w:bookmarkEnd w:id="0"/>
      <w:bookmarkEnd w:id="1"/>
      <w:r w:rsidRPr="00D612FB">
        <w:rPr>
          <w:lang w:eastAsia="fr-FR"/>
        </w:rPr>
        <w:t>по соглашениям 1958 и</w:t>
      </w:r>
      <w:r w:rsidR="002C36F0">
        <w:rPr>
          <w:lang w:val="en-US" w:eastAsia="fr-FR"/>
        </w:rPr>
        <w:t> </w:t>
      </w:r>
      <w:r w:rsidRPr="00D612FB">
        <w:rPr>
          <w:lang w:eastAsia="fr-FR"/>
        </w:rPr>
        <w:t>1998 годов,</w:t>
      </w:r>
    </w:p>
    <w:p w14:paraId="1E6B33E0" w14:textId="77777777" w:rsidR="00350582" w:rsidRPr="00D612FB" w:rsidRDefault="002C36F0" w:rsidP="002C36F0">
      <w:pPr>
        <w:pStyle w:val="HChGR"/>
      </w:pPr>
      <w:r>
        <w:tab/>
      </w:r>
      <w:r>
        <w:tab/>
      </w:r>
      <w:r w:rsidR="00350582" w:rsidRPr="00D612FB">
        <w:t>касающаяся описания и эксплуатационных качеств испытательных инструментов и устройств, необходимых для оценки соответствия колесных транспортных средств, предметов оборудования и частей техническим предписаниям, указанным в</w:t>
      </w:r>
      <w:r>
        <w:rPr>
          <w:lang w:val="en-US"/>
        </w:rPr>
        <w:t> </w:t>
      </w:r>
      <w:r w:rsidR="00350582" w:rsidRPr="00D612FB">
        <w:t>правилах и глобальных технических правилах</w:t>
      </w:r>
      <w:r w:rsidR="00350582" w:rsidRPr="00A961A8">
        <w:rPr>
          <w:b w:val="0"/>
          <w:bCs/>
          <w:sz w:val="20"/>
        </w:rPr>
        <w:footnoteReference w:customMarkFollows="1" w:id="1"/>
        <w:t>*</w:t>
      </w:r>
    </w:p>
    <w:p w14:paraId="11B1E5A1" w14:textId="77777777" w:rsidR="00350582" w:rsidRPr="00350582" w:rsidRDefault="002C36F0" w:rsidP="002C36F0">
      <w:pPr>
        <w:pStyle w:val="H23G"/>
      </w:pPr>
      <w:r>
        <w:tab/>
      </w:r>
      <w:r>
        <w:tab/>
      </w:r>
      <w:r w:rsidR="00350582" w:rsidRPr="00350582">
        <w:t>Поправка 2</w:t>
      </w:r>
    </w:p>
    <w:p w14:paraId="70C30F60" w14:textId="77777777" w:rsidR="00350582" w:rsidRDefault="00350582" w:rsidP="00350582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0631D76E" w14:textId="77777777" w:rsidR="00350582" w:rsidRPr="009508A3" w:rsidRDefault="00350582" w:rsidP="00350582">
      <w:pPr>
        <w:pStyle w:val="SingleTxtG"/>
      </w:pPr>
      <w:r w:rsidRPr="009508A3">
        <w:rPr>
          <w:i/>
        </w:rPr>
        <w:lastRenderedPageBreak/>
        <w:t>Содержание</w:t>
      </w:r>
      <w:r w:rsidRPr="009508A3">
        <w:t xml:space="preserve"> изменить следующим образом:</w:t>
      </w:r>
    </w:p>
    <w:p w14:paraId="41224CAF" w14:textId="77777777" w:rsidR="00350582" w:rsidRPr="009508A3" w:rsidRDefault="00350582" w:rsidP="00350582">
      <w:pPr>
        <w:rPr>
          <w:sz w:val="28"/>
        </w:rPr>
      </w:pPr>
      <w:r>
        <w:rPr>
          <w:szCs w:val="20"/>
        </w:rPr>
        <w:t>«</w:t>
      </w:r>
      <w:r w:rsidRPr="009508A3">
        <w:rPr>
          <w:sz w:val="28"/>
        </w:rPr>
        <w:t>Содержание</w:t>
      </w:r>
    </w:p>
    <w:p w14:paraId="5BE4B87A" w14:textId="77777777" w:rsidR="00350582" w:rsidRPr="009508A3" w:rsidRDefault="00350582" w:rsidP="00350582">
      <w:pPr>
        <w:spacing w:after="120"/>
        <w:ind w:left="283"/>
        <w:jc w:val="right"/>
        <w:rPr>
          <w:sz w:val="18"/>
        </w:rPr>
      </w:pPr>
      <w:r w:rsidRPr="009508A3">
        <w:rPr>
          <w:i/>
          <w:sz w:val="18"/>
        </w:rPr>
        <w:tab/>
        <w:t>Стр.</w:t>
      </w:r>
    </w:p>
    <w:p w14:paraId="70861787" w14:textId="77777777" w:rsidR="00350582" w:rsidRPr="009508A3" w:rsidRDefault="00350582" w:rsidP="00350582">
      <w:pPr>
        <w:tabs>
          <w:tab w:val="right" w:pos="850"/>
          <w:tab w:val="left" w:pos="1134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Преамбула</w:t>
      </w:r>
      <w:r w:rsidRPr="009508A3">
        <w:tab/>
      </w:r>
      <w:r w:rsidRPr="009508A3">
        <w:tab/>
      </w:r>
    </w:p>
    <w:p w14:paraId="634195DE" w14:textId="77777777" w:rsidR="00350582" w:rsidRPr="009508A3" w:rsidRDefault="00350582" w:rsidP="0035058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I.</w:t>
      </w:r>
      <w:r w:rsidRPr="009508A3">
        <w:tab/>
        <w:t>Изложение технических соображений и обоснование</w:t>
      </w:r>
      <w:r w:rsidRPr="009508A3">
        <w:tab/>
      </w:r>
      <w:r w:rsidRPr="009508A3">
        <w:tab/>
      </w:r>
    </w:p>
    <w:p w14:paraId="661F615A" w14:textId="77777777" w:rsidR="00350582" w:rsidRPr="009508A3" w:rsidRDefault="00350582" w:rsidP="00350582">
      <w:pPr>
        <w:tabs>
          <w:tab w:val="right" w:pos="850"/>
          <w:tab w:val="left" w:pos="1134"/>
          <w:tab w:val="left" w:pos="1559"/>
          <w:tab w:val="left" w:leader="dot" w:pos="8929"/>
          <w:tab w:val="left" w:pos="9113"/>
          <w:tab w:val="right" w:pos="9498"/>
        </w:tabs>
        <w:spacing w:after="120"/>
        <w:ind w:left="1559" w:right="311" w:hanging="1559"/>
      </w:pPr>
      <w:r w:rsidRPr="009508A3">
        <w:tab/>
      </w:r>
      <w:r w:rsidRPr="009508A3">
        <w:tab/>
        <w:t>II.</w:t>
      </w:r>
      <w:r w:rsidRPr="009508A3">
        <w:tab/>
        <w:t>Общая резолюция (ОР.1) по соглашениям 1958 и 1998 годов, касающаяся</w:t>
      </w:r>
      <w:r>
        <w:t xml:space="preserve"> описания</w:t>
      </w:r>
      <w:r>
        <w:br/>
      </w:r>
      <w:r w:rsidRPr="009508A3">
        <w:t>и эксплуатационных качеств испытательных инструментов и</w:t>
      </w:r>
      <w:r>
        <w:t xml:space="preserve"> </w:t>
      </w:r>
      <w:r w:rsidRPr="009508A3">
        <w:t xml:space="preserve">устройств, </w:t>
      </w:r>
      <w:r>
        <w:br/>
      </w:r>
      <w:r w:rsidRPr="009508A3">
        <w:t xml:space="preserve">необходимых для оценки соответствия колесных транспортных средств, предметов оборудования и частей техническим предписаниям, указанным в правилах </w:t>
      </w:r>
      <w:r>
        <w:br/>
      </w:r>
      <w:r w:rsidRPr="009508A3">
        <w:t>и глобальных технических правилах</w:t>
      </w:r>
      <w:r w:rsidRPr="009508A3">
        <w:tab/>
      </w:r>
      <w:r w:rsidRPr="009508A3">
        <w:tab/>
      </w:r>
      <w:r w:rsidRPr="009508A3">
        <w:tab/>
      </w:r>
    </w:p>
    <w:p w14:paraId="5CE6B5A0" w14:textId="77777777" w:rsidR="00350582" w:rsidRPr="009508A3" w:rsidRDefault="00350582" w:rsidP="0035058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1.</w:t>
      </w:r>
      <w:r w:rsidRPr="009508A3">
        <w:tab/>
        <w:t>Область применения</w:t>
      </w:r>
      <w:r w:rsidRPr="009508A3">
        <w:tab/>
      </w:r>
      <w:r w:rsidRPr="009508A3">
        <w:tab/>
      </w:r>
    </w:p>
    <w:p w14:paraId="19D2A59A" w14:textId="77777777" w:rsidR="00350582" w:rsidRPr="009508A3" w:rsidRDefault="00350582" w:rsidP="0035058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2.</w:t>
      </w:r>
      <w:r w:rsidRPr="009508A3">
        <w:tab/>
        <w:t>Общие положения</w:t>
      </w:r>
      <w:r w:rsidRPr="009508A3">
        <w:tab/>
      </w:r>
      <w:r w:rsidRPr="009508A3">
        <w:tab/>
      </w:r>
    </w:p>
    <w:p w14:paraId="4127BCB1" w14:textId="77777777" w:rsidR="00350582" w:rsidRPr="009508A3" w:rsidRDefault="00350582" w:rsidP="0035058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3.</w:t>
      </w:r>
      <w:r w:rsidRPr="009508A3">
        <w:tab/>
        <w:t xml:space="preserve">Специальные положения </w:t>
      </w:r>
      <w:r w:rsidRPr="009508A3">
        <w:tab/>
      </w:r>
      <w:r w:rsidRPr="009508A3">
        <w:tab/>
      </w:r>
    </w:p>
    <w:p w14:paraId="2C7EB189" w14:textId="77777777" w:rsidR="00350582" w:rsidRPr="009508A3" w:rsidRDefault="00350582" w:rsidP="0035058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</w:r>
      <w:r>
        <w:t>П</w:t>
      </w:r>
      <w:r w:rsidRPr="009508A3">
        <w:t>риложение</w:t>
      </w:r>
      <w:r w:rsidRPr="009508A3">
        <w:tab/>
      </w:r>
      <w:r w:rsidRPr="009508A3">
        <w:tab/>
      </w:r>
    </w:p>
    <w:p w14:paraId="136DA971" w14:textId="77777777" w:rsidR="00350582" w:rsidRPr="009508A3" w:rsidRDefault="00350582" w:rsidP="00350582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  <w:t xml:space="preserve">Добавление 1 − [Зарезервировано для технических требований к манекену </w:t>
      </w:r>
      <w:r>
        <w:br/>
      </w:r>
      <w:r w:rsidRPr="009508A3">
        <w:t xml:space="preserve">с достоверными биофизическими характеристиками, </w:t>
      </w:r>
      <w:r>
        <w:br/>
      </w:r>
      <w:r w:rsidRPr="009508A3">
        <w:t>предназначенному для испытания на удар сзади (BioRID)]</w:t>
      </w:r>
      <w:r w:rsidRPr="009508A3">
        <w:tab/>
      </w:r>
      <w:r w:rsidRPr="009508A3">
        <w:tab/>
      </w:r>
    </w:p>
    <w:p w14:paraId="710A1144" w14:textId="77777777" w:rsidR="00350582" w:rsidRPr="009508A3" w:rsidRDefault="00350582" w:rsidP="00350582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  <w:t>Добавление 2 −</w:t>
      </w:r>
      <w:r w:rsidRPr="009508A3">
        <w:tab/>
        <w:t xml:space="preserve">Технические требования к изготовлению, подготовке и сертификации антропометрического устройства для испытания взрослого мужского </w:t>
      </w:r>
      <w:r w:rsidRPr="009508A3">
        <w:br/>
        <w:t xml:space="preserve">манекена WorldSID 50-го процентиля (манекен WorldSID, мужской, </w:t>
      </w:r>
      <w:r w:rsidRPr="009508A3">
        <w:br/>
        <w:t>50-го процентиля)</w:t>
      </w:r>
      <w:r w:rsidRPr="009508A3">
        <w:tab/>
      </w:r>
      <w:r w:rsidRPr="009508A3">
        <w:tab/>
      </w:r>
    </w:p>
    <w:p w14:paraId="2A4546E7" w14:textId="77777777" w:rsidR="00350582" w:rsidRPr="009508A3" w:rsidRDefault="00350582" w:rsidP="00350582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</w:r>
      <w:r w:rsidRPr="009B1DE9">
        <w:rPr>
          <w:bCs/>
        </w:rPr>
        <w:t xml:space="preserve">Добавление 3 − Технические требования к изготовлению, подготовке и </w:t>
      </w:r>
      <w:r w:rsidRPr="009B1DE9">
        <w:rPr>
          <w:bCs/>
        </w:rPr>
        <w:br/>
        <w:t xml:space="preserve">сертификации ударного элемента в виде гибкой модели ноги </w:t>
      </w:r>
      <w:r w:rsidRPr="009B1DE9">
        <w:rPr>
          <w:bCs/>
        </w:rPr>
        <w:br/>
        <w:t>пешехода (FlexPLI)</w:t>
      </w:r>
      <w:r w:rsidRPr="000A5575">
        <w:tab/>
      </w:r>
      <w:r>
        <w:tab/>
        <w:t>»</w:t>
      </w:r>
    </w:p>
    <w:p w14:paraId="3EBDE6A8" w14:textId="77777777" w:rsidR="00350582" w:rsidRPr="009508A3" w:rsidRDefault="00350582" w:rsidP="00350582">
      <w:pPr>
        <w:pStyle w:val="SingleTxtG"/>
        <w:rPr>
          <w:i/>
        </w:rPr>
      </w:pPr>
      <w:r w:rsidRPr="009508A3">
        <w:rPr>
          <w:i/>
        </w:rPr>
        <w:t>Раздел II</w:t>
      </w:r>
    </w:p>
    <w:p w14:paraId="16469399" w14:textId="77777777" w:rsidR="00350582" w:rsidRPr="009508A3" w:rsidRDefault="00350582" w:rsidP="00350582">
      <w:pPr>
        <w:pStyle w:val="SingleTxtG"/>
      </w:pPr>
      <w:r w:rsidRPr="009508A3">
        <w:rPr>
          <w:i/>
        </w:rPr>
        <w:t>Пункты 3 и 3.1, Специальные положения</w:t>
      </w:r>
      <w:r w:rsidRPr="009508A3">
        <w:t>, изменить следующим образом:</w:t>
      </w:r>
    </w:p>
    <w:p w14:paraId="2C9922E2" w14:textId="77777777" w:rsidR="00350582" w:rsidRPr="009508A3" w:rsidRDefault="00350582" w:rsidP="00A961A8">
      <w:pPr>
        <w:keepNext/>
        <w:keepLines/>
        <w:tabs>
          <w:tab w:val="right" w:pos="851"/>
        </w:tabs>
        <w:spacing w:before="240" w:after="120" w:line="270" w:lineRule="exact"/>
        <w:ind w:left="2276" w:right="706" w:hanging="1138"/>
        <w:rPr>
          <w:b/>
          <w:sz w:val="24"/>
          <w:szCs w:val="24"/>
        </w:rPr>
      </w:pPr>
      <w:r>
        <w:rPr>
          <w:szCs w:val="20"/>
        </w:rPr>
        <w:t>«</w:t>
      </w:r>
      <w:r w:rsidRPr="002C36F0">
        <w:rPr>
          <w:b/>
          <w:sz w:val="28"/>
          <w:szCs w:val="28"/>
        </w:rPr>
        <w:t>3.</w:t>
      </w:r>
      <w:r w:rsidRPr="002C36F0">
        <w:rPr>
          <w:b/>
          <w:sz w:val="28"/>
          <w:szCs w:val="28"/>
        </w:rPr>
        <w:tab/>
        <w:t>Специальные положения</w:t>
      </w:r>
    </w:p>
    <w:p w14:paraId="09DC0AD3" w14:textId="77777777" w:rsidR="00350582" w:rsidRPr="009508A3" w:rsidRDefault="00350582" w:rsidP="00350582">
      <w:pPr>
        <w:spacing w:after="120"/>
        <w:ind w:left="2268" w:right="709" w:hanging="1134"/>
        <w:jc w:val="both"/>
      </w:pPr>
      <w:r w:rsidRPr="009508A3">
        <w:t>3.1</w:t>
      </w:r>
      <w:r w:rsidRPr="009508A3">
        <w:tab/>
        <w:t>В нижеследующей таблице перечислены отдельные добавления к настоящей Общей резолюции, в которых содержатся подробные данные, касающиеся конструкции, изготовления, технического обслуживания и подготовки испытательных устройств или предметов оборудования.</w:t>
      </w:r>
    </w:p>
    <w:tbl>
      <w:tblPr>
        <w:tblW w:w="850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5E0" w:firstRow="1" w:lastRow="1" w:firstColumn="1" w:lastColumn="1" w:noHBand="0" w:noVBand="1"/>
      </w:tblPr>
      <w:tblGrid>
        <w:gridCol w:w="1885"/>
        <w:gridCol w:w="2380"/>
        <w:gridCol w:w="1371"/>
        <w:gridCol w:w="1872"/>
        <w:gridCol w:w="992"/>
      </w:tblGrid>
      <w:tr w:rsidR="00350582" w:rsidRPr="009508A3" w14:paraId="22664A1C" w14:textId="77777777" w:rsidTr="002C36F0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80882" w14:textId="77777777" w:rsidR="00350582" w:rsidRPr="009508A3" w:rsidRDefault="00350582" w:rsidP="002C36F0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ECE/TRANS/WP.29/1101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B447C" w14:textId="77777777" w:rsidR="00350582" w:rsidRPr="009508A3" w:rsidRDefault="00350582" w:rsidP="002C36F0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Родовое название испытательного инструмента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F1A0B" w14:textId="77777777" w:rsidR="00350582" w:rsidRPr="009508A3" w:rsidRDefault="00350582" w:rsidP="002C36F0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Правила ООН, требующие использования испытательного инструмента/</w:t>
            </w:r>
            <w:r w:rsidRPr="00397FA3">
              <w:rPr>
                <w:i/>
                <w:sz w:val="16"/>
              </w:rPr>
              <w:t xml:space="preserve"> </w:t>
            </w:r>
            <w:r w:rsidRPr="009508A3">
              <w:rPr>
                <w:i/>
                <w:sz w:val="16"/>
              </w:rPr>
              <w:t>устройства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6FF66" w14:textId="77777777" w:rsidR="00350582" w:rsidRPr="009508A3" w:rsidRDefault="00350582" w:rsidP="002C36F0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Глобальные технические правила ООН, требующие использования испытательного инструмента или 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14:paraId="2020B902" w14:textId="77777777" w:rsidR="00350582" w:rsidRPr="009508A3" w:rsidRDefault="00350582" w:rsidP="002C36F0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 xml:space="preserve">Дата </w:t>
            </w:r>
            <w:r w:rsidRPr="009508A3">
              <w:rPr>
                <w:i/>
                <w:sz w:val="16"/>
              </w:rPr>
              <w:br/>
              <w:t>принятия добавления</w:t>
            </w:r>
          </w:p>
        </w:tc>
      </w:tr>
      <w:tr w:rsidR="00350582" w:rsidRPr="009508A3" w14:paraId="25888BB9" w14:textId="77777777" w:rsidTr="002C36F0">
        <w:tc>
          <w:tcPr>
            <w:tcW w:w="18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5D97B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  <w:p w14:paraId="31E51E33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− Добавление 1 к ОР.1</w:t>
            </w:r>
          </w:p>
        </w:tc>
        <w:tc>
          <w:tcPr>
            <w:tcW w:w="23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44E30" w14:textId="77777777" w:rsidR="002C36F0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з</w:t>
            </w:r>
            <w:r w:rsidRPr="009508A3">
              <w:rPr>
                <w:sz w:val="18"/>
                <w:szCs w:val="18"/>
              </w:rPr>
              <w:t xml:space="preserve">арезервировано) </w:t>
            </w:r>
          </w:p>
          <w:p w14:paraId="2EF8621A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Манекен BioRID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8510C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9E56B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2D30C37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</w:tr>
      <w:tr w:rsidR="00350582" w:rsidRPr="009508A3" w14:paraId="44A71555" w14:textId="77777777" w:rsidTr="002C36F0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507DC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Amend.1</w:t>
            </w:r>
          </w:p>
          <w:p w14:paraId="78EB399E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− </w:t>
            </w:r>
            <w:r>
              <w:rPr>
                <w:sz w:val="18"/>
                <w:szCs w:val="18"/>
              </w:rPr>
              <w:t>Добавление</w:t>
            </w:r>
            <w:r w:rsidRPr="009508A3">
              <w:rPr>
                <w:sz w:val="18"/>
                <w:szCs w:val="18"/>
              </w:rPr>
              <w:t xml:space="preserve"> 2 к ОР.1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E532A" w14:textId="77777777" w:rsidR="002C36F0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Манекен WorldSID, </w:t>
            </w:r>
          </w:p>
          <w:p w14:paraId="07997144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мужской, 50-го процентиля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AECAF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№ [135]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6CB24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№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65C0E8C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12 ноября </w:t>
            </w:r>
            <w:r>
              <w:rPr>
                <w:sz w:val="18"/>
                <w:szCs w:val="18"/>
              </w:rPr>
              <w:br/>
            </w:r>
            <w:r w:rsidRPr="009508A3">
              <w:rPr>
                <w:sz w:val="18"/>
                <w:szCs w:val="18"/>
              </w:rPr>
              <w:t>2014 года</w:t>
            </w:r>
          </w:p>
        </w:tc>
      </w:tr>
      <w:tr w:rsidR="00350582" w:rsidRPr="009508A3" w14:paraId="58660456" w14:textId="77777777" w:rsidTr="002C36F0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8EA3D1D" w14:textId="77777777" w:rsidR="00350582" w:rsidRPr="009B1DE9" w:rsidRDefault="00350582" w:rsidP="002C36F0">
            <w:pPr>
              <w:spacing w:before="40" w:after="40" w:line="220" w:lineRule="exact"/>
              <w:ind w:left="113" w:right="113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Amend.2</w:t>
            </w:r>
          </w:p>
          <w:p w14:paraId="2D375635" w14:textId="77777777" w:rsidR="00350582" w:rsidRPr="009B1DE9" w:rsidRDefault="00350582" w:rsidP="002C36F0">
            <w:pPr>
              <w:spacing w:before="40" w:after="120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− Добавление 3 к ОР.1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EF2EC79" w14:textId="77777777" w:rsidR="00350582" w:rsidRPr="009B1DE9" w:rsidRDefault="00350582" w:rsidP="002C36F0">
            <w:pPr>
              <w:spacing w:before="40" w:after="120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FlexPLI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866A0CC" w14:textId="77777777" w:rsidR="00350582" w:rsidRPr="009B1DE9" w:rsidRDefault="00350582" w:rsidP="002C36F0">
            <w:pPr>
              <w:spacing w:before="40" w:after="120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№ 127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433667B" w14:textId="77777777" w:rsidR="00350582" w:rsidRPr="009B1DE9" w:rsidRDefault="00350582" w:rsidP="002C36F0">
            <w:pPr>
              <w:spacing w:before="40" w:after="120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№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2EF7B9D" w14:textId="77777777" w:rsidR="00350582" w:rsidRPr="009508A3" w:rsidRDefault="00350582" w:rsidP="002C36F0">
            <w:pPr>
              <w:spacing w:before="40" w:after="120"/>
              <w:rPr>
                <w:sz w:val="18"/>
                <w:szCs w:val="18"/>
              </w:rPr>
            </w:pPr>
          </w:p>
        </w:tc>
      </w:tr>
    </w:tbl>
    <w:p w14:paraId="5CC129F6" w14:textId="77777777" w:rsidR="00350582" w:rsidRPr="009508A3" w:rsidRDefault="00350582" w:rsidP="00350582">
      <w:pPr>
        <w:pStyle w:val="SingleTxtGR"/>
        <w:ind w:right="7"/>
        <w:jc w:val="right"/>
      </w:pPr>
      <w:r>
        <w:t>»</w:t>
      </w:r>
    </w:p>
    <w:p w14:paraId="7973B095" w14:textId="77777777" w:rsidR="00350582" w:rsidRPr="009508A3" w:rsidRDefault="00350582" w:rsidP="00350582">
      <w:pPr>
        <w:pStyle w:val="SingleTxtG"/>
        <w:keepNext/>
        <w:rPr>
          <w:i/>
        </w:rPr>
      </w:pPr>
      <w:r>
        <w:rPr>
          <w:i/>
        </w:rPr>
        <w:lastRenderedPageBreak/>
        <w:t>П</w:t>
      </w:r>
      <w:r w:rsidRPr="009508A3">
        <w:rPr>
          <w:i/>
        </w:rPr>
        <w:t>риложение</w:t>
      </w:r>
      <w:r w:rsidRPr="009508A3">
        <w:t xml:space="preserve"> изменить следующим образом:</w:t>
      </w:r>
    </w:p>
    <w:p w14:paraId="664A4BBF" w14:textId="77777777" w:rsidR="00350582" w:rsidRPr="007E2FB3" w:rsidRDefault="00350582" w:rsidP="00350582">
      <w:pPr>
        <w:pStyle w:val="SingleTxtGR"/>
        <w:tabs>
          <w:tab w:val="clear" w:pos="2835"/>
          <w:tab w:val="clear" w:pos="3402"/>
          <w:tab w:val="clear" w:pos="3969"/>
          <w:tab w:val="left" w:pos="2506"/>
          <w:tab w:val="left" w:pos="2744"/>
          <w:tab w:val="left" w:pos="8504"/>
        </w:tabs>
        <w:ind w:left="2744" w:hanging="1610"/>
        <w:rPr>
          <w:rStyle w:val="SingleTxtGR0"/>
          <w:b/>
        </w:rPr>
      </w:pPr>
      <w:r>
        <w:t>«Добавление 1</w:t>
      </w:r>
      <w:r>
        <w:tab/>
        <w:t>–</w:t>
      </w:r>
      <w:r>
        <w:tab/>
      </w:r>
      <w:r w:rsidRPr="007E2FB3">
        <w:t>[Зарезервировано для технических требований к манекену с достоверными биофизическими характеристиками, предназначенному для испытания на удар сзади (BioRID)]</w:t>
      </w:r>
    </w:p>
    <w:p w14:paraId="4B48D5E6" w14:textId="77777777" w:rsidR="00350582" w:rsidRPr="007E2FB3" w:rsidRDefault="00350582" w:rsidP="00350582">
      <w:pPr>
        <w:pStyle w:val="SingleTxtGR"/>
        <w:tabs>
          <w:tab w:val="clear" w:pos="2835"/>
          <w:tab w:val="clear" w:pos="3402"/>
          <w:tab w:val="clear" w:pos="3969"/>
          <w:tab w:val="left" w:pos="2506"/>
          <w:tab w:val="left" w:pos="2744"/>
          <w:tab w:val="left" w:pos="8504"/>
        </w:tabs>
        <w:ind w:left="2744" w:hanging="1610"/>
      </w:pPr>
      <w:r w:rsidRPr="007E2FB3">
        <w:t>Добавление 2</w:t>
      </w:r>
      <w:r>
        <w:tab/>
      </w:r>
      <w:r w:rsidRPr="007E2FB3">
        <w:t>–</w:t>
      </w:r>
      <w:r>
        <w:tab/>
      </w:r>
      <w:r w:rsidRPr="007E2FB3">
        <w:t>Технические требования к изготовлению, подготовке и сертификации антропометрического устройства для испытания взрослого мужского манекена WorldSID 50-го процентиля (манекен WorldSID, мужской, 50-го процентиля)</w:t>
      </w:r>
    </w:p>
    <w:p w14:paraId="4442A787" w14:textId="77777777" w:rsidR="00350582" w:rsidRPr="00D331DD" w:rsidRDefault="00350582" w:rsidP="00350582">
      <w:pPr>
        <w:pStyle w:val="SingleTxtGR"/>
        <w:tabs>
          <w:tab w:val="clear" w:pos="2835"/>
          <w:tab w:val="clear" w:pos="3402"/>
          <w:tab w:val="clear" w:pos="3969"/>
          <w:tab w:val="left" w:pos="2506"/>
          <w:tab w:val="left" w:pos="2744"/>
          <w:tab w:val="left" w:pos="8504"/>
        </w:tabs>
        <w:ind w:left="2744" w:hanging="1610"/>
      </w:pPr>
      <w:r w:rsidRPr="00D331DD">
        <w:t>Добавление 3</w:t>
      </w:r>
      <w:r>
        <w:tab/>
      </w:r>
      <w:r w:rsidRPr="00D331DD">
        <w:t>–</w:t>
      </w:r>
      <w:r>
        <w:tab/>
      </w:r>
      <w:r w:rsidRPr="00D331DD">
        <w:t>Технические требования к изготовлению, подготовке и сертификации ударного элемента в виде гибкой модели ноги пешехода (FlexPLI)</w:t>
      </w:r>
    </w:p>
    <w:p w14:paraId="4C21D11D" w14:textId="77777777" w:rsidR="00873E2E" w:rsidRPr="00E9284D" w:rsidRDefault="00873E2E" w:rsidP="00873E2E">
      <w:pPr>
        <w:rPr>
          <w:rFonts w:cs="Times New Roman"/>
          <w:b/>
          <w:sz w:val="28"/>
        </w:rPr>
      </w:pPr>
      <w:r w:rsidRPr="00E9284D">
        <w:rPr>
          <w:rFonts w:cs="Times New Roman"/>
          <w:b/>
          <w:sz w:val="28"/>
        </w:rPr>
        <w:t>Содержание</w:t>
      </w:r>
    </w:p>
    <w:p w14:paraId="48603507" w14:textId="77777777" w:rsidR="00873E2E" w:rsidRPr="00A961A8" w:rsidRDefault="00873E2E" w:rsidP="00873E2E">
      <w:pPr>
        <w:tabs>
          <w:tab w:val="right" w:pos="9214"/>
        </w:tabs>
        <w:spacing w:after="120"/>
        <w:ind w:left="283"/>
        <w:rPr>
          <w:rFonts w:cs="Times New Roman"/>
          <w:bCs/>
          <w:i/>
          <w:sz w:val="18"/>
        </w:rPr>
      </w:pPr>
      <w:r w:rsidRPr="00E9284D">
        <w:rPr>
          <w:rFonts w:cs="Times New Roman"/>
          <w:b/>
          <w:i/>
          <w:sz w:val="18"/>
        </w:rPr>
        <w:tab/>
      </w:r>
      <w:r w:rsidRPr="00A961A8">
        <w:rPr>
          <w:rFonts w:cs="Times New Roman"/>
          <w:bCs/>
          <w:i/>
          <w:sz w:val="18"/>
        </w:rPr>
        <w:t>Стр.</w:t>
      </w:r>
    </w:p>
    <w:p w14:paraId="2DDF322C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D331DD">
        <w:rPr>
          <w:rFonts w:cs="Times New Roman"/>
          <w:b/>
        </w:rPr>
        <w:tab/>
      </w:r>
      <w:r w:rsidRPr="001346CF">
        <w:rPr>
          <w:rFonts w:cs="Times New Roman"/>
          <w:bCs/>
        </w:rPr>
        <w:t>1.</w:t>
      </w:r>
      <w:r w:rsidRPr="001346CF">
        <w:rPr>
          <w:rFonts w:cs="Times New Roman"/>
          <w:bCs/>
        </w:rPr>
        <w:tab/>
      </w:r>
      <w:r w:rsidRPr="009A7C03">
        <w:rPr>
          <w:rFonts w:cs="Times New Roman"/>
          <w:bCs/>
        </w:rPr>
        <w:t>Общие положения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4</w:t>
      </w:r>
    </w:p>
    <w:p w14:paraId="669499A6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2.</w:t>
      </w:r>
      <w:r w:rsidRPr="009A7C03">
        <w:rPr>
          <w:rFonts w:cs="Times New Roman"/>
          <w:bCs/>
        </w:rPr>
        <w:tab/>
        <w:t>Общая конструкция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4</w:t>
      </w:r>
    </w:p>
    <w:p w14:paraId="6DD76312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2.1</w:t>
      </w:r>
      <w:r w:rsidRPr="009A7C03">
        <w:rPr>
          <w:rFonts w:cs="Times New Roman"/>
          <w:bCs/>
        </w:rPr>
        <w:tab/>
        <w:t>Физические свойства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4</w:t>
      </w:r>
    </w:p>
    <w:p w14:paraId="7B00ADB6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2.2</w:t>
      </w:r>
      <w:r w:rsidRPr="009A7C03">
        <w:rPr>
          <w:rFonts w:cs="Times New Roman"/>
          <w:bCs/>
        </w:rPr>
        <w:tab/>
        <w:t>Измерительная аппаратура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7</w:t>
      </w:r>
    </w:p>
    <w:p w14:paraId="641508D7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bookmarkStart w:id="2" w:name="_Hlk534883547"/>
      <w:r w:rsidRPr="009A7C03">
        <w:rPr>
          <w:rFonts w:cs="Times New Roman"/>
          <w:bCs/>
        </w:rPr>
        <w:t>3.</w:t>
      </w:r>
      <w:r w:rsidRPr="009A7C03">
        <w:rPr>
          <w:rFonts w:cs="Times New Roman"/>
          <w:bCs/>
        </w:rPr>
        <w:tab/>
        <w:t>Сборка и разборка</w:t>
      </w:r>
      <w:bookmarkEnd w:id="2"/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8</w:t>
      </w:r>
    </w:p>
    <w:p w14:paraId="16010556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4.</w:t>
      </w:r>
      <w:r w:rsidRPr="009A7C03">
        <w:rPr>
          <w:rFonts w:cs="Times New Roman"/>
          <w:bCs/>
        </w:rPr>
        <w:tab/>
        <w:t>Техническое обслуживание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9</w:t>
      </w:r>
    </w:p>
    <w:p w14:paraId="403676EE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bookmarkStart w:id="3" w:name="_Hlk534885012"/>
      <w:r w:rsidRPr="009A7C03">
        <w:rPr>
          <w:rFonts w:cs="Times New Roman"/>
          <w:bCs/>
        </w:rPr>
        <w:t>5.</w:t>
      </w:r>
      <w:r w:rsidRPr="009A7C03">
        <w:rPr>
          <w:rFonts w:cs="Times New Roman"/>
          <w:bCs/>
        </w:rPr>
        <w:tab/>
        <w:t>Сертификация</w:t>
      </w:r>
      <w:bookmarkEnd w:id="3"/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10</w:t>
      </w:r>
    </w:p>
    <w:p w14:paraId="047D5544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5.1</w:t>
      </w:r>
      <w:r w:rsidRPr="009A7C03">
        <w:rPr>
          <w:rFonts w:cs="Times New Roman"/>
          <w:bCs/>
        </w:rPr>
        <w:tab/>
        <w:t>Статические сертификационные испытания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10</w:t>
      </w:r>
    </w:p>
    <w:p w14:paraId="573CCC25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5.2</w:t>
      </w:r>
      <w:r w:rsidRPr="009A7C03">
        <w:rPr>
          <w:rFonts w:cs="Times New Roman"/>
          <w:bCs/>
        </w:rPr>
        <w:tab/>
        <w:t>Динамические сертификационные испытания (маятниковое испытание)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15</w:t>
      </w:r>
    </w:p>
    <w:p w14:paraId="52709B5B" w14:textId="77777777" w:rsidR="00873E2E" w:rsidRPr="005A4BDE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</w:rPr>
      </w:pPr>
      <w:r w:rsidRPr="009A7C03">
        <w:rPr>
          <w:rFonts w:cs="Times New Roman"/>
          <w:bCs/>
        </w:rPr>
        <w:tab/>
        <w:t>5.3</w:t>
      </w:r>
      <w:r w:rsidRPr="009A7C03">
        <w:rPr>
          <w:rFonts w:cs="Times New Roman"/>
          <w:bCs/>
        </w:rPr>
        <w:tab/>
        <w:t>Динамические сертификационные испытания (обратное испытание)</w:t>
      </w:r>
      <w:r w:rsidRPr="009A7C03">
        <w:rPr>
          <w:rFonts w:cs="Times New Roman"/>
          <w:bCs/>
        </w:rPr>
        <w:tab/>
      </w:r>
      <w:r w:rsidRPr="005A4BDE">
        <w:rPr>
          <w:rFonts w:cs="Times New Roman"/>
        </w:rPr>
        <w:tab/>
      </w:r>
      <w:r>
        <w:rPr>
          <w:rFonts w:cs="Times New Roman"/>
        </w:rPr>
        <w:t>16</w:t>
      </w:r>
    </w:p>
    <w:p w14:paraId="4504CBD3" w14:textId="77777777" w:rsidR="00873E2E" w:rsidRPr="002C36F0" w:rsidRDefault="00873E2E" w:rsidP="00873E2E">
      <w:pPr>
        <w:spacing w:after="120"/>
        <w:ind w:firstLine="567"/>
        <w:rPr>
          <w:rFonts w:cs="Times New Roman"/>
          <w:bCs/>
          <w:szCs w:val="20"/>
        </w:rPr>
      </w:pPr>
      <w:r w:rsidRPr="002C36F0">
        <w:rPr>
          <w:rFonts w:cs="Times New Roman"/>
          <w:bCs/>
          <w:szCs w:val="20"/>
        </w:rPr>
        <w:t>Приложения</w:t>
      </w:r>
    </w:p>
    <w:p w14:paraId="640C285B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E9284D">
        <w:rPr>
          <w:rFonts w:cs="Times New Roman"/>
          <w:b/>
        </w:rPr>
        <w:tab/>
      </w:r>
      <w:r w:rsidRPr="009A7C03">
        <w:rPr>
          <w:rFonts w:cs="Times New Roman"/>
          <w:bCs/>
        </w:rPr>
        <w:t>1</w:t>
      </w:r>
      <w:r w:rsidRPr="009A7C03">
        <w:rPr>
          <w:rFonts w:cs="Times New Roman"/>
          <w:bCs/>
        </w:rPr>
        <w:tab/>
        <w:t>Технические чертежи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20</w:t>
      </w:r>
    </w:p>
    <w:p w14:paraId="41750892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  <w:t>Таблица 1: Пересмотренные чертежи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20</w:t>
      </w:r>
    </w:p>
    <w:p w14:paraId="41D696E4" w14:textId="77777777" w:rsidR="00873E2E" w:rsidRPr="009A7C03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  <w:t xml:space="preserve">Таблица 2: Указатель частей </w:t>
      </w:r>
      <w:r>
        <w:rPr>
          <w:rFonts w:cs="Times New Roman"/>
          <w:bCs/>
        </w:rPr>
        <w:t>«</w:t>
      </w:r>
      <w:r w:rsidRPr="009A7C03">
        <w:rPr>
          <w:rFonts w:cs="Times New Roman"/>
          <w:bCs/>
        </w:rPr>
        <w:t>и чертежей</w:t>
      </w:r>
      <w:r>
        <w:rPr>
          <w:rFonts w:cs="Times New Roman"/>
          <w:bCs/>
        </w:rPr>
        <w:t>»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20</w:t>
      </w:r>
    </w:p>
    <w:p w14:paraId="6067781A" w14:textId="77777777" w:rsidR="00350582" w:rsidRPr="005C06B6" w:rsidRDefault="00873E2E" w:rsidP="00873E2E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lang w:val="en-US"/>
        </w:rPr>
      </w:pPr>
      <w:r w:rsidRPr="005A4BDE">
        <w:rPr>
          <w:rFonts w:cs="Times New Roman"/>
          <w:bCs/>
        </w:rPr>
        <w:tab/>
        <w:t>2</w:t>
      </w:r>
      <w:r w:rsidRPr="005A4BDE">
        <w:rPr>
          <w:rFonts w:cs="Times New Roman"/>
          <w:bCs/>
        </w:rPr>
        <w:tab/>
        <w:t xml:space="preserve">Руководство по эксплуатации </w:t>
      </w:r>
      <w:proofErr w:type="spellStart"/>
      <w:r w:rsidRPr="005A4BDE">
        <w:rPr>
          <w:rFonts w:cs="Times New Roman"/>
          <w:bCs/>
        </w:rPr>
        <w:t>FlexPLI</w:t>
      </w:r>
      <w:proofErr w:type="spellEnd"/>
      <w:r w:rsidRPr="005A4BDE">
        <w:rPr>
          <w:rFonts w:cs="Times New Roman"/>
          <w:bCs/>
        </w:rPr>
        <w:tab/>
      </w:r>
      <w:r w:rsidRPr="005A4BDE">
        <w:rPr>
          <w:rFonts w:cs="Times New Roman"/>
        </w:rPr>
        <w:tab/>
        <w:t>2</w:t>
      </w:r>
      <w:r>
        <w:rPr>
          <w:rFonts w:cs="Times New Roman"/>
        </w:rPr>
        <w:t>8</w:t>
      </w:r>
      <w:bookmarkStart w:id="4" w:name="_GoBack"/>
      <w:bookmarkEnd w:id="4"/>
    </w:p>
    <w:p w14:paraId="7C775E06" w14:textId="77777777" w:rsidR="00350582" w:rsidRPr="009508A3" w:rsidRDefault="00350582" w:rsidP="00350582">
      <w:pPr>
        <w:suppressAutoHyphens w:val="0"/>
        <w:spacing w:line="240" w:lineRule="auto"/>
        <w:rPr>
          <w:b/>
          <w:sz w:val="24"/>
        </w:rPr>
      </w:pPr>
      <w:r w:rsidRPr="009508A3">
        <w:br w:type="page"/>
      </w:r>
    </w:p>
    <w:p w14:paraId="0A5F118E" w14:textId="77777777" w:rsidR="00350582" w:rsidRPr="002C36F0" w:rsidRDefault="00350582" w:rsidP="00350582">
      <w:pPr>
        <w:pStyle w:val="H1G"/>
        <w:rPr>
          <w:sz w:val="28"/>
          <w:szCs w:val="28"/>
        </w:rPr>
      </w:pPr>
      <w:r w:rsidRPr="009508A3">
        <w:lastRenderedPageBreak/>
        <w:tab/>
      </w:r>
      <w:r w:rsidRPr="009508A3">
        <w:tab/>
      </w:r>
      <w:r w:rsidRPr="002C36F0">
        <w:rPr>
          <w:sz w:val="28"/>
          <w:szCs w:val="28"/>
        </w:rPr>
        <w:t>1.</w:t>
      </w:r>
      <w:r w:rsidRPr="002C36F0">
        <w:rPr>
          <w:sz w:val="28"/>
          <w:szCs w:val="28"/>
        </w:rPr>
        <w:tab/>
      </w:r>
      <w:r w:rsidRPr="002C36F0">
        <w:rPr>
          <w:sz w:val="28"/>
          <w:szCs w:val="28"/>
        </w:rPr>
        <w:tab/>
        <w:t>Общие положения</w:t>
      </w:r>
    </w:p>
    <w:p w14:paraId="7C313459" w14:textId="77777777" w:rsidR="00350582" w:rsidRPr="009A7C03" w:rsidRDefault="00350582" w:rsidP="00350582">
      <w:pPr>
        <w:pStyle w:val="SingleTxtG"/>
        <w:ind w:left="2268" w:hanging="1134"/>
        <w:rPr>
          <w:bCs/>
        </w:rPr>
      </w:pPr>
      <w:r w:rsidRPr="009A7C03">
        <w:rPr>
          <w:bCs/>
        </w:rPr>
        <w:t>1.1</w:t>
      </w:r>
      <w:r w:rsidRPr="009A7C03">
        <w:rPr>
          <w:bCs/>
        </w:rPr>
        <w:tab/>
        <w:t>В настоящем добавлении содержатся технические требования к ударному элементу в виде гибкой модели ноги пешехода (FlexPLI), который надлежит использовать для испытаний автотранспортных средств в отношении их характеристик, влияющих на безопасность пешеходов. Подробные технические требования, касающиеся проектирования, сертификации и сборки/разборки FlexPLI опубликованы на веб-сайте неофициальной рабочей группы по этапу 2 разработки ГТП № 9.</w:t>
      </w:r>
    </w:p>
    <w:p w14:paraId="06B22A47" w14:textId="77777777" w:rsidR="00350582" w:rsidRPr="009A7C03" w:rsidRDefault="00350582" w:rsidP="00350582">
      <w:pPr>
        <w:pStyle w:val="SingleTxtG"/>
        <w:ind w:left="2268" w:hanging="1134"/>
        <w:rPr>
          <w:bCs/>
        </w:rPr>
      </w:pPr>
      <w:r w:rsidRPr="009A7C03">
        <w:rPr>
          <w:bCs/>
        </w:rPr>
        <w:t>1.2</w:t>
      </w:r>
      <w:r w:rsidRPr="009A7C03">
        <w:rPr>
          <w:bCs/>
        </w:rPr>
        <w:tab/>
        <w:t>WP.29 внес на рассмотрение Глобальные технические правила № 9 (этап</w:t>
      </w:r>
      <w:r>
        <w:rPr>
          <w:bCs/>
          <w:lang w:val="en-US"/>
        </w:rPr>
        <w:t> </w:t>
      </w:r>
      <w:r w:rsidRPr="009A7C03">
        <w:rPr>
          <w:bCs/>
        </w:rPr>
        <w:t>2), касающиеся безопасности пешеходов, в контексте Соглашения 1998 года, а также поправки серии 01 к Правилам № 127 об официальном утверждении автотранспортных средств в отношении их характеристик, влияющих на безопасность пешеходов, в рамках Соглашения 1958 года. Для обеспечения согласованности в применении требования к испытаниям в рамках указанных правил крайне важно включить в справочные материалы, имеющиеся в распоряжении регулирующих органов, органов по официальному утверждению типа и технических служб, точную информацию об испытательных устройствах.</w:t>
      </w:r>
    </w:p>
    <w:p w14:paraId="7C0CA7A7" w14:textId="77777777" w:rsidR="00350582" w:rsidRPr="002C36F0" w:rsidRDefault="00350582" w:rsidP="00350582">
      <w:pPr>
        <w:pStyle w:val="H1G"/>
        <w:rPr>
          <w:sz w:val="28"/>
          <w:szCs w:val="28"/>
        </w:rPr>
      </w:pPr>
      <w:r w:rsidRPr="009508A3">
        <w:tab/>
      </w:r>
      <w:r w:rsidRPr="009508A3">
        <w:tab/>
      </w:r>
      <w:r w:rsidRPr="002C36F0">
        <w:rPr>
          <w:sz w:val="28"/>
          <w:szCs w:val="28"/>
        </w:rPr>
        <w:t>2.</w:t>
      </w:r>
      <w:r w:rsidRPr="002C36F0">
        <w:rPr>
          <w:sz w:val="28"/>
          <w:szCs w:val="28"/>
        </w:rPr>
        <w:tab/>
      </w:r>
      <w:r w:rsidRPr="002C36F0">
        <w:rPr>
          <w:sz w:val="28"/>
          <w:szCs w:val="28"/>
        </w:rPr>
        <w:tab/>
        <w:t>Общая конструкция</w:t>
      </w:r>
    </w:p>
    <w:p w14:paraId="0C88A4E9" w14:textId="77777777" w:rsidR="00350582" w:rsidRPr="003646E6" w:rsidRDefault="00350582" w:rsidP="00350582">
      <w:pPr>
        <w:pStyle w:val="SingleTxtG"/>
        <w:ind w:left="2268" w:hanging="1134"/>
        <w:rPr>
          <w:bCs/>
        </w:rPr>
      </w:pPr>
      <w:r w:rsidRPr="009508A3">
        <w:rPr>
          <w:b/>
        </w:rPr>
        <w:tab/>
      </w:r>
      <w:r w:rsidRPr="009508A3">
        <w:rPr>
          <w:b/>
        </w:rPr>
        <w:tab/>
      </w:r>
      <w:r w:rsidRPr="003646E6">
        <w:rPr>
          <w:bCs/>
        </w:rPr>
        <w:t>Ударный элемент в виде гибкой модели ноги пешехода сконструирован с таким расчетом, чтобы воспроизводить антропометрические характеристики правой ноги мужчины 50-го процентиля.</w:t>
      </w:r>
    </w:p>
    <w:p w14:paraId="712B4034" w14:textId="77777777" w:rsidR="00350582" w:rsidRPr="003646E6" w:rsidRDefault="00350582" w:rsidP="00350582">
      <w:pPr>
        <w:keepNext/>
        <w:keepLines/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>2.1</w:t>
      </w:r>
      <w:r w:rsidRPr="003646E6">
        <w:rPr>
          <w:bCs/>
        </w:rPr>
        <w:tab/>
        <w:t>Физические свойства</w:t>
      </w:r>
    </w:p>
    <w:p w14:paraId="234B089F" w14:textId="77777777" w:rsidR="00350582" w:rsidRPr="003646E6" w:rsidRDefault="00350582" w:rsidP="00350582">
      <w:pPr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ab/>
        <w:t>Ударный элемент в виде гибкой модели ноги состоит из имитирующих мягкие ткани и кожу материалов, гибких длинных костных сегментов (моделирующих бедро и голень) и коленного шарнира, как показано на рис. 1.</w:t>
      </w:r>
    </w:p>
    <w:p w14:paraId="10968DD0" w14:textId="77777777" w:rsidR="00350582" w:rsidRPr="003646E6" w:rsidRDefault="00350582" w:rsidP="00350582">
      <w:pPr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ab/>
        <w:t>Общая масса собранного ударного элемента составляет 13,2 ± 0,4 кг. Размеры полностью собранного ударного элемента должны соответствовать указанным на рис. 1 при измерении по вертикальной осевой линии.</w:t>
      </w:r>
    </w:p>
    <w:p w14:paraId="7ACB1410" w14:textId="77777777" w:rsidR="00350582" w:rsidRPr="003646E6" w:rsidRDefault="00350582" w:rsidP="00350582">
      <w:pPr>
        <w:spacing w:after="120"/>
        <w:ind w:left="2268" w:right="1134" w:hanging="1134"/>
        <w:jc w:val="both"/>
        <w:rPr>
          <w:bCs/>
          <w:strike/>
        </w:rPr>
      </w:pPr>
      <w:r w:rsidRPr="003646E6">
        <w:rPr>
          <w:bCs/>
        </w:rPr>
        <w:tab/>
        <w:t>Кронштейны, блоки, протекторы, соединительные детали и т. п., прикрепляемые к ударному элементу в целях катапультирования и/или защиты, могут выходить за пределы размеров и допусков, показанных на рис. 1 и 2.</w:t>
      </w:r>
    </w:p>
    <w:p w14:paraId="5BCDB028" w14:textId="77777777" w:rsidR="00350582" w:rsidRPr="003646E6" w:rsidRDefault="00350582" w:rsidP="00350582">
      <w:pPr>
        <w:pStyle w:val="SingleTxtG"/>
        <w:ind w:left="2268"/>
        <w:rPr>
          <w:bCs/>
        </w:rPr>
      </w:pPr>
      <w:r w:rsidRPr="003646E6">
        <w:rPr>
          <w:bCs/>
        </w:rPr>
        <w:t>Форма поперечного сечения основных сегментов бедра, основных сегментов голени и их ударных поверхностей определены на рис. 2 а).</w:t>
      </w:r>
    </w:p>
    <w:p w14:paraId="7CEBE297" w14:textId="77777777" w:rsidR="00350582" w:rsidRPr="003646E6" w:rsidRDefault="00350582" w:rsidP="00350582">
      <w:pPr>
        <w:spacing w:after="120"/>
        <w:ind w:left="2268" w:right="1134"/>
        <w:jc w:val="both"/>
        <w:rPr>
          <w:bCs/>
        </w:rPr>
      </w:pPr>
      <w:r w:rsidRPr="003646E6">
        <w:rPr>
          <w:bCs/>
        </w:rPr>
        <w:t>Форма поперечного сечения коленного шарнира и его ударная поверхность определены на рис. 2 b).</w:t>
      </w:r>
    </w:p>
    <w:p w14:paraId="0060C8EC" w14:textId="77777777" w:rsidR="00350582" w:rsidRPr="003646E6" w:rsidRDefault="00350582" w:rsidP="00350582">
      <w:pPr>
        <w:spacing w:after="120"/>
        <w:ind w:left="2268" w:right="1134"/>
        <w:jc w:val="both"/>
        <w:rPr>
          <w:bCs/>
        </w:rPr>
      </w:pPr>
      <w:r w:rsidRPr="003646E6">
        <w:rPr>
          <w:bCs/>
        </w:rPr>
        <w:t>Масса бедра и голени без имитирующих мягкие ткани и кожу материалов, включая соединительные детали коленного шарнира, составляет соответственно 2,46 ± 0,12 кг и 2,64 ± 0,13 кг. Масса коленного шарнира без имитирующих мягкие ткани и кожу материалов составляет 4,28 ± 0,21 кг. Общая масса бедра, коленного шарнира и голени без имитирующих мягкие ткани и кожу материалов составляет 9,38 ± 0,3 кг. Винты, при помощи которых к колену крепятся бедра и голени, являются составной частью коленного блока.</w:t>
      </w:r>
    </w:p>
    <w:p w14:paraId="1C08C833" w14:textId="77777777" w:rsidR="00350582" w:rsidRPr="003646E6" w:rsidRDefault="00350582" w:rsidP="00350582">
      <w:pPr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ab/>
        <w:t>Центры тяжести a) бедра и голени без имитирующих мягкие ткани и кожу материалов, включая соединительные детали коленного шарнира, и</w:t>
      </w:r>
      <w:r>
        <w:rPr>
          <w:bCs/>
          <w:lang w:val="en-US"/>
        </w:rPr>
        <w:t> </w:t>
      </w:r>
      <w:r w:rsidRPr="003646E6">
        <w:rPr>
          <w:bCs/>
        </w:rPr>
        <w:t>b)</w:t>
      </w:r>
      <w:r>
        <w:rPr>
          <w:bCs/>
          <w:lang w:val="en-US"/>
        </w:rPr>
        <w:t> </w:t>
      </w:r>
      <w:r w:rsidRPr="003646E6">
        <w:rPr>
          <w:bCs/>
        </w:rPr>
        <w:t>коленного шарнира указаны на рис. 1.</w:t>
      </w:r>
    </w:p>
    <w:p w14:paraId="17F5046E" w14:textId="77777777" w:rsidR="00350582" w:rsidRPr="003646E6" w:rsidRDefault="00350582" w:rsidP="00350582">
      <w:pPr>
        <w:pStyle w:val="SingleTxtG"/>
        <w:ind w:left="2268" w:hanging="1134"/>
        <w:rPr>
          <w:bCs/>
        </w:rPr>
      </w:pPr>
      <w:r w:rsidRPr="003646E6">
        <w:rPr>
          <w:bCs/>
        </w:rPr>
        <w:lastRenderedPageBreak/>
        <w:tab/>
        <w:t>Момент инерции бедра и голени без имитирующих мягкие ткани и кожу материалов, включая соединительные детали, вставленные в коленный шарнир, вокруг оси Х, проходящей через соответствующий центр тяжести, составляет соответственно 0,0339 ± 0,0016 кг/м² и 0,0486 ± 0,0023 кг/м². Момент инерции коленного шарнира вокруг оси Х, проходящей через соответствующий центр тяжести, составляет 0,0180 ± 0,0009 кг/м².</w:t>
      </w:r>
    </w:p>
    <w:p w14:paraId="2DB79ECB" w14:textId="77777777" w:rsidR="00350582" w:rsidRPr="003646E6" w:rsidRDefault="00350582" w:rsidP="00350582">
      <w:pPr>
        <w:pStyle w:val="SingleTxtG"/>
        <w:ind w:left="2268"/>
        <w:rPr>
          <w:bCs/>
        </w:rPr>
      </w:pPr>
      <w:r w:rsidRPr="003646E6">
        <w:rPr>
          <w:bCs/>
        </w:rPr>
        <w:t>Для каждого испытания ударный элемент (бедро, коленный шарнир и голень без имитирующих мягкие ткани и кожу материалов) покрывают имитирующими мягкие ткани и кожу материалами в виде синтетических резиновых листов (R1, R2) и пористых неопреновых листов (N1F, N2F, N1T, N2T, N3), как показано на рис. 3. Размер листов должен быть в пределах требований, предусмотренных на рис. 3. Листы должны иметь характеристики компрессии, показанные на рис. 4. Характеристики компрессии проверяют с помощью материала из той же партии, что и листы, используемые для имитирующих мягкие ткани и кожу материалов ударного элемента.</w:t>
      </w:r>
    </w:p>
    <w:p w14:paraId="78539960" w14:textId="77777777" w:rsidR="00350582" w:rsidRPr="009508A3" w:rsidRDefault="00350582" w:rsidP="002C36F0">
      <w:pPr>
        <w:ind w:left="1138" w:right="1138"/>
        <w:rPr>
          <w:b/>
        </w:rPr>
      </w:pPr>
      <w:r w:rsidRPr="00213995">
        <w:rPr>
          <w:bCs/>
          <w:lang w:eastAsia="ja-JP"/>
        </w:rPr>
        <w:t xml:space="preserve">Рис. </w:t>
      </w:r>
      <w:r w:rsidRPr="00213995">
        <w:rPr>
          <w:bCs/>
        </w:rPr>
        <w:t>1</w:t>
      </w:r>
      <w:r>
        <w:rPr>
          <w:b/>
        </w:rPr>
        <w:br/>
      </w:r>
      <w:r w:rsidRPr="009508A3">
        <w:rPr>
          <w:b/>
        </w:rPr>
        <w:t xml:space="preserve">Ударный элемент в виде гибкой модели ноги пешехода: размеры и участки, </w:t>
      </w:r>
      <w:r>
        <w:rPr>
          <w:b/>
        </w:rPr>
        <w:br/>
      </w:r>
      <w:r w:rsidRPr="009508A3">
        <w:rPr>
          <w:b/>
        </w:rPr>
        <w:t>на которых расположены центры тяжести бедра, коленного шарнира и голени (вид сбоку)</w:t>
      </w:r>
    </w:p>
    <w:p w14:paraId="3A2FEA97" w14:textId="77777777" w:rsidR="00350582" w:rsidRPr="00631B4A" w:rsidRDefault="00350582" w:rsidP="00350582">
      <w:pPr>
        <w:pStyle w:val="SingleTxtG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CCFAB3" wp14:editId="46BA4D44">
                <wp:simplePos x="0" y="0"/>
                <wp:positionH relativeFrom="column">
                  <wp:posOffset>1091702</wp:posOffset>
                </wp:positionH>
                <wp:positionV relativeFrom="paragraph">
                  <wp:posOffset>1053465</wp:posOffset>
                </wp:positionV>
                <wp:extent cx="1020987" cy="179705"/>
                <wp:effectExtent l="0" t="0" r="8255" b="107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87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F278F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 xml:space="preserve">Центр тяжести бедра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CFAB3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85.95pt;margin-top:82.95pt;width:80.4pt;height: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" filled="f" stroked="f" strokeweight=".5pt">
                <v:textbox inset="0,0,0,0">
                  <w:txbxContent>
                    <w:p w14:paraId="28AF278F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 xml:space="preserve">Центр тяжести бедра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32F1EE" wp14:editId="61783B8F">
                <wp:simplePos x="0" y="0"/>
                <wp:positionH relativeFrom="column">
                  <wp:posOffset>710413</wp:posOffset>
                </wp:positionH>
                <wp:positionV relativeFrom="paragraph">
                  <wp:posOffset>200964</wp:posOffset>
                </wp:positionV>
                <wp:extent cx="746106" cy="215479"/>
                <wp:effectExtent l="0" t="0" r="0" b="1333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06" cy="215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37698" w14:textId="77777777" w:rsidR="00F860EA" w:rsidRPr="00995EF2" w:rsidRDefault="00F860EA" w:rsidP="0035058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95EF2">
                              <w:rPr>
                                <w:sz w:val="22"/>
                              </w:rPr>
                              <w:t>Вид сбоку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F1EE" id="Надпись 28" o:spid="_x0000_s1027" type="#_x0000_t202" style="position:absolute;left:0;text-align:left;margin-left:55.95pt;margin-top:15.8pt;width:58.75pt;height:16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" filled="f" stroked="f" strokeweight=".5pt">
                <v:textbox inset="0,0,0,0">
                  <w:txbxContent>
                    <w:p w14:paraId="62D37698" w14:textId="77777777" w:rsidR="00F860EA" w:rsidRPr="00995EF2" w:rsidRDefault="00F860EA" w:rsidP="00350582">
                      <w:pPr>
                        <w:jc w:val="center"/>
                        <w:rPr>
                          <w:sz w:val="22"/>
                        </w:rPr>
                      </w:pPr>
                      <w:r w:rsidRPr="00995EF2">
                        <w:rPr>
                          <w:sz w:val="22"/>
                        </w:rPr>
                        <w:t>Вид сбоку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91BFC7" wp14:editId="5E772589">
                <wp:simplePos x="0" y="0"/>
                <wp:positionH relativeFrom="column">
                  <wp:posOffset>4117340</wp:posOffset>
                </wp:positionH>
                <wp:positionV relativeFrom="paragraph">
                  <wp:posOffset>1263167</wp:posOffset>
                </wp:positionV>
                <wp:extent cx="459740" cy="179705"/>
                <wp:effectExtent l="0" t="0" r="0" b="1079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2959B" w14:textId="77777777" w:rsidR="00F860EA" w:rsidRPr="00631B4A" w:rsidRDefault="00F860EA" w:rsidP="00350582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Бедро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BFC7" id="Надпись 14" o:spid="_x0000_s1028" type="#_x0000_t202" style="position:absolute;left:0;text-align:left;margin-left:324.2pt;margin-top:99.45pt;width:36.2pt;height:14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" filled="f" stroked="f" strokeweight=".5pt">
                <v:textbox inset="0,0,0,0">
                  <w:txbxContent>
                    <w:p w14:paraId="03B2959B" w14:textId="77777777" w:rsidR="00F860EA" w:rsidRPr="00631B4A" w:rsidRDefault="00F860EA" w:rsidP="00350582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Бедро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E7D65C" wp14:editId="281735E1">
                <wp:simplePos x="0" y="0"/>
                <wp:positionH relativeFrom="column">
                  <wp:posOffset>1503528</wp:posOffset>
                </wp:positionH>
                <wp:positionV relativeFrom="paragraph">
                  <wp:posOffset>1847088</wp:posOffset>
                </wp:positionV>
                <wp:extent cx="771754" cy="262255"/>
                <wp:effectExtent l="0" t="0" r="9525" b="444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754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75EBF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Центр 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D65C" id="Надпись 24" o:spid="_x0000_s1029" type="#_x0000_t202" style="position:absolute;left:0;text-align:left;margin-left:118.4pt;margin-top:145.45pt;width:60.75pt;height:2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" filled="f" stroked="f" strokeweight=".5pt">
                <v:textbox inset="0,0,0,0">
                  <w:txbxContent>
                    <w:p w14:paraId="34875EBF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Центр коленного шарнира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7AC3E5" wp14:editId="09B9E2CA">
                <wp:simplePos x="0" y="0"/>
                <wp:positionH relativeFrom="margin">
                  <wp:posOffset>4857674</wp:posOffset>
                </wp:positionH>
                <wp:positionV relativeFrom="paragraph">
                  <wp:posOffset>2169490</wp:posOffset>
                </wp:positionV>
                <wp:extent cx="124359" cy="449885"/>
                <wp:effectExtent l="0" t="0" r="9525" b="762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47CF" w14:textId="77777777" w:rsidR="00F860EA" w:rsidRPr="006E7379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928 ±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C3E5" id="Надпись 35" o:spid="_x0000_s1030" type="#_x0000_t202" style="position:absolute;left:0;text-align:left;margin-left:382.5pt;margin-top:170.85pt;width:9.8pt;height:35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" filled="f" stroked="f" strokeweight=".5pt">
                <v:textbox style="layout-flow:vertical;mso-layout-flow-alt:bottom-to-top" inset="0,0,0,0">
                  <w:txbxContent>
                    <w:p w14:paraId="719D47CF" w14:textId="77777777" w:rsidR="00F860EA" w:rsidRPr="006E7379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928 ±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E1482" wp14:editId="57A590BF">
                <wp:simplePos x="0" y="0"/>
                <wp:positionH relativeFrom="column">
                  <wp:posOffset>4149877</wp:posOffset>
                </wp:positionH>
                <wp:positionV relativeFrom="paragraph">
                  <wp:posOffset>3416300</wp:posOffset>
                </wp:positionV>
                <wp:extent cx="481965" cy="179705"/>
                <wp:effectExtent l="0" t="0" r="13335" b="107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0A490" w14:textId="77777777" w:rsidR="00F860EA" w:rsidRPr="00631B4A" w:rsidRDefault="00F860EA" w:rsidP="0035058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Голень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1482" id="Надпись 10" o:spid="_x0000_s1031" type="#_x0000_t202" style="position:absolute;left:0;text-align:left;margin-left:326.75pt;margin-top:269pt;width:37.9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" filled="f" stroked="f" strokeweight=".5pt">
                <v:textbox inset="0,0,0,0">
                  <w:txbxContent>
                    <w:p w14:paraId="4C10A490" w14:textId="77777777" w:rsidR="00F860EA" w:rsidRPr="00631B4A" w:rsidRDefault="00F860EA" w:rsidP="0035058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Голень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AEE135" wp14:editId="21025E5C">
                <wp:simplePos x="0" y="0"/>
                <wp:positionH relativeFrom="margin">
                  <wp:posOffset>3694405</wp:posOffset>
                </wp:positionH>
                <wp:positionV relativeFrom="paragraph">
                  <wp:posOffset>1119403</wp:posOffset>
                </wp:positionV>
                <wp:extent cx="102412" cy="438912"/>
                <wp:effectExtent l="0" t="0" r="12065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E3116" w14:textId="77777777" w:rsidR="00F860EA" w:rsidRPr="006E7379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339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2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b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  <w:p w14:paraId="1F9E02A5" w14:textId="77777777" w:rsidR="00F860EA" w:rsidRPr="008362C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E135" id="Надпись 33" o:spid="_x0000_s1032" type="#_x0000_t202" style="position:absolute;left:0;text-align:left;margin-left:290.9pt;margin-top:88.15pt;width:8.05pt;height:34.5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" filled="f" stroked="f" strokeweight=".5pt">
                <v:textbox style="layout-flow:vertical;mso-layout-flow-alt:bottom-to-top" inset="0,0,0,0">
                  <w:txbxContent>
                    <w:p w14:paraId="72AE3116" w14:textId="77777777" w:rsidR="00F860EA" w:rsidRPr="006E7379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339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2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b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  <w:p w14:paraId="1F9E02A5" w14:textId="77777777" w:rsidR="00F860EA" w:rsidRPr="008362C5" w:rsidRDefault="00F860EA" w:rsidP="00350582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  <w:vertAlign w:val="superscript"/>
                          <w:lang w:val="fr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EABA6C" wp14:editId="31FEBA9F">
                <wp:simplePos x="0" y="0"/>
                <wp:positionH relativeFrom="margin">
                  <wp:posOffset>3225800</wp:posOffset>
                </wp:positionH>
                <wp:positionV relativeFrom="paragraph">
                  <wp:posOffset>1940408</wp:posOffset>
                </wp:positionV>
                <wp:extent cx="120700" cy="343357"/>
                <wp:effectExtent l="0" t="0" r="1270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00" cy="343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97DC8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</w:p>
                          <w:p w14:paraId="0FFB5054" w14:textId="77777777" w:rsidR="00F860EA" w:rsidRPr="00631B4A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BA6C" id="Надпись 40" o:spid="_x0000_s1033" type="#_x0000_t202" style="position:absolute;left:0;text-align:left;margin-left:254pt;margin-top:152.8pt;width:9.5pt;height:27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" filled="f" stroked="f" strokeweight=".5pt">
                <v:textbox style="layout-flow:vertical;mso-layout-flow-alt:bottom-to-top" inset="0,0,0,0">
                  <w:txbxContent>
                    <w:p w14:paraId="7F197DC8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</w:p>
                    <w:p w14:paraId="0FFB5054" w14:textId="77777777" w:rsidR="00F860EA" w:rsidRPr="00631B4A" w:rsidRDefault="00F860EA" w:rsidP="00350582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4A2322" wp14:editId="7B3279C2">
                <wp:simplePos x="0" y="0"/>
                <wp:positionH relativeFrom="margin">
                  <wp:posOffset>3463925</wp:posOffset>
                </wp:positionH>
                <wp:positionV relativeFrom="paragraph">
                  <wp:posOffset>1945792</wp:posOffset>
                </wp:positionV>
                <wp:extent cx="102413" cy="332385"/>
                <wp:effectExtent l="0" t="0" r="12065" b="1079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3" cy="33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DE40F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2322" id="Надпись 41" o:spid="_x0000_s1034" type="#_x0000_t202" style="position:absolute;left:0;text-align:left;margin-left:272.75pt;margin-top:153.2pt;width:8.05pt;height:26.1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" filled="f" stroked="f" strokeweight=".5pt">
                <v:textbox style="layout-flow:vertical;mso-layout-flow-alt:bottom-to-top" inset="0,0,0,0">
                  <w:txbxContent>
                    <w:p w14:paraId="7C3DE40F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760056" wp14:editId="7BF7BCA1">
                <wp:simplePos x="0" y="0"/>
                <wp:positionH relativeFrom="margin">
                  <wp:posOffset>3708730</wp:posOffset>
                </wp:positionH>
                <wp:positionV relativeFrom="paragraph">
                  <wp:posOffset>2125142</wp:posOffset>
                </wp:positionV>
                <wp:extent cx="113386" cy="401116"/>
                <wp:effectExtent l="0" t="0" r="127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6" cy="401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62B3E" w14:textId="77777777" w:rsidR="00F860EA" w:rsidRPr="006E7379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185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0056" id="Надпись 34" o:spid="_x0000_s1035" type="#_x0000_t202" style="position:absolute;left:0;text-align:left;margin-left:292.05pt;margin-top:167.35pt;width:8.95pt;height:31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" filled="f" stroked="f" strokeweight=".5pt">
                <v:textbox style="layout-flow:vertical;mso-layout-flow-alt:bottom-to-top" inset="0,0,0,0">
                  <w:txbxContent>
                    <w:p w14:paraId="0EB62B3E" w14:textId="77777777" w:rsidR="00F860EA" w:rsidRPr="006E7379" w:rsidRDefault="00F860EA" w:rsidP="00350582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185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0C6113" wp14:editId="77F50804">
                <wp:simplePos x="0" y="0"/>
                <wp:positionH relativeFrom="margin">
                  <wp:posOffset>3690620</wp:posOffset>
                </wp:positionH>
                <wp:positionV relativeFrom="paragraph">
                  <wp:posOffset>3244494</wp:posOffset>
                </wp:positionV>
                <wp:extent cx="120700" cy="445770"/>
                <wp:effectExtent l="0" t="0" r="12700" b="1143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63F41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b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C6113" id="Надпись 39" o:spid="_x0000_s1036" type="#_x0000_t202" style="position:absolute;left:0;text-align:left;margin-left:290.6pt;margin-top:255.45pt;width:9.5pt;height:35.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" filled="f" stroked="f" strokeweight=".5pt">
                <v:textbox style="layout-flow:vertical;mso-layout-flow-alt:bottom-to-top" inset="0,0,0,0">
                  <w:txbxContent>
                    <w:p w14:paraId="57E63F41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>b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4173CC" wp14:editId="000413C8">
                <wp:simplePos x="0" y="0"/>
                <wp:positionH relativeFrom="margin">
                  <wp:posOffset>3200400</wp:posOffset>
                </wp:positionH>
                <wp:positionV relativeFrom="paragraph">
                  <wp:posOffset>3622192</wp:posOffset>
                </wp:positionV>
                <wp:extent cx="124359" cy="445770"/>
                <wp:effectExtent l="0" t="0" r="9525" b="1143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97754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с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173CC" id="Надпись 42" o:spid="_x0000_s1037" type="#_x0000_t202" style="position:absolute;left:0;text-align:left;margin-left:252pt;margin-top:285.2pt;width:9.8pt;height:35.1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" filled="f" stroked="f" strokeweight=".5pt">
                <v:textbox style="layout-flow:vertical;mso-layout-flow-alt:bottom-to-top" inset="0,0,0,0">
                  <w:txbxContent>
                    <w:p w14:paraId="4F497754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202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с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779BC0" wp14:editId="029EE228">
                <wp:simplePos x="0" y="0"/>
                <wp:positionH relativeFrom="column">
                  <wp:posOffset>1452163</wp:posOffset>
                </wp:positionH>
                <wp:positionV relativeFrom="paragraph">
                  <wp:posOffset>2209800</wp:posOffset>
                </wp:positionV>
                <wp:extent cx="583791" cy="205740"/>
                <wp:effectExtent l="0" t="0" r="6985" b="381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91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25694" w14:textId="77777777" w:rsidR="00F860EA" w:rsidRPr="006E7379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pacing w:val="-4"/>
                                <w:sz w:val="16"/>
                                <w:szCs w:val="16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9BC0" id="Надпись 30" o:spid="_x0000_s1038" type="#_x0000_t202" style="position:absolute;left:0;text-align:left;margin-left:114.35pt;margin-top:174pt;width:45.95pt;height:1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" filled="f" stroked="f" strokeweight=".5pt">
                <v:textbox inset="0,0,0,0">
                  <w:txbxContent>
                    <w:p w14:paraId="00425694" w14:textId="77777777" w:rsidR="00F860EA" w:rsidRPr="006E7379" w:rsidRDefault="00F860EA" w:rsidP="00350582">
                      <w:pPr>
                        <w:spacing w:line="160" w:lineRule="exact"/>
                        <w:jc w:val="center"/>
                        <w:rPr>
                          <w:spacing w:val="-4"/>
                          <w:sz w:val="16"/>
                          <w:szCs w:val="16"/>
                        </w:rPr>
                      </w:pPr>
                      <w:r w:rsidRPr="006E7379">
                        <w:rPr>
                          <w:spacing w:val="-4"/>
                          <w:sz w:val="16"/>
                          <w:szCs w:val="16"/>
                        </w:rPr>
                        <w:t>Направление движения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56CBDC" wp14:editId="30D77AA9">
                <wp:simplePos x="0" y="0"/>
                <wp:positionH relativeFrom="column">
                  <wp:posOffset>1275797</wp:posOffset>
                </wp:positionH>
                <wp:positionV relativeFrom="paragraph">
                  <wp:posOffset>467278</wp:posOffset>
                </wp:positionV>
                <wp:extent cx="1010920" cy="344031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344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0C7EA" w14:textId="77777777" w:rsidR="00F860EA" w:rsidRPr="008362C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Синтетические резиновые листы</w:t>
                            </w:r>
                          </w:p>
                          <w:p w14:paraId="67C25D3F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Неопреновые листы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CBDC" id="Надпись 26" o:spid="_x0000_s1039" type="#_x0000_t202" style="position:absolute;left:0;text-align:left;margin-left:100.45pt;margin-top:36.8pt;width:79.6pt;height:27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" filled="f" stroked="f" strokeweight=".5pt">
                <v:textbox inset="0,0,0,0">
                  <w:txbxContent>
                    <w:p w14:paraId="7DC0C7EA" w14:textId="77777777" w:rsidR="00F860EA" w:rsidRPr="008362C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Синтетические резиновые листы</w:t>
                      </w:r>
                    </w:p>
                    <w:p w14:paraId="67C25D3F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Неопреновые листы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8977AA" wp14:editId="15C09F89">
                <wp:simplePos x="0" y="0"/>
                <wp:positionH relativeFrom="column">
                  <wp:posOffset>733928</wp:posOffset>
                </wp:positionH>
                <wp:positionV relativeFrom="paragraph">
                  <wp:posOffset>427512</wp:posOffset>
                </wp:positionV>
                <wp:extent cx="402336" cy="365760"/>
                <wp:effectExtent l="0" t="0" r="0" b="152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F9A6D" w14:textId="77777777" w:rsidR="00F860EA" w:rsidRPr="006E7379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Мягкие ткани и кожа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77AA" id="Надпись 27" o:spid="_x0000_s1040" type="#_x0000_t202" style="position:absolute;left:0;text-align:left;margin-left:57.8pt;margin-top:33.65pt;width:31.7pt;height:28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" filled="f" stroked="f" strokeweight=".5pt">
                <v:textbox inset="0,0,0,0">
                  <w:txbxContent>
                    <w:p w14:paraId="1FDF9A6D" w14:textId="77777777" w:rsidR="00F860EA" w:rsidRPr="006E7379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Мягкие ткани и кожа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B4F807" wp14:editId="4E9BF34B">
                <wp:simplePos x="0" y="0"/>
                <wp:positionH relativeFrom="column">
                  <wp:posOffset>1104139</wp:posOffset>
                </wp:positionH>
                <wp:positionV relativeFrom="paragraph">
                  <wp:posOffset>1387066</wp:posOffset>
                </wp:positionV>
                <wp:extent cx="1237257" cy="387350"/>
                <wp:effectExtent l="0" t="0" r="1270" b="1270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257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2AF28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Соединительная деталь (соединяющая бедро с коленным шарниром)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F807" id="Надпись 21" o:spid="_x0000_s1041" type="#_x0000_t202" style="position:absolute;left:0;text-align:left;margin-left:86.95pt;margin-top:109.2pt;width:97.4pt;height:3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" filled="f" stroked="f" strokeweight=".5pt">
                <v:textbox inset="0,0,0,0">
                  <w:txbxContent>
                    <w:p w14:paraId="48E2AF28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Соединительная деталь (соединяющая бедро с коленным шарниром)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D15A6A" wp14:editId="2D866A01">
                <wp:simplePos x="0" y="0"/>
                <wp:positionH relativeFrom="column">
                  <wp:posOffset>1339573</wp:posOffset>
                </wp:positionH>
                <wp:positionV relativeFrom="paragraph">
                  <wp:posOffset>2604770</wp:posOffset>
                </wp:positionV>
                <wp:extent cx="755965" cy="267077"/>
                <wp:effectExtent l="0" t="0" r="635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5" cy="267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7BD7A" w14:textId="77777777" w:rsidR="00F860EA" w:rsidRPr="008362C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Центр тяжести колена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5A6A" id="Надпись 16" o:spid="_x0000_s1042" type="#_x0000_t202" style="position:absolute;left:0;text-align:left;margin-left:105.5pt;margin-top:205.1pt;width:59.5pt;height:2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" filled="f" stroked="f" strokeweight=".5pt">
                <v:textbox inset="0,0,0,0">
                  <w:txbxContent>
                    <w:p w14:paraId="61C7BD7A" w14:textId="77777777" w:rsidR="00F860EA" w:rsidRPr="008362C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Центр тяжести колена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9D6582" wp14:editId="694BE818">
                <wp:simplePos x="0" y="0"/>
                <wp:positionH relativeFrom="column">
                  <wp:posOffset>1190147</wp:posOffset>
                </wp:positionH>
                <wp:positionV relativeFrom="paragraph">
                  <wp:posOffset>2930211</wp:posOffset>
                </wp:positionV>
                <wp:extent cx="1167671" cy="439093"/>
                <wp:effectExtent l="0" t="0" r="1397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71" cy="439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D12E8" w14:textId="77777777" w:rsidR="00F860EA" w:rsidRPr="008362C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Соединительная деталь (соединяющая голень с коленным шарниром)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6582" id="Надпись 17" o:spid="_x0000_s1043" type="#_x0000_t202" style="position:absolute;left:0;text-align:left;margin-left:93.7pt;margin-top:230.75pt;width:91.95pt;height:34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" filled="f" stroked="f" strokeweight=".5pt">
                <v:textbox inset="0,0,0,0">
                  <w:txbxContent>
                    <w:p w14:paraId="56CD12E8" w14:textId="77777777" w:rsidR="00F860EA" w:rsidRPr="008362C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Соединительная деталь (соединяющая голень с коленным шарниром)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13BF95" wp14:editId="30A968F5">
                <wp:simplePos x="0" y="0"/>
                <wp:positionH relativeFrom="column">
                  <wp:posOffset>1330137</wp:posOffset>
                </wp:positionH>
                <wp:positionV relativeFrom="paragraph">
                  <wp:posOffset>3441927</wp:posOffset>
                </wp:positionV>
                <wp:extent cx="774071" cy="235390"/>
                <wp:effectExtent l="0" t="0" r="6985" b="1270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71" cy="23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31BF" w14:textId="77777777" w:rsidR="00F860EA" w:rsidRPr="008362C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Центр тяжести голени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BF95" id="Надпись 19" o:spid="_x0000_s1044" type="#_x0000_t202" style="position:absolute;left:0;text-align:left;margin-left:104.75pt;margin-top:271pt;width:60.95pt;height:18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" filled="f" stroked="f" strokeweight=".5pt">
                <v:textbox inset="0,0,0,0">
                  <w:txbxContent>
                    <w:p w14:paraId="094431BF" w14:textId="77777777" w:rsidR="00F860EA" w:rsidRPr="008362C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Центр тяжести голени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2C50D3" wp14:editId="352595FB">
                <wp:simplePos x="0" y="0"/>
                <wp:positionH relativeFrom="margin">
                  <wp:posOffset>1289622</wp:posOffset>
                </wp:positionH>
                <wp:positionV relativeFrom="paragraph">
                  <wp:posOffset>4075430</wp:posOffset>
                </wp:positionV>
                <wp:extent cx="328930" cy="135802"/>
                <wp:effectExtent l="0" t="0" r="1397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230E3" w14:textId="77777777" w:rsidR="00F860EA" w:rsidRPr="00631B4A" w:rsidRDefault="00F860EA" w:rsidP="0035058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Ось 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50D3" id="Надпись 32" o:spid="_x0000_s1045" type="#_x0000_t202" style="position:absolute;left:0;text-align:left;margin-left:101.55pt;margin-top:320.9pt;width:25.9pt;height:10.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" filled="f" stroked="f" strokeweight=".5pt">
                <v:textbox inset="0,0,0,0">
                  <w:txbxContent>
                    <w:p w14:paraId="494230E3" w14:textId="77777777" w:rsidR="00F860EA" w:rsidRPr="00631B4A" w:rsidRDefault="00F860EA" w:rsidP="0035058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Ось 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F7843D" wp14:editId="1B9911FF">
                <wp:simplePos x="0" y="0"/>
                <wp:positionH relativeFrom="margin">
                  <wp:posOffset>1819407</wp:posOffset>
                </wp:positionH>
                <wp:positionV relativeFrom="paragraph">
                  <wp:posOffset>4356616</wp:posOffset>
                </wp:positionV>
                <wp:extent cx="328930" cy="144855"/>
                <wp:effectExtent l="0" t="0" r="13970" b="762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1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7862A" w14:textId="77777777" w:rsidR="00F860EA" w:rsidRPr="008362C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 xml:space="preserve">Ось </w:t>
                            </w:r>
                            <w:r w:rsidRPr="008362C5"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  <w:r w:rsidRPr="008362C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843D" id="Надпись 29" o:spid="_x0000_s1046" type="#_x0000_t202" style="position:absolute;left:0;text-align:left;margin-left:143.25pt;margin-top:343.05pt;width:25.9pt;height:11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" filled="f" stroked="f" strokeweight=".5pt">
                <v:textbox inset="0,0,0,0">
                  <w:txbxContent>
                    <w:p w14:paraId="2407862A" w14:textId="77777777" w:rsidR="00F860EA" w:rsidRPr="008362C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 xml:space="preserve">Ось </w:t>
                      </w:r>
                      <w:r w:rsidRPr="008362C5"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  <w:r w:rsidRPr="008362C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542499" wp14:editId="690CEDED">
                <wp:simplePos x="0" y="0"/>
                <wp:positionH relativeFrom="margin">
                  <wp:posOffset>1828460</wp:posOffset>
                </wp:positionH>
                <wp:positionV relativeFrom="paragraph">
                  <wp:posOffset>4008058</wp:posOffset>
                </wp:positionV>
                <wp:extent cx="329184" cy="149382"/>
                <wp:effectExtent l="0" t="0" r="13970" b="31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1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AEF1C" w14:textId="77777777" w:rsidR="00F860EA" w:rsidRPr="00631B4A" w:rsidRDefault="00F860EA" w:rsidP="00350582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Ось 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2499" id="Надпись 31" o:spid="_x0000_s1047" type="#_x0000_t202" style="position:absolute;left:0;text-align:left;margin-left:143.95pt;margin-top:315.6pt;width:25.9pt;height:11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" filled="f" stroked="f" strokeweight=".5pt">
                <v:textbox inset="0,0,0,0">
                  <w:txbxContent>
                    <w:p w14:paraId="158AEF1C" w14:textId="77777777" w:rsidR="00F860EA" w:rsidRPr="00631B4A" w:rsidRDefault="00F860EA" w:rsidP="00350582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Ось X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108FF7" wp14:editId="066FBBAB">
                <wp:simplePos x="0" y="0"/>
                <wp:positionH relativeFrom="column">
                  <wp:posOffset>4124859</wp:posOffset>
                </wp:positionH>
                <wp:positionV relativeFrom="paragraph">
                  <wp:posOffset>2213548</wp:posOffset>
                </wp:positionV>
                <wp:extent cx="566591" cy="241222"/>
                <wp:effectExtent l="0" t="0" r="5080" b="698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91" cy="241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BCC4E" w14:textId="77777777" w:rsidR="00F860EA" w:rsidRPr="00631B4A" w:rsidRDefault="00F860EA" w:rsidP="00350582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Коленный шарнир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8FF7" id="Надпись 15" o:spid="_x0000_s1048" type="#_x0000_t202" style="position:absolute;left:0;text-align:left;margin-left:324.8pt;margin-top:174.3pt;width:44.6pt;height:1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" filled="f" stroked="f" strokeweight=".5pt">
                <v:textbox inset="0,0,0,0">
                  <w:txbxContent>
                    <w:p w14:paraId="3F9BCC4E" w14:textId="77777777" w:rsidR="00F860EA" w:rsidRPr="00631B4A" w:rsidRDefault="00F860EA" w:rsidP="00350582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Коленный шарнир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7F46CC" wp14:editId="38CBB203">
                <wp:simplePos x="0" y="0"/>
                <wp:positionH relativeFrom="column">
                  <wp:posOffset>2689860</wp:posOffset>
                </wp:positionH>
                <wp:positionV relativeFrom="paragraph">
                  <wp:posOffset>368564</wp:posOffset>
                </wp:positionV>
                <wp:extent cx="1238250" cy="18097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5E331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Ударная поверхность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46CC" id="Надпись 8" o:spid="_x0000_s1049" type="#_x0000_t202" style="position:absolute;left:0;text-align:left;margin-left:211.8pt;margin-top:29pt;width:97.5pt;height:14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" filled="f" stroked="f" strokeweight=".5pt">
                <v:textbox inset="0,0,0,0">
                  <w:txbxContent>
                    <w:p w14:paraId="41F5E331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Ударная поверхность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78F5E0" wp14:editId="307D9BF2">
                <wp:simplePos x="0" y="0"/>
                <wp:positionH relativeFrom="margin">
                  <wp:posOffset>3227221</wp:posOffset>
                </wp:positionH>
                <wp:positionV relativeFrom="paragraph">
                  <wp:posOffset>771443</wp:posOffset>
                </wp:positionV>
                <wp:extent cx="162560" cy="504618"/>
                <wp:effectExtent l="0" t="0" r="8890" b="1016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" cy="50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B1A5F" w14:textId="77777777" w:rsidR="00F860EA" w:rsidRPr="006E737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159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c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F5E0" id="Надпись 56" o:spid="_x0000_s1050" type="#_x0000_t202" style="position:absolute;left:0;text-align:left;margin-left:254.1pt;margin-top:60.75pt;width:12.8pt;height:3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" filled="f" stroked="f" strokeweight=".5pt">
                <v:textbox style="layout-flow:vertical;mso-layout-flow-alt:bottom-to-top" inset="0,0,0,0">
                  <w:txbxContent>
                    <w:p w14:paraId="220B1A5F" w14:textId="77777777" w:rsidR="00F860EA" w:rsidRPr="006E737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159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8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c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D45945" wp14:editId="36719B69">
                <wp:simplePos x="0" y="0"/>
                <wp:positionH relativeFrom="column">
                  <wp:posOffset>2527859</wp:posOffset>
                </wp:positionH>
                <wp:positionV relativeFrom="paragraph">
                  <wp:posOffset>4268978</wp:posOffset>
                </wp:positionV>
                <wp:extent cx="2644394" cy="899770"/>
                <wp:effectExtent l="0" t="0" r="3810" b="1524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394" cy="8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F6468" w14:textId="77777777" w:rsidR="00F860EA" w:rsidRPr="00511157" w:rsidRDefault="00F860EA" w:rsidP="00350582">
                            <w:pPr>
                              <w:tabs>
                                <w:tab w:val="left" w:pos="284"/>
                              </w:tabs>
                              <w:spacing w:before="120" w:line="180" w:lineRule="exact"/>
                              <w:ind w:left="284" w:hanging="284"/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</w:pP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fr-CH"/>
                              </w:rPr>
                              <w:t>a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)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ab/>
                              <w:t>Не включая мягкие ткани</w:t>
                            </w:r>
                          </w:p>
                          <w:p w14:paraId="775BCC75" w14:textId="77777777" w:rsidR="00F860EA" w:rsidRPr="00511157" w:rsidRDefault="00F860EA" w:rsidP="00350582">
                            <w:pPr>
                              <w:tabs>
                                <w:tab w:val="left" w:pos="284"/>
                              </w:tabs>
                              <w:spacing w:line="180" w:lineRule="exact"/>
                              <w:ind w:left="284" w:hanging="284"/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</w:pP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fr-CH"/>
                              </w:rPr>
                              <w:t>b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)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ab/>
                              <w:t>Исключая длину соединительной детали коленного шарнира</w:t>
                            </w:r>
                          </w:p>
                          <w:p w14:paraId="17BFAD2D" w14:textId="77777777" w:rsidR="00F860EA" w:rsidRPr="008362C5" w:rsidRDefault="00F860EA" w:rsidP="00350582">
                            <w:pPr>
                              <w:tabs>
                                <w:tab w:val="left" w:pos="284"/>
                              </w:tabs>
                              <w:spacing w:line="180" w:lineRule="exact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fr-CH"/>
                              </w:rPr>
                              <w:t>c</w:t>
                            </w: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)</w:t>
                            </w: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ab/>
                              <w:t>Участки, на которых расположены центры тяжести</w:t>
                            </w:r>
                            <w:r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 </w:t>
                            </w: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(ЦТ) бедра, колена и голени без мягких тканей (включая расчет ЦТ массы соединительной детали бедра и голени)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5945" id="Надпись 57" o:spid="_x0000_s1051" type="#_x0000_t202" style="position:absolute;left:0;text-align:left;margin-left:199.05pt;margin-top:336.15pt;width:208.2pt;height:7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" filled="f" stroked="f" strokeweight=".5pt">
                <v:textbox inset="0,0,0,0">
                  <w:txbxContent>
                    <w:p w14:paraId="481F6468" w14:textId="77777777" w:rsidR="00F860EA" w:rsidRPr="00511157" w:rsidRDefault="00F860EA" w:rsidP="00350582">
                      <w:pPr>
                        <w:tabs>
                          <w:tab w:val="left" w:pos="284"/>
                        </w:tabs>
                        <w:spacing w:before="120" w:line="180" w:lineRule="exact"/>
                        <w:ind w:left="284" w:hanging="284"/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</w:pP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  <w:lang w:val="fr-CH"/>
                        </w:rPr>
                        <w:t>a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)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ab/>
                        <w:t>Не включая мягкие ткани</w:t>
                      </w:r>
                    </w:p>
                    <w:p w14:paraId="775BCC75" w14:textId="77777777" w:rsidR="00F860EA" w:rsidRPr="00511157" w:rsidRDefault="00F860EA" w:rsidP="00350582">
                      <w:pPr>
                        <w:tabs>
                          <w:tab w:val="left" w:pos="284"/>
                        </w:tabs>
                        <w:spacing w:line="180" w:lineRule="exact"/>
                        <w:ind w:left="284" w:hanging="284"/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</w:pP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  <w:lang w:val="fr-CH"/>
                        </w:rPr>
                        <w:t>b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)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ab/>
                        <w:t>Исключая длину соединительной детали коленного шарнира</w:t>
                      </w:r>
                    </w:p>
                    <w:p w14:paraId="17BFAD2D" w14:textId="77777777" w:rsidR="00F860EA" w:rsidRPr="008362C5" w:rsidRDefault="00F860EA" w:rsidP="00350582">
                      <w:pPr>
                        <w:tabs>
                          <w:tab w:val="left" w:pos="284"/>
                        </w:tabs>
                        <w:spacing w:line="180" w:lineRule="exact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  <w:lang w:val="fr-CH"/>
                        </w:rPr>
                        <w:t>c</w:t>
                      </w: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)</w:t>
                      </w: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ab/>
                        <w:t>Участки, на которых расположены центры тяжести</w:t>
                      </w:r>
                      <w:r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 </w:t>
                      </w: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(ЦТ) бедра, колена и голени без мягких тканей (включая расчет ЦТ массы соединительной детали бедра и голени)</w:t>
                      </w:r>
                    </w:p>
                  </w:txbxContent>
                </v:textbox>
              </v:shape>
            </w:pict>
          </mc:Fallback>
        </mc:AlternateContent>
      </w:r>
      <w:r w:rsidRPr="00631B4A">
        <w:rPr>
          <w:noProof/>
          <w:lang w:val="en-US"/>
        </w:rPr>
        <w:drawing>
          <wp:inline distT="0" distB="0" distL="0" distR="0" wp14:anchorId="3F63E1D6" wp14:editId="75DBAEA6">
            <wp:extent cx="4579200" cy="49248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53" t="1" r="96" b="-1"/>
                    <a:stretch/>
                  </pic:blipFill>
                  <pic:spPr bwMode="auto">
                    <a:xfrm>
                      <a:off x="0" y="0"/>
                      <a:ext cx="4579200" cy="4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7804A" w14:textId="77777777" w:rsidR="00350582" w:rsidRPr="00631B4A" w:rsidRDefault="00350582" w:rsidP="00350582">
      <w:pPr>
        <w:pStyle w:val="SingleTxtG"/>
      </w:pPr>
    </w:p>
    <w:p w14:paraId="61118420" w14:textId="77777777" w:rsidR="00350582" w:rsidRPr="00126D91" w:rsidRDefault="00350582" w:rsidP="00350582">
      <w:pPr>
        <w:pStyle w:val="SingleTxtG"/>
        <w:jc w:val="right"/>
      </w:pPr>
      <w:r w:rsidRPr="007E6096">
        <w:rPr>
          <w:bCs/>
          <w:color w:val="000000"/>
        </w:rPr>
        <w:t>[все размеры приведены в мм</w:t>
      </w:r>
      <w:r w:rsidRPr="00126D91">
        <w:rPr>
          <w:bCs/>
          <w:color w:val="000000"/>
        </w:rPr>
        <w:t>]</w:t>
      </w:r>
    </w:p>
    <w:p w14:paraId="7806B961" w14:textId="77777777" w:rsidR="00350582" w:rsidRDefault="00350582" w:rsidP="00350582">
      <w:pPr>
        <w:pStyle w:val="H23G"/>
        <w:spacing w:after="0"/>
      </w:pPr>
      <w:r w:rsidRPr="00800BEE">
        <w:rPr>
          <w:b w:val="0"/>
          <w:bCs/>
          <w:lang w:eastAsia="ja-JP"/>
        </w:rPr>
        <w:lastRenderedPageBreak/>
        <w:tab/>
      </w:r>
      <w:r w:rsidRPr="00800BEE">
        <w:rPr>
          <w:b w:val="0"/>
          <w:bCs/>
          <w:lang w:eastAsia="ja-JP"/>
        </w:rPr>
        <w:tab/>
        <w:t xml:space="preserve">Рис. </w:t>
      </w:r>
      <w:r w:rsidRPr="00800BEE">
        <w:rPr>
          <w:b w:val="0"/>
          <w:bCs/>
        </w:rPr>
        <w:t>2</w:t>
      </w:r>
      <w:r w:rsidRPr="00800BEE">
        <w:rPr>
          <w:b w:val="0"/>
        </w:rPr>
        <w:br/>
      </w:r>
      <w:r w:rsidRPr="009508A3">
        <w:t>Ударный элемент в виде гибкой модели ноги пешехода: схема и размеры бедра, голени и колена (вид сверху, основные сегменты)</w:t>
      </w:r>
    </w:p>
    <w:p w14:paraId="3502C4CF" w14:textId="77777777" w:rsidR="00350582" w:rsidRDefault="00350582" w:rsidP="00350582">
      <w:pPr>
        <w:pStyle w:val="SingleTxtG"/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C80354" wp14:editId="1F346C15">
                <wp:simplePos x="0" y="0"/>
                <wp:positionH relativeFrom="column">
                  <wp:posOffset>3263900</wp:posOffset>
                </wp:positionH>
                <wp:positionV relativeFrom="paragraph">
                  <wp:posOffset>2753465</wp:posOffset>
                </wp:positionV>
                <wp:extent cx="1309370" cy="339725"/>
                <wp:effectExtent l="0" t="0" r="5080" b="3175"/>
                <wp:wrapNone/>
                <wp:docPr id="2198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63DA3" w14:textId="77777777" w:rsidR="00F860EA" w:rsidRPr="00047553" w:rsidRDefault="00F860EA" w:rsidP="00350582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047553">
                              <w:rPr>
                                <w:sz w:val="22"/>
                                <w:lang w:eastAsia="ru-RU"/>
                              </w:rPr>
                              <w:t xml:space="preserve">b) </w:t>
                            </w:r>
                            <w:r w:rsidRPr="00047553">
                              <w:rPr>
                                <w:sz w:val="22"/>
                                <w:u w:val="single"/>
                              </w:rPr>
                              <w:t>Коленный шарнир</w:t>
                            </w:r>
                            <w:r w:rsidRPr="00047553">
                              <w:rPr>
                                <w:szCs w:val="20"/>
                              </w:rPr>
                              <w:br/>
                              <w:t>Корпус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80354" id="Text Box 1117" o:spid="_x0000_s1052" type="#_x0000_t202" style="position:absolute;left:0;text-align:left;margin-left:257pt;margin-top:216.8pt;width:103.1pt;height:2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" stroked="f">
                <v:textbox inset="0,0,0,0">
                  <w:txbxContent>
                    <w:p w14:paraId="11063DA3" w14:textId="77777777" w:rsidR="00F860EA" w:rsidRPr="00047553" w:rsidRDefault="00F860EA" w:rsidP="00350582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047553">
                        <w:rPr>
                          <w:sz w:val="22"/>
                          <w:lang w:eastAsia="ru-RU"/>
                        </w:rPr>
                        <w:t xml:space="preserve">b) </w:t>
                      </w:r>
                      <w:r w:rsidRPr="00047553">
                        <w:rPr>
                          <w:sz w:val="22"/>
                          <w:u w:val="single"/>
                        </w:rPr>
                        <w:t>Коленный шарнир</w:t>
                      </w:r>
                      <w:r w:rsidRPr="00047553">
                        <w:rPr>
                          <w:szCs w:val="20"/>
                        </w:rPr>
                        <w:br/>
                        <w:t>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232ECE" wp14:editId="15C77220">
                <wp:simplePos x="0" y="0"/>
                <wp:positionH relativeFrom="margin">
                  <wp:posOffset>916305</wp:posOffset>
                </wp:positionH>
                <wp:positionV relativeFrom="paragraph">
                  <wp:posOffset>1668638</wp:posOffset>
                </wp:positionV>
                <wp:extent cx="422777" cy="150021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DAA29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R30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2ECE" id="Надпись 13" o:spid="_x0000_s1053" type="#_x0000_t202" style="position:absolute;left:0;text-align:left;margin-left:72.15pt;margin-top:131.4pt;width:33.3pt;height:11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" filled="f" stroked="f" strokeweight=".5pt">
                <v:textbox inset="0,0,0,0">
                  <w:txbxContent>
                    <w:p w14:paraId="752DAA29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R30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71EE93" wp14:editId="70DA32AC">
                <wp:simplePos x="0" y="0"/>
                <wp:positionH relativeFrom="column">
                  <wp:posOffset>774492</wp:posOffset>
                </wp:positionH>
                <wp:positionV relativeFrom="paragraph">
                  <wp:posOffset>1397966</wp:posOffset>
                </wp:positionV>
                <wp:extent cx="695960" cy="285750"/>
                <wp:effectExtent l="635" t="0" r="0" b="0"/>
                <wp:wrapNone/>
                <wp:docPr id="2201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EFF73" w14:textId="77777777" w:rsidR="00F860EA" w:rsidRPr="0055636F" w:rsidRDefault="00F860EA" w:rsidP="00350582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1EE93" id="Text Box 1113" o:spid="_x0000_s1054" type="#_x0000_t202" style="position:absolute;left:0;text-align:left;margin-left:61pt;margin-top:110.1pt;width:54.8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" stroked="f">
                <v:textbox inset="0,0,0,0">
                  <w:txbxContent>
                    <w:p w14:paraId="558EFF73" w14:textId="77777777" w:rsidR="00F860EA" w:rsidRPr="0055636F" w:rsidRDefault="00F860EA" w:rsidP="00350582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D6F64E" wp14:editId="3AB3F80F">
                <wp:simplePos x="0" y="0"/>
                <wp:positionH relativeFrom="column">
                  <wp:posOffset>788158</wp:posOffset>
                </wp:positionH>
                <wp:positionV relativeFrom="paragraph">
                  <wp:posOffset>253773</wp:posOffset>
                </wp:positionV>
                <wp:extent cx="806095" cy="251460"/>
                <wp:effectExtent l="0" t="0" r="0" b="0"/>
                <wp:wrapNone/>
                <wp:docPr id="2196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09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CB2B" w14:textId="77777777" w:rsidR="00F860EA" w:rsidRPr="00047553" w:rsidRDefault="00F860EA" w:rsidP="00350582">
                            <w:pPr>
                              <w:rPr>
                                <w:sz w:val="22"/>
                              </w:rPr>
                            </w:pPr>
                            <w:r w:rsidRPr="00047553">
                              <w:rPr>
                                <w:sz w:val="22"/>
                                <w:lang w:eastAsia="ru-RU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F64E" id="Text Box 1108" o:spid="_x0000_s1055" type="#_x0000_t202" style="position:absolute;left:0;text-align:left;margin-left:62.05pt;margin-top:20pt;width:63.45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" stroked="f">
                <v:textbox inset="0,0,0,0">
                  <w:txbxContent>
                    <w:p w14:paraId="6DC1CB2B" w14:textId="77777777" w:rsidR="00F860EA" w:rsidRPr="00047553" w:rsidRDefault="00F860EA" w:rsidP="00350582">
                      <w:pPr>
                        <w:rPr>
                          <w:sz w:val="22"/>
                        </w:rPr>
                      </w:pPr>
                      <w:r w:rsidRPr="00047553">
                        <w:rPr>
                          <w:sz w:val="22"/>
                          <w:lang w:eastAsia="ru-RU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403CAE" wp14:editId="2C64A1E6">
                <wp:simplePos x="0" y="0"/>
                <wp:positionH relativeFrom="column">
                  <wp:posOffset>1698086</wp:posOffset>
                </wp:positionH>
                <wp:positionV relativeFrom="paragraph">
                  <wp:posOffset>508728</wp:posOffset>
                </wp:positionV>
                <wp:extent cx="589377" cy="243840"/>
                <wp:effectExtent l="0" t="0" r="20320" b="22860"/>
                <wp:wrapNone/>
                <wp:docPr id="2204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77" cy="243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5196B" w14:textId="77777777" w:rsidR="00F860EA" w:rsidRPr="0055636F" w:rsidRDefault="00F860EA" w:rsidP="00350582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636F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3CAE" id="Text Box 1109" o:spid="_x0000_s1056" type="#_x0000_t202" style="position:absolute;left:0;text-align:left;margin-left:133.7pt;margin-top:40.05pt;width:46.4pt;height:1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" filled="f" strokecolor="#ff9">
                <v:textbox inset="0,0,0,0">
                  <w:txbxContent>
                    <w:p w14:paraId="09A5196B" w14:textId="77777777" w:rsidR="00F860EA" w:rsidRPr="0055636F" w:rsidRDefault="00F860EA" w:rsidP="00350582">
                      <w:pPr>
                        <w:spacing w:line="1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5636F">
                        <w:rPr>
                          <w:sz w:val="16"/>
                          <w:szCs w:val="16"/>
                          <w:lang w:eastAsia="ru-RU"/>
                        </w:rPr>
                        <w:t>Направление движения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A3C15C" wp14:editId="443DA0DE">
                <wp:simplePos x="0" y="0"/>
                <wp:positionH relativeFrom="column">
                  <wp:posOffset>4133970</wp:posOffset>
                </wp:positionH>
                <wp:positionV relativeFrom="paragraph">
                  <wp:posOffset>2383723</wp:posOffset>
                </wp:positionV>
                <wp:extent cx="782955" cy="335865"/>
                <wp:effectExtent l="0" t="0" r="0" b="7620"/>
                <wp:wrapNone/>
                <wp:docPr id="220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3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75C8F" w14:textId="77777777" w:rsidR="00F860EA" w:rsidRPr="003D5E97" w:rsidRDefault="00F860EA" w:rsidP="00350582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D5E97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Единиц</w:t>
                            </w:r>
                            <w:r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а</w:t>
                            </w:r>
                            <w:r w:rsidRPr="003D5E97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3D5E97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3D5E97">
                              <w:rPr>
                                <w:sz w:val="18"/>
                                <w:szCs w:val="18"/>
                              </w:rPr>
                              <w:t>измерения: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3C15C" id="Text Box 1115" o:spid="_x0000_s1057" type="#_x0000_t202" style="position:absolute;left:0;text-align:left;margin-left:325.5pt;margin-top:187.7pt;width:61.65pt;height:2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" stroked="f">
                <v:textbox inset="0,0,0,0">
                  <w:txbxContent>
                    <w:p w14:paraId="57A75C8F" w14:textId="77777777" w:rsidR="00F860EA" w:rsidRPr="003D5E97" w:rsidRDefault="00F860EA" w:rsidP="00350582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D5E97">
                        <w:rPr>
                          <w:sz w:val="18"/>
                          <w:szCs w:val="18"/>
                          <w:lang w:eastAsia="ru-RU"/>
                        </w:rPr>
                        <w:t>Единиц</w:t>
                      </w:r>
                      <w:r>
                        <w:rPr>
                          <w:sz w:val="18"/>
                          <w:szCs w:val="18"/>
                          <w:lang w:eastAsia="ru-RU"/>
                        </w:rPr>
                        <w:t>а</w:t>
                      </w:r>
                      <w:r w:rsidRPr="003D5E97">
                        <w:rPr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3D5E97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3D5E97">
                        <w:rPr>
                          <w:sz w:val="18"/>
                          <w:szCs w:val="18"/>
                        </w:rPr>
                        <w:t>измерения: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513234" wp14:editId="44FFA84B">
                <wp:simplePos x="0" y="0"/>
                <wp:positionH relativeFrom="margin">
                  <wp:posOffset>4151152</wp:posOffset>
                </wp:positionH>
                <wp:positionV relativeFrom="paragraph">
                  <wp:posOffset>1606550</wp:posOffset>
                </wp:positionV>
                <wp:extent cx="124359" cy="449885"/>
                <wp:effectExtent l="0" t="0" r="9525" b="762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D10AA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11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8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3234" id="Надпись 11" o:spid="_x0000_s1058" type="#_x0000_t202" style="position:absolute;left:0;text-align:left;margin-left:326.85pt;margin-top:126.5pt;width:9.8pt;height:35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" filled="f" stroked="f" strokeweight=".5pt">
                <v:textbox style="layout-flow:vertical;mso-layout-flow-alt:bottom-to-top" inset="0,0,0,0">
                  <w:txbxContent>
                    <w:p w14:paraId="166D10AA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11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8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80FF4" wp14:editId="47B8BACA">
                <wp:simplePos x="0" y="0"/>
                <wp:positionH relativeFrom="margin">
                  <wp:posOffset>3010981</wp:posOffset>
                </wp:positionH>
                <wp:positionV relativeFrom="paragraph">
                  <wp:posOffset>2154188</wp:posOffset>
                </wp:positionV>
                <wp:extent cx="422777" cy="150021"/>
                <wp:effectExtent l="0" t="0" r="0" b="254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485B8" w14:textId="77777777" w:rsidR="00F860EA" w:rsidRPr="006E7379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0FF4" id="Надпись 62" o:spid="_x0000_s1059" type="#_x0000_t202" style="position:absolute;left:0;text-align:left;margin-left:237.1pt;margin-top:169.6pt;width:33.3pt;height:11.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" filled="f" stroked="f" strokeweight=".5pt">
                <v:textbox inset="0,0,0,0">
                  <w:txbxContent>
                    <w:p w14:paraId="34B485B8" w14:textId="77777777" w:rsidR="00F860EA" w:rsidRPr="006E7379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E2A53C" wp14:editId="55E9BE12">
                <wp:simplePos x="0" y="0"/>
                <wp:positionH relativeFrom="margin">
                  <wp:posOffset>3536683</wp:posOffset>
                </wp:positionH>
                <wp:positionV relativeFrom="paragraph">
                  <wp:posOffset>2412934</wp:posOffset>
                </wp:positionV>
                <wp:extent cx="422777" cy="150021"/>
                <wp:effectExtent l="0" t="0" r="0" b="254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D5B0B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8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A53C" id="Надпись 61" o:spid="_x0000_s1060" type="#_x0000_t202" style="position:absolute;left:0;text-align:left;margin-left:278.5pt;margin-top:190pt;width:33.3pt;height:11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" filled="f" stroked="f" strokeweight=".5pt">
                <v:textbox inset="0,0,0,0">
                  <w:txbxContent>
                    <w:p w14:paraId="586D5B0B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8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2D9920" wp14:editId="07581946">
                <wp:simplePos x="0" y="0"/>
                <wp:positionH relativeFrom="margin">
                  <wp:posOffset>1163509</wp:posOffset>
                </wp:positionH>
                <wp:positionV relativeFrom="paragraph">
                  <wp:posOffset>2089641</wp:posOffset>
                </wp:positionV>
                <wp:extent cx="422777" cy="150021"/>
                <wp:effectExtent l="0" t="0" r="0" b="254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2AB31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9920" id="Надпись 53" o:spid="_x0000_s1061" type="#_x0000_t202" style="position:absolute;left:0;text-align:left;margin-left:91.6pt;margin-top:164.55pt;width:33.3pt;height:11.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" filled="f" stroked="f" strokeweight=".5pt">
                <v:textbox inset="0,0,0,0">
                  <w:txbxContent>
                    <w:p w14:paraId="2692AB31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CE5232" wp14:editId="5B3428BC">
                <wp:simplePos x="0" y="0"/>
                <wp:positionH relativeFrom="margin">
                  <wp:posOffset>1631092</wp:posOffset>
                </wp:positionH>
                <wp:positionV relativeFrom="paragraph">
                  <wp:posOffset>2312002</wp:posOffset>
                </wp:positionV>
                <wp:extent cx="422777" cy="150021"/>
                <wp:effectExtent l="0" t="0" r="0" b="254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5AC16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5232" id="Надпись 59" o:spid="_x0000_s1062" type="#_x0000_t202" style="position:absolute;left:0;text-align:left;margin-left:128.45pt;margin-top:182.05pt;width:33.3pt;height:11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" filled="f" stroked="f" strokeweight=".5pt">
                <v:textbox inset="0,0,0,0">
                  <w:txbxContent>
                    <w:p w14:paraId="1265AC16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0BAA61" wp14:editId="099455A2">
                <wp:simplePos x="0" y="0"/>
                <wp:positionH relativeFrom="margin">
                  <wp:posOffset>2223770</wp:posOffset>
                </wp:positionH>
                <wp:positionV relativeFrom="paragraph">
                  <wp:posOffset>1604121</wp:posOffset>
                </wp:positionV>
                <wp:extent cx="123825" cy="403029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40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C18D5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AA61" id="Надпись 9" o:spid="_x0000_s1063" type="#_x0000_t202" style="position:absolute;left:0;text-align:left;margin-left:175.1pt;margin-top:126.3pt;width:9.75pt;height:31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" filled="f" stroked="f" strokeweight=".5pt">
                <v:textbox style="layout-flow:vertical;mso-layout-flow-alt:bottom-to-top" inset="0,0,0,0">
                  <w:txbxContent>
                    <w:p w14:paraId="28AC18D5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A5EE36" wp14:editId="6AB05698">
                <wp:simplePos x="0" y="0"/>
                <wp:positionH relativeFrom="margin">
                  <wp:posOffset>1714801</wp:posOffset>
                </wp:positionH>
                <wp:positionV relativeFrom="paragraph">
                  <wp:posOffset>1201988</wp:posOffset>
                </wp:positionV>
                <wp:extent cx="123825" cy="385695"/>
                <wp:effectExtent l="0" t="0" r="9525" b="146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38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3C82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8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EE36" id="Надпись 12" o:spid="_x0000_s1064" type="#_x0000_t202" style="position:absolute;left:0;text-align:left;margin-left:135pt;margin-top:94.65pt;width:9.75pt;height:30.3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" filled="f" stroked="f" strokeweight=".5pt">
                <v:textbox style="layout-flow:vertical;mso-layout-flow-alt:bottom-to-top" inset="0,0,0,0">
                  <w:txbxContent>
                    <w:p w14:paraId="01DE3C82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8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70247" wp14:editId="641F1756">
                <wp:simplePos x="0" y="0"/>
                <wp:positionH relativeFrom="column">
                  <wp:posOffset>2581844</wp:posOffset>
                </wp:positionH>
                <wp:positionV relativeFrom="paragraph">
                  <wp:posOffset>491478</wp:posOffset>
                </wp:positionV>
                <wp:extent cx="424180" cy="180340"/>
                <wp:effectExtent l="0" t="4445" r="0" b="0"/>
                <wp:wrapNone/>
                <wp:docPr id="2199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EBF36" w14:textId="77777777" w:rsidR="00F860EA" w:rsidRPr="0055636F" w:rsidRDefault="00F860EA" w:rsidP="003505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70247" id="Text Box 1111" o:spid="_x0000_s1065" type="#_x0000_t202" style="position:absolute;left:0;text-align:left;margin-left:203.3pt;margin-top:38.7pt;width:33.4pt;height:1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" stroked="f">
                <v:textbox inset="0,0,0,0">
                  <w:txbxContent>
                    <w:p w14:paraId="077EBF36" w14:textId="77777777" w:rsidR="00F860EA" w:rsidRPr="0055636F" w:rsidRDefault="00F860EA" w:rsidP="00350582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Y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CF2B44" wp14:editId="01BB8E33">
                <wp:simplePos x="0" y="0"/>
                <wp:positionH relativeFrom="column">
                  <wp:posOffset>3180715</wp:posOffset>
                </wp:positionH>
                <wp:positionV relativeFrom="paragraph">
                  <wp:posOffset>801548</wp:posOffset>
                </wp:positionV>
                <wp:extent cx="424180" cy="180340"/>
                <wp:effectExtent l="0" t="0" r="0" b="635"/>
                <wp:wrapNone/>
                <wp:docPr id="220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983E1" w14:textId="77777777" w:rsidR="00F860EA" w:rsidRPr="0055636F" w:rsidRDefault="00F860EA" w:rsidP="0035058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2B44" id="Text Box 1112" o:spid="_x0000_s1066" type="#_x0000_t202" style="position:absolute;left:0;text-align:left;margin-left:250.45pt;margin-top:63.1pt;width:33.4pt;height:1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" stroked="f">
                <v:textbox inset="0,0,0,0">
                  <w:txbxContent>
                    <w:p w14:paraId="7DF983E1" w14:textId="77777777" w:rsidR="00F860EA" w:rsidRPr="0055636F" w:rsidRDefault="00F860EA" w:rsidP="0035058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5636F"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4ADA60" wp14:editId="39A84FEC">
                <wp:simplePos x="0" y="0"/>
                <wp:positionH relativeFrom="column">
                  <wp:posOffset>3219962</wp:posOffset>
                </wp:positionH>
                <wp:positionV relativeFrom="paragraph">
                  <wp:posOffset>377244</wp:posOffset>
                </wp:positionV>
                <wp:extent cx="424180" cy="180340"/>
                <wp:effectExtent l="0" t="0" r="0" b="3810"/>
                <wp:wrapNone/>
                <wp:docPr id="2197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E6CBE" w14:textId="77777777" w:rsidR="00F860EA" w:rsidRPr="0055636F" w:rsidRDefault="00F860EA" w:rsidP="003505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ADA60" id="Text Box 1110" o:spid="_x0000_s1067" type="#_x0000_t202" style="position:absolute;left:0;text-align:left;margin-left:253.55pt;margin-top:29.7pt;width:33.4pt;height:1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" stroked="f">
                <v:textbox inset="0,0,0,0">
                  <w:txbxContent>
                    <w:p w14:paraId="454E6CBE" w14:textId="77777777" w:rsidR="00F860EA" w:rsidRPr="0055636F" w:rsidRDefault="00F860EA" w:rsidP="00350582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0EE050" wp14:editId="1AC00CCB">
                <wp:simplePos x="0" y="0"/>
                <wp:positionH relativeFrom="margin">
                  <wp:posOffset>3616037</wp:posOffset>
                </wp:positionH>
                <wp:positionV relativeFrom="paragraph">
                  <wp:posOffset>1132881</wp:posOffset>
                </wp:positionV>
                <wp:extent cx="124359" cy="449885"/>
                <wp:effectExtent l="0" t="0" r="9525" b="7620"/>
                <wp:wrapNone/>
                <wp:docPr id="2144" name="Надпись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60689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86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E050" id="Надпись 2144" o:spid="_x0000_s1068" type="#_x0000_t202" style="position:absolute;left:0;text-align:left;margin-left:284.75pt;margin-top:89.2pt;width:9.8pt;height:35.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02660689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86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B79645" wp14:editId="220CBCB2">
                <wp:simplePos x="0" y="0"/>
                <wp:positionH relativeFrom="margin">
                  <wp:posOffset>2802975</wp:posOffset>
                </wp:positionH>
                <wp:positionV relativeFrom="paragraph">
                  <wp:posOffset>1610540</wp:posOffset>
                </wp:positionV>
                <wp:extent cx="422777" cy="150021"/>
                <wp:effectExtent l="0" t="0" r="0" b="254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CAF11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R103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9645" id="Надпись 60" o:spid="_x0000_s1069" type="#_x0000_t202" style="position:absolute;left:0;text-align:left;margin-left:220.7pt;margin-top:126.8pt;width:33.3pt;height:11.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" filled="f" stroked="f" strokeweight=".5pt">
                <v:textbox inset="0,0,0,0">
                  <w:txbxContent>
                    <w:p w14:paraId="12CCAF11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R103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AFB428" wp14:editId="389F44EA">
                <wp:simplePos x="0" y="0"/>
                <wp:positionH relativeFrom="column">
                  <wp:posOffset>2645005</wp:posOffset>
                </wp:positionH>
                <wp:positionV relativeFrom="paragraph">
                  <wp:posOffset>1337326</wp:posOffset>
                </wp:positionV>
                <wp:extent cx="695960" cy="285750"/>
                <wp:effectExtent l="0" t="3175" r="635" b="0"/>
                <wp:wrapNone/>
                <wp:docPr id="220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6CE5F" w14:textId="77777777" w:rsidR="00F860EA" w:rsidRPr="0055636F" w:rsidRDefault="00F860EA" w:rsidP="00350582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FB428" id="Text Box 1114" o:spid="_x0000_s1070" type="#_x0000_t202" style="position:absolute;left:0;text-align:left;margin-left:208.25pt;margin-top:105.3pt;width:54.8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" stroked="f">
                <v:textbox inset="0,0,0,0">
                  <w:txbxContent>
                    <w:p w14:paraId="22E6CE5F" w14:textId="77777777" w:rsidR="00F860EA" w:rsidRPr="0055636F" w:rsidRDefault="00F860EA" w:rsidP="00350582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238B71" wp14:editId="5BA93DFF">
                <wp:simplePos x="0" y="0"/>
                <wp:positionH relativeFrom="column">
                  <wp:posOffset>1302946</wp:posOffset>
                </wp:positionH>
                <wp:positionV relativeFrom="paragraph">
                  <wp:posOffset>2742952</wp:posOffset>
                </wp:positionV>
                <wp:extent cx="1258215" cy="358445"/>
                <wp:effectExtent l="0" t="0" r="0" b="3810"/>
                <wp:wrapNone/>
                <wp:docPr id="2203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215" cy="3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3AE00" w14:textId="77777777" w:rsidR="00F860EA" w:rsidRPr="00047553" w:rsidRDefault="00F860EA" w:rsidP="00350582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047553">
                              <w:rPr>
                                <w:sz w:val="22"/>
                                <w:lang w:eastAsia="ru-RU"/>
                              </w:rPr>
                              <w:t xml:space="preserve">a) </w:t>
                            </w:r>
                            <w:r w:rsidRPr="00047553">
                              <w:rPr>
                                <w:sz w:val="22"/>
                                <w:u w:val="single"/>
                              </w:rPr>
                              <w:t>Бедро и голень</w:t>
                            </w:r>
                            <w:r w:rsidRPr="00047553">
                              <w:rPr>
                                <w:szCs w:val="20"/>
                              </w:rPr>
                              <w:br/>
                              <w:t>Основные сегменты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38B71" id="Text Box 1116" o:spid="_x0000_s1071" type="#_x0000_t202" style="position:absolute;left:0;text-align:left;margin-left:102.6pt;margin-top:3in;width:99.05pt;height:2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" stroked="f">
                <v:textbox inset="0,0,0,0">
                  <w:txbxContent>
                    <w:p w14:paraId="72A3AE00" w14:textId="77777777" w:rsidR="00F860EA" w:rsidRPr="00047553" w:rsidRDefault="00F860EA" w:rsidP="00350582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047553">
                        <w:rPr>
                          <w:sz w:val="22"/>
                          <w:lang w:eastAsia="ru-RU"/>
                        </w:rPr>
                        <w:t xml:space="preserve">a) </w:t>
                      </w:r>
                      <w:r w:rsidRPr="00047553">
                        <w:rPr>
                          <w:sz w:val="22"/>
                          <w:u w:val="single"/>
                        </w:rPr>
                        <w:t>Бедро и голень</w:t>
                      </w:r>
                      <w:r w:rsidRPr="00047553">
                        <w:rPr>
                          <w:szCs w:val="20"/>
                        </w:rPr>
                        <w:br/>
                        <w:t>Основные сегменты</w:t>
                      </w:r>
                    </w:p>
                  </w:txbxContent>
                </v:textbox>
              </v:shape>
            </w:pict>
          </mc:Fallback>
        </mc:AlternateContent>
      </w:r>
      <w:r w:rsidRPr="006005F5">
        <w:rPr>
          <w:noProof/>
          <w:lang w:val="en-US"/>
        </w:rPr>
        <w:drawing>
          <wp:inline distT="0" distB="0" distL="0" distR="0" wp14:anchorId="06BC5893" wp14:editId="029EB953">
            <wp:extent cx="4206777" cy="3289300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847" cy="329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1BBB" w14:textId="77777777" w:rsidR="00350582" w:rsidRPr="00A73DA0" w:rsidRDefault="00350582" w:rsidP="00350582">
      <w:pPr>
        <w:pStyle w:val="SingleTxtG"/>
        <w:spacing w:after="0" w:line="160" w:lineRule="atLeast"/>
        <w:jc w:val="right"/>
        <w:rPr>
          <w:bCs/>
          <w:color w:val="000000"/>
        </w:rPr>
      </w:pPr>
      <w:r w:rsidRPr="00A73DA0">
        <w:rPr>
          <w:bCs/>
          <w:color w:val="000000"/>
        </w:rPr>
        <w:t>[все размеры приведены в мм]</w:t>
      </w:r>
    </w:p>
    <w:p w14:paraId="6445A94D" w14:textId="77777777" w:rsidR="00350582" w:rsidRDefault="00350582" w:rsidP="00350582">
      <w:pPr>
        <w:pStyle w:val="H23G"/>
        <w:spacing w:before="0"/>
      </w:pPr>
      <w:r w:rsidRPr="00800BEE">
        <w:rPr>
          <w:b w:val="0"/>
          <w:bCs/>
          <w:lang w:eastAsia="ja-JP"/>
        </w:rPr>
        <w:tab/>
      </w:r>
      <w:r w:rsidRPr="00800BEE">
        <w:rPr>
          <w:b w:val="0"/>
          <w:bCs/>
          <w:lang w:eastAsia="ja-JP"/>
        </w:rPr>
        <w:tab/>
        <w:t xml:space="preserve">Рис. </w:t>
      </w:r>
      <w:r w:rsidRPr="00800BEE">
        <w:rPr>
          <w:b w:val="0"/>
          <w:bCs/>
        </w:rPr>
        <w:t>3</w:t>
      </w:r>
      <w:r w:rsidRPr="00800BEE">
        <w:rPr>
          <w:b w:val="0"/>
        </w:rPr>
        <w:br/>
      </w:r>
      <w:r w:rsidRPr="009508A3">
        <w:t>Ударный элемент в виде гибкой модели ноги пешехода: размеры элементов, изготовленных с использованием материалов</w:t>
      </w:r>
      <w:r>
        <w:t>,</w:t>
      </w:r>
      <w:r w:rsidRPr="009508A3">
        <w:t xml:space="preserve"> имитирующих мягкие ткани и</w:t>
      </w:r>
      <w:r>
        <w:rPr>
          <w:lang w:val="en-US"/>
        </w:rPr>
        <w:t> </w:t>
      </w:r>
      <w:r w:rsidRPr="009508A3">
        <w:t xml:space="preserve">кожу </w:t>
      </w:r>
    </w:p>
    <w:p w14:paraId="5F7CDD0A" w14:textId="77777777" w:rsidR="00350582" w:rsidRPr="00F328C3" w:rsidRDefault="00350582" w:rsidP="00350582">
      <w:pPr>
        <w:pStyle w:val="SingleTxtG"/>
        <w:ind w:left="567"/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38684A" wp14:editId="7505AF21">
                <wp:simplePos x="0" y="0"/>
                <wp:positionH relativeFrom="margin">
                  <wp:posOffset>595169</wp:posOffset>
                </wp:positionH>
                <wp:positionV relativeFrom="paragraph">
                  <wp:posOffset>1899285</wp:posOffset>
                </wp:positionV>
                <wp:extent cx="336327" cy="151678"/>
                <wp:effectExtent l="0" t="0" r="6985" b="1270"/>
                <wp:wrapNone/>
                <wp:docPr id="58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27" cy="151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14F77" w14:textId="77777777" w:rsidR="00F860EA" w:rsidRPr="00800BEE" w:rsidRDefault="00F860EA" w:rsidP="00350582">
                            <w:pPr>
                              <w:spacing w:line="100" w:lineRule="exact"/>
                              <w:jc w:val="center"/>
                              <w:rPr>
                                <w:spacing w:val="-4"/>
                                <w:sz w:val="10"/>
                                <w:szCs w:val="10"/>
                              </w:rPr>
                            </w:pPr>
                            <w:r w:rsidRPr="00800BEE">
                              <w:rPr>
                                <w:spacing w:val="-4"/>
                                <w:sz w:val="10"/>
                                <w:szCs w:val="10"/>
                                <w:lang w:eastAsia="ru-RU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684A" id="_x0000_s1072" type="#_x0000_t202" style="position:absolute;left:0;text-align:left;margin-left:46.85pt;margin-top:149.55pt;width:26.5pt;height:11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" filled="f" stroked="f">
                <v:textbox inset="0,0,0,0">
                  <w:txbxContent>
                    <w:p w14:paraId="09C14F77" w14:textId="77777777" w:rsidR="00F860EA" w:rsidRPr="00800BEE" w:rsidRDefault="00F860EA" w:rsidP="00350582">
                      <w:pPr>
                        <w:spacing w:line="100" w:lineRule="exact"/>
                        <w:jc w:val="center"/>
                        <w:rPr>
                          <w:spacing w:val="-4"/>
                          <w:sz w:val="10"/>
                          <w:szCs w:val="10"/>
                        </w:rPr>
                      </w:pPr>
                      <w:r w:rsidRPr="00800BEE">
                        <w:rPr>
                          <w:spacing w:val="-4"/>
                          <w:sz w:val="10"/>
                          <w:szCs w:val="10"/>
                          <w:lang w:eastAsia="ru-RU"/>
                        </w:rPr>
                        <w:t>Направление движения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C8A6F" wp14:editId="3FF7B17F">
                <wp:simplePos x="0" y="0"/>
                <wp:positionH relativeFrom="column">
                  <wp:posOffset>3210193</wp:posOffset>
                </wp:positionH>
                <wp:positionV relativeFrom="paragraph">
                  <wp:posOffset>3678522</wp:posOffset>
                </wp:positionV>
                <wp:extent cx="2608857" cy="372110"/>
                <wp:effectExtent l="0" t="0" r="1270" b="8890"/>
                <wp:wrapNone/>
                <wp:docPr id="54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857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000A" w14:textId="77777777" w:rsidR="00F860EA" w:rsidRPr="00EB59AB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  <w:lang w:eastAsia="ru-RU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1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3: ±10 мм</w:t>
                            </w:r>
                          </w:p>
                          <w:p w14:paraId="52184CA9" w14:textId="77777777" w:rsidR="00F860EA" w:rsidRPr="00EB59AB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2: ±5 мм</w:t>
                            </w:r>
                          </w:p>
                          <w:p w14:paraId="0941BEBF" w14:textId="77777777" w:rsidR="00F860EA" w:rsidRPr="00EB59AB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2: 5 ± 0,75 мм</w:t>
                            </w:r>
                          </w:p>
                          <w:p w14:paraId="3A3F6693" w14:textId="77777777" w:rsidR="00F860EA" w:rsidRPr="00EB59AB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1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3: 5,6 ± 0,75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C8A6F" id="Text Box 1166" o:spid="_x0000_s1073" type="#_x0000_t202" style="position:absolute;left:0;text-align:left;margin-left:252.75pt;margin-top:289.65pt;width:205.4pt;height:2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" stroked="f">
                <v:textbox inset="0,0,0,0">
                  <w:txbxContent>
                    <w:p w14:paraId="4E92000A" w14:textId="77777777" w:rsidR="00F860EA" w:rsidRPr="00EB59AB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  <w:lang w:eastAsia="ru-RU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1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2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3: ±10 мм</w:t>
                      </w:r>
                    </w:p>
                    <w:p w14:paraId="52184CA9" w14:textId="77777777" w:rsidR="00F860EA" w:rsidRPr="00EB59AB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>2: ±5 мм</w:t>
                      </w:r>
                    </w:p>
                    <w:p w14:paraId="0941BEBF" w14:textId="77777777" w:rsidR="00F860EA" w:rsidRPr="00EB59AB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>2: 5 ± 0,75 мм</w:t>
                      </w:r>
                    </w:p>
                    <w:p w14:paraId="3A3F6693" w14:textId="77777777" w:rsidR="00F860EA" w:rsidRPr="00EB59AB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1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2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3: 5,6 ± 0,75 мм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121A4" wp14:editId="55545583">
                <wp:simplePos x="0" y="0"/>
                <wp:positionH relativeFrom="column">
                  <wp:posOffset>745791</wp:posOffset>
                </wp:positionH>
                <wp:positionV relativeFrom="paragraph">
                  <wp:posOffset>3733511</wp:posOffset>
                </wp:positionV>
                <wp:extent cx="230245" cy="118412"/>
                <wp:effectExtent l="0" t="0" r="17780" b="15240"/>
                <wp:wrapNone/>
                <wp:docPr id="50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45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52D62" w14:textId="77777777" w:rsidR="00F860EA" w:rsidRPr="000E208B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0E208B">
                              <w:rPr>
                                <w:sz w:val="12"/>
                                <w:szCs w:val="12"/>
                              </w:rPr>
                              <w:t>Ось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121A4" id="Text Box 1165" o:spid="_x0000_s1074" type="#_x0000_t202" style="position:absolute;left:0;text-align:left;margin-left:58.7pt;margin-top:294pt;width:18.15pt;height: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" filled="f" stroked="f">
                <v:textbox inset="0,0,0,0">
                  <w:txbxContent>
                    <w:p w14:paraId="48652D62" w14:textId="77777777" w:rsidR="00F860EA" w:rsidRPr="000E208B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0E208B">
                        <w:rPr>
                          <w:sz w:val="12"/>
                          <w:szCs w:val="12"/>
                        </w:rPr>
                        <w:t>Ось Z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6160A1" wp14:editId="75C4B263">
                <wp:simplePos x="0" y="0"/>
                <wp:positionH relativeFrom="column">
                  <wp:posOffset>732378</wp:posOffset>
                </wp:positionH>
                <wp:positionV relativeFrom="paragraph">
                  <wp:posOffset>3490896</wp:posOffset>
                </wp:positionV>
                <wp:extent cx="253269" cy="113966"/>
                <wp:effectExtent l="0" t="0" r="13970" b="635"/>
                <wp:wrapNone/>
                <wp:docPr id="51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69" cy="113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6BAA7" w14:textId="77777777" w:rsidR="00F860EA" w:rsidRPr="000E208B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0E208B">
                              <w:rPr>
                                <w:sz w:val="12"/>
                                <w:szCs w:val="12"/>
                              </w:rPr>
                              <w:t>Ось 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160A1" id="Text Box 1163" o:spid="_x0000_s1075" type="#_x0000_t202" style="position:absolute;left:0;text-align:left;margin-left:57.65pt;margin-top:274.85pt;width:19.95pt;height: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" filled="f" stroked="f">
                <v:textbox inset="0,0,0,0">
                  <w:txbxContent>
                    <w:p w14:paraId="29E6BAA7" w14:textId="77777777" w:rsidR="00F860EA" w:rsidRPr="000E208B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0E208B">
                        <w:rPr>
                          <w:sz w:val="12"/>
                          <w:szCs w:val="12"/>
                        </w:rPr>
                        <w:t>Ось X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FC7F1F" wp14:editId="12A5852E">
                <wp:simplePos x="0" y="0"/>
                <wp:positionH relativeFrom="margin">
                  <wp:posOffset>431800</wp:posOffset>
                </wp:positionH>
                <wp:positionV relativeFrom="paragraph">
                  <wp:posOffset>3479244</wp:posOffset>
                </wp:positionV>
                <wp:extent cx="266065" cy="145415"/>
                <wp:effectExtent l="0" t="0" r="635" b="6985"/>
                <wp:wrapNone/>
                <wp:docPr id="52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261D6" w14:textId="77777777" w:rsidR="00F860EA" w:rsidRPr="000E208B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0E208B">
                              <w:rPr>
                                <w:sz w:val="12"/>
                                <w:szCs w:val="12"/>
                              </w:rPr>
                              <w:t>Ось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7F1F" id="Text Box 1164" o:spid="_x0000_s1076" type="#_x0000_t202" style="position:absolute;left:0;text-align:left;margin-left:34pt;margin-top:273.95pt;width:20.95pt;height:11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" filled="f" stroked="f">
                <v:textbox inset="0,0,0,0">
                  <w:txbxContent>
                    <w:p w14:paraId="16E261D6" w14:textId="77777777" w:rsidR="00F860EA" w:rsidRPr="000E208B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0E208B">
                        <w:rPr>
                          <w:sz w:val="12"/>
                          <w:szCs w:val="12"/>
                        </w:rPr>
                        <w:t>Ось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F30309" wp14:editId="6FC85B7D">
                <wp:simplePos x="0" y="0"/>
                <wp:positionH relativeFrom="margin">
                  <wp:posOffset>3140767</wp:posOffset>
                </wp:positionH>
                <wp:positionV relativeFrom="paragraph">
                  <wp:posOffset>914890</wp:posOffset>
                </wp:positionV>
                <wp:extent cx="124359" cy="449885"/>
                <wp:effectExtent l="0" t="0" r="9525" b="7620"/>
                <wp:wrapNone/>
                <wp:docPr id="2155" name="Надпись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204D3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326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0309" id="Надпись 2155" o:spid="_x0000_s1077" type="#_x0000_t202" style="position:absolute;left:0;text-align:left;margin-left:247.3pt;margin-top:72.05pt;width:9.8pt;height:35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" filled="f" stroked="f" strokeweight=".5pt">
                <v:textbox style="layout-flow:vertical;mso-layout-flow-alt:bottom-to-top" inset="0,0,0,0">
                  <w:txbxContent>
                    <w:p w14:paraId="1BB204D3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6AC7EA" wp14:editId="3F843F70">
                <wp:simplePos x="0" y="0"/>
                <wp:positionH relativeFrom="margin">
                  <wp:posOffset>1748567</wp:posOffset>
                </wp:positionH>
                <wp:positionV relativeFrom="paragraph">
                  <wp:posOffset>897002</wp:posOffset>
                </wp:positionV>
                <wp:extent cx="124359" cy="449885"/>
                <wp:effectExtent l="0" t="0" r="9525" b="7620"/>
                <wp:wrapNone/>
                <wp:docPr id="2157" name="Надпись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1AA6B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325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C7EA" id="Надпись 2157" o:spid="_x0000_s1078" type="#_x0000_t202" style="position:absolute;left:0;text-align:left;margin-left:137.7pt;margin-top:70.65pt;width:9.8pt;height:35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36B1AA6B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828706" wp14:editId="5D82DB20">
                <wp:simplePos x="0" y="0"/>
                <wp:positionH relativeFrom="margin">
                  <wp:posOffset>1581785</wp:posOffset>
                </wp:positionH>
                <wp:positionV relativeFrom="paragraph">
                  <wp:posOffset>1847470</wp:posOffset>
                </wp:positionV>
                <wp:extent cx="124359" cy="449885"/>
                <wp:effectExtent l="0" t="0" r="9525" b="7620"/>
                <wp:wrapNone/>
                <wp:docPr id="2154" name="Надпись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A6D9A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905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8706" id="Надпись 2154" o:spid="_x0000_s1079" type="#_x0000_t202" style="position:absolute;left:0;text-align:left;margin-left:124.55pt;margin-top:145.45pt;width:9.8pt;height:35.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300A6D9A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905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1D54B0" wp14:editId="0046934C">
                <wp:simplePos x="0" y="0"/>
                <wp:positionH relativeFrom="margin">
                  <wp:posOffset>3157410</wp:posOffset>
                </wp:positionH>
                <wp:positionV relativeFrom="paragraph">
                  <wp:posOffset>2765792</wp:posOffset>
                </wp:positionV>
                <wp:extent cx="124359" cy="449885"/>
                <wp:effectExtent l="0" t="0" r="9525" b="7620"/>
                <wp:wrapNone/>
                <wp:docPr id="2158" name="Надпись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34052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402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54B0" id="Надпись 2158" o:spid="_x0000_s1080" type="#_x0000_t202" style="position:absolute;left:0;text-align:left;margin-left:248.6pt;margin-top:217.8pt;width:9.8pt;height:35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07234052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D764C" wp14:editId="03FFFF7E">
                <wp:simplePos x="0" y="0"/>
                <wp:positionH relativeFrom="margin">
                  <wp:posOffset>3468560</wp:posOffset>
                </wp:positionH>
                <wp:positionV relativeFrom="paragraph">
                  <wp:posOffset>2826518</wp:posOffset>
                </wp:positionV>
                <wp:extent cx="405765" cy="308610"/>
                <wp:effectExtent l="0" t="0" r="0" b="0"/>
                <wp:wrapNone/>
                <wp:docPr id="4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D70CF" w14:textId="77777777" w:rsidR="00F860EA" w:rsidRPr="00C931B0" w:rsidRDefault="00F860EA" w:rsidP="00350582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lang w:val="en-US" w:eastAsia="ru-RU"/>
                              </w:rPr>
                              <w:t>N1T</w:t>
                            </w:r>
                          </w:p>
                          <w:p w14:paraId="2F4D7BDC" w14:textId="77777777" w:rsidR="00F860EA" w:rsidRPr="00F45A18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764C" id="Text Box 1160" o:spid="_x0000_s1081" type="#_x0000_t202" style="position:absolute;left:0;text-align:left;margin-left:273.1pt;margin-top:222.55pt;width:31.95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" stroked="f">
                <v:textbox inset="0,0,0,0">
                  <w:txbxContent>
                    <w:p w14:paraId="092D70CF" w14:textId="77777777" w:rsidR="00F860EA" w:rsidRPr="00C931B0" w:rsidRDefault="00F860EA" w:rsidP="00350582">
                      <w:pPr>
                        <w:spacing w:line="160" w:lineRule="atLeast"/>
                        <w:jc w:val="center"/>
                      </w:pPr>
                      <w:r>
                        <w:rPr>
                          <w:lang w:val="en-US" w:eastAsia="ru-RU"/>
                        </w:rPr>
                        <w:t>N1T</w:t>
                      </w:r>
                    </w:p>
                    <w:p w14:paraId="2F4D7BDC" w14:textId="77777777" w:rsidR="00F860EA" w:rsidRPr="00F45A18" w:rsidRDefault="00F860EA" w:rsidP="00350582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933F2" wp14:editId="094A785D">
                <wp:simplePos x="0" y="0"/>
                <wp:positionH relativeFrom="column">
                  <wp:posOffset>4246233</wp:posOffset>
                </wp:positionH>
                <wp:positionV relativeFrom="paragraph">
                  <wp:posOffset>2816168</wp:posOffset>
                </wp:positionV>
                <wp:extent cx="405765" cy="308610"/>
                <wp:effectExtent l="0" t="3175" r="0" b="2540"/>
                <wp:wrapNone/>
                <wp:docPr id="48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059B7" w14:textId="77777777" w:rsidR="00F860EA" w:rsidRPr="00E02223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N2T</w:t>
                            </w:r>
                          </w:p>
                          <w:p w14:paraId="6B5EA2E3" w14:textId="77777777" w:rsidR="00F860EA" w:rsidRPr="00F45A18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933F2" id="Text Box 1161" o:spid="_x0000_s1082" type="#_x0000_t202" style="position:absolute;left:0;text-align:left;margin-left:334.35pt;margin-top:221.75pt;width:31.9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" stroked="f">
                <v:textbox inset="0,0,0,0">
                  <w:txbxContent>
                    <w:p w14:paraId="606059B7" w14:textId="77777777" w:rsidR="00F860EA" w:rsidRPr="00E02223" w:rsidRDefault="00F860EA" w:rsidP="00350582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N2T</w:t>
                      </w:r>
                    </w:p>
                    <w:p w14:paraId="6B5EA2E3" w14:textId="77777777" w:rsidR="00F860EA" w:rsidRPr="00F45A18" w:rsidRDefault="00F860EA" w:rsidP="00350582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F82E6A" wp14:editId="34195131">
                <wp:simplePos x="0" y="0"/>
                <wp:positionH relativeFrom="margin">
                  <wp:posOffset>4835525</wp:posOffset>
                </wp:positionH>
                <wp:positionV relativeFrom="paragraph">
                  <wp:posOffset>1769634</wp:posOffset>
                </wp:positionV>
                <wp:extent cx="123825" cy="449580"/>
                <wp:effectExtent l="0" t="0" r="9525" b="7620"/>
                <wp:wrapNone/>
                <wp:docPr id="2156" name="Надпись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DD149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905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2E6A" id="Надпись 2156" o:spid="_x0000_s1083" type="#_x0000_t202" style="position:absolute;left:0;text-align:left;margin-left:380.75pt;margin-top:139.35pt;width:9.75pt;height:35.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79BDD149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905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C9B3B" wp14:editId="77EC0122">
                <wp:simplePos x="0" y="0"/>
                <wp:positionH relativeFrom="column">
                  <wp:posOffset>5210530</wp:posOffset>
                </wp:positionH>
                <wp:positionV relativeFrom="paragraph">
                  <wp:posOffset>946250</wp:posOffset>
                </wp:positionV>
                <wp:extent cx="405765" cy="308610"/>
                <wp:effectExtent l="0" t="2540" r="0" b="3175"/>
                <wp:wrapNone/>
                <wp:docPr id="5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A7CF4" w14:textId="77777777" w:rsidR="00F860EA" w:rsidRPr="00EA370F" w:rsidRDefault="00F860EA" w:rsidP="00350582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lang w:val="en-US" w:eastAsia="ru-RU"/>
                              </w:rPr>
                              <w:t>N3</w:t>
                            </w:r>
                          </w:p>
                          <w:p w14:paraId="35686D6B" w14:textId="77777777" w:rsidR="00F860EA" w:rsidRPr="00F45A18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C9B3B" id="Text Box 1159" o:spid="_x0000_s1084" type="#_x0000_t202" style="position:absolute;left:0;text-align:left;margin-left:410.3pt;margin-top:74.5pt;width:31.9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" stroked="f">
                <v:textbox inset="0,0,0,0">
                  <w:txbxContent>
                    <w:p w14:paraId="280A7CF4" w14:textId="77777777" w:rsidR="00F860EA" w:rsidRPr="00EA370F" w:rsidRDefault="00F860EA" w:rsidP="00350582">
                      <w:pPr>
                        <w:spacing w:line="160" w:lineRule="atLeast"/>
                        <w:jc w:val="center"/>
                      </w:pPr>
                      <w:r>
                        <w:rPr>
                          <w:lang w:val="en-US" w:eastAsia="ru-RU"/>
                        </w:rPr>
                        <w:t>N3</w:t>
                      </w:r>
                    </w:p>
                    <w:p w14:paraId="35686D6B" w14:textId="77777777" w:rsidR="00F860EA" w:rsidRPr="00F45A18" w:rsidRDefault="00F860EA" w:rsidP="00350582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45DA7" wp14:editId="40B9A383">
                <wp:simplePos x="0" y="0"/>
                <wp:positionH relativeFrom="column">
                  <wp:posOffset>4251614</wp:posOffset>
                </wp:positionH>
                <wp:positionV relativeFrom="paragraph">
                  <wp:posOffset>946027</wp:posOffset>
                </wp:positionV>
                <wp:extent cx="405765" cy="308610"/>
                <wp:effectExtent l="0" t="0" r="0" b="0"/>
                <wp:wrapNone/>
                <wp:docPr id="46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1CDFA" w14:textId="77777777" w:rsidR="00F860EA" w:rsidRPr="00EA370F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N2F</w:t>
                            </w:r>
                          </w:p>
                          <w:p w14:paraId="1887B7E8" w14:textId="77777777" w:rsidR="00F860EA" w:rsidRPr="00F45A18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45DA7" id="Text Box 1158" o:spid="_x0000_s1085" type="#_x0000_t202" style="position:absolute;left:0;text-align:left;margin-left:334.75pt;margin-top:74.5pt;width:31.95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" stroked="f">
                <v:textbox inset="0,0,0,0">
                  <w:txbxContent>
                    <w:p w14:paraId="1541CDFA" w14:textId="77777777" w:rsidR="00F860EA" w:rsidRPr="00EA370F" w:rsidRDefault="00F860EA" w:rsidP="00350582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N2F</w:t>
                      </w:r>
                    </w:p>
                    <w:p w14:paraId="1887B7E8" w14:textId="77777777" w:rsidR="00F860EA" w:rsidRPr="00F45A18" w:rsidRDefault="00F860EA" w:rsidP="00350582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2BC3F" wp14:editId="45BC86B1">
                <wp:simplePos x="0" y="0"/>
                <wp:positionH relativeFrom="column">
                  <wp:posOffset>3475957</wp:posOffset>
                </wp:positionH>
                <wp:positionV relativeFrom="paragraph">
                  <wp:posOffset>958660</wp:posOffset>
                </wp:positionV>
                <wp:extent cx="405765" cy="308610"/>
                <wp:effectExtent l="0" t="0" r="3810" b="0"/>
                <wp:wrapNone/>
                <wp:docPr id="4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D17C7" w14:textId="77777777" w:rsidR="00F860EA" w:rsidRPr="00EA370F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N1F</w:t>
                            </w:r>
                          </w:p>
                          <w:p w14:paraId="3975F048" w14:textId="77777777" w:rsidR="00F860EA" w:rsidRPr="00F45A18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BC3F" id="Text Box 1157" o:spid="_x0000_s1086" type="#_x0000_t202" style="position:absolute;left:0;text-align:left;margin-left:273.7pt;margin-top:75.5pt;width:31.95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" stroked="f">
                <v:textbox inset="0,0,0,0">
                  <w:txbxContent>
                    <w:p w14:paraId="06AD17C7" w14:textId="77777777" w:rsidR="00F860EA" w:rsidRPr="00EA370F" w:rsidRDefault="00F860EA" w:rsidP="00350582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N1F</w:t>
                      </w:r>
                    </w:p>
                    <w:p w14:paraId="3975F048" w14:textId="77777777" w:rsidR="00F860EA" w:rsidRPr="00F45A18" w:rsidRDefault="00F860EA" w:rsidP="00350582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80AEA" wp14:editId="3A17B250">
                <wp:simplePos x="0" y="0"/>
                <wp:positionH relativeFrom="column">
                  <wp:posOffset>2606537</wp:posOffset>
                </wp:positionH>
                <wp:positionV relativeFrom="paragraph">
                  <wp:posOffset>962058</wp:posOffset>
                </wp:positionV>
                <wp:extent cx="405765" cy="286247"/>
                <wp:effectExtent l="0" t="0" r="0" b="0"/>
                <wp:wrapNone/>
                <wp:docPr id="4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E17EB" w14:textId="77777777" w:rsidR="00F860EA" w:rsidRPr="00C931B0" w:rsidRDefault="00F860EA" w:rsidP="00350582">
                            <w:pPr>
                              <w:spacing w:line="160" w:lineRule="atLeast"/>
                              <w:jc w:val="center"/>
                            </w:pPr>
                            <w:r w:rsidRPr="00F45A18">
                              <w:rPr>
                                <w:lang w:val="en-US" w:eastAsia="ru-RU"/>
                              </w:rPr>
                              <w:t>R</w:t>
                            </w:r>
                            <w:r>
                              <w:t>2</w:t>
                            </w:r>
                          </w:p>
                          <w:p w14:paraId="3628616C" w14:textId="77777777" w:rsidR="00F860EA" w:rsidRPr="00F45A18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(2 листа)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80AEA" id="Text Box 1156" o:spid="_x0000_s1087" type="#_x0000_t202" style="position:absolute;left:0;text-align:left;margin-left:205.25pt;margin-top:75.75pt;width:31.9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" stroked="f">
                <v:textbox inset="0,0,0,0">
                  <w:txbxContent>
                    <w:p w14:paraId="313E17EB" w14:textId="77777777" w:rsidR="00F860EA" w:rsidRPr="00C931B0" w:rsidRDefault="00F860EA" w:rsidP="00350582">
                      <w:pPr>
                        <w:spacing w:line="160" w:lineRule="atLeast"/>
                        <w:jc w:val="center"/>
                      </w:pPr>
                      <w:r w:rsidRPr="00F45A18">
                        <w:rPr>
                          <w:lang w:val="en-US" w:eastAsia="ru-RU"/>
                        </w:rPr>
                        <w:t>R</w:t>
                      </w:r>
                      <w:r>
                        <w:t>2</w:t>
                      </w:r>
                    </w:p>
                    <w:p w14:paraId="3628616C" w14:textId="77777777" w:rsidR="00F860EA" w:rsidRPr="00F45A18" w:rsidRDefault="00F860EA" w:rsidP="00350582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071EB" wp14:editId="09BF0975">
                <wp:simplePos x="0" y="0"/>
                <wp:positionH relativeFrom="column">
                  <wp:posOffset>1974730</wp:posOffset>
                </wp:positionH>
                <wp:positionV relativeFrom="paragraph">
                  <wp:posOffset>957501</wp:posOffset>
                </wp:positionV>
                <wp:extent cx="410845" cy="290195"/>
                <wp:effectExtent l="0" t="3810" r="2540" b="1270"/>
                <wp:wrapNone/>
                <wp:docPr id="4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3D104" w14:textId="77777777" w:rsidR="00F860EA" w:rsidRPr="00F45A18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 w:rsidRPr="00F45A18">
                              <w:rPr>
                                <w:lang w:val="en-US" w:eastAsia="ru-RU"/>
                              </w:rPr>
                              <w:t>R1</w:t>
                            </w:r>
                          </w:p>
                          <w:p w14:paraId="57166B75" w14:textId="77777777" w:rsidR="00F860EA" w:rsidRPr="00AA01E1" w:rsidRDefault="00F860EA" w:rsidP="00350582">
                            <w:pPr>
                              <w:spacing w:line="160" w:lineRule="atLeas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(2 листа)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071EB" id="Text Box 1155" o:spid="_x0000_s1088" type="#_x0000_t202" style="position:absolute;left:0;text-align:left;margin-left:155.5pt;margin-top:75.4pt;width:32.35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" stroked="f">
                <v:textbox inset="0,0,0,0">
                  <w:txbxContent>
                    <w:p w14:paraId="7623D104" w14:textId="77777777" w:rsidR="00F860EA" w:rsidRPr="00F45A18" w:rsidRDefault="00F860EA" w:rsidP="00350582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 w:rsidRPr="00F45A18">
                        <w:rPr>
                          <w:lang w:val="en-US" w:eastAsia="ru-RU"/>
                        </w:rPr>
                        <w:t>R1</w:t>
                      </w:r>
                    </w:p>
                    <w:p w14:paraId="57166B75" w14:textId="77777777" w:rsidR="00F860EA" w:rsidRPr="00AA01E1" w:rsidRDefault="00F860EA" w:rsidP="00350582">
                      <w:pPr>
                        <w:spacing w:line="160" w:lineRule="atLeas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DA931E" wp14:editId="5C4A8F8F">
                <wp:simplePos x="0" y="0"/>
                <wp:positionH relativeFrom="margin">
                  <wp:posOffset>5211445</wp:posOffset>
                </wp:positionH>
                <wp:positionV relativeFrom="paragraph">
                  <wp:posOffset>395650</wp:posOffset>
                </wp:positionV>
                <wp:extent cx="422777" cy="150021"/>
                <wp:effectExtent l="0" t="0" r="0" b="2540"/>
                <wp:wrapNone/>
                <wp:docPr id="2152" name="Надпись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E2878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931E" id="Надпись 2152" o:spid="_x0000_s1089" type="#_x0000_t202" style="position:absolute;left:0;text-align:left;margin-left:410.35pt;margin-top:31.15pt;width:33.3pt;height:11.8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" filled="f" stroked="f" strokeweight=".5pt">
                <v:textbox inset="0,0,0,0">
                  <w:txbxContent>
                    <w:p w14:paraId="396E2878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723A7E" wp14:editId="403AB509">
                <wp:simplePos x="0" y="0"/>
                <wp:positionH relativeFrom="margin">
                  <wp:posOffset>4244987</wp:posOffset>
                </wp:positionH>
                <wp:positionV relativeFrom="paragraph">
                  <wp:posOffset>402937</wp:posOffset>
                </wp:positionV>
                <wp:extent cx="422777" cy="150021"/>
                <wp:effectExtent l="0" t="0" r="0" b="2540"/>
                <wp:wrapNone/>
                <wp:docPr id="2151" name="Надпись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472E8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3A7E" id="Надпись 2151" o:spid="_x0000_s1090" type="#_x0000_t202" style="position:absolute;left:0;text-align:left;margin-left:334.25pt;margin-top:31.75pt;width:33.3pt;height:11.8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" filled="f" stroked="f" strokeweight=".5pt">
                <v:textbox inset="0,0,0,0">
                  <w:txbxContent>
                    <w:p w14:paraId="4CD472E8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FFC21" wp14:editId="5CB83A01">
                <wp:simplePos x="0" y="0"/>
                <wp:positionH relativeFrom="margin">
                  <wp:posOffset>3472102</wp:posOffset>
                </wp:positionH>
                <wp:positionV relativeFrom="paragraph">
                  <wp:posOffset>403048</wp:posOffset>
                </wp:positionV>
                <wp:extent cx="422777" cy="150021"/>
                <wp:effectExtent l="0" t="0" r="0" b="2540"/>
                <wp:wrapNone/>
                <wp:docPr id="2146" name="Надпись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A3695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FC21" id="Надпись 2146" o:spid="_x0000_s1091" type="#_x0000_t202" style="position:absolute;left:0;text-align:left;margin-left:273.4pt;margin-top:31.75pt;width:33.3pt;height:11.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" filled="f" stroked="f" strokeweight=".5pt">
                <v:textbox inset="0,0,0,0">
                  <w:txbxContent>
                    <w:p w14:paraId="494A3695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962529" wp14:editId="751C65D7">
                <wp:simplePos x="0" y="0"/>
                <wp:positionH relativeFrom="margin">
                  <wp:posOffset>2600770</wp:posOffset>
                </wp:positionH>
                <wp:positionV relativeFrom="paragraph">
                  <wp:posOffset>401667</wp:posOffset>
                </wp:positionV>
                <wp:extent cx="422777" cy="150021"/>
                <wp:effectExtent l="0" t="0" r="0" b="2540"/>
                <wp:wrapNone/>
                <wp:docPr id="2148" name="Надпись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15B78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2529" id="Надпись 2148" o:spid="_x0000_s1092" type="#_x0000_t202" style="position:absolute;left:0;text-align:left;margin-left:204.8pt;margin-top:31.65pt;width:33.3pt;height:11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" filled="f" stroked="f" strokeweight=".5pt">
                <v:textbox inset="0,0,0,0">
                  <w:txbxContent>
                    <w:p w14:paraId="51815B78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7BE20A" wp14:editId="749B7A10">
                <wp:simplePos x="0" y="0"/>
                <wp:positionH relativeFrom="margin">
                  <wp:posOffset>1985645</wp:posOffset>
                </wp:positionH>
                <wp:positionV relativeFrom="paragraph">
                  <wp:posOffset>401209</wp:posOffset>
                </wp:positionV>
                <wp:extent cx="422275" cy="136859"/>
                <wp:effectExtent l="0" t="0" r="0" b="0"/>
                <wp:wrapNone/>
                <wp:docPr id="2147" name="Надпись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136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2C883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E20A" id="Надпись 2147" o:spid="_x0000_s1093" type="#_x0000_t202" style="position:absolute;left:0;text-align:left;margin-left:156.35pt;margin-top:31.6pt;width:33.25pt;height:10.8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" filled="f" stroked="f" strokeweight=".5pt">
                <v:textbox inset="0,0,0,0">
                  <w:txbxContent>
                    <w:p w14:paraId="6CA2C883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A6AF40" wp14:editId="149DF269">
                <wp:simplePos x="0" y="0"/>
                <wp:positionH relativeFrom="margin">
                  <wp:posOffset>2599899</wp:posOffset>
                </wp:positionH>
                <wp:positionV relativeFrom="paragraph">
                  <wp:posOffset>3659505</wp:posOffset>
                </wp:positionV>
                <wp:extent cx="422777" cy="150021"/>
                <wp:effectExtent l="0" t="0" r="0" b="2540"/>
                <wp:wrapNone/>
                <wp:docPr id="2153" name="Надпись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A2907" w14:textId="77777777" w:rsidR="00F860EA" w:rsidRPr="006005F5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AF40" id="Надпись 2153" o:spid="_x0000_s1094" type="#_x0000_t202" style="position:absolute;left:0;text-align:left;margin-left:204.7pt;margin-top:288.15pt;width:33.3pt;height:11.8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" filled="f" stroked="f" strokeweight=".5pt">
                <v:textbox inset="0,0,0,0">
                  <w:txbxContent>
                    <w:p w14:paraId="7C0A2907" w14:textId="77777777" w:rsidR="00F860EA" w:rsidRPr="006005F5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28C3">
        <w:rPr>
          <w:noProof/>
          <w:lang w:val="en-US"/>
        </w:rPr>
        <w:drawing>
          <wp:inline distT="0" distB="0" distL="0" distR="0" wp14:anchorId="0A69568D" wp14:editId="062A1FBD">
            <wp:extent cx="5568991" cy="4108317"/>
            <wp:effectExtent l="0" t="0" r="0" b="6985"/>
            <wp:docPr id="2145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989" cy="41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C251" w14:textId="77777777" w:rsidR="00350582" w:rsidRPr="009F4F28" w:rsidRDefault="00350582" w:rsidP="00350582">
      <w:pPr>
        <w:suppressAutoHyphens w:val="0"/>
        <w:spacing w:line="240" w:lineRule="auto"/>
        <w:jc w:val="right"/>
        <w:rPr>
          <w:rFonts w:eastAsia="Times New Roman" w:cs="Times New Roman"/>
          <w:szCs w:val="20"/>
        </w:rPr>
      </w:pPr>
      <w:r w:rsidRPr="009F4F28">
        <w:rPr>
          <w:bCs/>
          <w:color w:val="000000"/>
          <w:szCs w:val="20"/>
        </w:rPr>
        <w:t>[все размеры приведены в мм]</w:t>
      </w:r>
    </w:p>
    <w:p w14:paraId="208376AB" w14:textId="77777777" w:rsidR="00350582" w:rsidRPr="009508A3" w:rsidRDefault="00350582" w:rsidP="00350582">
      <w:pPr>
        <w:pStyle w:val="H23G"/>
      </w:pPr>
      <w:r w:rsidRPr="00F7464F">
        <w:rPr>
          <w:b w:val="0"/>
          <w:bCs/>
          <w:lang w:eastAsia="ja-JP"/>
        </w:rPr>
        <w:lastRenderedPageBreak/>
        <w:tab/>
      </w:r>
      <w:r w:rsidRPr="00F7464F">
        <w:rPr>
          <w:b w:val="0"/>
          <w:bCs/>
          <w:lang w:eastAsia="ja-JP"/>
        </w:rPr>
        <w:tab/>
        <w:t xml:space="preserve">Рис. </w:t>
      </w:r>
      <w:r w:rsidRPr="00F7464F">
        <w:rPr>
          <w:b w:val="0"/>
          <w:bCs/>
        </w:rPr>
        <w:t>4</w:t>
      </w:r>
      <w:r w:rsidRPr="00F7464F">
        <w:rPr>
          <w:b w:val="0"/>
        </w:rPr>
        <w:br/>
      </w:r>
      <w:r w:rsidRPr="009508A3">
        <w:t xml:space="preserve">Ударный элемент в виде гибкой модели ноги пешехода: характеристики компрессии элементов, изготовленных с использованием имитирующих </w:t>
      </w:r>
      <w:r>
        <w:br/>
      </w:r>
      <w:r w:rsidRPr="009508A3">
        <w:t>мягкие ткани и кожу материалов</w:t>
      </w:r>
    </w:p>
    <w:p w14:paraId="6E6C3E68" w14:textId="77777777" w:rsidR="00350582" w:rsidRPr="009508A3" w:rsidRDefault="00350582" w:rsidP="00350582">
      <w:pPr>
        <w:pStyle w:val="H23G"/>
      </w:pPr>
      <w:r>
        <w:tab/>
      </w:r>
      <w:r>
        <w:tab/>
      </w:r>
      <w:r w:rsidRPr="009508A3">
        <w:t>a)</w:t>
      </w:r>
      <w:r w:rsidRPr="009508A3">
        <w:tab/>
        <w:t>Синтетические резиновые листы</w:t>
      </w:r>
    </w:p>
    <w:bookmarkStart w:id="5" w:name="_MON_1462712669"/>
    <w:bookmarkEnd w:id="5"/>
    <w:p w14:paraId="49A31624" w14:textId="77777777" w:rsidR="00350582" w:rsidRPr="009508A3" w:rsidRDefault="00350582" w:rsidP="00350582">
      <w:pPr>
        <w:pStyle w:val="SingleTxtG"/>
        <w:keepNext/>
        <w:spacing w:line="240" w:lineRule="auto"/>
        <w:rPr>
          <w:b/>
        </w:rPr>
      </w:pPr>
      <w:r w:rsidRPr="009508A3">
        <w:object w:dxaOrig="5543" w:dyaOrig="4290" w14:anchorId="19105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1pt;height:208.05pt" o:ole="">
            <v:imagedata r:id="rId12" o:title="" cropleft="-11400f" cropright="-11400f"/>
          </v:shape>
          <o:OLEObject Type="Embed" ProgID="Word.Picture.8" ShapeID="_x0000_i1025" DrawAspect="Content" ObjectID="_1665298070" r:id="rId13"/>
        </w:object>
      </w:r>
    </w:p>
    <w:p w14:paraId="10952E62" w14:textId="77777777" w:rsidR="00350582" w:rsidRPr="009508A3" w:rsidRDefault="00350582" w:rsidP="00350582">
      <w:pPr>
        <w:pStyle w:val="H23G"/>
      </w:pPr>
      <w:r>
        <w:tab/>
      </w:r>
      <w:r>
        <w:tab/>
      </w:r>
      <w:r w:rsidRPr="009508A3">
        <w:t>b)</w:t>
      </w:r>
      <w:r w:rsidRPr="009508A3">
        <w:tab/>
        <w:t>Пористые неопреновые листы</w:t>
      </w:r>
    </w:p>
    <w:p w14:paraId="46212E22" w14:textId="77777777" w:rsidR="00350582" w:rsidRPr="009508A3" w:rsidRDefault="00350582" w:rsidP="00350582">
      <w:pPr>
        <w:keepNext/>
        <w:keepLines/>
        <w:spacing w:after="120" w:line="240" w:lineRule="auto"/>
        <w:ind w:left="2276" w:right="1138" w:hanging="1138"/>
        <w:rPr>
          <w:noProof/>
          <w:lang w:eastAsia="en-GB"/>
        </w:rPr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145B65" wp14:editId="5F02F460">
                <wp:simplePos x="0" y="0"/>
                <wp:positionH relativeFrom="column">
                  <wp:posOffset>742950</wp:posOffset>
                </wp:positionH>
                <wp:positionV relativeFrom="paragraph">
                  <wp:posOffset>192405</wp:posOffset>
                </wp:positionV>
                <wp:extent cx="171450" cy="1371600"/>
                <wp:effectExtent l="0" t="3810" r="3810" b="0"/>
                <wp:wrapNone/>
                <wp:docPr id="4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65209" w14:textId="77777777" w:rsidR="00F860EA" w:rsidRDefault="00F860EA" w:rsidP="00350582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Напряжение (МПа)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5B65" id="Text Box 1170" o:spid="_x0000_s1095" type="#_x0000_t202" style="position:absolute;left:0;text-align:left;margin-left:58.5pt;margin-top:15.15pt;width:13.5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" stroked="f">
                <v:textbox style="layout-flow:vertical;mso-layout-flow-alt:bottom-to-top" inset="0,0,0,0">
                  <w:txbxContent>
                    <w:p w14:paraId="01565209" w14:textId="77777777" w:rsidR="00F860EA" w:rsidRDefault="00F860EA" w:rsidP="00350582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Напряжение (МПа)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65FA0B" wp14:editId="56363270">
                <wp:simplePos x="0" y="0"/>
                <wp:positionH relativeFrom="column">
                  <wp:posOffset>2155825</wp:posOffset>
                </wp:positionH>
                <wp:positionV relativeFrom="paragraph">
                  <wp:posOffset>1875155</wp:posOffset>
                </wp:positionV>
                <wp:extent cx="977900" cy="113665"/>
                <wp:effectExtent l="0" t="635" r="3810" b="0"/>
                <wp:wrapNone/>
                <wp:docPr id="3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94F30" w14:textId="77777777" w:rsidR="00F860EA" w:rsidRDefault="00F860EA" w:rsidP="00350582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Деформация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FA0B" id="Text Box 1169" o:spid="_x0000_s1096" type="#_x0000_t202" style="position:absolute;left:0;text-align:left;margin-left:169.75pt;margin-top:147.65pt;width:77pt;height:8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" stroked="f">
                <v:textbox inset="0,0,0,0">
                  <w:txbxContent>
                    <w:p w14:paraId="7A594F30" w14:textId="77777777" w:rsidR="00F860EA" w:rsidRDefault="00F860EA" w:rsidP="00350582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Деформация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39E699" wp14:editId="60507BB5">
                <wp:simplePos x="0" y="0"/>
                <wp:positionH relativeFrom="column">
                  <wp:posOffset>1534160</wp:posOffset>
                </wp:positionH>
                <wp:positionV relativeFrom="paragraph">
                  <wp:posOffset>669925</wp:posOffset>
                </wp:positionV>
                <wp:extent cx="977900" cy="140335"/>
                <wp:effectExtent l="0" t="0" r="0" b="0"/>
                <wp:wrapNone/>
                <wp:docPr id="3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8216A" w14:textId="77777777" w:rsidR="00F860EA" w:rsidRDefault="00F860EA" w:rsidP="00350582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Нижний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E699" id="Text Box 1168" o:spid="_x0000_s1097" type="#_x0000_t202" style="position:absolute;left:0;text-align:left;margin-left:120.8pt;margin-top:52.75pt;width:77pt;height:11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" stroked="f">
                <v:textbox inset="0,0,0,0">
                  <w:txbxContent>
                    <w:p w14:paraId="5DB8216A" w14:textId="77777777" w:rsidR="00F860EA" w:rsidRDefault="00F860EA" w:rsidP="00350582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Нижний предел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A6BFF9" wp14:editId="3A1F788B">
                <wp:simplePos x="0" y="0"/>
                <wp:positionH relativeFrom="column">
                  <wp:posOffset>1531620</wp:posOffset>
                </wp:positionH>
                <wp:positionV relativeFrom="paragraph">
                  <wp:posOffset>370205</wp:posOffset>
                </wp:positionV>
                <wp:extent cx="977900" cy="113665"/>
                <wp:effectExtent l="3810" t="635" r="0" b="0"/>
                <wp:wrapNone/>
                <wp:docPr id="3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61DD6" w14:textId="77777777" w:rsidR="00F860EA" w:rsidRDefault="00F860EA" w:rsidP="00350582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Верхний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BFF9" id="Text Box 1167" o:spid="_x0000_s1098" type="#_x0000_t202" style="position:absolute;left:0;text-align:left;margin-left:120.6pt;margin-top:29.15pt;width:77pt;height: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" stroked="f">
                <v:textbox inset="0,0,0,0">
                  <w:txbxContent>
                    <w:p w14:paraId="60161DD6" w14:textId="77777777" w:rsidR="00F860EA" w:rsidRDefault="00F860EA" w:rsidP="00350582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Верхний предел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b/>
          <w:noProof/>
          <w:lang w:val="en-US"/>
        </w:rPr>
        <w:drawing>
          <wp:inline distT="0" distB="0" distL="0" distR="0" wp14:anchorId="6460321A" wp14:editId="596F05D5">
            <wp:extent cx="3525520" cy="2032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A19A" w14:textId="77777777" w:rsidR="00350582" w:rsidRPr="00C25305" w:rsidRDefault="00350582" w:rsidP="00350582">
      <w:pPr>
        <w:pStyle w:val="SingleTxtG"/>
        <w:spacing w:before="240"/>
        <w:ind w:left="2268" w:hanging="1134"/>
        <w:rPr>
          <w:bCs/>
        </w:rPr>
      </w:pPr>
      <w:r w:rsidRPr="00C25305">
        <w:rPr>
          <w:bCs/>
        </w:rPr>
        <w:t>2.2</w:t>
      </w:r>
      <w:r w:rsidRPr="00C25305">
        <w:rPr>
          <w:bCs/>
        </w:rPr>
        <w:tab/>
        <w:t>Измерительная аппаратура</w:t>
      </w:r>
    </w:p>
    <w:p w14:paraId="7A8B3CDA" w14:textId="77777777" w:rsidR="00350582" w:rsidRPr="00C25305" w:rsidRDefault="00350582" w:rsidP="00350582">
      <w:pPr>
        <w:pStyle w:val="SingleTxtG"/>
        <w:ind w:left="2268"/>
        <w:rPr>
          <w:bCs/>
        </w:rPr>
      </w:pPr>
      <w:r w:rsidRPr="00C25305">
        <w:rPr>
          <w:bCs/>
        </w:rPr>
        <w:t>FlexPLI оснащают по крайней мере нижеследующими приборами.</w:t>
      </w:r>
    </w:p>
    <w:p w14:paraId="4AAA61F8" w14:textId="77777777" w:rsidR="00350582" w:rsidRPr="00C25305" w:rsidRDefault="00350582" w:rsidP="00350582">
      <w:pPr>
        <w:spacing w:after="120"/>
        <w:ind w:left="2268" w:right="1134"/>
        <w:jc w:val="both"/>
        <w:rPr>
          <w:bCs/>
        </w:rPr>
      </w:pPr>
      <w:r w:rsidRPr="00C25305">
        <w:rPr>
          <w:bCs/>
        </w:rPr>
        <w:t>В костном сегменте, моделирующем голень, устанавливают четыре датчика для измерения изгибающих моментов в различных местах блока голени ударного элемента в виде гибкой модели ноги пешехода.</w:t>
      </w:r>
    </w:p>
    <w:p w14:paraId="057D51B8" w14:textId="77777777" w:rsidR="00350582" w:rsidRPr="00C25305" w:rsidRDefault="00350582" w:rsidP="00350582">
      <w:pPr>
        <w:pStyle w:val="SingleTxtG"/>
        <w:ind w:left="2268"/>
        <w:rPr>
          <w:bCs/>
        </w:rPr>
      </w:pPr>
      <w:r w:rsidRPr="00C25305">
        <w:rPr>
          <w:bCs/>
        </w:rPr>
        <w:t>В бедре устанавливают три датчика для измерения изгибающих моментов бедра. Места размещения каждого из датчиков указаны на рис. 5.</w:t>
      </w:r>
    </w:p>
    <w:p w14:paraId="33B4C587" w14:textId="77777777" w:rsidR="00350582" w:rsidRPr="00C25305" w:rsidRDefault="00350582" w:rsidP="00350582">
      <w:pPr>
        <w:pStyle w:val="SingleTxtG"/>
        <w:ind w:left="2268"/>
        <w:rPr>
          <w:bCs/>
        </w:rPr>
      </w:pPr>
      <w:r w:rsidRPr="00C25305">
        <w:rPr>
          <w:bCs/>
        </w:rPr>
        <w:t>В коленном шарнире устанавливают три датчика для измерения растяжения внутренней боковой связки (ВБС), передней крестообразной связки (ПКС) и задней крестообразной связки (ЗКС). Участки размещения каждого датчика, на которых проводят измерения, показаны на рис. 5. Участки, на которых проводят измерения, должны находиться в пределах ±4 мм по оси Х от центра коленного шарнира.</w:t>
      </w:r>
    </w:p>
    <w:p w14:paraId="390AA309" w14:textId="77777777" w:rsidR="00350582" w:rsidRPr="00C25305" w:rsidRDefault="00350582" w:rsidP="00350582">
      <w:pPr>
        <w:pStyle w:val="SingleTxtG"/>
        <w:ind w:left="2268"/>
        <w:rPr>
          <w:bCs/>
        </w:rPr>
      </w:pPr>
      <w:r w:rsidRPr="00C25305">
        <w:rPr>
          <w:bCs/>
        </w:rPr>
        <w:t xml:space="preserve">Для целей проведения исследований допускается возможность оснащения FlexPLI целым рядом дополнительных факультативных </w:t>
      </w:r>
      <w:r w:rsidRPr="00C25305">
        <w:rPr>
          <w:bCs/>
        </w:rPr>
        <w:lastRenderedPageBreak/>
        <w:t>приборов. Такая измерительная аппаратура не охватывается требованиями, изложенными в правилах ООН.</w:t>
      </w:r>
    </w:p>
    <w:p w14:paraId="681D65B0" w14:textId="77777777" w:rsidR="00350582" w:rsidRPr="001346CF" w:rsidRDefault="00350582" w:rsidP="00350582">
      <w:pPr>
        <w:pStyle w:val="SingleTxtG"/>
        <w:ind w:left="2268"/>
        <w:rPr>
          <w:bCs/>
        </w:rPr>
      </w:pPr>
      <w:r w:rsidRPr="00C25305">
        <w:rPr>
          <w:bCs/>
        </w:rPr>
        <w:t>Значение срабатывания всех датчиков по классу канала частотных характеристик (КЧХ), определенное в стандарте ISO 6487:2002, должно составлять 180. Значения срабатывания по классу канала амплитудных характеристик (КАХ), определенные в стандарте ISO 6487:2002, должны составлять 30 мм для растяжений коленных связок и 400 Нм для изгибающих моментов голени и бедра. Это не предусматривает необходимости физического удлинения или изгиба самого ударного элемента до этих значений.</w:t>
      </w:r>
      <w:r w:rsidRPr="001346CF">
        <w:rPr>
          <w:bCs/>
        </w:rPr>
        <w:t xml:space="preserve"> </w:t>
      </w:r>
    </w:p>
    <w:p w14:paraId="4AD2ED79" w14:textId="77777777" w:rsidR="00350582" w:rsidRPr="009508A3" w:rsidRDefault="00350582" w:rsidP="00350582">
      <w:pPr>
        <w:pStyle w:val="H23G"/>
        <w:ind w:left="2268" w:firstLine="0"/>
      </w:pPr>
      <w:r w:rsidRPr="00411A1A">
        <w:rPr>
          <w:b w:val="0"/>
          <w:bCs/>
          <w:lang w:eastAsia="ja-JP"/>
        </w:rPr>
        <w:t xml:space="preserve">Рис. </w:t>
      </w:r>
      <w:r w:rsidRPr="00411A1A">
        <w:rPr>
          <w:b w:val="0"/>
          <w:bCs/>
        </w:rPr>
        <w:t>5</w:t>
      </w:r>
      <w:r w:rsidRPr="00411A1A">
        <w:rPr>
          <w:b w:val="0"/>
        </w:rPr>
        <w:br/>
      </w:r>
      <w:r w:rsidRPr="009508A3">
        <w:t>Ударный элемент в виде гибкой модели ноги пешехода: размещение датчиков</w:t>
      </w:r>
    </w:p>
    <w:p w14:paraId="18ED2150" w14:textId="77777777" w:rsidR="00350582" w:rsidRDefault="00350582" w:rsidP="00350582">
      <w:pPr>
        <w:pStyle w:val="SingleTxtG"/>
        <w:ind w:left="0"/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3F95EC" wp14:editId="09673489">
                <wp:simplePos x="0" y="0"/>
                <wp:positionH relativeFrom="margin">
                  <wp:posOffset>103610</wp:posOffset>
                </wp:positionH>
                <wp:positionV relativeFrom="paragraph">
                  <wp:posOffset>3359785</wp:posOffset>
                </wp:positionV>
                <wp:extent cx="332105" cy="113665"/>
                <wp:effectExtent l="0" t="0" r="10795" b="635"/>
                <wp:wrapNone/>
                <wp:docPr id="2176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1C314" w14:textId="77777777" w:rsidR="00F860EA" w:rsidRPr="00BB463A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 w:rsidRPr="00BB463A"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F95EC" id="Text Box 1134" o:spid="_x0000_s1099" type="#_x0000_t202" style="position:absolute;left:0;text-align:left;margin-left:8.15pt;margin-top:264.55pt;width:26.15pt;height:8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" filled="f" stroked="f">
                <v:textbox inset="0,0,0,0">
                  <w:txbxContent>
                    <w:p w14:paraId="0DB1C314" w14:textId="77777777" w:rsidR="00F860EA" w:rsidRPr="00BB463A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 w:rsidRPr="00BB463A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572F47" wp14:editId="46BDA9E2">
                <wp:simplePos x="0" y="0"/>
                <wp:positionH relativeFrom="column">
                  <wp:posOffset>3331210</wp:posOffset>
                </wp:positionH>
                <wp:positionV relativeFrom="paragraph">
                  <wp:posOffset>801475</wp:posOffset>
                </wp:positionV>
                <wp:extent cx="135255" cy="269240"/>
                <wp:effectExtent l="0" t="0" r="0" b="0"/>
                <wp:wrapNone/>
                <wp:docPr id="2193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2350E" w14:textId="77777777" w:rsidR="00F860EA" w:rsidRPr="00790BB4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90BB4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25,8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2F47" id="Text Box 1138" o:spid="_x0000_s1100" type="#_x0000_t202" style="position:absolute;left:0;text-align:left;margin-left:262.3pt;margin-top:63.1pt;width:10.65pt;height:2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" stroked="f">
                <v:textbox style="layout-flow:vertical;mso-layout-flow-alt:bottom-to-top" inset="0,0,0,0">
                  <w:txbxContent>
                    <w:p w14:paraId="4122350E" w14:textId="77777777" w:rsidR="00F860EA" w:rsidRPr="00790BB4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90BB4">
                        <w:rPr>
                          <w:sz w:val="16"/>
                          <w:szCs w:val="16"/>
                          <w:lang w:eastAsia="ru-RU"/>
                        </w:rPr>
                        <w:t>25,8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2B1CF0" wp14:editId="12021B3A">
                <wp:simplePos x="0" y="0"/>
                <wp:positionH relativeFrom="column">
                  <wp:posOffset>280670</wp:posOffset>
                </wp:positionH>
                <wp:positionV relativeFrom="paragraph">
                  <wp:posOffset>1362075</wp:posOffset>
                </wp:positionV>
                <wp:extent cx="670560" cy="195580"/>
                <wp:effectExtent l="0" t="0" r="0" b="0"/>
                <wp:wrapNone/>
                <wp:docPr id="2174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7E615" w14:textId="77777777" w:rsidR="00F860EA" w:rsidRPr="00E2490A" w:rsidRDefault="00F860EA" w:rsidP="00350582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lang w:eastAsia="ru-RU"/>
                              </w:rPr>
                              <w:t>Деталь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1CF0" id="Text Box 1119" o:spid="_x0000_s1101" type="#_x0000_t202" style="position:absolute;left:0;text-align:left;margin-left:22.1pt;margin-top:107.25pt;width:52.8pt;height:1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" stroked="f">
                <v:textbox inset="0,0,0,0">
                  <w:txbxContent>
                    <w:p w14:paraId="16B7E615" w14:textId="77777777" w:rsidR="00F860EA" w:rsidRPr="00E2490A" w:rsidRDefault="00F860EA" w:rsidP="00350582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DB333E" wp14:editId="7549D40C">
                <wp:simplePos x="0" y="0"/>
                <wp:positionH relativeFrom="margin">
                  <wp:align>right</wp:align>
                </wp:positionH>
                <wp:positionV relativeFrom="paragraph">
                  <wp:posOffset>2039620</wp:posOffset>
                </wp:positionV>
                <wp:extent cx="1838325" cy="609600"/>
                <wp:effectExtent l="0" t="0" r="9525" b="0"/>
                <wp:wrapNone/>
                <wp:docPr id="219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1D8A2" w14:textId="77777777" w:rsidR="00F860EA" w:rsidRPr="00C35F6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ВБС: Внутренняя боковая связка</w:t>
                            </w:r>
                          </w:p>
                          <w:p w14:paraId="5BC07B9E" w14:textId="77777777" w:rsidR="00F860EA" w:rsidRPr="00C35F6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>ПКС: Передняя крестообразная связка</w:t>
                            </w:r>
                          </w:p>
                          <w:p w14:paraId="02534228" w14:textId="77777777" w:rsidR="00F860EA" w:rsidRPr="00C35F6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>ЗКС: Задняя крестообразная связка</w:t>
                            </w:r>
                          </w:p>
                          <w:p w14:paraId="4F1D9F45" w14:textId="77777777" w:rsidR="00F860EA" w:rsidRPr="00C35F6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73F063" w14:textId="77777777" w:rsidR="00F860EA" w:rsidRPr="00C35F6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 xml:space="preserve">Допуск для каждого размещения </w:t>
                            </w:r>
                            <w:r w:rsidRPr="00C35F65">
                              <w:rPr>
                                <w:sz w:val="16"/>
                                <w:szCs w:val="16"/>
                              </w:rPr>
                              <w:br/>
                              <w:t>составляет ±1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333E" id="Text Box 1125" o:spid="_x0000_s1102" type="#_x0000_t202" style="position:absolute;left:0;text-align:left;margin-left:93.55pt;margin-top:160.6pt;width:144.75pt;height:48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" stroked="f">
                <v:textbox style="mso-fit-shape-to-text:t" inset="0,0,0,0">
                  <w:txbxContent>
                    <w:p w14:paraId="0361D8A2" w14:textId="77777777" w:rsidR="00F860EA" w:rsidRPr="00C35F6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  <w:lang w:eastAsia="ru-RU"/>
                        </w:rPr>
                        <w:t>ВБС: Внутренняя боковая связка</w:t>
                      </w:r>
                    </w:p>
                    <w:p w14:paraId="5BC07B9E" w14:textId="77777777" w:rsidR="00F860EA" w:rsidRPr="00C35F6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>ПКС: Передняя крестообразная связка</w:t>
                      </w:r>
                    </w:p>
                    <w:p w14:paraId="02534228" w14:textId="77777777" w:rsidR="00F860EA" w:rsidRPr="00C35F6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>ЗКС: Задняя крестообразная связка</w:t>
                      </w:r>
                    </w:p>
                    <w:p w14:paraId="4F1D9F45" w14:textId="77777777" w:rsidR="00F860EA" w:rsidRPr="00C35F6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3E73F063" w14:textId="77777777" w:rsidR="00F860EA" w:rsidRPr="00C35F6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 xml:space="preserve">Допуск для каждого размещения </w:t>
                      </w:r>
                      <w:r w:rsidRPr="00C35F65">
                        <w:rPr>
                          <w:sz w:val="16"/>
                          <w:szCs w:val="16"/>
                        </w:rPr>
                        <w:br/>
                        <w:t>составляет ±1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58BA62" wp14:editId="62F31C57">
                <wp:simplePos x="0" y="0"/>
                <wp:positionH relativeFrom="column">
                  <wp:posOffset>2932938</wp:posOffset>
                </wp:positionH>
                <wp:positionV relativeFrom="paragraph">
                  <wp:posOffset>2272771</wp:posOffset>
                </wp:positionV>
                <wp:extent cx="135255" cy="422329"/>
                <wp:effectExtent l="0" t="0" r="17145" b="15875"/>
                <wp:wrapNone/>
                <wp:docPr id="2150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422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8E5D77" w14:textId="77777777" w:rsidR="00F860EA" w:rsidRPr="00790BB4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374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8BA62" id="_x0000_s1103" type="#_x0000_t202" style="position:absolute;left:0;text-align:left;margin-left:230.95pt;margin-top:178.95pt;width:10.65pt;height:3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408E5D77" w14:textId="77777777" w:rsidR="00F860EA" w:rsidRPr="00790BB4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374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930E2C" wp14:editId="5B937C48">
                <wp:simplePos x="0" y="0"/>
                <wp:positionH relativeFrom="column">
                  <wp:posOffset>2659808</wp:posOffset>
                </wp:positionH>
                <wp:positionV relativeFrom="paragraph">
                  <wp:posOffset>1138868</wp:posOffset>
                </wp:positionV>
                <wp:extent cx="135255" cy="360266"/>
                <wp:effectExtent l="0" t="0" r="17145" b="1905"/>
                <wp:wrapNone/>
                <wp:docPr id="2160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60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1D767A" w14:textId="77777777" w:rsidR="00F860EA" w:rsidRPr="00790BB4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297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0E2C" id="_x0000_s1104" type="#_x0000_t202" style="position:absolute;left:0;text-align:left;margin-left:209.45pt;margin-top:89.65pt;width:10.65pt;height:2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14:paraId="321D767A" w14:textId="77777777" w:rsidR="00F860EA" w:rsidRPr="00790BB4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297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13CF3E" wp14:editId="47024561">
                <wp:simplePos x="0" y="0"/>
                <wp:positionH relativeFrom="column">
                  <wp:posOffset>2659849</wp:posOffset>
                </wp:positionH>
                <wp:positionV relativeFrom="paragraph">
                  <wp:posOffset>2231103</wp:posOffset>
                </wp:positionV>
                <wp:extent cx="135255" cy="364403"/>
                <wp:effectExtent l="0" t="0" r="17145" b="17145"/>
                <wp:wrapNone/>
                <wp:docPr id="214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64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29831" w14:textId="77777777" w:rsidR="00F860EA" w:rsidRPr="00790BB4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294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CF3E" id="_x0000_s1105" type="#_x0000_t202" style="position:absolute;left:0;text-align:left;margin-left:209.45pt;margin-top:175.7pt;width:10.65pt;height:28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" filled="f" stroked="f">
                <v:textbox style="layout-flow:vertical;mso-layout-flow-alt:bottom-to-top" inset="0,0,0,0">
                  <w:txbxContent>
                    <w:p w14:paraId="34C29831" w14:textId="77777777" w:rsidR="00F860EA" w:rsidRPr="00790BB4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294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2C7B7F" wp14:editId="6E8A8822">
                <wp:simplePos x="0" y="0"/>
                <wp:positionH relativeFrom="column">
                  <wp:posOffset>2386818</wp:posOffset>
                </wp:positionH>
                <wp:positionV relativeFrom="paragraph">
                  <wp:posOffset>2041178</wp:posOffset>
                </wp:positionV>
                <wp:extent cx="135255" cy="351992"/>
                <wp:effectExtent l="0" t="0" r="17145" b="10160"/>
                <wp:wrapNone/>
                <wp:docPr id="63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5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9CFAE" w14:textId="77777777" w:rsidR="00F860EA" w:rsidRPr="00790BB4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214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C7B7F" id="_x0000_s1106" type="#_x0000_t202" style="position:absolute;left:0;text-align:left;margin-left:187.95pt;margin-top:160.7pt;width:10.65pt;height:27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6F49CFAE" w14:textId="77777777" w:rsidR="00F860EA" w:rsidRPr="00790BB4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214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9567C0" wp14:editId="25BA2411">
                <wp:simplePos x="0" y="0"/>
                <wp:positionH relativeFrom="column">
                  <wp:posOffset>2391243</wp:posOffset>
                </wp:positionH>
                <wp:positionV relativeFrom="paragraph">
                  <wp:posOffset>1262935</wp:posOffset>
                </wp:positionV>
                <wp:extent cx="135255" cy="385091"/>
                <wp:effectExtent l="0" t="0" r="17145" b="15240"/>
                <wp:wrapNone/>
                <wp:docPr id="2161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85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7435D" w14:textId="77777777" w:rsidR="00F860EA" w:rsidRPr="00790BB4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217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567C0" id="_x0000_s1107" type="#_x0000_t202" style="position:absolute;left:0;text-align:left;margin-left:188.3pt;margin-top:99.45pt;width:10.65pt;height:30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1207435D" w14:textId="77777777" w:rsidR="00F860EA" w:rsidRPr="00790BB4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217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06688E" wp14:editId="1DE5FB43">
                <wp:simplePos x="0" y="0"/>
                <wp:positionH relativeFrom="column">
                  <wp:posOffset>2043123</wp:posOffset>
                </wp:positionH>
                <wp:positionV relativeFrom="paragraph">
                  <wp:posOffset>1464945</wp:posOffset>
                </wp:positionV>
                <wp:extent cx="135255" cy="351790"/>
                <wp:effectExtent l="0" t="0" r="17145" b="10160"/>
                <wp:wrapNone/>
                <wp:docPr id="216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D8185" w14:textId="77777777" w:rsidR="00F860EA" w:rsidRPr="00790BB4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137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688E" id="_x0000_s1108" type="#_x0000_t202" style="position:absolute;left:0;text-align:left;margin-left:160.9pt;margin-top:115.35pt;width:10.65pt;height:2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" filled="f" stroked="f">
                <v:textbox style="layout-flow:vertical;mso-layout-flow-alt:bottom-to-top" inset="0,0,0,0">
                  <w:txbxContent>
                    <w:p w14:paraId="6CFD8185" w14:textId="77777777" w:rsidR="00F860EA" w:rsidRPr="00790BB4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137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E4ED91" wp14:editId="5B7A9E4E">
                <wp:simplePos x="0" y="0"/>
                <wp:positionH relativeFrom="column">
                  <wp:posOffset>2039816</wp:posOffset>
                </wp:positionH>
                <wp:positionV relativeFrom="paragraph">
                  <wp:posOffset>1955131</wp:posOffset>
                </wp:positionV>
                <wp:extent cx="135255" cy="351992"/>
                <wp:effectExtent l="0" t="0" r="17145" b="10160"/>
                <wp:wrapNone/>
                <wp:docPr id="2170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5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63CBC" w14:textId="77777777" w:rsidR="00F860EA" w:rsidRPr="00790BB4" w:rsidRDefault="00F860EA" w:rsidP="0035058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134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4ED91" id="_x0000_s1109" type="#_x0000_t202" style="position:absolute;left:0;text-align:left;margin-left:160.6pt;margin-top:153.95pt;width:10.65pt;height:27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53E63CBC" w14:textId="77777777" w:rsidR="00F860EA" w:rsidRPr="00790BB4" w:rsidRDefault="00F860EA" w:rsidP="0035058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134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17ECE2" wp14:editId="52E745B6">
                <wp:simplePos x="0" y="0"/>
                <wp:positionH relativeFrom="margin">
                  <wp:align>center</wp:align>
                </wp:positionH>
                <wp:positionV relativeFrom="paragraph">
                  <wp:posOffset>3423144</wp:posOffset>
                </wp:positionV>
                <wp:extent cx="1113331" cy="142240"/>
                <wp:effectExtent l="0" t="0" r="0" b="0"/>
                <wp:wrapNone/>
                <wp:docPr id="218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331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2ABD" w14:textId="77777777" w:rsidR="00F860EA" w:rsidRPr="00473309" w:rsidRDefault="00F860EA" w:rsidP="00350582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473309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Единица измерения: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ECE2" id="Text Box 1137" o:spid="_x0000_s1110" type="#_x0000_t202" style="position:absolute;left:0;text-align:left;margin-left:0;margin-top:269.55pt;width:87.65pt;height:11.2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" stroked="f">
                <v:textbox inset="0,0,0,0">
                  <w:txbxContent>
                    <w:p w14:paraId="2F4A2ABD" w14:textId="77777777" w:rsidR="00F860EA" w:rsidRPr="00473309" w:rsidRDefault="00F860EA" w:rsidP="00350582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473309">
                        <w:rPr>
                          <w:sz w:val="16"/>
                          <w:szCs w:val="16"/>
                          <w:lang w:eastAsia="ru-RU"/>
                        </w:rPr>
                        <w:t>Единица измерения: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6A2605" wp14:editId="3C414B8F">
                <wp:simplePos x="0" y="0"/>
                <wp:positionH relativeFrom="margin">
                  <wp:posOffset>4075430</wp:posOffset>
                </wp:positionH>
                <wp:positionV relativeFrom="paragraph">
                  <wp:posOffset>336222</wp:posOffset>
                </wp:positionV>
                <wp:extent cx="293370" cy="118110"/>
                <wp:effectExtent l="0" t="0" r="11430" b="15240"/>
                <wp:wrapNone/>
                <wp:docPr id="2165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B96D1" w14:textId="77777777" w:rsidR="00F860EA" w:rsidRPr="00473309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A2605" id="_x0000_s1111" type="#_x0000_t202" style="position:absolute;left:0;text-align:left;margin-left:320.9pt;margin-top:26.45pt;width:23.1pt;height:9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" filled="f" stroked="f">
                <v:textbox inset="0,0,0,0">
                  <w:txbxContent>
                    <w:p w14:paraId="4DCB96D1" w14:textId="77777777" w:rsidR="00F860EA" w:rsidRPr="00473309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FC7A34" wp14:editId="03E8DAC9">
                <wp:simplePos x="0" y="0"/>
                <wp:positionH relativeFrom="column">
                  <wp:posOffset>4956175</wp:posOffset>
                </wp:positionH>
                <wp:positionV relativeFrom="paragraph">
                  <wp:posOffset>926158</wp:posOffset>
                </wp:positionV>
                <wp:extent cx="135255" cy="145027"/>
                <wp:effectExtent l="0" t="0" r="17145" b="7620"/>
                <wp:wrapNone/>
                <wp:docPr id="215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45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3D316" w14:textId="77777777" w:rsidR="00F860EA" w:rsidRPr="00473309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 w:eastAsia="ru-RU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C7A34" id="_x0000_s1112" type="#_x0000_t202" style="position:absolute;left:0;text-align:left;margin-left:390.25pt;margin-top:72.95pt;width:10.65pt;height:1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" filled="f" stroked="f">
                <v:textbox style="layout-flow:vertical;mso-layout-flow-alt:bottom-to-top" inset="0,0,0,0">
                  <w:txbxContent>
                    <w:p w14:paraId="5833D316" w14:textId="77777777" w:rsidR="00F860EA" w:rsidRPr="00473309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 w:eastAsia="ru-RU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1E05D9" wp14:editId="75D30B7A">
                <wp:simplePos x="0" y="0"/>
                <wp:positionH relativeFrom="margin">
                  <wp:posOffset>4512310</wp:posOffset>
                </wp:positionH>
                <wp:positionV relativeFrom="paragraph">
                  <wp:posOffset>294867</wp:posOffset>
                </wp:positionV>
                <wp:extent cx="293766" cy="118412"/>
                <wp:effectExtent l="0" t="0" r="11430" b="15240"/>
                <wp:wrapNone/>
                <wp:docPr id="2168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6F2F9" w14:textId="77777777" w:rsidR="00F860EA" w:rsidRPr="00473309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473309">
                              <w:rPr>
                                <w:sz w:val="16"/>
                                <w:szCs w:val="16"/>
                              </w:rPr>
                              <w:t>ЗКС</w:t>
                            </w:r>
                          </w:p>
                          <w:p w14:paraId="422411F9" w14:textId="77777777" w:rsidR="00F860EA" w:rsidRPr="00134A9F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05D9" id="_x0000_s1113" type="#_x0000_t202" style="position:absolute;left:0;text-align:left;margin-left:355.3pt;margin-top:23.2pt;width:23.15pt;height:9.3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" filled="f" stroked="f">
                <v:textbox inset="0,0,0,0">
                  <w:txbxContent>
                    <w:p w14:paraId="4686F2F9" w14:textId="77777777" w:rsidR="00F860EA" w:rsidRPr="00473309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  <w:r w:rsidRPr="00473309">
                        <w:rPr>
                          <w:sz w:val="16"/>
                          <w:szCs w:val="16"/>
                        </w:rPr>
                        <w:t>ЗКС</w:t>
                      </w:r>
                    </w:p>
                    <w:p w14:paraId="422411F9" w14:textId="77777777" w:rsidR="00F860EA" w:rsidRPr="00134A9F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6C499F" wp14:editId="21512DCF">
                <wp:simplePos x="0" y="0"/>
                <wp:positionH relativeFrom="margin">
                  <wp:posOffset>5249918</wp:posOffset>
                </wp:positionH>
                <wp:positionV relativeFrom="paragraph">
                  <wp:posOffset>733879</wp:posOffset>
                </wp:positionV>
                <wp:extent cx="459268" cy="203200"/>
                <wp:effectExtent l="0" t="0" r="0" b="0"/>
                <wp:wrapNone/>
                <wp:docPr id="2191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68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1C5F0" w14:textId="77777777" w:rsidR="00F860EA" w:rsidRPr="00AA4DA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Центр колен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499F" id="Text Box 1124" o:spid="_x0000_s1114" type="#_x0000_t202" style="position:absolute;left:0;text-align:left;margin-left:413.4pt;margin-top:57.8pt;width:36.15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" stroked="f">
                <v:textbox style="mso-fit-shape-to-text:t" inset="0,0,0,0">
                  <w:txbxContent>
                    <w:p w14:paraId="2D51C5F0" w14:textId="77777777" w:rsidR="00F860EA" w:rsidRPr="00AA4DA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>Центр колен</w:t>
                      </w:r>
                      <w:r w:rsidRPr="00AA4DA5">
                        <w:rPr>
                          <w:sz w:val="16"/>
                          <w:szCs w:val="16"/>
                        </w:rPr>
                        <w:t>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5717E5" wp14:editId="223C80CA">
                <wp:simplePos x="0" y="0"/>
                <wp:positionH relativeFrom="column">
                  <wp:posOffset>2825796</wp:posOffset>
                </wp:positionH>
                <wp:positionV relativeFrom="paragraph">
                  <wp:posOffset>1532453</wp:posOffset>
                </wp:positionV>
                <wp:extent cx="577988" cy="321552"/>
                <wp:effectExtent l="0" t="0" r="0" b="2540"/>
                <wp:wrapNone/>
                <wp:docPr id="2194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88" cy="321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F200D" w14:textId="77777777" w:rsidR="00F860EA" w:rsidRPr="00AA4DA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Центр </w:t>
                            </w:r>
                            <w:r>
                              <w:rPr>
                                <w:sz w:val="16"/>
                                <w:szCs w:val="16"/>
                                <w:lang w:eastAsia="ru-RU"/>
                              </w:rPr>
                              <w:br/>
                            </w: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коленного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17E5" id="Text Box 1139" o:spid="_x0000_s1115" type="#_x0000_t202" style="position:absolute;left:0;text-align:left;margin-left:222.5pt;margin-top:120.65pt;width:45.5pt;height:2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" stroked="f">
                <v:textbox inset="0,0,0,0">
                  <w:txbxContent>
                    <w:p w14:paraId="25FF200D" w14:textId="77777777" w:rsidR="00F860EA" w:rsidRPr="00AA4DA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 xml:space="preserve">Центр </w:t>
                      </w:r>
                      <w:r>
                        <w:rPr>
                          <w:sz w:val="16"/>
                          <w:szCs w:val="16"/>
                          <w:lang w:eastAsia="ru-RU"/>
                        </w:rPr>
                        <w:br/>
                      </w: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>коленного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257BA2" wp14:editId="6704BCCE">
                <wp:simplePos x="0" y="0"/>
                <wp:positionH relativeFrom="column">
                  <wp:posOffset>1601269</wp:posOffset>
                </wp:positionH>
                <wp:positionV relativeFrom="paragraph">
                  <wp:posOffset>624880</wp:posOffset>
                </wp:positionV>
                <wp:extent cx="400050" cy="116749"/>
                <wp:effectExtent l="0" t="0" r="0" b="0"/>
                <wp:wrapNone/>
                <wp:docPr id="2179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6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81F49" w14:textId="77777777" w:rsidR="00F860EA" w:rsidRPr="00086AC8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86AC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7BA2" id="Text Box 1126" o:spid="_x0000_s1116" type="#_x0000_t202" style="position:absolute;left:0;text-align:left;margin-left:126.1pt;margin-top:49.2pt;width:31.5pt;height: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" stroked="f">
                <v:textbox inset="0,0,0,0">
                  <w:txbxContent>
                    <w:p w14:paraId="2C681F49" w14:textId="77777777" w:rsidR="00F860EA" w:rsidRPr="00086AC8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86AC8">
                        <w:rPr>
                          <w:sz w:val="16"/>
                          <w:szCs w:val="16"/>
                          <w:lang w:eastAsia="ru-RU"/>
                        </w:rPr>
                        <w:t>Бедро-3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CC2B90" wp14:editId="22B00F67">
                <wp:simplePos x="0" y="0"/>
                <wp:positionH relativeFrom="column">
                  <wp:posOffset>1600835</wp:posOffset>
                </wp:positionH>
                <wp:positionV relativeFrom="paragraph">
                  <wp:posOffset>941458</wp:posOffset>
                </wp:positionV>
                <wp:extent cx="533400" cy="113665"/>
                <wp:effectExtent l="2540" t="0" r="0" b="4445"/>
                <wp:wrapNone/>
                <wp:docPr id="2180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45A4D" w14:textId="77777777" w:rsidR="00F860EA" w:rsidRPr="00525E07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C2B90" id="Text Box 1127" o:spid="_x0000_s1117" type="#_x0000_t202" style="position:absolute;left:0;text-align:left;margin-left:126.05pt;margin-top:74.15pt;width:42pt;height: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" stroked="f">
                <v:textbox inset="0,0,0,0">
                  <w:txbxContent>
                    <w:p w14:paraId="57D45A4D" w14:textId="77777777" w:rsidR="00F860EA" w:rsidRPr="00525E07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z w:val="16"/>
                          <w:szCs w:val="16"/>
                          <w:lang w:eastAsia="ru-RU"/>
                        </w:rPr>
                        <w:t>Бедро-2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4B9EF5" wp14:editId="0B1E1438">
                <wp:simplePos x="0" y="0"/>
                <wp:positionH relativeFrom="column">
                  <wp:posOffset>1612285</wp:posOffset>
                </wp:positionH>
                <wp:positionV relativeFrom="paragraph">
                  <wp:posOffset>1238638</wp:posOffset>
                </wp:positionV>
                <wp:extent cx="494030" cy="114300"/>
                <wp:effectExtent l="0" t="0" r="1270" b="0"/>
                <wp:wrapNone/>
                <wp:docPr id="2181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B54A9" w14:textId="77777777" w:rsidR="00F860EA" w:rsidRPr="00525E07" w:rsidRDefault="00F860EA" w:rsidP="0035058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9EF5" id="Text Box 1128" o:spid="_x0000_s1118" type="#_x0000_t202" style="position:absolute;left:0;text-align:left;margin-left:126.95pt;margin-top:97.55pt;width:38.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" stroked="f">
                <v:textbox inset="0,0,0,0">
                  <w:txbxContent>
                    <w:p w14:paraId="74BB54A9" w14:textId="77777777" w:rsidR="00F860EA" w:rsidRPr="00525E07" w:rsidRDefault="00F860EA" w:rsidP="0035058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z w:val="16"/>
                          <w:szCs w:val="16"/>
                          <w:lang w:eastAsia="ru-RU"/>
                        </w:rPr>
                        <w:t>Бедро-1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A5B73" wp14:editId="6E92F99B">
                <wp:simplePos x="0" y="0"/>
                <wp:positionH relativeFrom="column">
                  <wp:posOffset>1582152</wp:posOffset>
                </wp:positionH>
                <wp:positionV relativeFrom="paragraph">
                  <wp:posOffset>2261870</wp:posOffset>
                </wp:positionV>
                <wp:extent cx="466725" cy="114300"/>
                <wp:effectExtent l="0" t="0" r="9525" b="0"/>
                <wp:wrapNone/>
                <wp:docPr id="218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457BE" w14:textId="77777777" w:rsidR="00F860EA" w:rsidRPr="0009774B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9774B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A5B73" id="Text Box 1132" o:spid="_x0000_s1119" type="#_x0000_t202" style="position:absolute;left:0;text-align:left;margin-left:124.6pt;margin-top:178.1pt;width:36.75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" stroked="f">
                <v:textbox inset="0,0,0,0">
                  <w:txbxContent>
                    <w:p w14:paraId="48B457BE" w14:textId="77777777" w:rsidR="00F860EA" w:rsidRPr="0009774B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9774B">
                        <w:rPr>
                          <w:sz w:val="16"/>
                          <w:szCs w:val="16"/>
                          <w:lang w:eastAsia="ru-RU"/>
                        </w:rPr>
                        <w:t>Голень-1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E9D4E" wp14:editId="6F6585AF">
                <wp:simplePos x="0" y="0"/>
                <wp:positionH relativeFrom="column">
                  <wp:posOffset>1581785</wp:posOffset>
                </wp:positionH>
                <wp:positionV relativeFrom="paragraph">
                  <wp:posOffset>2837815</wp:posOffset>
                </wp:positionV>
                <wp:extent cx="466725" cy="135255"/>
                <wp:effectExtent l="0" t="0" r="9525" b="0"/>
                <wp:wrapNone/>
                <wp:docPr id="2184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FA789" w14:textId="77777777" w:rsidR="00F860EA" w:rsidRPr="008A5D18" w:rsidRDefault="00F860EA" w:rsidP="00350582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9D4E" id="Text Box 1130" o:spid="_x0000_s1120" type="#_x0000_t202" style="position:absolute;left:0;text-align:left;margin-left:124.55pt;margin-top:223.45pt;width:36.75pt;height:1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" stroked="f">
                <v:textbox inset="0,0,0,0">
                  <w:txbxContent>
                    <w:p w14:paraId="3E4FA789" w14:textId="77777777" w:rsidR="00F860EA" w:rsidRPr="008A5D18" w:rsidRDefault="00F860EA" w:rsidP="00350582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C68E4D" wp14:editId="704DE009">
                <wp:simplePos x="0" y="0"/>
                <wp:positionH relativeFrom="column">
                  <wp:posOffset>1581069</wp:posOffset>
                </wp:positionH>
                <wp:positionV relativeFrom="paragraph">
                  <wp:posOffset>3149640</wp:posOffset>
                </wp:positionV>
                <wp:extent cx="454660" cy="125095"/>
                <wp:effectExtent l="0" t="0" r="2540" b="8255"/>
                <wp:wrapNone/>
                <wp:docPr id="2185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2FB26" w14:textId="77777777" w:rsidR="00F860EA" w:rsidRPr="008A5D18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8E4D" id="Text Box 1131" o:spid="_x0000_s1121" type="#_x0000_t202" style="position:absolute;left:0;text-align:left;margin-left:124.5pt;margin-top:248pt;width:35.8pt;height: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" stroked="f">
                <v:textbox inset="0,0,0,0">
                  <w:txbxContent>
                    <w:p w14:paraId="3D62FB26" w14:textId="77777777" w:rsidR="00F860EA" w:rsidRPr="008A5D18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989EB8" wp14:editId="580DF6F2">
                <wp:simplePos x="0" y="0"/>
                <wp:positionH relativeFrom="column">
                  <wp:posOffset>541514</wp:posOffset>
                </wp:positionH>
                <wp:positionV relativeFrom="paragraph">
                  <wp:posOffset>3588684</wp:posOffset>
                </wp:positionV>
                <wp:extent cx="425450" cy="113665"/>
                <wp:effectExtent l="4445" t="3810" r="0" b="0"/>
                <wp:wrapNone/>
                <wp:docPr id="2178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F5693" w14:textId="77777777" w:rsidR="00F860EA" w:rsidRPr="00BB463A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89EB8" id="Text Box 1135" o:spid="_x0000_s1122" type="#_x0000_t202" style="position:absolute;left:0;text-align:left;margin-left:42.65pt;margin-top:282.55pt;width:33.5pt;height: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" stroked="f">
                <v:textbox inset="0,0,0,0">
                  <w:txbxContent>
                    <w:p w14:paraId="3A5F5693" w14:textId="77777777" w:rsidR="00F860EA" w:rsidRPr="00BB463A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C796BB" wp14:editId="45EE3E3A">
                <wp:simplePos x="0" y="0"/>
                <wp:positionH relativeFrom="column">
                  <wp:posOffset>574735</wp:posOffset>
                </wp:positionH>
                <wp:positionV relativeFrom="paragraph">
                  <wp:posOffset>3253490</wp:posOffset>
                </wp:positionV>
                <wp:extent cx="425450" cy="113665"/>
                <wp:effectExtent l="1905" t="0" r="1270" b="4445"/>
                <wp:wrapNone/>
                <wp:docPr id="2177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551B1" w14:textId="77777777" w:rsidR="00F860EA" w:rsidRPr="00BB463A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796BB" id="Text Box 1136" o:spid="_x0000_s1123" type="#_x0000_t202" style="position:absolute;left:0;text-align:left;margin-left:45.25pt;margin-top:256.2pt;width:33.5pt;height: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" stroked="f">
                <v:textbox inset="0,0,0,0">
                  <w:txbxContent>
                    <w:p w14:paraId="03E551B1" w14:textId="77777777" w:rsidR="00F860EA" w:rsidRPr="00BB463A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61D0C" wp14:editId="3425375E">
                <wp:simplePos x="0" y="0"/>
                <wp:positionH relativeFrom="column">
                  <wp:posOffset>319077</wp:posOffset>
                </wp:positionH>
                <wp:positionV relativeFrom="paragraph">
                  <wp:posOffset>1780540</wp:posOffset>
                </wp:positionV>
                <wp:extent cx="466725" cy="219710"/>
                <wp:effectExtent l="0" t="0" r="9525" b="8890"/>
                <wp:wrapNone/>
                <wp:docPr id="2175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F5AB0" w14:textId="77777777" w:rsidR="00F860EA" w:rsidRPr="006137AF" w:rsidRDefault="00F860EA" w:rsidP="00350582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6137AF">
                              <w:rPr>
                                <w:sz w:val="12"/>
                                <w:szCs w:val="12"/>
                                <w:lang w:eastAsia="ru-RU"/>
                              </w:rPr>
                              <w:t xml:space="preserve">Направление </w:t>
                            </w:r>
                            <w:r w:rsidRPr="006137AF">
                              <w:rPr>
                                <w:sz w:val="12"/>
                                <w:szCs w:val="12"/>
                                <w:lang w:eastAsia="ru-RU"/>
                              </w:rPr>
                              <w:br/>
                              <w:t>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61D0C" id="Text Box 1133" o:spid="_x0000_s1124" type="#_x0000_t202" style="position:absolute;left:0;text-align:left;margin-left:25.1pt;margin-top:140.2pt;width:36.75pt;height:1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" filled="f" stroked="f">
                <v:textbox inset="0,0,0,0">
                  <w:txbxContent>
                    <w:p w14:paraId="17BF5AB0" w14:textId="77777777" w:rsidR="00F860EA" w:rsidRPr="006137AF" w:rsidRDefault="00F860EA" w:rsidP="00350582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6137AF">
                        <w:rPr>
                          <w:sz w:val="12"/>
                          <w:szCs w:val="12"/>
                          <w:lang w:eastAsia="ru-RU"/>
                        </w:rPr>
                        <w:t xml:space="preserve">Направление </w:t>
                      </w:r>
                      <w:r w:rsidRPr="006137AF">
                        <w:rPr>
                          <w:sz w:val="12"/>
                          <w:szCs w:val="12"/>
                          <w:lang w:eastAsia="ru-RU"/>
                        </w:rPr>
                        <w:br/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C9DB1B" wp14:editId="64E758FF">
                <wp:simplePos x="0" y="0"/>
                <wp:positionH relativeFrom="margin">
                  <wp:posOffset>4853354</wp:posOffset>
                </wp:positionH>
                <wp:positionV relativeFrom="paragraph">
                  <wp:posOffset>643525</wp:posOffset>
                </wp:positionV>
                <wp:extent cx="293766" cy="118412"/>
                <wp:effectExtent l="0" t="0" r="11430" b="15240"/>
                <wp:wrapNone/>
                <wp:docPr id="2167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059FC" w14:textId="77777777" w:rsidR="00F860EA" w:rsidRPr="00473309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473309">
                              <w:rPr>
                                <w:sz w:val="16"/>
                                <w:szCs w:val="16"/>
                              </w:rPr>
                              <w:t>ВБС</w:t>
                            </w:r>
                          </w:p>
                          <w:p w14:paraId="11D8F696" w14:textId="77777777" w:rsidR="00F860EA" w:rsidRPr="00134A9F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DB1B" id="_x0000_s1125" type="#_x0000_t202" style="position:absolute;left:0;text-align:left;margin-left:382.15pt;margin-top:50.65pt;width:23.15pt;height:9.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" filled="f" stroked="f">
                <v:textbox inset="0,0,0,0">
                  <w:txbxContent>
                    <w:p w14:paraId="599059FC" w14:textId="77777777" w:rsidR="00F860EA" w:rsidRPr="00473309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  <w:r w:rsidRPr="00473309">
                        <w:rPr>
                          <w:sz w:val="16"/>
                          <w:szCs w:val="16"/>
                        </w:rPr>
                        <w:t>ВБС</w:t>
                      </w:r>
                    </w:p>
                    <w:p w14:paraId="11D8F696" w14:textId="77777777" w:rsidR="00F860EA" w:rsidRPr="00134A9F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4E25B3" wp14:editId="43090F8E">
                <wp:simplePos x="0" y="0"/>
                <wp:positionH relativeFrom="margin">
                  <wp:posOffset>3690701</wp:posOffset>
                </wp:positionH>
                <wp:positionV relativeFrom="paragraph">
                  <wp:posOffset>308036</wp:posOffset>
                </wp:positionV>
                <wp:extent cx="293766" cy="118412"/>
                <wp:effectExtent l="0" t="0" r="11430" b="15240"/>
                <wp:wrapNone/>
                <wp:docPr id="6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21D7B" w14:textId="77777777" w:rsidR="00F860EA" w:rsidRPr="00056035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056035">
                              <w:rPr>
                                <w:sz w:val="16"/>
                                <w:szCs w:val="16"/>
                              </w:rPr>
                              <w:t>ПКС</w:t>
                            </w:r>
                          </w:p>
                          <w:p w14:paraId="5111DAE3" w14:textId="77777777" w:rsidR="00F860EA" w:rsidRPr="00134A9F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E25B3" id="_x0000_s1126" type="#_x0000_t202" style="position:absolute;left:0;text-align:left;margin-left:290.6pt;margin-top:24.25pt;width:23.15pt;height:9.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" filled="f" stroked="f">
                <v:textbox inset="0,0,0,0">
                  <w:txbxContent>
                    <w:p w14:paraId="6A621D7B" w14:textId="77777777" w:rsidR="00F860EA" w:rsidRPr="00056035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  <w:r w:rsidRPr="00056035">
                        <w:rPr>
                          <w:sz w:val="16"/>
                          <w:szCs w:val="16"/>
                        </w:rPr>
                        <w:t>ПКС</w:t>
                      </w:r>
                    </w:p>
                    <w:p w14:paraId="5111DAE3" w14:textId="77777777" w:rsidR="00F860EA" w:rsidRPr="00134A9F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A69805" wp14:editId="0B22E511">
                <wp:simplePos x="0" y="0"/>
                <wp:positionH relativeFrom="margin">
                  <wp:posOffset>4065894</wp:posOffset>
                </wp:positionH>
                <wp:positionV relativeFrom="paragraph">
                  <wp:posOffset>1512332</wp:posOffset>
                </wp:positionV>
                <wp:extent cx="293766" cy="118412"/>
                <wp:effectExtent l="0" t="0" r="11430" b="15240"/>
                <wp:wrapNone/>
                <wp:docPr id="2166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DB16A" w14:textId="77777777" w:rsidR="00F860EA" w:rsidRPr="00473309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69805" id="_x0000_s1127" type="#_x0000_t202" style="position:absolute;left:0;text-align:left;margin-left:320.15pt;margin-top:119.1pt;width:23.15pt;height:9.3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" filled="f" stroked="f">
                <v:textbox inset="0,0,0,0">
                  <w:txbxContent>
                    <w:p w14:paraId="6DDDB16A" w14:textId="77777777" w:rsidR="00F860EA" w:rsidRPr="00473309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BA6A35" wp14:editId="0E895377">
                <wp:simplePos x="0" y="0"/>
                <wp:positionH relativeFrom="margin">
                  <wp:posOffset>4278234</wp:posOffset>
                </wp:positionH>
                <wp:positionV relativeFrom="paragraph">
                  <wp:posOffset>1715152</wp:posOffset>
                </wp:positionV>
                <wp:extent cx="293766" cy="118412"/>
                <wp:effectExtent l="0" t="0" r="11430" b="15240"/>
                <wp:wrapNone/>
                <wp:docPr id="216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6704C" w14:textId="77777777" w:rsidR="00F860EA" w:rsidRPr="00473309" w:rsidRDefault="00F860EA" w:rsidP="00350582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A6A35" id="_x0000_s1128" type="#_x0000_t202" style="position:absolute;left:0;text-align:left;margin-left:336.85pt;margin-top:135.05pt;width:23.15pt;height:9.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" filled="f" stroked="f">
                <v:textbox inset="0,0,0,0">
                  <w:txbxContent>
                    <w:p w14:paraId="3B76704C" w14:textId="77777777" w:rsidR="00F860EA" w:rsidRPr="00473309" w:rsidRDefault="00F860EA" w:rsidP="00350582">
                      <w:pPr>
                        <w:tabs>
                          <w:tab w:val="left" w:pos="108"/>
                        </w:tabs>
                        <w:spacing w:line="1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53B866" wp14:editId="37D5F56D">
                <wp:simplePos x="0" y="0"/>
                <wp:positionH relativeFrom="column">
                  <wp:posOffset>1571535</wp:posOffset>
                </wp:positionH>
                <wp:positionV relativeFrom="paragraph">
                  <wp:posOffset>2545170</wp:posOffset>
                </wp:positionV>
                <wp:extent cx="514350" cy="130628"/>
                <wp:effectExtent l="0" t="0" r="0" b="3175"/>
                <wp:wrapNone/>
                <wp:docPr id="2183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30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67B67" w14:textId="77777777" w:rsidR="00F860EA" w:rsidRPr="008A5D18" w:rsidRDefault="00F860EA" w:rsidP="0035058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3B866" id="Text Box 1129" o:spid="_x0000_s1129" type="#_x0000_t202" style="position:absolute;left:0;text-align:left;margin-left:123.75pt;margin-top:200.4pt;width:40.5pt;height:1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" stroked="f">
                <v:textbox inset="0,0,0,0">
                  <w:txbxContent>
                    <w:p w14:paraId="3AD67B67" w14:textId="77777777" w:rsidR="00F860EA" w:rsidRPr="008A5D18" w:rsidRDefault="00F860EA" w:rsidP="0035058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351E4E" wp14:editId="5ED869A8">
                <wp:simplePos x="0" y="0"/>
                <wp:positionH relativeFrom="column">
                  <wp:posOffset>3024686</wp:posOffset>
                </wp:positionH>
                <wp:positionV relativeFrom="paragraph">
                  <wp:posOffset>137795</wp:posOffset>
                </wp:positionV>
                <wp:extent cx="670560" cy="195580"/>
                <wp:effectExtent l="0" t="0" r="0" b="0"/>
                <wp:wrapNone/>
                <wp:docPr id="2187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7F5FF" w14:textId="77777777" w:rsidR="00F860EA" w:rsidRPr="00E2490A" w:rsidRDefault="00F860EA" w:rsidP="00350582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lang w:eastAsia="ru-RU"/>
                              </w:rPr>
                              <w:t>Деталь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1E4E" id="Text Box 1118" o:spid="_x0000_s1130" type="#_x0000_t202" style="position:absolute;left:0;text-align:left;margin-left:238.15pt;margin-top:10.85pt;width:52.8pt;height:1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" stroked="f">
                <v:textbox inset="0,0,0,0">
                  <w:txbxContent>
                    <w:p w14:paraId="73E7F5FF" w14:textId="77777777" w:rsidR="00F860EA" w:rsidRPr="00E2490A" w:rsidRDefault="00F860EA" w:rsidP="00350582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A2B46" wp14:editId="313ADCB8">
                <wp:simplePos x="0" y="0"/>
                <wp:positionH relativeFrom="column">
                  <wp:posOffset>4320086</wp:posOffset>
                </wp:positionH>
                <wp:positionV relativeFrom="paragraph">
                  <wp:posOffset>13426</wp:posOffset>
                </wp:positionV>
                <wp:extent cx="1533525" cy="227330"/>
                <wp:effectExtent l="0" t="0" r="1270" b="0"/>
                <wp:wrapNone/>
                <wp:docPr id="219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1E5B4" w14:textId="77777777" w:rsidR="00F860EA" w:rsidRPr="00C35F65" w:rsidRDefault="00F860EA" w:rsidP="0035058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Центр узла коленного шарнира без ударной поверхности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A2B46" id="Text Box 1120" o:spid="_x0000_s1131" type="#_x0000_t202" style="position:absolute;left:0;text-align:left;margin-left:340.15pt;margin-top:1.05pt;width:120.75pt;height:1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" stroked="f">
                <v:textbox inset="0,0,0,0">
                  <w:txbxContent>
                    <w:p w14:paraId="1FF1E5B4" w14:textId="77777777" w:rsidR="00F860EA" w:rsidRPr="00C35F65" w:rsidRDefault="00F860EA" w:rsidP="00350582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  <w:lang w:eastAsia="ru-RU"/>
                        </w:rPr>
                        <w:t>Центр узла коленного шарнира без ударной поверхности</w:t>
                      </w:r>
                    </w:p>
                  </w:txbxContent>
                </v:textbox>
              </v:shape>
            </w:pict>
          </mc:Fallback>
        </mc:AlternateContent>
      </w:r>
      <w:r w:rsidRPr="00F7464F">
        <w:rPr>
          <w:noProof/>
          <w:lang w:val="en-US"/>
        </w:rPr>
        <w:drawing>
          <wp:inline distT="0" distB="0" distL="0" distR="0" wp14:anchorId="3A3252D7" wp14:editId="37A0CD56">
            <wp:extent cx="6097870" cy="3853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9298" cy="387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B22F" w14:textId="77777777" w:rsidR="00350582" w:rsidRPr="005F177C" w:rsidRDefault="00350582" w:rsidP="00350582">
      <w:pPr>
        <w:pStyle w:val="SingleTxtG"/>
        <w:ind w:right="0" w:hanging="1134"/>
        <w:jc w:val="right"/>
        <w:rPr>
          <w:bCs/>
          <w:color w:val="000000"/>
        </w:rPr>
      </w:pPr>
      <w:r w:rsidRPr="005F177C">
        <w:rPr>
          <w:bCs/>
          <w:color w:val="000000"/>
        </w:rPr>
        <w:t>[все размеры приведены в мм]</w:t>
      </w:r>
    </w:p>
    <w:p w14:paraId="607790C9" w14:textId="77777777" w:rsidR="00350582" w:rsidRPr="002C36F0" w:rsidRDefault="00350582" w:rsidP="00350582">
      <w:pPr>
        <w:pStyle w:val="H1G"/>
        <w:rPr>
          <w:sz w:val="28"/>
          <w:szCs w:val="28"/>
        </w:rPr>
      </w:pPr>
      <w:r>
        <w:tab/>
      </w:r>
      <w:r w:rsidRPr="002C36F0">
        <w:rPr>
          <w:sz w:val="28"/>
          <w:szCs w:val="28"/>
        </w:rPr>
        <w:tab/>
        <w:t>3.</w:t>
      </w:r>
      <w:r w:rsidRPr="002C36F0">
        <w:rPr>
          <w:sz w:val="28"/>
          <w:szCs w:val="28"/>
        </w:rPr>
        <w:tab/>
      </w:r>
      <w:r w:rsidRPr="002C36F0">
        <w:rPr>
          <w:sz w:val="28"/>
          <w:szCs w:val="28"/>
        </w:rPr>
        <w:tab/>
        <w:t>Сборка и разборка</w:t>
      </w:r>
    </w:p>
    <w:p w14:paraId="65FA5572" w14:textId="77777777" w:rsidR="00350582" w:rsidRPr="00C25305" w:rsidRDefault="00350582" w:rsidP="00350582">
      <w:pPr>
        <w:pStyle w:val="SingleTxtG"/>
        <w:ind w:left="2268"/>
        <w:rPr>
          <w:bCs/>
        </w:rPr>
      </w:pPr>
      <w:bookmarkStart w:id="6" w:name="_Hlk534884712"/>
      <w:r w:rsidRPr="00C25305">
        <w:rPr>
          <w:bCs/>
        </w:rPr>
        <w:t>Порядок сборки и разборки подробно изложен в руководстве по эксплуатации FlexPLI</w:t>
      </w:r>
      <w:r w:rsidRPr="00C25305">
        <w:rPr>
          <w:rStyle w:val="aa"/>
          <w:bCs/>
        </w:rPr>
        <w:footnoteReference w:id="2"/>
      </w:r>
      <w:r w:rsidRPr="00C25305">
        <w:rPr>
          <w:bCs/>
        </w:rPr>
        <w:t>.</w:t>
      </w:r>
    </w:p>
    <w:bookmarkEnd w:id="6"/>
    <w:p w14:paraId="4FACDBDE" w14:textId="77777777" w:rsidR="00350582" w:rsidRDefault="00350582" w:rsidP="00350582">
      <w:pPr>
        <w:pStyle w:val="SingleTxtG"/>
        <w:ind w:left="2268"/>
        <w:rPr>
          <w:bCs/>
        </w:rPr>
      </w:pPr>
      <w:r w:rsidRPr="00C25305">
        <w:rPr>
          <w:bCs/>
        </w:rPr>
        <w:t>Изображение FlexPLI в разобранном виде показано на рис. 6.</w:t>
      </w:r>
    </w:p>
    <w:p w14:paraId="357BAB3E" w14:textId="77777777" w:rsidR="00350582" w:rsidRDefault="00350582" w:rsidP="00350582">
      <w:pPr>
        <w:pStyle w:val="H23G"/>
      </w:pPr>
      <w:r w:rsidRPr="00411A1A">
        <w:rPr>
          <w:b w:val="0"/>
        </w:rPr>
        <w:lastRenderedPageBreak/>
        <w:tab/>
      </w:r>
      <w:r w:rsidRPr="00411A1A">
        <w:rPr>
          <w:b w:val="0"/>
        </w:rPr>
        <w:tab/>
        <w:t>Рис. 6</w:t>
      </w:r>
      <w:r w:rsidRPr="00411A1A">
        <w:rPr>
          <w:b w:val="0"/>
        </w:rPr>
        <w:br/>
      </w:r>
      <w:r w:rsidRPr="00411A1A">
        <w:t xml:space="preserve">Изображение сборной модели ноги в разобранном виде </w:t>
      </w:r>
      <w:r>
        <w:br/>
      </w:r>
      <w:r w:rsidRPr="00411A1A">
        <w:t>(1 – коленный блок, 2 – блок голени, 3 – блок бедра)</w:t>
      </w:r>
    </w:p>
    <w:p w14:paraId="646529F6" w14:textId="77777777" w:rsidR="00350582" w:rsidRDefault="00350582" w:rsidP="00350582">
      <w:pPr>
        <w:pStyle w:val="SingleTxtG"/>
        <w:jc w:val="center"/>
        <w:rPr>
          <w:lang w:eastAsia="ru-RU"/>
        </w:rPr>
      </w:pPr>
      <w:r w:rsidRPr="005E29A6">
        <w:rPr>
          <w:b/>
          <w:noProof/>
          <w:lang w:val="en-US"/>
        </w:rPr>
        <w:drawing>
          <wp:inline distT="0" distB="0" distL="0" distR="0" wp14:anchorId="2EF21DCE" wp14:editId="196E3F34">
            <wp:extent cx="2517569" cy="5922987"/>
            <wp:effectExtent l="0" t="0" r="0" b="190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92" cy="592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7A44D" w14:textId="77777777" w:rsidR="00350582" w:rsidRPr="00FF5D84" w:rsidRDefault="00350582" w:rsidP="00350582">
      <w:pPr>
        <w:pStyle w:val="H1G"/>
        <w:rPr>
          <w:sz w:val="28"/>
          <w:szCs w:val="28"/>
        </w:rPr>
      </w:pPr>
      <w:r w:rsidRPr="009508A3">
        <w:tab/>
      </w:r>
      <w:r w:rsidRPr="00FF5D84">
        <w:rPr>
          <w:sz w:val="28"/>
          <w:szCs w:val="28"/>
        </w:rPr>
        <w:tab/>
        <w:t>4.</w:t>
      </w:r>
      <w:r w:rsidRPr="00FF5D84">
        <w:rPr>
          <w:sz w:val="28"/>
          <w:szCs w:val="28"/>
        </w:rPr>
        <w:tab/>
      </w:r>
      <w:r w:rsidRPr="00FF5D84">
        <w:rPr>
          <w:sz w:val="28"/>
          <w:szCs w:val="28"/>
        </w:rPr>
        <w:tab/>
        <w:t>Техническое обслуживание</w:t>
      </w:r>
    </w:p>
    <w:p w14:paraId="7836E0F5" w14:textId="77777777" w:rsidR="00350582" w:rsidRPr="002C443D" w:rsidRDefault="00350582" w:rsidP="00350582">
      <w:pPr>
        <w:pStyle w:val="SingleTxtG"/>
        <w:ind w:left="2268"/>
        <w:rPr>
          <w:bCs/>
        </w:rPr>
      </w:pPr>
      <w:r w:rsidRPr="002C443D">
        <w:rPr>
          <w:bCs/>
        </w:rPr>
        <w:t>Успешное прохождение FlexPLI сертификационных испытаний служит основным показателем того, что ударный элемент пригоден для последующего использования. Если же FlexPLI не проходит испытание, о чем свидетельствует его изнашивание или повреждение, то возникшие проблемы подлежат обстоятельному изучению и устранению.</w:t>
      </w:r>
    </w:p>
    <w:p w14:paraId="6C60FFAD" w14:textId="77777777" w:rsidR="00350582" w:rsidRPr="002C443D" w:rsidRDefault="00350582" w:rsidP="00350582">
      <w:pPr>
        <w:pStyle w:val="SingleTxtG"/>
        <w:ind w:left="2268"/>
        <w:rPr>
          <w:bCs/>
        </w:rPr>
      </w:pPr>
      <w:r w:rsidRPr="002C443D">
        <w:rPr>
          <w:bCs/>
        </w:rPr>
        <w:t>Любые части, на которых появились трещины и/или следы износа и повреждение которых может сказаться на проведении испытания либо его результатах, заменяют.</w:t>
      </w:r>
    </w:p>
    <w:p w14:paraId="603D869B" w14:textId="77777777" w:rsidR="00350582" w:rsidRPr="002C443D" w:rsidRDefault="00350582" w:rsidP="00350582">
      <w:pPr>
        <w:pStyle w:val="SingleTxtG"/>
        <w:ind w:left="2268"/>
        <w:rPr>
          <w:bCs/>
        </w:rPr>
      </w:pPr>
      <w:r w:rsidRPr="002C443D">
        <w:rPr>
          <w:bCs/>
        </w:rPr>
        <w:t>Порядок технического обслуживания подробно изложен в руководстве по эксплуатации FlexPLI</w:t>
      </w:r>
      <w:r w:rsidRPr="002C443D">
        <w:rPr>
          <w:bCs/>
          <w:sz w:val="18"/>
          <w:szCs w:val="18"/>
          <w:vertAlign w:val="superscript"/>
        </w:rPr>
        <w:t>1</w:t>
      </w:r>
      <w:r w:rsidRPr="002C443D">
        <w:rPr>
          <w:bCs/>
        </w:rPr>
        <w:t xml:space="preserve">. </w:t>
      </w:r>
    </w:p>
    <w:p w14:paraId="3361E4C4" w14:textId="77777777" w:rsidR="00350582" w:rsidRPr="00FF5D84" w:rsidRDefault="00350582" w:rsidP="00350582">
      <w:pPr>
        <w:pStyle w:val="H1G"/>
        <w:rPr>
          <w:sz w:val="28"/>
          <w:szCs w:val="28"/>
        </w:rPr>
      </w:pPr>
      <w:r w:rsidRPr="009508A3">
        <w:lastRenderedPageBreak/>
        <w:tab/>
      </w:r>
      <w:r w:rsidRPr="00FF5D84">
        <w:rPr>
          <w:sz w:val="28"/>
          <w:szCs w:val="28"/>
        </w:rPr>
        <w:tab/>
        <w:t>5.</w:t>
      </w:r>
      <w:r w:rsidRPr="00FF5D84">
        <w:rPr>
          <w:sz w:val="28"/>
          <w:szCs w:val="28"/>
        </w:rPr>
        <w:tab/>
      </w:r>
      <w:r w:rsidRPr="00FF5D84">
        <w:rPr>
          <w:sz w:val="28"/>
          <w:szCs w:val="28"/>
        </w:rPr>
        <w:tab/>
        <w:t>Сертификация</w:t>
      </w:r>
    </w:p>
    <w:p w14:paraId="4D9201BA" w14:textId="77777777" w:rsidR="00350582" w:rsidRPr="002C443D" w:rsidRDefault="00350582" w:rsidP="00350582">
      <w:pPr>
        <w:keepNext/>
        <w:keepLines/>
        <w:spacing w:after="120"/>
        <w:ind w:left="2268" w:right="1134" w:hanging="1134"/>
        <w:jc w:val="both"/>
        <w:rPr>
          <w:bCs/>
        </w:rPr>
      </w:pPr>
      <w:r w:rsidRPr="002C443D">
        <w:rPr>
          <w:bCs/>
        </w:rPr>
        <w:t>5.1</w:t>
      </w:r>
      <w:r w:rsidRPr="002C443D">
        <w:rPr>
          <w:bCs/>
        </w:rPr>
        <w:tab/>
        <w:t>Статические сертификационные испытания</w:t>
      </w:r>
    </w:p>
    <w:p w14:paraId="75592431" w14:textId="77777777" w:rsidR="00350582" w:rsidRPr="002C443D" w:rsidRDefault="00350582" w:rsidP="00350582">
      <w:pPr>
        <w:keepNext/>
        <w:keepLines/>
        <w:spacing w:after="120"/>
        <w:ind w:left="2268" w:right="1134" w:hanging="9"/>
        <w:jc w:val="both"/>
        <w:rPr>
          <w:bCs/>
        </w:rPr>
      </w:pPr>
      <w:r w:rsidRPr="002C443D">
        <w:rPr>
          <w:bCs/>
        </w:rPr>
        <w:t>Стабилизированная температура ударного элемента в ходе сертификационных испытаний должна составлять 20 ± 2 °C.</w:t>
      </w:r>
    </w:p>
    <w:p w14:paraId="77CE7404" w14:textId="77777777" w:rsidR="00350582" w:rsidRPr="002C443D" w:rsidRDefault="00350582" w:rsidP="00350582">
      <w:pPr>
        <w:keepNext/>
        <w:keepLines/>
        <w:spacing w:after="120"/>
        <w:ind w:left="2268" w:right="1134" w:hanging="9"/>
        <w:jc w:val="both"/>
        <w:rPr>
          <w:bCs/>
        </w:rPr>
      </w:pPr>
      <w:r w:rsidRPr="002C443D">
        <w:rPr>
          <w:bCs/>
        </w:rPr>
        <w:t>Значения срабатывания по классу КАХ, определенные в стандарте ISO</w:t>
      </w:r>
      <w:r>
        <w:rPr>
          <w:bCs/>
          <w:lang w:val="en-US"/>
        </w:rPr>
        <w:t> </w:t>
      </w:r>
      <w:r w:rsidRPr="002C443D">
        <w:rPr>
          <w:bCs/>
        </w:rPr>
        <w:t xml:space="preserve">6487:2002, должны составлять 30 мм для растяжений коленных связок и 4 кН для </w:t>
      </w:r>
      <w:r>
        <w:rPr>
          <w:bCs/>
        </w:rPr>
        <w:t>прилагаемой</w:t>
      </w:r>
      <w:r w:rsidRPr="002C443D">
        <w:rPr>
          <w:bCs/>
        </w:rPr>
        <w:t xml:space="preserve"> внешней нагрузки. В</w:t>
      </w:r>
      <w:r w:rsidRPr="002C443D">
        <w:rPr>
          <w:bCs/>
          <w:lang w:val="en-US"/>
        </w:rPr>
        <w:t> </w:t>
      </w:r>
      <w:r w:rsidRPr="002C443D">
        <w:rPr>
          <w:bCs/>
        </w:rPr>
        <w:t>случае этих испытаний допускается использование фильтрации низких частот на соответствующей частоте для устранения шума более высокой частоты без существенного искажения результатов измерения уровня срабатывания ударного элемента.</w:t>
      </w:r>
    </w:p>
    <w:p w14:paraId="4645C659" w14:textId="77777777" w:rsidR="00350582" w:rsidRPr="002C443D" w:rsidRDefault="00350582" w:rsidP="00350582">
      <w:pPr>
        <w:spacing w:after="120"/>
        <w:ind w:left="2259" w:right="1134" w:hanging="1125"/>
        <w:jc w:val="both"/>
        <w:rPr>
          <w:bCs/>
        </w:rPr>
      </w:pPr>
      <w:r w:rsidRPr="002C443D">
        <w:rPr>
          <w:bCs/>
        </w:rPr>
        <w:t>5.1.1</w:t>
      </w:r>
      <w:r w:rsidRPr="002C443D">
        <w:rPr>
          <w:bCs/>
        </w:rPr>
        <w:tab/>
        <w:t>Бедро и голень ударного элемента в виде гибкой модели ноги пешехода должны отвечать нижеследующим требованиям.</w:t>
      </w:r>
    </w:p>
    <w:p w14:paraId="7DD718C6" w14:textId="77777777" w:rsidR="00350582" w:rsidRPr="002C443D" w:rsidRDefault="00350582" w:rsidP="00350582">
      <w:pPr>
        <w:pStyle w:val="SingleTxtG"/>
        <w:ind w:left="2259" w:firstLine="9"/>
        <w:rPr>
          <w:bCs/>
        </w:rPr>
      </w:pPr>
      <w:r w:rsidRPr="002C443D">
        <w:rPr>
          <w:bCs/>
        </w:rPr>
        <w:t>Края бедра и голени без имитирующих мягкие ткани и кожу материалов (несгибающиеся части) прочно закрепляют на опоре, как показано на рис.</w:t>
      </w:r>
      <w:r>
        <w:rPr>
          <w:bCs/>
          <w:lang w:val="en-US"/>
        </w:rPr>
        <w:t> </w:t>
      </w:r>
      <w:r w:rsidRPr="002C443D">
        <w:rPr>
          <w:bCs/>
        </w:rPr>
        <w:t>9 и 10. Ось Y ударного элемента должна быть параллельна оси нагрузки в пределах допуска 180 ± 2°. Для получения повторяемой нагрузки под каждую опору помещают пластмассовые подушки из политетрафторэтилена (ПТФЭ) с низким коэффициентом трения (см.</w:t>
      </w:r>
      <w:r>
        <w:rPr>
          <w:bCs/>
          <w:lang w:val="en-US"/>
        </w:rPr>
        <w:t> </w:t>
      </w:r>
      <w:r w:rsidRPr="002C443D">
        <w:rPr>
          <w:bCs/>
        </w:rPr>
        <w:t>рис. 9 и 10).</w:t>
      </w:r>
    </w:p>
    <w:p w14:paraId="3FDE58F8" w14:textId="77777777" w:rsidR="00350582" w:rsidRPr="002C443D" w:rsidRDefault="00350582" w:rsidP="00350582">
      <w:pPr>
        <w:pStyle w:val="SingleTxtG"/>
        <w:ind w:left="2259" w:firstLine="9"/>
        <w:rPr>
          <w:bCs/>
        </w:rPr>
      </w:pPr>
      <w:r w:rsidRPr="002C443D">
        <w:rPr>
          <w:bCs/>
        </w:rPr>
        <w:t xml:space="preserve">Центр силы, вызывающей нагрузку, должен приходиться на центр бедра и голени по оси Z в пределах допуска ±2 мм. </w:t>
      </w:r>
      <w:r>
        <w:rPr>
          <w:bCs/>
        </w:rPr>
        <w:t>Прилагаемую</w:t>
      </w:r>
      <w:r w:rsidRPr="002C443D">
        <w:rPr>
          <w:bCs/>
        </w:rPr>
        <w:t xml:space="preserve"> силу увеличивают таким образом, чтобы поддерживать скорость прогиба на уровне 10–100 мм/мин до тех пор, пока изгибающий момент в центральной части (M</w:t>
      </w:r>
      <w:r w:rsidRPr="002C443D">
        <w:rPr>
          <w:bCs/>
          <w:vertAlign w:val="subscript"/>
        </w:rPr>
        <w:t>c</w:t>
      </w:r>
      <w:r w:rsidRPr="002C443D">
        <w:rPr>
          <w:bCs/>
        </w:rPr>
        <w:t>) бедра или голени не достигнет 380 Нм.</w:t>
      </w:r>
    </w:p>
    <w:p w14:paraId="5007F171" w14:textId="77777777" w:rsidR="00350582" w:rsidRPr="002C443D" w:rsidRDefault="00350582" w:rsidP="00350582">
      <w:pPr>
        <w:pStyle w:val="SingleTxtG"/>
        <w:ind w:left="2259" w:firstLine="9"/>
        <w:rPr>
          <w:bCs/>
        </w:rPr>
      </w:pPr>
      <w:r w:rsidRPr="002C443D">
        <w:rPr>
          <w:bCs/>
        </w:rPr>
        <w:t>В ходе данного испытания момент приложения силы и образовавшийся прогиб в центре бедра и голени (M</w:t>
      </w:r>
      <w:r w:rsidRPr="002C443D">
        <w:rPr>
          <w:bCs/>
          <w:vertAlign w:val="subscript"/>
        </w:rPr>
        <w:t>c</w:t>
      </w:r>
      <w:r w:rsidRPr="002C443D">
        <w:rPr>
          <w:bCs/>
        </w:rPr>
        <w:t xml:space="preserve"> и D</w:t>
      </w:r>
      <w:r w:rsidRPr="002C443D">
        <w:rPr>
          <w:bCs/>
          <w:vertAlign w:val="subscript"/>
        </w:rPr>
        <w:t>c</w:t>
      </w:r>
      <w:r w:rsidRPr="002C443D">
        <w:rPr>
          <w:bCs/>
        </w:rPr>
        <w:t>) должны находиться в пределах коридоров, показанных на рис. 7.</w:t>
      </w:r>
    </w:p>
    <w:p w14:paraId="5BC6639A" w14:textId="77777777" w:rsidR="00350582" w:rsidRPr="002C443D" w:rsidRDefault="00350582" w:rsidP="00350582">
      <w:pPr>
        <w:spacing w:after="120"/>
        <w:ind w:left="2259" w:right="1134" w:hanging="1125"/>
        <w:jc w:val="both"/>
        <w:rPr>
          <w:bCs/>
        </w:rPr>
      </w:pPr>
      <w:r w:rsidRPr="002C443D">
        <w:rPr>
          <w:bCs/>
        </w:rPr>
        <w:t>5.1.2</w:t>
      </w:r>
      <w:r w:rsidRPr="002C443D">
        <w:rPr>
          <w:bCs/>
        </w:rPr>
        <w:tab/>
        <w:t>Коленный шарнир ударного элемента в виде гибкой модели ноги пешехода должен отвечать нижеследующим требованиям.</w:t>
      </w:r>
    </w:p>
    <w:p w14:paraId="64E7E5D5" w14:textId="77777777" w:rsidR="00350582" w:rsidRPr="009508A3" w:rsidRDefault="00350582" w:rsidP="00350582">
      <w:pPr>
        <w:pStyle w:val="SingleTxtG"/>
        <w:ind w:left="2268"/>
        <w:rPr>
          <w:b/>
        </w:rPr>
      </w:pPr>
      <w:r w:rsidRPr="002C443D">
        <w:rPr>
          <w:bCs/>
        </w:rPr>
        <w:t>Концы коленного шарнира без имитирующих мягкие ткани и кожу материалов прочно закрепляют на опоре, как показано на рис. 11. Ось Y ударного элемента должна быть параллельна оси нагрузки в пределах допуска ±2°. Для получения повторяемой нагрузки под каждую опору помещают пластмассовые подушки из политетрафторэтилена (ПТФЭ) с</w:t>
      </w:r>
      <w:r>
        <w:rPr>
          <w:bCs/>
        </w:rPr>
        <w:t> </w:t>
      </w:r>
      <w:r w:rsidRPr="002C443D">
        <w:rPr>
          <w:bCs/>
        </w:rPr>
        <w:t>низким коэффициентом трения (см. рис. 11). Во избежание повреждения ударного элемента под нагрузочными салазками помещают пористый неопреновый лист, а ударную поверхность коленного шарнира, изображенную на рис. 11, демонтируют. Пористый неопреновый лист, используемый в этом испытании, должен иметь характеристики компрессии, приведенные на рис. 4</w:t>
      </w:r>
      <w:r w:rsidRPr="002C443D">
        <w:t>.</w:t>
      </w:r>
    </w:p>
    <w:p w14:paraId="2F6902E2" w14:textId="77777777" w:rsidR="00350582" w:rsidRPr="002C443D" w:rsidRDefault="00350582" w:rsidP="00350582">
      <w:pPr>
        <w:spacing w:after="120"/>
        <w:ind w:left="2259" w:right="1134"/>
        <w:jc w:val="both"/>
      </w:pPr>
      <w:r w:rsidRPr="002C443D">
        <w:t>Центр силы, вызывающей нагрузку, должен приходиться на центр коленного шарнира по оси Z в пределах допуска ±2 мм (см. рис. 1). Внешнюю нагрузку увеличивают таким образом, чтобы поддерживать скорость прогиба на уровне 10–100 мм/мин до тех пор, пока изгибающий момент в центральной части коленного шарнира (M</w:t>
      </w:r>
      <w:r w:rsidRPr="002C443D">
        <w:rPr>
          <w:vertAlign w:val="subscript"/>
        </w:rPr>
        <w:t>c</w:t>
      </w:r>
      <w:r w:rsidRPr="002C443D">
        <w:t>) не достигнет 400 Нм.</w:t>
      </w:r>
    </w:p>
    <w:p w14:paraId="6AA05E28" w14:textId="77777777" w:rsidR="00350582" w:rsidRPr="009508A3" w:rsidRDefault="00350582" w:rsidP="00350582">
      <w:pPr>
        <w:spacing w:after="120"/>
        <w:ind w:left="2259" w:right="1134"/>
        <w:jc w:val="both"/>
        <w:rPr>
          <w:b/>
          <w:bCs/>
        </w:rPr>
      </w:pPr>
      <w:r w:rsidRPr="002C443D">
        <w:t xml:space="preserve">В ходе данного испытания растяжения ВБС, ПКС и ЗКС и </w:t>
      </w:r>
      <w:r>
        <w:t xml:space="preserve">прилагаемый </w:t>
      </w:r>
      <w:r w:rsidRPr="002C443D">
        <w:t>момент силы изгиба или прилагаемая сила в центре коленного шарнира (M</w:t>
      </w:r>
      <w:r w:rsidRPr="002C443D">
        <w:rPr>
          <w:vertAlign w:val="subscript"/>
        </w:rPr>
        <w:t>c</w:t>
      </w:r>
      <w:r w:rsidRPr="002C443D">
        <w:t> или F</w:t>
      </w:r>
      <w:r w:rsidRPr="002C443D">
        <w:rPr>
          <w:vertAlign w:val="subscript"/>
        </w:rPr>
        <w:t>c</w:t>
      </w:r>
      <w:r w:rsidRPr="002C443D">
        <w:t>) должны находиться в пределах коридоров, показанных на рис. 8.</w:t>
      </w:r>
    </w:p>
    <w:p w14:paraId="25491E5E" w14:textId="77777777" w:rsidR="00350582" w:rsidRPr="009508A3" w:rsidRDefault="00350582" w:rsidP="00350582">
      <w:pPr>
        <w:pStyle w:val="H23G"/>
      </w:pPr>
      <w:r w:rsidRPr="00411A1A">
        <w:rPr>
          <w:b w:val="0"/>
          <w:bCs/>
          <w:lang w:eastAsia="ja-JP"/>
        </w:rPr>
        <w:lastRenderedPageBreak/>
        <w:tab/>
      </w:r>
      <w:r w:rsidRPr="00411A1A">
        <w:rPr>
          <w:b w:val="0"/>
          <w:bCs/>
          <w:lang w:eastAsia="ja-JP"/>
        </w:rPr>
        <w:tab/>
        <w:t>Рис. 7</w:t>
      </w:r>
      <w:r w:rsidRPr="00411A1A">
        <w:rPr>
          <w:b w:val="0"/>
        </w:rPr>
        <w:br/>
      </w:r>
      <w:r w:rsidRPr="009508A3">
        <w:t>Ударный элемент в виде гибкой модели ноги пешехода</w:t>
      </w:r>
      <w:r w:rsidRPr="009508A3">
        <w:rPr>
          <w:lang w:eastAsia="ja-JP"/>
        </w:rPr>
        <w:t xml:space="preserve">: </w:t>
      </w:r>
      <w:r>
        <w:t xml:space="preserve">коридоры </w:t>
      </w:r>
      <w:r>
        <w:br/>
        <w:t>требований в </w:t>
      </w:r>
      <w:r w:rsidRPr="009508A3">
        <w:t xml:space="preserve">отношении бедра и голени (без имитирующих мягкие ткани </w:t>
      </w:r>
      <w:r>
        <w:br/>
      </w:r>
      <w:r w:rsidRPr="009508A3">
        <w:t xml:space="preserve">и кожу материалов) при статических сертификационных испытаниях </w:t>
      </w:r>
    </w:p>
    <w:p w14:paraId="011EBCF7" w14:textId="77777777" w:rsidR="00350582" w:rsidRPr="009508A3" w:rsidRDefault="00350582" w:rsidP="00350582">
      <w:pPr>
        <w:pStyle w:val="H23G"/>
      </w:pPr>
      <w:r>
        <w:tab/>
      </w:r>
      <w:r>
        <w:tab/>
      </w:r>
      <w:r w:rsidRPr="009508A3">
        <w:t>a)</w:t>
      </w:r>
      <w:r w:rsidRPr="009508A3">
        <w:tab/>
        <w:t>Коридор для изгибающего момента бедра</w:t>
      </w:r>
    </w:p>
    <w:bookmarkStart w:id="7" w:name="_MON_1462712671"/>
    <w:bookmarkEnd w:id="7"/>
    <w:p w14:paraId="134407C8" w14:textId="77777777" w:rsidR="00350582" w:rsidRPr="00411A1A" w:rsidRDefault="00350582" w:rsidP="00350582">
      <w:pPr>
        <w:pStyle w:val="SingleTxtG"/>
        <w:ind w:left="567"/>
        <w:rPr>
          <w:b/>
        </w:rPr>
      </w:pPr>
      <w:r w:rsidRPr="009508A3">
        <w:object w:dxaOrig="6270" w:dyaOrig="3875" w14:anchorId="357B7FCA">
          <v:shape id="_x0000_i1026" type="#_x0000_t75" style="width:398.15pt;height:246.65pt" o:ole="">
            <v:imagedata r:id="rId17" o:title=""/>
          </v:shape>
          <o:OLEObject Type="Embed" ProgID="Word.Picture.8" ShapeID="_x0000_i1026" DrawAspect="Content" ObjectID="_1665298071" r:id="rId18"/>
        </w:object>
      </w:r>
      <w:r>
        <w:tab/>
      </w:r>
      <w:r w:rsidRPr="00411A1A">
        <w:rPr>
          <w:b/>
        </w:rPr>
        <w:t>b)</w:t>
      </w:r>
      <w:r w:rsidRPr="00411A1A">
        <w:rPr>
          <w:b/>
        </w:rPr>
        <w:tab/>
        <w:t>Коридор для изгибающего момента голени</w:t>
      </w:r>
    </w:p>
    <w:bookmarkStart w:id="8" w:name="_MON_1462712672"/>
    <w:bookmarkEnd w:id="8"/>
    <w:p w14:paraId="33EB320A" w14:textId="77777777" w:rsidR="00350582" w:rsidRPr="009508A3" w:rsidRDefault="00350582" w:rsidP="00350582">
      <w:pPr>
        <w:pStyle w:val="SingleTxtG"/>
        <w:rPr>
          <w:b/>
          <w:lang w:eastAsia="zh-CN"/>
        </w:rPr>
      </w:pPr>
      <w:r w:rsidRPr="009508A3">
        <w:object w:dxaOrig="5570" w:dyaOrig="3972" w14:anchorId="5DE23050">
          <v:shape id="_x0000_i1027" type="#_x0000_t75" style="width:350.65pt;height:252pt" o:ole="" o:bordertopcolor="this" o:borderleftcolor="this" o:borderbottomcolor="this" o:borderrightcolor="this">
            <v:imagedata r:id="rId19" o:title=""/>
          </v:shape>
          <o:OLEObject Type="Embed" ProgID="Word.Picture.8" ShapeID="_x0000_i1027" DrawAspect="Content" ObjectID="_1665298072" r:id="rId20"/>
        </w:object>
      </w:r>
    </w:p>
    <w:p w14:paraId="60EB7951" w14:textId="77777777" w:rsidR="00350582" w:rsidRPr="009508A3" w:rsidRDefault="00350582" w:rsidP="00350582">
      <w:pPr>
        <w:pStyle w:val="SingleTxtG"/>
        <w:pageBreakBefore/>
        <w:jc w:val="left"/>
        <w:rPr>
          <w:b/>
          <w:lang w:eastAsia="ja-JP"/>
        </w:rPr>
      </w:pPr>
      <w:r w:rsidRPr="002C443D">
        <w:rPr>
          <w:bCs/>
          <w:lang w:eastAsia="ja-JP"/>
        </w:rPr>
        <w:lastRenderedPageBreak/>
        <w:t>Рис. 8</w:t>
      </w:r>
      <w:r>
        <w:rPr>
          <w:b/>
          <w:lang w:eastAsia="ja-JP"/>
        </w:rPr>
        <w:br/>
      </w:r>
      <w:r w:rsidRPr="009508A3">
        <w:rPr>
          <w:b/>
        </w:rPr>
        <w:t>Ударный элемент в виде гибкой модели ноги пешехода</w:t>
      </w:r>
      <w:r w:rsidRPr="009508A3">
        <w:rPr>
          <w:b/>
          <w:lang w:eastAsia="ja-JP"/>
        </w:rPr>
        <w:t xml:space="preserve">: </w:t>
      </w:r>
      <w:r w:rsidRPr="009508A3">
        <w:rPr>
          <w:b/>
        </w:rPr>
        <w:t>коридоры требований в</w:t>
      </w:r>
      <w:r>
        <w:rPr>
          <w:b/>
        </w:rPr>
        <w:t> </w:t>
      </w:r>
      <w:r w:rsidRPr="009508A3">
        <w:rPr>
          <w:b/>
        </w:rPr>
        <w:t>отношении коленного шарнира (без имитирующих мягкие ткани и кожу материалов) при статических сертификационных испытаниях</w:t>
      </w:r>
      <w:r w:rsidRPr="009508A3">
        <w:rPr>
          <w:b/>
          <w:lang w:eastAsia="ja-JP"/>
        </w:rPr>
        <w:t xml:space="preserve"> (см. пункт 8.1.1.3)</w:t>
      </w:r>
    </w:p>
    <w:bookmarkStart w:id="9" w:name="_MON_1462712674"/>
    <w:bookmarkEnd w:id="9"/>
    <w:p w14:paraId="449A0C27" w14:textId="77777777" w:rsidR="00350582" w:rsidRPr="009508A3" w:rsidRDefault="00350582" w:rsidP="00350582">
      <w:pPr>
        <w:pStyle w:val="SingleTxtGR"/>
        <w:spacing w:after="240"/>
        <w:rPr>
          <w:b/>
          <w:i/>
          <w:lang w:eastAsia="zh-CN"/>
        </w:rPr>
      </w:pPr>
      <w:r w:rsidRPr="009508A3">
        <w:object w:dxaOrig="5117" w:dyaOrig="3716" w14:anchorId="4964554A">
          <v:shape id="_x0000_i1028" type="#_x0000_t75" style="width:325.95pt;height:218.15pt" o:ole="" o:bordertopcolor="this" o:borderleftcolor="this" o:borderbottomcolor="this" o:borderrightcolor="this">
            <v:imagedata r:id="rId21" o:title=""/>
          </v:shape>
          <o:OLEObject Type="Embed" ProgID="Word.Picture.8" ShapeID="_x0000_i1028" DrawAspect="Content" ObjectID="_1665298073" r:id="rId22"/>
        </w:object>
      </w:r>
      <w:bookmarkStart w:id="10" w:name="_MON_1462712675"/>
      <w:bookmarkEnd w:id="10"/>
      <w:r w:rsidRPr="009508A3">
        <w:object w:dxaOrig="5107" w:dyaOrig="3864" w14:anchorId="2928C4C3">
          <v:shape id="_x0000_i1029" type="#_x0000_t75" style="width:330.4pt;height:219.5pt" o:ole="">
            <v:imagedata r:id="rId23" o:title=""/>
          </v:shape>
          <o:OLEObject Type="Embed" ProgID="Word.Picture.8" ShapeID="_x0000_i1029" DrawAspect="Content" ObjectID="_1665298074" r:id="rId24"/>
        </w:object>
      </w:r>
      <w:bookmarkStart w:id="11" w:name="_MON_1462712676"/>
      <w:bookmarkEnd w:id="11"/>
      <w:bookmarkStart w:id="12" w:name="_MON_1460784641"/>
      <w:bookmarkEnd w:id="12"/>
      <w:r w:rsidRPr="009508A3">
        <w:object w:dxaOrig="5117" w:dyaOrig="3723" w14:anchorId="1C112E41">
          <v:shape id="_x0000_i1030" type="#_x0000_t75" style="width:333.9pt;height:210.7pt" o:ole="">
            <v:imagedata r:id="rId25" o:title=""/>
          </v:shape>
          <o:OLEObject Type="Embed" ProgID="Word.Picture.8" ShapeID="_x0000_i1030" DrawAspect="Content" ObjectID="_1665298075" r:id="rId26"/>
        </w:object>
      </w:r>
    </w:p>
    <w:p w14:paraId="64D10FBA" w14:textId="77777777" w:rsidR="00350582" w:rsidRPr="00BE5541" w:rsidRDefault="00350582" w:rsidP="00350582">
      <w:pPr>
        <w:pStyle w:val="H23GR"/>
      </w:pPr>
      <w:r w:rsidRPr="00BE5541">
        <w:rPr>
          <w:b w:val="0"/>
        </w:rPr>
        <w:lastRenderedPageBreak/>
        <w:tab/>
      </w:r>
      <w:r w:rsidRPr="00BE5541">
        <w:rPr>
          <w:b w:val="0"/>
        </w:rPr>
        <w:tab/>
        <w:t>Рис. 9</w:t>
      </w:r>
      <w:r w:rsidRPr="00BE5541">
        <w:rPr>
          <w:b w:val="0"/>
        </w:rPr>
        <w:br/>
      </w:r>
      <w:r w:rsidRPr="00BE5541">
        <w:t>Ударный элемент в виде гибкой модели ноги пешехода: испытательная установка для проведения испытания бедра при статических сертификационных испытаниях</w:t>
      </w:r>
    </w:p>
    <w:p w14:paraId="4355516D" w14:textId="77777777" w:rsidR="00350582" w:rsidRPr="00BE5541" w:rsidRDefault="00350582" w:rsidP="00350582">
      <w:pPr>
        <w:pStyle w:val="SingleTxtG"/>
        <w:ind w:left="0" w:right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283D0B" wp14:editId="54BAA922">
                <wp:simplePos x="0" y="0"/>
                <wp:positionH relativeFrom="margin">
                  <wp:posOffset>2746480</wp:posOffset>
                </wp:positionH>
                <wp:positionV relativeFrom="paragraph">
                  <wp:posOffset>427355</wp:posOffset>
                </wp:positionV>
                <wp:extent cx="603885" cy="263661"/>
                <wp:effectExtent l="0" t="0" r="5715" b="3175"/>
                <wp:wrapNone/>
                <wp:docPr id="2267" name="Надпись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6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B212F" w14:textId="77777777" w:rsidR="00F860EA" w:rsidRPr="00FC6A62" w:rsidRDefault="00F860EA" w:rsidP="00350582">
                            <w:pPr>
                              <w:spacing w:line="18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Датчик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3D0B" id="Надпись 2267" o:spid="_x0000_s1132" type="#_x0000_t202" style="position:absolute;left:0;text-align:left;margin-left:216.25pt;margin-top:33.65pt;width:47.55pt;height:20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" filled="f" stroked="f" strokeweight=".5pt">
                <v:textbox inset="0,0,0,0">
                  <w:txbxContent>
                    <w:p w14:paraId="64BB212F" w14:textId="77777777" w:rsidR="00F860EA" w:rsidRPr="00FC6A62" w:rsidRDefault="00F860EA" w:rsidP="00350582">
                      <w:pPr>
                        <w:spacing w:line="18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Датчик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F76AE6" wp14:editId="09CCC277">
                <wp:simplePos x="0" y="0"/>
                <wp:positionH relativeFrom="margin">
                  <wp:posOffset>2867025</wp:posOffset>
                </wp:positionH>
                <wp:positionV relativeFrom="paragraph">
                  <wp:posOffset>227965</wp:posOffset>
                </wp:positionV>
                <wp:extent cx="327025" cy="162726"/>
                <wp:effectExtent l="0" t="0" r="0" b="8890"/>
                <wp:wrapNone/>
                <wp:docPr id="2279" name="Надпись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F002E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354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76AE6" id="Надпись 2279" o:spid="_x0000_s1133" type="#_x0000_t202" style="position:absolute;left:0;text-align:left;margin-left:225.75pt;margin-top:17.95pt;width:25.75pt;height:12.8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" filled="f" stroked="f" strokeweight=".5pt">
                <v:textbox inset="0,0,0,0">
                  <w:txbxContent>
                    <w:p w14:paraId="480F002E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354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F4CF898" wp14:editId="16E99CE3">
                <wp:simplePos x="0" y="0"/>
                <wp:positionH relativeFrom="margin">
                  <wp:posOffset>118110</wp:posOffset>
                </wp:positionH>
                <wp:positionV relativeFrom="paragraph">
                  <wp:posOffset>3270885</wp:posOffset>
                </wp:positionV>
                <wp:extent cx="2755900" cy="673100"/>
                <wp:effectExtent l="0" t="0" r="6350" b="12700"/>
                <wp:wrapNone/>
                <wp:docPr id="2288" name="Надпись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3289A" w14:textId="77777777" w:rsidR="00F860EA" w:rsidRPr="009E3BB7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: Сила внешней нагрузки в центре бедра</w:t>
                            </w:r>
                          </w:p>
                          <w:p w14:paraId="7F2960CE" w14:textId="77777777" w:rsidR="00F860EA" w:rsidRPr="009E3BB7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D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: Прогиб в центре бедра</w:t>
                            </w:r>
                          </w:p>
                          <w:p w14:paraId="7173ACE5" w14:textId="77777777" w:rsidR="00F860EA" w:rsidRPr="009E3BB7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M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Центр момента силы (Нм) =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/2 (Н)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0,165 (м)</w:t>
                            </w:r>
                          </w:p>
                          <w:p w14:paraId="7DBCB7A9" w14:textId="77777777" w:rsidR="00F860EA" w:rsidRPr="009E3BB7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R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Радиус;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W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: Ширина вдоль боковой оси</w:t>
                            </w:r>
                          </w:p>
                          <w:p w14:paraId="4BDED2F1" w14:textId="77777777" w:rsidR="00F860EA" w:rsidRPr="009E3BB7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Допуски по всем вышеуказанным размерам: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2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F898" id="Надпись 2288" o:spid="_x0000_s1134" type="#_x0000_t202" style="position:absolute;left:0;text-align:left;margin-left:9.3pt;margin-top:257.55pt;width:217pt;height:53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" filled="f" stroked="f" strokeweight=".5pt">
                <v:textbox inset="0,0,0,0">
                  <w:txbxContent>
                    <w:p w14:paraId="07B3289A" w14:textId="77777777" w:rsidR="00F860EA" w:rsidRPr="009E3BB7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: Сила внешней нагрузки в центре бедра</w:t>
                      </w:r>
                    </w:p>
                    <w:p w14:paraId="7F2960CE" w14:textId="77777777" w:rsidR="00F860EA" w:rsidRPr="009E3BB7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D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: Прогиб в центре бедра</w:t>
                      </w:r>
                    </w:p>
                    <w:p w14:paraId="7173ACE5" w14:textId="77777777" w:rsidR="00F860EA" w:rsidRPr="009E3BB7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M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: Центр момента силы (Нм) =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/2 (Н)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x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 0,165 (м)</w:t>
                      </w:r>
                    </w:p>
                    <w:p w14:paraId="7DBCB7A9" w14:textId="77777777" w:rsidR="00F860EA" w:rsidRPr="009E3BB7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R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: Радиус;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W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: Ширина вдоль боковой оси</w:t>
                      </w:r>
                    </w:p>
                    <w:p w14:paraId="4BDED2F1" w14:textId="77777777" w:rsidR="00F860EA" w:rsidRPr="009E3BB7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Допуски по всем вышеуказанным размерам: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2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3476C0" wp14:editId="46BC65C3">
                <wp:simplePos x="0" y="0"/>
                <wp:positionH relativeFrom="margin">
                  <wp:posOffset>3081737</wp:posOffset>
                </wp:positionH>
                <wp:positionV relativeFrom="paragraph">
                  <wp:posOffset>1997075</wp:posOffset>
                </wp:positionV>
                <wp:extent cx="710565" cy="353060"/>
                <wp:effectExtent l="0" t="0" r="13335" b="8890"/>
                <wp:wrapNone/>
                <wp:docPr id="2283" name="Надпись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99589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Край бедра (часть, не 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76C0" id="Надпись 2283" o:spid="_x0000_s1135" type="#_x0000_t202" style="position:absolute;left:0;text-align:left;margin-left:242.65pt;margin-top:157.25pt;width:55.95pt;height:27.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" filled="f" stroked="f" strokeweight=".5pt">
                <v:textbox inset="0,0,0,0">
                  <w:txbxContent>
                    <w:p w14:paraId="03699589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Край бедра (часть, не 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98C4A7" wp14:editId="33BD1A34">
                <wp:simplePos x="0" y="0"/>
                <wp:positionH relativeFrom="margin">
                  <wp:posOffset>1163320</wp:posOffset>
                </wp:positionH>
                <wp:positionV relativeFrom="paragraph">
                  <wp:posOffset>2793447</wp:posOffset>
                </wp:positionV>
                <wp:extent cx="311785" cy="149225"/>
                <wp:effectExtent l="0" t="0" r="0" b="3175"/>
                <wp:wrapNone/>
                <wp:docPr id="2287" name="Надпись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14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7A437" w14:textId="77777777" w:rsidR="00F860EA" w:rsidRPr="00302CD5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6D239497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C4A7" id="Надпись 2287" o:spid="_x0000_s1136" type="#_x0000_t202" style="position:absolute;left:0;text-align:left;margin-left:91.6pt;margin-top:219.95pt;width:24.55pt;height:11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" fillcolor="white [3212]" stroked="f" strokeweight=".5pt">
                <v:textbox inset="0,0,0,0">
                  <w:txbxContent>
                    <w:p w14:paraId="31B7A437" w14:textId="77777777" w:rsidR="00F860EA" w:rsidRPr="00302CD5" w:rsidRDefault="00F860EA" w:rsidP="0035058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6D239497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8A30711" wp14:editId="215310A3">
                <wp:simplePos x="0" y="0"/>
                <wp:positionH relativeFrom="margin">
                  <wp:posOffset>4589063</wp:posOffset>
                </wp:positionH>
                <wp:positionV relativeFrom="paragraph">
                  <wp:posOffset>2797810</wp:posOffset>
                </wp:positionV>
                <wp:extent cx="312345" cy="149382"/>
                <wp:effectExtent l="0" t="0" r="0" b="3175"/>
                <wp:wrapNone/>
                <wp:docPr id="2286" name="Надпись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5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A44A7" w14:textId="77777777" w:rsidR="00F860EA" w:rsidRPr="00302CD5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4DC887D8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0711" id="Надпись 2286" o:spid="_x0000_s1137" type="#_x0000_t202" style="position:absolute;left:0;text-align:left;margin-left:361.35pt;margin-top:220.3pt;width:24.6pt;height:11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" fillcolor="white [3212]" stroked="f" strokeweight=".5pt">
                <v:textbox inset="0,0,0,0">
                  <w:txbxContent>
                    <w:p w14:paraId="1F1A44A7" w14:textId="77777777" w:rsidR="00F860EA" w:rsidRPr="00302CD5" w:rsidRDefault="00F860EA" w:rsidP="0035058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4DC887D8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AB201A1" wp14:editId="69F52ABE">
                <wp:simplePos x="0" y="0"/>
                <wp:positionH relativeFrom="margin">
                  <wp:posOffset>5399159</wp:posOffset>
                </wp:positionH>
                <wp:positionV relativeFrom="paragraph">
                  <wp:posOffset>2051660</wp:posOffset>
                </wp:positionV>
                <wp:extent cx="683838" cy="516047"/>
                <wp:effectExtent l="0" t="0" r="2540" b="0"/>
                <wp:wrapNone/>
                <wp:docPr id="2277" name="Надпись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8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7396D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01A1" id="Надпись 2277" o:spid="_x0000_s1138" type="#_x0000_t202" style="position:absolute;left:0;text-align:left;margin-left:425.15pt;margin-top:161.55pt;width:53.85pt;height:40.6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" filled="f" stroked="f" strokeweight=".5pt">
                <v:textbox inset="0,0,0,0">
                  <w:txbxContent>
                    <w:p w14:paraId="0877396D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75B022" wp14:editId="26F304E2">
                <wp:simplePos x="0" y="0"/>
                <wp:positionH relativeFrom="margin">
                  <wp:posOffset>2596842</wp:posOffset>
                </wp:positionH>
                <wp:positionV relativeFrom="paragraph">
                  <wp:posOffset>2350990</wp:posOffset>
                </wp:positionV>
                <wp:extent cx="873659" cy="182880"/>
                <wp:effectExtent l="0" t="0" r="3175" b="7620"/>
                <wp:wrapNone/>
                <wp:docPr id="2276" name="Надпись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659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AD78" w14:textId="77777777" w:rsidR="00F860EA" w:rsidRPr="00302CD5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Листы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ПТФЭ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br/>
                              <w:t>(толщина 5 ±</w:t>
                            </w:r>
                            <w:r w:rsidRPr="00302CD5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2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B022" id="Надпись 2276" o:spid="_x0000_s1139" type="#_x0000_t202" style="position:absolute;left:0;text-align:left;margin-left:204.5pt;margin-top:185.1pt;width:68.8pt;height:14.4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" filled="f" stroked="f" strokeweight=".5pt">
                <v:textbox inset="0,0,0,0">
                  <w:txbxContent>
                    <w:p w14:paraId="75E7AD78" w14:textId="77777777" w:rsidR="00F860EA" w:rsidRPr="00302CD5" w:rsidRDefault="00F860EA" w:rsidP="00350582">
                      <w:pPr>
                        <w:spacing w:line="140" w:lineRule="exact"/>
                        <w:jc w:val="center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Листы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ПТФЭ</w:t>
                      </w:r>
                      <w:r w:rsidRPr="00302CD5">
                        <w:rPr>
                          <w:sz w:val="14"/>
                          <w:szCs w:val="14"/>
                        </w:rPr>
                        <w:br/>
                        <w:t>(толщина 5 ±</w:t>
                      </w:r>
                      <w:r w:rsidRPr="00302CD5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2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0F27BE" wp14:editId="64749577">
                <wp:simplePos x="0" y="0"/>
                <wp:positionH relativeFrom="margin">
                  <wp:posOffset>3426296</wp:posOffset>
                </wp:positionH>
                <wp:positionV relativeFrom="paragraph">
                  <wp:posOffset>816176</wp:posOffset>
                </wp:positionV>
                <wp:extent cx="1208423" cy="434567"/>
                <wp:effectExtent l="0" t="0" r="10795" b="3810"/>
                <wp:wrapNone/>
                <wp:docPr id="2262" name="Надпись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23" cy="434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A4EEA" w14:textId="77777777" w:rsidR="00F860EA" w:rsidRPr="00302CD5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  <w:u w:val="single"/>
                              </w:rPr>
                              <w:t xml:space="preserve">Нагрузочные салазки </w:t>
                            </w:r>
                          </w:p>
                          <w:p w14:paraId="26E231F0" w14:textId="77777777" w:rsidR="00F860EA" w:rsidRPr="00302CD5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плоская поверхность нагружения</w:t>
                            </w:r>
                          </w:p>
                          <w:p w14:paraId="4EA2903D" w14:textId="77777777" w:rsidR="00F860EA" w:rsidRPr="00302CD5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(размер поверхности: Ø 30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27BE" id="Надпись 2262" o:spid="_x0000_s1140" type="#_x0000_t202" style="position:absolute;left:0;text-align:left;margin-left:269.8pt;margin-top:64.25pt;width:95.15pt;height:34.2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" filled="f" stroked="f" strokeweight=".5pt">
                <v:textbox inset="0,0,0,0">
                  <w:txbxContent>
                    <w:p w14:paraId="3BEA4EEA" w14:textId="77777777" w:rsidR="00F860EA" w:rsidRPr="00302CD5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  <w:u w:val="single"/>
                        </w:rPr>
                      </w:pPr>
                      <w:r w:rsidRPr="00302CD5">
                        <w:rPr>
                          <w:sz w:val="14"/>
                          <w:szCs w:val="14"/>
                          <w:u w:val="single"/>
                        </w:rPr>
                        <w:t xml:space="preserve">Нагрузочные салазки </w:t>
                      </w:r>
                    </w:p>
                    <w:p w14:paraId="26E231F0" w14:textId="77777777" w:rsidR="00F860EA" w:rsidRPr="00302CD5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плоская поверхность нагружения</w:t>
                      </w:r>
                    </w:p>
                    <w:p w14:paraId="4EA2903D" w14:textId="77777777" w:rsidR="00F860EA" w:rsidRPr="00302CD5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(размер поверхности: Ø 30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96D038" wp14:editId="1FBED3F4">
                <wp:simplePos x="0" y="0"/>
                <wp:positionH relativeFrom="margin">
                  <wp:posOffset>556449</wp:posOffset>
                </wp:positionH>
                <wp:positionV relativeFrom="paragraph">
                  <wp:posOffset>857382</wp:posOffset>
                </wp:positionV>
                <wp:extent cx="659958" cy="144855"/>
                <wp:effectExtent l="0" t="0" r="6985" b="7620"/>
                <wp:wrapNone/>
                <wp:docPr id="2271" name="Надпись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1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AAF7C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Ось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D038" id="Надпись 2271" o:spid="_x0000_s1141" type="#_x0000_t202" style="position:absolute;left:0;text-align:left;margin-left:43.8pt;margin-top:67.5pt;width:51.95pt;height:11.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" filled="f" stroked="f" strokeweight=".5pt">
                <v:textbox inset="0,0,0,0">
                  <w:txbxContent>
                    <w:p w14:paraId="69CAAF7C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Ось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D608C9" wp14:editId="0C1BFC5C">
                <wp:simplePos x="0" y="0"/>
                <wp:positionH relativeFrom="margin">
                  <wp:posOffset>564905</wp:posOffset>
                </wp:positionH>
                <wp:positionV relativeFrom="paragraph">
                  <wp:posOffset>232536</wp:posOffset>
                </wp:positionV>
                <wp:extent cx="327025" cy="135802"/>
                <wp:effectExtent l="0" t="0" r="0" b="0"/>
                <wp:wrapNone/>
                <wp:docPr id="2268" name="Надпись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15784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08C9" id="Надпись 2268" o:spid="_x0000_s1142" type="#_x0000_t202" style="position:absolute;left:0;text-align:left;margin-left:44.5pt;margin-top:18.3pt;width:25.75pt;height:10.7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" filled="f" stroked="f" strokeweight=".5pt">
                <v:textbox inset="0,0,0,0">
                  <w:txbxContent>
                    <w:p w14:paraId="69715784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AD1A48" wp14:editId="13D6133A">
                <wp:simplePos x="0" y="0"/>
                <wp:positionH relativeFrom="margin">
                  <wp:posOffset>592662</wp:posOffset>
                </wp:positionH>
                <wp:positionV relativeFrom="paragraph">
                  <wp:posOffset>594832</wp:posOffset>
                </wp:positionV>
                <wp:extent cx="327025" cy="140328"/>
                <wp:effectExtent l="0" t="0" r="0" b="12700"/>
                <wp:wrapNone/>
                <wp:docPr id="2270" name="Надпись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40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30A83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1A48" id="Надпись 2270" o:spid="_x0000_s1143" type="#_x0000_t202" style="position:absolute;left:0;text-align:left;margin-left:46.65pt;margin-top:46.85pt;width:25.75pt;height:11.0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" filled="f" stroked="f" strokeweight=".5pt">
                <v:textbox inset="0,0,0,0">
                  <w:txbxContent>
                    <w:p w14:paraId="30D30A83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AC4E19" wp14:editId="6B3CC722">
                <wp:simplePos x="0" y="0"/>
                <wp:positionH relativeFrom="margin">
                  <wp:posOffset>98626</wp:posOffset>
                </wp:positionH>
                <wp:positionV relativeFrom="paragraph">
                  <wp:posOffset>485775</wp:posOffset>
                </wp:positionV>
                <wp:extent cx="327547" cy="135802"/>
                <wp:effectExtent l="0" t="0" r="0" b="0"/>
                <wp:wrapNone/>
                <wp:docPr id="2269" name="Надпись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FE406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4E19" id="Надпись 2269" o:spid="_x0000_s1144" type="#_x0000_t202" style="position:absolute;left:0;text-align:left;margin-left:7.75pt;margin-top:38.25pt;width:25.8pt;height:10.7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" filled="f" stroked="f" strokeweight=".5pt">
                <v:textbox inset="0,0,0,0">
                  <w:txbxContent>
                    <w:p w14:paraId="5E4FE406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B04A15" wp14:editId="2716BC4E">
                <wp:simplePos x="0" y="0"/>
                <wp:positionH relativeFrom="margin">
                  <wp:posOffset>117475</wp:posOffset>
                </wp:positionH>
                <wp:positionV relativeFrom="paragraph">
                  <wp:posOffset>2046523</wp:posOffset>
                </wp:positionV>
                <wp:extent cx="683260" cy="515620"/>
                <wp:effectExtent l="0" t="0" r="2540" b="0"/>
                <wp:wrapNone/>
                <wp:docPr id="2275" name="Надпись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6C794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4A15" id="Надпись 2275" o:spid="_x0000_s1145" type="#_x0000_t202" style="position:absolute;left:0;text-align:left;margin-left:9.25pt;margin-top:161.15pt;width:53.8pt;height:40.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" filled="f" stroked="f" strokeweight=".5pt">
                <v:textbox inset="0,0,0,0">
                  <w:txbxContent>
                    <w:p w14:paraId="2196C794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E42CA6A" wp14:editId="535C0253">
                <wp:simplePos x="0" y="0"/>
                <wp:positionH relativeFrom="margin">
                  <wp:posOffset>5376791</wp:posOffset>
                </wp:positionH>
                <wp:positionV relativeFrom="paragraph">
                  <wp:posOffset>2595019</wp:posOffset>
                </wp:positionV>
                <wp:extent cx="253497" cy="122221"/>
                <wp:effectExtent l="0" t="0" r="13335" b="11430"/>
                <wp:wrapNone/>
                <wp:docPr id="2282" name="Надпись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7" cy="122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D3FAE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грун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CA6A" id="Надпись 2282" o:spid="_x0000_s1146" type="#_x0000_t202" style="position:absolute;left:0;text-align:left;margin-left:423.35pt;margin-top:204.35pt;width:19.95pt;height:9.6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" filled="f" stroked="f" strokeweight=".5pt">
                <v:textbox inset="0,0,0,0">
                  <w:txbxContent>
                    <w:p w14:paraId="525D3FAE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грун</w:t>
                      </w:r>
                      <w:r>
                        <w:rPr>
                          <w:sz w:val="14"/>
                          <w:szCs w:val="14"/>
                        </w:rPr>
                        <w:t>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D1FE60" wp14:editId="121862A6">
                <wp:simplePos x="0" y="0"/>
                <wp:positionH relativeFrom="margin">
                  <wp:posOffset>3616061</wp:posOffset>
                </wp:positionH>
                <wp:positionV relativeFrom="paragraph">
                  <wp:posOffset>2780583</wp:posOffset>
                </wp:positionV>
                <wp:extent cx="327025" cy="135802"/>
                <wp:effectExtent l="0" t="0" r="0" b="0"/>
                <wp:wrapNone/>
                <wp:docPr id="2274" name="Надпись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358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C716C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FE60" id="Надпись 2274" o:spid="_x0000_s1147" type="#_x0000_t202" style="position:absolute;left:0;text-align:left;margin-left:284.75pt;margin-top:218.95pt;width:25.75pt;height:10.7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" fillcolor="white [3212]" stroked="f" strokeweight=".5pt">
                <v:textbox inset="0,0,0,0">
                  <w:txbxContent>
                    <w:p w14:paraId="435C716C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8D2F81" wp14:editId="5F64405A">
                <wp:simplePos x="0" y="0"/>
                <wp:positionH relativeFrom="margin">
                  <wp:posOffset>2263027</wp:posOffset>
                </wp:positionH>
                <wp:positionV relativeFrom="paragraph">
                  <wp:posOffset>1993592</wp:posOffset>
                </wp:positionV>
                <wp:extent cx="750985" cy="334978"/>
                <wp:effectExtent l="0" t="0" r="11430" b="8255"/>
                <wp:wrapNone/>
                <wp:docPr id="2284" name="Надпись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85" cy="334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DA885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Край бедра (часть, не 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2F81" id="Надпись 2284" o:spid="_x0000_s1148" type="#_x0000_t202" style="position:absolute;left:0;text-align:left;margin-left:178.2pt;margin-top:157pt;width:59.15pt;height:26.4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" filled="f" stroked="f" strokeweight=".5pt">
                <v:textbox inset="0,0,0,0">
                  <w:txbxContent>
                    <w:p w14:paraId="332DA885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Край бедра (часть, не 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05AA64" wp14:editId="0866952C">
                <wp:simplePos x="0" y="0"/>
                <wp:positionH relativeFrom="margin">
                  <wp:posOffset>2222286</wp:posOffset>
                </wp:positionH>
                <wp:positionV relativeFrom="paragraph">
                  <wp:posOffset>861909</wp:posOffset>
                </wp:positionV>
                <wp:extent cx="489988" cy="149382"/>
                <wp:effectExtent l="0" t="0" r="5715" b="31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88" cy="1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C1FE4" w14:textId="77777777" w:rsidR="00F860EA" w:rsidRPr="002B75F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D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M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</w:p>
                          <w:p w14:paraId="0DF02D25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AA64" id="Надпись 23" o:spid="_x0000_s1149" type="#_x0000_t202" style="position:absolute;left:0;text-align:left;margin-left:175pt;margin-top:67.85pt;width:38.6pt;height:11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" filled="f" stroked="f" strokeweight=".5pt">
                <v:textbox inset="0,0,0,0">
                  <w:txbxContent>
                    <w:p w14:paraId="0CCC1FE4" w14:textId="77777777" w:rsidR="00F860EA" w:rsidRPr="002B75F2" w:rsidRDefault="00F860EA" w:rsidP="0035058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  <w:lang w:val="fr-CH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D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M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</w:p>
                    <w:p w14:paraId="0DF02D25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758077" wp14:editId="50CE3A02">
                <wp:simplePos x="0" y="0"/>
                <wp:positionH relativeFrom="margin">
                  <wp:posOffset>3354309</wp:posOffset>
                </wp:positionH>
                <wp:positionV relativeFrom="paragraph">
                  <wp:posOffset>1512991</wp:posOffset>
                </wp:positionV>
                <wp:extent cx="416459" cy="121367"/>
                <wp:effectExtent l="0" t="0" r="3175" b="12065"/>
                <wp:wrapNone/>
                <wp:docPr id="2243" name="Надпись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59" cy="12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CA3D6" w14:textId="77777777" w:rsidR="00F860EA" w:rsidRPr="002B75F2" w:rsidRDefault="00F860EA" w:rsidP="00350582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szCs w:val="14"/>
                                <w:lang w:val="fr-CH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Бедро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fr-CH"/>
                              </w:rPr>
                              <w:t>3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8077" id="Надпись 2243" o:spid="_x0000_s1150" type="#_x0000_t202" style="position:absolute;left:0;text-align:left;margin-left:264.1pt;margin-top:119.15pt;width:32.8pt;height:9.5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" filled="f" stroked="f" strokeweight=".5pt">
                <v:textbox inset="0,0,0,0">
                  <w:txbxContent>
                    <w:p w14:paraId="7E9CA3D6" w14:textId="77777777" w:rsidR="00F860EA" w:rsidRPr="002B75F2" w:rsidRDefault="00F860EA" w:rsidP="00350582">
                      <w:pPr>
                        <w:spacing w:line="180" w:lineRule="exact"/>
                        <w:jc w:val="center"/>
                        <w:rPr>
                          <w:sz w:val="14"/>
                          <w:szCs w:val="14"/>
                          <w:lang w:val="fr-CH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Бедро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fr-CH"/>
                        </w:rPr>
                        <w:t>3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944455" wp14:editId="5D0E300B">
                <wp:simplePos x="0" y="0"/>
                <wp:positionH relativeFrom="margin">
                  <wp:posOffset>2618834</wp:posOffset>
                </wp:positionH>
                <wp:positionV relativeFrom="paragraph">
                  <wp:posOffset>1512117</wp:posOffset>
                </wp:positionV>
                <wp:extent cx="416459" cy="121367"/>
                <wp:effectExtent l="0" t="0" r="3175" b="12065"/>
                <wp:wrapNone/>
                <wp:docPr id="2258" name="Надпись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59" cy="12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ACDD4" w14:textId="77777777" w:rsidR="00F860EA" w:rsidRPr="002B75F2" w:rsidRDefault="00F860EA" w:rsidP="00350582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szCs w:val="14"/>
                                <w:lang w:val="fr-CH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Бедро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fr-CH"/>
                              </w:rPr>
                              <w:t>2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4455" id="Надпись 2258" o:spid="_x0000_s1151" type="#_x0000_t202" style="position:absolute;left:0;text-align:left;margin-left:206.2pt;margin-top:119.05pt;width:32.8pt;height:9.5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" filled="f" stroked="f" strokeweight=".5pt">
                <v:textbox inset="0,0,0,0">
                  <w:txbxContent>
                    <w:p w14:paraId="56CACDD4" w14:textId="77777777" w:rsidR="00F860EA" w:rsidRPr="002B75F2" w:rsidRDefault="00F860EA" w:rsidP="00350582">
                      <w:pPr>
                        <w:spacing w:line="180" w:lineRule="exact"/>
                        <w:jc w:val="center"/>
                        <w:rPr>
                          <w:sz w:val="14"/>
                          <w:szCs w:val="14"/>
                          <w:lang w:val="fr-CH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Бедро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fr-CH"/>
                        </w:rPr>
                        <w:t>2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455F48F" wp14:editId="7093CE44">
                <wp:simplePos x="0" y="0"/>
                <wp:positionH relativeFrom="margin">
                  <wp:posOffset>1905327</wp:posOffset>
                </wp:positionH>
                <wp:positionV relativeFrom="paragraph">
                  <wp:posOffset>1513205</wp:posOffset>
                </wp:positionV>
                <wp:extent cx="416459" cy="121367"/>
                <wp:effectExtent l="0" t="0" r="3175" b="12065"/>
                <wp:wrapNone/>
                <wp:docPr id="2240" name="Надпись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59" cy="12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7150C" w14:textId="77777777" w:rsidR="00F860EA" w:rsidRPr="002B75F2" w:rsidRDefault="00F860EA" w:rsidP="00350582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szCs w:val="14"/>
                                <w:lang w:val="fr-CH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Бедро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F48F" id="Надпись 2240" o:spid="_x0000_s1152" type="#_x0000_t202" style="position:absolute;left:0;text-align:left;margin-left:150.05pt;margin-top:119.15pt;width:32.8pt;height:9.5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" filled="f" stroked="f" strokeweight=".5pt">
                <v:textbox inset="0,0,0,0">
                  <w:txbxContent>
                    <w:p w14:paraId="6C37150C" w14:textId="77777777" w:rsidR="00F860EA" w:rsidRPr="002B75F2" w:rsidRDefault="00F860EA" w:rsidP="00350582">
                      <w:pPr>
                        <w:spacing w:line="180" w:lineRule="exact"/>
                        <w:jc w:val="center"/>
                        <w:rPr>
                          <w:sz w:val="14"/>
                          <w:szCs w:val="14"/>
                          <w:lang w:val="fr-CH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Бедро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 xml:space="preserve">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15CE902" wp14:editId="1463D78F">
                <wp:simplePos x="0" y="0"/>
                <wp:positionH relativeFrom="margin">
                  <wp:posOffset>4800600</wp:posOffset>
                </wp:positionH>
                <wp:positionV relativeFrom="paragraph">
                  <wp:posOffset>1209040</wp:posOffset>
                </wp:positionV>
                <wp:extent cx="764347" cy="190500"/>
                <wp:effectExtent l="0" t="0" r="0" b="0"/>
                <wp:wrapNone/>
                <wp:docPr id="2281" name="Надпись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347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F0946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Бедро в разрезе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E902" id="Надпись 2281" o:spid="_x0000_s1153" type="#_x0000_t202" style="position:absolute;left:0;text-align:left;margin-left:378pt;margin-top:95.2pt;width:60.2pt;height:1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" filled="f" stroked="f" strokeweight=".5pt">
                <v:textbox inset="0,0,0,0">
                  <w:txbxContent>
                    <w:p w14:paraId="6ADF0946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Бедро в разрезе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55136BB" wp14:editId="27AD7D1A">
                <wp:simplePos x="0" y="0"/>
                <wp:positionH relativeFrom="margin">
                  <wp:posOffset>89535</wp:posOffset>
                </wp:positionH>
                <wp:positionV relativeFrom="paragraph">
                  <wp:posOffset>1280161</wp:posOffset>
                </wp:positionV>
                <wp:extent cx="1323975" cy="152400"/>
                <wp:effectExtent l="0" t="0" r="9525" b="0"/>
                <wp:wrapNone/>
                <wp:docPr id="2280" name="Надпись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86D42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Сторона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136BB" id="Надпись 2280" o:spid="_x0000_s1154" type="#_x0000_t202" style="position:absolute;left:0;text-align:left;margin-left:7.05pt;margin-top:100.8pt;width:104.25pt;height:1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" filled="f" stroked="f" strokeweight=".5pt">
                <v:textbox inset="0,0,0,0">
                  <w:txbxContent>
                    <w:p w14:paraId="33E86D42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Сторона </w:t>
                      </w:r>
                      <w:r>
                        <w:rPr>
                          <w:sz w:val="16"/>
                          <w:szCs w:val="16"/>
                        </w:rPr>
                        <w:t>коленного шарнира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A507C4" wp14:editId="6727C251">
                <wp:simplePos x="0" y="0"/>
                <wp:positionH relativeFrom="margin">
                  <wp:posOffset>2133600</wp:posOffset>
                </wp:positionH>
                <wp:positionV relativeFrom="paragraph">
                  <wp:posOffset>2780665</wp:posOffset>
                </wp:positionV>
                <wp:extent cx="327025" cy="162726"/>
                <wp:effectExtent l="0" t="0" r="0" b="8890"/>
                <wp:wrapNone/>
                <wp:docPr id="2273" name="Надпись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780B0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07C4" id="Надпись 2273" o:spid="_x0000_s1155" type="#_x0000_t202" style="position:absolute;left:0;text-align:left;margin-left:168pt;margin-top:218.95pt;width:25.75pt;height:12.8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" filled="f" stroked="f" strokeweight=".5pt">
                <v:textbox inset="0,0,0,0">
                  <w:txbxContent>
                    <w:p w14:paraId="7F8780B0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568EA4" wp14:editId="42AB1507">
                <wp:simplePos x="0" y="0"/>
                <wp:positionH relativeFrom="margin">
                  <wp:posOffset>2343150</wp:posOffset>
                </wp:positionH>
                <wp:positionV relativeFrom="paragraph">
                  <wp:posOffset>3009265</wp:posOffset>
                </wp:positionV>
                <wp:extent cx="1455089" cy="131196"/>
                <wp:effectExtent l="0" t="0" r="12065" b="2540"/>
                <wp:wrapNone/>
                <wp:docPr id="2272" name="Надпись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131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2470B" w14:textId="77777777" w:rsidR="00F860EA" w:rsidRPr="0035160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Длина подставки: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330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мм</w:t>
                            </w:r>
                          </w:p>
                          <w:p w14:paraId="0FCC73AD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8EA4" id="Надпись 2272" o:spid="_x0000_s1156" type="#_x0000_t202" style="position:absolute;left:0;text-align:left;margin-left:184.5pt;margin-top:236.95pt;width:114.55pt;height:10.3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" filled="f" stroked="f" strokeweight=".5pt">
                <v:textbox inset="0,0,0,0">
                  <w:txbxContent>
                    <w:p w14:paraId="7CE2470B" w14:textId="77777777" w:rsidR="00F860EA" w:rsidRPr="0035160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Длина подставки: </w:t>
                      </w:r>
                      <w:r>
                        <w:rPr>
                          <w:sz w:val="16"/>
                          <w:szCs w:val="16"/>
                        </w:rPr>
                        <w:t>330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мм</w:t>
                      </w:r>
                    </w:p>
                    <w:p w14:paraId="0FCC73AD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5541">
        <w:rPr>
          <w:noProof/>
          <w:lang w:val="en-US"/>
        </w:rPr>
        <w:drawing>
          <wp:inline distT="0" distB="0" distL="0" distR="0" wp14:anchorId="3852734D" wp14:editId="4E1E2EEF">
            <wp:extent cx="6120130" cy="3976370"/>
            <wp:effectExtent l="0" t="0" r="0" b="1270"/>
            <wp:docPr id="2266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89EE" w14:textId="77777777" w:rsidR="00350582" w:rsidRPr="009508A3" w:rsidRDefault="00350582" w:rsidP="00350582">
      <w:pPr>
        <w:pStyle w:val="SingleTxtG"/>
        <w:pageBreakBefore/>
        <w:spacing w:after="0" w:line="240" w:lineRule="auto"/>
        <w:jc w:val="left"/>
        <w:rPr>
          <w:b/>
        </w:rPr>
      </w:pPr>
      <w:r w:rsidRPr="002C443D">
        <w:rPr>
          <w:bCs/>
        </w:rPr>
        <w:lastRenderedPageBreak/>
        <w:t xml:space="preserve">Рис. </w:t>
      </w:r>
      <w:r w:rsidRPr="002C443D">
        <w:rPr>
          <w:bCs/>
          <w:lang w:eastAsia="ja-JP"/>
        </w:rPr>
        <w:t>10</w:t>
      </w:r>
      <w:r>
        <w:rPr>
          <w:b/>
          <w:lang w:eastAsia="ja-JP"/>
        </w:rPr>
        <w:br/>
      </w:r>
      <w:r w:rsidRPr="009508A3">
        <w:rPr>
          <w:b/>
        </w:rPr>
        <w:t>Ударный элемент в виде гибкой модели ноги пешехода</w:t>
      </w:r>
      <w:r w:rsidRPr="009508A3">
        <w:rPr>
          <w:b/>
          <w:lang w:eastAsia="ja-JP"/>
        </w:rPr>
        <w:t xml:space="preserve">: </w:t>
      </w:r>
      <w:r w:rsidRPr="009508A3">
        <w:rPr>
          <w:b/>
        </w:rPr>
        <w:t>испытательная установка для проведения испытания голени</w:t>
      </w:r>
      <w:r w:rsidRPr="009508A3">
        <w:rPr>
          <w:b/>
          <w:bCs/>
          <w:lang w:eastAsia="ja-JP"/>
        </w:rPr>
        <w:t xml:space="preserve"> </w:t>
      </w:r>
      <w:r w:rsidRPr="009508A3">
        <w:rPr>
          <w:b/>
        </w:rPr>
        <w:t>при статических сертификационных испытаниях</w:t>
      </w:r>
      <w:r w:rsidRPr="009508A3">
        <w:rPr>
          <w:b/>
          <w:bCs/>
          <w:lang w:eastAsia="ja-JP"/>
        </w:rPr>
        <w:t xml:space="preserve"> </w:t>
      </w:r>
    </w:p>
    <w:p w14:paraId="10B5464E" w14:textId="77777777" w:rsidR="00350582" w:rsidRDefault="00350582" w:rsidP="00350582">
      <w:pPr>
        <w:pStyle w:val="SingleTxtG"/>
        <w:ind w:left="0" w:right="0"/>
      </w:pPr>
      <w:bookmarkStart w:id="13" w:name="_MON_1462349760"/>
      <w:bookmarkStart w:id="14" w:name="_MON_1462349821"/>
      <w:bookmarkStart w:id="15" w:name="_MON_1462705000"/>
      <w:bookmarkStart w:id="16" w:name="_MON_1462712678"/>
      <w:bookmarkEnd w:id="13"/>
      <w:bookmarkEnd w:id="14"/>
      <w:bookmarkEnd w:id="15"/>
      <w:bookmarkEnd w:id="16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6FB581E" wp14:editId="23707A2D">
                <wp:simplePos x="0" y="0"/>
                <wp:positionH relativeFrom="margin">
                  <wp:posOffset>4999990</wp:posOffset>
                </wp:positionH>
                <wp:positionV relativeFrom="paragraph">
                  <wp:posOffset>2382631</wp:posOffset>
                </wp:positionV>
                <wp:extent cx="253365" cy="121920"/>
                <wp:effectExtent l="0" t="0" r="13335" b="11430"/>
                <wp:wrapNone/>
                <wp:docPr id="2310" name="Надпись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12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CBB4F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грунт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B581E" id="Надпись 2310" o:spid="_x0000_s1157" type="#_x0000_t202" style="position:absolute;left:0;text-align:left;margin-left:393.7pt;margin-top:187.6pt;width:19.95pt;height:9.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" filled="f" stroked="f" strokeweight=".5pt">
                <v:textbox inset="0,0,0,0">
                  <w:txbxContent>
                    <w:p w14:paraId="580CBB4F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грунт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0BCCD1" wp14:editId="38BD37CE">
                <wp:simplePos x="0" y="0"/>
                <wp:positionH relativeFrom="margin">
                  <wp:posOffset>2422414</wp:posOffset>
                </wp:positionH>
                <wp:positionV relativeFrom="paragraph">
                  <wp:posOffset>2133600</wp:posOffset>
                </wp:positionV>
                <wp:extent cx="873125" cy="182880"/>
                <wp:effectExtent l="0" t="0" r="3175" b="7620"/>
                <wp:wrapNone/>
                <wp:docPr id="2305" name="Надпись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40183" w14:textId="77777777" w:rsidR="00F860EA" w:rsidRPr="00302CD5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Листы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ПТФЭ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br/>
                              <w:t>(толщина 5 ±</w:t>
                            </w:r>
                            <w:r w:rsidRPr="00302CD5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2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CCD1" id="Надпись 2305" o:spid="_x0000_s1158" type="#_x0000_t202" style="position:absolute;left:0;text-align:left;margin-left:190.75pt;margin-top:168pt;width:68.75pt;height:14.4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" filled="f" stroked="f" strokeweight=".5pt">
                <v:textbox inset="0,0,0,0">
                  <w:txbxContent>
                    <w:p w14:paraId="2A640183" w14:textId="77777777" w:rsidR="00F860EA" w:rsidRPr="00302CD5" w:rsidRDefault="00F860EA" w:rsidP="00350582">
                      <w:pPr>
                        <w:spacing w:line="140" w:lineRule="exact"/>
                        <w:jc w:val="center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Листы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ПТФЭ</w:t>
                      </w:r>
                      <w:r w:rsidRPr="00302CD5">
                        <w:rPr>
                          <w:sz w:val="14"/>
                          <w:szCs w:val="14"/>
                        </w:rPr>
                        <w:br/>
                        <w:t>(толщина 5 ±</w:t>
                      </w:r>
                      <w:r w:rsidRPr="00302CD5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2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E12B76C" wp14:editId="3F137F0E">
                <wp:simplePos x="0" y="0"/>
                <wp:positionH relativeFrom="margin">
                  <wp:posOffset>509794</wp:posOffset>
                </wp:positionH>
                <wp:positionV relativeFrom="paragraph">
                  <wp:posOffset>266700</wp:posOffset>
                </wp:positionV>
                <wp:extent cx="327025" cy="135255"/>
                <wp:effectExtent l="0" t="0" r="0" b="0"/>
                <wp:wrapNone/>
                <wp:docPr id="2290" name="Надпись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F4B53" w14:textId="77777777" w:rsidR="00F860EA" w:rsidRPr="000F3159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Ось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2B76C" id="Надпись 2290" o:spid="_x0000_s1159" type="#_x0000_t202" style="position:absolute;left:0;text-align:left;margin-left:40.15pt;margin-top:21pt;width:25.75pt;height:10.6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" filled="f" stroked="f" strokeweight=".5pt">
                <v:textbox inset="0,0,0,0">
                  <w:txbxContent>
                    <w:p w14:paraId="23EF4B53" w14:textId="77777777" w:rsidR="00F860EA" w:rsidRPr="000F3159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Ось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9FE073D" wp14:editId="5168901E">
                <wp:simplePos x="0" y="0"/>
                <wp:positionH relativeFrom="margin">
                  <wp:posOffset>-154526</wp:posOffset>
                </wp:positionH>
                <wp:positionV relativeFrom="paragraph">
                  <wp:posOffset>1869440</wp:posOffset>
                </wp:positionV>
                <wp:extent cx="683838" cy="516047"/>
                <wp:effectExtent l="0" t="0" r="2540" b="0"/>
                <wp:wrapNone/>
                <wp:docPr id="2297" name="Надпись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8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59CD5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073D" id="Надпись 2297" o:spid="_x0000_s1160" type="#_x0000_t202" style="position:absolute;left:0;text-align:left;margin-left:-12.15pt;margin-top:147.2pt;width:53.85pt;height:40.6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" filled="f" stroked="f" strokeweight=".5pt">
                <v:textbox inset="0,0,0,0">
                  <w:txbxContent>
                    <w:p w14:paraId="08D59CD5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6DAA63" wp14:editId="112E697D">
                <wp:simplePos x="0" y="0"/>
                <wp:positionH relativeFrom="margin">
                  <wp:posOffset>416947</wp:posOffset>
                </wp:positionH>
                <wp:positionV relativeFrom="paragraph">
                  <wp:posOffset>3150980</wp:posOffset>
                </wp:positionV>
                <wp:extent cx="2755900" cy="675861"/>
                <wp:effectExtent l="0" t="0" r="6350" b="10160"/>
                <wp:wrapNone/>
                <wp:docPr id="2294" name="Надпись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75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79AF6" w14:textId="77777777" w:rsidR="00F860EA" w:rsidRPr="003D4A8F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: Сила внешней нагрузки в центре голени</w:t>
                            </w:r>
                          </w:p>
                          <w:p w14:paraId="2D608431" w14:textId="77777777" w:rsidR="00F860EA" w:rsidRPr="003D4A8F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D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: Прогиб в центре голени</w:t>
                            </w:r>
                          </w:p>
                          <w:p w14:paraId="6ABC27CF" w14:textId="77777777" w:rsidR="00F860EA" w:rsidRPr="003D4A8F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M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Центр момента силы (Нм) =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/2 (Н)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0,205 (м)</w:t>
                            </w:r>
                          </w:p>
                          <w:p w14:paraId="4F503280" w14:textId="77777777" w:rsidR="00F860EA" w:rsidRPr="003D4A8F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R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Радиус;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W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: Ширина вдоль боковой оси</w:t>
                            </w:r>
                          </w:p>
                          <w:p w14:paraId="52AE2D78" w14:textId="77777777" w:rsidR="00F860EA" w:rsidRPr="003D4A8F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Допуски по всем вышеуказанным размерам: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2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AA63" id="Надпись 2294" o:spid="_x0000_s1161" type="#_x0000_t202" style="position:absolute;left:0;text-align:left;margin-left:32.85pt;margin-top:248.1pt;width:217pt;height:53.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" filled="f" stroked="f" strokeweight=".5pt">
                <v:textbox inset="0,0,0,0">
                  <w:txbxContent>
                    <w:p w14:paraId="1FD79AF6" w14:textId="77777777" w:rsidR="00F860EA" w:rsidRPr="003D4A8F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: Сила внешней нагрузки в центре голени</w:t>
                      </w:r>
                    </w:p>
                    <w:p w14:paraId="2D608431" w14:textId="77777777" w:rsidR="00F860EA" w:rsidRPr="003D4A8F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D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: Прогиб в центре голени</w:t>
                      </w:r>
                    </w:p>
                    <w:p w14:paraId="6ABC27CF" w14:textId="77777777" w:rsidR="00F860EA" w:rsidRPr="003D4A8F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M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: Центр момента силы (Нм) =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/2 (Н)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x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 0,205 (м)</w:t>
                      </w:r>
                    </w:p>
                    <w:p w14:paraId="4F503280" w14:textId="77777777" w:rsidR="00F860EA" w:rsidRPr="003D4A8F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R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: Радиус;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W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: Ширина вдоль боковой оси</w:t>
                      </w:r>
                    </w:p>
                    <w:p w14:paraId="52AE2D78" w14:textId="77777777" w:rsidR="00F860EA" w:rsidRPr="003D4A8F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Допуски по всем вышеуказанным размерам: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2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C91ABDD" wp14:editId="3B7B13C1">
                <wp:simplePos x="0" y="0"/>
                <wp:positionH relativeFrom="margin">
                  <wp:posOffset>2094672</wp:posOffset>
                </wp:positionH>
                <wp:positionV relativeFrom="paragraph">
                  <wp:posOffset>803882</wp:posOffset>
                </wp:positionV>
                <wp:extent cx="489988" cy="149382"/>
                <wp:effectExtent l="0" t="0" r="5715" b="3175"/>
                <wp:wrapNone/>
                <wp:docPr id="2313" name="Надпись 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88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C6B4B" w14:textId="77777777" w:rsidR="00F860EA" w:rsidRPr="002B75F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D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M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</w:p>
                          <w:p w14:paraId="463CD21F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1ABDD" id="Надпись 2313" o:spid="_x0000_s1162" type="#_x0000_t202" style="position:absolute;left:0;text-align:left;margin-left:164.95pt;margin-top:63.3pt;width:38.6pt;height:11.7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" fillcolor="white [3212]" stroked="f" strokeweight=".5pt">
                <v:textbox inset="0,0,0,0">
                  <w:txbxContent>
                    <w:p w14:paraId="1DCC6B4B" w14:textId="77777777" w:rsidR="00F860EA" w:rsidRPr="002B75F2" w:rsidRDefault="00F860EA" w:rsidP="0035058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  <w:lang w:val="fr-CH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D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M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</w:p>
                    <w:p w14:paraId="463CD21F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B19E1D" wp14:editId="680BB7EB">
                <wp:simplePos x="0" y="0"/>
                <wp:positionH relativeFrom="margin">
                  <wp:posOffset>4630061</wp:posOffset>
                </wp:positionH>
                <wp:positionV relativeFrom="paragraph">
                  <wp:posOffset>2579397</wp:posOffset>
                </wp:positionV>
                <wp:extent cx="312345" cy="149382"/>
                <wp:effectExtent l="0" t="0" r="0" b="3175"/>
                <wp:wrapNone/>
                <wp:docPr id="2311" name="Надпись 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5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376A1" w14:textId="77777777" w:rsidR="00F860EA" w:rsidRPr="00302CD5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02AAD8B5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1D" id="Надпись 2311" o:spid="_x0000_s1163" type="#_x0000_t202" style="position:absolute;left:0;text-align:left;margin-left:364.55pt;margin-top:203.1pt;width:24.6pt;height:11.7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" fillcolor="white [3212]" stroked="f" strokeweight=".5pt">
                <v:textbox inset="0,0,0,0">
                  <w:txbxContent>
                    <w:p w14:paraId="41C376A1" w14:textId="77777777" w:rsidR="00F860EA" w:rsidRPr="00302CD5" w:rsidRDefault="00F860EA" w:rsidP="0035058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02AAD8B5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49B961A" wp14:editId="7FDA3437">
                <wp:simplePos x="0" y="0"/>
                <wp:positionH relativeFrom="margin">
                  <wp:posOffset>825942</wp:posOffset>
                </wp:positionH>
                <wp:positionV relativeFrom="paragraph">
                  <wp:posOffset>2559575</wp:posOffset>
                </wp:positionV>
                <wp:extent cx="312345" cy="149382"/>
                <wp:effectExtent l="0" t="0" r="0" b="3175"/>
                <wp:wrapNone/>
                <wp:docPr id="2312" name="Надпись 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5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BA7C48" w14:textId="77777777" w:rsidR="00F860EA" w:rsidRPr="00302CD5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2A3EBD56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961A" id="Надпись 2312" o:spid="_x0000_s1164" type="#_x0000_t202" style="position:absolute;left:0;text-align:left;margin-left:65.05pt;margin-top:201.55pt;width:24.6pt;height:11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" fillcolor="white [3212]" stroked="f" strokeweight=".5pt">
                <v:textbox inset="0,0,0,0">
                  <w:txbxContent>
                    <w:p w14:paraId="41BA7C48" w14:textId="77777777" w:rsidR="00F860EA" w:rsidRPr="00302CD5" w:rsidRDefault="00F860EA" w:rsidP="0035058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2A3EBD56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1121AD6" wp14:editId="5E9C837E">
                <wp:simplePos x="0" y="0"/>
                <wp:positionH relativeFrom="margin">
                  <wp:posOffset>462915</wp:posOffset>
                </wp:positionH>
                <wp:positionV relativeFrom="paragraph">
                  <wp:posOffset>760674</wp:posOffset>
                </wp:positionV>
                <wp:extent cx="659958" cy="144855"/>
                <wp:effectExtent l="0" t="0" r="6985" b="7620"/>
                <wp:wrapNone/>
                <wp:docPr id="2292" name="Надпись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1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29FA1" w14:textId="77777777" w:rsidR="00F860EA" w:rsidRPr="00131DB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131DB2">
                              <w:rPr>
                                <w:sz w:val="14"/>
                                <w:szCs w:val="14"/>
                              </w:rPr>
                              <w:t>Ось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1AD6" id="Надпись 2292" o:spid="_x0000_s1165" type="#_x0000_t202" style="position:absolute;left:0;text-align:left;margin-left:36.45pt;margin-top:59.9pt;width:51.95pt;height:11.4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" filled="f" stroked="f" strokeweight=".5pt">
                <v:textbox inset="0,0,0,0">
                  <w:txbxContent>
                    <w:p w14:paraId="40329FA1" w14:textId="77777777" w:rsidR="00F860EA" w:rsidRPr="00131DB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131DB2">
                        <w:rPr>
                          <w:sz w:val="14"/>
                          <w:szCs w:val="14"/>
                        </w:rPr>
                        <w:t>Ось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6D6D70" wp14:editId="420C3469">
                <wp:simplePos x="0" y="0"/>
                <wp:positionH relativeFrom="margin">
                  <wp:posOffset>80810</wp:posOffset>
                </wp:positionH>
                <wp:positionV relativeFrom="paragraph">
                  <wp:posOffset>501209</wp:posOffset>
                </wp:positionV>
                <wp:extent cx="327025" cy="140328"/>
                <wp:effectExtent l="0" t="0" r="0" b="12700"/>
                <wp:wrapNone/>
                <wp:docPr id="2291" name="Надпись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40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75690" w14:textId="77777777" w:rsidR="00F860EA" w:rsidRPr="00131DB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131DB2">
                              <w:rPr>
                                <w:sz w:val="14"/>
                                <w:szCs w:val="14"/>
                              </w:rPr>
                              <w:t>Ось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6D70" id="Надпись 2291" o:spid="_x0000_s1166" type="#_x0000_t202" style="position:absolute;left:0;text-align:left;margin-left:6.35pt;margin-top:39.45pt;width:25.75pt;height:11.0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" filled="f" stroked="f" strokeweight=".5pt">
                <v:textbox inset="0,0,0,0">
                  <w:txbxContent>
                    <w:p w14:paraId="59875690" w14:textId="77777777" w:rsidR="00F860EA" w:rsidRPr="00131DB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131DB2">
                        <w:rPr>
                          <w:sz w:val="14"/>
                          <w:szCs w:val="14"/>
                        </w:rPr>
                        <w:t>Ось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436800" wp14:editId="59F9A941">
                <wp:simplePos x="0" y="0"/>
                <wp:positionH relativeFrom="margin">
                  <wp:posOffset>508883</wp:posOffset>
                </wp:positionH>
                <wp:positionV relativeFrom="paragraph">
                  <wp:posOffset>450491</wp:posOffset>
                </wp:positionV>
                <wp:extent cx="327547" cy="135802"/>
                <wp:effectExtent l="0" t="0" r="0" b="0"/>
                <wp:wrapNone/>
                <wp:docPr id="2293" name="Надпись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CE382" w14:textId="77777777" w:rsidR="00F860EA" w:rsidRPr="000F3159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Ось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6800" id="Надпись 2293" o:spid="_x0000_s1167" type="#_x0000_t202" style="position:absolute;left:0;text-align:left;margin-left:40.05pt;margin-top:35.45pt;width:25.8pt;height:10.7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" filled="f" stroked="f" strokeweight=".5pt">
                <v:textbox inset="0,0,0,0">
                  <w:txbxContent>
                    <w:p w14:paraId="72DCE382" w14:textId="77777777" w:rsidR="00F860EA" w:rsidRPr="000F3159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Ось 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9DF19F9" wp14:editId="5EF44CDB">
                <wp:simplePos x="0" y="0"/>
                <wp:positionH relativeFrom="margin">
                  <wp:posOffset>2650490</wp:posOffset>
                </wp:positionH>
                <wp:positionV relativeFrom="paragraph">
                  <wp:posOffset>99502</wp:posOffset>
                </wp:positionV>
                <wp:extent cx="389965" cy="129989"/>
                <wp:effectExtent l="0" t="0" r="10160" b="3810"/>
                <wp:wrapNone/>
                <wp:docPr id="2249" name="Надпись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65" cy="129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1B416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434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19F9" id="Надпись 2249" o:spid="_x0000_s1168" type="#_x0000_t202" style="position:absolute;left:0;text-align:left;margin-left:208.7pt;margin-top:7.85pt;width:30.7pt;height:10.2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" filled="f" stroked="f" strokeweight=".5pt">
                <v:textbox inset="0,0,0,0">
                  <w:txbxContent>
                    <w:p w14:paraId="6881B416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434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D3560DF" wp14:editId="63D239C1">
                <wp:simplePos x="0" y="0"/>
                <wp:positionH relativeFrom="margin">
                  <wp:posOffset>-111815</wp:posOffset>
                </wp:positionH>
                <wp:positionV relativeFrom="paragraph">
                  <wp:posOffset>1167075</wp:posOffset>
                </wp:positionV>
                <wp:extent cx="1137037" cy="152400"/>
                <wp:effectExtent l="0" t="0" r="6350" b="0"/>
                <wp:wrapNone/>
                <wp:docPr id="2302" name="Надпись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7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11750" w14:textId="77777777" w:rsidR="00F860EA" w:rsidRPr="000F3159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Сторона 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60DF" id="Надпись 2302" o:spid="_x0000_s1169" type="#_x0000_t202" style="position:absolute;left:0;text-align:left;margin-left:-8.8pt;margin-top:91.9pt;width:89.55pt;height:12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" filled="f" stroked="f" strokeweight=".5pt">
                <v:textbox inset="0,0,0,0">
                  <w:txbxContent>
                    <w:p w14:paraId="72311750" w14:textId="77777777" w:rsidR="00F860EA" w:rsidRPr="000F3159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Сторона коленного шарнира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2FE8CCA" wp14:editId="4A6BD588">
                <wp:simplePos x="0" y="0"/>
                <wp:positionH relativeFrom="margin">
                  <wp:posOffset>2845932</wp:posOffset>
                </wp:positionH>
                <wp:positionV relativeFrom="paragraph">
                  <wp:posOffset>1397359</wp:posOffset>
                </wp:positionV>
                <wp:extent cx="360680" cy="95250"/>
                <wp:effectExtent l="0" t="0" r="1270" b="0"/>
                <wp:wrapNone/>
                <wp:docPr id="2308" name="Надпись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9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95597" w14:textId="77777777" w:rsidR="00F860EA" w:rsidRPr="000F3159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pacing w:val="-4"/>
                                <w:sz w:val="12"/>
                                <w:szCs w:val="12"/>
                              </w:rPr>
                              <w:t>3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8CCA" id="Надпись 2308" o:spid="_x0000_s1170" type="#_x0000_t202" style="position:absolute;left:0;text-align:left;margin-left:224.1pt;margin-top:110.05pt;width:28.4pt;height:7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" filled="f" stroked="f" strokeweight=".5pt">
                <v:textbox inset="0,0,0,0">
                  <w:txbxContent>
                    <w:p w14:paraId="38A95597" w14:textId="77777777" w:rsidR="00F860EA" w:rsidRPr="000F3159" w:rsidRDefault="00F860EA" w:rsidP="00350582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</w:t>
                      </w:r>
                      <w:r>
                        <w:rPr>
                          <w:spacing w:val="-4"/>
                          <w:sz w:val="12"/>
                          <w:szCs w:val="12"/>
                        </w:rPr>
                        <w:t>3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EBAC6F" wp14:editId="5D42D29F">
                <wp:simplePos x="0" y="0"/>
                <wp:positionH relativeFrom="margin">
                  <wp:posOffset>3522428</wp:posOffset>
                </wp:positionH>
                <wp:positionV relativeFrom="paragraph">
                  <wp:posOffset>1402604</wp:posOffset>
                </wp:positionV>
                <wp:extent cx="361204" cy="95416"/>
                <wp:effectExtent l="0" t="0" r="1270" b="0"/>
                <wp:wrapNone/>
                <wp:docPr id="2309" name="Надпись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04" cy="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FAC6F" w14:textId="77777777" w:rsidR="00F860EA" w:rsidRPr="000F3159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pacing w:val="-4"/>
                                <w:sz w:val="12"/>
                                <w:szCs w:val="12"/>
                              </w:rPr>
                              <w:t>4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AC6F" id="Надпись 2309" o:spid="_x0000_s1171" type="#_x0000_t202" style="position:absolute;left:0;text-align:left;margin-left:277.35pt;margin-top:110.45pt;width:28.45pt;height:7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" filled="f" stroked="f" strokeweight=".5pt">
                <v:textbox inset="0,0,0,0">
                  <w:txbxContent>
                    <w:p w14:paraId="26EFAC6F" w14:textId="77777777" w:rsidR="00F860EA" w:rsidRPr="000F3159" w:rsidRDefault="00F860EA" w:rsidP="00350582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</w:t>
                      </w:r>
                      <w:r>
                        <w:rPr>
                          <w:spacing w:val="-4"/>
                          <w:sz w:val="12"/>
                          <w:szCs w:val="12"/>
                        </w:rPr>
                        <w:t>4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9715B8" wp14:editId="2A292CA1">
                <wp:simplePos x="0" y="0"/>
                <wp:positionH relativeFrom="margin">
                  <wp:posOffset>2174682</wp:posOffset>
                </wp:positionH>
                <wp:positionV relativeFrom="paragraph">
                  <wp:posOffset>1402605</wp:posOffset>
                </wp:positionV>
                <wp:extent cx="361204" cy="95416"/>
                <wp:effectExtent l="0" t="0" r="1270" b="0"/>
                <wp:wrapNone/>
                <wp:docPr id="2307" name="Надпись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04" cy="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7477F" w14:textId="77777777" w:rsidR="00F860EA" w:rsidRPr="000F3159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pacing w:val="-4"/>
                                <w:sz w:val="12"/>
                                <w:szCs w:val="12"/>
                              </w:rPr>
                              <w:t>2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15B8" id="Надпись 2307" o:spid="_x0000_s1172" type="#_x0000_t202" style="position:absolute;left:0;text-align:left;margin-left:171.25pt;margin-top:110.45pt;width:28.45pt;height:7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" filled="f" stroked="f" strokeweight=".5pt">
                <v:textbox inset="0,0,0,0">
                  <w:txbxContent>
                    <w:p w14:paraId="28F7477F" w14:textId="77777777" w:rsidR="00F860EA" w:rsidRPr="000F3159" w:rsidRDefault="00F860EA" w:rsidP="00350582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</w:t>
                      </w:r>
                      <w:r>
                        <w:rPr>
                          <w:spacing w:val="-4"/>
                          <w:sz w:val="12"/>
                          <w:szCs w:val="12"/>
                        </w:rPr>
                        <w:t>2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8A1EED7" wp14:editId="4754531F">
                <wp:simplePos x="0" y="0"/>
                <wp:positionH relativeFrom="margin">
                  <wp:posOffset>1497799</wp:posOffset>
                </wp:positionH>
                <wp:positionV relativeFrom="paragraph">
                  <wp:posOffset>1396365</wp:posOffset>
                </wp:positionV>
                <wp:extent cx="361204" cy="95416"/>
                <wp:effectExtent l="0" t="0" r="1270" b="0"/>
                <wp:wrapNone/>
                <wp:docPr id="2163" name="Надпись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04" cy="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06523" w14:textId="77777777" w:rsidR="00F860EA" w:rsidRPr="000F3159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EED7" id="Надпись 2163" o:spid="_x0000_s1173" type="#_x0000_t202" style="position:absolute;left:0;text-align:left;margin-left:117.95pt;margin-top:109.95pt;width:28.45pt;height:7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" filled="f" stroked="f" strokeweight=".5pt">
                <v:textbox inset="0,0,0,0">
                  <w:txbxContent>
                    <w:p w14:paraId="63B06523" w14:textId="77777777" w:rsidR="00F860EA" w:rsidRPr="000F3159" w:rsidRDefault="00F860EA" w:rsidP="00350582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9059BC4" wp14:editId="373556F7">
                <wp:simplePos x="0" y="0"/>
                <wp:positionH relativeFrom="margin">
                  <wp:posOffset>3018192</wp:posOffset>
                </wp:positionH>
                <wp:positionV relativeFrom="paragraph">
                  <wp:posOffset>1899546</wp:posOffset>
                </wp:positionV>
                <wp:extent cx="1001395" cy="228600"/>
                <wp:effectExtent l="0" t="0" r="8255" b="0"/>
                <wp:wrapNone/>
                <wp:docPr id="2218" name="Надпись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A5B77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Край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голени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(часть, не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9BC4" id="Надпись 2218" o:spid="_x0000_s1174" type="#_x0000_t202" style="position:absolute;left:0;text-align:left;margin-left:237.65pt;margin-top:149.55pt;width:78.85pt;height:18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" filled="f" stroked="f" strokeweight=".5pt">
                <v:textbox inset="0,0,0,0">
                  <w:txbxContent>
                    <w:p w14:paraId="7E5A5B77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 xml:space="preserve">Край </w:t>
                      </w:r>
                      <w:r>
                        <w:rPr>
                          <w:sz w:val="14"/>
                          <w:szCs w:val="14"/>
                        </w:rPr>
                        <w:t>голени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(часть, не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2B75F2">
                        <w:rPr>
                          <w:sz w:val="14"/>
                          <w:szCs w:val="14"/>
                        </w:rPr>
                        <w:t>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4561461" wp14:editId="45588E20">
                <wp:simplePos x="0" y="0"/>
                <wp:positionH relativeFrom="margin">
                  <wp:posOffset>1735455</wp:posOffset>
                </wp:positionH>
                <wp:positionV relativeFrom="paragraph">
                  <wp:posOffset>1916580</wp:posOffset>
                </wp:positionV>
                <wp:extent cx="1026459" cy="224118"/>
                <wp:effectExtent l="0" t="0" r="2540" b="5080"/>
                <wp:wrapNone/>
                <wp:docPr id="2238" name="Надпись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459" cy="224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66D75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Край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голени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(часть, не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1461" id="Надпись 2238" o:spid="_x0000_s1175" type="#_x0000_t202" style="position:absolute;left:0;text-align:left;margin-left:136.65pt;margin-top:150.9pt;width:80.8pt;height:17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" filled="f" stroked="f" strokeweight=".5pt">
                <v:textbox inset="0,0,0,0">
                  <w:txbxContent>
                    <w:p w14:paraId="58966D75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 xml:space="preserve">Край </w:t>
                      </w:r>
                      <w:r>
                        <w:rPr>
                          <w:sz w:val="14"/>
                          <w:szCs w:val="14"/>
                        </w:rPr>
                        <w:t>голени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(часть, не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2B75F2">
                        <w:rPr>
                          <w:sz w:val="14"/>
                          <w:szCs w:val="14"/>
                        </w:rPr>
                        <w:t>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1514700" wp14:editId="561DC1FC">
                <wp:simplePos x="0" y="0"/>
                <wp:positionH relativeFrom="margin">
                  <wp:posOffset>1135604</wp:posOffset>
                </wp:positionH>
                <wp:positionV relativeFrom="paragraph">
                  <wp:posOffset>985146</wp:posOffset>
                </wp:positionV>
                <wp:extent cx="763905" cy="115944"/>
                <wp:effectExtent l="0" t="0" r="0" b="0"/>
                <wp:wrapNone/>
                <wp:docPr id="2303" name="Надпись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115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5B654" w14:textId="77777777" w:rsidR="00F860EA" w:rsidRPr="000F3159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Голень в разрезе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4700" id="Надпись 2303" o:spid="_x0000_s1176" type="#_x0000_t202" style="position:absolute;left:0;text-align:left;margin-left:89.4pt;margin-top:77.55pt;width:60.15pt;height:9.1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" filled="f" stroked="f" strokeweight=".5pt">
                <v:textbox inset="0,0,0,0">
                  <w:txbxContent>
                    <w:p w14:paraId="66C5B654" w14:textId="77777777" w:rsidR="00F860EA" w:rsidRPr="000F3159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Голень в разрезе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EA7CB78" wp14:editId="16359C27">
                <wp:simplePos x="0" y="0"/>
                <wp:positionH relativeFrom="margin">
                  <wp:posOffset>4779906</wp:posOffset>
                </wp:positionH>
                <wp:positionV relativeFrom="paragraph">
                  <wp:posOffset>739961</wp:posOffset>
                </wp:positionV>
                <wp:extent cx="683838" cy="516047"/>
                <wp:effectExtent l="0" t="0" r="2540" b="0"/>
                <wp:wrapNone/>
                <wp:docPr id="2296" name="Надпись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8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E1B66" w14:textId="77777777" w:rsidR="00F860EA" w:rsidRPr="002B75F2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CB78" id="Надпись 2296" o:spid="_x0000_s1177" type="#_x0000_t202" style="position:absolute;left:0;text-align:left;margin-left:376.35pt;margin-top:58.25pt;width:53.85pt;height:40.6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" filled="f" stroked="f" strokeweight=".5pt">
                <v:textbox inset="0,0,0,0">
                  <w:txbxContent>
                    <w:p w14:paraId="30AE1B66" w14:textId="77777777" w:rsidR="00F860EA" w:rsidRPr="002B75F2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1B44AAD" wp14:editId="1CA1A5C4">
                <wp:simplePos x="0" y="0"/>
                <wp:positionH relativeFrom="margin">
                  <wp:posOffset>3269203</wp:posOffset>
                </wp:positionH>
                <wp:positionV relativeFrom="paragraph">
                  <wp:posOffset>702758</wp:posOffset>
                </wp:positionV>
                <wp:extent cx="1362635" cy="434340"/>
                <wp:effectExtent l="0" t="0" r="9525" b="3810"/>
                <wp:wrapNone/>
                <wp:docPr id="2162" name="Надпись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5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2C598" w14:textId="77777777" w:rsidR="00F860EA" w:rsidRPr="00302CD5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  <w:u w:val="single"/>
                              </w:rPr>
                              <w:t xml:space="preserve">Нагрузочные салазки </w:t>
                            </w:r>
                          </w:p>
                          <w:p w14:paraId="41D30D0B" w14:textId="77777777" w:rsidR="00F860EA" w:rsidRPr="00302CD5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плоская поверхность нагружения</w:t>
                            </w:r>
                          </w:p>
                          <w:p w14:paraId="58A83B02" w14:textId="77777777" w:rsidR="00F860EA" w:rsidRPr="00302CD5" w:rsidRDefault="00F860EA" w:rsidP="0035058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(размер поверхности: Ø 30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4AAD" id="Надпись 2162" o:spid="_x0000_s1178" type="#_x0000_t202" style="position:absolute;left:0;text-align:left;margin-left:257.4pt;margin-top:55.35pt;width:107.3pt;height:34.2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" filled="f" stroked="f" strokeweight=".5pt">
                <v:textbox inset="0,0,0,0">
                  <w:txbxContent>
                    <w:p w14:paraId="0732C598" w14:textId="77777777" w:rsidR="00F860EA" w:rsidRPr="00302CD5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  <w:u w:val="single"/>
                        </w:rPr>
                      </w:pPr>
                      <w:r w:rsidRPr="00302CD5">
                        <w:rPr>
                          <w:sz w:val="14"/>
                          <w:szCs w:val="14"/>
                          <w:u w:val="single"/>
                        </w:rPr>
                        <w:t xml:space="preserve">Нагрузочные салазки </w:t>
                      </w:r>
                    </w:p>
                    <w:p w14:paraId="41D30D0B" w14:textId="77777777" w:rsidR="00F860EA" w:rsidRPr="00302CD5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плоская поверхность нагружения</w:t>
                      </w:r>
                    </w:p>
                    <w:p w14:paraId="58A83B02" w14:textId="77777777" w:rsidR="00F860EA" w:rsidRPr="00302CD5" w:rsidRDefault="00F860EA" w:rsidP="0035058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(размер поверхности: Ø 30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611EA8" wp14:editId="28E1CD54">
                <wp:simplePos x="0" y="0"/>
                <wp:positionH relativeFrom="margin">
                  <wp:posOffset>2565400</wp:posOffset>
                </wp:positionH>
                <wp:positionV relativeFrom="paragraph">
                  <wp:posOffset>388732</wp:posOffset>
                </wp:positionV>
                <wp:extent cx="603885" cy="264459"/>
                <wp:effectExtent l="0" t="0" r="5715" b="2540"/>
                <wp:wrapNone/>
                <wp:docPr id="2295" name="Надпись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6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329BA" w14:textId="77777777" w:rsidR="00F860EA" w:rsidRPr="00FC6A62" w:rsidRDefault="00F860EA" w:rsidP="00350582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Датчик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11EA8" id="Надпись 2295" o:spid="_x0000_s1179" type="#_x0000_t202" style="position:absolute;left:0;text-align:left;margin-left:202pt;margin-top:30.6pt;width:47.55pt;height:20.8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" filled="f" stroked="f" strokeweight=".5pt">
                <v:textbox inset="0,0,0,0">
                  <w:txbxContent>
                    <w:p w14:paraId="378329BA" w14:textId="77777777" w:rsidR="00F860EA" w:rsidRPr="00FC6A62" w:rsidRDefault="00F860EA" w:rsidP="00350582">
                      <w:pPr>
                        <w:spacing w:line="18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Датчик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8ECF21" wp14:editId="76AD1561">
                <wp:simplePos x="0" y="0"/>
                <wp:positionH relativeFrom="margin">
                  <wp:posOffset>3598223</wp:posOffset>
                </wp:positionH>
                <wp:positionV relativeFrom="paragraph">
                  <wp:posOffset>2582496</wp:posOffset>
                </wp:positionV>
                <wp:extent cx="327025" cy="162726"/>
                <wp:effectExtent l="0" t="0" r="0" b="8890"/>
                <wp:wrapNone/>
                <wp:docPr id="2301" name="Надпись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1351D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CF21" id="Надпись 2301" o:spid="_x0000_s1180" type="#_x0000_t202" style="position:absolute;left:0;text-align:left;margin-left:283.3pt;margin-top:203.35pt;width:25.75pt;height:12.8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" filled="f" stroked="f" strokeweight=".5pt">
                <v:textbox inset="0,0,0,0">
                  <w:txbxContent>
                    <w:p w14:paraId="0681351D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91A15C2" wp14:editId="28C1A67E">
                <wp:simplePos x="0" y="0"/>
                <wp:positionH relativeFrom="margin">
                  <wp:posOffset>1935678</wp:posOffset>
                </wp:positionH>
                <wp:positionV relativeFrom="paragraph">
                  <wp:posOffset>2606247</wp:posOffset>
                </wp:positionV>
                <wp:extent cx="327025" cy="162726"/>
                <wp:effectExtent l="0" t="0" r="0" b="8890"/>
                <wp:wrapNone/>
                <wp:docPr id="2300" name="Надпись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639A1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15C2" id="Надпись 2300" o:spid="_x0000_s1181" type="#_x0000_t202" style="position:absolute;left:0;text-align:left;margin-left:152.4pt;margin-top:205.2pt;width:25.75pt;height:12.8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" filled="f" stroked="f" strokeweight=".5pt">
                <v:textbox inset="0,0,0,0">
                  <w:txbxContent>
                    <w:p w14:paraId="02F639A1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81D02A5" wp14:editId="7BFB49BB">
                <wp:simplePos x="0" y="0"/>
                <wp:positionH relativeFrom="margin">
                  <wp:posOffset>2113808</wp:posOffset>
                </wp:positionH>
                <wp:positionV relativeFrom="paragraph">
                  <wp:posOffset>2808127</wp:posOffset>
                </wp:positionV>
                <wp:extent cx="1455089" cy="131196"/>
                <wp:effectExtent l="0" t="0" r="12065" b="2540"/>
                <wp:wrapNone/>
                <wp:docPr id="2299" name="Надпись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131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71B27" w14:textId="77777777" w:rsidR="00F860EA" w:rsidRPr="0035160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Длина подставки: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410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мм</w:t>
                            </w:r>
                          </w:p>
                          <w:p w14:paraId="219965F6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02A5" id="Надпись 2299" o:spid="_x0000_s1182" type="#_x0000_t202" style="position:absolute;left:0;text-align:left;margin-left:166.45pt;margin-top:221.1pt;width:114.55pt;height:10.3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" filled="f" stroked="f" strokeweight=".5pt">
                <v:textbox inset="0,0,0,0">
                  <w:txbxContent>
                    <w:p w14:paraId="0EB71B27" w14:textId="77777777" w:rsidR="00F860EA" w:rsidRPr="0035160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Длина подставки: </w:t>
                      </w:r>
                      <w:r>
                        <w:rPr>
                          <w:sz w:val="16"/>
                          <w:szCs w:val="16"/>
                        </w:rPr>
                        <w:t>410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мм</w:t>
                      </w:r>
                    </w:p>
                    <w:p w14:paraId="219965F6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3BB7">
        <w:rPr>
          <w:noProof/>
          <w:lang w:val="en-US"/>
        </w:rPr>
        <w:drawing>
          <wp:inline distT="0" distB="0" distL="0" distR="0" wp14:anchorId="72488A4F" wp14:editId="63EEF0CF">
            <wp:extent cx="5807034" cy="4125416"/>
            <wp:effectExtent l="0" t="0" r="3810" b="8890"/>
            <wp:docPr id="2289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1636" cy="41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E5D2" w14:textId="77777777" w:rsidR="00350582" w:rsidRDefault="00350582" w:rsidP="00350582">
      <w:pPr>
        <w:pStyle w:val="SingleTxtG"/>
        <w:ind w:hanging="708"/>
      </w:pPr>
    </w:p>
    <w:p w14:paraId="41BB67B4" w14:textId="77777777" w:rsidR="00350582" w:rsidRDefault="00350582" w:rsidP="00350582">
      <w:pPr>
        <w:pStyle w:val="SingleTxtG"/>
        <w:ind w:hanging="708"/>
      </w:pPr>
    </w:p>
    <w:p w14:paraId="4D8649FE" w14:textId="77777777" w:rsidR="00350582" w:rsidRDefault="00350582" w:rsidP="00350582">
      <w:pPr>
        <w:pStyle w:val="SingleTxtG"/>
        <w:keepNext/>
        <w:pageBreakBefore/>
        <w:spacing w:after="0"/>
        <w:jc w:val="left"/>
        <w:rPr>
          <w:b/>
        </w:rPr>
      </w:pPr>
      <w:bookmarkStart w:id="17" w:name="_Hlk18666312"/>
      <w:r w:rsidRPr="002C443D">
        <w:rPr>
          <w:bCs/>
        </w:rPr>
        <w:lastRenderedPageBreak/>
        <w:t xml:space="preserve">Рис. </w:t>
      </w:r>
      <w:r w:rsidRPr="002C443D">
        <w:rPr>
          <w:bCs/>
          <w:lang w:eastAsia="ja-JP"/>
        </w:rPr>
        <w:t>11</w:t>
      </w:r>
      <w:r>
        <w:rPr>
          <w:b/>
          <w:lang w:eastAsia="ja-JP"/>
        </w:rPr>
        <w:br/>
      </w:r>
      <w:r w:rsidRPr="009508A3">
        <w:rPr>
          <w:b/>
        </w:rPr>
        <w:t>Ударный элемент в виде гибкой модели ноги пешехода: испытательная установка для проведения испытания коленного шарнира при статических сертификационных испытаниях</w:t>
      </w:r>
    </w:p>
    <w:p w14:paraId="33D17ACD" w14:textId="77777777" w:rsidR="00350582" w:rsidRDefault="00350582" w:rsidP="00350582">
      <w:pPr>
        <w:pStyle w:val="SingleTxtG"/>
        <w:ind w:left="0" w:right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9915A1" wp14:editId="6BDFB8EC">
                <wp:simplePos x="0" y="0"/>
                <wp:positionH relativeFrom="margin">
                  <wp:posOffset>744744</wp:posOffset>
                </wp:positionH>
                <wp:positionV relativeFrom="paragraph">
                  <wp:posOffset>487680</wp:posOffset>
                </wp:positionV>
                <wp:extent cx="327025" cy="190500"/>
                <wp:effectExtent l="0" t="0" r="0" b="0"/>
                <wp:wrapNone/>
                <wp:docPr id="2226" name="Надпись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BFEEA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15A1" id="Надпись 2226" o:spid="_x0000_s1183" type="#_x0000_t202" style="position:absolute;left:0;text-align:left;margin-left:58.65pt;margin-top:38.4pt;width:25.75pt;height: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" filled="f" stroked="f" strokeweight=".5pt">
                <v:textbox inset="0,0,0,0">
                  <w:txbxContent>
                    <w:p w14:paraId="54CBFEEA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C6241C" wp14:editId="4C63E8B7">
                <wp:simplePos x="0" y="0"/>
                <wp:positionH relativeFrom="margin">
                  <wp:posOffset>4878985</wp:posOffset>
                </wp:positionH>
                <wp:positionV relativeFrom="paragraph">
                  <wp:posOffset>1584196</wp:posOffset>
                </wp:positionV>
                <wp:extent cx="793058" cy="691763"/>
                <wp:effectExtent l="0" t="0" r="7620" b="13335"/>
                <wp:wrapNone/>
                <wp:docPr id="2237" name="Надпись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058" cy="69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EBB1F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t>Опора</w:t>
                            </w: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>цилиндрической формы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75 мм)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241C" id="Надпись 2237" o:spid="_x0000_s1184" type="#_x0000_t202" style="position:absolute;left:0;text-align:left;margin-left:384.15pt;margin-top:124.75pt;width:62.45pt;height:54.4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" filled="f" stroked="f" strokeweight=".5pt">
                <v:textbox inset="0,0,0,0">
                  <w:txbxContent>
                    <w:p w14:paraId="49FEBB1F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t>Опора</w:t>
                      </w: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br/>
                      </w:r>
                      <w:r w:rsidRPr="00351602">
                        <w:rPr>
                          <w:sz w:val="16"/>
                          <w:szCs w:val="16"/>
                        </w:rPr>
                        <w:t>цилиндрической формы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75 мм)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E38435" wp14:editId="4653AE62">
                <wp:simplePos x="0" y="0"/>
                <wp:positionH relativeFrom="margin">
                  <wp:posOffset>592434</wp:posOffset>
                </wp:positionH>
                <wp:positionV relativeFrom="paragraph">
                  <wp:posOffset>1570746</wp:posOffset>
                </wp:positionV>
                <wp:extent cx="728053" cy="723265"/>
                <wp:effectExtent l="0" t="0" r="15240" b="635"/>
                <wp:wrapNone/>
                <wp:docPr id="2227" name="Надпись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053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949AF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t>Опора</w:t>
                            </w: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>цилиндрической формы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75 мм)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8435" id="Надпись 2227" o:spid="_x0000_s1185" type="#_x0000_t202" style="position:absolute;left:0;text-align:left;margin-left:46.65pt;margin-top:123.7pt;width:57.35pt;height:56.9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" filled="f" stroked="f" strokeweight=".5pt">
                <v:textbox inset="0,0,0,0">
                  <w:txbxContent>
                    <w:p w14:paraId="3A6949AF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t>Опора</w:t>
                      </w: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br/>
                      </w:r>
                      <w:r w:rsidRPr="00351602">
                        <w:rPr>
                          <w:sz w:val="16"/>
                          <w:szCs w:val="16"/>
                        </w:rPr>
                        <w:t>цилиндрической формы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75 мм)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55CA3C" wp14:editId="5D3C1119">
                <wp:simplePos x="0" y="0"/>
                <wp:positionH relativeFrom="margin">
                  <wp:posOffset>3099453</wp:posOffset>
                </wp:positionH>
                <wp:positionV relativeFrom="paragraph">
                  <wp:posOffset>1042447</wp:posOffset>
                </wp:positionV>
                <wp:extent cx="234017" cy="158750"/>
                <wp:effectExtent l="0" t="0" r="13970" b="12700"/>
                <wp:wrapNone/>
                <wp:docPr id="2255" name="Надпись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17" cy="15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089AA" w14:textId="77777777" w:rsidR="00F860EA" w:rsidRPr="00E30380" w:rsidRDefault="00F860EA" w:rsidP="00350582">
                            <w:pPr>
                              <w:spacing w:line="200" w:lineRule="atLeast"/>
                              <w:rPr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  <w:t>/</w:t>
                            </w:r>
                            <w:r w:rsidRPr="00E30380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  <w:t>M</w:t>
                            </w: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vertAlign w:val="subscript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CA3C" id="Надпись 2255" o:spid="_x0000_s1186" type="#_x0000_t202" style="position:absolute;left:0;text-align:left;margin-left:244.05pt;margin-top:82.1pt;width:18.45pt;height:12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" filled="f" stroked="f" strokeweight=".5pt">
                <v:textbox inset="0,0,0,0">
                  <w:txbxContent>
                    <w:p w14:paraId="512089AA" w14:textId="77777777" w:rsidR="00F860EA" w:rsidRPr="00E30380" w:rsidRDefault="00F860EA" w:rsidP="00350582">
                      <w:pPr>
                        <w:spacing w:line="200" w:lineRule="atLeast"/>
                        <w:rPr>
                          <w:spacing w:val="-4"/>
                          <w:sz w:val="12"/>
                          <w:szCs w:val="12"/>
                          <w:lang w:val="en-US"/>
                        </w:rPr>
                      </w:pP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vertAlign w:val="subscript"/>
                          <w:lang w:val="en-US"/>
                        </w:rPr>
                        <w:t>c</w:t>
                      </w: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lang w:val="en-US"/>
                        </w:rPr>
                        <w:t>/</w:t>
                      </w:r>
                      <w:r w:rsidRPr="00E30380">
                        <w:rPr>
                          <w:b/>
                          <w:bCs/>
                          <w:spacing w:val="-4"/>
                          <w:sz w:val="12"/>
                          <w:szCs w:val="12"/>
                          <w:lang w:val="en-US"/>
                        </w:rPr>
                        <w:t>M</w:t>
                      </w: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vertAlign w:val="subscript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468D9DA" wp14:editId="257A5E02">
                <wp:simplePos x="0" y="0"/>
                <wp:positionH relativeFrom="margin">
                  <wp:posOffset>4689335</wp:posOffset>
                </wp:positionH>
                <wp:positionV relativeFrom="paragraph">
                  <wp:posOffset>3757930</wp:posOffset>
                </wp:positionV>
                <wp:extent cx="401320" cy="150725"/>
                <wp:effectExtent l="0" t="0" r="0" b="1905"/>
                <wp:wrapNone/>
                <wp:docPr id="2265" name="Надпись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15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B572F" w14:textId="77777777" w:rsidR="00F860EA" w:rsidRPr="00F77153" w:rsidRDefault="00F860EA" w:rsidP="00350582">
                            <w:pPr>
                              <w:spacing w:line="200" w:lineRule="atLeast"/>
                              <w:jc w:val="right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Боковая 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D9DA" id="Надпись 2265" o:spid="_x0000_s1187" type="#_x0000_t202" style="position:absolute;left:0;text-align:left;margin-left:369.25pt;margin-top:295.9pt;width:31.6pt;height:11.8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" filled="f" stroked="f" strokeweight=".5pt">
                <v:textbox inset="0,0,0,0">
                  <w:txbxContent>
                    <w:p w14:paraId="19DB572F" w14:textId="77777777" w:rsidR="00F860EA" w:rsidRPr="00F77153" w:rsidRDefault="00F860EA" w:rsidP="00350582">
                      <w:pPr>
                        <w:spacing w:line="200" w:lineRule="atLeast"/>
                        <w:jc w:val="right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Боковая ось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753616" wp14:editId="45A8CF25">
                <wp:simplePos x="0" y="0"/>
                <wp:positionH relativeFrom="margin">
                  <wp:posOffset>5203825</wp:posOffset>
                </wp:positionH>
                <wp:positionV relativeFrom="paragraph">
                  <wp:posOffset>3603925</wp:posOffset>
                </wp:positionV>
                <wp:extent cx="565785" cy="145855"/>
                <wp:effectExtent l="0" t="0" r="5715" b="6985"/>
                <wp:wrapNone/>
                <wp:docPr id="2248" name="Надпись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" cy="14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3F0E1" w14:textId="77777777" w:rsidR="00F860EA" w:rsidRPr="00F77153" w:rsidRDefault="00F860EA" w:rsidP="00350582">
                            <w:pPr>
                              <w:spacing w:line="200" w:lineRule="atLeast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Продольная 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3616" id="Надпись 2248" o:spid="_x0000_s1188" type="#_x0000_t202" style="position:absolute;left:0;text-align:left;margin-left:409.75pt;margin-top:283.75pt;width:44.55pt;height:11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" filled="f" stroked="f" strokeweight=".5pt">
                <v:textbox inset="0,0,0,0">
                  <w:txbxContent>
                    <w:p w14:paraId="06F3F0E1" w14:textId="77777777" w:rsidR="00F860EA" w:rsidRPr="00F77153" w:rsidRDefault="00F860EA" w:rsidP="00350582">
                      <w:pPr>
                        <w:spacing w:line="200" w:lineRule="atLeast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Продольная ось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1FA085" wp14:editId="705E059A">
                <wp:simplePos x="0" y="0"/>
                <wp:positionH relativeFrom="margin">
                  <wp:posOffset>3844925</wp:posOffset>
                </wp:positionH>
                <wp:positionV relativeFrom="paragraph">
                  <wp:posOffset>3767629</wp:posOffset>
                </wp:positionV>
                <wp:extent cx="147376" cy="173753"/>
                <wp:effectExtent l="0" t="0" r="5080" b="0"/>
                <wp:wrapNone/>
                <wp:docPr id="2242" name="Надпись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76" cy="173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7E771" w14:textId="77777777" w:rsidR="00F860EA" w:rsidRPr="00F77153" w:rsidRDefault="00F860EA" w:rsidP="00350582">
                            <w:pPr>
                              <w:spacing w:line="2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A085" id="Надпись 2242" o:spid="_x0000_s1189" type="#_x0000_t202" style="position:absolute;left:0;text-align:left;margin-left:302.75pt;margin-top:296.65pt;width:11.6pt;height:13.7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" filled="f" stroked="f" strokeweight=".5pt">
                <v:textbox style="layout-flow:vertical;mso-layout-flow-alt:bottom-to-top" inset="0,0,0,0">
                  <w:txbxContent>
                    <w:p w14:paraId="7BC7E771" w14:textId="77777777" w:rsidR="00F860EA" w:rsidRPr="00F77153" w:rsidRDefault="00F860EA" w:rsidP="00350582">
                      <w:pPr>
                        <w:spacing w:line="200" w:lineRule="atLeast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120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209C560" wp14:editId="2BE5EB63">
                <wp:simplePos x="0" y="0"/>
                <wp:positionH relativeFrom="margin">
                  <wp:posOffset>4233433</wp:posOffset>
                </wp:positionH>
                <wp:positionV relativeFrom="paragraph">
                  <wp:posOffset>3487294</wp:posOffset>
                </wp:positionV>
                <wp:extent cx="160774" cy="116714"/>
                <wp:effectExtent l="0" t="0" r="10795" b="0"/>
                <wp:wrapNone/>
                <wp:docPr id="2247" name="Надпись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74" cy="116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EEDF7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C560" id="Надпись 2247" o:spid="_x0000_s1190" type="#_x0000_t202" style="position:absolute;left:0;text-align:left;margin-left:333.35pt;margin-top:274.6pt;width:12.65pt;height:9.2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" filled="f" stroked="f" strokeweight=".5pt">
                <v:textbox inset="0,0,0,0">
                  <w:txbxContent>
                    <w:p w14:paraId="069EEDF7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150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8403F1" wp14:editId="1997F943">
                <wp:simplePos x="0" y="0"/>
                <wp:positionH relativeFrom="margin">
                  <wp:posOffset>3965505</wp:posOffset>
                </wp:positionH>
                <wp:positionV relativeFrom="paragraph">
                  <wp:posOffset>4005978</wp:posOffset>
                </wp:positionV>
                <wp:extent cx="1768510" cy="555722"/>
                <wp:effectExtent l="0" t="0" r="3175" b="0"/>
                <wp:wrapNone/>
                <wp:docPr id="2251" name="Надпись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510" cy="55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2AF2D" w14:textId="77777777" w:rsidR="00F860EA" w:rsidRPr="00F77153" w:rsidRDefault="00F860EA" w:rsidP="00350582">
                            <w:pPr>
                              <w:spacing w:line="2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Единица измерения: мм</w:t>
                            </w:r>
                          </w:p>
                          <w:p w14:paraId="3CE72651" w14:textId="77777777" w:rsidR="00F860EA" w:rsidRPr="00F77153" w:rsidRDefault="00F860EA" w:rsidP="00350582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406"/>
                              </w:tabs>
                              <w:spacing w:line="204" w:lineRule="auto"/>
                              <w:ind w:left="420" w:hanging="125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Допуск по вышеуказанным размерам: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br/>
                              <w:t>±5 мм для каждого листа</w:t>
                            </w:r>
                          </w:p>
                          <w:p w14:paraId="0AB5CA85" w14:textId="77777777" w:rsidR="00F860EA" w:rsidRPr="00F77153" w:rsidRDefault="00F860EA" w:rsidP="00350582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406"/>
                              </w:tabs>
                              <w:spacing w:before="20" w:line="197" w:lineRule="auto"/>
                              <w:ind w:left="420" w:hanging="125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Допуск по вышеуказанной массе: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br/>
                              <w:t>±5 г для каждого листа</w:t>
                            </w:r>
                          </w:p>
                          <w:p w14:paraId="7B2702AA" w14:textId="77777777" w:rsidR="00F860EA" w:rsidRPr="00F77153" w:rsidRDefault="00F860EA" w:rsidP="00350582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406"/>
                              </w:tabs>
                              <w:spacing w:before="20" w:line="197" w:lineRule="auto"/>
                              <w:ind w:left="420" w:hanging="125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Толщина листа и допуск: 5 ±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0,75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03F1" id="Надпись 2251" o:spid="_x0000_s1191" type="#_x0000_t202" style="position:absolute;left:0;text-align:left;margin-left:312.25pt;margin-top:315.45pt;width:139.25pt;height:43.7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" filled="f" stroked="f" strokeweight=".5pt">
                <v:textbox inset="0,0,0,0">
                  <w:txbxContent>
                    <w:p w14:paraId="3862AF2D" w14:textId="77777777" w:rsidR="00F860EA" w:rsidRPr="00F77153" w:rsidRDefault="00F860EA" w:rsidP="00350582">
                      <w:pPr>
                        <w:spacing w:line="200" w:lineRule="atLeast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Единица измерения: мм</w:t>
                      </w:r>
                    </w:p>
                    <w:p w14:paraId="3CE72651" w14:textId="77777777" w:rsidR="00F860EA" w:rsidRPr="00F77153" w:rsidRDefault="00F860EA" w:rsidP="00350582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406"/>
                        </w:tabs>
                        <w:spacing w:line="204" w:lineRule="auto"/>
                        <w:ind w:left="420" w:hanging="125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Допуск по вышеуказанным размерам: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br/>
                        <w:t>±5 мм для каждого листа</w:t>
                      </w:r>
                    </w:p>
                    <w:p w14:paraId="0AB5CA85" w14:textId="77777777" w:rsidR="00F860EA" w:rsidRPr="00F77153" w:rsidRDefault="00F860EA" w:rsidP="00350582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406"/>
                        </w:tabs>
                        <w:spacing w:before="20" w:line="197" w:lineRule="auto"/>
                        <w:ind w:left="420" w:hanging="125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Допуск по вышеуказанной массе: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br/>
                        <w:t>±5 г для каждого листа</w:t>
                      </w:r>
                    </w:p>
                    <w:p w14:paraId="7B2702AA" w14:textId="77777777" w:rsidR="00F860EA" w:rsidRPr="00F77153" w:rsidRDefault="00F860EA" w:rsidP="00350582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406"/>
                        </w:tabs>
                        <w:spacing w:before="20" w:line="197" w:lineRule="auto"/>
                        <w:ind w:left="420" w:hanging="125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Толщина листа и допуск: 5 ±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0,75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424878" wp14:editId="67E30838">
                <wp:simplePos x="0" y="0"/>
                <wp:positionH relativeFrom="margin">
                  <wp:posOffset>3861958</wp:posOffset>
                </wp:positionH>
                <wp:positionV relativeFrom="paragraph">
                  <wp:posOffset>3249539</wp:posOffset>
                </wp:positionV>
                <wp:extent cx="927798" cy="207666"/>
                <wp:effectExtent l="0" t="0" r="5715" b="1905"/>
                <wp:wrapNone/>
                <wp:docPr id="2246" name="Надпись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98" cy="2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831FA" w14:textId="77777777" w:rsidR="00F860EA" w:rsidRPr="00DA1825" w:rsidRDefault="00F860EA" w:rsidP="00350582">
                            <w:pPr>
                              <w:spacing w:line="240" w:lineRule="auto"/>
                              <w:jc w:val="center"/>
                              <w:rPr>
                                <w:spacing w:val="4"/>
                                <w:w w:val="103"/>
                                <w:kern w:val="1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4"/>
                                <w:w w:val="103"/>
                                <w:kern w:val="14"/>
                                <w:sz w:val="14"/>
                                <w:szCs w:val="14"/>
                              </w:rPr>
                              <w:t>Неопреновый лист</w:t>
                            </w:r>
                            <w:r>
                              <w:rPr>
                                <w:spacing w:val="4"/>
                                <w:w w:val="103"/>
                                <w:kern w:val="14"/>
                                <w:sz w:val="14"/>
                                <w:szCs w:val="14"/>
                              </w:rPr>
                              <w:br/>
                              <w:t>(22 г/лист)</w:t>
                            </w:r>
                          </w:p>
                          <w:p w14:paraId="2BC21365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4878" id="Надпись 2246" o:spid="_x0000_s1192" type="#_x0000_t202" style="position:absolute;left:0;text-align:left;margin-left:304.1pt;margin-top:255.85pt;width:73.05pt;height:16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" filled="f" stroked="f" strokeweight=".5pt">
                <v:textbox inset="0,0,0,0">
                  <w:txbxContent>
                    <w:p w14:paraId="2A9831FA" w14:textId="77777777" w:rsidR="00F860EA" w:rsidRPr="00DA1825" w:rsidRDefault="00F860EA" w:rsidP="00350582">
                      <w:pPr>
                        <w:spacing w:line="240" w:lineRule="auto"/>
                        <w:jc w:val="center"/>
                        <w:rPr>
                          <w:spacing w:val="4"/>
                          <w:w w:val="103"/>
                          <w:kern w:val="14"/>
                          <w:sz w:val="14"/>
                          <w:szCs w:val="14"/>
                        </w:rPr>
                      </w:pPr>
                      <w:r>
                        <w:rPr>
                          <w:spacing w:val="4"/>
                          <w:w w:val="103"/>
                          <w:kern w:val="14"/>
                          <w:sz w:val="14"/>
                          <w:szCs w:val="14"/>
                        </w:rPr>
                        <w:t>Неопреновый лист</w:t>
                      </w:r>
                      <w:r>
                        <w:rPr>
                          <w:spacing w:val="4"/>
                          <w:w w:val="103"/>
                          <w:kern w:val="14"/>
                          <w:sz w:val="14"/>
                          <w:szCs w:val="14"/>
                        </w:rPr>
                        <w:br/>
                        <w:t>(22 г/лист)</w:t>
                      </w:r>
                    </w:p>
                    <w:p w14:paraId="2BC21365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BF4A74" wp14:editId="4497EC27">
                <wp:simplePos x="0" y="0"/>
                <wp:positionH relativeFrom="margin">
                  <wp:posOffset>2515570</wp:posOffset>
                </wp:positionH>
                <wp:positionV relativeFrom="paragraph">
                  <wp:posOffset>2220783</wp:posOffset>
                </wp:positionV>
                <wp:extent cx="1021715" cy="271305"/>
                <wp:effectExtent l="0" t="0" r="6985" b="14605"/>
                <wp:wrapNone/>
                <wp:docPr id="2257" name="Надпись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27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BF08B" w14:textId="77777777" w:rsidR="00F860EA" w:rsidRPr="00F77153" w:rsidRDefault="00F860EA" w:rsidP="00350582">
                            <w:pPr>
                              <w:spacing w:line="120" w:lineRule="atLeas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Распорка</w:t>
                            </w:r>
                            <w:r w:rsidRPr="00F77153">
                              <w:rPr>
                                <w:sz w:val="12"/>
                                <w:szCs w:val="12"/>
                              </w:rPr>
                              <w:br/>
                              <w:t xml:space="preserve">Грунт и коленный шарнир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F77153">
                              <w:rPr>
                                <w:sz w:val="12"/>
                                <w:szCs w:val="12"/>
                              </w:rPr>
                              <w:t>не</w:t>
                            </w:r>
                            <w:r w:rsidRPr="00E50C63">
                              <w:rPr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77153">
                              <w:rPr>
                                <w:sz w:val="12"/>
                                <w:szCs w:val="12"/>
                              </w:rPr>
                              <w:t>соприкасаются</w:t>
                            </w:r>
                          </w:p>
                          <w:p w14:paraId="7297EC1F" w14:textId="77777777" w:rsidR="00F860EA" w:rsidRPr="00351602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4A74" id="Надпись 2257" o:spid="_x0000_s1193" type="#_x0000_t202" style="position:absolute;left:0;text-align:left;margin-left:198.1pt;margin-top:174.85pt;width:80.45pt;height:21.3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" filled="f" stroked="f" strokeweight=".5pt">
                <v:textbox inset="0,0,0,0">
                  <w:txbxContent>
                    <w:p w14:paraId="6B8BF08B" w14:textId="77777777" w:rsidR="00F860EA" w:rsidRPr="00F77153" w:rsidRDefault="00F860EA" w:rsidP="00350582">
                      <w:pPr>
                        <w:spacing w:line="120" w:lineRule="atLeas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Распорка</w:t>
                      </w:r>
                      <w:r w:rsidRPr="00F77153">
                        <w:rPr>
                          <w:sz w:val="12"/>
                          <w:szCs w:val="12"/>
                        </w:rPr>
                        <w:br/>
                        <w:t xml:space="preserve">Грунт и коленный шарнир 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F77153">
                        <w:rPr>
                          <w:sz w:val="12"/>
                          <w:szCs w:val="12"/>
                        </w:rPr>
                        <w:t>не</w:t>
                      </w:r>
                      <w:r w:rsidRPr="00E50C63">
                        <w:rPr>
                          <w:sz w:val="9"/>
                          <w:szCs w:val="9"/>
                        </w:rPr>
                        <w:t xml:space="preserve"> </w:t>
                      </w:r>
                      <w:r w:rsidRPr="00F77153">
                        <w:rPr>
                          <w:sz w:val="12"/>
                          <w:szCs w:val="12"/>
                        </w:rPr>
                        <w:t>соприкасаются</w:t>
                      </w:r>
                    </w:p>
                    <w:p w14:paraId="7297EC1F" w14:textId="77777777" w:rsidR="00F860EA" w:rsidRPr="00351602" w:rsidRDefault="00F860EA" w:rsidP="00350582">
                      <w:pPr>
                        <w:spacing w:line="1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4B6DDC" wp14:editId="4FC254A8">
                <wp:simplePos x="0" y="0"/>
                <wp:positionH relativeFrom="margin">
                  <wp:posOffset>3179703</wp:posOffset>
                </wp:positionH>
                <wp:positionV relativeFrom="paragraph">
                  <wp:posOffset>1738532</wp:posOffset>
                </wp:positionV>
                <wp:extent cx="194807" cy="101104"/>
                <wp:effectExtent l="0" t="0" r="15240" b="13335"/>
                <wp:wrapNone/>
                <wp:docPr id="2264" name="Надпись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0983A" w14:textId="77777777" w:rsidR="00F860EA" w:rsidRPr="00F77153" w:rsidRDefault="00F860EA" w:rsidP="00350582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П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6DDC" id="Надпись 2264" o:spid="_x0000_s1194" type="#_x0000_t202" style="position:absolute;left:0;text-align:left;margin-left:250.35pt;margin-top:136.9pt;width:15.35pt;height:7.9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" filled="f" stroked="f" strokeweight=".5pt">
                <v:textbox inset="0,0,0,0">
                  <w:txbxContent>
                    <w:p w14:paraId="4100983A" w14:textId="77777777" w:rsidR="00F860EA" w:rsidRPr="00F77153" w:rsidRDefault="00F860EA" w:rsidP="00350582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П</w:t>
                      </w:r>
                      <w:r w:rsidRPr="00F77153">
                        <w:rPr>
                          <w:sz w:val="14"/>
                          <w:szCs w:val="14"/>
                        </w:rPr>
                        <w:t>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D3692A9" wp14:editId="61A5513B">
                <wp:simplePos x="0" y="0"/>
                <wp:positionH relativeFrom="margin">
                  <wp:posOffset>2651523</wp:posOffset>
                </wp:positionH>
                <wp:positionV relativeFrom="paragraph">
                  <wp:posOffset>1653889</wp:posOffset>
                </wp:positionV>
                <wp:extent cx="194807" cy="101104"/>
                <wp:effectExtent l="0" t="0" r="15240" b="13335"/>
                <wp:wrapNone/>
                <wp:docPr id="2261" name="Надпись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2F2E7" w14:textId="77777777" w:rsidR="00F860EA" w:rsidRPr="00F77153" w:rsidRDefault="00F860EA" w:rsidP="00350582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П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92A9" id="Надпись 2261" o:spid="_x0000_s1195" type="#_x0000_t202" style="position:absolute;left:0;text-align:left;margin-left:208.8pt;margin-top:130.25pt;width:15.35pt;height:7.9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" filled="f" stroked="f" strokeweight=".5pt">
                <v:textbox inset="0,0,0,0">
                  <w:txbxContent>
                    <w:p w14:paraId="03B2F2E7" w14:textId="77777777" w:rsidR="00F860EA" w:rsidRPr="00F77153" w:rsidRDefault="00F860EA" w:rsidP="00350582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П</w:t>
                      </w:r>
                      <w:r w:rsidRPr="00F77153">
                        <w:rPr>
                          <w:sz w:val="14"/>
                          <w:szCs w:val="14"/>
                        </w:rPr>
                        <w:t>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2A3DBF" wp14:editId="558F7EC9">
                <wp:simplePos x="0" y="0"/>
                <wp:positionH relativeFrom="margin">
                  <wp:posOffset>2643854</wp:posOffset>
                </wp:positionH>
                <wp:positionV relativeFrom="paragraph">
                  <wp:posOffset>1511062</wp:posOffset>
                </wp:positionV>
                <wp:extent cx="194807" cy="101104"/>
                <wp:effectExtent l="0" t="0" r="15240" b="13335"/>
                <wp:wrapNone/>
                <wp:docPr id="2260" name="Надпись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D558" w14:textId="77777777" w:rsidR="00F860EA" w:rsidRPr="00F77153" w:rsidRDefault="00F860EA" w:rsidP="00350582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77153">
                              <w:rPr>
                                <w:sz w:val="14"/>
                                <w:szCs w:val="14"/>
                              </w:rPr>
                              <w:t>ЗКС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3DBF" id="Надпись 2260" o:spid="_x0000_s1196" type="#_x0000_t202" style="position:absolute;left:0;text-align:left;margin-left:208.2pt;margin-top:119pt;width:15.35pt;height:7.9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" filled="f" stroked="f" strokeweight=".5pt">
                <v:textbox inset="0,0,0,0">
                  <w:txbxContent>
                    <w:p w14:paraId="11ECD558" w14:textId="77777777" w:rsidR="00F860EA" w:rsidRPr="00F77153" w:rsidRDefault="00F860EA" w:rsidP="00350582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77153">
                        <w:rPr>
                          <w:sz w:val="14"/>
                          <w:szCs w:val="14"/>
                        </w:rPr>
                        <w:t>ЗКС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FFB9E9" wp14:editId="798C1820">
                <wp:simplePos x="0" y="0"/>
                <wp:positionH relativeFrom="margin">
                  <wp:posOffset>2656156</wp:posOffset>
                </wp:positionH>
                <wp:positionV relativeFrom="paragraph">
                  <wp:posOffset>1383895</wp:posOffset>
                </wp:positionV>
                <wp:extent cx="190960" cy="100965"/>
                <wp:effectExtent l="0" t="0" r="0" b="13335"/>
                <wp:wrapNone/>
                <wp:docPr id="2259" name="Надпись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60" cy="100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5D765" w14:textId="77777777" w:rsidR="00F860EA" w:rsidRPr="00F77153" w:rsidRDefault="00F860EA" w:rsidP="00350582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НБ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FB9E9" id="Надпись 2259" o:spid="_x0000_s1197" type="#_x0000_t202" style="position:absolute;left:0;text-align:left;margin-left:209.15pt;margin-top:108.95pt;width:15.05pt;height:7.9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" filled="f" stroked="f" strokeweight=".5pt">
                <v:textbox inset="0,0,0,0">
                  <w:txbxContent>
                    <w:p w14:paraId="21F5D765" w14:textId="77777777" w:rsidR="00F860EA" w:rsidRPr="00F77153" w:rsidRDefault="00F860EA" w:rsidP="00350582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НБ</w:t>
                      </w:r>
                      <w:r w:rsidRPr="00F77153">
                        <w:rPr>
                          <w:sz w:val="14"/>
                          <w:szCs w:val="14"/>
                        </w:rP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E8686D4" wp14:editId="59EF2897">
                <wp:simplePos x="0" y="0"/>
                <wp:positionH relativeFrom="margin">
                  <wp:posOffset>2641374</wp:posOffset>
                </wp:positionH>
                <wp:positionV relativeFrom="paragraph">
                  <wp:posOffset>1823405</wp:posOffset>
                </wp:positionV>
                <wp:extent cx="194807" cy="101104"/>
                <wp:effectExtent l="0" t="0" r="15240" b="13335"/>
                <wp:wrapNone/>
                <wp:docPr id="2263" name="Надпись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AC5F3" w14:textId="77777777" w:rsidR="00F860EA" w:rsidRPr="00F77153" w:rsidRDefault="00F860EA" w:rsidP="00350582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ВБ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86D4" id="Надпись 2263" o:spid="_x0000_s1198" type="#_x0000_t202" style="position:absolute;left:0;text-align:left;margin-left:208pt;margin-top:143.6pt;width:15.35pt;height:7.9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" filled="f" stroked="f" strokeweight=".5pt">
                <v:textbox inset="0,0,0,0">
                  <w:txbxContent>
                    <w:p w14:paraId="299AC5F3" w14:textId="77777777" w:rsidR="00F860EA" w:rsidRPr="00F77153" w:rsidRDefault="00F860EA" w:rsidP="00350582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ВБ</w:t>
                      </w:r>
                      <w:r w:rsidRPr="00F77153">
                        <w:rPr>
                          <w:sz w:val="14"/>
                          <w:szCs w:val="14"/>
                        </w:rP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F4FDD3" wp14:editId="3FBA60BE">
                <wp:simplePos x="0" y="0"/>
                <wp:positionH relativeFrom="margin">
                  <wp:posOffset>3185289</wp:posOffset>
                </wp:positionH>
                <wp:positionV relativeFrom="paragraph">
                  <wp:posOffset>1515121</wp:posOffset>
                </wp:positionV>
                <wp:extent cx="194807" cy="101104"/>
                <wp:effectExtent l="0" t="0" r="15240" b="13335"/>
                <wp:wrapNone/>
                <wp:docPr id="2231" name="Надпись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F5967" w14:textId="77777777" w:rsidR="00F860EA" w:rsidRPr="00F77153" w:rsidRDefault="00F860EA" w:rsidP="00350582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77153">
                              <w:rPr>
                                <w:sz w:val="14"/>
                                <w:szCs w:val="14"/>
                              </w:rPr>
                              <w:t>ЗКС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4FDD3" id="Надпись 2231" o:spid="_x0000_s1199" type="#_x0000_t202" style="position:absolute;left:0;text-align:left;margin-left:250.8pt;margin-top:119.3pt;width:15.35pt;height:7.9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" filled="f" stroked="f" strokeweight=".5pt">
                <v:textbox inset="0,0,0,0">
                  <w:txbxContent>
                    <w:p w14:paraId="318F5967" w14:textId="77777777" w:rsidR="00F860EA" w:rsidRPr="00F77153" w:rsidRDefault="00F860EA" w:rsidP="00350582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77153">
                        <w:rPr>
                          <w:sz w:val="14"/>
                          <w:szCs w:val="14"/>
                        </w:rPr>
                        <w:t>ЗКС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1E31BC" wp14:editId="5D66FBE5">
                <wp:simplePos x="0" y="0"/>
                <wp:positionH relativeFrom="margin">
                  <wp:align>center</wp:align>
                </wp:positionH>
                <wp:positionV relativeFrom="paragraph">
                  <wp:posOffset>1988240</wp:posOffset>
                </wp:positionV>
                <wp:extent cx="1021743" cy="182880"/>
                <wp:effectExtent l="0" t="0" r="6985" b="7620"/>
                <wp:wrapNone/>
                <wp:docPr id="2244" name="Надпись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43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256BC" w14:textId="77777777" w:rsidR="00F860EA" w:rsidRPr="00FC6A62" w:rsidRDefault="00F860EA" w:rsidP="00350582">
                            <w:pPr>
                              <w:spacing w:line="14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sz w:val="12"/>
                                <w:szCs w:val="12"/>
                              </w:rPr>
                              <w:t>Листы ПТФЭ</w:t>
                            </w:r>
                            <w:r w:rsidRPr="00351602">
                              <w:rPr>
                                <w:sz w:val="12"/>
                                <w:szCs w:val="12"/>
                              </w:rPr>
                              <w:br/>
                              <w:t>(толщина 5 ±</w:t>
                            </w:r>
                            <w:r w:rsidRPr="00351602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351602">
                              <w:rPr>
                                <w:sz w:val="12"/>
                                <w:szCs w:val="12"/>
                              </w:rPr>
                              <w:t>2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E31BC" id="Надпись 2244" o:spid="_x0000_s1200" type="#_x0000_t202" style="position:absolute;left:0;text-align:left;margin-left:0;margin-top:156.55pt;width:80.45pt;height:14.4pt;z-index:25180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" filled="f" stroked="f" strokeweight=".5pt">
                <v:textbox inset="0,0,0,0">
                  <w:txbxContent>
                    <w:p w14:paraId="4CE256BC" w14:textId="77777777" w:rsidR="00F860EA" w:rsidRPr="00FC6A62" w:rsidRDefault="00F860EA" w:rsidP="00350582">
                      <w:pPr>
                        <w:spacing w:line="14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sz w:val="12"/>
                          <w:szCs w:val="12"/>
                        </w:rPr>
                        <w:t>Листы ПТФЭ</w:t>
                      </w:r>
                      <w:r w:rsidRPr="00351602">
                        <w:rPr>
                          <w:sz w:val="12"/>
                          <w:szCs w:val="12"/>
                        </w:rPr>
                        <w:br/>
                        <w:t>(толщина 5 ±</w:t>
                      </w:r>
                      <w:r w:rsidRPr="00351602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Pr="00351602">
                        <w:rPr>
                          <w:sz w:val="12"/>
                          <w:szCs w:val="12"/>
                        </w:rPr>
                        <w:t>2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DA711C" wp14:editId="21320EBF">
                <wp:simplePos x="0" y="0"/>
                <wp:positionH relativeFrom="margin">
                  <wp:posOffset>728703</wp:posOffset>
                </wp:positionH>
                <wp:positionV relativeFrom="paragraph">
                  <wp:posOffset>3395897</wp:posOffset>
                </wp:positionV>
                <wp:extent cx="2782404" cy="560567"/>
                <wp:effectExtent l="0" t="0" r="0" b="11430"/>
                <wp:wrapNone/>
                <wp:docPr id="2250" name="Надпись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404" cy="560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6CA98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c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: Сила внешней нагрузки в центре коленного шарнира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  <w:t>М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Центр момента силы (Нм) = 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/2 (Н) х 0,2 (м)</w:t>
                            </w:r>
                          </w:p>
                          <w:p w14:paraId="3E17089A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Радиус; 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: Ширина вдоль боковой оси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  <w:t>Допуски по всем вышеуказанным размерам: ±2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711C" id="Надпись 2250" o:spid="_x0000_s1201" type="#_x0000_t202" style="position:absolute;left:0;text-align:left;margin-left:57.4pt;margin-top:267.4pt;width:219.1pt;height:44.1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" filled="f" stroked="f" strokeweight=".5pt">
                <v:textbox inset="0,0,0,0">
                  <w:txbxContent>
                    <w:p w14:paraId="3086CA98" w14:textId="77777777" w:rsidR="00F860EA" w:rsidRPr="00351602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</w:rPr>
                        <w:t>F</w:t>
                      </w:r>
                      <w:r w:rsidRPr="00351602">
                        <w:rPr>
                          <w:b/>
                          <w:sz w:val="16"/>
                          <w:szCs w:val="16"/>
                          <w:vertAlign w:val="subscript"/>
                        </w:rPr>
                        <w:t>c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>: Сила внешней нагрузки в центре коленного шарнира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br/>
                        <w:t>М</w:t>
                      </w:r>
                      <w:r w:rsidRPr="00351602">
                        <w:rPr>
                          <w:b/>
                          <w:sz w:val="16"/>
                          <w:szCs w:val="16"/>
                          <w:vertAlign w:val="subscript"/>
                        </w:rPr>
                        <w:t>с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 xml:space="preserve">: Центр момента силы (Нм) = </w:t>
                      </w: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F</w:t>
                      </w:r>
                      <w:r w:rsidRPr="00351602">
                        <w:rPr>
                          <w:b/>
                          <w:sz w:val="16"/>
                          <w:szCs w:val="16"/>
                          <w:vertAlign w:val="subscript"/>
                          <w:lang w:val="en-US"/>
                        </w:rPr>
                        <w:t>c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>/2 (Н) х 0,2 (м)</w:t>
                      </w:r>
                    </w:p>
                    <w:p w14:paraId="3E17089A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 xml:space="preserve">: Радиус; </w:t>
                      </w: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>: Ширина вдоль боковой оси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br/>
                        <w:t>Допуски по всем вышеуказанным размерам: ±2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6C8B7B" wp14:editId="172FBC36">
                <wp:simplePos x="0" y="0"/>
                <wp:positionH relativeFrom="margin">
                  <wp:align>center</wp:align>
                </wp:positionH>
                <wp:positionV relativeFrom="paragraph">
                  <wp:posOffset>2850377</wp:posOffset>
                </wp:positionV>
                <wp:extent cx="1455089" cy="131196"/>
                <wp:effectExtent l="0" t="0" r="12065" b="2540"/>
                <wp:wrapNone/>
                <wp:docPr id="2232" name="Надпись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131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3A290" w14:textId="77777777" w:rsidR="00F860EA" w:rsidRPr="0035160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Длина подставки: 400 мм</w:t>
                            </w:r>
                          </w:p>
                          <w:p w14:paraId="347031E6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8B7B" id="Надпись 2232" o:spid="_x0000_s1202" type="#_x0000_t202" style="position:absolute;left:0;text-align:left;margin-left:0;margin-top:224.45pt;width:114.55pt;height:10.35pt;z-index:2517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" filled="f" stroked="f" strokeweight=".5pt">
                <v:textbox inset="0,0,0,0">
                  <w:txbxContent>
                    <w:p w14:paraId="06B3A290" w14:textId="77777777" w:rsidR="00F860EA" w:rsidRPr="0035160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Длина подставки: 400 мм</w:t>
                      </w:r>
                    </w:p>
                    <w:p w14:paraId="347031E6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5424E2" wp14:editId="4017AD98">
                <wp:simplePos x="0" y="0"/>
                <wp:positionH relativeFrom="margin">
                  <wp:posOffset>3482671</wp:posOffset>
                </wp:positionH>
                <wp:positionV relativeFrom="paragraph">
                  <wp:posOffset>2688397</wp:posOffset>
                </wp:positionV>
                <wp:extent cx="327025" cy="162726"/>
                <wp:effectExtent l="0" t="0" r="0" b="8890"/>
                <wp:wrapNone/>
                <wp:docPr id="2256" name="Надпись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A24F9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24E2" id="Надпись 2256" o:spid="_x0000_s1203" type="#_x0000_t202" style="position:absolute;left:0;text-align:left;margin-left:274.25pt;margin-top:211.7pt;width:25.75pt;height:12.8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" filled="f" stroked="f" strokeweight=".5pt">
                <v:textbox inset="0,0,0,0">
                  <w:txbxContent>
                    <w:p w14:paraId="0FAA24F9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200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6B8299" wp14:editId="227E1461">
                <wp:simplePos x="0" y="0"/>
                <wp:positionH relativeFrom="margin">
                  <wp:posOffset>2313002</wp:posOffset>
                </wp:positionH>
                <wp:positionV relativeFrom="paragraph">
                  <wp:posOffset>2679976</wp:posOffset>
                </wp:positionV>
                <wp:extent cx="327025" cy="162726"/>
                <wp:effectExtent l="0" t="0" r="0" b="8890"/>
                <wp:wrapNone/>
                <wp:docPr id="2233" name="Надпись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D0AF3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8299" id="Надпись 2233" o:spid="_x0000_s1204" type="#_x0000_t202" style="position:absolute;left:0;text-align:left;margin-left:182.15pt;margin-top:211pt;width:25.75pt;height:12.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" filled="f" stroked="f" strokeweight=".5pt">
                <v:textbox inset="0,0,0,0">
                  <w:txbxContent>
                    <w:p w14:paraId="2CCD0AF3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200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E09D2F" wp14:editId="18FB0D03">
                <wp:simplePos x="0" y="0"/>
                <wp:positionH relativeFrom="margin">
                  <wp:posOffset>205133</wp:posOffset>
                </wp:positionH>
                <wp:positionV relativeFrom="paragraph">
                  <wp:posOffset>725474</wp:posOffset>
                </wp:positionV>
                <wp:extent cx="327547" cy="191069"/>
                <wp:effectExtent l="0" t="0" r="0" b="0"/>
                <wp:wrapNone/>
                <wp:docPr id="2224" name="Надпись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9D62E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9D2F" id="Надпись 2224" o:spid="_x0000_s1205" type="#_x0000_t202" style="position:absolute;left:0;text-align:left;margin-left:16.15pt;margin-top:57.1pt;width:25.8pt;height:15.0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" filled="f" stroked="f" strokeweight=".5pt">
                <v:textbox inset="0,0,0,0">
                  <w:txbxContent>
                    <w:p w14:paraId="4A99D62E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2EE602" wp14:editId="0C3AC43B">
                <wp:simplePos x="0" y="0"/>
                <wp:positionH relativeFrom="margin">
                  <wp:posOffset>744883</wp:posOffset>
                </wp:positionH>
                <wp:positionV relativeFrom="paragraph">
                  <wp:posOffset>793667</wp:posOffset>
                </wp:positionV>
                <wp:extent cx="327547" cy="191069"/>
                <wp:effectExtent l="0" t="0" r="0" b="0"/>
                <wp:wrapNone/>
                <wp:docPr id="2225" name="Надпись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172FF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E602" id="Надпись 2225" o:spid="_x0000_s1206" type="#_x0000_t202" style="position:absolute;left:0;text-align:left;margin-left:58.65pt;margin-top:62.5pt;width:25.8pt;height:15.0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" filled="f" stroked="f" strokeweight=".5pt">
                <v:textbox inset="0,0,0,0">
                  <w:txbxContent>
                    <w:p w14:paraId="305172FF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86B552" wp14:editId="5BE6D2DE">
                <wp:simplePos x="0" y="0"/>
                <wp:positionH relativeFrom="margin">
                  <wp:posOffset>1986749</wp:posOffset>
                </wp:positionH>
                <wp:positionV relativeFrom="paragraph">
                  <wp:posOffset>763546</wp:posOffset>
                </wp:positionV>
                <wp:extent cx="882595" cy="254441"/>
                <wp:effectExtent l="0" t="0" r="13335" b="12700"/>
                <wp:wrapNone/>
                <wp:docPr id="2229" name="Надпись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254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3A503" w14:textId="77777777" w:rsidR="00F860EA" w:rsidRPr="0035160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Неопреновый лист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(1 лист)</w:t>
                            </w:r>
                          </w:p>
                          <w:p w14:paraId="5C9E1EC2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B552" id="Надпись 2229" o:spid="_x0000_s1207" type="#_x0000_t202" style="position:absolute;left:0;text-align:left;margin-left:156.45pt;margin-top:60.1pt;width:69.5pt;height:20.0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" filled="f" stroked="f" strokeweight=".5pt">
                <v:textbox inset="0,0,0,0">
                  <w:txbxContent>
                    <w:p w14:paraId="30C3A503" w14:textId="77777777" w:rsidR="00F860EA" w:rsidRPr="0035160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Неопреновый лист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(1 лист)</w:t>
                      </w:r>
                    </w:p>
                    <w:p w14:paraId="5C9E1EC2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3484D0" wp14:editId="16D7E433">
                <wp:simplePos x="0" y="0"/>
                <wp:positionH relativeFrom="margin">
                  <wp:posOffset>2730776</wp:posOffset>
                </wp:positionH>
                <wp:positionV relativeFrom="paragraph">
                  <wp:posOffset>378404</wp:posOffset>
                </wp:positionV>
                <wp:extent cx="603885" cy="258417"/>
                <wp:effectExtent l="0" t="0" r="5715" b="8890"/>
                <wp:wrapNone/>
                <wp:docPr id="2230" name="Надпись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58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1D03B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Датчик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84D0" id="Надпись 2230" o:spid="_x0000_s1208" type="#_x0000_t202" style="position:absolute;left:0;text-align:left;margin-left:215pt;margin-top:29.8pt;width:47.55pt;height:20.3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" filled="f" stroked="f" strokeweight=".5pt">
                <v:textbox inset="0,0,0,0">
                  <w:txbxContent>
                    <w:p w14:paraId="09F1D03B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Датчик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5A3AB0" wp14:editId="678A5AAF">
                <wp:simplePos x="0" y="0"/>
                <wp:positionH relativeFrom="margin">
                  <wp:posOffset>1538080</wp:posOffset>
                </wp:positionH>
                <wp:positionV relativeFrom="paragraph">
                  <wp:posOffset>998607</wp:posOffset>
                </wp:positionV>
                <wp:extent cx="764347" cy="190500"/>
                <wp:effectExtent l="0" t="0" r="0" b="0"/>
                <wp:wrapNone/>
                <wp:docPr id="2228" name="Надпись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347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1A681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Сторона бедра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3AB0" id="Надпись 2228" o:spid="_x0000_s1209" type="#_x0000_t202" style="position:absolute;left:0;text-align:left;margin-left:121.1pt;margin-top:78.65pt;width:60.2pt;height:1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" filled="f" stroked="f" strokeweight=".5pt">
                <v:textbox inset="0,0,0,0">
                  <w:txbxContent>
                    <w:p w14:paraId="27D1A681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Сторона бедра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C5E961" wp14:editId="6097071A">
                <wp:simplePos x="0" y="0"/>
                <wp:positionH relativeFrom="margin">
                  <wp:posOffset>691268</wp:posOffset>
                </wp:positionH>
                <wp:positionV relativeFrom="paragraph">
                  <wp:posOffset>1090047</wp:posOffset>
                </wp:positionV>
                <wp:extent cx="659958" cy="191069"/>
                <wp:effectExtent l="0" t="0" r="6985" b="0"/>
                <wp:wrapNone/>
                <wp:docPr id="2223" name="Надпись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6343C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Ось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E961" id="Надпись 2223" o:spid="_x0000_s1210" type="#_x0000_t202" style="position:absolute;left:0;text-align:left;margin-left:54.45pt;margin-top:85.85pt;width:51.95pt;height:15.0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" filled="f" stroked="f" strokeweight=".5pt">
                <v:textbox inset="0,0,0,0">
                  <w:txbxContent>
                    <w:p w14:paraId="1C86343C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Ось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F85A9F" wp14:editId="7EB947FF">
                <wp:simplePos x="0" y="0"/>
                <wp:positionH relativeFrom="margin">
                  <wp:posOffset>4988146</wp:posOffset>
                </wp:positionH>
                <wp:positionV relativeFrom="paragraph">
                  <wp:posOffset>2515870</wp:posOffset>
                </wp:positionV>
                <wp:extent cx="327547" cy="191069"/>
                <wp:effectExtent l="0" t="0" r="0" b="0"/>
                <wp:wrapNone/>
                <wp:docPr id="2234" name="Надпись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91B34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грунт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5A9F" id="Надпись 2234" o:spid="_x0000_s1211" type="#_x0000_t202" style="position:absolute;left:0;text-align:left;margin-left:392.75pt;margin-top:198.1pt;width:25.8pt;height:15.0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" filled="f" stroked="f" strokeweight=".5pt">
                <v:textbox inset="0,0,0,0">
                  <w:txbxContent>
                    <w:p w14:paraId="74991B34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грунт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50BF15B" wp14:editId="5637034E">
                <wp:simplePos x="0" y="0"/>
                <wp:positionH relativeFrom="margin">
                  <wp:posOffset>3517404</wp:posOffset>
                </wp:positionH>
                <wp:positionV relativeFrom="paragraph">
                  <wp:posOffset>369652</wp:posOffset>
                </wp:positionV>
                <wp:extent cx="1172817" cy="532738"/>
                <wp:effectExtent l="0" t="0" r="8890" b="1270"/>
                <wp:wrapNone/>
                <wp:docPr id="2236" name="Надпись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17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2F90D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t>Нагрузочные салазки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цилиндрической формы</w:t>
                            </w:r>
                          </w:p>
                          <w:p w14:paraId="38892C82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50 мм)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100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F15B" id="Надпись 2236" o:spid="_x0000_s1212" type="#_x0000_t202" style="position:absolute;left:0;text-align:left;margin-left:276.95pt;margin-top:29.1pt;width:92.35pt;height:41.9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" filled="f" stroked="f" strokeweight=".5pt">
                <v:textbox inset="0,0,0,0">
                  <w:txbxContent>
                    <w:p w14:paraId="4232F90D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t>Нагрузочные салазки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цилиндрической формы</w:t>
                      </w:r>
                    </w:p>
                    <w:p w14:paraId="38892C82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50 мм)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100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86999C" wp14:editId="21BFBA15">
                <wp:simplePos x="0" y="0"/>
                <wp:positionH relativeFrom="margin">
                  <wp:posOffset>3577065</wp:posOffset>
                </wp:positionH>
                <wp:positionV relativeFrom="paragraph">
                  <wp:posOffset>945515</wp:posOffset>
                </wp:positionV>
                <wp:extent cx="1216550" cy="293867"/>
                <wp:effectExtent l="0" t="0" r="3175" b="11430"/>
                <wp:wrapNone/>
                <wp:docPr id="2235" name="Надпись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550" cy="293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61BA9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Ударной поверхности в ходе этого испытания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  <w:p w14:paraId="56FFFA6F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5376A0A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999C" id="Надпись 2235" o:spid="_x0000_s1213" type="#_x0000_t202" style="position:absolute;left:0;text-align:left;margin-left:281.65pt;margin-top:74.45pt;width:95.8pt;height:23.1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" filled="f" stroked="f" strokeweight=".5pt">
                <v:textbox inset="0,0,0,0">
                  <w:txbxContent>
                    <w:p w14:paraId="3E261BA9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Ударной поверхности в ходе этого испытания </w:t>
                      </w:r>
                      <w:r>
                        <w:rPr>
                          <w:sz w:val="16"/>
                          <w:szCs w:val="16"/>
                        </w:rPr>
                        <w:t>нет</w:t>
                      </w:r>
                    </w:p>
                    <w:p w14:paraId="56FFFA6F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14:paraId="35376A0A" w14:textId="77777777" w:rsidR="00F860EA" w:rsidRPr="0035160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528B3F" wp14:editId="20B4E500">
                <wp:simplePos x="0" y="0"/>
                <wp:positionH relativeFrom="margin">
                  <wp:posOffset>2778125</wp:posOffset>
                </wp:positionH>
                <wp:positionV relativeFrom="paragraph">
                  <wp:posOffset>1032676</wp:posOffset>
                </wp:positionV>
                <wp:extent cx="146685" cy="139065"/>
                <wp:effectExtent l="0" t="0" r="5715" b="13335"/>
                <wp:wrapNone/>
                <wp:docPr id="2245" name="Надпись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139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DCD2D" w14:textId="77777777" w:rsidR="00F860EA" w:rsidRPr="00E30380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E30380"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8B3F" id="Надпись 2245" o:spid="_x0000_s1214" type="#_x0000_t202" style="position:absolute;left:0;text-align:left;margin-left:218.75pt;margin-top:81.3pt;width:11.55pt;height:10.9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" filled="f" stroked="f" strokeweight=".5pt">
                <v:textbox inset="0,0,0,0">
                  <w:txbxContent>
                    <w:p w14:paraId="549DCD2D" w14:textId="77777777" w:rsidR="00F860EA" w:rsidRPr="00E30380" w:rsidRDefault="00F860EA" w:rsidP="00350582">
                      <w:pPr>
                        <w:spacing w:line="200" w:lineRule="atLeast"/>
                        <w:rPr>
                          <w:b/>
                          <w:sz w:val="12"/>
                          <w:szCs w:val="12"/>
                          <w:lang w:val="en-US"/>
                        </w:rPr>
                      </w:pPr>
                      <w:r w:rsidRPr="00E30380">
                        <w:rPr>
                          <w:b/>
                          <w:sz w:val="12"/>
                          <w:szCs w:val="12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C2072B" wp14:editId="6C99D21D">
                <wp:simplePos x="0" y="0"/>
                <wp:positionH relativeFrom="margin">
                  <wp:posOffset>1414836</wp:posOffset>
                </wp:positionH>
                <wp:positionV relativeFrom="paragraph">
                  <wp:posOffset>2703913</wp:posOffset>
                </wp:positionV>
                <wp:extent cx="246490" cy="159027"/>
                <wp:effectExtent l="0" t="0" r="1270" b="12700"/>
                <wp:wrapNone/>
                <wp:docPr id="2241" name="Надпись 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159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6FA41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072B" id="Надпись 2241" o:spid="_x0000_s1215" type="#_x0000_t202" style="position:absolute;left:0;text-align:left;margin-left:111.4pt;margin-top:212.9pt;width:19.4pt;height:12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" filled="f" stroked="f" strokeweight=".5pt">
                <v:textbox inset="0,0,0,0">
                  <w:txbxContent>
                    <w:p w14:paraId="3EE6FA41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F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vertAlign w:val="subscript"/>
                          <w:lang w:val="en-US"/>
                        </w:rPr>
                        <w:t>c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1E860A" wp14:editId="02090FDE">
                <wp:simplePos x="0" y="0"/>
                <wp:positionH relativeFrom="margin">
                  <wp:posOffset>4472608</wp:posOffset>
                </wp:positionH>
                <wp:positionV relativeFrom="paragraph">
                  <wp:posOffset>2708054</wp:posOffset>
                </wp:positionV>
                <wp:extent cx="246490" cy="159027"/>
                <wp:effectExtent l="0" t="0" r="1270" b="12700"/>
                <wp:wrapNone/>
                <wp:docPr id="2254" name="Надпись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159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503CE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860A" id="Надпись 2254" o:spid="_x0000_s1216" type="#_x0000_t202" style="position:absolute;left:0;text-align:left;margin-left:352.15pt;margin-top:213.25pt;width:19.4pt;height:12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" filled="f" stroked="f" strokeweight=".5pt">
                <v:textbox inset="0,0,0,0">
                  <w:txbxContent>
                    <w:p w14:paraId="3BB503CE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F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vertAlign w:val="subscript"/>
                          <w:lang w:val="en-US"/>
                        </w:rPr>
                        <w:t>c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B27025" wp14:editId="488513A2">
                <wp:simplePos x="0" y="0"/>
                <wp:positionH relativeFrom="margin">
                  <wp:posOffset>4408998</wp:posOffset>
                </wp:positionH>
                <wp:positionV relativeFrom="paragraph">
                  <wp:posOffset>1875458</wp:posOffset>
                </wp:positionV>
                <wp:extent cx="147099" cy="139148"/>
                <wp:effectExtent l="0" t="0" r="5715" b="13335"/>
                <wp:wrapNone/>
                <wp:docPr id="2252" name="Надпись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" cy="139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E49A2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27025" id="Надпись 2252" o:spid="_x0000_s1217" type="#_x0000_t202" style="position:absolute;left:0;text-align:left;margin-left:347.15pt;margin-top:147.65pt;width:11.6pt;height:10.9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" filled="f" stroked="f" strokeweight=".5pt">
                <v:textbox inset="0,0,0,0">
                  <w:txbxContent>
                    <w:p w14:paraId="395E49A2" w14:textId="77777777" w:rsidR="00F860EA" w:rsidRPr="00351602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4F16AD" wp14:editId="5925C91B">
                <wp:simplePos x="0" y="0"/>
                <wp:positionH relativeFrom="margin">
                  <wp:posOffset>1571073</wp:posOffset>
                </wp:positionH>
                <wp:positionV relativeFrom="paragraph">
                  <wp:posOffset>1870020</wp:posOffset>
                </wp:positionV>
                <wp:extent cx="147099" cy="139148"/>
                <wp:effectExtent l="0" t="0" r="5715" b="13335"/>
                <wp:wrapNone/>
                <wp:docPr id="2253" name="Надпись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" cy="139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18E5A" w14:textId="77777777" w:rsidR="00F860EA" w:rsidRPr="00351602" w:rsidRDefault="00F860EA" w:rsidP="0035058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16AD" id="Надпись 2253" o:spid="_x0000_s1218" type="#_x0000_t202" style="position:absolute;left:0;text-align:left;margin-left:123.7pt;margin-top:147.25pt;width:11.6pt;height:10.9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" filled="f" stroked="f" strokeweight=".5pt">
                <v:textbox inset="0,0,0,0">
                  <w:txbxContent>
                    <w:p w14:paraId="15118E5A" w14:textId="77777777" w:rsidR="00F860EA" w:rsidRPr="00351602" w:rsidRDefault="00F860EA" w:rsidP="0035058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5A3">
        <w:rPr>
          <w:noProof/>
          <w:lang w:val="en-US"/>
        </w:rPr>
        <w:drawing>
          <wp:inline distT="0" distB="0" distL="0" distR="0" wp14:anchorId="19A0FDFB" wp14:editId="503C529C">
            <wp:extent cx="6120130" cy="4781550"/>
            <wp:effectExtent l="0" t="0" r="0" b="0"/>
            <wp:docPr id="2222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E909" w14:textId="77777777" w:rsidR="00350582" w:rsidRPr="002C443D" w:rsidRDefault="00350582" w:rsidP="00350582">
      <w:pPr>
        <w:pStyle w:val="SingleTxtG"/>
        <w:ind w:left="2268" w:hanging="1134"/>
      </w:pPr>
      <w:r w:rsidRPr="002C443D">
        <w:t>5.2</w:t>
      </w:r>
      <w:r w:rsidRPr="002C443D">
        <w:tab/>
      </w:r>
      <w:r w:rsidRPr="002C443D">
        <w:tab/>
        <w:t>Динамические сертификационные испытания (маятниковое испытание)</w:t>
      </w:r>
    </w:p>
    <w:bookmarkEnd w:id="17"/>
    <w:p w14:paraId="4ED8BA96" w14:textId="77777777" w:rsidR="00350582" w:rsidRPr="002C443D" w:rsidRDefault="00350582" w:rsidP="00350582">
      <w:pPr>
        <w:pStyle w:val="SingleTxtG"/>
        <w:spacing w:line="240" w:lineRule="auto"/>
        <w:ind w:left="2268" w:hanging="1134"/>
      </w:pPr>
      <w:r w:rsidRPr="002C443D">
        <w:tab/>
      </w:r>
      <w:r w:rsidRPr="002C443D">
        <w:tab/>
        <w:t>Во время испытания на сертификацию температуру в помещении для испытания стабилизируют на уровне 20 ± 2 °C.</w:t>
      </w:r>
    </w:p>
    <w:p w14:paraId="6B7AEECC" w14:textId="77777777" w:rsidR="00350582" w:rsidRPr="002C443D" w:rsidRDefault="00350582" w:rsidP="00350582">
      <w:pPr>
        <w:pStyle w:val="SingleTxtG"/>
        <w:ind w:left="2268"/>
      </w:pPr>
      <w:r w:rsidRPr="002C443D">
        <w:t>Во время сертификации измеряют и регистрируют в протоколе сертификации температуру в зоне сертификации.</w:t>
      </w:r>
    </w:p>
    <w:p w14:paraId="6627EDEF" w14:textId="77777777" w:rsidR="00350582" w:rsidRPr="002C443D" w:rsidRDefault="00350582" w:rsidP="00350582">
      <w:pPr>
        <w:pStyle w:val="SingleTxtG"/>
        <w:ind w:left="2268"/>
      </w:pPr>
      <w:r w:rsidRPr="002C443D">
        <w:t>Значение срабатывания всех датчиков по классу КЧХ, определенное в стандарте ISO 6487:2002, должно составлять 180. Значения срабатывания по классу КАХ, определенные в стандарте ISO 6487:2002, должны составлять 30 мм для растяжений коленных связок и 400 Нм для изгибающих моментов голени. Это не предусматривает необходимости физического удлинения или изгиба самого ударного элемента до этих значений.</w:t>
      </w:r>
    </w:p>
    <w:p w14:paraId="24DFE455" w14:textId="77777777" w:rsidR="00350582" w:rsidRPr="002C443D" w:rsidRDefault="00350582" w:rsidP="00350582">
      <w:pPr>
        <w:pStyle w:val="SingleTxtG"/>
        <w:ind w:left="2259" w:hanging="1125"/>
      </w:pPr>
      <w:r w:rsidRPr="002C443D">
        <w:t>5.2.1</w:t>
      </w:r>
      <w:r w:rsidRPr="002C443D">
        <w:tab/>
        <w:t>Сборный ударный элемент в виде гибкой модели ноги пешехода должен отвечать нижеследующим требованиям.</w:t>
      </w:r>
    </w:p>
    <w:p w14:paraId="3C476A0B" w14:textId="77777777" w:rsidR="00350582" w:rsidRPr="002C443D" w:rsidRDefault="00350582" w:rsidP="00350582">
      <w:pPr>
        <w:pStyle w:val="SingleTxtG"/>
        <w:ind w:left="2268" w:hanging="1134"/>
      </w:pPr>
      <w:r w:rsidRPr="002C443D">
        <w:tab/>
        <w:t>Ударный элемент в виде гибкой модели ноги пешехода, включая имитирующие мягкие ткани и кожу материалы, а также дополнительный груз, подвешивают на стенде для проведения динамического испытания на сертификацию под углом 15 ± 1° вверх по отношению к горизонтальной плоскости, как показано на рис. 12. Ударный элемент высвобождается из подвешенного положения и свободно падает на шарнирное соединение испытательного стенда.</w:t>
      </w:r>
    </w:p>
    <w:p w14:paraId="1ABC07AF" w14:textId="77777777" w:rsidR="00350582" w:rsidRPr="002C443D" w:rsidRDefault="00350582" w:rsidP="00350582">
      <w:pPr>
        <w:pStyle w:val="SingleTxtG"/>
        <w:ind w:left="2268"/>
      </w:pPr>
      <w:r w:rsidRPr="002C443D">
        <w:lastRenderedPageBreak/>
        <w:t>Центр коленного шарнира ударного элемента должен находиться на 30 ± 1 мм ниже нижней линии стопорного бруса, а ударная поверхность голени без имитирующих мягкие ткани и кожу материалов должна находиться на расстоянии 13 ± 2 мм от переднего верхнего края стопорного бруса, когда ударный элемент свободно висит, как показано на рис. 12.</w:t>
      </w:r>
    </w:p>
    <w:p w14:paraId="3A7F7654" w14:textId="77777777" w:rsidR="00350582" w:rsidRPr="007D0CEF" w:rsidRDefault="00350582" w:rsidP="00350582">
      <w:pPr>
        <w:pStyle w:val="SingleTxtG"/>
        <w:ind w:left="2268"/>
        <w:rPr>
          <w:bCs/>
          <w:lang w:eastAsia="ja-JP"/>
        </w:rPr>
      </w:pPr>
      <w:r w:rsidRPr="007D0CEF">
        <w:rPr>
          <w:bCs/>
        </w:rPr>
        <w:t>При проведении испытания абсолютное значение максимального изгибающего момента голени должно составлять:</w:t>
      </w:r>
    </w:p>
    <w:p w14:paraId="46EB3F5E" w14:textId="77777777" w:rsidR="00350582" w:rsidRPr="007D0CEF" w:rsidRDefault="00350582" w:rsidP="00350582">
      <w:pPr>
        <w:pStyle w:val="SingleTxtG"/>
        <w:ind w:left="2694"/>
        <w:jc w:val="left"/>
        <w:rPr>
          <w:bCs/>
        </w:rPr>
      </w:pPr>
      <w:r w:rsidRPr="007D0CEF">
        <w:rPr>
          <w:bCs/>
        </w:rPr>
        <w:t>a)</w:t>
      </w:r>
      <w:r w:rsidRPr="007D0CEF">
        <w:rPr>
          <w:bCs/>
        </w:rPr>
        <w:tab/>
        <w:t>голень-1: 235 Нм ≤ 272 Нм;</w:t>
      </w:r>
      <w:r w:rsidRPr="007D0CEF">
        <w:rPr>
          <w:bCs/>
        </w:rPr>
        <w:br/>
        <w:t>b)</w:t>
      </w:r>
      <w:r w:rsidRPr="007D0CEF">
        <w:rPr>
          <w:bCs/>
        </w:rPr>
        <w:tab/>
        <w:t>голень-2: 187 Нм ≤ 219 Нм;</w:t>
      </w:r>
      <w:r w:rsidRPr="007D0CEF">
        <w:rPr>
          <w:bCs/>
        </w:rPr>
        <w:br/>
        <w:t>c)</w:t>
      </w:r>
      <w:r w:rsidRPr="007D0CEF">
        <w:rPr>
          <w:bCs/>
        </w:rPr>
        <w:tab/>
        <w:t>голень-3: 139 Нм ≤ 166 Нм;</w:t>
      </w:r>
      <w:r w:rsidRPr="007D0CEF">
        <w:rPr>
          <w:bCs/>
        </w:rPr>
        <w:br/>
        <w:t>d)</w:t>
      </w:r>
      <w:r w:rsidRPr="007D0CEF">
        <w:rPr>
          <w:bCs/>
        </w:rPr>
        <w:tab/>
        <w:t>голень-4: 90 Нм ≤ 111 Нм.</w:t>
      </w:r>
    </w:p>
    <w:p w14:paraId="49EAE498" w14:textId="77777777" w:rsidR="00350582" w:rsidRPr="007D0CEF" w:rsidRDefault="00350582" w:rsidP="00350582">
      <w:pPr>
        <w:pStyle w:val="SingleTxtG"/>
        <w:ind w:left="2268"/>
      </w:pPr>
      <w:r w:rsidRPr="007D0CEF">
        <w:t>Абсолютное значение максимального растяжения должно составлять:</w:t>
      </w:r>
    </w:p>
    <w:p w14:paraId="53508731" w14:textId="77777777" w:rsidR="00350582" w:rsidRPr="007D0CEF" w:rsidRDefault="00350582" w:rsidP="00350582">
      <w:pPr>
        <w:pStyle w:val="SingleTxtG"/>
        <w:ind w:left="2694"/>
        <w:jc w:val="left"/>
      </w:pPr>
      <w:r w:rsidRPr="007D0CEF">
        <w:t>a)</w:t>
      </w:r>
      <w:r w:rsidRPr="007D0CEF">
        <w:tab/>
        <w:t>ВБС: 20,5 мм ≤ 24,0 мм;</w:t>
      </w:r>
      <w:r w:rsidRPr="007D0CEF">
        <w:br/>
        <w:t>b)</w:t>
      </w:r>
      <w:r w:rsidRPr="007D0CEF">
        <w:tab/>
        <w:t>ПКС: 8,0 мм ≤ 10,5 мм;</w:t>
      </w:r>
      <w:r w:rsidRPr="007D0CEF">
        <w:br/>
        <w:t>c)</w:t>
      </w:r>
      <w:r w:rsidRPr="007D0CEF">
        <w:tab/>
        <w:t>ЗКС: 3,5 мм ≤ 5,0 мм.</w:t>
      </w:r>
    </w:p>
    <w:p w14:paraId="535F32D3" w14:textId="77777777" w:rsidR="00350582" w:rsidRPr="007D0CEF" w:rsidRDefault="00350582" w:rsidP="00350582">
      <w:pPr>
        <w:pStyle w:val="SingleTxtG"/>
        <w:ind w:left="2268"/>
      </w:pPr>
      <w:r w:rsidRPr="007D0CEF">
        <w:t>В случае всех этих значений максимального изгибающего момента и максимального растяжения используют показания, зарегистрированные в промежуток времени между моментом начального соударения и 200 мс после момента соударения.</w:t>
      </w:r>
    </w:p>
    <w:p w14:paraId="062DA232" w14:textId="77777777" w:rsidR="00350582" w:rsidRPr="007D0CEF" w:rsidRDefault="00350582" w:rsidP="00350582">
      <w:pPr>
        <w:pStyle w:val="SingleTxtG"/>
        <w:ind w:left="2268" w:hanging="1134"/>
      </w:pPr>
      <w:r w:rsidRPr="007D0CEF">
        <w:t>5.3</w:t>
      </w:r>
      <w:r w:rsidRPr="007D0CEF">
        <w:tab/>
        <w:t>Динамические сертификационные испытания (обратное испытание)</w:t>
      </w:r>
    </w:p>
    <w:p w14:paraId="1FB40DF7" w14:textId="77777777" w:rsidR="00350582" w:rsidRPr="007D0CEF" w:rsidRDefault="00350582" w:rsidP="00350582">
      <w:pPr>
        <w:pStyle w:val="SingleTxtG"/>
        <w:ind w:left="2268"/>
      </w:pPr>
      <w:r w:rsidRPr="007D0CEF">
        <w:tab/>
        <w:t>Во время испытания на сертификацию температуру в помещении для испытания стабилизируют на уровне 20</w:t>
      </w:r>
      <w:r w:rsidRPr="007D0CEF">
        <w:rPr>
          <w:lang w:val="en-US"/>
        </w:rPr>
        <w:t> </w:t>
      </w:r>
      <w:r w:rsidRPr="007D0CEF">
        <w:t>± 2 °C.</w:t>
      </w:r>
    </w:p>
    <w:p w14:paraId="5988803D" w14:textId="77777777" w:rsidR="00350582" w:rsidRPr="007D0CEF" w:rsidRDefault="00350582" w:rsidP="00350582">
      <w:pPr>
        <w:pStyle w:val="SingleTxtG"/>
        <w:ind w:left="2268"/>
      </w:pPr>
      <w:r w:rsidRPr="007D0CEF">
        <w:t>Во время сертификации измеряют и регистрируют в протоколе сертификации температуру в зоне сертификации.</w:t>
      </w:r>
    </w:p>
    <w:p w14:paraId="64AC9740" w14:textId="77777777" w:rsidR="00350582" w:rsidRPr="007D0CEF" w:rsidRDefault="00350582" w:rsidP="00350582">
      <w:pPr>
        <w:pStyle w:val="SingleTxtG"/>
        <w:ind w:left="2268"/>
      </w:pPr>
      <w:r w:rsidRPr="007D0CEF">
        <w:t>Значение срабатывания всех датчиков по классу КЧХ, определенное в стандарте ISO 6487:2002, должно составлять 180. Значения срабатывания по классу КАХ, определенные в стандарте ISO 6487:2002, должны составлять 30 мм для растяжений коленных связок и 400 Нм для изгибающих моментов голени.</w:t>
      </w:r>
    </w:p>
    <w:p w14:paraId="4C334C17" w14:textId="77777777" w:rsidR="00350582" w:rsidRPr="007D0CEF" w:rsidRDefault="00350582" w:rsidP="00350582">
      <w:pPr>
        <w:pStyle w:val="SingleTxtG"/>
        <w:ind w:left="2268" w:hanging="1134"/>
      </w:pPr>
      <w:r w:rsidRPr="007D0CEF">
        <w:t>5.3.1</w:t>
      </w:r>
      <w:r w:rsidRPr="007D0CEF">
        <w:tab/>
        <w:t>Сборный ударный элемент в виде гибкой модели ноги пешехода должен отвечать нижеследующим требованиям.</w:t>
      </w:r>
    </w:p>
    <w:p w14:paraId="66FAE006" w14:textId="77777777" w:rsidR="00350582" w:rsidRPr="007D0CEF" w:rsidRDefault="00350582" w:rsidP="00350582">
      <w:pPr>
        <w:pStyle w:val="SingleTxtG"/>
        <w:ind w:left="2268"/>
        <w:rPr>
          <w:iCs/>
        </w:rPr>
      </w:pPr>
      <w:r w:rsidRPr="007D0CEF">
        <w:t>Сборный ударный элемент в виде гибкой модели ноги пешехода (с имитирующими мягкие ткани и кожу материалами) свободно подвешивают вертикально на испытательном стенде, как показано на рис. 13. Затем он соударяется с верхним краем линейно направляемого ячеистого алюминиевого ударного элемента, покрытого тонкой бумажной тканью максимальной толщиной 1 мм, при скорости удара 11,1 ±</w:t>
      </w:r>
      <w:r w:rsidRPr="007D0CEF">
        <w:rPr>
          <w:lang w:val="en-US"/>
        </w:rPr>
        <w:t> </w:t>
      </w:r>
      <w:r w:rsidRPr="007D0CEF">
        <w:t xml:space="preserve">0,2 м/с. Модель ноги должна перейти в состояние </w:t>
      </w:r>
      <w:r>
        <w:t>«</w:t>
      </w:r>
      <w:r w:rsidRPr="007D0CEF">
        <w:t>свободного полета</w:t>
      </w:r>
      <w:r>
        <w:t>»</w:t>
      </w:r>
      <w:r w:rsidRPr="007D0CEF">
        <w:t xml:space="preserve"> в течение 10 мс после первого соприкосновения с ячеистым ударным элементом.</w:t>
      </w:r>
    </w:p>
    <w:p w14:paraId="417145EF" w14:textId="77777777" w:rsidR="00350582" w:rsidRPr="007D0CEF" w:rsidRDefault="00350582" w:rsidP="00350582">
      <w:pPr>
        <w:pStyle w:val="SingleTxtG"/>
        <w:ind w:left="2268"/>
      </w:pPr>
      <w:r w:rsidRPr="007D0CEF">
        <w:t>Ячеистый ударный элемент, изготовленный из сплава 5052, который крепится в передней части салазочного устройства, должен иметь ширину 200 ±</w:t>
      </w:r>
      <w:r w:rsidRPr="007D0CEF">
        <w:rPr>
          <w:lang w:val="en-US"/>
        </w:rPr>
        <w:t> </w:t>
      </w:r>
      <w:r w:rsidRPr="007D0CEF">
        <w:t>5 мм, высоту 160 ±</w:t>
      </w:r>
      <w:r w:rsidRPr="007D0CEF">
        <w:rPr>
          <w:lang w:val="en-US"/>
        </w:rPr>
        <w:t> </w:t>
      </w:r>
      <w:r w:rsidRPr="007D0CEF">
        <w:t>5 мм, глубину 60 ±</w:t>
      </w:r>
      <w:r w:rsidRPr="007D0CEF">
        <w:rPr>
          <w:lang w:val="en-US"/>
        </w:rPr>
        <w:t> </w:t>
      </w:r>
      <w:r w:rsidRPr="007D0CEF">
        <w:t xml:space="preserve">2 мм и прочность </w:t>
      </w:r>
      <w:r w:rsidRPr="007D0CEF">
        <w:br/>
        <w:t xml:space="preserve">на раздавливание, равную </w:t>
      </w:r>
      <w:r w:rsidRPr="007D0CEF">
        <w:rPr>
          <w:lang w:eastAsia="ja-JP"/>
        </w:rPr>
        <w:t>517,1 кПа ±</w:t>
      </w:r>
      <w:r w:rsidRPr="007D0CEF">
        <w:rPr>
          <w:lang w:val="en-US" w:eastAsia="ja-JP"/>
        </w:rPr>
        <w:t> </w:t>
      </w:r>
      <w:r w:rsidRPr="007D0CEF">
        <w:t>10</w:t>
      </w:r>
      <w:r w:rsidR="00796BE1" w:rsidRPr="00873E2E">
        <w:t xml:space="preserve"> </w:t>
      </w:r>
      <w:r w:rsidRPr="007D0CEF">
        <w:t xml:space="preserve">% (75 фунтов силы на </w:t>
      </w:r>
      <w:r w:rsidRPr="007D0CEF">
        <w:br/>
        <w:t>кв. дюйм (фунт-сила/дюйм</w:t>
      </w:r>
      <w:r w:rsidRPr="007D0CEF">
        <w:rPr>
          <w:vertAlign w:val="superscript"/>
        </w:rPr>
        <w:t>2</w:t>
      </w:r>
      <w:r w:rsidRPr="007D0CEF">
        <w:t>) ± 10</w:t>
      </w:r>
      <w:r w:rsidR="00796BE1" w:rsidRPr="00873E2E">
        <w:t xml:space="preserve"> </w:t>
      </w:r>
      <w:r w:rsidRPr="007D0CEF">
        <w:t xml:space="preserve">%). Ячеистый ударный элемент должен состоять из ячеек размером либо </w:t>
      </w:r>
      <w:r w:rsidRPr="007D0CEF">
        <w:rPr>
          <w:lang w:eastAsia="ja-JP"/>
        </w:rPr>
        <w:t>4,76 мм</w:t>
      </w:r>
      <w:r w:rsidRPr="007D0CEF">
        <w:t xml:space="preserve"> (3/16 дюйма), либо </w:t>
      </w:r>
      <w:r w:rsidRPr="007D0CEF">
        <w:rPr>
          <w:lang w:eastAsia="ja-JP"/>
        </w:rPr>
        <w:t>6,35 мм</w:t>
      </w:r>
      <w:r w:rsidRPr="007D0CEF">
        <w:t xml:space="preserve"> (1/4</w:t>
      </w:r>
      <w:r>
        <w:t> </w:t>
      </w:r>
      <w:r w:rsidRPr="007D0CEF">
        <w:t>дюйма) с плотностью 32,0 кг/м</w:t>
      </w:r>
      <w:r w:rsidRPr="007D0CEF">
        <w:rPr>
          <w:vertAlign w:val="superscript"/>
        </w:rPr>
        <w:t xml:space="preserve">3 </w:t>
      </w:r>
      <w:r w:rsidRPr="007D0CEF">
        <w:t>(2,0 фунта силы на куб. фут (фунт</w:t>
      </w:r>
      <w:r>
        <w:noBreakHyphen/>
      </w:r>
      <w:r w:rsidRPr="007D0CEF">
        <w:t>сила/фут</w:t>
      </w:r>
      <w:r w:rsidRPr="007D0CEF">
        <w:rPr>
          <w:vertAlign w:val="superscript"/>
        </w:rPr>
        <w:t>3</w:t>
      </w:r>
      <w:r w:rsidRPr="007D0CEF">
        <w:t xml:space="preserve">)) для ячейки размером </w:t>
      </w:r>
      <w:r w:rsidRPr="007D0CEF">
        <w:rPr>
          <w:lang w:eastAsia="ja-JP"/>
        </w:rPr>
        <w:t>4,76 мм</w:t>
      </w:r>
      <w:r w:rsidRPr="007D0CEF">
        <w:t xml:space="preserve"> (3/16 дюйма) или 36,8</w:t>
      </w:r>
      <w:r>
        <w:t> </w:t>
      </w:r>
      <w:r w:rsidRPr="007D0CEF">
        <w:t>кг/м</w:t>
      </w:r>
      <w:r w:rsidRPr="007D0CEF">
        <w:rPr>
          <w:vertAlign w:val="superscript"/>
        </w:rPr>
        <w:t>3</w:t>
      </w:r>
      <w:r w:rsidRPr="007D0CEF">
        <w:t xml:space="preserve"> (2,3 фунта силы на куб. фут (фунт-сила/фут</w:t>
      </w:r>
      <w:r w:rsidRPr="007D0CEF">
        <w:rPr>
          <w:vertAlign w:val="superscript"/>
        </w:rPr>
        <w:t>3</w:t>
      </w:r>
      <w:r w:rsidRPr="007D0CEF">
        <w:t xml:space="preserve">)) </w:t>
      </w:r>
      <w:r w:rsidR="00796BE1" w:rsidRPr="00796BE1">
        <w:t>—</w:t>
      </w:r>
      <w:r w:rsidRPr="007D0CEF">
        <w:t xml:space="preserve"> для ячейки размером </w:t>
      </w:r>
      <w:r w:rsidRPr="007D0CEF">
        <w:rPr>
          <w:lang w:eastAsia="ja-JP"/>
        </w:rPr>
        <w:t>6,35 мм</w:t>
      </w:r>
      <w:r w:rsidRPr="007D0CEF">
        <w:t xml:space="preserve"> (1/4 дюйма).</w:t>
      </w:r>
    </w:p>
    <w:p w14:paraId="3194B00D" w14:textId="77777777" w:rsidR="00350582" w:rsidRPr="007D0CEF" w:rsidRDefault="00350582" w:rsidP="00350582">
      <w:pPr>
        <w:pStyle w:val="SingleTxtG"/>
        <w:ind w:left="2268"/>
      </w:pPr>
      <w:r w:rsidRPr="007D0CEF">
        <w:t xml:space="preserve">Верхний край передней части ячеистого ударного элемента должен располагаться на одной линии с жесткой пластиной линейно </w:t>
      </w:r>
      <w:r w:rsidRPr="007D0CEF">
        <w:lastRenderedPageBreak/>
        <w:t>направляемого ударного элемента. Во время первого соприкосновения верхний край ячеистого ударного элемента должен располагаться на одной линии с осевой линией коленного шарнира в пределах допуска ±2</w:t>
      </w:r>
      <w:r>
        <w:t> </w:t>
      </w:r>
      <w:r w:rsidRPr="007D0CEF">
        <w:t>мм по вертикали. Ячеистый ударный элемент не должен подвергаться деформации до проведения испытания на удар.</w:t>
      </w:r>
    </w:p>
    <w:p w14:paraId="3032AE7A" w14:textId="77777777" w:rsidR="00350582" w:rsidRPr="007D0CEF" w:rsidRDefault="00350582" w:rsidP="00350582">
      <w:pPr>
        <w:pStyle w:val="SingleTxtG"/>
        <w:ind w:left="2268"/>
      </w:pPr>
      <w:r w:rsidRPr="007D0CEF">
        <w:t>Во время первого соприкосновения угол уклона (вращение вокруг оси Y) ударного элемента в виде гибкой модели ноги пешехода и, следовательно, угол уклона вектора скорости ячеистого ударного элемента должны быть в пределах допуска ±2° по отношению к боковой вертикальной плоскости. Угол крена (вращение вокруг оси Х) ударного элемента в виде гибкой модели ноги пешехода и, следовательно, угол крена ячеистого ударного элемента должны быть в пределах допуска ±2° по отношению к продольной вертикальной плоскости. Угол рыскания (вращение вокруг оси Z) ударного элемента в виде гибкой модели ноги пешехода и, следовательно, угол рыскания вектора скорости ячеистого ударного элемента должны быть в пределах допуска ±2°.</w:t>
      </w:r>
    </w:p>
    <w:p w14:paraId="235C4A4D" w14:textId="77777777" w:rsidR="00350582" w:rsidRPr="007D0CEF" w:rsidRDefault="00350582" w:rsidP="00350582">
      <w:pPr>
        <w:pStyle w:val="SingleTxtG"/>
        <w:ind w:left="2268" w:hanging="567"/>
        <w:rPr>
          <w:bCs/>
        </w:rPr>
      </w:pPr>
      <w:r w:rsidRPr="009508A3">
        <w:rPr>
          <w:b/>
          <w:bCs/>
        </w:rPr>
        <w:tab/>
      </w:r>
      <w:r w:rsidRPr="007D0CEF">
        <w:rPr>
          <w:bCs/>
        </w:rPr>
        <w:t>При проведении испытания абсолютное значение максимального изгибающего момента голени должно составлять:</w:t>
      </w:r>
    </w:p>
    <w:p w14:paraId="269B267E" w14:textId="77777777" w:rsidR="00350582" w:rsidRPr="007D0CEF" w:rsidRDefault="00350582" w:rsidP="00350582">
      <w:pPr>
        <w:pStyle w:val="SingleTxtG"/>
        <w:ind w:left="2694"/>
        <w:jc w:val="left"/>
        <w:rPr>
          <w:bCs/>
        </w:rPr>
      </w:pPr>
      <w:r w:rsidRPr="007D0CEF">
        <w:rPr>
          <w:bCs/>
        </w:rPr>
        <w:t>a)</w:t>
      </w:r>
      <w:r w:rsidRPr="007D0CEF">
        <w:rPr>
          <w:bCs/>
        </w:rPr>
        <w:tab/>
        <w:t>голень-1: 230 Нм ≤ 272 Нм;</w:t>
      </w:r>
      <w:r w:rsidRPr="007D0CEF">
        <w:rPr>
          <w:bCs/>
        </w:rPr>
        <w:br/>
        <w:t>b)</w:t>
      </w:r>
      <w:r w:rsidRPr="007D0CEF">
        <w:rPr>
          <w:bCs/>
        </w:rPr>
        <w:tab/>
        <w:t>голень-2: 210 Нм ≤ 252 Нм;</w:t>
      </w:r>
      <w:r w:rsidRPr="007D0CEF">
        <w:rPr>
          <w:bCs/>
        </w:rPr>
        <w:br/>
        <w:t>c)</w:t>
      </w:r>
      <w:r w:rsidRPr="007D0CEF">
        <w:rPr>
          <w:bCs/>
        </w:rPr>
        <w:tab/>
        <w:t>голень-3: 166 Нм ≤ 192 Нм;</w:t>
      </w:r>
      <w:r w:rsidRPr="007D0CEF">
        <w:rPr>
          <w:bCs/>
        </w:rPr>
        <w:br/>
        <w:t>d)</w:t>
      </w:r>
      <w:r w:rsidRPr="007D0CEF">
        <w:rPr>
          <w:bCs/>
        </w:rPr>
        <w:tab/>
        <w:t>голень-4: 93 Нм ≤ 108 Нм.</w:t>
      </w:r>
    </w:p>
    <w:p w14:paraId="2920844B" w14:textId="77777777" w:rsidR="00350582" w:rsidRPr="007D0CEF" w:rsidRDefault="00350582" w:rsidP="00350582">
      <w:pPr>
        <w:pStyle w:val="SingleTxtG"/>
        <w:ind w:left="2268"/>
        <w:rPr>
          <w:bCs/>
        </w:rPr>
      </w:pPr>
      <w:r w:rsidRPr="007D0CEF">
        <w:rPr>
          <w:bCs/>
        </w:rPr>
        <w:t>Абсолютное значение максимального растяжения должно составлять:</w:t>
      </w:r>
    </w:p>
    <w:p w14:paraId="5F8006E3" w14:textId="77777777" w:rsidR="00350582" w:rsidRPr="007D0CEF" w:rsidRDefault="00350582" w:rsidP="00350582">
      <w:pPr>
        <w:pStyle w:val="SingleTxtG"/>
        <w:ind w:left="2694"/>
        <w:jc w:val="left"/>
      </w:pPr>
      <w:r w:rsidRPr="007D0CEF">
        <w:t>a)</w:t>
      </w:r>
      <w:r w:rsidRPr="007D0CEF">
        <w:tab/>
        <w:t>ВБС: 17,0 мм ≤ 21,0 мм;</w:t>
      </w:r>
      <w:r w:rsidRPr="007D0CEF">
        <w:br/>
        <w:t>b)</w:t>
      </w:r>
      <w:r w:rsidRPr="007D0CEF">
        <w:tab/>
        <w:t>ПКС: 8,0 мм ≤ 10,0 мм;</w:t>
      </w:r>
      <w:r w:rsidRPr="007D0CEF">
        <w:br/>
        <w:t>c)</w:t>
      </w:r>
      <w:r w:rsidRPr="007D0CEF">
        <w:tab/>
        <w:t>ЗКС: 4,0 мм ≤ 6,0 мм.</w:t>
      </w:r>
    </w:p>
    <w:p w14:paraId="4D9523E8" w14:textId="77777777" w:rsidR="00350582" w:rsidRPr="007D0CEF" w:rsidRDefault="00350582" w:rsidP="00350582">
      <w:pPr>
        <w:pStyle w:val="SingleTxtG"/>
        <w:ind w:left="2268" w:hanging="1134"/>
      </w:pPr>
      <w:r w:rsidRPr="007D0CEF">
        <w:tab/>
        <w:t>В случае всех этих значений максимального изгибающего момента и максимального растяжения используют показания, зарегистрированные в промежуток времени между моментом начального соударения и 50 мс после момента соударения.</w:t>
      </w:r>
    </w:p>
    <w:p w14:paraId="6D8F5545" w14:textId="77777777" w:rsidR="00350582" w:rsidRPr="0025177B" w:rsidRDefault="00350582" w:rsidP="00350582">
      <w:pPr>
        <w:pStyle w:val="H23G"/>
        <w:spacing w:after="360"/>
      </w:pPr>
      <w:bookmarkStart w:id="18" w:name="_Hlk534887328"/>
      <w:r w:rsidRPr="0025177B">
        <w:rPr>
          <w:b w:val="0"/>
        </w:rPr>
        <w:lastRenderedPageBreak/>
        <w:tab/>
      </w:r>
      <w:r w:rsidRPr="0025177B">
        <w:rPr>
          <w:b w:val="0"/>
        </w:rPr>
        <w:tab/>
        <w:t>Рис. 12</w:t>
      </w:r>
      <w:r w:rsidRPr="0025177B">
        <w:rPr>
          <w:b w:val="0"/>
        </w:rPr>
        <w:br/>
      </w:r>
      <w:r w:rsidRPr="0025177B">
        <w:t>Ударный элемент в виде гибкой модели ноги пешехода: испытательная установка для проведения динамического сертификационного испытания ударного элемента в виде модели ноги пешехода (маятниковое испытание)</w:t>
      </w:r>
      <w:bookmarkEnd w:id="18"/>
    </w:p>
    <w:bookmarkStart w:id="19" w:name="_MON_1460885328"/>
    <w:bookmarkStart w:id="20" w:name="_MON_1462705387"/>
    <w:bookmarkStart w:id="21" w:name="_MON_1462712680"/>
    <w:bookmarkEnd w:id="19"/>
    <w:bookmarkEnd w:id="20"/>
    <w:bookmarkEnd w:id="21"/>
    <w:bookmarkStart w:id="22" w:name="_MON_1460884665"/>
    <w:bookmarkEnd w:id="22"/>
    <w:p w14:paraId="2EC717AD" w14:textId="77777777" w:rsidR="00350582" w:rsidRDefault="00350582" w:rsidP="00350582">
      <w:pPr>
        <w:keepNext/>
        <w:keepLines/>
        <w:spacing w:line="240" w:lineRule="auto"/>
        <w:jc w:val="center"/>
      </w:pPr>
      <w:r w:rsidRPr="009508A3">
        <w:object w:dxaOrig="9391" w:dyaOrig="6432" w14:anchorId="353A0F00">
          <v:shape id="_x0000_i1031" type="#_x0000_t75" style="width:407.55pt;height:276.25pt" o:ole="">
            <v:imagedata r:id="rId30" o:title=""/>
          </v:shape>
          <o:OLEObject Type="Embed" ProgID="Word.Picture.8" ShapeID="_x0000_i1031" DrawAspect="Content" ObjectID="_1665298076" r:id="rId31"/>
        </w:object>
      </w:r>
    </w:p>
    <w:p w14:paraId="26E418FF" w14:textId="77777777" w:rsidR="00350582" w:rsidRPr="009A3E49" w:rsidRDefault="00350582" w:rsidP="00350582">
      <w:pPr>
        <w:keepNext/>
        <w:keepLines/>
        <w:spacing w:line="240" w:lineRule="auto"/>
        <w:ind w:left="3402" w:firstLine="567"/>
        <w:jc w:val="center"/>
        <w:rPr>
          <w:szCs w:val="20"/>
        </w:rPr>
      </w:pPr>
      <w:r w:rsidRPr="009A3E49">
        <w:rPr>
          <w:bCs/>
          <w:color w:val="000000"/>
          <w:szCs w:val="20"/>
        </w:rPr>
        <w:t>[все размеры приведены в мм]</w:t>
      </w:r>
    </w:p>
    <w:p w14:paraId="179FBD9D" w14:textId="77777777" w:rsidR="00350582" w:rsidRDefault="00350582" w:rsidP="00350582">
      <w:pPr>
        <w:pStyle w:val="SingleTxtG"/>
        <w:pageBreakBefore/>
        <w:jc w:val="left"/>
        <w:rPr>
          <w:b/>
        </w:rPr>
      </w:pPr>
      <w:r w:rsidRPr="007D0CEF">
        <w:lastRenderedPageBreak/>
        <w:t xml:space="preserve">Рис. </w:t>
      </w:r>
      <w:r w:rsidRPr="007D0CEF">
        <w:rPr>
          <w:lang w:eastAsia="ja-JP"/>
        </w:rPr>
        <w:t>13</w:t>
      </w:r>
      <w:r>
        <w:rPr>
          <w:b/>
          <w:bCs/>
          <w:lang w:eastAsia="ja-JP"/>
        </w:rPr>
        <w:br/>
      </w:r>
      <w:r w:rsidRPr="009508A3">
        <w:rPr>
          <w:b/>
        </w:rPr>
        <w:t>Ударный элемент в виде гибкой модели ноги пешехода</w:t>
      </w:r>
      <w:r w:rsidRPr="009508A3">
        <w:rPr>
          <w:b/>
          <w:lang w:eastAsia="ja-JP"/>
        </w:rPr>
        <w:t xml:space="preserve">: </w:t>
      </w:r>
      <w:r w:rsidRPr="009508A3">
        <w:rPr>
          <w:b/>
        </w:rPr>
        <w:t>испытательная установка для проведения динамического сертификационного испытания</w:t>
      </w:r>
      <w:r w:rsidRPr="009508A3">
        <w:rPr>
          <w:b/>
          <w:lang w:eastAsia="ja-JP"/>
        </w:rPr>
        <w:t xml:space="preserve"> </w:t>
      </w:r>
      <w:r w:rsidRPr="009508A3">
        <w:rPr>
          <w:b/>
        </w:rPr>
        <w:t>ударного элемента в виде модели ноги пешехода (обратное испытание)</w:t>
      </w:r>
    </w:p>
    <w:p w14:paraId="6639F4BE" w14:textId="77777777" w:rsidR="00350582" w:rsidRPr="00AF179D" w:rsidRDefault="00350582" w:rsidP="00350582">
      <w:pPr>
        <w:pStyle w:val="SingleTxtG"/>
        <w:ind w:left="0" w:right="0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5E5529" wp14:editId="30F5B76C">
                <wp:simplePos x="0" y="0"/>
                <wp:positionH relativeFrom="column">
                  <wp:posOffset>4384903</wp:posOffset>
                </wp:positionH>
                <wp:positionV relativeFrom="paragraph">
                  <wp:posOffset>584859</wp:posOffset>
                </wp:positionV>
                <wp:extent cx="1235075" cy="518323"/>
                <wp:effectExtent l="0" t="0" r="3175" b="15240"/>
                <wp:wrapNone/>
                <wp:docPr id="2172" name="Надпись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518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91554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свобо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ждает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en-US"/>
                              </w:rPr>
                              <w:t>FlexPLI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 через 10 мс после соударения с салазочным устройством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5529" id="Надпись 2172" o:spid="_x0000_s1219" type="#_x0000_t202" style="position:absolute;margin-left:345.25pt;margin-top:46.05pt;width:97.25pt;height:40.8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" filled="f" stroked="f" strokeweight=".5pt">
                <v:textbox inset="0,0,0,0">
                  <w:txbxContent>
                    <w:p w14:paraId="49891554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</w:t>
                      </w:r>
                      <w:r w:rsidRPr="00FC6A62">
                        <w:rPr>
                          <w:sz w:val="16"/>
                          <w:szCs w:val="16"/>
                        </w:rPr>
                        <w:t>свобо</w:t>
                      </w:r>
                      <w:r>
                        <w:rPr>
                          <w:sz w:val="16"/>
                          <w:szCs w:val="16"/>
                        </w:rPr>
                        <w:t>ждает</w:t>
                      </w:r>
                      <w:r w:rsidRPr="00FC6A6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FC6A62">
                        <w:rPr>
                          <w:sz w:val="16"/>
                          <w:szCs w:val="16"/>
                          <w:lang w:val="en-US"/>
                        </w:rPr>
                        <w:t>FlexPLI</w:t>
                      </w:r>
                      <w:r w:rsidRPr="00FC6A62">
                        <w:rPr>
                          <w:sz w:val="16"/>
                          <w:szCs w:val="16"/>
                        </w:rPr>
                        <w:t xml:space="preserve"> через 10 мс после соударения с салазочным устройством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D8A868B" wp14:editId="26587A4F">
                <wp:simplePos x="0" y="0"/>
                <wp:positionH relativeFrom="margin">
                  <wp:posOffset>427559</wp:posOffset>
                </wp:positionH>
                <wp:positionV relativeFrom="paragraph">
                  <wp:posOffset>1570942</wp:posOffset>
                </wp:positionV>
                <wp:extent cx="1733909" cy="682062"/>
                <wp:effectExtent l="0" t="0" r="0" b="3810"/>
                <wp:wrapNone/>
                <wp:docPr id="2173" name="Надпись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09" cy="682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B1E1C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  <w:u w:val="single"/>
                              </w:rPr>
                              <w:t>Салазочное устройство</w:t>
                            </w:r>
                          </w:p>
                          <w:p w14:paraId="666EF142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Общая масса, включая ячеистый ударный элемент: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8,15 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 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0,1 кг</w:t>
                            </w:r>
                          </w:p>
                          <w:p w14:paraId="492A700E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Скорость соударения: 11,1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 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0,2 м/с</w:t>
                            </w:r>
                          </w:p>
                          <w:p w14:paraId="7C19A552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868B" id="Надпись 2173" o:spid="_x0000_s1220" type="#_x0000_t202" style="position:absolute;margin-left:33.65pt;margin-top:123.7pt;width:136.55pt;height:53.7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" filled="f" stroked="f" strokeweight=".5pt">
                <v:textbox inset="0,0,0,0">
                  <w:txbxContent>
                    <w:p w14:paraId="566B1E1C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u w:val="single"/>
                        </w:rPr>
                      </w:pPr>
                      <w:r w:rsidRPr="00FC6A62">
                        <w:rPr>
                          <w:sz w:val="16"/>
                          <w:szCs w:val="16"/>
                          <w:u w:val="single"/>
                        </w:rPr>
                        <w:t>Салазочное устройство</w:t>
                      </w:r>
                    </w:p>
                    <w:p w14:paraId="666EF142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 xml:space="preserve">Общая масса, включая ячеистый ударный элемент: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FC6A62">
                        <w:rPr>
                          <w:sz w:val="16"/>
                          <w:szCs w:val="16"/>
                        </w:rPr>
                        <w:t>8,15 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 </w:t>
                      </w:r>
                      <w:r w:rsidRPr="00FC6A62">
                        <w:rPr>
                          <w:sz w:val="16"/>
                          <w:szCs w:val="16"/>
                        </w:rPr>
                        <w:t>0,1 кг</w:t>
                      </w:r>
                    </w:p>
                    <w:p w14:paraId="492A700E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Скорость соударения: 11,1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 </w:t>
                      </w:r>
                      <w:r w:rsidRPr="00FC6A62">
                        <w:rPr>
                          <w:sz w:val="16"/>
                          <w:szCs w:val="16"/>
                        </w:rPr>
                        <w:t>0,2 м/с</w:t>
                      </w:r>
                    </w:p>
                    <w:p w14:paraId="7C19A552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58ED2F" wp14:editId="0D8FFEAA">
                <wp:simplePos x="0" y="0"/>
                <wp:positionH relativeFrom="margin">
                  <wp:posOffset>2647633</wp:posOffset>
                </wp:positionH>
                <wp:positionV relativeFrom="paragraph">
                  <wp:posOffset>1003300</wp:posOffset>
                </wp:positionV>
                <wp:extent cx="327547" cy="191069"/>
                <wp:effectExtent l="0" t="0" r="0" b="0"/>
                <wp:wrapNone/>
                <wp:docPr id="2220" name="Надпись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EAE9C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ED2F" id="Надпись 2220" o:spid="_x0000_s1221" type="#_x0000_t202" style="position:absolute;margin-left:208.5pt;margin-top:79pt;width:25.8pt;height:15.0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" filled="f" stroked="f" strokeweight=".5pt">
                <v:textbox inset="0,0,0,0">
                  <w:txbxContent>
                    <w:p w14:paraId="2BDEAE9C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298A62" wp14:editId="1CAECE82">
                <wp:simplePos x="0" y="0"/>
                <wp:positionH relativeFrom="margin">
                  <wp:posOffset>2649538</wp:posOffset>
                </wp:positionH>
                <wp:positionV relativeFrom="paragraph">
                  <wp:posOffset>610870</wp:posOffset>
                </wp:positionV>
                <wp:extent cx="327547" cy="191069"/>
                <wp:effectExtent l="0" t="0" r="0" b="0"/>
                <wp:wrapNone/>
                <wp:docPr id="2219" name="Надпись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A4CA4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8A62" id="Надпись 2219" o:spid="_x0000_s1222" type="#_x0000_t202" style="position:absolute;margin-left:208.65pt;margin-top:48.1pt;width:25.8pt;height:15.0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" filled="f" stroked="f" strokeweight=".5pt">
                <v:textbox inset="0,0,0,0">
                  <w:txbxContent>
                    <w:p w14:paraId="7E9A4CA4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352332" wp14:editId="06942A6E">
                <wp:simplePos x="0" y="0"/>
                <wp:positionH relativeFrom="margin">
                  <wp:posOffset>2071370</wp:posOffset>
                </wp:positionH>
                <wp:positionV relativeFrom="paragraph">
                  <wp:posOffset>691832</wp:posOffset>
                </wp:positionV>
                <wp:extent cx="327547" cy="191069"/>
                <wp:effectExtent l="0" t="0" r="0" b="0"/>
                <wp:wrapNone/>
                <wp:docPr id="2221" name="Надпись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B855A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2332" id="Надпись 2221" o:spid="_x0000_s1223" type="#_x0000_t202" style="position:absolute;margin-left:163.1pt;margin-top:54.45pt;width:25.8pt;height:15.0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" filled="f" stroked="f" strokeweight=".5pt">
                <v:textbox inset="0,0,0,0">
                  <w:txbxContent>
                    <w:p w14:paraId="12FB855A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2C7BC6" wp14:editId="2E955584">
                <wp:simplePos x="0" y="0"/>
                <wp:positionH relativeFrom="margin">
                  <wp:posOffset>3175953</wp:posOffset>
                </wp:positionH>
                <wp:positionV relativeFrom="paragraph">
                  <wp:posOffset>2861628</wp:posOffset>
                </wp:positionV>
                <wp:extent cx="452120" cy="185737"/>
                <wp:effectExtent l="0" t="0" r="5080" b="5080"/>
                <wp:wrapNone/>
                <wp:docPr id="2216" name="Надпись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85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A259D" w14:textId="77777777" w:rsidR="00F860EA" w:rsidRPr="00FC6A62" w:rsidRDefault="00F860EA" w:rsidP="00350582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C6A62">
                              <w:rPr>
                                <w:sz w:val="12"/>
                                <w:szCs w:val="12"/>
                              </w:rPr>
                              <w:t>Направление удара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7BC6" id="Надпись 2216" o:spid="_x0000_s1224" type="#_x0000_t202" style="position:absolute;margin-left:250.1pt;margin-top:225.35pt;width:35.6pt;height:14.6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" filled="f" stroked="f" strokeweight=".5pt">
                <v:textbox inset="0,0,0,0">
                  <w:txbxContent>
                    <w:p w14:paraId="2B7A259D" w14:textId="77777777" w:rsidR="00F860EA" w:rsidRPr="00FC6A62" w:rsidRDefault="00F860EA" w:rsidP="00350582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FC6A62">
                        <w:rPr>
                          <w:sz w:val="12"/>
                          <w:szCs w:val="12"/>
                        </w:rPr>
                        <w:t>Направление удара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FE62B9" wp14:editId="071E2EC6">
                <wp:simplePos x="0" y="0"/>
                <wp:positionH relativeFrom="margin">
                  <wp:posOffset>275078</wp:posOffset>
                </wp:positionH>
                <wp:positionV relativeFrom="paragraph">
                  <wp:posOffset>3524250</wp:posOffset>
                </wp:positionV>
                <wp:extent cx="702860" cy="457200"/>
                <wp:effectExtent l="0" t="0" r="2540" b="0"/>
                <wp:wrapNone/>
                <wp:docPr id="2212" name="Надпись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57348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Направляющая салазочного 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62B9" id="Надпись 2212" o:spid="_x0000_s1225" type="#_x0000_t202" style="position:absolute;margin-left:21.65pt;margin-top:277.5pt;width:55.35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" filled="f" stroked="f" strokeweight=".5pt">
                <v:textbox inset="0,0,0,0">
                  <w:txbxContent>
                    <w:p w14:paraId="48957348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Направляющая салазочного устройства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F5140F" wp14:editId="740F4AC7">
                <wp:simplePos x="0" y="0"/>
                <wp:positionH relativeFrom="column">
                  <wp:posOffset>2295554</wp:posOffset>
                </wp:positionH>
                <wp:positionV relativeFrom="paragraph">
                  <wp:posOffset>2064271</wp:posOffset>
                </wp:positionV>
                <wp:extent cx="716280" cy="286603"/>
                <wp:effectExtent l="0" t="0" r="7620" b="0"/>
                <wp:wrapNone/>
                <wp:docPr id="2209" name="Надпись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97FE9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Глубина 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(d)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  <w:t>60 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2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140F" id="Надпись 2209" o:spid="_x0000_s1226" type="#_x0000_t202" style="position:absolute;margin-left:180.75pt;margin-top:162.55pt;width:56.4pt;height:2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" filled="f" stroked="f" strokeweight=".5pt">
                <v:textbox inset="0,0,0,0">
                  <w:txbxContent>
                    <w:p w14:paraId="13597FE9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 xml:space="preserve">Глубина 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(d)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  <w:t>60 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2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B4B180" wp14:editId="740A430E">
                <wp:simplePos x="0" y="0"/>
                <wp:positionH relativeFrom="margin">
                  <wp:posOffset>2861310</wp:posOffset>
                </wp:positionH>
                <wp:positionV relativeFrom="paragraph">
                  <wp:posOffset>2349964</wp:posOffset>
                </wp:positionV>
                <wp:extent cx="750627" cy="279542"/>
                <wp:effectExtent l="0" t="0" r="11430" b="6350"/>
                <wp:wrapNone/>
                <wp:docPr id="2214" name="Надпись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279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F38B9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2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при соударении</w:t>
                            </w:r>
                          </w:p>
                          <w:p w14:paraId="72DFC355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B180" id="Надпись 2214" o:spid="_x0000_s1227" type="#_x0000_t202" style="position:absolute;margin-left:225.3pt;margin-top:185.05pt;width:59.1pt;height:22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" filled="f" stroked="f" strokeweight=".5pt">
                <v:textbox inset="0,0,0,0">
                  <w:txbxContent>
                    <w:p w14:paraId="116F38B9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2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</w:r>
                      <w:r w:rsidRPr="00FC6A62">
                        <w:rPr>
                          <w:sz w:val="16"/>
                          <w:szCs w:val="16"/>
                        </w:rPr>
                        <w:t>при соударении</w:t>
                      </w:r>
                    </w:p>
                    <w:p w14:paraId="72DFC355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BB5BD5" wp14:editId="56BEDC02">
                <wp:simplePos x="0" y="0"/>
                <wp:positionH relativeFrom="margin">
                  <wp:posOffset>1743331</wp:posOffset>
                </wp:positionH>
                <wp:positionV relativeFrom="paragraph">
                  <wp:posOffset>4220892</wp:posOffset>
                </wp:positionV>
                <wp:extent cx="572770" cy="300251"/>
                <wp:effectExtent l="0" t="0" r="0" b="5080"/>
                <wp:wrapNone/>
                <wp:docPr id="2208" name="Надпись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8BB3F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Высота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(h)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  <w:t>160 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5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5BD5" id="Надпись 2208" o:spid="_x0000_s1228" type="#_x0000_t202" style="position:absolute;margin-left:137.25pt;margin-top:332.35pt;width:45.1pt;height:23.6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" filled="f" stroked="f" strokeweight=".5pt">
                <v:textbox inset="0,0,0,0">
                  <w:txbxContent>
                    <w:p w14:paraId="2458BB3F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Высота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 (h)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  <w:t>160 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5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0B2C90" wp14:editId="0EB9897A">
                <wp:simplePos x="0" y="0"/>
                <wp:positionH relativeFrom="margin">
                  <wp:posOffset>2159588</wp:posOffset>
                </wp:positionH>
                <wp:positionV relativeFrom="paragraph">
                  <wp:posOffset>4616677</wp:posOffset>
                </wp:positionV>
                <wp:extent cx="1398895" cy="313899"/>
                <wp:effectExtent l="0" t="0" r="11430" b="10160"/>
                <wp:wrapNone/>
                <wp:docPr id="2211" name="Надпись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895" cy="313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725ED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Прочность на раздавливание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75 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 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10% фунт-сила/дюйм</w:t>
                            </w:r>
                            <w:r w:rsidRPr="00FC6A6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2C90" id="Надпись 2211" o:spid="_x0000_s1229" type="#_x0000_t202" style="position:absolute;margin-left:170.05pt;margin-top:363.5pt;width:110.15pt;height:24.7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" filled="f" stroked="f" strokeweight=".5pt">
                <v:textbox inset="0,0,0,0">
                  <w:txbxContent>
                    <w:p w14:paraId="4F3725ED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Прочность на раздавливание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FC6A62">
                        <w:rPr>
                          <w:sz w:val="16"/>
                          <w:szCs w:val="16"/>
                        </w:rPr>
                        <w:t>75 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 </w:t>
                      </w:r>
                      <w:r w:rsidRPr="00FC6A62">
                        <w:rPr>
                          <w:sz w:val="16"/>
                          <w:szCs w:val="16"/>
                        </w:rPr>
                        <w:t>10% фунт-сила/дюйм</w:t>
                      </w:r>
                      <w:r w:rsidRPr="00FC6A62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DBB5DA" wp14:editId="4DDC76AA">
                <wp:simplePos x="0" y="0"/>
                <wp:positionH relativeFrom="margin">
                  <wp:posOffset>2432543</wp:posOffset>
                </wp:positionH>
                <wp:positionV relativeFrom="paragraph">
                  <wp:posOffset>3818283</wp:posOffset>
                </wp:positionV>
                <wp:extent cx="661689" cy="259232"/>
                <wp:effectExtent l="0" t="0" r="5080" b="7620"/>
                <wp:wrapNone/>
                <wp:docPr id="2210" name="Надпись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9" cy="259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3CA6D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Ширина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(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)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  <w:t>200 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5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  <w:p w14:paraId="59A99209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B5DA" id="Надпись 2210" o:spid="_x0000_s1230" type="#_x0000_t202" style="position:absolute;margin-left:191.55pt;margin-top:300.65pt;width:52.1pt;height:20.4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" filled="f" stroked="f" strokeweight=".5pt">
                <v:textbox inset="0,0,0,0">
                  <w:txbxContent>
                    <w:p w14:paraId="2EF3CA6D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Ширина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 (</w:t>
                      </w:r>
                      <w:r w:rsidRPr="00FC6A6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)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  <w:t>200 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5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</w:p>
                    <w:p w14:paraId="59A99209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C12503" wp14:editId="15B5A1FC">
                <wp:simplePos x="0" y="0"/>
                <wp:positionH relativeFrom="margin">
                  <wp:posOffset>2077682</wp:posOffset>
                </wp:positionH>
                <wp:positionV relativeFrom="paragraph">
                  <wp:posOffset>3387886</wp:posOffset>
                </wp:positionV>
                <wp:extent cx="1562669" cy="395785"/>
                <wp:effectExtent l="0" t="0" r="0" b="4445"/>
                <wp:wrapNone/>
                <wp:docPr id="2213" name="Надпись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669" cy="39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ABCF1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  <w:u w:val="single"/>
                              </w:rPr>
                              <w:t>Ячеистый ударный элемент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, покрытый тонкой бумажной тканью (макс. толщиной 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2503" id="Надпись 2213" o:spid="_x0000_s1231" type="#_x0000_t202" style="position:absolute;margin-left:163.6pt;margin-top:266.75pt;width:123.05pt;height:31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" filled="f" stroked="f" strokeweight=".5pt">
                <v:textbox inset="0,0,0,0">
                  <w:txbxContent>
                    <w:p w14:paraId="111ABCF1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C6A62">
                        <w:rPr>
                          <w:sz w:val="16"/>
                          <w:szCs w:val="16"/>
                          <w:u w:val="single"/>
                        </w:rPr>
                        <w:t>Ячеистый ударный элемент</w:t>
                      </w:r>
                      <w:r w:rsidRPr="00FC6A62">
                        <w:rPr>
                          <w:sz w:val="16"/>
                          <w:szCs w:val="16"/>
                        </w:rPr>
                        <w:t>, покрытый тонкой бумажной тканью (макс. толщиной 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413F55E" wp14:editId="3CB91986">
                <wp:simplePos x="0" y="0"/>
                <wp:positionH relativeFrom="margin">
                  <wp:posOffset>1224186</wp:posOffset>
                </wp:positionH>
                <wp:positionV relativeFrom="paragraph">
                  <wp:posOffset>3347255</wp:posOffset>
                </wp:positionV>
                <wp:extent cx="655092" cy="259308"/>
                <wp:effectExtent l="0" t="0" r="12065" b="7620"/>
                <wp:wrapNone/>
                <wp:docPr id="2215" name="Надпись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ED617" w14:textId="77777777" w:rsidR="00F860EA" w:rsidRPr="00510DF3" w:rsidRDefault="00F860EA" w:rsidP="00350582">
                            <w:pPr>
                              <w:spacing w:line="240" w:lineRule="auto"/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</w:pPr>
                            <w:r w:rsidRPr="00510DF3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Ударная поверхность</w:t>
                            </w:r>
                          </w:p>
                          <w:p w14:paraId="7377F0F1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3F55E" id="Надпись 2215" o:spid="_x0000_s1232" type="#_x0000_t202" style="position:absolute;margin-left:96.4pt;margin-top:263.55pt;width:51.6pt;height:20.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" filled="f" stroked="f" strokeweight=".5pt">
                <v:textbox inset="0,0,0,0">
                  <w:txbxContent>
                    <w:p w14:paraId="284ED617" w14:textId="77777777" w:rsidR="00F860EA" w:rsidRPr="00510DF3" w:rsidRDefault="00F860EA" w:rsidP="00350582">
                      <w:pPr>
                        <w:spacing w:line="240" w:lineRule="auto"/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</w:pPr>
                      <w:r w:rsidRPr="00510DF3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Ударная поверхность</w:t>
                      </w:r>
                    </w:p>
                    <w:p w14:paraId="7377F0F1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15059E" wp14:editId="5585535E">
                <wp:simplePos x="0" y="0"/>
                <wp:positionH relativeFrom="column">
                  <wp:posOffset>4588358</wp:posOffset>
                </wp:positionH>
                <wp:positionV relativeFrom="paragraph">
                  <wp:posOffset>1320667</wp:posOffset>
                </wp:positionV>
                <wp:extent cx="968991" cy="436245"/>
                <wp:effectExtent l="0" t="0" r="3175" b="1905"/>
                <wp:wrapNone/>
                <wp:docPr id="2207" name="Надпись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991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8130F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Ударный элемент 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en-US"/>
                              </w:rPr>
                              <w:t>FlexPLI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 с мягкими тканями (в разрезе)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5059E" id="Надпись 2207" o:spid="_x0000_s1233" type="#_x0000_t202" style="position:absolute;margin-left:361.3pt;margin-top:104pt;width:76.3pt;height:34.3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" filled="f" stroked="f" strokeweight=".5pt">
                <v:textbox inset="0,0,0,0">
                  <w:txbxContent>
                    <w:p w14:paraId="0938130F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 xml:space="preserve">Ударный элемент </w:t>
                      </w:r>
                      <w:r w:rsidRPr="00FC6A62">
                        <w:rPr>
                          <w:sz w:val="16"/>
                          <w:szCs w:val="16"/>
                          <w:lang w:val="en-US"/>
                        </w:rPr>
                        <w:t>FlexPLI</w:t>
                      </w:r>
                      <w:r w:rsidRPr="00FC6A62">
                        <w:rPr>
                          <w:sz w:val="16"/>
                          <w:szCs w:val="16"/>
                        </w:rPr>
                        <w:t xml:space="preserve"> с мягкими тканями (в разрезе)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DC163C" wp14:editId="744DFADF">
                <wp:simplePos x="0" y="0"/>
                <wp:positionH relativeFrom="column">
                  <wp:posOffset>4411345</wp:posOffset>
                </wp:positionH>
                <wp:positionV relativeFrom="paragraph">
                  <wp:posOffset>2514752</wp:posOffset>
                </wp:positionV>
                <wp:extent cx="1235075" cy="143301"/>
                <wp:effectExtent l="0" t="0" r="3175" b="9525"/>
                <wp:wrapNone/>
                <wp:docPr id="2206" name="Надпись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143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9A60E" w14:textId="77777777" w:rsidR="00F860EA" w:rsidRPr="00FC6A62" w:rsidRDefault="00F860EA" w:rsidP="0035058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Центр 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163C" id="Надпись 2206" o:spid="_x0000_s1234" type="#_x0000_t202" style="position:absolute;margin-left:347.35pt;margin-top:198pt;width:97.25pt;height:11.3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" filled="f" stroked="f" strokeweight=".5pt">
                <v:textbox inset="0,0,0,0">
                  <w:txbxContent>
                    <w:p w14:paraId="7539A60E" w14:textId="77777777" w:rsidR="00F860EA" w:rsidRPr="00FC6A62" w:rsidRDefault="00F860EA" w:rsidP="0035058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Центр коленного шарнира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9E3F9C" wp14:editId="47FB3497">
                <wp:simplePos x="0" y="0"/>
                <wp:positionH relativeFrom="margin">
                  <wp:posOffset>3626646</wp:posOffset>
                </wp:positionH>
                <wp:positionV relativeFrom="paragraph">
                  <wp:posOffset>146818</wp:posOffset>
                </wp:positionV>
                <wp:extent cx="948519" cy="334370"/>
                <wp:effectExtent l="0" t="0" r="4445" b="8890"/>
                <wp:wrapNone/>
                <wp:docPr id="2217" name="Надпись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E8A99" w14:textId="77777777" w:rsidR="00F860EA" w:rsidRPr="00FC6A62" w:rsidRDefault="00F860EA" w:rsidP="00350582">
                            <w:pPr>
                              <w:spacing w:line="200" w:lineRule="atLeast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C6A62">
                              <w:rPr>
                                <w:sz w:val="18"/>
                                <w:szCs w:val="18"/>
                              </w:rPr>
                              <w:t>Система подвешивания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3F9C" id="Надпись 2217" o:spid="_x0000_s1235" type="#_x0000_t202" style="position:absolute;margin-left:285.55pt;margin-top:11.55pt;width:74.7pt;height:26.3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" filled="f" stroked="f" strokeweight=".5pt">
                <v:textbox inset="0,0,0,0">
                  <w:txbxContent>
                    <w:p w14:paraId="1F1E8A99" w14:textId="77777777" w:rsidR="00F860EA" w:rsidRPr="00FC6A62" w:rsidRDefault="00F860EA" w:rsidP="00350582">
                      <w:pPr>
                        <w:spacing w:line="200" w:lineRule="atLeast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C6A62">
                        <w:rPr>
                          <w:sz w:val="18"/>
                          <w:szCs w:val="18"/>
                        </w:rPr>
                        <w:t>Система подвешивания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179D">
        <w:rPr>
          <w:noProof/>
          <w:lang w:val="en-US"/>
        </w:rPr>
        <w:drawing>
          <wp:inline distT="0" distB="0" distL="0" distR="0" wp14:anchorId="0B1D5482" wp14:editId="7F3FB5EC">
            <wp:extent cx="6120130" cy="4846320"/>
            <wp:effectExtent l="0" t="0" r="0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0C84" w14:textId="77777777" w:rsidR="00350582" w:rsidRPr="00766E11" w:rsidRDefault="00350582" w:rsidP="00350582">
      <w:pPr>
        <w:pStyle w:val="SingleTxtG"/>
        <w:spacing w:before="240"/>
        <w:ind w:left="1690" w:hanging="556"/>
        <w:rPr>
          <w:bCs/>
        </w:rPr>
      </w:pPr>
      <w:r w:rsidRPr="00766E11">
        <w:rPr>
          <w:bCs/>
        </w:rPr>
        <w:t xml:space="preserve">5.4 </w:t>
      </w:r>
      <w:r w:rsidRPr="00766E11">
        <w:rPr>
          <w:bCs/>
        </w:rPr>
        <w:tab/>
        <w:t>Процедуры сертификации подробно изложены в руководстве по эксплуатации FlexPLI</w:t>
      </w:r>
      <w:r w:rsidRPr="00766E11">
        <w:rPr>
          <w:bCs/>
          <w:sz w:val="18"/>
          <w:szCs w:val="18"/>
          <w:vertAlign w:val="superscript"/>
        </w:rPr>
        <w:t>1</w:t>
      </w:r>
      <w:r w:rsidRPr="00766E11">
        <w:rPr>
          <w:bCs/>
        </w:rPr>
        <w:t xml:space="preserve">. </w:t>
      </w:r>
    </w:p>
    <w:p w14:paraId="37400895" w14:textId="77777777" w:rsidR="00350582" w:rsidRDefault="00350582" w:rsidP="00350582">
      <w:pPr>
        <w:suppressAutoHyphens w:val="0"/>
        <w:spacing w:line="240" w:lineRule="auto"/>
        <w:rPr>
          <w:rFonts w:eastAsia="Times New Roman" w:cs="Times New Roman"/>
          <w:b/>
          <w:sz w:val="24"/>
          <w:szCs w:val="20"/>
          <w:lang w:eastAsia="ru-RU"/>
        </w:rPr>
      </w:pPr>
    </w:p>
    <w:p w14:paraId="2E9613CC" w14:textId="77777777" w:rsidR="00045CA7" w:rsidRDefault="00045CA7" w:rsidP="00350582">
      <w:pPr>
        <w:pStyle w:val="H1G"/>
        <w:rPr>
          <w:sz w:val="28"/>
          <w:lang w:eastAsia="fr-FR"/>
        </w:rPr>
        <w:sectPr w:rsidR="00045CA7" w:rsidSect="00350582">
          <w:headerReference w:type="even" r:id="rId33"/>
          <w:headerReference w:type="default" r:id="rId34"/>
          <w:footerReference w:type="even" r:id="rId35"/>
          <w:footerReference w:type="default" r:id="rId36"/>
          <w:footerReference w:type="first" r:id="rId37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14:paraId="4E824084" w14:textId="77777777" w:rsidR="00350582" w:rsidRPr="002C36F0" w:rsidRDefault="00350582" w:rsidP="00350582">
      <w:pPr>
        <w:pStyle w:val="H1G"/>
        <w:rPr>
          <w:sz w:val="28"/>
          <w:lang w:eastAsia="fr-FR"/>
        </w:rPr>
      </w:pPr>
      <w:r w:rsidRPr="002C36F0">
        <w:rPr>
          <w:sz w:val="28"/>
          <w:lang w:eastAsia="fr-FR"/>
        </w:rPr>
        <w:lastRenderedPageBreak/>
        <w:t>Приложение 1</w:t>
      </w:r>
    </w:p>
    <w:p w14:paraId="75F1E5C3" w14:textId="77777777" w:rsidR="00350582" w:rsidRPr="002C36F0" w:rsidRDefault="00350582" w:rsidP="00350582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eastAsia="Times New Roman" w:cs="Times New Roman"/>
          <w:b/>
          <w:sz w:val="28"/>
          <w:szCs w:val="20"/>
          <w:lang w:eastAsia="fr-FR"/>
        </w:rPr>
      </w:pPr>
      <w:r w:rsidRPr="009508A3">
        <w:rPr>
          <w:b/>
        </w:rPr>
        <w:tab/>
      </w:r>
      <w:r w:rsidRPr="009508A3">
        <w:rPr>
          <w:b/>
        </w:rPr>
        <w:tab/>
      </w:r>
      <w:r w:rsidRPr="002C36F0">
        <w:rPr>
          <w:rFonts w:eastAsia="Times New Roman" w:cs="Times New Roman"/>
          <w:b/>
          <w:sz w:val="28"/>
          <w:szCs w:val="20"/>
          <w:lang w:eastAsia="fr-FR"/>
        </w:rPr>
        <w:t>Технические чертежи</w:t>
      </w:r>
    </w:p>
    <w:p w14:paraId="5C085390" w14:textId="77777777" w:rsidR="00350582" w:rsidRPr="009508A3" w:rsidRDefault="00350582" w:rsidP="00350582">
      <w:pPr>
        <w:pStyle w:val="H23G"/>
      </w:pPr>
      <w:r w:rsidRPr="00AF179D">
        <w:rPr>
          <w:b w:val="0"/>
          <w:bCs/>
        </w:rPr>
        <w:tab/>
      </w:r>
      <w:r w:rsidRPr="00AF179D">
        <w:rPr>
          <w:b w:val="0"/>
          <w:bCs/>
        </w:rPr>
        <w:tab/>
        <w:t>Таблица 1</w:t>
      </w:r>
      <w:r w:rsidRPr="00AF179D">
        <w:rPr>
          <w:b w:val="0"/>
          <w:bCs/>
        </w:rPr>
        <w:br/>
      </w:r>
      <w:r w:rsidRPr="009508A3">
        <w:t>Пересмотренные чертежи</w:t>
      </w:r>
    </w:p>
    <w:p w14:paraId="467AA08A" w14:textId="77777777" w:rsidR="00350582" w:rsidRDefault="00350582" w:rsidP="00350582">
      <w:pPr>
        <w:pStyle w:val="SingleTxtG"/>
        <w:rPr>
          <w:bCs/>
        </w:rPr>
      </w:pPr>
      <w:r w:rsidRPr="00766E11">
        <w:rPr>
          <w:bCs/>
          <w:i/>
        </w:rPr>
        <w:t>Примечание:</w:t>
      </w:r>
      <w:r w:rsidRPr="00766E11">
        <w:rPr>
          <w:bCs/>
        </w:rPr>
        <w:t xml:space="preserve"> В нижеследующей таблице перечислены все пересмотры чертежей, которые подробно указываются в любом из следующих добавлений.</w:t>
      </w:r>
    </w:p>
    <w:tbl>
      <w:tblPr>
        <w:tblStyle w:val="ac"/>
        <w:tblW w:w="9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09"/>
      </w:tblGrid>
      <w:tr w:rsidR="00350582" w:rsidRPr="006675E6" w14:paraId="669A67E3" w14:textId="77777777" w:rsidTr="00796BE1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DB72E" w14:textId="77777777" w:rsidR="00350582" w:rsidRPr="006675E6" w:rsidRDefault="00350582" w:rsidP="00A5569B">
            <w:pPr>
              <w:spacing w:before="80" w:after="80" w:line="200" w:lineRule="exact"/>
              <w:ind w:left="29" w:right="115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Условное обозначение чертежа TRANS/WP.29/1101/Add.1/...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952E1" w14:textId="77777777" w:rsidR="00350582" w:rsidRPr="006675E6" w:rsidRDefault="00350582" w:rsidP="00A5569B">
            <w:pPr>
              <w:spacing w:before="80" w:after="80" w:line="200" w:lineRule="exact"/>
              <w:ind w:left="29" w:right="115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Добавление/Таблица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D3C2F" w14:textId="77777777" w:rsidR="00350582" w:rsidRPr="006675E6" w:rsidRDefault="00350582" w:rsidP="00A5569B">
            <w:pPr>
              <w:spacing w:before="80" w:after="80" w:line="200" w:lineRule="exact"/>
              <w:ind w:left="29" w:right="115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Название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AA4A0" w14:textId="77777777" w:rsidR="00350582" w:rsidRPr="006675E6" w:rsidRDefault="00350582" w:rsidP="00A5569B">
            <w:pPr>
              <w:spacing w:before="80" w:after="80" w:line="200" w:lineRule="exact"/>
              <w:ind w:left="29" w:right="115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Описание изменения</w:t>
            </w:r>
          </w:p>
        </w:tc>
      </w:tr>
      <w:tr w:rsidR="00350582" w:rsidRPr="006675E6" w14:paraId="572355C4" w14:textId="77777777" w:rsidTr="00796BE1">
        <w:tc>
          <w:tcPr>
            <w:tcW w:w="240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C906088" w14:textId="77777777" w:rsidR="00350582" w:rsidRPr="006675E6" w:rsidRDefault="00350582" w:rsidP="00796BE1">
            <w:r>
              <w:t>--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9D41EEA" w14:textId="77777777" w:rsidR="00350582" w:rsidRPr="006675E6" w:rsidRDefault="00350582" w:rsidP="00796BE1">
            <w:r>
              <w:t>--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9B2EB39" w14:textId="77777777" w:rsidR="00350582" w:rsidRPr="006675E6" w:rsidRDefault="00350582" w:rsidP="00796BE1">
            <w:r>
              <w:t>--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FF6B8FC" w14:textId="77777777" w:rsidR="00350582" w:rsidRPr="006675E6" w:rsidRDefault="00350582" w:rsidP="00796BE1">
            <w:r>
              <w:t>--</w:t>
            </w:r>
          </w:p>
        </w:tc>
      </w:tr>
    </w:tbl>
    <w:p w14:paraId="019E1F37" w14:textId="77777777" w:rsidR="00350582" w:rsidRPr="006675E6" w:rsidRDefault="00350582" w:rsidP="00350582">
      <w:pPr>
        <w:pStyle w:val="H23G"/>
        <w:rPr>
          <w:b w:val="0"/>
          <w:bCs/>
        </w:rPr>
      </w:pPr>
      <w:r w:rsidRPr="006675E6">
        <w:rPr>
          <w:b w:val="0"/>
        </w:rPr>
        <w:tab/>
      </w:r>
      <w:r w:rsidRPr="006675E6">
        <w:rPr>
          <w:b w:val="0"/>
          <w:bCs/>
        </w:rPr>
        <w:tab/>
      </w:r>
      <w:r w:rsidRPr="006675E6">
        <w:rPr>
          <w:b w:val="0"/>
          <w:bCs/>
        </w:rPr>
        <w:tab/>
        <w:t>Таблица 2</w:t>
      </w:r>
      <w:r w:rsidRPr="006675E6">
        <w:rPr>
          <w:b w:val="0"/>
          <w:bCs/>
        </w:rPr>
        <w:br/>
      </w:r>
      <w:bookmarkStart w:id="23" w:name="_Hlk534895609"/>
      <w:r w:rsidRPr="006675E6">
        <w:rPr>
          <w:bCs/>
        </w:rPr>
        <w:t xml:space="preserve">Указатель частей </w:t>
      </w:r>
      <w:r>
        <w:rPr>
          <w:bCs/>
        </w:rPr>
        <w:t>«</w:t>
      </w:r>
      <w:r w:rsidRPr="006675E6">
        <w:rPr>
          <w:bCs/>
        </w:rPr>
        <w:t>и чертежей</w:t>
      </w:r>
      <w:bookmarkEnd w:id="23"/>
      <w:r>
        <w:rPr>
          <w:bCs/>
        </w:rPr>
        <w:t>»</w:t>
      </w:r>
    </w:p>
    <w:p w14:paraId="2A2040BF" w14:textId="77777777" w:rsidR="00350582" w:rsidRPr="00766E11" w:rsidRDefault="00350582" w:rsidP="00350582">
      <w:pPr>
        <w:pStyle w:val="SingleTxtG"/>
      </w:pPr>
      <w:r w:rsidRPr="00766E11">
        <w:rPr>
          <w:i/>
        </w:rPr>
        <w:t>Примечание:</w:t>
      </w:r>
      <w:r w:rsidRPr="00766E11">
        <w:t xml:space="preserve"> Пересмотренные чертежи должны следовать сразу же после чертежей, которые они заменяют. Пересмотр должен также фиксироваться в таблице 1 </w:t>
      </w:r>
      <w:r>
        <w:t>«</w:t>
      </w:r>
      <w:r w:rsidRPr="00766E11">
        <w:t>Пересмотренные чертежи</w:t>
      </w:r>
      <w:r>
        <w:t>»</w:t>
      </w:r>
      <w:r w:rsidRPr="00766E11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946"/>
        <w:gridCol w:w="2456"/>
        <w:gridCol w:w="1275"/>
        <w:gridCol w:w="709"/>
        <w:gridCol w:w="851"/>
        <w:gridCol w:w="992"/>
        <w:gridCol w:w="844"/>
      </w:tblGrid>
      <w:tr w:rsidR="00350582" w:rsidRPr="00404E19" w14:paraId="77D349F1" w14:textId="77777777" w:rsidTr="002C36F0">
        <w:trPr>
          <w:cantSplit/>
          <w:trHeight w:val="20"/>
          <w:tblHeader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3260A8F8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rPr>
                <w:bCs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>ECE/TRANS/WP.29/</w:t>
            </w:r>
            <w:r w:rsidRPr="00404E19">
              <w:rPr>
                <w:bCs/>
                <w:i/>
                <w:sz w:val="16"/>
                <w:szCs w:val="16"/>
              </w:rPr>
              <w:br/>
              <w:t>1101/Add.3/...</w:t>
            </w:r>
            <w:r w:rsidRPr="00404E19">
              <w:rPr>
                <w:rStyle w:val="aa"/>
                <w:bCs/>
                <w:sz w:val="16"/>
                <w:szCs w:val="16"/>
              </w:rPr>
              <w:footnoteReference w:id="3"/>
            </w:r>
          </w:p>
        </w:tc>
        <w:tc>
          <w:tcPr>
            <w:tcW w:w="946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413EFF4F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rPr>
                <w:bCs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Номер </w:t>
            </w:r>
            <w:r w:rsidRPr="00404E19">
              <w:rPr>
                <w:bCs/>
                <w:i/>
                <w:sz w:val="16"/>
                <w:szCs w:val="16"/>
              </w:rPr>
              <w:br/>
              <w:t>части</w:t>
            </w:r>
          </w:p>
        </w:tc>
        <w:tc>
          <w:tcPr>
            <w:tcW w:w="2456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28D5474A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rPr>
                <w:bCs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>Описание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191CABEA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Пересмотренный </w:t>
            </w:r>
            <w:r w:rsidRPr="00404E19">
              <w:rPr>
                <w:bCs/>
                <w:i/>
                <w:sz w:val="16"/>
                <w:szCs w:val="16"/>
              </w:rPr>
              <w:br/>
              <w:t>чертеж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7BFBF52A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Кол-во </w:t>
            </w:r>
            <w:r>
              <w:rPr>
                <w:bCs/>
                <w:i/>
                <w:sz w:val="16"/>
                <w:szCs w:val="16"/>
              </w:rPr>
              <w:br/>
            </w:r>
            <w:r w:rsidRPr="00404E19">
              <w:rPr>
                <w:bCs/>
                <w:i/>
                <w:sz w:val="16"/>
                <w:szCs w:val="16"/>
              </w:rPr>
              <w:t>листов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0BF93F34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Кол-во </w:t>
            </w:r>
            <w:r>
              <w:rPr>
                <w:bCs/>
                <w:i/>
                <w:sz w:val="16"/>
                <w:szCs w:val="16"/>
              </w:rPr>
              <w:br/>
            </w:r>
            <w:r w:rsidRPr="00404E19">
              <w:rPr>
                <w:bCs/>
                <w:i/>
                <w:sz w:val="16"/>
                <w:szCs w:val="16"/>
              </w:rPr>
              <w:t>на сборку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73FA5394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Кол-во на </w:t>
            </w:r>
            <w:r w:rsidRPr="00404E19">
              <w:rPr>
                <w:bCs/>
                <w:i/>
                <w:sz w:val="16"/>
                <w:szCs w:val="16"/>
              </w:rPr>
              <w:br/>
              <w:t>модель ноги</w:t>
            </w:r>
          </w:p>
        </w:tc>
        <w:tc>
          <w:tcPr>
            <w:tcW w:w="84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65653C9D" w14:textId="77777777" w:rsidR="00350582" w:rsidRPr="00404E19" w:rsidRDefault="00350582" w:rsidP="002C36F0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Общие с </w:t>
            </w:r>
            <w:r w:rsidRPr="00404E19">
              <w:rPr>
                <w:bCs/>
                <w:i/>
                <w:sz w:val="16"/>
                <w:szCs w:val="16"/>
              </w:rPr>
              <w:br/>
              <w:t>добавле</w:t>
            </w:r>
            <w:r>
              <w:rPr>
                <w:bCs/>
                <w:i/>
                <w:sz w:val="16"/>
                <w:szCs w:val="16"/>
              </w:rPr>
              <w:t>-</w:t>
            </w:r>
            <w:r>
              <w:rPr>
                <w:bCs/>
                <w:i/>
                <w:sz w:val="16"/>
                <w:szCs w:val="16"/>
              </w:rPr>
              <w:br/>
            </w:r>
            <w:r w:rsidRPr="00404E19">
              <w:rPr>
                <w:bCs/>
                <w:i/>
                <w:sz w:val="16"/>
                <w:szCs w:val="16"/>
              </w:rPr>
              <w:t>нием(ями)</w:t>
            </w:r>
          </w:p>
        </w:tc>
      </w:tr>
      <w:tr w:rsidR="00350582" w:rsidRPr="009508A3" w14:paraId="72D64082" w14:textId="77777777" w:rsidTr="002C36F0">
        <w:trPr>
          <w:cantSplit/>
          <w:trHeight w:val="20"/>
        </w:trPr>
        <w:tc>
          <w:tcPr>
            <w:tcW w:w="155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C8ACD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</w:t>
            </w:r>
          </w:p>
        </w:tc>
        <w:tc>
          <w:tcPr>
            <w:tcW w:w="94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9CA67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133-5000</w:t>
            </w:r>
          </w:p>
        </w:tc>
        <w:tc>
          <w:tcPr>
            <w:tcW w:w="245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AB6A7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Оснащенная приборами модель ноги FlexPLI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20306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ED72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49A4F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4B6F2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F30A1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1EEDD1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75B19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2BAD9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AEBC9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внутренней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84CA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4D60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6F05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2361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6A028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E9AE6B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A4871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  <w:lang w:val="en-US"/>
              </w:rPr>
              <w:t xml:space="preserve">Drg </w:t>
            </w:r>
            <w:r w:rsidRPr="00404E19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E009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CBD7B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внешней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1E4F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DB11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2DA9E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DB1D1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F7DB0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9FD50D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931E9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  <w:lang w:val="en-US"/>
              </w:rPr>
              <w:t xml:space="preserve">Drg </w:t>
            </w: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09E56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B2194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внутренней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816E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8C062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D5C88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7A0D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556B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7637D9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1280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  <w:lang w:val="en-US"/>
              </w:rPr>
              <w:t xml:space="preserve">Drg </w:t>
            </w:r>
            <w:r w:rsidRPr="00404E19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D1C9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2DA7B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внешней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882FF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A4BC5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DA5C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28EB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EA80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42B725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D60A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60D23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6D6A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FlexPLI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AA575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E4718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E41D3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4274D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8A3BF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F39F7A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CE0D8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E9EE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6BB0A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Застежка </w:t>
            </w:r>
            <w:r>
              <w:rPr>
                <w:bCs/>
                <w:sz w:val="18"/>
                <w:szCs w:val="18"/>
              </w:rPr>
              <w:t>«</w:t>
            </w:r>
            <w:r w:rsidRPr="00404E19">
              <w:rPr>
                <w:bCs/>
                <w:sz w:val="18"/>
                <w:szCs w:val="18"/>
              </w:rPr>
              <w:t>липучка</w:t>
            </w:r>
            <w:r>
              <w:rPr>
                <w:bCs/>
                <w:sz w:val="18"/>
                <w:szCs w:val="18"/>
              </w:rPr>
              <w:t>»</w:t>
            </w:r>
            <w:r w:rsidRPr="00404E19">
              <w:rPr>
                <w:bCs/>
                <w:sz w:val="18"/>
                <w:szCs w:val="18"/>
              </w:rPr>
              <w:t xml:space="preserve"> для стяжки проводов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6491D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3CC90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F870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FAF4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87865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21981C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DE63B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A31C3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F776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Комплект ножной амортизирующей оболочки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146E1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CFCFE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68AF0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10A4D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91D15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449A0A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9565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55335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9ED8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Амортизирующая оболочка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E6C4E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1BF14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03650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4818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DA5DB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D99DC5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A4ED7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372DD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E5BC9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Амортизирующая оболочка ноги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80A48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34A74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035A7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B350B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2B63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569A1D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A719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863A7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7CD97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Двусторонняя монтажная клейкая лента шириной 20 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AFA7F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CB5A4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52AAA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68F11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F5592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E8AA6D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7317F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6C1F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EFFCE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Блок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C6193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C1162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7C06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2278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71099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D4271D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2FC97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4FE27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133-5165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B0F1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Сборка костного сегмента блока бедра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3E48E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7F68B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DFE63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8F30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6A5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4245B7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173B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4D90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B3ABD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Идентификационный чип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D428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1074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646B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8BF83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BD9C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61D106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D61A1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B36B6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2C04B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Резистор на 150 Ом, </w:t>
            </w:r>
            <w:r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BEBB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19B26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DD7E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5145E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F2A7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ACB0EF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0A6B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C7F6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4F79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Резистор на 200 Ом, </w:t>
            </w:r>
            <w:r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EF73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30936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92E2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F7098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36579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309B9E0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096AF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59C57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F985D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Плоский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8FEB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563D3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7738B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C817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4ACF9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3C3C19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2CBC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3B5F6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C83C4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Стяжка проводов на </w:t>
            </w:r>
            <w:r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2-7/8 дюйма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BD304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F3093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B628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2A573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613F3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7AB336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E724D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7DE5C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E43B83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16-штыревой круглый соединитель </w:t>
            </w:r>
            <w:r>
              <w:rPr>
                <w:bCs/>
                <w:sz w:val="18"/>
                <w:szCs w:val="18"/>
              </w:rPr>
              <w:t>«</w:t>
            </w:r>
            <w:r w:rsidRPr="00404E19">
              <w:rPr>
                <w:bCs/>
                <w:sz w:val="18"/>
                <w:szCs w:val="18"/>
              </w:rPr>
              <w:t>папа</w:t>
            </w:r>
            <w:r>
              <w:rPr>
                <w:bCs/>
                <w:sz w:val="18"/>
                <w:szCs w:val="18"/>
              </w:rPr>
              <w:t>»</w:t>
            </w:r>
            <w:r w:rsidRPr="00404E19">
              <w:rPr>
                <w:bCs/>
                <w:sz w:val="18"/>
                <w:szCs w:val="18"/>
              </w:rPr>
              <w:t xml:space="preserve"> с</w:t>
            </w:r>
            <w:r>
              <w:rPr>
                <w:bCs/>
                <w:sz w:val="18"/>
                <w:szCs w:val="18"/>
              </w:rPr>
              <w:t> </w:t>
            </w:r>
            <w:r w:rsidRPr="00404E19">
              <w:rPr>
                <w:bCs/>
                <w:sz w:val="18"/>
                <w:szCs w:val="18"/>
              </w:rPr>
              <w:t>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CBE9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DC106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6E57E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2EDE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1BE84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024294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DFCC0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A44CE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734-2008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26A0D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Защитный хвостовик 16</w:t>
            </w:r>
            <w:r>
              <w:rPr>
                <w:bCs/>
                <w:sz w:val="18"/>
                <w:szCs w:val="18"/>
              </w:rPr>
              <w:noBreakHyphen/>
            </w:r>
            <w:r w:rsidRPr="00404E19">
              <w:rPr>
                <w:bCs/>
                <w:sz w:val="18"/>
                <w:szCs w:val="18"/>
              </w:rPr>
              <w:t>штыревого круглого соединителя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F4518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E8C5E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FD9758" w14:textId="77777777" w:rsidR="00350582" w:rsidRPr="00CF1C12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sz w:val="18"/>
                <w:szCs w:val="18"/>
              </w:rPr>
            </w:pPr>
            <w:r w:rsidRPr="00CF1C1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A3F60A" w14:textId="77777777" w:rsidR="00350582" w:rsidRPr="00CF1C12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sz w:val="18"/>
                <w:szCs w:val="18"/>
              </w:rPr>
            </w:pPr>
            <w:r w:rsidRPr="00CF1C12">
              <w:rPr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22CD2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62B23F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4F7A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12E39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B0E9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Акриловая уплотнительная лента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EC33F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9346B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0C406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0FBE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0D3EB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44B999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0F3A0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3312E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6A519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Костный сегмент, моделирующий бедро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C8CB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263A9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A3494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3F74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718D6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D3EDC8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500D8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23953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210A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Тензометр (350 Ом)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9E57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A203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611B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673B3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583D9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2D47DA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9F4D2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5FEC3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F50CE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Тонкая соединит.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FC28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A3B3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18A45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661E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AB61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A01B50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E5F4C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ECEA4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E3D00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AF6A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9BCD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21EE7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C6B70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6879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86C10C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8A500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2C831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AD06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D7C41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8A73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7C25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C3CCB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918A1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CCA12B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CCED3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B492D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734A9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00FA3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8CD44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B83A4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A170A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6B272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6077E8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3D6AA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3221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2ABE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Утолщенный распорный элемент в 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C8BEE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5082C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B5E4A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10FA9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6B28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5BDB89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8D078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65EE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85247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0,4),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D619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AE0B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F8CB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AABA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CD86E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790783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6057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1025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8A95D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 со стороны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A21B5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FEA23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A286E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1F159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8C97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E5B6290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60619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8CE3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12CCE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Тонкий распорный элемент в</w:t>
            </w:r>
            <w:r>
              <w:rPr>
                <w:bCs/>
                <w:sz w:val="18"/>
                <w:szCs w:val="18"/>
              </w:rPr>
              <w:t> </w:t>
            </w:r>
            <w:r w:rsidRPr="00404E19">
              <w:rPr>
                <w:bCs/>
                <w:sz w:val="18"/>
                <w:szCs w:val="18"/>
              </w:rPr>
              <w:t>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BA70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5309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B018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99328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3333E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7E832D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E0FDE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78C38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F3137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(</w:t>
            </w:r>
            <w:r w:rsidRPr="00404E19">
              <w:rPr>
                <w:bCs/>
                <w:sz w:val="18"/>
                <w:szCs w:val="18"/>
              </w:rPr>
              <w:t>толщ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. </w:t>
            </w:r>
            <w:r w:rsidRPr="00404E19">
              <w:rPr>
                <w:bCs/>
                <w:sz w:val="18"/>
                <w:szCs w:val="18"/>
              </w:rPr>
              <w:t>0,4</w:t>
            </w:r>
            <w:r w:rsidRPr="00404E19">
              <w:rPr>
                <w:bCs/>
                <w:sz w:val="18"/>
                <w:szCs w:val="18"/>
                <w:lang w:val="en-US"/>
              </w:rPr>
              <w:t>)</w:t>
            </w:r>
            <w:r w:rsidRPr="00404E19">
              <w:rPr>
                <w:bCs/>
                <w:sz w:val="18"/>
                <w:szCs w:val="18"/>
              </w:rPr>
              <w:t>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3EF0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A065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7557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9A6EA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932B1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6A3F40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F46D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0875F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A29AA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колена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1447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1ACC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18436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DD8FF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E8EB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A33EFF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D56C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9E77A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6108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Сборный внутренний сегмент, примыкающий к колену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809D6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22FE4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8130A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332D4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5C339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57ADC1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8899F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8843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94140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D0EC9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104DF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8BEE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3A081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55B12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AA944A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5B63C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0EE2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1F4D0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D9EF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BEA2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7201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A81E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AD55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B0417D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BBF2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5D2E3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C27B6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в сборе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04D13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DB31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F4B1A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506B4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2F3B5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FC3E870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13D64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10DBD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CE33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8853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F0C7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1CB6B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9B51F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A5553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858DB9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B90461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E9C21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C81026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205E31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CA563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5A62B5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8994B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1B1DF4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A562E5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EC909C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749455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6B2451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Оцинкованный винт BHCS M6x18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5D3467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B052B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624E10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5980F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B59D0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CD9778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3BE7A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324E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0CA2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Соединительное звено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CFD9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DE143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BA6A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1EB3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F923A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016C06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CABF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12DCA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A6FA9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Сегмент, моделирующий верхнюю часть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E7134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DB174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19F21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682AC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3DDB6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CFB1DB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E116C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3389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2D646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Верхняя пластина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71E33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2785D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47159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137B4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6D023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97195C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B013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FA580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0EC21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Направляющая скоба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3951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092CA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02823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4A74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6D3AB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CF71AD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8CE3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F4A3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21B6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Зажимная шайба </w:t>
            </w:r>
            <w:r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12 ID x 26 OD x 3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6F6DB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D177C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EDB7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9D2D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F14B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AEFDB9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CDC2F5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lastRenderedPageBreak/>
              <w:t>Drg 31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BD1FD3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7AADED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Ступенчатый болт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6F59DA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D6EA9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F2A05C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FECCC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02C297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3416CA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C82DA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8C8542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E11F4E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Оцинкованная плоская зажимная шайба М6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7A9D26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EB7BEB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FDBA4B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E09381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87A7E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23FC7F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F17E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93E96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6D785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Оцинкованный винт SHCS</w:t>
            </w:r>
            <w:r w:rsidR="00873E2E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 xml:space="preserve"> M6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14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ADB7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5D28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EDBD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i/>
                <w:iCs/>
                <w:sz w:val="18"/>
                <w:szCs w:val="18"/>
              </w:rPr>
            </w:pPr>
            <w:r w:rsidRPr="00404E19">
              <w:rPr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9081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i/>
                <w:iCs/>
                <w:sz w:val="18"/>
                <w:szCs w:val="18"/>
              </w:rPr>
            </w:pPr>
            <w:r w:rsidRPr="00404E19">
              <w:rPr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D778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i/>
                <w:iCs/>
                <w:sz w:val="18"/>
                <w:szCs w:val="18"/>
              </w:rPr>
            </w:pPr>
          </w:p>
        </w:tc>
      </w:tr>
      <w:tr w:rsidR="00350582" w:rsidRPr="009508A3" w14:paraId="56EC050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E66E3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1F5C5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267B6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SHCS </w:t>
            </w:r>
            <w:r w:rsidR="00873E2E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M6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30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59EE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12E53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EFBF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9FDE5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22A3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7A8C9A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8A61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CFD67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62AA6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Втулка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302D3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42DA1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B47E2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58EFB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F2335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DF4DA2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4DE4D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51C52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0565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Зажимная шайба для троса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0CFA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E6155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CE978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97205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C0291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504E9A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60F31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5B72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3835F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7B03B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4B870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8742A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14BBD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77D3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501972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84ED3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8CEA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1CD2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Шестигранная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контргайка M5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C8FF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08F28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4CBCE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F687D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C6DC6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F8832C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10C7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C3526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3CCA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203B0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84468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9215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5AA61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A1E98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D6C2AD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112DF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1C90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DE8F6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Формованная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вставная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3127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D4CAE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7978D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1D469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29E6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B7446C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B530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10DF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6D742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BHCS M6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0ED3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E5861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56DDE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8BB8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3DF1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7280B9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CC655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595A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E575C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M5x8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E4D9D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85F8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AB848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08D0C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3EBEB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39F727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524D4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6C06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339ED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SHCS M3x6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6268B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57111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3666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0A3E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18A5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1FD03B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F60F2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B004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9D88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MFSSP M8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78E9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9C4BD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15D7B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0136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A181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A58A37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845B7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B507B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F51BF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на ударном сегменте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3FC1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EC70D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B2378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0847A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B27C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6281055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83FD3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964A4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AB4B3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12x24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71989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F8566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17ED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090FB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AD54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429AA88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B70A3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10970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7E01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10x12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0089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BAC34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E1FA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50B8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BB75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765A52E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3FFCE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D572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A9750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12x16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FA95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4396A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F711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5AF85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F6DBC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3EDD128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2A90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E44AE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1ABBD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накладка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ударного сегмента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A506D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052B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5DA23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26105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4DE87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0158ADF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1C75F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E69C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0A4E0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 накладка ударного сегмента со стороны колена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5FD7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D39BB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0A515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DE66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0A0B1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69F9A1F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163B6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F1255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31B6B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Ударный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3B9B5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C2508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98770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1A360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97B4A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79CD84F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C8396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4F24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289A5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B5CB7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4BF94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A749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CBCB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588AB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35E89A5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73AB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9406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DCCE0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0,05),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D8021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D5CE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6A83A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48A17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6619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28BB95C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750D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A0A09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3E60A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0,5),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0EDAA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E73FC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8608D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0EC4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A2AC6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797CB83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6E92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F3EE8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11D0B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0,6),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7FB32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0890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89FA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4E07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7909D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6A2C60C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B491F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5085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11DE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(толщ. 0,6),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7F5B6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E171D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D99B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28A4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4E05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423ABCD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8AC90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4E031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D9F1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0,05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0671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472F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06EB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91A4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6AC5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2AC026C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6AC7C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7F61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D60CF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Бандаж жгута проводов диаметром 5/8 дюйма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BD4A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F26FC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B7E58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ED9F5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06E6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869C1B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9C3B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94C8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E7AD8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0,1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F8B3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142D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1432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D553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FA7BB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CD990C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39BB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E11A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B47F1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0,2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7C6F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BCE3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60F1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17D7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A69C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E6CC41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9400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lastRenderedPageBreak/>
              <w:t>Drg 24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DAA5E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1BD5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0,4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E7EFD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E947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7BFE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E3CC5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22F0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9362A0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AB23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7B2F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EB097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Коленный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блок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FlexPLI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D7F18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5A92B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BACD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5BED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C2E0C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94302D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F7326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5637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AD09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Модуль коленного сустава со стороны голени FlexPLI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4590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CC702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F755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8C2E8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E13F3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D2EB7D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D0AE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B4C8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6BB76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Вкладыш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M1</w:t>
            </w:r>
            <w:r w:rsidRPr="00404E19">
              <w:rPr>
                <w:bCs/>
                <w:sz w:val="18"/>
                <w:szCs w:val="18"/>
                <w:lang w:val="en-US"/>
              </w:rPr>
              <w:t>,</w:t>
            </w:r>
            <w:r w:rsidRPr="00404E19">
              <w:rPr>
                <w:bCs/>
                <w:sz w:val="18"/>
                <w:szCs w:val="18"/>
              </w:rPr>
              <w:t>6 (M3 OD)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6796B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0D38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34E1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B4E55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CF77A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74422D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4F061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A992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5F38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Блок мениска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FB98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268FD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6A14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9AF52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BC48D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CD2859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F8B8A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D04A1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B6239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Пластина, моделирующая диск мениска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8091F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6D052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6B81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45D8A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948C2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71EDE6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5B091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792D3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C7AF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Натяжитель тросов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A7A77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D167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8584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433B8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4E97B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314B1F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472B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6DDF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332D2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Натяжитель троса, моделирующего ПК/ЗК связку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573C3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AD82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6E093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64531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D406C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FEFCE4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FC616B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32160B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848B7A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Направляющая троса, моделирующего ПК/ЗК связку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E774E0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7B9FFF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B5E5B0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394191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952D1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B00F6B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C879F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FBD73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7C34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Пластиковый вкладыш </w:t>
            </w:r>
            <w:r w:rsidRPr="00404E19">
              <w:rPr>
                <w:bCs/>
                <w:sz w:val="18"/>
                <w:szCs w:val="18"/>
                <w:lang w:val="en-US"/>
              </w:rPr>
              <w:t>M</w:t>
            </w:r>
            <w:r w:rsidRPr="00404E19">
              <w:rPr>
                <w:bCs/>
                <w:sz w:val="18"/>
                <w:szCs w:val="18"/>
              </w:rPr>
              <w:t>3 длиной 5,6 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01309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B23E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246EF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C229E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CDC4B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D76BDE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0516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47C3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337F9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Фиксатор-держатель тросов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B365D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564DE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F7999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CC2D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00BD9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B1F3CF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5FEB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CE40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91BF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FHCS M3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676E6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03964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A7E28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A92CC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26C34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A1FC17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736B7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EF490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61-503-05-01-00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D0F7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правого датчика положения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B5683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6BBB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128B0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6CC73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24496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A2E2D9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4EBB8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7D82E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61-507-05-01-00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130B9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левого датчика положения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AF8F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33E6B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2662A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A383A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FE4F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827263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9868E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FC43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C3B9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SHCS M5</w:t>
            </w:r>
            <w:r w:rsidR="004C4EF3" w:rsidRPr="004C4EF3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4C4EF3" w:rsidRPr="004C4EF3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10 с низкой головкой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C131C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9FC0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B2E36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CA32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EEAB1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54ABED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F1EC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F9103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F05DC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Модуль коленного сустава со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49A9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F4AA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43F1D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A23D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2F292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777E72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8934A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B685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1ED4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Крепежная пластина датчика положения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C745D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CF1B7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5CFC8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5049F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3265C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33F440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EB84C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52B1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63B2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 xml:space="preserve">Пружина 12 Od x 6 ID длиной 40 мм жесткостью 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71,1 </w:t>
            </w:r>
            <w:r w:rsidRPr="00404E19">
              <w:rPr>
                <w:bCs/>
                <w:sz w:val="18"/>
                <w:szCs w:val="18"/>
              </w:rPr>
              <w:t>Н</w:t>
            </w:r>
            <w:r w:rsidRPr="00404E19">
              <w:rPr>
                <w:bCs/>
                <w:sz w:val="18"/>
                <w:szCs w:val="18"/>
                <w:lang w:val="en-US"/>
              </w:rPr>
              <w:t>/</w:t>
            </w:r>
            <w:r w:rsidRPr="00404E19">
              <w:rPr>
                <w:bCs/>
                <w:sz w:val="18"/>
                <w:szCs w:val="18"/>
              </w:rPr>
              <w:t>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CDAB2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2B8F2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1F741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B5040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673A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DEE1A0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2117C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9A34B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E4266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 xml:space="preserve">Пружина 18 OD x 9 ID длиной 80 мм жесткостью 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76,7 </w:t>
            </w:r>
            <w:r w:rsidRPr="00404E19">
              <w:rPr>
                <w:bCs/>
                <w:sz w:val="18"/>
                <w:szCs w:val="18"/>
              </w:rPr>
              <w:t>Н</w:t>
            </w:r>
            <w:r w:rsidRPr="00404E19">
              <w:rPr>
                <w:bCs/>
                <w:sz w:val="18"/>
                <w:szCs w:val="18"/>
                <w:lang w:val="en-US"/>
              </w:rPr>
              <w:t>/</w:t>
            </w:r>
            <w:r w:rsidRPr="00404E19">
              <w:rPr>
                <w:bCs/>
                <w:sz w:val="18"/>
                <w:szCs w:val="18"/>
              </w:rPr>
              <w:t>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A1BE1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066A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352F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75B8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2E729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AE8A1E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68D02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06A4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E02E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Гнездо пружины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635E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37C02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D3531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265D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E9B59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AAE6BC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97BCE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3808A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B08A7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Гнездо пружины модуля коленного сустава со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BCDF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E977A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9F0DF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E88D1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79473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B62104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69F7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4DADC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0FD6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Зажимная шайба для троса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9B28D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7BC1C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C52C1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38FE1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7897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76471C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16DC0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04559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133-5350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5408D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ВБС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E35C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5B7A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7995D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552E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FA824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B3E4EE0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6E8C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FFD2F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4D64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FHCS M3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4C4EF3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2054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4559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7B07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CCC6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E272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1EFDDF0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64C9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A57D8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CD414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Правая боковая крышка коленного шарнира со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4DA16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359BD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A8ACE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FEB27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10C20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3C8D62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21E2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F8702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F4538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Крышка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3437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4520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EB732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AD96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7A60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B76061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CC390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B3ED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A45CB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Левая боковая крышка коленного шарнира со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8506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630D7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0949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56A71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542E0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3A184A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D3F0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C8CF0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BACCA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Оцинкованный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винт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FHCS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M4x8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4A1AB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EF44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2E7AE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2CFB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C6CC8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7F65E9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6ACF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9B3A1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133-5360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1002B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ПКС/ЗКС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44B3B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B05FA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519B0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B41DF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EEC4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F7A9444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98724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64949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A612D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Шестигранная контргайка M5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2CB63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57312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0652F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AA338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87EC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F9803E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96CC4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2840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2DEE4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MSSFP M8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1B763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939E1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25688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269F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B5C0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75654F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DAC0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0F84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6146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</w:t>
            </w:r>
            <w:r w:rsidR="00873E2E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M8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873E2E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35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ED8B4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0569E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BBA7F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2796A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CB82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6E20A7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05DC9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EBCC5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0B16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для передней торцевой накладки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7481D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A6EB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A0B7E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BB5C8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D9717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C8D91F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B942B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4130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E0776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 накладка верхней части коленного шарнира FlexPLI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513EE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E5E17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07F7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BAAF0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D91F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06D8BB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26307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1DF6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84CD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 накладка нижней части коленного шарнира FlexPLI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C50B4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4E19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23F0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D0091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FAB13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DC0B81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957AD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966D0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E0DC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fr-CH"/>
              </w:rPr>
            </w:pPr>
            <w:r w:rsidRPr="00404E19">
              <w:rPr>
                <w:bCs/>
                <w:sz w:val="18"/>
                <w:szCs w:val="18"/>
              </w:rPr>
              <w:t>Блок</w:t>
            </w:r>
            <w:r w:rsidRPr="00404E19">
              <w:rPr>
                <w:bCs/>
                <w:sz w:val="18"/>
                <w:szCs w:val="18"/>
                <w:lang w:val="fr-CH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голени</w:t>
            </w:r>
            <w:r w:rsidRPr="00404E19">
              <w:rPr>
                <w:bCs/>
                <w:sz w:val="18"/>
                <w:szCs w:val="18"/>
                <w:lang w:val="fr-CH"/>
              </w:rPr>
              <w:t xml:space="preserve"> FlexPLI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88BCA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BA27D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9810E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CDDF3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F979C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5E2A99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63B93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C5C29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133-5565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C79A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Сборка костного сегмента блока голени с 4 каналами измерений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8524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C40A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C7D7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B5C4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49CA4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08C4C0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8FDEF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6A7C6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337C3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Идентификационный чип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3153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594ED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325F5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7FEF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1242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F9BCB9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4CC9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E7D9C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9B7D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Резистор на 150 Ом, 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1BBFA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93C4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F79E5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81E69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78F6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08891A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DE7F6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C97B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85D1D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Резистор на 200 Ом, 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CF32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D2BC7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94DD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F007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4C19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8D90E4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482B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B6CF3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372F1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Плоский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20-жильный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1575B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51E5D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EA51F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57AF7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F4868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33EAAF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06A17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6C8DD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8991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Стяжка проводов на 2-7/8 дюйма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99D8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033B7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0C8F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F79F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B83E6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741A8A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32A73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46CE9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7135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Акриловая уплотнительная лента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27E2F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3BDCC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91821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3908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F67DB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9E5898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EFD9F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89EDFC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7BD62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Костный сегмент, моделирующий голень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D38ECE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1A393F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12F982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FABEF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7D52FD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E89D0C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DAD7AB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906EC0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F574FF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16-штыревой соединитель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962BC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1A8CFF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9FD75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153A77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70A580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E164BE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1C363E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59C66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1D7479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7-штыревой соединитель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0A26FD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869A5E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DCD58C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F94E0D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341BAC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1E30B3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69F1FF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7595C3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734-2008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FF105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Защитный хвостовик 16</w:t>
            </w:r>
            <w:r>
              <w:rPr>
                <w:bCs/>
                <w:sz w:val="18"/>
                <w:szCs w:val="18"/>
              </w:rPr>
              <w:noBreakHyphen/>
            </w:r>
            <w:r w:rsidRPr="00404E19">
              <w:rPr>
                <w:bCs/>
                <w:sz w:val="18"/>
                <w:szCs w:val="18"/>
              </w:rPr>
              <w:t>штыревого круглого соединителя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21A8EC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5A5A18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3F4E4A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AB6B96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4B3954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CB01ED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31B2DD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A7B47C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734-2007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C3CEB0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Защитный хвостовик 7</w:t>
            </w:r>
            <w:r>
              <w:rPr>
                <w:bCs/>
                <w:sz w:val="18"/>
                <w:szCs w:val="18"/>
              </w:rPr>
              <w:noBreakHyphen/>
            </w:r>
            <w:r w:rsidRPr="00404E19">
              <w:rPr>
                <w:bCs/>
                <w:sz w:val="18"/>
                <w:szCs w:val="18"/>
              </w:rPr>
              <w:t>штыревого круглого соединителя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DD2760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3C8E3A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2926AF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BDB25B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704266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C33ECA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9C0B8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720E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AFD95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Тензометр (350 Ом)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31E8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A7AC9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946E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64C73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3A7F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79B60A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0B419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DF7C2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AA65E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16-жильный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13BC7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32C7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0A13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8EE26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8FFA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1C979F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D86E0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0261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5EA7B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7-жильный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5523B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4931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F9F0A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92DA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DB7FF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E16649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58613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95E06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CDD70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BE458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7E827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6100E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6D7D4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6B1BC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81F3DC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1E860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0937E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B16B2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68D5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C4B5D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80E0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2068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6739B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D5E79E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931DD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ECB3A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B59C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0,4),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515EC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AEB53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6BCC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7F5E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4C7C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06408F1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769FE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E141B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A34A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Утолщенный распорный элемент в 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5F61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1A144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87926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0820E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E333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1E84B84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BF2D7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40179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D5719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738C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D321B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C0E9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BE6E0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9057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0A1576C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E31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lastRenderedPageBreak/>
              <w:t>Drg 66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E7177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7C417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Тонкий распорный элемент в 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E766A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596C4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9BE3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79F0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09BFF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4FEA8FA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7AEE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2F1D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9CDC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C02F3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DF211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06968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CA757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0932B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5CD3039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970F2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2E33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693D6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(толщ. 0,4),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64B34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3E094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F7A16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F772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DEB50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06AF3849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3D86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701DD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35354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 со стороны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49571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9E91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372F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198C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31770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0FE146C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0EF09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314AF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15CBB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Сегмент, моделирующий нижнюю часть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34C0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D3C2C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E4CA6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349C8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6647E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785F9C4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66172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93874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BA04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в сборе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454B2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61175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CA69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3209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A1E87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2E7BB1E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FA5BF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A680A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A328F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6672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54C67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4EBC8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A3D6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77E43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77CA033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65D3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5D65A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123E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00AEC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3D83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D9482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B14C5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C9A4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67889D9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E99E3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6739A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1AE8A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Сборный внутренний сегмент, примыкающий к колену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5BF8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4FA83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F3F3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CBD3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7FE53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350582" w:rsidRPr="009508A3" w14:paraId="3255C91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13397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909B9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ADD8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52E9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E7663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48A3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C45B3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EC0A5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8D06EA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10E3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ED00A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3ECD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6ECCF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BA380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057B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6D435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BC74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1B1405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31312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3708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470E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колена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FA8CA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F2057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C834D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A006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151AC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0E3ED7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FF74E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3557A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716EC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Соединительное звено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B477F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6B92E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F0778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2618F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98619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115325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19B6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76CAB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4C4ED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Зажимная шайба </w:t>
            </w:r>
            <w:r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12 ID x 26 OD x 3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78442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DC38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6421A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6B5D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F8926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D01C3A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39F5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890FB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2BE306" w14:textId="77777777" w:rsidR="00350582" w:rsidRPr="00404E19" w:rsidRDefault="00350582" w:rsidP="002C36F0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Ступенчатый болт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B1425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4A98F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DAE64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C19C5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96BD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BD6396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BCD11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AE21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570D0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Зажимная шайба для троса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9CBB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C3FA8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6E7AC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68586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13CE1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696EF4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65C1B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C68A3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B215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ED240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8D1A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2C82C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A270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B269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32FBB6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6687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76A93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464F7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</w:t>
            </w:r>
            <w:r w:rsidR="00705671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M6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18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64443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9957E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CE31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3BB9E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579D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182159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346E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6DCAB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060BC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Шестигранная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контргайка M5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FF51A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EB29A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AA1DA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3F45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66095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659D0F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8335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B2A05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BDA79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D2DCA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674D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12444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D3724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D2DC4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B6488C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B22B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2F7E4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0CE36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Формованная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вставная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7BDBC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AC1FF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530E1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4F69A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9536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72A9911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E1060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B00C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DEAC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BHCS M6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917EC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BA179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27367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61922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30C60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026E47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3F11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9A72C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3355C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</w:t>
            </w:r>
            <w:r w:rsidR="00705671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M5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6E80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3D992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28BB4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A4FA9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2E595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D18380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1816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16BD5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6AB77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SHCS </w:t>
            </w:r>
            <w:r w:rsidR="00705671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M3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6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0CB8D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1C69A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0CDE3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B5BB9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E9B6D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705B12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2A9A9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7A88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C3113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MSSFP M8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78AD1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9649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9F67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54BD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080D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406FC3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6B37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6FC9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553B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на ударном сегменте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D371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B301C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57AB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5FD06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CB9B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3F126C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0684F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27363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58CBC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Монтажная лента размером </w:t>
            </w:r>
            <w:r w:rsidR="00705671" w:rsidRPr="00705671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12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24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8F6B2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0EEF1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F828F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4868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CF1F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EBCBA50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69EE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EC735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1081E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Монтажная лента размером </w:t>
            </w:r>
            <w:r w:rsidR="00705671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10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12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5368F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EE5F2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C49D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D565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9672B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5779C6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44805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FCEF1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6DED0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Монтажная лента размером </w:t>
            </w:r>
            <w:r w:rsidR="00705671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12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16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2ACF9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6A36C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C4849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1EE7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967E4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9660A2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B8B64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35698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1D5E0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 накладка ударного сегмента (со стороны колена)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ADA03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E83E1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A3BA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27299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72B3B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82893D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9FCE9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C428B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5B4D2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Ударный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AC768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4B5E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67BA7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6A09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F5A78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94E8E7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BBDE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77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5FD79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DF53C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Торцевая накладка ударного сегмента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9E373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B9E43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760A7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7D7A2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C450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39D77EC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BD14E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D86E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127EB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93B7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F0A9F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B61D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88937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8E2E9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3241F3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0E6D4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lastRenderedPageBreak/>
              <w:t>Drg 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822C4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E8AB0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толщ. 0,05;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F712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7D428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6D6C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F15DA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A1FA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6A8D29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CED8B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5C22B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ABCE1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толщ. 0,5;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0D665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1C4E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EB543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0B8A6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C8FD4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ABE168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A3261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F8641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25BC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толщ. 0,6;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B0C5B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9CEBB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0CCD1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23AE0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D782B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8F276E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72D22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F4A98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17D8C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0,6;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E47A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48C86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3C991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C8FB0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529A3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647E8E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C7AC9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34292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1C1F1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0,05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E10E8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F7C1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B56EA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63DF2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74C2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7233DC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BF482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3EDBC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82273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Монтажное основание проводных соединений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26BB6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F10DA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A59D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917B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343D5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A899C60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05D41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A60CD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47341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 проводных соединений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A692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4C367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D154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A4CA2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ED52A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D53EC2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40ED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E19E0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776E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</w:t>
            </w:r>
            <w:r w:rsidR="00705671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M5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 w:rsidRPr="00705671">
              <w:rPr>
                <w:bCs/>
                <w:sz w:val="18"/>
                <w:szCs w:val="18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12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DD7BF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E8ED6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E9216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B325B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BB9B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613059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9732E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881A6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6B0AB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Бандаж жгута проводов диаметром 5/8</w:t>
            </w:r>
            <w:r>
              <w:rPr>
                <w:bCs/>
                <w:sz w:val="18"/>
                <w:szCs w:val="18"/>
              </w:rPr>
              <w:t>»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86C1A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C0263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860FD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19EC5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8BB10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A69E553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CAB74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E683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54609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0,1;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0BA93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68CEE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D60E8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F7CA4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18B87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F38C68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8FAC8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DA3E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9B0E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0,2;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76289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0000F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321B5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4E91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23246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CCEB2E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2528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A0A8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5FAAB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0,4;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254A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B2B0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33844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66590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734F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D65B58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B3414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DB50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BC66A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Кронштейн для крепления веревки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BB8E6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52EEE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A47D9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7404D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ск. нуж.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EAA2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8BCDBE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F1703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6A604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FC07B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Дистанционная распорка для проводов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BFD5D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7C3A7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DC473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A3F9B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AFD64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EF91E9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4D12E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37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DABD3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99177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Распорный кронштейн устройства крепления на коленном шарнире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26AE3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F72B0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39C54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519DD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22112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693884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18939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E34C9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61-301-05-01-00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FF22C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Блок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ускорения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ASE-A-500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E66D9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07C5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2DB29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28924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80CF0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310E082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DFD6D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88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4302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61-201-05-01-00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D6F69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Блок ускорения 64C-2000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BF8FD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FD3A5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B3E74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BCA0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6740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01FBEDE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818E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32823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TE 133-8120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BADA3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Калибровочные монтажные приспособления для испытания костных сегментов и коленного шарнира в сборе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514B9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CDA5C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5D15B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17BCB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AF96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FFBEDE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EA11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B5218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D4A97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Боковая пластина модели ног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75F72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973A2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9E063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6139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FA2F7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DDA23DA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E2928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1D310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EF5C9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Шарнирная опора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BF245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E19BE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2600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DF88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9749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D986DFD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E61D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1D95A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133-8031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0237B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Лист из ПТФЭ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20A6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93CA6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C8211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AA432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DDFF4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20E8531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C0592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2909A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6344D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FHCS M8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56019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88E5B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E247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D6EF7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AD06B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C612C5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C81EF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100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59283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67FC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Боковая поворотная пластина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3C67A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61DDC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858F8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E01A7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641AB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273FCA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EF650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101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04238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D2AA7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Распорный элемент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E1425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BB9B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5087B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73CDC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AA11A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0697D59B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B042F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07108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12A88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Калибровочный коленный вкладыш со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D7D21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A41CD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F3457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BBB1A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9B36F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4576CD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EA602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7828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BDC453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Калибровочный коленный вкладыш со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217CA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B78D4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B38D4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3F7DE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CE386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4A9F8068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F7334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lastRenderedPageBreak/>
              <w:t>Drg 94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76BCB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3208A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Профильная головка для приложения нагрузки к коленному шарниру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83B30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78201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74A2B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9350E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9267A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741B4A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0DF09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93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D3D6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E2744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Насадка для приложения нагрузки к ноге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94345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A8D84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7EF4F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8960D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558E5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34CABEB6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BD6FC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75BC6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C8604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MSSFP M8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x</w:t>
            </w:r>
            <w:r w:rsidR="00705671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216BF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38A29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C2B1A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2741D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15C8F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672AB10F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031AF1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200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2D6CB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13011401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AF6D5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Запасной костный сегмент, моделирующий голень (альтернативная тросовая протяжка)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015395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F0337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F3999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57768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6B79C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7E37CF37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D7856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201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24E0E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13112701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D427A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Запасной костный сегмент, моделирующий бедро (альтернативная тросовая протяжка)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02EF1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9A232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42C5E4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AE7CF0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FBFD7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17E53CF5" w14:textId="77777777" w:rsidTr="002C36F0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155D0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202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9EACAF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13011402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5398ED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Запасная утолщенная соединит. скоба для костных сегментов FlexPLI (альтернативная тросовая протяжка)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1EB6C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55F13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13A26B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4AE21A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D0C368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350582" w:rsidRPr="009508A3" w14:paraId="5D94DDB9" w14:textId="77777777" w:rsidTr="002C36F0">
        <w:trPr>
          <w:cantSplit/>
          <w:trHeight w:val="20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60441E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Drg 203</w:t>
            </w:r>
          </w:p>
        </w:tc>
        <w:tc>
          <w:tcPr>
            <w:tcW w:w="946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2206D2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13011403</w:t>
            </w:r>
          </w:p>
        </w:tc>
        <w:tc>
          <w:tcPr>
            <w:tcW w:w="2456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6C6A8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Запасная тонкая соединит</w:t>
            </w:r>
            <w:r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для костных сегментов FlexPLI (альтернативная тросовая протяжка)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4068E9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05636C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C4099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B0BA26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E22AE7" w14:textId="77777777" w:rsidR="00350582" w:rsidRPr="00404E19" w:rsidRDefault="00350582" w:rsidP="002C36F0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</w:tr>
    </w:tbl>
    <w:p w14:paraId="330ADB26" w14:textId="77777777" w:rsidR="00350582" w:rsidRDefault="00350582" w:rsidP="00350582">
      <w:pPr>
        <w:suppressAutoHyphens w:val="0"/>
        <w:spacing w:line="240" w:lineRule="auto"/>
        <w:rPr>
          <w:b/>
        </w:rPr>
      </w:pPr>
    </w:p>
    <w:p w14:paraId="42860B95" w14:textId="77777777" w:rsidR="00045CA7" w:rsidRDefault="00045CA7" w:rsidP="00350582">
      <w:pPr>
        <w:pStyle w:val="HChG"/>
        <w:rPr>
          <w:lang w:eastAsia="fr-FR"/>
        </w:rPr>
        <w:sectPr w:rsidR="00045CA7" w:rsidSect="00045CA7">
          <w:footnotePr>
            <w:numRestart w:val="eachSect"/>
          </w:footnotePr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docGrid w:linePitch="360"/>
        </w:sectPr>
      </w:pPr>
    </w:p>
    <w:p w14:paraId="2B77379C" w14:textId="77777777" w:rsidR="00350582" w:rsidRPr="00350582" w:rsidRDefault="00350582" w:rsidP="00350582">
      <w:pPr>
        <w:pStyle w:val="HChG"/>
        <w:rPr>
          <w:lang w:eastAsia="fr-FR"/>
        </w:rPr>
      </w:pPr>
      <w:r w:rsidRPr="00350582">
        <w:rPr>
          <w:lang w:eastAsia="fr-FR"/>
        </w:rPr>
        <w:lastRenderedPageBreak/>
        <w:t>Приложение 2</w:t>
      </w:r>
    </w:p>
    <w:p w14:paraId="179D2567" w14:textId="77777777" w:rsidR="00350582" w:rsidRPr="00350582" w:rsidRDefault="00350582" w:rsidP="00350582">
      <w:pPr>
        <w:pStyle w:val="HChG"/>
        <w:rPr>
          <w:lang w:eastAsia="fr-FR"/>
        </w:rPr>
      </w:pPr>
      <w:r>
        <w:rPr>
          <w:b w:val="0"/>
        </w:rPr>
        <w:tab/>
      </w:r>
      <w:r>
        <w:rPr>
          <w:b w:val="0"/>
        </w:rPr>
        <w:tab/>
      </w:r>
      <w:r w:rsidRPr="00350582">
        <w:rPr>
          <w:lang w:eastAsia="fr-FR"/>
        </w:rPr>
        <w:t xml:space="preserve">Руководство по эксплуатации </w:t>
      </w:r>
      <w:r w:rsidRPr="00CB536D">
        <w:rPr>
          <w:lang w:val="en-GB" w:eastAsia="fr-FR"/>
        </w:rPr>
        <w:t>FlexPLI</w:t>
      </w:r>
      <w:r w:rsidRPr="00045CA7">
        <w:rPr>
          <w:b w:val="0"/>
          <w:bCs/>
          <w:position w:val="6"/>
          <w:sz w:val="18"/>
          <w:szCs w:val="18"/>
          <w:vertAlign w:val="superscript"/>
          <w:lang w:val="en-GB" w:eastAsia="fr-FR"/>
        </w:rPr>
        <w:footnoteReference w:id="4"/>
      </w:r>
      <w:r w:rsidRPr="00705671">
        <w:rPr>
          <w:b w:val="0"/>
          <w:bCs/>
          <w:sz w:val="20"/>
          <w:lang w:eastAsia="fr-FR"/>
        </w:rPr>
        <w:t>»</w:t>
      </w:r>
    </w:p>
    <w:p w14:paraId="02B0B012" w14:textId="77777777" w:rsidR="00350582" w:rsidRPr="001346CF" w:rsidRDefault="00350582" w:rsidP="00350582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F5F593C" w14:textId="77777777" w:rsidR="00E12C5F" w:rsidRPr="008D53B6" w:rsidRDefault="00E12C5F" w:rsidP="00D9145B"/>
    <w:sectPr w:rsidR="00E12C5F" w:rsidRPr="008D53B6" w:rsidSect="00045CA7">
      <w:footnotePr>
        <w:numRestart w:val="eachSect"/>
      </w:footnotePr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8BF3E" w14:textId="77777777" w:rsidR="00F860EA" w:rsidRPr="00A312BC" w:rsidRDefault="00F860EA" w:rsidP="00A312BC"/>
  </w:endnote>
  <w:endnote w:type="continuationSeparator" w:id="0">
    <w:p w14:paraId="60699FCC" w14:textId="77777777" w:rsidR="00F860EA" w:rsidRPr="00A312BC" w:rsidRDefault="00F860EA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947C3" w14:textId="77777777" w:rsidR="00F860EA" w:rsidRPr="00350582" w:rsidRDefault="00F860EA">
    <w:pPr>
      <w:pStyle w:val="a8"/>
    </w:pPr>
    <w:r w:rsidRPr="00350582">
      <w:rPr>
        <w:b/>
        <w:sz w:val="18"/>
      </w:rPr>
      <w:fldChar w:fldCharType="begin"/>
    </w:r>
    <w:r w:rsidRPr="00350582">
      <w:rPr>
        <w:b/>
        <w:sz w:val="18"/>
      </w:rPr>
      <w:instrText xml:space="preserve"> PAGE  \* MERGEFORMAT </w:instrText>
    </w:r>
    <w:r w:rsidRPr="00350582">
      <w:rPr>
        <w:b/>
        <w:sz w:val="18"/>
      </w:rPr>
      <w:fldChar w:fldCharType="separate"/>
    </w:r>
    <w:r w:rsidRPr="00350582">
      <w:rPr>
        <w:b/>
        <w:noProof/>
        <w:sz w:val="18"/>
      </w:rPr>
      <w:t>2</w:t>
    </w:r>
    <w:r w:rsidRPr="00350582">
      <w:rPr>
        <w:b/>
        <w:sz w:val="18"/>
      </w:rPr>
      <w:fldChar w:fldCharType="end"/>
    </w:r>
    <w:r>
      <w:rPr>
        <w:b/>
        <w:sz w:val="18"/>
      </w:rPr>
      <w:tab/>
    </w:r>
    <w:r>
      <w:t>GE.20-12247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B0463" w14:textId="77777777" w:rsidR="00F860EA" w:rsidRPr="00350582" w:rsidRDefault="00F860EA" w:rsidP="00350582">
    <w:pPr>
      <w:pStyle w:val="a8"/>
      <w:tabs>
        <w:tab w:val="clear" w:pos="9639"/>
        <w:tab w:val="right" w:pos="9638"/>
      </w:tabs>
      <w:rPr>
        <w:b/>
        <w:sz w:val="18"/>
      </w:rPr>
    </w:pPr>
    <w:r>
      <w:t>GE.20-12247</w:t>
    </w:r>
    <w:r>
      <w:tab/>
    </w:r>
    <w:r w:rsidRPr="00350582">
      <w:rPr>
        <w:b/>
        <w:sz w:val="18"/>
      </w:rPr>
      <w:fldChar w:fldCharType="begin"/>
    </w:r>
    <w:r w:rsidRPr="00350582">
      <w:rPr>
        <w:b/>
        <w:sz w:val="18"/>
      </w:rPr>
      <w:instrText xml:space="preserve"> PAGE  \* MERGEFORMAT </w:instrText>
    </w:r>
    <w:r w:rsidRPr="00350582">
      <w:rPr>
        <w:b/>
        <w:sz w:val="18"/>
      </w:rPr>
      <w:fldChar w:fldCharType="separate"/>
    </w:r>
    <w:r w:rsidRPr="00350582">
      <w:rPr>
        <w:b/>
        <w:noProof/>
        <w:sz w:val="18"/>
      </w:rPr>
      <w:t>3</w:t>
    </w:r>
    <w:r w:rsidRPr="00350582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6FCB8" w14:textId="77777777" w:rsidR="00F860EA" w:rsidRPr="00350582" w:rsidRDefault="00F860EA" w:rsidP="00350582">
    <w:pPr>
      <w:spacing w:before="120" w:line="240" w:lineRule="auto"/>
    </w:pPr>
    <w:r>
      <w:t>GE.</w:t>
    </w:r>
    <w:r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1D43735D" wp14:editId="3FAD860F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20-12247  (R)</w:t>
    </w:r>
    <w:r>
      <w:rPr>
        <w:lang w:val="en-US"/>
      </w:rPr>
      <w:t xml:space="preserve">  201020  271020</w:t>
    </w:r>
    <w:r>
      <w:br/>
    </w:r>
    <w:r w:rsidRPr="00350582">
      <w:rPr>
        <w:rFonts w:ascii="C39T30Lfz" w:hAnsi="C39T30Lfz"/>
        <w:kern w:val="14"/>
        <w:sz w:val="56"/>
      </w:rPr>
      <w:t>*2012247*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7EFCCE07" wp14:editId="4378E7EA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4F348" w14:textId="77777777" w:rsidR="00F860EA" w:rsidRPr="001075E9" w:rsidRDefault="00F860EA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70B6DACA" w14:textId="77777777" w:rsidR="00F860EA" w:rsidRDefault="00F860EA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1065E223" w14:textId="77777777" w:rsidR="00F860EA" w:rsidRPr="00E257A8" w:rsidRDefault="00F860EA" w:rsidP="00350582">
      <w:pPr>
        <w:pStyle w:val="ad"/>
      </w:pPr>
      <w:r>
        <w:tab/>
      </w:r>
      <w:r w:rsidRPr="00830F2B">
        <w:rPr>
          <w:rStyle w:val="aa"/>
          <w:sz w:val="20"/>
          <w:vertAlign w:val="baseline"/>
        </w:rPr>
        <w:t>*</w:t>
      </w:r>
      <w:r w:rsidRPr="00373996">
        <w:tab/>
      </w:r>
      <w:r w:rsidRPr="006C12F2">
        <w:rPr>
          <w:szCs w:val="18"/>
        </w:rPr>
        <w:t>В соответствии с программой работы Комитета по внутреннему транспорту на 2020 год, изложенной в предлагаемом бюджете по программам на 2020 год (A/74/6 (часть V, раздел 20), пункт 20.37), Всемирный форум будет разрабатывать, согласовывать и обновлять Правила Организации Объединенных Наций в целях повышения эффективности автотранспортных средств</w:t>
      </w:r>
      <w:r w:rsidRPr="009D6549">
        <w:rPr>
          <w:szCs w:val="18"/>
        </w:rPr>
        <w:t xml:space="preserve">. </w:t>
      </w:r>
      <w:r w:rsidRPr="00E257A8">
        <w:rPr>
          <w:szCs w:val="18"/>
        </w:rPr>
        <w:t>Настоящий документ представлен в</w:t>
      </w:r>
      <w:r>
        <w:rPr>
          <w:szCs w:val="18"/>
          <w:lang w:val="en-US"/>
        </w:rPr>
        <w:t> </w:t>
      </w:r>
      <w:r w:rsidRPr="00E257A8">
        <w:rPr>
          <w:szCs w:val="18"/>
        </w:rPr>
        <w:t>соответствии с этим мандатом.</w:t>
      </w:r>
    </w:p>
  </w:footnote>
  <w:footnote w:id="2">
    <w:p w14:paraId="2FA1224C" w14:textId="77777777" w:rsidR="00F860EA" w:rsidRPr="00FF5D84" w:rsidRDefault="00F860EA" w:rsidP="00350582">
      <w:pPr>
        <w:pStyle w:val="ad"/>
        <w:rPr>
          <w:bCs/>
        </w:rPr>
      </w:pPr>
      <w:r w:rsidRPr="0094188F">
        <w:tab/>
      </w:r>
      <w:r w:rsidRPr="00160E6F">
        <w:rPr>
          <w:rStyle w:val="aa"/>
          <w:bCs/>
        </w:rPr>
        <w:footnoteRef/>
      </w:r>
      <w:r w:rsidRPr="00160E6F">
        <w:rPr>
          <w:bCs/>
        </w:rPr>
        <w:t xml:space="preserve"> </w:t>
      </w:r>
      <w:r w:rsidRPr="00160E6F">
        <w:rPr>
          <w:bCs/>
        </w:rPr>
        <w:tab/>
      </w:r>
      <w:r w:rsidRPr="00160E6F">
        <w:t>Руководство по эксплуатации</w:t>
      </w:r>
      <w:r w:rsidRPr="00160E6F">
        <w:rPr>
          <w:bCs/>
        </w:rPr>
        <w:t xml:space="preserve"> доступно на следующем веб-сайте, посвященном Общей резолюции № 1 (ОР.1) </w:t>
      </w:r>
      <w:r w:rsidRPr="00160E6F">
        <w:t>по соглашениям 1958 и 1998 годов</w:t>
      </w:r>
      <w:r w:rsidRPr="00160E6F">
        <w:rPr>
          <w:bCs/>
        </w:rPr>
        <w:t xml:space="preserve">: </w:t>
      </w:r>
      <w:r>
        <w:rPr>
          <w:bCs/>
          <w:lang w:val="en-US"/>
        </w:rPr>
        <w:t>URL</w:t>
      </w:r>
      <w:r w:rsidRPr="00FF5D84">
        <w:rPr>
          <w:bCs/>
        </w:rPr>
        <w:t xml:space="preserve">: </w:t>
      </w:r>
      <w:hyperlink r:id="rId1" w:history="1">
        <w:r w:rsidRPr="00FF5D84">
          <w:rPr>
            <w:rStyle w:val="af1"/>
            <w:bCs/>
            <w:color w:val="auto"/>
          </w:rPr>
          <w:t>www.unece.org/trans/main/ wp29/wp29wgs/wp29gen/wp29resolutions.html</w:t>
        </w:r>
      </w:hyperlink>
      <w:r w:rsidRPr="00FF5D84">
        <w:rPr>
          <w:bCs/>
        </w:rPr>
        <w:t>.</w:t>
      </w:r>
    </w:p>
  </w:footnote>
  <w:footnote w:id="3">
    <w:p w14:paraId="53AD7F52" w14:textId="77777777" w:rsidR="00F860EA" w:rsidRPr="00045CA7" w:rsidRDefault="00F860EA" w:rsidP="00350582">
      <w:pPr>
        <w:pStyle w:val="ad"/>
        <w:rPr>
          <w:bCs/>
        </w:rPr>
      </w:pPr>
      <w:r w:rsidRPr="0094188F">
        <w:tab/>
      </w:r>
      <w:r w:rsidRPr="00CF1C12">
        <w:rPr>
          <w:rStyle w:val="aa"/>
          <w:bCs/>
        </w:rPr>
        <w:footnoteRef/>
      </w:r>
      <w:r w:rsidRPr="00CF1C12">
        <w:rPr>
          <w:bCs/>
        </w:rPr>
        <w:t xml:space="preserve"> </w:t>
      </w:r>
      <w:r w:rsidRPr="00CF1C12">
        <w:rPr>
          <w:bCs/>
        </w:rPr>
        <w:tab/>
        <w:t xml:space="preserve">Со всеми чертежами можно ознакомиться на следующем веб-сайте, посвященном ОР.1: </w:t>
      </w:r>
      <w:r>
        <w:rPr>
          <w:bCs/>
        </w:rPr>
        <w:br/>
      </w:r>
      <w:r w:rsidRPr="00045CA7">
        <w:rPr>
          <w:bCs/>
          <w:lang w:val="en-US"/>
        </w:rPr>
        <w:t>URL</w:t>
      </w:r>
      <w:r w:rsidRPr="00045CA7">
        <w:rPr>
          <w:bCs/>
        </w:rPr>
        <w:t xml:space="preserve">: </w:t>
      </w:r>
      <w:hyperlink r:id="rId2" w:history="1">
        <w:r w:rsidRPr="00045CA7">
          <w:rPr>
            <w:rStyle w:val="af1"/>
            <w:bCs/>
            <w:color w:val="auto"/>
          </w:rPr>
          <w:t>www.unece.org/trans/main/wp29/wp29wgs/wp29gen/wp29resolutions.html</w:t>
        </w:r>
      </w:hyperlink>
      <w:r w:rsidRPr="00045CA7">
        <w:rPr>
          <w:bCs/>
        </w:rPr>
        <w:t xml:space="preserve">. </w:t>
      </w:r>
    </w:p>
  </w:footnote>
  <w:footnote w:id="4">
    <w:p w14:paraId="41FA5218" w14:textId="77777777" w:rsidR="00F860EA" w:rsidRPr="00045CA7" w:rsidRDefault="00F860EA" w:rsidP="00045CA7">
      <w:pPr>
        <w:pStyle w:val="ad"/>
        <w:ind w:hanging="567"/>
      </w:pPr>
      <w:r>
        <w:tab/>
      </w:r>
      <w:r>
        <w:rPr>
          <w:rStyle w:val="aa"/>
        </w:rPr>
        <w:footnoteRef/>
      </w:r>
      <w:r>
        <w:tab/>
      </w:r>
      <w:r w:rsidRPr="00160E6F">
        <w:t>Руководство по эксплуатации</w:t>
      </w:r>
      <w:r w:rsidRPr="00160E6F">
        <w:rPr>
          <w:bCs/>
        </w:rPr>
        <w:t xml:space="preserve"> доступно на следующем веб-сайте, посвященном Общей резолюции № 1 (ОР.1) </w:t>
      </w:r>
      <w:r w:rsidRPr="00160E6F">
        <w:t>по соглашениям 1958 и 1998 годов</w:t>
      </w:r>
      <w:r w:rsidRPr="00160E6F">
        <w:rPr>
          <w:bCs/>
        </w:rPr>
        <w:t xml:space="preserve">: </w:t>
      </w:r>
      <w:r>
        <w:rPr>
          <w:bCs/>
          <w:lang w:val="en-US"/>
        </w:rPr>
        <w:t>URL</w:t>
      </w:r>
      <w:r w:rsidRPr="00045CA7">
        <w:rPr>
          <w:bCs/>
        </w:rPr>
        <w:t xml:space="preserve">: </w:t>
      </w:r>
      <w:hyperlink r:id="rId3" w:history="1">
        <w:r w:rsidRPr="00045CA7">
          <w:rPr>
            <w:rStyle w:val="af1"/>
            <w:bCs/>
            <w:color w:val="auto"/>
          </w:rPr>
          <w:t>www.unece.org/trans/main/ wp29/wp29wgs/wp29gen/wp29resolutions.html</w:t>
        </w:r>
      </w:hyperlink>
      <w:r w:rsidRPr="00045CA7">
        <w:rPr>
          <w:bCs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03362" w14:textId="70490E3F" w:rsidR="00F860EA" w:rsidRPr="00350582" w:rsidRDefault="00F860EA">
    <w:pPr>
      <w:pStyle w:val="a5"/>
    </w:pPr>
    <w:fldSimple w:instr=" TITLE  \* MERGEFORMAT ">
      <w:r>
        <w:t>ECE/TRANS/WP.29/1101/Amend.2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01984" w14:textId="4D14C420" w:rsidR="00F860EA" w:rsidRPr="00350582" w:rsidRDefault="00F860EA" w:rsidP="00350582">
    <w:pPr>
      <w:pStyle w:val="a5"/>
      <w:jc w:val="right"/>
    </w:pPr>
    <w:fldSimple w:instr=" TITLE  \* MERGEFORMAT ">
      <w:r>
        <w:t>ECE/TRANS/WP.29/1101/Amend.2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A50A3"/>
    <w:multiLevelType w:val="hybridMultilevel"/>
    <w:tmpl w:val="7EC845E2"/>
    <w:lvl w:ilvl="0" w:tplc="50A2ACAA">
      <w:start w:val="12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5E223DA"/>
    <w:multiLevelType w:val="hybridMultilevel"/>
    <w:tmpl w:val="5B7ACB42"/>
    <w:lvl w:ilvl="0" w:tplc="3A60C988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77824"/>
    <w:multiLevelType w:val="hybridMultilevel"/>
    <w:tmpl w:val="10D03F2E"/>
    <w:lvl w:ilvl="0" w:tplc="32900DAE">
      <w:start w:val="1"/>
      <w:numFmt w:val="bullet"/>
      <w:lvlText w:val="•"/>
      <w:lvlJc w:val="left"/>
      <w:pPr>
        <w:tabs>
          <w:tab w:val="num" w:pos="851"/>
        </w:tabs>
        <w:ind w:left="1021" w:hanging="170"/>
      </w:pPr>
      <w:rPr>
        <w:rFonts w:ascii="Times New Roman" w:hAnsi="Times New Roman" w:cs="Times New Roman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13"/>
  </w:num>
  <w:num w:numId="4">
    <w:abstractNumId w:val="26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4"/>
  </w:num>
  <w:num w:numId="17">
    <w:abstractNumId w:val="20"/>
  </w:num>
  <w:num w:numId="18">
    <w:abstractNumId w:val="22"/>
  </w:num>
  <w:num w:numId="19">
    <w:abstractNumId w:val="24"/>
  </w:num>
  <w:num w:numId="20">
    <w:abstractNumId w:val="20"/>
  </w:num>
  <w:num w:numId="21">
    <w:abstractNumId w:val="22"/>
  </w:num>
  <w:num w:numId="22">
    <w:abstractNumId w:val="16"/>
  </w:num>
  <w:num w:numId="23">
    <w:abstractNumId w:val="15"/>
  </w:num>
  <w:num w:numId="24">
    <w:abstractNumId w:val="10"/>
  </w:num>
  <w:num w:numId="25">
    <w:abstractNumId w:val="12"/>
  </w:num>
  <w:num w:numId="26">
    <w:abstractNumId w:val="17"/>
  </w:num>
  <w:num w:numId="27">
    <w:abstractNumId w:val="14"/>
  </w:num>
  <w:num w:numId="28">
    <w:abstractNumId w:val="23"/>
  </w:num>
  <w:num w:numId="29">
    <w:abstractNumId w:val="27"/>
  </w:num>
  <w:num w:numId="30">
    <w:abstractNumId w:val="19"/>
  </w:num>
  <w:num w:numId="31">
    <w:abstractNumId w:val="11"/>
  </w:num>
  <w:num w:numId="32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3FD"/>
    <w:rsid w:val="00033EE1"/>
    <w:rsid w:val="00042B72"/>
    <w:rsid w:val="00045CA7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C36F0"/>
    <w:rsid w:val="002D0C54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50582"/>
    <w:rsid w:val="00381C24"/>
    <w:rsid w:val="00387CD4"/>
    <w:rsid w:val="003958D0"/>
    <w:rsid w:val="003A0D43"/>
    <w:rsid w:val="003A48CE"/>
    <w:rsid w:val="003B00E5"/>
    <w:rsid w:val="003E0B46"/>
    <w:rsid w:val="004053FD"/>
    <w:rsid w:val="00407B78"/>
    <w:rsid w:val="00424203"/>
    <w:rsid w:val="00452493"/>
    <w:rsid w:val="00453318"/>
    <w:rsid w:val="00454AF2"/>
    <w:rsid w:val="00454E07"/>
    <w:rsid w:val="00472C5C"/>
    <w:rsid w:val="004C4EF3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C06B6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05671"/>
    <w:rsid w:val="00712895"/>
    <w:rsid w:val="00734ACB"/>
    <w:rsid w:val="00757357"/>
    <w:rsid w:val="00792497"/>
    <w:rsid w:val="00796BE1"/>
    <w:rsid w:val="00806737"/>
    <w:rsid w:val="00825F8D"/>
    <w:rsid w:val="00834B71"/>
    <w:rsid w:val="0086445C"/>
    <w:rsid w:val="00873E2E"/>
    <w:rsid w:val="00894693"/>
    <w:rsid w:val="008A08D7"/>
    <w:rsid w:val="008A37C8"/>
    <w:rsid w:val="008B6909"/>
    <w:rsid w:val="008D53B6"/>
    <w:rsid w:val="008F6E3E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5569B"/>
    <w:rsid w:val="00A84021"/>
    <w:rsid w:val="00A84D35"/>
    <w:rsid w:val="00A917B3"/>
    <w:rsid w:val="00A961A8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860EA"/>
    <w:rsid w:val="00F94155"/>
    <w:rsid w:val="00F9783F"/>
    <w:rsid w:val="00FD2EF7"/>
    <w:rsid w:val="00FE447E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14638AF"/>
  <w15:docId w15:val="{A1C49996-476E-49D6-A787-159C77595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,Table_GR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qFormat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qFormat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qFormat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,6_GR"/>
    <w:basedOn w:val="a"/>
    <w:next w:val="a"/>
    <w:link w:val="a6"/>
    <w:uiPriority w:val="99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,6_GR Знак"/>
    <w:basedOn w:val="a0"/>
    <w:link w:val="a5"/>
    <w:uiPriority w:val="99"/>
    <w:rsid w:val="00617A43"/>
    <w:rPr>
      <w:b/>
      <w:sz w:val="18"/>
      <w:lang w:val="en-GB" w:eastAsia="ru-RU"/>
    </w:rPr>
  </w:style>
  <w:style w:type="character" w:styleId="a7">
    <w:name w:val="page number"/>
    <w:aliases w:val="7_G,7_GR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,3_GR"/>
    <w:basedOn w:val="a"/>
    <w:link w:val="a9"/>
    <w:uiPriority w:val="9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,3_GR Знак"/>
    <w:basedOn w:val="a0"/>
    <w:link w:val="a8"/>
    <w:uiPriority w:val="99"/>
    <w:rsid w:val="00617A43"/>
    <w:rPr>
      <w:sz w:val="16"/>
      <w:lang w:val="en-GB" w:eastAsia="ru-RU"/>
    </w:rPr>
  </w:style>
  <w:style w:type="character" w:styleId="aa">
    <w:name w:val="footnote reference"/>
    <w:aliases w:val="4_G,4_GR,(Footnote Reference),-E Fußnotenzeichen,BVI fnr, BVI fnr,Footnote symbol,Footnote,Footnote Reference Superscript,SUPERS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,1_GR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5_GR,PP,Footnote Text Cha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5_GR Знак,PP Знак,Footnote Text Cha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,2_GR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,2_GR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,Table_GR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uiPriority w:val="99"/>
    <w:rsid w:val="00617A43"/>
    <w:rPr>
      <w:color w:val="0000FF" w:themeColor="hyperlink"/>
      <w:u w:val="none"/>
    </w:rPr>
  </w:style>
  <w:style w:type="character" w:styleId="af2">
    <w:name w:val="FollowedHyperlink"/>
    <w:basedOn w:val="a0"/>
    <w:uiPriority w:val="99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350582"/>
    <w:rPr>
      <w:b/>
      <w:sz w:val="28"/>
      <w:lang w:val="ru-RU" w:eastAsia="ru-RU"/>
    </w:rPr>
  </w:style>
  <w:style w:type="character" w:customStyle="1" w:styleId="H1GChar">
    <w:name w:val="_ H_1_G Char"/>
    <w:link w:val="H1G"/>
    <w:rsid w:val="00350582"/>
    <w:rPr>
      <w:b/>
      <w:sz w:val="24"/>
      <w:lang w:val="ru-RU" w:eastAsia="ru-RU"/>
    </w:rPr>
  </w:style>
  <w:style w:type="paragraph" w:customStyle="1" w:styleId="HMGR">
    <w:name w:val="_ H __M_GR"/>
    <w:basedOn w:val="a"/>
    <w:next w:val="a"/>
    <w:qFormat/>
    <w:rsid w:val="00350582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a"/>
    <w:next w:val="a"/>
    <w:qFormat/>
    <w:rsid w:val="00350582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a"/>
    <w:next w:val="a"/>
    <w:qFormat/>
    <w:rsid w:val="00350582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a"/>
    <w:next w:val="a"/>
    <w:qFormat/>
    <w:rsid w:val="00350582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a"/>
    <w:next w:val="a"/>
    <w:qFormat/>
    <w:rsid w:val="00350582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a"/>
    <w:next w:val="a"/>
    <w:qFormat/>
    <w:rsid w:val="00350582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a"/>
    <w:link w:val="SingleTxtGR0"/>
    <w:qFormat/>
    <w:rsid w:val="00350582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character" w:customStyle="1" w:styleId="SingleTxtGR0">
    <w:name w:val="_ Single Txt_GR Знак"/>
    <w:basedOn w:val="a0"/>
    <w:link w:val="SingleTxtGR"/>
    <w:locked/>
    <w:rsid w:val="00350582"/>
    <w:rPr>
      <w:lang w:val="ru-RU" w:eastAsia="en-US"/>
    </w:rPr>
  </w:style>
  <w:style w:type="paragraph" w:customStyle="1" w:styleId="SLGR">
    <w:name w:val="__S_L_GR"/>
    <w:basedOn w:val="a"/>
    <w:next w:val="a"/>
    <w:qFormat/>
    <w:rsid w:val="00350582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a"/>
    <w:next w:val="a"/>
    <w:qFormat/>
    <w:rsid w:val="00350582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a"/>
    <w:next w:val="a"/>
    <w:qFormat/>
    <w:rsid w:val="00350582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a"/>
    <w:next w:val="a"/>
    <w:qFormat/>
    <w:rsid w:val="00350582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a"/>
    <w:qFormat/>
    <w:rsid w:val="00350582"/>
    <w:pPr>
      <w:tabs>
        <w:tab w:val="num" w:pos="1701"/>
      </w:tabs>
      <w:spacing w:after="120"/>
      <w:ind w:left="1701" w:right="1134" w:hanging="170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a"/>
    <w:qFormat/>
    <w:rsid w:val="00350582"/>
    <w:pPr>
      <w:tabs>
        <w:tab w:val="num" w:pos="2268"/>
      </w:tabs>
      <w:spacing w:after="120"/>
      <w:ind w:left="2268" w:right="1134" w:hanging="170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a"/>
    <w:next w:val="a"/>
    <w:qFormat/>
    <w:rsid w:val="00350582"/>
    <w:pPr>
      <w:tabs>
        <w:tab w:val="left" w:pos="567"/>
        <w:tab w:val="num" w:pos="1491"/>
      </w:tabs>
      <w:spacing w:after="120"/>
      <w:ind w:left="1134" w:right="1134"/>
      <w:jc w:val="both"/>
      <w:outlineLvl w:val="0"/>
    </w:pPr>
    <w:rPr>
      <w:rFonts w:eastAsia="Times New Roman" w:cs="Times New Roman"/>
      <w:szCs w:val="20"/>
      <w:lang w:eastAsia="ru-RU"/>
    </w:rPr>
  </w:style>
  <w:style w:type="character" w:customStyle="1" w:styleId="SingleTxtGChar">
    <w:name w:val="_ Single Txt_G Char"/>
    <w:link w:val="SingleTxtG"/>
    <w:qFormat/>
    <w:rsid w:val="00350582"/>
    <w:rPr>
      <w:lang w:val="ru-RU" w:eastAsia="en-US"/>
    </w:rPr>
  </w:style>
  <w:style w:type="character" w:styleId="af3">
    <w:name w:val="annotation reference"/>
    <w:rsid w:val="00350582"/>
    <w:rPr>
      <w:sz w:val="16"/>
      <w:szCs w:val="16"/>
    </w:rPr>
  </w:style>
  <w:style w:type="paragraph" w:styleId="af4">
    <w:name w:val="annotation text"/>
    <w:basedOn w:val="a"/>
    <w:link w:val="af5"/>
    <w:rsid w:val="00350582"/>
    <w:rPr>
      <w:rFonts w:eastAsia="Times New Roman" w:cs="Times New Roman"/>
      <w:szCs w:val="20"/>
      <w:lang w:val="en-GB"/>
    </w:rPr>
  </w:style>
  <w:style w:type="character" w:customStyle="1" w:styleId="af5">
    <w:name w:val="Текст примечания Знак"/>
    <w:basedOn w:val="a0"/>
    <w:link w:val="af4"/>
    <w:rsid w:val="00350582"/>
    <w:rPr>
      <w:lang w:val="en-GB" w:eastAsia="en-US"/>
    </w:rPr>
  </w:style>
  <w:style w:type="paragraph" w:styleId="af6">
    <w:name w:val="annotation subject"/>
    <w:basedOn w:val="af4"/>
    <w:next w:val="af4"/>
    <w:link w:val="af7"/>
    <w:rsid w:val="00350582"/>
    <w:rPr>
      <w:b/>
      <w:bCs/>
    </w:rPr>
  </w:style>
  <w:style w:type="character" w:customStyle="1" w:styleId="af7">
    <w:name w:val="Тема примечания Знак"/>
    <w:basedOn w:val="af5"/>
    <w:link w:val="af6"/>
    <w:rsid w:val="00350582"/>
    <w:rPr>
      <w:b/>
      <w:bCs/>
      <w:lang w:val="en-GB" w:eastAsia="en-US"/>
    </w:rPr>
  </w:style>
  <w:style w:type="paragraph" w:customStyle="1" w:styleId="msonormal0">
    <w:name w:val="msonormal"/>
    <w:basedOn w:val="a"/>
    <w:rsid w:val="00350582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5">
    <w:name w:val="xl65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6">
    <w:name w:val="xl66"/>
    <w:basedOn w:val="a"/>
    <w:rsid w:val="00350582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7">
    <w:name w:val="xl67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val="de-DE" w:eastAsia="de-DE"/>
    </w:rPr>
  </w:style>
  <w:style w:type="paragraph" w:customStyle="1" w:styleId="xl68">
    <w:name w:val="xl68"/>
    <w:basedOn w:val="a"/>
    <w:rsid w:val="00350582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val="de-DE" w:eastAsia="de-DE"/>
    </w:rPr>
  </w:style>
  <w:style w:type="paragraph" w:customStyle="1" w:styleId="xl69">
    <w:name w:val="xl69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FF0000"/>
      <w:sz w:val="24"/>
      <w:szCs w:val="24"/>
      <w:lang w:val="de-DE" w:eastAsia="de-DE"/>
    </w:rPr>
  </w:style>
  <w:style w:type="paragraph" w:customStyle="1" w:styleId="xl70">
    <w:name w:val="xl70"/>
    <w:basedOn w:val="a"/>
    <w:rsid w:val="00350582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1">
    <w:name w:val="xl71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2">
    <w:name w:val="xl72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73">
    <w:name w:val="xl73"/>
    <w:basedOn w:val="a"/>
    <w:rsid w:val="00350582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74">
    <w:name w:val="xl74"/>
    <w:basedOn w:val="a"/>
    <w:rsid w:val="00350582"/>
    <w:pPr>
      <w:pBdr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5">
    <w:name w:val="xl75"/>
    <w:basedOn w:val="a"/>
    <w:rsid w:val="00350582"/>
    <w:pPr>
      <w:pBdr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6">
    <w:name w:val="xl76"/>
    <w:basedOn w:val="a"/>
    <w:rsid w:val="00350582"/>
    <w:pPr>
      <w:pBdr>
        <w:bottom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7">
    <w:name w:val="xl77"/>
    <w:basedOn w:val="a"/>
    <w:rsid w:val="00350582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8">
    <w:name w:val="xl78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9">
    <w:name w:val="xl79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80">
    <w:name w:val="xl80"/>
    <w:basedOn w:val="a"/>
    <w:rsid w:val="00350582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81">
    <w:name w:val="xl81"/>
    <w:basedOn w:val="a"/>
    <w:rsid w:val="00350582"/>
    <w:pPr>
      <w:pBdr>
        <w:bottom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styleId="af8">
    <w:name w:val="No Spacing"/>
    <w:uiPriority w:val="1"/>
    <w:rsid w:val="00350582"/>
    <w:rPr>
      <w:rFonts w:eastAsiaTheme="minorHAnsi" w:cstheme="minorBidi"/>
      <w:spacing w:val="4"/>
      <w:w w:val="103"/>
      <w:kern w:val="14"/>
      <w:szCs w:val="22"/>
      <w:lang w:val="en-US" w:eastAsia="en-US"/>
    </w:rPr>
  </w:style>
  <w:style w:type="paragraph" w:customStyle="1" w:styleId="SingleTxt">
    <w:name w:val="__Single Txt"/>
    <w:basedOn w:val="a"/>
    <w:qFormat/>
    <w:rsid w:val="00350582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uppressAutoHyphens w:val="0"/>
      <w:spacing w:after="120" w:line="240" w:lineRule="exact"/>
      <w:ind w:left="1267" w:right="1267"/>
      <w:jc w:val="both"/>
    </w:pPr>
    <w:rPr>
      <w:rFonts w:cs="Times New Roman"/>
      <w:spacing w:val="4"/>
      <w:w w:val="103"/>
      <w:kern w:val="14"/>
    </w:rPr>
  </w:style>
  <w:style w:type="character" w:styleId="af9">
    <w:name w:val="Emphasis"/>
    <w:basedOn w:val="a0"/>
    <w:uiPriority w:val="20"/>
    <w:qFormat/>
    <w:rsid w:val="00350582"/>
    <w:rPr>
      <w:i/>
      <w:iCs/>
    </w:rPr>
  </w:style>
  <w:style w:type="paragraph" w:customStyle="1" w:styleId="ParNoG">
    <w:name w:val="_ParNo_G"/>
    <w:basedOn w:val="SingleTxtG"/>
    <w:qFormat/>
    <w:rsid w:val="00350582"/>
    <w:pPr>
      <w:numPr>
        <w:numId w:val="31"/>
      </w:numPr>
      <w:suppressAutoHyphens w:val="0"/>
    </w:pPr>
    <w:rPr>
      <w:lang w:val="en-GB" w:eastAsia="fr-FR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0582"/>
    <w:rPr>
      <w:color w:val="605E5C"/>
      <w:shd w:val="clear" w:color="auto" w:fill="E1DFDD"/>
    </w:rPr>
  </w:style>
  <w:style w:type="character" w:styleId="afa">
    <w:name w:val="Unresolved Mention"/>
    <w:basedOn w:val="a0"/>
    <w:uiPriority w:val="99"/>
    <w:semiHidden/>
    <w:unhideWhenUsed/>
    <w:rsid w:val="00FF5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gif"/><Relationship Id="rId1" Type="http://schemas.openxmlformats.org/officeDocument/2006/relationships/image" Target="media/image19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ece.org/trans/main/%20wp29/wp29wgs/wp29gen/wp29resolutions.html" TargetMode="External"/><Relationship Id="rId2" Type="http://schemas.openxmlformats.org/officeDocument/2006/relationships/hyperlink" Target="http://www.unece.org/trans/main/wp29/wp29wgs/wp29gen/wp29resolutions.html" TargetMode="External"/><Relationship Id="rId1" Type="http://schemas.openxmlformats.org/officeDocument/2006/relationships/hyperlink" Target="http://www.unece.org/trans/main/%20wp29/wp29wgs/wp29gen/wp29resolutions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27521-11C0-47B4-BFF5-38AE0416A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22</TotalTime>
  <Pages>28</Pages>
  <Words>5060</Words>
  <Characters>29243</Characters>
  <Application>Microsoft Office Word</Application>
  <DocSecurity>0</DocSecurity>
  <Lines>243</Lines>
  <Paragraphs>68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ECE/TRANS/WP.29/1101/Amend.2</vt:lpstr>
      <vt:lpstr>A/</vt:lpstr>
      <vt:lpstr>A/</vt:lpstr>
    </vt:vector>
  </TitlesOfParts>
  <Company>DCM</Company>
  <LinksUpToDate>false</LinksUpToDate>
  <CharactersWithSpaces>34235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ECE/TRANS/WP.29/1101/Amend.2</dc:title>
  <dc:subject/>
  <dc:creator>Tatiana SHARKINA</dc:creator>
  <cp:keywords/>
  <cp:lastModifiedBy>Tatiana SHARKINA</cp:lastModifiedBy>
  <cp:revision>3</cp:revision>
  <cp:lastPrinted>2020-10-27T08:39:00Z</cp:lastPrinted>
  <dcterms:created xsi:type="dcterms:W3CDTF">2020-10-27T08:39:00Z</dcterms:created>
  <dcterms:modified xsi:type="dcterms:W3CDTF">2020-10-27T09:01:00Z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