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48249CE4" w:rsidR="00D45979" w:rsidRDefault="00D45979" w:rsidP="004A5A83">
      <w:pPr>
        <w:pStyle w:val="HChG"/>
      </w:pPr>
      <w:r w:rsidRPr="001A37E5">
        <w:tab/>
      </w:r>
      <w:r w:rsidRPr="001A37E5">
        <w:tab/>
        <w:t>New Assessment/Test Method for Automated Driving (NATM) Guidelines for Validating Automated Driving System (ADS)</w:t>
      </w:r>
      <w:r w:rsidR="00833C07" w:rsidRPr="001A37E5">
        <w:t xml:space="preserve"> – amendments to ECE/TRANS/WP.29/2022/58</w:t>
      </w:r>
    </w:p>
    <w:p w14:paraId="050F9E9C" w14:textId="77777777" w:rsidR="00E41D8E" w:rsidRPr="001A37E5" w:rsidRDefault="00E41D8E" w:rsidP="00E41D8E">
      <w:pPr>
        <w:pStyle w:val="HChG"/>
      </w:pPr>
      <w:r w:rsidRPr="001A37E5">
        <w:tab/>
        <w:t>Ⅰ.</w:t>
      </w:r>
      <w:r w:rsidRPr="001A37E5">
        <w:tab/>
        <w:t>Background</w:t>
      </w:r>
    </w:p>
    <w:p w14:paraId="43447FEB" w14:textId="18A12623" w:rsidR="00E41D8E" w:rsidRPr="001A37E5" w:rsidRDefault="00E41D8E" w:rsidP="00E41D8E">
      <w:pPr>
        <w:pStyle w:val="SingleTxtG"/>
      </w:pPr>
      <w:r w:rsidRPr="001A37E5">
        <w:t>1.</w:t>
      </w:r>
      <w:r w:rsidRPr="001A37E5">
        <w:tab/>
        <w:t xml:space="preserve">At the 178th </w:t>
      </w:r>
      <w:r w:rsidR="00522DC7">
        <w:t xml:space="preserve">(June 2019) </w:t>
      </w:r>
      <w:r w:rsidRPr="001A37E5">
        <w:t>session of the United Nations Economic Commission for Europe (UNECE)’s World Forum for Harmonization of Vehicle Regulations (WP.29), Terms of Reference (ToRs) (</w:t>
      </w:r>
      <w:hyperlink r:id="rId11" w:history="1">
        <w:r w:rsidRPr="001A37E5">
          <w:rPr>
            <w:rStyle w:val="Hyperlink"/>
            <w:color w:val="auto"/>
          </w:rPr>
          <w:t>WP.29/1147/Annex VI</w:t>
        </w:r>
      </w:hyperlink>
      <w:r w:rsidRPr="001A37E5">
        <w:t>) for the Informal Working Group on Validation Methods for Automated Driving (VMAD) were developed. VMAD’s mandate under these ToRs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35EC2B85" w14:textId="77777777" w:rsidR="00E41D8E" w:rsidRPr="001A37E5" w:rsidRDefault="00E41D8E" w:rsidP="00E41D8E">
      <w:pPr>
        <w:pStyle w:val="SingleTxtG"/>
      </w:pPr>
      <w:r w:rsidRPr="001A37E5">
        <w:t>2.</w:t>
      </w:r>
      <w:r w:rsidRPr="001A37E5">
        <w:tab/>
      </w:r>
      <w:proofErr w:type="gramStart"/>
      <w:r w:rsidRPr="001A37E5">
        <w:t>Also</w:t>
      </w:r>
      <w:proofErr w:type="gramEnd"/>
      <w:r w:rsidRPr="001A37E5">
        <w:t xml:space="preserve"> at the 178th session, WP29 adopted the Framework document on automated/autonomous vehicles (</w:t>
      </w:r>
      <w:hyperlink r:id="rId12"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404E5C4B" w14:textId="57088EAF" w:rsidR="00E41D8E" w:rsidRPr="001A37E5" w:rsidRDefault="00E41D8E" w:rsidP="00E41D8E">
      <w:pPr>
        <w:pStyle w:val="SingleTxtG"/>
      </w:pPr>
      <w:r w:rsidRPr="001A37E5">
        <w:t>3.</w:t>
      </w:r>
      <w:r w:rsidRPr="001A37E5">
        <w:tab/>
        <w:t xml:space="preserve">To inform this work, VMAD developed </w:t>
      </w:r>
      <w:r>
        <w:t>the</w:t>
      </w:r>
      <w:r w:rsidRPr="001A37E5">
        <w:t xml:space="preserve"> NATM master document which outlines a conceptual framework for validating the safety of automated driving systems. The first version of this document was adopted at the 184th session (June 2021) of WP29 (</w:t>
      </w:r>
      <w:hyperlink r:id="rId13" w:history="1">
        <w:r w:rsidRPr="001A37E5">
          <w:rPr>
            <w:rStyle w:val="Hyperlink"/>
            <w:color w:val="auto"/>
          </w:rPr>
          <w:t>ECE/TRANS/WP.29/1159</w:t>
        </w:r>
      </w:hyperlink>
      <w:r w:rsidRPr="001A37E5">
        <w:t>). The second version was submitted to the 12th session (January 2022) of GRVA (ECE-TRANS-WP29-GRVA-2022-02e).</w:t>
      </w:r>
    </w:p>
    <w:p w14:paraId="19376DF5" w14:textId="77777777" w:rsidR="00E41D8E" w:rsidRPr="001A37E5" w:rsidRDefault="00E41D8E" w:rsidP="00E41D8E">
      <w:pPr>
        <w:pStyle w:val="SingleTxtG"/>
      </w:pPr>
      <w:r w:rsidRPr="001A37E5">
        <w:t>4.</w:t>
      </w:r>
      <w:r w:rsidRPr="001A37E5">
        <w:tab/>
        <w:t>Building on this conceptual work, VMAD was instructed by WP29 (</w:t>
      </w:r>
      <w:hyperlink r:id="rId14" w:history="1">
        <w:r w:rsidRPr="001A37E5">
          <w:rPr>
            <w:rStyle w:val="Hyperlink"/>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7E821921" w14:textId="77777777" w:rsidR="00E41D8E" w:rsidRPr="001A37E5" w:rsidRDefault="00E41D8E" w:rsidP="00E41D8E">
      <w:pPr>
        <w:pStyle w:val="HChG"/>
      </w:pPr>
      <w:r w:rsidRPr="001A37E5">
        <w:rPr>
          <w:rFonts w:eastAsia="MS Gothic"/>
          <w:lang w:eastAsia="ja-JP"/>
        </w:rPr>
        <w:tab/>
        <w:t>Ⅱ</w:t>
      </w:r>
      <w:r w:rsidRPr="001A37E5">
        <w:t>.</w:t>
      </w:r>
      <w:r w:rsidRPr="001A37E5">
        <w:tab/>
        <w:t>Purpose and scope</w:t>
      </w:r>
    </w:p>
    <w:p w14:paraId="600B11FB" w14:textId="77777777" w:rsidR="00E41D8E" w:rsidRPr="001A37E5" w:rsidRDefault="00E41D8E" w:rsidP="00E41D8E">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23BDA1ED" w14:textId="7E56BCBE" w:rsidR="00E41D8E" w:rsidRPr="001A37E5" w:rsidRDefault="00E41D8E" w:rsidP="00E41D8E">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t>:</w:t>
      </w:r>
    </w:p>
    <w:p w14:paraId="56992EA5" w14:textId="6F802EFB" w:rsidR="00E41D8E" w:rsidRPr="001A37E5" w:rsidRDefault="00E41D8E" w:rsidP="00E41D8E">
      <w:pPr>
        <w:pStyle w:val="SingleTxtG"/>
        <w:ind w:left="1701"/>
        <w:jc w:val="left"/>
      </w:pPr>
      <w:r w:rsidRPr="001A37E5">
        <w:t>(</w:t>
      </w:r>
      <w:r w:rsidR="00522DC7">
        <w:t>a</w:t>
      </w:r>
      <w:r w:rsidRPr="001A37E5">
        <w:t>)</w:t>
      </w:r>
      <w:r w:rsidRPr="001A37E5">
        <w:tab/>
        <w:t>Simulation/virtual testing,</w:t>
      </w:r>
    </w:p>
    <w:p w14:paraId="4D9F5A0A" w14:textId="23975171" w:rsidR="00E41D8E" w:rsidRPr="001A37E5" w:rsidRDefault="00E41D8E" w:rsidP="00E41D8E">
      <w:pPr>
        <w:pStyle w:val="SingleTxtG"/>
        <w:ind w:left="1701"/>
        <w:jc w:val="left"/>
      </w:pPr>
      <w:r w:rsidRPr="001A37E5">
        <w:t>(</w:t>
      </w:r>
      <w:r w:rsidR="00522DC7">
        <w:t>b</w:t>
      </w:r>
      <w:r w:rsidRPr="001A37E5">
        <w:t>)</w:t>
      </w:r>
      <w:r w:rsidRPr="001A37E5">
        <w:tab/>
        <w:t>Track testing</w:t>
      </w:r>
    </w:p>
    <w:p w14:paraId="754E1343" w14:textId="7F1C1212" w:rsidR="00E41D8E" w:rsidRPr="001A37E5" w:rsidRDefault="00E41D8E" w:rsidP="00E41D8E">
      <w:pPr>
        <w:pStyle w:val="SingleTxtG"/>
        <w:ind w:left="1701"/>
        <w:jc w:val="left"/>
      </w:pPr>
      <w:r w:rsidRPr="001A37E5">
        <w:t>(</w:t>
      </w:r>
      <w:r w:rsidR="00522DC7">
        <w:t>c</w:t>
      </w:r>
      <w:r w:rsidRPr="001A37E5">
        <w:t>)</w:t>
      </w:r>
      <w:r w:rsidRPr="001A37E5">
        <w:tab/>
        <w:t>Real world testing</w:t>
      </w:r>
    </w:p>
    <w:p w14:paraId="4F45E52E" w14:textId="72EE3B51" w:rsidR="00E41D8E" w:rsidRPr="001A37E5" w:rsidRDefault="00E41D8E" w:rsidP="00E41D8E">
      <w:pPr>
        <w:pStyle w:val="SingleTxtG"/>
        <w:ind w:left="1701"/>
        <w:jc w:val="left"/>
      </w:pPr>
      <w:r w:rsidRPr="001A37E5">
        <w:t>(</w:t>
      </w:r>
      <w:r w:rsidR="00522DC7">
        <w:t>d</w:t>
      </w:r>
      <w:r w:rsidRPr="001A37E5">
        <w:t>)</w:t>
      </w:r>
      <w:r w:rsidRPr="001A37E5">
        <w:tab/>
        <w:t>Audit/assessment</w:t>
      </w:r>
    </w:p>
    <w:p w14:paraId="4775E8A8" w14:textId="38667927" w:rsidR="00E41D8E" w:rsidRPr="001A37E5" w:rsidRDefault="00E41D8E" w:rsidP="00E41D8E">
      <w:pPr>
        <w:pStyle w:val="SingleTxtG"/>
        <w:ind w:left="1701"/>
        <w:jc w:val="left"/>
      </w:pPr>
      <w:r w:rsidRPr="001A37E5">
        <w:lastRenderedPageBreak/>
        <w:t>(</w:t>
      </w:r>
      <w:r w:rsidR="00522DC7">
        <w:t>e</w:t>
      </w:r>
      <w:r w:rsidRPr="001A37E5">
        <w:t>)</w:t>
      </w:r>
      <w:r w:rsidRPr="001A37E5">
        <w:tab/>
        <w:t>In-service monitoring and reporting</w:t>
      </w:r>
    </w:p>
    <w:p w14:paraId="116B51CC" w14:textId="065AC5B3" w:rsidR="00E41D8E" w:rsidRPr="001A37E5" w:rsidRDefault="00E41D8E" w:rsidP="00E41D8E">
      <w:pPr>
        <w:pStyle w:val="SingleTxtG"/>
        <w:jc w:val="left"/>
      </w:pPr>
      <w:r w:rsidRPr="001A37E5">
        <w:t>7.</w:t>
      </w:r>
      <w:r w:rsidRPr="001A37E5">
        <w:tab/>
        <w:t xml:space="preserve">The following chapters of this guidance document explore each of these </w:t>
      </w:r>
      <w:r>
        <w:t xml:space="preserve">NATM </w:t>
      </w:r>
      <w:r w:rsidRPr="001A37E5">
        <w:t xml:space="preserve">components in further detail and outline </w:t>
      </w:r>
      <w:proofErr w:type="gramStart"/>
      <w:r w:rsidRPr="001A37E5">
        <w:t>a number of</w:t>
      </w:r>
      <w:proofErr w:type="gramEnd"/>
      <w:r w:rsidRPr="001A37E5">
        <w:t xml:space="preserve"> recommendations and consideration when using them to validate ADS safety.   Further information on how the components of the NATM guidelines (i.e., the scenarios catalogue and pillars) operate together</w:t>
      </w:r>
      <w:r>
        <w:t xml:space="preserve"> to</w:t>
      </w:r>
      <w:r w:rsidRPr="001A37E5">
        <w:t xml:space="preserve"> produc</w:t>
      </w:r>
      <w:r>
        <w:t>e</w:t>
      </w:r>
      <w:r w:rsidRPr="001A37E5">
        <w:t xml:space="preserve"> an efficient, comprehensive, and cohesive process is discussed at the end of the document.</w:t>
      </w:r>
    </w:p>
    <w:p w14:paraId="5D2DADA3" w14:textId="618D24B5" w:rsidR="00E41D8E" w:rsidRPr="001A37E5" w:rsidRDefault="00E41D8E" w:rsidP="00E41D8E">
      <w:pPr>
        <w:pStyle w:val="SingleTxtG"/>
      </w:pPr>
      <w:r w:rsidRPr="001A37E5">
        <w:t>8.</w:t>
      </w:r>
      <w:r w:rsidRPr="001A37E5">
        <w:tab/>
        <w:t xml:space="preserve">ADS technology is continuously evolving. </w:t>
      </w:r>
      <w:r>
        <w:t>T</w:t>
      </w:r>
      <w:r w:rsidRPr="001A37E5">
        <w:t xml:space="preserve">his document will </w:t>
      </w:r>
      <w:r>
        <w:t>continue to evolve</w:t>
      </w:r>
      <w:r w:rsidRPr="001A37E5">
        <w:t xml:space="preserve"> and </w:t>
      </w:r>
      <w:r>
        <w:t xml:space="preserve">be </w:t>
      </w:r>
      <w:r w:rsidRPr="001A37E5">
        <w:t xml:space="preserve">regularly updated </w:t>
      </w:r>
      <w:r>
        <w:t xml:space="preserve">from </w:t>
      </w:r>
      <w:r w:rsidRPr="001A37E5">
        <w:t xml:space="preserve">the outcomes of future research and testing as well as through the work of WP.29 working groups. </w:t>
      </w:r>
    </w:p>
    <w:p w14:paraId="3C6B3EB3" w14:textId="77777777" w:rsidR="00E41D8E" w:rsidRPr="001A37E5" w:rsidRDefault="00E41D8E" w:rsidP="00E41D8E">
      <w:pPr>
        <w:pStyle w:val="SingleTxtG"/>
      </w:pPr>
      <w:proofErr w:type="gramStart"/>
      <w:r w:rsidRPr="001A37E5">
        <w:t>9.</w:t>
      </w:r>
      <w:r w:rsidRPr="001A37E5">
        <w:tab/>
        <w:t>In particular, updates</w:t>
      </w:r>
      <w:proofErr w:type="gramEnd"/>
      <w:r w:rsidRPr="001A37E5">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795135DC" w14:textId="77777777" w:rsidR="00E41D8E" w:rsidRPr="001A37E5" w:rsidRDefault="00E41D8E" w:rsidP="00E41D8E">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3B8C3B26" w14:textId="77777777" w:rsidR="00E41D8E" w:rsidRPr="001A37E5" w:rsidRDefault="00E41D8E" w:rsidP="00E41D8E">
      <w:pPr>
        <w:pStyle w:val="HChG"/>
      </w:pPr>
      <w:r w:rsidRPr="001A37E5">
        <w:rPr>
          <w:rFonts w:eastAsia="MS Gothic"/>
          <w:lang w:eastAsia="ja-JP"/>
        </w:rPr>
        <w:tab/>
        <w:t>Ⅲ</w:t>
      </w:r>
      <w:r w:rsidRPr="001A37E5">
        <w:t>.</w:t>
      </w:r>
      <w:r w:rsidRPr="001A37E5">
        <w:tab/>
        <w:t>Definitions</w:t>
      </w:r>
    </w:p>
    <w:p w14:paraId="0DC5EEF5" w14:textId="77777777" w:rsidR="00E41D8E" w:rsidRPr="001A37E5" w:rsidRDefault="00E41D8E" w:rsidP="00E41D8E">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7D6CF1C9" w14:textId="77777777" w:rsidR="00E41D8E" w:rsidRPr="001A37E5" w:rsidRDefault="00E41D8E" w:rsidP="00E41D8E">
      <w:pPr>
        <w:pStyle w:val="HChG"/>
      </w:pPr>
      <w:r w:rsidRPr="001A37E5">
        <w:rPr>
          <w:rFonts w:eastAsia="MS Gothic"/>
          <w:lang w:eastAsia="ja-JP"/>
        </w:rPr>
        <w:tab/>
        <w:t>Ⅳ</w:t>
      </w:r>
      <w:r w:rsidRPr="001A37E5">
        <w:t>.</w:t>
      </w:r>
      <w:r w:rsidRPr="001A37E5">
        <w:tab/>
        <w:t>Applying a multi-pillar approach to the NATM</w:t>
      </w:r>
    </w:p>
    <w:p w14:paraId="5784A27B" w14:textId="113A986B" w:rsidR="00E41D8E" w:rsidRPr="001A37E5" w:rsidRDefault="00E41D8E" w:rsidP="00E41D8E">
      <w:pPr>
        <w:pStyle w:val="SingleTxtG"/>
      </w:pPr>
      <w:r w:rsidRPr="001A37E5">
        <w:t>12.</w:t>
      </w:r>
      <w:r w:rsidRPr="001A37E5">
        <w:tab/>
        <w:t xml:space="preserve">As previously noted, </w:t>
      </w:r>
      <w:r>
        <w:t>v</w:t>
      </w:r>
      <w:r w:rsidRPr="001A37E5">
        <w:t xml:space="preserve">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w:t>
      </w:r>
      <w:r>
        <w:t>. This approach is comprised of the</w:t>
      </w:r>
      <w:r w:rsidRPr="001A37E5" w:rsidDel="00AC11F0">
        <w:t xml:space="preserve"> scenarios catalogue and five validation methodologies (pillars)</w:t>
      </w:r>
      <w:r w:rsidRPr="001A37E5">
        <w:t>.</w:t>
      </w:r>
    </w:p>
    <w:p w14:paraId="165A2945" w14:textId="77777777" w:rsidR="00E41D8E" w:rsidRPr="001A37E5" w:rsidRDefault="00E41D8E" w:rsidP="00E41D8E">
      <w:pPr>
        <w:pStyle w:val="SingleTxtG"/>
      </w:pPr>
      <w:r w:rsidRPr="001A37E5">
        <w:t>13.</w:t>
      </w:r>
      <w:r w:rsidRPr="001A37E5">
        <w:tab/>
        <w:t>The multi-pillar approach and scenarios catalogue are described below and are explored in greater detail in subsequent sections of this document:</w:t>
      </w:r>
    </w:p>
    <w:p w14:paraId="1BEDF4B7" w14:textId="0FF5EDC2" w:rsidR="00E41D8E" w:rsidRPr="001A37E5" w:rsidRDefault="00E41D8E" w:rsidP="00E41D8E">
      <w:pPr>
        <w:pStyle w:val="SingleTxtG"/>
        <w:ind w:firstLine="567"/>
        <w:rPr>
          <w:bCs/>
        </w:rPr>
      </w:pPr>
      <w:r w:rsidRPr="001A37E5">
        <w:rPr>
          <w:bCs/>
        </w:rPr>
        <w:t>(a)</w:t>
      </w:r>
      <w:r w:rsidRPr="001A37E5">
        <w:rPr>
          <w:bCs/>
        </w:rPr>
        <w:tab/>
        <w:t xml:space="preserve">A scenario catalogue, consisting of descriptions of </w:t>
      </w:r>
      <w:r w:rsidRPr="006033A3">
        <w:rPr>
          <w:bCs/>
          <w:strike/>
        </w:rPr>
        <w:t>real-world</w:t>
      </w:r>
      <w:r w:rsidRPr="001A37E5">
        <w:rPr>
          <w:bCs/>
        </w:rPr>
        <w:t xml:space="preserve"> driving situations that may occur during a given trip</w:t>
      </w:r>
      <w:r>
        <w:rPr>
          <w:bCs/>
        </w:rPr>
        <w:t xml:space="preserve"> and is </w:t>
      </w:r>
      <w:r w:rsidRPr="001A37E5">
        <w:rPr>
          <w:bCs/>
        </w:rPr>
        <w:t xml:space="preserve">a tool used by the NATM-pillars to systematically validate the safety of an </w:t>
      </w:r>
      <w:proofErr w:type="gramStart"/>
      <w:r w:rsidRPr="001A37E5">
        <w:rPr>
          <w:bCs/>
        </w:rPr>
        <w:t>ADS;</w:t>
      </w:r>
      <w:proofErr w:type="gramEnd"/>
    </w:p>
    <w:p w14:paraId="12D1D03F" w14:textId="68AED762" w:rsidR="00E41D8E" w:rsidRPr="001A37E5" w:rsidRDefault="00E41D8E" w:rsidP="00E41D8E">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w:t>
      </w:r>
      <w:r>
        <w:rPr>
          <w:bCs/>
        </w:rPr>
        <w:t xml:space="preserve">the </w:t>
      </w:r>
      <w:r w:rsidRPr="001A37E5">
        <w:rPr>
          <w:bCs/>
        </w:rPr>
        <w:t xml:space="preserve">simulation/virtual testing is included in this </w:t>
      </w:r>
      <w:proofErr w:type="gramStart"/>
      <w:r w:rsidRPr="001A37E5">
        <w:rPr>
          <w:bCs/>
        </w:rPr>
        <w:t>topic;</w:t>
      </w:r>
      <w:proofErr w:type="gramEnd"/>
    </w:p>
    <w:p w14:paraId="162ECA78" w14:textId="1689B561" w:rsidR="00E41D8E" w:rsidRPr="001A37E5" w:rsidRDefault="00E41D8E" w:rsidP="00E41D8E">
      <w:pPr>
        <w:pStyle w:val="SingleTxtG"/>
        <w:ind w:firstLine="567"/>
        <w:rPr>
          <w:bCs/>
        </w:rPr>
      </w:pPr>
      <w:r w:rsidRPr="001A37E5">
        <w:rPr>
          <w:bCs/>
        </w:rPr>
        <w:t>(c)</w:t>
      </w:r>
      <w:r w:rsidRPr="001A37E5">
        <w:rPr>
          <w:bCs/>
        </w:rPr>
        <w:tab/>
        <w:t>Track testing us</w:t>
      </w:r>
      <w:r>
        <w:rPr>
          <w:bCs/>
        </w:rPr>
        <w:t>ing</w:t>
      </w:r>
      <w:r w:rsidRPr="001A37E5">
        <w:rPr>
          <w:bCs/>
        </w:rPr>
        <w:t xml:space="preserve"> a closed-access testing ground with various scenario elements to test the capabilities and functioning of an </w:t>
      </w:r>
      <w:proofErr w:type="gramStart"/>
      <w:r w:rsidRPr="001A37E5">
        <w:rPr>
          <w:bCs/>
        </w:rPr>
        <w:t>ADS;</w:t>
      </w:r>
      <w:proofErr w:type="gramEnd"/>
      <w:r w:rsidRPr="001A37E5">
        <w:rPr>
          <w:bCs/>
        </w:rPr>
        <w:t xml:space="preserve"> </w:t>
      </w:r>
    </w:p>
    <w:p w14:paraId="1C1A1F4F" w14:textId="3BFFF77F" w:rsidR="00E41D8E" w:rsidRPr="001A37E5" w:rsidRDefault="00E41D8E" w:rsidP="00E41D8E">
      <w:pPr>
        <w:pStyle w:val="SingleTxtG"/>
        <w:ind w:firstLine="567"/>
        <w:rPr>
          <w:bCs/>
        </w:rPr>
      </w:pPr>
      <w:r w:rsidRPr="001A37E5">
        <w:rPr>
          <w:bCs/>
        </w:rPr>
        <w:t>(d)</w:t>
      </w:r>
      <w:r w:rsidRPr="001A37E5">
        <w:rPr>
          <w:bCs/>
        </w:rPr>
        <w:tab/>
        <w:t>Real world testing us</w:t>
      </w:r>
      <w:r>
        <w:rPr>
          <w:bCs/>
        </w:rPr>
        <w:t>ing</w:t>
      </w:r>
      <w:r w:rsidRPr="001A37E5">
        <w:rPr>
          <w:bCs/>
        </w:rPr>
        <w:t xml:space="preserve"> public roads to test and evaluate the performance of ADS related to its capacity to drive in real traffic </w:t>
      </w:r>
      <w:proofErr w:type="gramStart"/>
      <w:r w:rsidRPr="001A37E5">
        <w:rPr>
          <w:bCs/>
        </w:rPr>
        <w:t>conditions;</w:t>
      </w:r>
      <w:proofErr w:type="gramEnd"/>
      <w:r w:rsidRPr="001A37E5">
        <w:rPr>
          <w:bCs/>
        </w:rPr>
        <w:t xml:space="preserve"> </w:t>
      </w:r>
    </w:p>
    <w:p w14:paraId="312FD8A4" w14:textId="49507C70" w:rsidR="00E41D8E" w:rsidRPr="001A37E5" w:rsidRDefault="00E41D8E" w:rsidP="00E41D8E">
      <w:pPr>
        <w:pStyle w:val="SingleTxtG"/>
        <w:ind w:firstLine="567"/>
        <w:rPr>
          <w:bCs/>
        </w:rPr>
      </w:pPr>
      <w:r w:rsidRPr="001A37E5">
        <w:rPr>
          <w:bCs/>
        </w:rPr>
        <w:t>(e)</w:t>
      </w:r>
      <w:r w:rsidRPr="001A37E5">
        <w:rPr>
          <w:bCs/>
        </w:rPr>
        <w:tab/>
        <w:t xml:space="preserve">Audit/assessment procedures which establish how manufacturers will be required to demonstrate to safety authorities the capabilities of </w:t>
      </w:r>
      <w:r>
        <w:rPr>
          <w:bCs/>
        </w:rPr>
        <w:t>their</w:t>
      </w:r>
      <w:r w:rsidRPr="001A37E5">
        <w:rPr>
          <w:bCs/>
        </w:rPr>
        <w:t xml:space="preserve"> ADS. </w:t>
      </w:r>
      <w:r>
        <w:rPr>
          <w:bCs/>
        </w:rPr>
        <w:t xml:space="preserve">This </w:t>
      </w:r>
      <w:proofErr w:type="spellStart"/>
      <w:r>
        <w:rPr>
          <w:bCs/>
        </w:rPr>
        <w:t>iwill</w:t>
      </w:r>
      <w:proofErr w:type="spellEnd"/>
      <w:r>
        <w:rPr>
          <w:bCs/>
        </w:rPr>
        <w:t xml:space="preserve"> be based on the evidence from their </w:t>
      </w:r>
      <w:r w:rsidRPr="001A37E5">
        <w:rPr>
          <w:bCs/>
        </w:rPr>
        <w:t>documentation, simulation, test-track, and/or real-world testing of</w:t>
      </w:r>
      <w:r>
        <w:rPr>
          <w:bCs/>
        </w:rPr>
        <w:t xml:space="preserve"> the ADS.</w:t>
      </w:r>
      <w:r w:rsidRPr="001A37E5">
        <w:rPr>
          <w:bCs/>
        </w:rPr>
        <w:t xml:space="preserve"> The audit will validate </w:t>
      </w:r>
      <w:proofErr w:type="gramStart"/>
      <w:r w:rsidRPr="001A37E5">
        <w:rPr>
          <w:bCs/>
        </w:rPr>
        <w:t>that hazards</w:t>
      </w:r>
      <w:proofErr w:type="gramEnd"/>
      <w:r w:rsidRPr="001A37E5">
        <w:rPr>
          <w:bCs/>
        </w:rPr>
        <w:t xml:space="preserve"> and risks relevant </w:t>
      </w:r>
      <w:r>
        <w:rPr>
          <w:bCs/>
        </w:rPr>
        <w:t>to the ADS</w:t>
      </w:r>
      <w:r w:rsidRPr="001A37E5">
        <w:rPr>
          <w:bCs/>
        </w:rPr>
        <w:t xml:space="preserve"> have been identified and that a </w:t>
      </w:r>
      <w:r>
        <w:rPr>
          <w:bCs/>
        </w:rPr>
        <w:t xml:space="preserve">robust and </w:t>
      </w:r>
      <w:r w:rsidRPr="001A37E5">
        <w:rPr>
          <w:bCs/>
        </w:rPr>
        <w:t xml:space="preserve">consistent </w:t>
      </w:r>
      <w:r>
        <w:rPr>
          <w:bCs/>
        </w:rPr>
        <w:t xml:space="preserve">safety methodology has been implemented including </w:t>
      </w:r>
      <w:r w:rsidRPr="001A37E5">
        <w:rPr>
          <w:bCs/>
        </w:rPr>
        <w:t xml:space="preserve">safety-by-design. The audit will also verify that robust </w:t>
      </w:r>
      <w:r w:rsidRPr="001A37E5">
        <w:rPr>
          <w:bCs/>
        </w:rPr>
        <w:lastRenderedPageBreak/>
        <w:t xml:space="preserve">processes/mechanisms/strategies (i.e., safety management system) are in place to ensure the ADS meets the relevant safety requirements throughout the vehicle lifecycle. It shall also assess the complementarity between the different pillars of the assessment and the overall scenario </w:t>
      </w:r>
      <w:proofErr w:type="gramStart"/>
      <w:r w:rsidRPr="001A37E5">
        <w:rPr>
          <w:bCs/>
        </w:rPr>
        <w:t>coverage;</w:t>
      </w:r>
      <w:proofErr w:type="gramEnd"/>
    </w:p>
    <w:p w14:paraId="1396D53C" w14:textId="1AC26E88" w:rsidR="00E41D8E" w:rsidRDefault="00E41D8E" w:rsidP="00E41D8E">
      <w:pPr>
        <w:pStyle w:val="SingleTxtG"/>
        <w:ind w:firstLine="567"/>
        <w:rPr>
          <w:bCs/>
        </w:rPr>
      </w:pPr>
      <w:r w:rsidRPr="001A37E5">
        <w:rPr>
          <w:bCs/>
        </w:rPr>
        <w:t>(f)</w:t>
      </w:r>
      <w:r w:rsidRPr="001A37E5">
        <w:rPr>
          <w:bCs/>
        </w:rPr>
        <w:tab/>
        <w:t xml:space="preserve">In-service monitoring and reporting </w:t>
      </w:r>
      <w:proofErr w:type="gramStart"/>
      <w:r w:rsidRPr="001A37E5">
        <w:rPr>
          <w:bCs/>
        </w:rPr>
        <w:t>addresses</w:t>
      </w:r>
      <w:proofErr w:type="gramEnd"/>
      <w:r w:rsidRPr="001A37E5">
        <w:rPr>
          <w:bCs/>
        </w:rPr>
        <w:t xml:space="preserve"> the in-service safety of the ADS after its placing on the market. It relies on the collection of fleet data in the field to assess whether the ADS continues to be safe when operated on the road. This data collection can also </w:t>
      </w:r>
      <w:r>
        <w:rPr>
          <w:bCs/>
        </w:rPr>
        <w:t xml:space="preserve">provide information to help develop new scenarios or variations of existing scenarios for the </w:t>
      </w:r>
      <w:r w:rsidRPr="001A37E5">
        <w:rPr>
          <w:bCs/>
        </w:rPr>
        <w:t>scenario</w:t>
      </w:r>
      <w:r>
        <w:rPr>
          <w:bCs/>
        </w:rPr>
        <w:t>s</w:t>
      </w:r>
      <w:r w:rsidRPr="001A37E5">
        <w:rPr>
          <w:bCs/>
        </w:rPr>
        <w:t xml:space="preserve"> </w:t>
      </w:r>
      <w:r>
        <w:rPr>
          <w:bCs/>
        </w:rPr>
        <w:t xml:space="preserve">catalogue </w:t>
      </w:r>
      <w:r w:rsidRPr="001A37E5">
        <w:rPr>
          <w:bCs/>
        </w:rPr>
        <w:t>allow</w:t>
      </w:r>
      <w:r>
        <w:rPr>
          <w:bCs/>
        </w:rPr>
        <w:t>ing</w:t>
      </w:r>
      <w:r w:rsidRPr="001A37E5">
        <w:rPr>
          <w:bCs/>
        </w:rPr>
        <w:t xml:space="preserve"> the whole ADS community to learn from major ADS accidents/incidents.</w:t>
      </w:r>
    </w:p>
    <w:p w14:paraId="58E34E2A" w14:textId="77777777" w:rsidR="007F0182" w:rsidRPr="001A37E5" w:rsidRDefault="007F0182" w:rsidP="007F0182">
      <w:pPr>
        <w:pStyle w:val="HChG"/>
      </w:pPr>
      <w:bookmarkStart w:id="0" w:name="_Hlk89937663"/>
      <w:bookmarkStart w:id="1" w:name="_Hlk89334378"/>
      <w:r w:rsidRPr="001A37E5">
        <w:rPr>
          <w:lang w:eastAsia="ja-JP"/>
        </w:rPr>
        <w:tab/>
        <w:t>Ⅴ</w:t>
      </w:r>
      <w:r w:rsidRPr="001A37E5">
        <w:t>.</w:t>
      </w:r>
      <w:r w:rsidRPr="001A37E5">
        <w:tab/>
      </w:r>
      <w:proofErr w:type="gramStart"/>
      <w:r w:rsidRPr="001A37E5">
        <w:t>Scenarios</w:t>
      </w:r>
      <w:proofErr w:type="gramEnd"/>
      <w:r w:rsidRPr="001A37E5">
        <w:t xml:space="preserve"> catalogue</w:t>
      </w:r>
    </w:p>
    <w:p w14:paraId="233A9600" w14:textId="204484E8" w:rsidR="007F0182" w:rsidRPr="001A37E5" w:rsidRDefault="007F0182" w:rsidP="007F0182">
      <w:pPr>
        <w:pStyle w:val="SingleTxtG"/>
      </w:pPr>
      <w:r w:rsidRPr="001A37E5">
        <w:t>14.</w:t>
      </w:r>
      <w:r w:rsidRPr="001A37E5">
        <w:tab/>
        <w:t xml:space="preserve">At this relatively early stage in the development of </w:t>
      </w:r>
      <w:r w:rsidR="00B736E4">
        <w:rPr>
          <w:rFonts w:hint="eastAsia"/>
          <w:lang w:eastAsia="ja-JP"/>
        </w:rPr>
        <w:t>ADS</w:t>
      </w:r>
      <w:r w:rsidRPr="001A37E5">
        <w:t xml:space="preserve">, much of the existing literature that assesses the current state of </w:t>
      </w:r>
      <w:r w:rsidR="00B736E4">
        <w:rPr>
          <w:rFonts w:hint="eastAsia"/>
          <w:lang w:eastAsia="ja-JP"/>
        </w:rPr>
        <w:t>ADS</w:t>
      </w:r>
      <w:r w:rsidRPr="001A37E5">
        <w:t xml:space="preserve"> development uses metrics such as miles/kilometres travelled in real-world test situations with the absence of a collision, a legal infraction, or a disengagement by the vehicle’s ADS. </w:t>
      </w:r>
    </w:p>
    <w:p w14:paraId="19993154" w14:textId="0E235D9C" w:rsidR="007F0182" w:rsidRPr="001A37E5" w:rsidRDefault="007F0182" w:rsidP="007F0182">
      <w:pPr>
        <w:pStyle w:val="SingleTxtG"/>
      </w:pPr>
      <w:r w:rsidRPr="001A37E5">
        <w:t>15.</w:t>
      </w:r>
      <w:r w:rsidRPr="001A37E5">
        <w:tab/>
      </w:r>
      <w:r>
        <w:t>M</w:t>
      </w:r>
      <w:r w:rsidRPr="001A37E5">
        <w:t xml:space="preserve">etrics such as kilometres travelled without a collision, legal infraction, or disengagement can be helpful for informing public dialogue about the general progress being made to develop </w:t>
      </w:r>
      <w:r w:rsidR="00B736E4">
        <w:rPr>
          <w:rFonts w:hint="eastAsia"/>
          <w:lang w:eastAsia="ja-JP"/>
        </w:rPr>
        <w:t>ADS</w:t>
      </w:r>
      <w:r w:rsidRPr="001A37E5">
        <w:t xml:space="preserve">. Such measurements on their own, however, do not provide sufficient evidence to the international regulatory community that an </w:t>
      </w:r>
      <w:r w:rsidR="00B736E4">
        <w:rPr>
          <w:rFonts w:hint="eastAsia"/>
          <w:lang w:eastAsia="ja-JP"/>
        </w:rPr>
        <w:t>ADS</w:t>
      </w:r>
      <w:r w:rsidRPr="001A37E5">
        <w:t xml:space="preserve"> will be able to safely navigate the vast array of different situations a vehicle could reasonably be expected to encounter. </w:t>
      </w:r>
    </w:p>
    <w:p w14:paraId="25062741" w14:textId="6C8CB5B6" w:rsidR="007F0182" w:rsidRPr="001A37E5" w:rsidRDefault="007F0182" w:rsidP="007F0182">
      <w:pPr>
        <w:pStyle w:val="SingleTxtG"/>
      </w:pPr>
      <w:r w:rsidRPr="001A37E5">
        <w:t>16.</w:t>
      </w:r>
      <w:r w:rsidRPr="001A37E5">
        <w:tab/>
        <w:t xml:space="preserve">Furthermore, validation through real world testing alone would be time and cost prohibitive, potentially requiring an </w:t>
      </w:r>
      <w:r w:rsidR="00B736E4">
        <w:rPr>
          <w:rFonts w:hint="eastAsia"/>
          <w:lang w:eastAsia="ja-JP"/>
        </w:rPr>
        <w:t>ADS</w:t>
      </w:r>
      <w:r w:rsidRPr="001A37E5">
        <w:t xml:space="preserve"> to drive billions of kilometres without incident to prove that it has significantly better safety performance than a human driver.  It would also not be feasible to replicate this testing later</w:t>
      </w:r>
      <w:r>
        <w:t xml:space="preserve"> if there was a change to the system that needed to be re-validated.</w:t>
      </w:r>
      <w:r w:rsidRPr="001A37E5">
        <w:t xml:space="preserve">  </w:t>
      </w:r>
      <w:r w:rsidRPr="001A37E5">
        <w:tab/>
      </w:r>
    </w:p>
    <w:p w14:paraId="781CA3E1" w14:textId="77777777" w:rsidR="007F0182" w:rsidRPr="001A37E5" w:rsidRDefault="007F0182" w:rsidP="007F0182">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7DC7E293" w14:textId="6D240A9D" w:rsidR="007F0182" w:rsidRPr="001A37E5" w:rsidRDefault="007F0182" w:rsidP="007F0182">
      <w:pPr>
        <w:pStyle w:val="SingleTxtG"/>
      </w:pPr>
      <w:r w:rsidRPr="001A37E5">
        <w:t>18.</w:t>
      </w:r>
      <w:r w:rsidRPr="001A37E5">
        <w:tab/>
        <w:t xml:space="preserve">Scenarios based validation consists of reproducing specific situations that exercise and challenge the capabilities of an ADS-equipped vehicle to operate safely. </w:t>
      </w:r>
    </w:p>
    <w:p w14:paraId="784C1AB5" w14:textId="122804FA" w:rsidR="007F0182" w:rsidRPr="001A37E5" w:rsidRDefault="007F0182" w:rsidP="007F0182">
      <w:pPr>
        <w:pStyle w:val="SingleTxtG"/>
      </w:pPr>
      <w:r w:rsidRPr="001A37E5">
        <w:t>19.</w:t>
      </w:r>
      <w:r w:rsidRPr="001A37E5">
        <w:tab/>
        <w:t xml:space="preserve">Going forward, VMAD will establish a catalogue of scenarios that </w:t>
      </w:r>
      <w:r>
        <w:t>can be used by</w:t>
      </w:r>
      <w:r w:rsidRPr="001A37E5">
        <w:t xml:space="preserve"> the </w:t>
      </w:r>
      <w:r>
        <w:t xml:space="preserve">various </w:t>
      </w:r>
      <w:r w:rsidRPr="001A37E5">
        <w:t>NATM pillars</w:t>
      </w:r>
      <w:r>
        <w:t xml:space="preserve"> to validate </w:t>
      </w:r>
      <w:r w:rsidRPr="001A37E5">
        <w:t>the functional safety requirements established by FRAV.</w:t>
      </w:r>
    </w:p>
    <w:p w14:paraId="1AA994F5" w14:textId="77777777" w:rsidR="007F0182" w:rsidRPr="001A37E5" w:rsidRDefault="007F0182" w:rsidP="007F0182">
      <w:pPr>
        <w:pStyle w:val="H1G"/>
      </w:pPr>
      <w:r w:rsidRPr="001A37E5">
        <w:tab/>
        <w:t>A.</w:t>
      </w:r>
      <w:r w:rsidRPr="001A37E5">
        <w:tab/>
        <w:t xml:space="preserve">What is a traffic scenario? </w:t>
      </w:r>
    </w:p>
    <w:p w14:paraId="76C43093" w14:textId="367F6032" w:rsidR="007F0182" w:rsidRPr="001A37E5" w:rsidRDefault="007F0182" w:rsidP="007F0182">
      <w:pPr>
        <w:pStyle w:val="SingleTxtG"/>
      </w:pPr>
      <w:r w:rsidRPr="001A37E5">
        <w:t>20.</w:t>
      </w:r>
      <w:r w:rsidRPr="001A37E5">
        <w:tab/>
        <w:t xml:space="preserve">A scenario is a description of one or more driving situations that may occur during a </w:t>
      </w:r>
      <w:r w:rsidRPr="00F14FC2">
        <w:t>given trip</w:t>
      </w:r>
      <w:r w:rsidRPr="001A37E5">
        <w:rPr>
          <w:rStyle w:val="FootnoteReference"/>
        </w:rPr>
        <w:footnoteReference w:id="2"/>
      </w:r>
      <w:r w:rsidRPr="001A37E5">
        <w:t>. Scenarios can involve many elements, such as roadway layout, types of road users, objects exhibiting static or diverse dynamic behaviours, and diverse environmental conditions (among other factors).</w:t>
      </w:r>
    </w:p>
    <w:p w14:paraId="5F8872BC" w14:textId="77777777" w:rsidR="007F0182" w:rsidRPr="001A37E5" w:rsidRDefault="007F0182" w:rsidP="007F0182">
      <w:pPr>
        <w:pStyle w:val="H1G"/>
      </w:pPr>
      <w:r w:rsidRPr="001A37E5">
        <w:tab/>
        <w:t>B.</w:t>
      </w:r>
      <w:r w:rsidRPr="001A37E5">
        <w:tab/>
        <w:t>Ensuring adequate scenario coverage</w:t>
      </w:r>
    </w:p>
    <w:p w14:paraId="10A66F8A" w14:textId="0B7F62FF" w:rsidR="007F0182" w:rsidRPr="001A37E5" w:rsidRDefault="007F0182" w:rsidP="007F0182">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w:t>
      </w:r>
      <w:r w:rsidR="00F14FC2">
        <w:t xml:space="preserve">nominal, failure, </w:t>
      </w:r>
      <w:r w:rsidRPr="001A37E5">
        <w:t xml:space="preserve">critical, and </w:t>
      </w:r>
      <w:r w:rsidRPr="001A37E5">
        <w:rPr>
          <w:i/>
          <w:iCs/>
        </w:rPr>
        <w:t>complex scenarios</w:t>
      </w:r>
      <w:r w:rsidRPr="001A37E5">
        <w:t xml:space="preserve"> to effectively validate an ADS. To note: “Coverage” refers to the degree to which scenarios sufficiently incorporates driving situations </w:t>
      </w:r>
      <w:proofErr w:type="gramStart"/>
      <w:r w:rsidRPr="001A37E5">
        <w:t>in order to</w:t>
      </w:r>
      <w:proofErr w:type="gramEnd"/>
      <w:r w:rsidRPr="001A37E5">
        <w:t xml:space="preserve"> validate the relevant requirements </w:t>
      </w:r>
      <w:r>
        <w:t xml:space="preserve">defined </w:t>
      </w:r>
      <w:r w:rsidRPr="001A37E5">
        <w:t xml:space="preserve">by FRAV. Sufficient coverage is essential to the overall effectiveness and credibility </w:t>
      </w:r>
      <w:r>
        <w:t xml:space="preserve">of this methodology </w:t>
      </w:r>
      <w:r w:rsidRPr="001A37E5">
        <w:t>as a validation approach.</w:t>
      </w:r>
      <w:r>
        <w:t xml:space="preserve"> </w:t>
      </w:r>
      <w:r w:rsidRPr="001A37E5">
        <w:t xml:space="preserve"> </w:t>
      </w:r>
      <w:r w:rsidR="00B06206" w:rsidRPr="00B06206">
        <w:t xml:space="preserve">Sufficient coverage should be with respect the ADS feature or ODD. </w:t>
      </w:r>
      <w:r w:rsidR="00B06206" w:rsidRPr="00B06206">
        <w:lastRenderedPageBreak/>
        <w:t>Coverage can be measured across different domains, and metrics can be used to determine sufficiency.</w:t>
      </w:r>
    </w:p>
    <w:p w14:paraId="5C11C16B" w14:textId="77D8E240" w:rsidR="007F0182" w:rsidRPr="001A37E5" w:rsidRDefault="007F0182" w:rsidP="007F0182">
      <w:pPr>
        <w:pStyle w:val="SingleTxtG"/>
      </w:pPr>
      <w:r w:rsidRPr="001A37E5">
        <w:t>22.</w:t>
      </w:r>
      <w:r w:rsidRPr="001A37E5">
        <w:tab/>
        <w:t xml:space="preserve">When validating the safety of an ADS, it is recommended that each scenario selected to test the ADS reflects the </w:t>
      </w:r>
      <w:proofErr w:type="gramStart"/>
      <w:r w:rsidRPr="001A37E5">
        <w:t>particular conditions</w:t>
      </w:r>
      <w:proofErr w:type="gramEnd"/>
      <w:r w:rsidRPr="001A37E5">
        <w:t xml:space="preserve"> (e.g., road configurations, direction of traffic in a given lane, etc.) </w:t>
      </w:r>
      <w:r>
        <w:t>that constitute</w:t>
      </w:r>
      <w:r w:rsidRPr="001A37E5">
        <w:t xml:space="preserve"> the ODD in which the ADS is designed to operate. Scenarios should be relevant to the ADS feature being validated. For example, an ADS feature intended only for highway use would not be subject to a scenario involving turns at intersections. </w:t>
      </w:r>
    </w:p>
    <w:p w14:paraId="3036203B" w14:textId="566CBB44" w:rsidR="007F0182" w:rsidRPr="001A37E5" w:rsidRDefault="007F0182" w:rsidP="007F0182">
      <w:pPr>
        <w:pStyle w:val="SingleTxtG"/>
      </w:pPr>
      <w:r w:rsidRPr="001A37E5">
        <w:t>23.</w:t>
      </w:r>
      <w:r w:rsidRPr="001A37E5">
        <w:tab/>
        <w:t xml:space="preserve">Because an ADS will need to be responsive to actions by other road users, which may make a crash unavoidable, it is recommended that scenarios </w:t>
      </w:r>
      <w:r>
        <w:t xml:space="preserve">are </w:t>
      </w:r>
      <w:r w:rsidRPr="001A37E5">
        <w:t>not limited to those that are deemed preventable by the ADS. Unsafe behaviours of other road users (</w:t>
      </w:r>
      <w:proofErr w:type="gramStart"/>
      <w:r w:rsidRPr="001A37E5">
        <w:t>e.g.</w:t>
      </w:r>
      <w:proofErr w:type="gramEnd"/>
      <w:r w:rsidRPr="001A37E5">
        <w:t xml:space="preserve"> vehicle travelling in the wrong direction, sudden </w:t>
      </w:r>
      <w:proofErr w:type="spellStart"/>
      <w:r w:rsidRPr="001A37E5">
        <w:t>unsignalled</w:t>
      </w:r>
      <w:proofErr w:type="spellEnd"/>
      <w:r w:rsidRPr="001A37E5">
        <w:t xml:space="preserve"> lane changes, and exceeding the speed limit) —if reasonably foreseeable</w:t>
      </w:r>
      <w:r>
        <w:t xml:space="preserve"> within the appropriate ODD</w:t>
      </w:r>
      <w:r w:rsidRPr="001A37E5">
        <w:t>—should be included as part of validation testing.</w:t>
      </w:r>
    </w:p>
    <w:p w14:paraId="277F42AA" w14:textId="77777777" w:rsidR="007F0182" w:rsidRPr="001A37E5" w:rsidRDefault="007F0182" w:rsidP="007F0182">
      <w:pPr>
        <w:pStyle w:val="SingleTxtG"/>
      </w:pPr>
      <w:r w:rsidRPr="001A37E5">
        <w:t>24.</w:t>
      </w:r>
      <w:r w:rsidRPr="001A37E5">
        <w:tab/>
        <w:t>Consideration should be given to the many approaches that can be used to identify scenarios for safety validation purposes, including:</w:t>
      </w:r>
    </w:p>
    <w:p w14:paraId="582D3552" w14:textId="77777777" w:rsidR="007F0182" w:rsidRPr="001A37E5" w:rsidRDefault="007F0182" w:rsidP="007F0182">
      <w:pPr>
        <w:pStyle w:val="SingleTxtG"/>
        <w:ind w:firstLine="567"/>
        <w:rPr>
          <w:bCs/>
        </w:rPr>
      </w:pPr>
      <w:r w:rsidRPr="001A37E5">
        <w:rPr>
          <w:bCs/>
        </w:rPr>
        <w:t>(a)</w:t>
      </w:r>
      <w:r w:rsidRPr="001A37E5">
        <w:rPr>
          <w:bCs/>
        </w:rPr>
        <w:tab/>
        <w:t xml:space="preserve">Analysing human driver behaviour, including evaluating naturalistic driving </w:t>
      </w:r>
      <w:proofErr w:type="gramStart"/>
      <w:r w:rsidRPr="001A37E5">
        <w:rPr>
          <w:bCs/>
        </w:rPr>
        <w:t>data;</w:t>
      </w:r>
      <w:proofErr w:type="gramEnd"/>
      <w:r w:rsidRPr="001A37E5">
        <w:rPr>
          <w:bCs/>
        </w:rPr>
        <w:t xml:space="preserve"> </w:t>
      </w:r>
    </w:p>
    <w:p w14:paraId="59636227" w14:textId="77777777" w:rsidR="007F0182" w:rsidRPr="001A37E5" w:rsidRDefault="007F0182" w:rsidP="007F0182">
      <w:pPr>
        <w:pStyle w:val="SingleTxtG"/>
        <w:ind w:firstLine="567"/>
        <w:rPr>
          <w:bCs/>
        </w:rPr>
      </w:pPr>
      <w:r w:rsidRPr="001A37E5">
        <w:rPr>
          <w:bCs/>
        </w:rPr>
        <w:t>(b)</w:t>
      </w:r>
      <w:r w:rsidRPr="001A37E5">
        <w:rPr>
          <w:bCs/>
        </w:rPr>
        <w:tab/>
        <w:t xml:space="preserve">Analysing collision data, such as law enforcement and insurance companies’ crash </w:t>
      </w:r>
      <w:proofErr w:type="gramStart"/>
      <w:r w:rsidRPr="001A37E5">
        <w:rPr>
          <w:bCs/>
        </w:rPr>
        <w:t>databases;</w:t>
      </w:r>
      <w:proofErr w:type="gramEnd"/>
      <w:r w:rsidRPr="001A37E5">
        <w:rPr>
          <w:bCs/>
        </w:rPr>
        <w:t xml:space="preserve"> </w:t>
      </w:r>
    </w:p>
    <w:p w14:paraId="54B96A6D" w14:textId="77777777" w:rsidR="007F0182" w:rsidRPr="001A37E5" w:rsidRDefault="007F0182" w:rsidP="007F0182">
      <w:pPr>
        <w:pStyle w:val="SingleTxtG"/>
        <w:ind w:firstLine="567"/>
        <w:rPr>
          <w:bCs/>
        </w:rPr>
      </w:pPr>
      <w:r w:rsidRPr="001A37E5">
        <w:rPr>
          <w:bCs/>
        </w:rPr>
        <w:t>(c)</w:t>
      </w:r>
      <w:r w:rsidRPr="001A37E5">
        <w:rPr>
          <w:bCs/>
        </w:rPr>
        <w:tab/>
        <w:t>Analysing traffic patterns in specific ODD (e.g., by recording and analysing a road user behaviour at intersections</w:t>
      </w:r>
      <w:proofErr w:type="gramStart"/>
      <w:r w:rsidRPr="001A37E5">
        <w:rPr>
          <w:bCs/>
        </w:rPr>
        <w:t>);</w:t>
      </w:r>
      <w:proofErr w:type="gramEnd"/>
    </w:p>
    <w:p w14:paraId="6834C5E4" w14:textId="77777777" w:rsidR="007F0182" w:rsidRPr="001A37E5" w:rsidRDefault="007F0182" w:rsidP="007F0182">
      <w:pPr>
        <w:pStyle w:val="SingleTxtG"/>
        <w:ind w:firstLine="567"/>
        <w:rPr>
          <w:bCs/>
        </w:rPr>
      </w:pPr>
      <w:r w:rsidRPr="001A37E5">
        <w:rPr>
          <w:bCs/>
        </w:rPr>
        <w:t>(d)</w:t>
      </w:r>
      <w:r w:rsidRPr="001A37E5">
        <w:rPr>
          <w:bCs/>
        </w:rPr>
        <w:tab/>
        <w:t>Analysing data collected from ADS’ sensors (e.g., accelerometer, camera, radar, and global positioning systems</w:t>
      </w:r>
      <w:proofErr w:type="gramStart"/>
      <w:r w:rsidRPr="001A37E5">
        <w:rPr>
          <w:bCs/>
        </w:rPr>
        <w:t>);</w:t>
      </w:r>
      <w:proofErr w:type="gramEnd"/>
    </w:p>
    <w:p w14:paraId="4B98A40E" w14:textId="77777777" w:rsidR="007F0182" w:rsidRPr="001A37E5" w:rsidRDefault="007F0182" w:rsidP="007F0182">
      <w:pPr>
        <w:pStyle w:val="SingleTxtG"/>
        <w:ind w:firstLine="567"/>
        <w:rPr>
          <w:bCs/>
        </w:rPr>
      </w:pPr>
      <w:r w:rsidRPr="001A37E5">
        <w:rPr>
          <w:bCs/>
        </w:rPr>
        <w:t>(e)</w:t>
      </w:r>
      <w:r w:rsidRPr="001A37E5">
        <w:rPr>
          <w:bCs/>
        </w:rPr>
        <w:tab/>
        <w:t xml:space="preserve">Using </w:t>
      </w:r>
      <w:r>
        <w:rPr>
          <w:bCs/>
        </w:rPr>
        <w:t xml:space="preserve">a </w:t>
      </w:r>
      <w:r w:rsidRPr="001A37E5">
        <w:rPr>
          <w:bCs/>
        </w:rPr>
        <w:t>specially configured measurement vehicle, onsite monitoring equipment, drone measurements, etc. for collecting various traffic data (including other road users</w:t>
      </w:r>
      <w:proofErr w:type="gramStart"/>
      <w:r w:rsidRPr="001A37E5">
        <w:rPr>
          <w:bCs/>
        </w:rPr>
        <w:t>);</w:t>
      </w:r>
      <w:proofErr w:type="gramEnd"/>
    </w:p>
    <w:p w14:paraId="39DA79F7" w14:textId="77777777" w:rsidR="007F0182" w:rsidRPr="001A37E5" w:rsidRDefault="007F0182" w:rsidP="007F0182">
      <w:pPr>
        <w:pStyle w:val="SingleTxtG"/>
        <w:ind w:firstLine="567"/>
        <w:rPr>
          <w:bCs/>
        </w:rPr>
      </w:pPr>
      <w:r w:rsidRPr="001A37E5">
        <w:rPr>
          <w:bCs/>
        </w:rPr>
        <w:t>(f)</w:t>
      </w:r>
      <w:r w:rsidRPr="001A37E5">
        <w:rPr>
          <w:bCs/>
        </w:rPr>
        <w:tab/>
        <w:t xml:space="preserve">Knowledge/experience acquired during ADS </w:t>
      </w:r>
      <w:proofErr w:type="gramStart"/>
      <w:r w:rsidRPr="001A37E5">
        <w:rPr>
          <w:bCs/>
        </w:rPr>
        <w:t>development;</w:t>
      </w:r>
      <w:proofErr w:type="gramEnd"/>
    </w:p>
    <w:p w14:paraId="0D85BA25" w14:textId="24591006" w:rsidR="007F0182" w:rsidRPr="001A37E5" w:rsidRDefault="007F0182" w:rsidP="007F0182">
      <w:pPr>
        <w:pStyle w:val="SingleTxtG"/>
        <w:ind w:firstLine="567"/>
        <w:rPr>
          <w:bCs/>
        </w:rPr>
      </w:pPr>
      <w:r w:rsidRPr="001A37E5">
        <w:rPr>
          <w:bCs/>
        </w:rPr>
        <w:t>(g)</w:t>
      </w:r>
      <w:r w:rsidRPr="001A37E5">
        <w:rPr>
          <w:bCs/>
        </w:rPr>
        <w:tab/>
        <w:t xml:space="preserve">Synthetically generated scenarios from key parameter </w:t>
      </w:r>
      <w:proofErr w:type="gramStart"/>
      <w:r w:rsidRPr="001A37E5">
        <w:rPr>
          <w:bCs/>
        </w:rPr>
        <w:t>variations;</w:t>
      </w:r>
      <w:proofErr w:type="gramEnd"/>
      <w:r w:rsidRPr="001A37E5">
        <w:rPr>
          <w:bCs/>
        </w:rPr>
        <w:t xml:space="preserve"> </w:t>
      </w:r>
    </w:p>
    <w:p w14:paraId="5E42E6DF" w14:textId="07C87460" w:rsidR="007F0182" w:rsidRDefault="007F0182" w:rsidP="007F0182">
      <w:pPr>
        <w:pStyle w:val="SingleTxtG"/>
        <w:ind w:firstLine="567"/>
        <w:rPr>
          <w:bCs/>
        </w:rPr>
      </w:pPr>
      <w:r w:rsidRPr="001A37E5">
        <w:rPr>
          <w:bCs/>
        </w:rPr>
        <w:t>(h)</w:t>
      </w:r>
      <w:r w:rsidRPr="001A37E5">
        <w:rPr>
          <w:bCs/>
        </w:rPr>
        <w:tab/>
        <w:t xml:space="preserve">Engineered scenarios based on functional safety requirements and safety of intended </w:t>
      </w:r>
      <w:proofErr w:type="gramStart"/>
      <w:r w:rsidRPr="001A37E5">
        <w:rPr>
          <w:bCs/>
        </w:rPr>
        <w:t>functionality</w:t>
      </w:r>
      <w:r w:rsidR="00AA75CE">
        <w:rPr>
          <w:bCs/>
        </w:rPr>
        <w:t>;</w:t>
      </w:r>
      <w:proofErr w:type="gramEnd"/>
      <w:r w:rsidRPr="001A37E5">
        <w:rPr>
          <w:bCs/>
        </w:rPr>
        <w:t xml:space="preserve"> </w:t>
      </w:r>
    </w:p>
    <w:p w14:paraId="14408844" w14:textId="3BFB1518" w:rsidR="00AA75CE" w:rsidRDefault="00AA75CE" w:rsidP="007F0182">
      <w:pPr>
        <w:pStyle w:val="SingleTxtG"/>
        <w:ind w:firstLine="567"/>
        <w:rPr>
          <w:bCs/>
          <w:lang w:eastAsia="ja-JP"/>
        </w:rPr>
      </w:pPr>
      <w:r>
        <w:rPr>
          <w:rFonts w:hint="eastAsia"/>
          <w:bCs/>
          <w:lang w:eastAsia="ja-JP"/>
        </w:rPr>
        <w:t>(</w:t>
      </w:r>
      <w:proofErr w:type="spellStart"/>
      <w:r>
        <w:rPr>
          <w:bCs/>
          <w:lang w:eastAsia="ja-JP"/>
        </w:rPr>
        <w:t>i</w:t>
      </w:r>
      <w:proofErr w:type="spellEnd"/>
      <w:r>
        <w:rPr>
          <w:bCs/>
          <w:lang w:eastAsia="ja-JP"/>
        </w:rPr>
        <w:t>)</w:t>
      </w:r>
      <w:r>
        <w:rPr>
          <w:bCs/>
          <w:lang w:eastAsia="ja-JP"/>
        </w:rPr>
        <w:tab/>
      </w:r>
      <w:r w:rsidRPr="00AA75CE">
        <w:rPr>
          <w:bCs/>
          <w:lang w:eastAsia="ja-JP"/>
        </w:rPr>
        <w:t>composing complex scenario from existing catalogues of basic scenarios</w:t>
      </w:r>
      <w:r>
        <w:rPr>
          <w:bCs/>
          <w:lang w:eastAsia="ja-JP"/>
        </w:rPr>
        <w:t>; and</w:t>
      </w:r>
    </w:p>
    <w:p w14:paraId="2A64FB0F" w14:textId="19E73EB5" w:rsidR="00AA75CE" w:rsidRPr="001A37E5" w:rsidRDefault="00AA75CE" w:rsidP="007F0182">
      <w:pPr>
        <w:pStyle w:val="SingleTxtG"/>
        <w:ind w:firstLine="567"/>
        <w:rPr>
          <w:bCs/>
          <w:lang w:eastAsia="ja-JP"/>
        </w:rPr>
      </w:pPr>
      <w:r>
        <w:rPr>
          <w:rFonts w:hint="eastAsia"/>
          <w:bCs/>
          <w:lang w:eastAsia="ja-JP"/>
        </w:rPr>
        <w:t>(</w:t>
      </w:r>
      <w:r>
        <w:rPr>
          <w:bCs/>
          <w:lang w:eastAsia="ja-JP"/>
        </w:rPr>
        <w:t>j)</w:t>
      </w:r>
      <w:r>
        <w:rPr>
          <w:bCs/>
          <w:lang w:eastAsia="ja-JP"/>
        </w:rPr>
        <w:tab/>
      </w:r>
      <w:r w:rsidRPr="00AA75CE">
        <w:rPr>
          <w:bCs/>
          <w:lang w:eastAsia="ja-JP"/>
        </w:rPr>
        <w:t>Random variations of all scenario parameters, both for the ADS an ORUs.</w:t>
      </w:r>
    </w:p>
    <w:p w14:paraId="479FD326" w14:textId="77777777" w:rsidR="007F0182" w:rsidRPr="001A37E5" w:rsidRDefault="007F0182" w:rsidP="007F0182">
      <w:pPr>
        <w:pStyle w:val="H1G"/>
      </w:pPr>
      <w:r w:rsidRPr="001A37E5">
        <w:tab/>
        <w:t>C.</w:t>
      </w:r>
      <w:r w:rsidRPr="001A37E5">
        <w:tab/>
        <w:t>Classifying scenarios</w:t>
      </w:r>
    </w:p>
    <w:p w14:paraId="59744659" w14:textId="30253136" w:rsidR="007F0182" w:rsidRPr="001A37E5" w:rsidRDefault="007F0182" w:rsidP="007F0182">
      <w:pPr>
        <w:pStyle w:val="SingleTxtG"/>
      </w:pPr>
      <w:r w:rsidRPr="001A37E5">
        <w:t>25.</w:t>
      </w:r>
      <w:r w:rsidRPr="001A37E5">
        <w:tab/>
        <w:t xml:space="preserve">The amount of information that is included in a scenario can be extensive. For example, the description of a scenario could contain information specifying a wide range of different actions, </w:t>
      </w:r>
      <w:proofErr w:type="gramStart"/>
      <w:r w:rsidRPr="001A37E5">
        <w:t>characteristics</w:t>
      </w:r>
      <w:proofErr w:type="gramEnd"/>
      <w:r w:rsidRPr="001A37E5">
        <w:t xml:space="preserve"> and elements</w:t>
      </w:r>
      <w:r w:rsidRPr="006033A3">
        <w:rPr>
          <w:rStyle w:val="FootnoteReference"/>
          <w:sz w:val="20"/>
        </w:rPr>
        <w:footnoteReference w:id="3"/>
      </w:r>
      <w:r w:rsidRPr="001A37E5">
        <w:t xml:space="preserve">, such as objects (e.g., vehicles, pedestrians), roadways, and environments, as well as pre-planned courses of action and major events that should occur during the scenario. Therefore, it is critical that a standardized and structured language for describing scenarios is established so that </w:t>
      </w:r>
      <w:r w:rsidR="00F14FC2">
        <w:t>ADS</w:t>
      </w:r>
      <w:r w:rsidRPr="001A37E5">
        <w:t xml:space="preserve">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CBBB399" w14:textId="77777777" w:rsidR="007F0182" w:rsidRPr="001A37E5" w:rsidRDefault="007F0182" w:rsidP="007F0182">
      <w:pPr>
        <w:pStyle w:val="SingleTxtG"/>
      </w:pPr>
      <w:r w:rsidRPr="001A37E5">
        <w:lastRenderedPageBreak/>
        <w:t>26.</w:t>
      </w:r>
      <w:r w:rsidRPr="001A37E5">
        <w:tab/>
        <w:t>It is recommended that a uniform language be used to describe a scenario to ensure that the information included is consistent and minimizes the possibility of confusion in its interpretation.</w:t>
      </w:r>
    </w:p>
    <w:p w14:paraId="27E5EAAC" w14:textId="0395905E" w:rsidR="007F0182" w:rsidRPr="001A37E5" w:rsidRDefault="007F0182" w:rsidP="007F0182">
      <w:pPr>
        <w:pStyle w:val="SingleTxtG"/>
      </w:pPr>
      <w:r w:rsidRPr="001A37E5">
        <w:t>27.</w:t>
      </w:r>
      <w:r w:rsidRPr="001A37E5">
        <w:tab/>
      </w:r>
      <w:r w:rsidR="003B5FB7">
        <w:t>[</w:t>
      </w:r>
      <w:r w:rsidRPr="001A37E5">
        <w:t xml:space="preserve">It is recommended </w:t>
      </w:r>
      <w:r w:rsidR="00195BAF">
        <w:rPr>
          <w:rFonts w:hint="eastAsia"/>
          <w:lang w:eastAsia="ja-JP"/>
        </w:rPr>
        <w:t>t</w:t>
      </w:r>
      <w:r w:rsidR="00195BAF">
        <w:rPr>
          <w:lang w:eastAsia="ja-JP"/>
        </w:rPr>
        <w:t xml:space="preserve">o </w:t>
      </w:r>
      <w:r w:rsidRPr="001A37E5">
        <w:t>describ</w:t>
      </w:r>
      <w:r w:rsidR="00195BAF">
        <w:t>e</w:t>
      </w:r>
      <w:r w:rsidRPr="001A37E5">
        <w:t xml:space="preserve"> scenarios by different levels of abstraction</w:t>
      </w:r>
      <w:r w:rsidR="00195BAF">
        <w:t>.</w:t>
      </w:r>
      <w:r w:rsidRPr="001A37E5">
        <w:t xml:space="preserve"> </w:t>
      </w:r>
      <w:r w:rsidR="00195BAF" w:rsidRPr="00195BAF">
        <w:t>Abstraction supplies the ability to focus the scenario description on specific aspects, while leaving other details for further processing as needed.</w:t>
      </w:r>
      <w:r w:rsidR="00195BAF">
        <w:t xml:space="preserve"> </w:t>
      </w:r>
      <w:r w:rsidR="00195BAF" w:rsidRPr="00195BAF">
        <w:t xml:space="preserve">Some Industries and </w:t>
      </w:r>
      <w:proofErr w:type="gramStart"/>
      <w:r w:rsidR="00195BAF" w:rsidRPr="00195BAF">
        <w:t>researches</w:t>
      </w:r>
      <w:proofErr w:type="gramEnd"/>
      <w:r w:rsidR="00195BAF" w:rsidRPr="00195BAF">
        <w:t xml:space="preserve"> are proposing 3 or 4 levels of scenario abstraction</w:t>
      </w:r>
      <w:r w:rsidRPr="001A37E5">
        <w:t xml:space="preserve">: </w:t>
      </w:r>
      <w:r w:rsidR="00195BAF">
        <w:t>F</w:t>
      </w:r>
      <w:r w:rsidRPr="001A37E5">
        <w:t xml:space="preserve">unctional, </w:t>
      </w:r>
      <w:r w:rsidR="00195BAF">
        <w:t>Abstract, L</w:t>
      </w:r>
      <w:r w:rsidRPr="001A37E5">
        <w:t xml:space="preserve">ogical, and </w:t>
      </w:r>
      <w:r w:rsidR="00195BAF">
        <w:t>C</w:t>
      </w:r>
      <w:r w:rsidRPr="001A37E5">
        <w:t>oncrete</w:t>
      </w:r>
      <w:r w:rsidR="00B37BA0">
        <w:t>.</w:t>
      </w:r>
      <w:r w:rsidR="00195BAF" w:rsidRPr="00195BAF">
        <w:t xml:space="preserve"> The essence of these levels is described below. The 3 or 4 levels do not imply nor mandate any specific implementation or translation flow from one level to the other.</w:t>
      </w:r>
      <w:r w:rsidR="003B5FB7">
        <w:t>]</w:t>
      </w:r>
      <w:r w:rsidRPr="001A37E5">
        <w:t xml:space="preserve"> </w:t>
      </w:r>
    </w:p>
    <w:p w14:paraId="3A688627" w14:textId="1820B00F" w:rsidR="007F0182" w:rsidRDefault="007F0182" w:rsidP="007F0182">
      <w:pPr>
        <w:pStyle w:val="SingleTxtG"/>
        <w:ind w:firstLine="567"/>
        <w:rPr>
          <w:bCs/>
        </w:rPr>
      </w:pPr>
      <w:r w:rsidRPr="001A37E5">
        <w:rPr>
          <w:bCs/>
        </w:rPr>
        <w:t>(a)</w:t>
      </w:r>
      <w:r w:rsidRPr="001A37E5">
        <w:rPr>
          <w:bCs/>
        </w:rPr>
        <w:tab/>
        <w:t xml:space="preserve">Functional Scenario: </w:t>
      </w:r>
      <w:r w:rsidR="00F14FC2">
        <w:rPr>
          <w:rFonts w:hint="eastAsia"/>
          <w:bCs/>
          <w:lang w:eastAsia="ja-JP"/>
        </w:rPr>
        <w:t>[</w:t>
      </w:r>
      <w:r w:rsidR="00F14FC2">
        <w:rPr>
          <w:bCs/>
        </w:rPr>
        <w:t>A s</w:t>
      </w:r>
      <w:r w:rsidR="00F14FC2" w:rsidRPr="001F4F4E">
        <w:rPr>
          <w:bCs/>
        </w:rPr>
        <w:t>cenario described in natural language on a conceptional level, in general without specific physical</w:t>
      </w:r>
      <w:r w:rsidR="00F14FC2" w:rsidRPr="001A37E5">
        <w:rPr>
          <w:bCs/>
        </w:rPr>
        <w:t xml:space="preserve"> </w:t>
      </w:r>
      <w:r w:rsidR="00F14FC2">
        <w:rPr>
          <w:bCs/>
        </w:rPr>
        <w:t xml:space="preserve">values. These are </w:t>
      </w:r>
      <w:r w:rsidR="00F14FC2">
        <w:rPr>
          <w:rFonts w:hint="eastAsia"/>
          <w:bCs/>
          <w:lang w:eastAsia="ja-JP"/>
        </w:rPr>
        <w:t>s</w:t>
      </w:r>
      <w:r w:rsidR="00F14FC2">
        <w:rPr>
          <w:bCs/>
          <w:lang w:eastAsia="ja-JP"/>
        </w:rPr>
        <w:t>cenarios / Scenarios]</w:t>
      </w:r>
      <w:r w:rsidRPr="001A37E5">
        <w:rPr>
          <w:bCs/>
        </w:rPr>
        <w:t xml:space="preserve">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rPr>
          <w:bCs/>
        </w:rPr>
        <w:t>e.g.</w:t>
      </w:r>
      <w:proofErr w:type="gramEnd"/>
      <w:r w:rsidRPr="001A37E5">
        <w:rPr>
          <w:bCs/>
        </w:rPr>
        <w:t xml:space="preserve"> environmental conditions etc.). This approach uses accessible language to describe the situation and its corresponding elements. </w:t>
      </w:r>
    </w:p>
    <w:p w14:paraId="48244694" w14:textId="0EF5C3CD" w:rsidR="00D84B90" w:rsidRDefault="00D84B90" w:rsidP="00D84B90">
      <w:pPr>
        <w:pStyle w:val="SingleTxtG"/>
        <w:ind w:firstLine="567"/>
        <w:rPr>
          <w:bCs/>
        </w:rPr>
      </w:pPr>
      <w:r>
        <w:rPr>
          <w:bCs/>
        </w:rPr>
        <w:t>[(b) A</w:t>
      </w:r>
      <w:r w:rsidRPr="001F4F4E">
        <w:rPr>
          <w:bCs/>
        </w:rPr>
        <w:t xml:space="preserve">bstract </w:t>
      </w:r>
      <w:r>
        <w:rPr>
          <w:bCs/>
        </w:rPr>
        <w:t>S</w:t>
      </w:r>
      <w:r w:rsidRPr="001F4F4E">
        <w:rPr>
          <w:bCs/>
        </w:rPr>
        <w:t xml:space="preserve">cenario: A formalized, declarative description of the scenario, derived from functional scenario. The declarative specification on the abstract level enables </w:t>
      </w:r>
      <w:r>
        <w:rPr>
          <w:bCs/>
        </w:rPr>
        <w:t>highlighting</w:t>
      </w:r>
      <w:r w:rsidRPr="001F4F4E">
        <w:rPr>
          <w:bCs/>
        </w:rPr>
        <w:t xml:space="preserve"> of the relevant</w:t>
      </w:r>
      <w:r>
        <w:rPr>
          <w:bCs/>
        </w:rPr>
        <w:t xml:space="preserve"> </w:t>
      </w:r>
      <w:r w:rsidRPr="001F4F4E">
        <w:rPr>
          <w:bCs/>
        </w:rPr>
        <w:t>aspects of the scenario while focusing on efficient description of relations (Cause-effect).</w:t>
      </w:r>
      <w:r>
        <w:rPr>
          <w:bCs/>
        </w:rPr>
        <w:t>]</w:t>
      </w:r>
    </w:p>
    <w:p w14:paraId="56EF4C73" w14:textId="0F57F5E9" w:rsidR="007F0182" w:rsidRPr="001A37E5" w:rsidRDefault="007F0182" w:rsidP="007F0182">
      <w:pPr>
        <w:pStyle w:val="SingleTxtG"/>
        <w:ind w:firstLine="567"/>
        <w:rPr>
          <w:bCs/>
        </w:rPr>
      </w:pPr>
      <w:r w:rsidRPr="001A37E5">
        <w:rPr>
          <w:bCs/>
        </w:rPr>
        <w:t>(</w:t>
      </w:r>
      <w:r w:rsidR="00D84B90">
        <w:rPr>
          <w:bCs/>
        </w:rPr>
        <w:t>c</w:t>
      </w:r>
      <w:r w:rsidRPr="001A37E5">
        <w:rPr>
          <w:bCs/>
        </w:rPr>
        <w:t>)</w:t>
      </w:r>
      <w:r w:rsidRPr="001A37E5">
        <w:rPr>
          <w:bCs/>
        </w:rPr>
        <w:tab/>
        <w:t xml:space="preserve">Logical Scenario: </w:t>
      </w:r>
      <w:r w:rsidR="00D84B90">
        <w:rPr>
          <w:bCs/>
        </w:rPr>
        <w:t xml:space="preserve">[A </w:t>
      </w:r>
      <w:r w:rsidR="00D84B90" w:rsidRPr="0052519D">
        <w:rPr>
          <w:bCs/>
        </w:rPr>
        <w:t>scenario described with the inclusion of parameters, where the values of some of the parameters are defined as ranges.</w:t>
      </w:r>
      <w:r w:rsidR="00D84B90">
        <w:rPr>
          <w:bCs/>
        </w:rPr>
        <w:t xml:space="preserve">] </w:t>
      </w:r>
      <w:r w:rsidR="00F257C3">
        <w:rPr>
          <w:bCs/>
        </w:rPr>
        <w:t>For example, b</w:t>
      </w:r>
      <w:r w:rsidRPr="001A37E5">
        <w:rPr>
          <w:bCs/>
        </w:rPr>
        <w:t xml:space="preserve">uilding off the elements identified within the functional scenario, developers generate a logical scenario by selecting value ranges or probability distributions for each element within a scenario (e.g., the possible width of a lane in meters).  </w:t>
      </w:r>
    </w:p>
    <w:p w14:paraId="3554C027" w14:textId="1D0F8B22" w:rsidR="007F0182" w:rsidRPr="001A37E5" w:rsidRDefault="007F0182" w:rsidP="007F0182">
      <w:pPr>
        <w:pStyle w:val="SingleTxtG"/>
        <w:ind w:firstLine="567"/>
        <w:rPr>
          <w:bCs/>
        </w:rPr>
      </w:pPr>
      <w:r w:rsidRPr="001A37E5">
        <w:rPr>
          <w:bCs/>
        </w:rPr>
        <w:t>(</w:t>
      </w:r>
      <w:r w:rsidR="00752F4F">
        <w:rPr>
          <w:bCs/>
        </w:rPr>
        <w:t>d</w:t>
      </w:r>
      <w:r w:rsidRPr="001A37E5">
        <w:rPr>
          <w:bCs/>
        </w:rPr>
        <w:t>)</w:t>
      </w:r>
      <w:r w:rsidRPr="001A37E5">
        <w:rPr>
          <w:bCs/>
        </w:rPr>
        <w:tab/>
        <w:t xml:space="preserve">Concrete Scenarios: </w:t>
      </w:r>
      <w:r w:rsidR="00D84B90">
        <w:rPr>
          <w:bCs/>
        </w:rPr>
        <w:t>[</w:t>
      </w:r>
      <w:r w:rsidR="00D84B90">
        <w:t xml:space="preserve">A </w:t>
      </w:r>
      <w:r w:rsidR="00D84B90" w:rsidRPr="0052519D">
        <w:t>scenario</w:t>
      </w:r>
      <w:r w:rsidR="00D84B90" w:rsidRPr="0052519D">
        <w:rPr>
          <w:i/>
          <w:iCs/>
        </w:rPr>
        <w:t xml:space="preserve"> </w:t>
      </w:r>
      <w:r w:rsidR="00D84B90" w:rsidRPr="0052519D">
        <w:t>depicted with explicit parameters values, describing physical attributes</w:t>
      </w:r>
      <w:r w:rsidR="00D84B90">
        <w:t>.</w:t>
      </w:r>
      <w:r w:rsidR="00D84B90">
        <w:rPr>
          <w:bCs/>
        </w:rPr>
        <w:t xml:space="preserve">] </w:t>
      </w:r>
      <w:r w:rsidRPr="001A37E5">
        <w:rPr>
          <w:bCs/>
        </w:rPr>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5C72FC" w14:textId="328D29E4" w:rsidR="007F0182" w:rsidRDefault="007F0182" w:rsidP="007F0182">
      <w:pPr>
        <w:suppressAutoHyphens w:val="0"/>
        <w:spacing w:line="240" w:lineRule="auto"/>
        <w:rPr>
          <w:rStyle w:val="SingleTxtGChar"/>
        </w:rPr>
      </w:pPr>
    </w:p>
    <w:p w14:paraId="540FFFD4" w14:textId="77777777" w:rsidR="00683E0D" w:rsidRDefault="00F257C3" w:rsidP="007F0182">
      <w:pPr>
        <w:suppressAutoHyphens w:val="0"/>
        <w:spacing w:line="240" w:lineRule="auto"/>
        <w:rPr>
          <w:rStyle w:val="SingleTxtGChar"/>
        </w:rPr>
      </w:pPr>
      <w:r>
        <w:rPr>
          <w:rStyle w:val="SingleTxtGChar"/>
        </w:rPr>
        <w:tab/>
      </w:r>
      <w:r>
        <w:rPr>
          <w:rStyle w:val="SingleTxtGChar"/>
        </w:rPr>
        <w:tab/>
      </w:r>
      <w:r w:rsidR="00683E0D" w:rsidRPr="00683E0D">
        <w:rPr>
          <w:rStyle w:val="SingleTxtGChar"/>
        </w:rPr>
        <w:t xml:space="preserve">The following figures represents different options of using the levels of abstractions in order </w:t>
      </w:r>
    </w:p>
    <w:p w14:paraId="6C8CE625" w14:textId="2FFD9483" w:rsidR="00F257C3" w:rsidRDefault="00683E0D" w:rsidP="00683E0D">
      <w:pPr>
        <w:suppressAutoHyphens w:val="0"/>
        <w:spacing w:line="240" w:lineRule="auto"/>
        <w:ind w:left="567" w:firstLine="567"/>
        <w:rPr>
          <w:rStyle w:val="SingleTxtGChar"/>
        </w:rPr>
      </w:pPr>
      <w:r w:rsidRPr="00683E0D">
        <w:rPr>
          <w:rStyle w:val="SingleTxtGChar"/>
        </w:rPr>
        <w:t>to derive concrete scenarios, other implementations are also possible</w:t>
      </w:r>
      <w:r>
        <w:rPr>
          <w:rStyle w:val="SingleTxtGChar"/>
        </w:rPr>
        <w:t>.</w:t>
      </w:r>
    </w:p>
    <w:p w14:paraId="1CA20732" w14:textId="77777777" w:rsidR="00F257C3" w:rsidRPr="001A37E5" w:rsidRDefault="00F257C3" w:rsidP="007F0182">
      <w:pPr>
        <w:suppressAutoHyphens w:val="0"/>
        <w:spacing w:line="240" w:lineRule="auto"/>
        <w:rPr>
          <w:rStyle w:val="SingleTxtGChar"/>
        </w:rPr>
      </w:pPr>
    </w:p>
    <w:p w14:paraId="5DA80071" w14:textId="77777777" w:rsidR="000946EC" w:rsidRDefault="000946EC">
      <w:pPr>
        <w:suppressAutoHyphens w:val="0"/>
        <w:spacing w:line="240" w:lineRule="auto"/>
        <w:rPr>
          <w:rStyle w:val="SingleTxtGChar"/>
        </w:rPr>
      </w:pPr>
      <w:r>
        <w:rPr>
          <w:rStyle w:val="SingleTxtGChar"/>
        </w:rPr>
        <w:br w:type="page"/>
      </w:r>
    </w:p>
    <w:p w14:paraId="68B3E6B7" w14:textId="2FC2C262" w:rsidR="007F0182" w:rsidRDefault="00752F4F" w:rsidP="000946EC">
      <w:pPr>
        <w:suppressAutoHyphens w:val="0"/>
        <w:spacing w:line="240" w:lineRule="auto"/>
        <w:ind w:firstLine="567"/>
        <w:rPr>
          <w:rStyle w:val="SingleTxtGChar"/>
        </w:rPr>
      </w:pPr>
      <w:r>
        <w:rPr>
          <w:rStyle w:val="SingleTxtGChar"/>
        </w:rPr>
        <w:lastRenderedPageBreak/>
        <w:t>[</w:t>
      </w:r>
      <w:r w:rsidRPr="00752F4F">
        <w:rPr>
          <w:rStyle w:val="SingleTxtGChar"/>
        </w:rPr>
        <w:t>Figure 1</w:t>
      </w:r>
      <w:r w:rsidR="00683E0D">
        <w:rPr>
          <w:rStyle w:val="SingleTxtGChar"/>
        </w:rPr>
        <w:t>-1</w:t>
      </w:r>
    </w:p>
    <w:p w14:paraId="2E7E1BE7" w14:textId="22549680" w:rsidR="00752F4F" w:rsidRPr="001A37E5" w:rsidRDefault="00752F4F" w:rsidP="000946EC">
      <w:pPr>
        <w:suppressAutoHyphens w:val="0"/>
        <w:spacing w:line="240" w:lineRule="auto"/>
        <w:ind w:firstLine="567"/>
        <w:rPr>
          <w:rStyle w:val="SingleTxtGChar"/>
        </w:rPr>
      </w:pPr>
      <w:r w:rsidRPr="001A37E5">
        <w:rPr>
          <w:rStyle w:val="SingleTxtGChar"/>
          <w:b/>
        </w:rPr>
        <w:t>Examples of a scenario</w:t>
      </w:r>
      <w:r w:rsidRPr="001A37E5">
        <w:rPr>
          <w:b/>
        </w:rPr>
        <w:t xml:space="preserve"> using functional, </w:t>
      </w:r>
      <w:proofErr w:type="gramStart"/>
      <w:r w:rsidRPr="001A37E5">
        <w:rPr>
          <w:b/>
        </w:rPr>
        <w:t>logical</w:t>
      </w:r>
      <w:proofErr w:type="gramEnd"/>
      <w:r w:rsidRPr="001A37E5">
        <w:rPr>
          <w:b/>
        </w:rPr>
        <w:t xml:space="preserve"> and concrete categorizations (Pegasus, 2018)</w:t>
      </w:r>
    </w:p>
    <w:p w14:paraId="58A6EB06" w14:textId="65181896" w:rsidR="007F0182" w:rsidRPr="001A37E5" w:rsidRDefault="007F0182" w:rsidP="007F0182">
      <w:pPr>
        <w:pStyle w:val="SingleTxtG"/>
        <w:jc w:val="left"/>
        <w:rPr>
          <w:b/>
        </w:rPr>
      </w:pPr>
      <w:r w:rsidRPr="001A37E5">
        <w:rPr>
          <w:noProof/>
          <w:lang w:val="en-US" w:eastAsia="ja-JP"/>
        </w:rPr>
        <w:drawing>
          <wp:anchor distT="0" distB="0" distL="114300" distR="114300" simplePos="0" relativeHeight="251660290" behindDoc="1" locked="0" layoutInCell="1" allowOverlap="1" wp14:anchorId="34C9D30E" wp14:editId="4B093C8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p>
    <w:p w14:paraId="42B2B7B7" w14:textId="1D0C1598" w:rsidR="00752F4F" w:rsidRDefault="00752F4F" w:rsidP="00752F4F">
      <w:pPr>
        <w:pStyle w:val="SingleTxtG"/>
        <w:ind w:left="0"/>
      </w:pPr>
    </w:p>
    <w:p w14:paraId="381C78D6" w14:textId="05C20E1C" w:rsidR="0014498C" w:rsidRDefault="0014498C" w:rsidP="00752F4F">
      <w:pPr>
        <w:pStyle w:val="SingleTxtG"/>
        <w:ind w:left="0"/>
        <w:rPr>
          <w:lang w:eastAsia="ja-JP"/>
        </w:rPr>
      </w:pPr>
    </w:p>
    <w:p w14:paraId="6F84BA68" w14:textId="43C34B4E" w:rsidR="0014498C" w:rsidRDefault="0014498C" w:rsidP="00752F4F">
      <w:pPr>
        <w:pStyle w:val="SingleTxtG"/>
        <w:ind w:left="0"/>
        <w:rPr>
          <w:lang w:eastAsia="ja-JP"/>
        </w:rPr>
      </w:pPr>
    </w:p>
    <w:p w14:paraId="02A9A322" w14:textId="30A4029C" w:rsidR="0014498C" w:rsidRDefault="0014498C" w:rsidP="00752F4F">
      <w:pPr>
        <w:pStyle w:val="SingleTxtG"/>
        <w:ind w:left="0"/>
        <w:rPr>
          <w:lang w:eastAsia="ja-JP"/>
        </w:rPr>
      </w:pPr>
    </w:p>
    <w:p w14:paraId="45BDBA23" w14:textId="295D6341" w:rsidR="0014498C" w:rsidRDefault="0014498C" w:rsidP="00752F4F">
      <w:pPr>
        <w:pStyle w:val="SingleTxtG"/>
        <w:ind w:left="0"/>
        <w:rPr>
          <w:lang w:eastAsia="ja-JP"/>
        </w:rPr>
      </w:pPr>
    </w:p>
    <w:p w14:paraId="3AA8277D" w14:textId="179055A6" w:rsidR="0014498C" w:rsidRDefault="0014498C" w:rsidP="00752F4F">
      <w:pPr>
        <w:pStyle w:val="SingleTxtG"/>
        <w:ind w:left="0"/>
        <w:rPr>
          <w:lang w:eastAsia="ja-JP"/>
        </w:rPr>
      </w:pPr>
    </w:p>
    <w:p w14:paraId="2E677AD5" w14:textId="33FAE4A7" w:rsidR="0014498C" w:rsidRDefault="0014498C" w:rsidP="00752F4F">
      <w:pPr>
        <w:pStyle w:val="SingleTxtG"/>
        <w:ind w:left="0"/>
        <w:rPr>
          <w:lang w:eastAsia="ja-JP"/>
        </w:rPr>
      </w:pPr>
    </w:p>
    <w:p w14:paraId="0AAE4E7A" w14:textId="35B78F8A" w:rsidR="0014498C" w:rsidRDefault="0014498C" w:rsidP="00752F4F">
      <w:pPr>
        <w:pStyle w:val="SingleTxtG"/>
        <w:ind w:left="0"/>
        <w:rPr>
          <w:lang w:eastAsia="ja-JP"/>
        </w:rPr>
      </w:pPr>
    </w:p>
    <w:p w14:paraId="02618E1F" w14:textId="0C19CCDF" w:rsidR="0014498C" w:rsidRDefault="0014498C" w:rsidP="00752F4F">
      <w:pPr>
        <w:pStyle w:val="SingleTxtG"/>
        <w:ind w:left="0"/>
        <w:rPr>
          <w:lang w:eastAsia="ja-JP"/>
        </w:rPr>
      </w:pPr>
    </w:p>
    <w:p w14:paraId="1DD48130" w14:textId="6FA06C4E" w:rsidR="0014498C" w:rsidRDefault="0014498C" w:rsidP="00752F4F">
      <w:pPr>
        <w:pStyle w:val="SingleTxtG"/>
        <w:ind w:left="0"/>
        <w:rPr>
          <w:lang w:eastAsia="ja-JP"/>
        </w:rPr>
      </w:pPr>
    </w:p>
    <w:p w14:paraId="3C7F54BC" w14:textId="6AB7FC9E" w:rsidR="0014498C" w:rsidRDefault="0014498C" w:rsidP="00752F4F">
      <w:pPr>
        <w:pStyle w:val="SingleTxtG"/>
        <w:ind w:left="0"/>
        <w:rPr>
          <w:lang w:eastAsia="ja-JP"/>
        </w:rPr>
      </w:pPr>
    </w:p>
    <w:p w14:paraId="3B83288B" w14:textId="7D6AEA66" w:rsidR="0014498C" w:rsidRDefault="0014498C" w:rsidP="00752F4F">
      <w:pPr>
        <w:pStyle w:val="SingleTxtG"/>
        <w:ind w:left="0"/>
        <w:rPr>
          <w:lang w:eastAsia="ja-JP"/>
        </w:rPr>
      </w:pPr>
    </w:p>
    <w:p w14:paraId="0C4A4832" w14:textId="4FB78A60" w:rsidR="0014498C" w:rsidRDefault="0014498C" w:rsidP="00752F4F">
      <w:pPr>
        <w:pStyle w:val="SingleTxtG"/>
        <w:ind w:left="0"/>
        <w:rPr>
          <w:lang w:eastAsia="ja-JP"/>
        </w:rPr>
      </w:pPr>
    </w:p>
    <w:p w14:paraId="1D074DA6" w14:textId="780C9999" w:rsidR="0014498C" w:rsidRDefault="0014498C" w:rsidP="00752F4F">
      <w:pPr>
        <w:pStyle w:val="SingleTxtG"/>
        <w:ind w:left="0"/>
        <w:rPr>
          <w:lang w:eastAsia="ja-JP"/>
        </w:rPr>
      </w:pPr>
    </w:p>
    <w:p w14:paraId="166D741A" w14:textId="4E6B91D1" w:rsidR="00683E0D" w:rsidRDefault="00683E0D" w:rsidP="00752F4F">
      <w:pPr>
        <w:pStyle w:val="SingleTxtG"/>
        <w:ind w:left="0"/>
        <w:rPr>
          <w:lang w:eastAsia="ja-JP"/>
        </w:rPr>
      </w:pPr>
    </w:p>
    <w:p w14:paraId="0FC5D360" w14:textId="381C4C77" w:rsidR="00683E0D" w:rsidRDefault="00683E0D" w:rsidP="00752F4F">
      <w:pPr>
        <w:pStyle w:val="SingleTxtG"/>
        <w:ind w:left="0"/>
        <w:rPr>
          <w:lang w:eastAsia="ja-JP"/>
        </w:rPr>
      </w:pPr>
    </w:p>
    <w:p w14:paraId="30AE34E4" w14:textId="77777777" w:rsidR="00683E0D" w:rsidRDefault="00683E0D" w:rsidP="00752F4F">
      <w:pPr>
        <w:pStyle w:val="SingleTxtG"/>
        <w:ind w:left="0"/>
        <w:rPr>
          <w:lang w:eastAsia="ja-JP"/>
        </w:rPr>
      </w:pPr>
    </w:p>
    <w:p w14:paraId="3271CAE4" w14:textId="5F456076" w:rsidR="0014498C" w:rsidRDefault="0014498C" w:rsidP="00752F4F">
      <w:pPr>
        <w:pStyle w:val="SingleTxtG"/>
        <w:ind w:left="0"/>
        <w:rPr>
          <w:lang w:eastAsia="ja-JP"/>
        </w:rPr>
      </w:pPr>
      <w:r>
        <w:rPr>
          <w:rFonts w:hint="eastAsia"/>
          <w:lang w:eastAsia="ja-JP"/>
        </w:rPr>
        <w:t>F</w:t>
      </w:r>
      <w:r>
        <w:rPr>
          <w:lang w:eastAsia="ja-JP"/>
        </w:rPr>
        <w:t>igure</w:t>
      </w:r>
      <w:r w:rsidR="00683E0D">
        <w:rPr>
          <w:lang w:eastAsia="ja-JP"/>
        </w:rPr>
        <w:t xml:space="preserve"> 1-2</w:t>
      </w:r>
    </w:p>
    <w:p w14:paraId="00181C99" w14:textId="3955331E" w:rsidR="0014498C" w:rsidRDefault="0014498C" w:rsidP="00752F4F">
      <w:pPr>
        <w:pStyle w:val="SingleTxtG"/>
        <w:ind w:left="0"/>
        <w:rPr>
          <w:lang w:eastAsia="ja-JP"/>
        </w:rPr>
      </w:pPr>
      <w:r w:rsidRPr="001A37E5">
        <w:rPr>
          <w:rStyle w:val="SingleTxtGChar"/>
          <w:b/>
        </w:rPr>
        <w:t xml:space="preserve">Examples </w:t>
      </w:r>
      <w:r w:rsidRPr="00AA51EC">
        <w:rPr>
          <w:rFonts w:ascii="Cambria-Bold" w:hAnsi="Cambria-Bold"/>
          <w:b/>
          <w:bCs/>
          <w:color w:val="242021"/>
          <w:sz w:val="22"/>
          <w:szCs w:val="22"/>
        </w:rPr>
        <w:t>of the relationship of functional scenario, abstract scenario, logical</w:t>
      </w:r>
      <w:r>
        <w:rPr>
          <w:rFonts w:ascii="Cambria-Bold" w:hAnsi="Cambria-Bold"/>
          <w:b/>
          <w:bCs/>
          <w:color w:val="242021"/>
          <w:sz w:val="22"/>
          <w:szCs w:val="22"/>
        </w:rPr>
        <w:t xml:space="preserve"> </w:t>
      </w:r>
      <w:r w:rsidRPr="00AA51EC">
        <w:rPr>
          <w:rFonts w:ascii="Cambria-Bold" w:hAnsi="Cambria-Bold"/>
          <w:b/>
          <w:bCs/>
          <w:color w:val="242021"/>
          <w:sz w:val="22"/>
          <w:szCs w:val="22"/>
        </w:rPr>
        <w:t>scenario and concrete scenario</w:t>
      </w:r>
      <w:r w:rsidRPr="00AA51EC">
        <w:t xml:space="preserve"> </w:t>
      </w:r>
      <w:proofErr w:type="gramStart"/>
      <w:r>
        <w:rPr>
          <w:b/>
        </w:rPr>
        <w:t>( ISO</w:t>
      </w:r>
      <w:proofErr w:type="gramEnd"/>
      <w:r>
        <w:rPr>
          <w:b/>
        </w:rPr>
        <w:t xml:space="preserve"> 34501 )</w:t>
      </w:r>
      <w:r>
        <w:rPr>
          <w:rFonts w:hint="eastAsia"/>
          <w:lang w:eastAsia="ja-JP"/>
        </w:rPr>
        <w:t>]</w:t>
      </w:r>
    </w:p>
    <w:p w14:paraId="3A2FC808" w14:textId="749EB377" w:rsidR="0014498C" w:rsidRDefault="00683E0D" w:rsidP="00752F4F">
      <w:pPr>
        <w:pStyle w:val="SingleTxtG"/>
        <w:ind w:left="0"/>
        <w:rPr>
          <w:lang w:eastAsia="ja-JP"/>
        </w:rPr>
      </w:pPr>
      <w:r>
        <w:rPr>
          <w:noProof/>
          <w:lang w:val="en-US" w:eastAsia="en-US"/>
        </w:rPr>
        <w:drawing>
          <wp:anchor distT="0" distB="0" distL="114300" distR="114300" simplePos="0" relativeHeight="251662338" behindDoc="0" locked="0" layoutInCell="1" allowOverlap="1" wp14:anchorId="0757C489" wp14:editId="4D1B6940">
            <wp:simplePos x="0" y="0"/>
            <wp:positionH relativeFrom="page">
              <wp:posOffset>720090</wp:posOffset>
            </wp:positionH>
            <wp:positionV relativeFrom="paragraph">
              <wp:posOffset>229870</wp:posOffset>
            </wp:positionV>
            <wp:extent cx="6024880" cy="3554730"/>
            <wp:effectExtent l="0" t="0" r="0" b="7620"/>
            <wp:wrapTopAndBottom/>
            <wp:docPr id="176" name="Picture 17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カレンダー&#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4880" cy="3554730"/>
                    </a:xfrm>
                    <a:prstGeom prst="rect">
                      <a:avLst/>
                    </a:prstGeom>
                    <a:noFill/>
                  </pic:spPr>
                </pic:pic>
              </a:graphicData>
            </a:graphic>
            <wp14:sizeRelH relativeFrom="margin">
              <wp14:pctWidth>0</wp14:pctWidth>
            </wp14:sizeRelH>
            <wp14:sizeRelV relativeFrom="margin">
              <wp14:pctHeight>0</wp14:pctHeight>
            </wp14:sizeRelV>
          </wp:anchor>
        </w:drawing>
      </w:r>
      <w:r w:rsidR="00752F4F">
        <w:rPr>
          <w:rFonts w:hint="eastAsia"/>
          <w:lang w:eastAsia="ja-JP"/>
        </w:rPr>
        <w:t xml:space="preserve"> </w:t>
      </w:r>
    </w:p>
    <w:p w14:paraId="6E520547" w14:textId="7E6CECD1" w:rsidR="00683E0D" w:rsidRDefault="00683E0D" w:rsidP="00752F4F">
      <w:pPr>
        <w:pStyle w:val="SingleTxtG"/>
        <w:ind w:left="0"/>
        <w:rPr>
          <w:lang w:eastAsia="ja-JP"/>
        </w:rPr>
      </w:pPr>
    </w:p>
    <w:p w14:paraId="33C61AF1" w14:textId="1942D9AA" w:rsidR="00683E0D" w:rsidRDefault="00683E0D" w:rsidP="00752F4F">
      <w:pPr>
        <w:pStyle w:val="SingleTxtG"/>
        <w:ind w:left="0"/>
        <w:rPr>
          <w:lang w:eastAsia="ja-JP"/>
        </w:rPr>
      </w:pPr>
    </w:p>
    <w:p w14:paraId="24172021" w14:textId="423AE639" w:rsidR="007F0182" w:rsidRPr="001A37E5" w:rsidRDefault="007F0182" w:rsidP="007F0182">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As previously noted, VMAD will also continue to examine the development of a more comprehensive scenarios catalogue as part of the NATM.</w:t>
      </w:r>
    </w:p>
    <w:p w14:paraId="26385EA4" w14:textId="77777777" w:rsidR="007F0182" w:rsidRPr="001A37E5" w:rsidRDefault="007F0182" w:rsidP="007F0182">
      <w:pPr>
        <w:pStyle w:val="H1G"/>
        <w:rPr>
          <w:noProof/>
          <w:lang w:eastAsia="ja-JP"/>
        </w:rPr>
      </w:pPr>
      <w:r w:rsidRPr="001A37E5">
        <w:rPr>
          <w:noProof/>
        </w:rPr>
        <w:tab/>
        <w:t>D.</w:t>
      </w:r>
      <w:r w:rsidRPr="001A37E5">
        <w:rPr>
          <w:noProof/>
        </w:rPr>
        <w:tab/>
        <w:t>Scenario usage</w:t>
      </w:r>
    </w:p>
    <w:p w14:paraId="5B938C73" w14:textId="77777777" w:rsidR="007F0182" w:rsidRPr="001A37E5" w:rsidRDefault="007F0182" w:rsidP="007F0182">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67FED92" w14:textId="3E05AF4E" w:rsidR="007F0182" w:rsidRPr="001A37E5" w:rsidRDefault="007F0182" w:rsidP="007F0182">
      <w:pPr>
        <w:pStyle w:val="SingleTxtG"/>
      </w:pPr>
      <w:r w:rsidRPr="001A37E5">
        <w:t>30.</w:t>
      </w:r>
      <w:r w:rsidRPr="001A37E5">
        <w:tab/>
        <w:t xml:space="preserve">It is recommended that sampling techniques be used when selecting parameters to be used in creating logical and concrete scenarios for ADS validation for a particular ADS and its ODD to avoid the ADS being optimized for a set of known test cases. </w:t>
      </w:r>
      <w:r>
        <w:t xml:space="preserve">Using a </w:t>
      </w:r>
      <w:r w:rsidRPr="001A37E5">
        <w:t>maxim</w:t>
      </w:r>
      <w:r>
        <w:t xml:space="preserve"> number </w:t>
      </w:r>
      <w:proofErr w:type="gramStart"/>
      <w:r>
        <w:t xml:space="preserve">of </w:t>
      </w:r>
      <w:r w:rsidRPr="001A37E5">
        <w:t xml:space="preserve"> random</w:t>
      </w:r>
      <w:proofErr w:type="gramEnd"/>
      <w:r w:rsidRPr="001A37E5">
        <w:t xml:space="preserve"> sampl</w:t>
      </w:r>
      <w:r>
        <w:t>es</w:t>
      </w:r>
      <w:r w:rsidRPr="001A37E5">
        <w:t xml:space="preserve"> </w:t>
      </w:r>
      <w:r>
        <w:t>is</w:t>
      </w:r>
      <w:r w:rsidRPr="001A37E5">
        <w:t xml:space="preserve"> </w:t>
      </w:r>
      <w:r>
        <w:t xml:space="preserve">clearly </w:t>
      </w:r>
      <w:r w:rsidRPr="001A37E5">
        <w:t xml:space="preserve">preferable from a credibility perspective, it is recognized that this can place a greater burden on manufacturers and the relevant authority (e.g. technical service). This should be considered when determining the volume of tests </w:t>
      </w:r>
      <w:r>
        <w:t xml:space="preserve">to be </w:t>
      </w:r>
      <w:r w:rsidRPr="001A37E5">
        <w:t xml:space="preserve">conducted </w:t>
      </w:r>
      <w:r>
        <w:t xml:space="preserve">when </w:t>
      </w:r>
      <w:r w:rsidRPr="001A37E5">
        <w:t xml:space="preserve">using </w:t>
      </w:r>
      <w:r>
        <w:t xml:space="preserve">the </w:t>
      </w:r>
      <w:r w:rsidRPr="001A37E5">
        <w:t>random sampling. It is assumed that for simulation/virtual testing the burden of random sampling is</w:t>
      </w:r>
      <w:r>
        <w:t xml:space="preserve"> less and therefore </w:t>
      </w:r>
      <w:r w:rsidRPr="001A37E5">
        <w:t xml:space="preserve">maximizing the </w:t>
      </w:r>
      <w:r>
        <w:t xml:space="preserve">number of </w:t>
      </w:r>
      <w:r w:rsidRPr="001A37E5">
        <w:t>random sampl</w:t>
      </w:r>
      <w:r>
        <w:t xml:space="preserve">es for this facet of the testing </w:t>
      </w:r>
      <w:r w:rsidRPr="001A37E5">
        <w:t xml:space="preserve">is </w:t>
      </w:r>
      <w:r>
        <w:t xml:space="preserve">more </w:t>
      </w:r>
      <w:r w:rsidRPr="001A37E5">
        <w:t xml:space="preserve">feasible. </w:t>
      </w:r>
    </w:p>
    <w:bookmarkEnd w:id="0"/>
    <w:bookmarkEnd w:id="1"/>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 xml:space="preserve">The simulation toolchain used for virtual testing may result in the combination of different approaches. </w:t>
      </w:r>
      <w:proofErr w:type="gramStart"/>
      <w:r w:rsidRPr="001A37E5">
        <w:t>In particular, there</w:t>
      </w:r>
      <w:proofErr w:type="gramEnd"/>
      <w:r w:rsidRPr="001A37E5">
        <w:t xml:space="preserv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ADCB97D" w:rsidR="00D45979" w:rsidRPr="001A37E5" w:rsidRDefault="00D45979" w:rsidP="00D45979">
      <w:pPr>
        <w:pStyle w:val="SingleTxtG"/>
        <w:ind w:left="1701"/>
      </w:pPr>
      <w:r w:rsidRPr="001A37E5">
        <w:t>(</w:t>
      </w:r>
      <w:r w:rsidR="00622DF0">
        <w:t>c</w:t>
      </w:r>
      <w:r w:rsidRPr="001A37E5">
        <w:t>)</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1B500B3D" w:rsidR="00D45979" w:rsidRPr="001A37E5" w:rsidRDefault="00D45979" w:rsidP="00D45979">
      <w:pPr>
        <w:pStyle w:val="SingleTxtG"/>
        <w:ind w:left="1701"/>
      </w:pPr>
    </w:p>
    <w:p w14:paraId="4ADA3FAA" w14:textId="3D1693F2" w:rsidR="00D45979" w:rsidRPr="001A37E5" w:rsidRDefault="00D45979" w:rsidP="00D45979">
      <w:pPr>
        <w:pStyle w:val="SingleTxtG"/>
      </w:pPr>
      <w:r w:rsidRPr="001A37E5">
        <w:t>32.</w:t>
      </w:r>
      <w:r w:rsidRPr="001A37E5">
        <w:tab/>
      </w:r>
      <w:r w:rsidR="00622DF0">
        <w:t xml:space="preserve">Interaction between the system and the environment; </w:t>
      </w:r>
      <w:r w:rsidRPr="001A37E5">
        <w:t>The interaction between the system under the test and the environment can either be an open- or closed-loop.</w:t>
      </w:r>
    </w:p>
    <w:p w14:paraId="31C93027" w14:textId="38AA287C" w:rsidR="00D45979" w:rsidRPr="001A37E5" w:rsidRDefault="00D45979" w:rsidP="00D45979">
      <w:pPr>
        <w:pStyle w:val="SingleTxtG"/>
      </w:pPr>
      <w:r w:rsidRPr="001A37E5">
        <w:t>33.</w:t>
      </w:r>
      <w:r w:rsidRPr="001A37E5">
        <w:tab/>
      </w:r>
      <w:r w:rsidR="00622DF0">
        <w:t>An o</w:t>
      </w:r>
      <w:r w:rsidRPr="001A37E5">
        <w:t xml:space="preserve">pen-loop test (also referred to as software or hardware reprocessing, shadow mode, etc.) could be done through a variety of methods, such as the ADS interacting with </w:t>
      </w:r>
      <w:r w:rsidR="00622DF0">
        <w:t>recorded</w:t>
      </w:r>
      <w:r w:rsidRPr="001A37E5">
        <w:t xml:space="preserve"> </w:t>
      </w:r>
      <w:proofErr w:type="gramStart"/>
      <w:r w:rsidRPr="001A37E5">
        <w:t>real world</w:t>
      </w:r>
      <w:proofErr w:type="gramEnd"/>
      <w:r w:rsidR="00622DF0">
        <w:t xml:space="preserve"> data</w:t>
      </w:r>
      <w:r w:rsidRPr="001A37E5">
        <w:t xml:space="preserve">. In this case, the virtual objects’ actions are data-driven </w:t>
      </w:r>
      <w:proofErr w:type="gramStart"/>
      <w:r w:rsidRPr="001A37E5">
        <w:t>only</w:t>
      </w:r>
      <w:proofErr w:type="gramEnd"/>
      <w:r w:rsidRPr="001A37E5">
        <w:t xml:space="preserve"> and the </w:t>
      </w:r>
      <w:r w:rsidRPr="001A37E5">
        <w:lastRenderedPageBreak/>
        <w:t xml:space="preserve">information is not self-corrected based on feedback from the output. Because the open-loop controller </w:t>
      </w:r>
      <w:r w:rsidR="00622DF0">
        <w:t xml:space="preserve">actions </w:t>
      </w:r>
      <w:r w:rsidRPr="001A37E5">
        <w:t>may vary due to external disturbances without the ADS and/or the assessor being aware, the applicability of open-loop tests in the ADS validation may be limited.</w:t>
      </w:r>
    </w:p>
    <w:p w14:paraId="0E492861" w14:textId="1A97AFFB" w:rsidR="00D45979" w:rsidRPr="001A37E5" w:rsidRDefault="00D45979" w:rsidP="00D45979">
      <w:pPr>
        <w:pStyle w:val="SingleTxtG"/>
      </w:pPr>
      <w:r w:rsidRPr="001A37E5">
        <w:t>34.</w:t>
      </w:r>
      <w:r w:rsidRPr="001A37E5">
        <w:tab/>
        <w:t xml:space="preserve">Closed-loop virtual tests include a feedback loop that continuously sends information from the </w:t>
      </w:r>
      <w:r w:rsidR="00A50691">
        <w:t>“</w:t>
      </w:r>
      <w:r w:rsidRPr="001A37E5">
        <w:t>closed-loop</w:t>
      </w:r>
      <w:r w:rsidR="00A50691">
        <w:t>”</w:t>
      </w:r>
      <w:r w:rsidRPr="001A37E5">
        <w:t xml:space="preserve"> controller </w:t>
      </w:r>
      <w:r w:rsidR="00A50691">
        <w:t xml:space="preserve">back </w:t>
      </w:r>
      <w:r w:rsidRPr="001A37E5">
        <w:t>to the ADS</w:t>
      </w:r>
      <w:r w:rsidR="00A50691">
        <w:t xml:space="preserve"> when the ADS takes an action</w:t>
      </w:r>
      <w:r w:rsidRPr="001A37E5">
        <w:t xml:space="preserve">. Within these test systems, the digital objects in the environment could react in different ways depending on the action of the system under test. </w:t>
      </w:r>
    </w:p>
    <w:p w14:paraId="279ECD68" w14:textId="77777777" w:rsidR="00D45979" w:rsidRPr="001A37E5" w:rsidRDefault="00D45979" w:rsidP="00D45979">
      <w:pPr>
        <w:pStyle w:val="SingleTxtG"/>
      </w:pPr>
      <w:r w:rsidRPr="001A37E5">
        <w:t>35.</w:t>
      </w:r>
      <w:r w:rsidRPr="001A37E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1116CCC" w:rsidR="00D45979" w:rsidRPr="001A37E5" w:rsidRDefault="00D45979" w:rsidP="00D45979">
      <w:pPr>
        <w:pStyle w:val="SingleTxtG"/>
        <w:rPr>
          <w:rFonts w:eastAsiaTheme="minorHAnsi"/>
        </w:rPr>
      </w:pPr>
      <w:r w:rsidRPr="001A37E5">
        <w:rPr>
          <w:rFonts w:eastAsia="MS Gothic"/>
        </w:rPr>
        <w:t>36.</w:t>
      </w:r>
      <w:r w:rsidRPr="001A37E5">
        <w:rPr>
          <w:rFonts w:eastAsia="MS Gothic"/>
        </w:rPr>
        <w:tab/>
        <w:t xml:space="preserve">The flexibility of </w:t>
      </w:r>
      <w:r w:rsidR="00A50691">
        <w:rPr>
          <w:rFonts w:eastAsia="MS Gothic"/>
        </w:rPr>
        <w:t>simulation</w:t>
      </w:r>
      <w:r w:rsidRPr="001A37E5">
        <w:rPr>
          <w:rFonts w:eastAsia="MS Gothic"/>
        </w:rPr>
        <w:t xml:space="preserve"> makes it a standard test method during a vehicle’s design and </w:t>
      </w:r>
      <w:r w:rsidR="00F132A1">
        <w:rPr>
          <w:rFonts w:eastAsia="MS Gothic"/>
        </w:rPr>
        <w:t xml:space="preserve">the development of this pillar will also make it part of </w:t>
      </w:r>
      <w:r w:rsidRPr="001A37E5">
        <w:rPr>
          <w:rFonts w:eastAsia="MS Gothic"/>
        </w:rPr>
        <w:t>the ADS validation</w:t>
      </w:r>
      <w:r w:rsidR="00F132A1">
        <w:rPr>
          <w:rFonts w:eastAsia="MS Gothic"/>
        </w:rPr>
        <w:t xml:space="preserve"> process</w:t>
      </w:r>
      <w:r w:rsidRPr="001A37E5">
        <w:rPr>
          <w:rFonts w:eastAsia="MS Gothic"/>
        </w:rPr>
        <w:t xml:space="preserve">. For an ADS, </w:t>
      </w:r>
      <w:r w:rsidR="00F132A1">
        <w:rPr>
          <w:rFonts w:eastAsia="MS Gothic"/>
        </w:rPr>
        <w:t>it will be</w:t>
      </w:r>
      <w:r w:rsidRPr="001A37E5">
        <w:rPr>
          <w:rFonts w:eastAsia="MS Gothic"/>
        </w:rPr>
        <w:t xml:space="preserve"> impossib</w:t>
      </w:r>
      <w:r w:rsidR="00F132A1">
        <w:rPr>
          <w:rFonts w:eastAsia="MS Gothic"/>
        </w:rPr>
        <w:t>le</w:t>
      </w:r>
      <w:r w:rsidRPr="001A37E5">
        <w:rPr>
          <w:rFonts w:eastAsia="MS Gothic"/>
        </w:rPr>
        <w:t xml:space="preserve"> to test the vehicle’s behaviour in the real world </w:t>
      </w:r>
      <w:r w:rsidR="00F132A1">
        <w:rPr>
          <w:rFonts w:eastAsia="MS Gothic"/>
        </w:rPr>
        <w:t>for</w:t>
      </w:r>
      <w:r w:rsidRPr="001A37E5">
        <w:rPr>
          <w:rFonts w:eastAsia="MS Gothic"/>
        </w:rPr>
        <w:t xml:space="preserve"> all possible situations as well as for any </w:t>
      </w:r>
      <w:r w:rsidR="00F132A1">
        <w:rPr>
          <w:rFonts w:eastAsia="MS Gothic"/>
        </w:rPr>
        <w:t xml:space="preserve">subsequent </w:t>
      </w:r>
      <w:r w:rsidRPr="001A37E5">
        <w:rPr>
          <w:rFonts w:eastAsia="MS Gothic"/>
        </w:rPr>
        <w:t xml:space="preserve">change in </w:t>
      </w:r>
      <w:r w:rsidR="00F132A1">
        <w:rPr>
          <w:rFonts w:eastAsia="MS Gothic"/>
        </w:rPr>
        <w:t>the ADS’</w:t>
      </w:r>
      <w:r w:rsidRPr="001A37E5">
        <w:rPr>
          <w:rFonts w:eastAsia="MS Gothic"/>
        </w:rPr>
        <w:t xml:space="preserve"> driving logic</w:t>
      </w:r>
      <w:r w:rsidR="00F132A1">
        <w:rPr>
          <w:rFonts w:eastAsia="MS Gothic"/>
        </w:rPr>
        <w:t>.</w:t>
      </w:r>
      <w:r w:rsidRPr="001A37E5">
        <w:rPr>
          <w:rFonts w:eastAsia="MS Gothic"/>
        </w:rPr>
        <w:t xml:space="preserve"> </w:t>
      </w:r>
      <w:r w:rsidR="00F132A1">
        <w:rPr>
          <w:rFonts w:eastAsia="MS Gothic"/>
        </w:rPr>
        <w:t>V</w:t>
      </w:r>
      <w:r w:rsidRPr="001A37E5">
        <w:rPr>
          <w:rFonts w:eastAsia="MS Gothic"/>
        </w:rPr>
        <w:t xml:space="preserve">irtual testing </w:t>
      </w:r>
      <w:r w:rsidR="00F132A1">
        <w:rPr>
          <w:rFonts w:eastAsia="MS Gothic"/>
        </w:rPr>
        <w:t xml:space="preserve">will therefore </w:t>
      </w:r>
      <w:r w:rsidRPr="001A37E5">
        <w:rPr>
          <w:rFonts w:eastAsia="MS Gothic"/>
        </w:rPr>
        <w:t xml:space="preserve">become an indispensable tool to verify the capability of the automated system to deal with a wide variety of possible scenarios. In addition, virtual testing can be beneficial in replacing real world and proving ground testing </w:t>
      </w:r>
      <w:r w:rsidR="0047638A">
        <w:rPr>
          <w:rFonts w:eastAsia="MS Gothic"/>
        </w:rPr>
        <w:t>where</w:t>
      </w:r>
      <w:r w:rsidRPr="001A37E5">
        <w:rPr>
          <w:rFonts w:eastAsia="MS Gothic"/>
        </w:rPr>
        <w:t xml:space="preserve"> there are concerns over safety-critical traffic scenarios. </w:t>
      </w:r>
      <w:r w:rsidR="0047638A">
        <w:rPr>
          <w:rFonts w:eastAsia="MS Gothic"/>
        </w:rPr>
        <w:t>I</w:t>
      </w:r>
      <w:r w:rsidRPr="001A37E5">
        <w:rPr>
          <w:rFonts w:eastAsia="MS Gothic"/>
        </w:rPr>
        <w:t xml:space="preserve">t is recommended </w:t>
      </w:r>
      <w:r w:rsidR="0047638A">
        <w:rPr>
          <w:rFonts w:eastAsia="MS Gothic"/>
        </w:rPr>
        <w:t xml:space="preserve">therefore </w:t>
      </w:r>
      <w:r w:rsidRPr="001A37E5">
        <w:rPr>
          <w:rFonts w:eastAsia="MS Gothic"/>
        </w:rPr>
        <w:t xml:space="preserve">that virtual testing be used to test the ADS under safety critical scenarios that would be difficult and/or unsafe to reproduce on test tracks or public roads. </w:t>
      </w:r>
      <w:r w:rsidRPr="001A37E5">
        <w:t xml:space="preserve"> </w:t>
      </w:r>
    </w:p>
    <w:p w14:paraId="782916DF" w14:textId="4487CFE3"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006254C4">
        <w:t xml:space="preserve">and </w:t>
      </w:r>
      <w:r w:rsidRPr="006033A3">
        <w:t>models</w:t>
      </w:r>
      <w:r w:rsidRPr="006254C4">
        <w:t>.</w:t>
      </w:r>
      <w:r w:rsidRPr="001A37E5">
        <w:t xml:space="preserve">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w:t>
      </w:r>
      <w:proofErr w:type="gramStart"/>
      <w:r w:rsidRPr="001A37E5">
        <w:rPr>
          <w:bCs/>
        </w:rPr>
        <w:t>e.g.</w:t>
      </w:r>
      <w:proofErr w:type="gramEnd"/>
      <w:r w:rsidRPr="001A37E5">
        <w:rPr>
          <w:bCs/>
        </w:rPr>
        <w:t xml:space="preserve"> real-world tests and track tests described in chapter 7 and 8 of this document).</w:t>
      </w:r>
    </w:p>
    <w:p w14:paraId="464AE43D" w14:textId="293F0205" w:rsidR="00D45979" w:rsidRPr="001A37E5" w:rsidRDefault="00D45979" w:rsidP="00D45979">
      <w:pPr>
        <w:pStyle w:val="SingleTxtG"/>
      </w:pPr>
      <w:r w:rsidRPr="001A37E5">
        <w:t>38.</w:t>
      </w:r>
      <w:r w:rsidRPr="001A37E5">
        <w:tab/>
        <w:t>In contrast to all its potential benefits, a limitation</w:t>
      </w:r>
      <w:r w:rsidR="006254C4">
        <w:t>,</w:t>
      </w:r>
      <w:r w:rsidRPr="001A37E5">
        <w:t xml:space="preserve"> of this approach</w:t>
      </w:r>
      <w:r w:rsidR="006254C4">
        <w:t>,</w:t>
      </w:r>
      <w:r w:rsidRPr="001A37E5">
        <w:t xml:space="preserve"> is in its intrinsic limited fidelity. As</w:t>
      </w:r>
      <w:r w:rsidRPr="006254C4">
        <w:t xml:space="preserve"> </w:t>
      </w:r>
      <w:r w:rsidRPr="006033A3">
        <w:t>models</w:t>
      </w:r>
      <w:r w:rsidRPr="001A37E5">
        <w:t xml:space="preserve"> provide a representation of the reality, the suitability of a model to satisfactorily replace the real world for validating the safety of </w:t>
      </w:r>
      <w:r w:rsidR="006254C4">
        <w:t xml:space="preserve">an </w:t>
      </w:r>
      <w:r w:rsidRPr="001A37E5">
        <w:t xml:space="preserve">ADS </w:t>
      </w:r>
      <w:proofErr w:type="gramStart"/>
      <w:r w:rsidRPr="001A37E5">
        <w:t>has to</w:t>
      </w:r>
      <w:proofErr w:type="gramEnd"/>
      <w:r w:rsidRPr="001A37E5">
        <w:t xml:space="preserve"> be carefully assessed. Therefore, the </w:t>
      </w:r>
      <w:r w:rsidRPr="006033A3">
        <w:t>validation of the</w:t>
      </w:r>
      <w:r w:rsidRPr="00A678DC">
        <w:t xml:space="preserve"> </w:t>
      </w:r>
      <w:r w:rsidRPr="001A37E5">
        <w:t xml:space="preserve">simulation </w:t>
      </w:r>
      <w:r w:rsidR="00A678DC">
        <w:t xml:space="preserve">and </w:t>
      </w:r>
      <w:r w:rsidRPr="006033A3">
        <w:t>models</w:t>
      </w:r>
      <w:r w:rsidRPr="001A37E5">
        <w:t xml:space="preserve"> used in virtual testing is essential to determine the quality and reliability of the results compared to real-world performance. </w:t>
      </w:r>
    </w:p>
    <w:p w14:paraId="4222D7D8" w14:textId="713D4963" w:rsidR="00D45979" w:rsidRPr="001A37E5" w:rsidRDefault="00D45979" w:rsidP="00D45979">
      <w:pPr>
        <w:pStyle w:val="SingleTxtG"/>
      </w:pPr>
      <w:r w:rsidRPr="001A37E5">
        <w:t>39.</w:t>
      </w:r>
      <w:r w:rsidRPr="001A37E5">
        <w:tab/>
        <w:t xml:space="preserve">It is recommended that a virtual test of the ADS’ performance is compared with its performance in the real world when executing the same scenario. This will provide the opportunity to assess the accuracy of </w:t>
      </w:r>
      <w:r w:rsidR="00A678DC">
        <w:t>the</w:t>
      </w:r>
      <w:r w:rsidRPr="001A37E5">
        <w:t xml:space="preserve"> virtual testing toolchain</w:t>
      </w:r>
      <w:r w:rsidR="00A678DC">
        <w:t xml:space="preserve"> that is used</w:t>
      </w:r>
      <w:r w:rsidRPr="001A37E5">
        <w:t xml:space="preserve">. Given the high number of scenarios that virtual testing can perform compared to track testing, the validation will probably need to be performed on a smaller but still sufficiently representative subset of the relevant scenarios </w:t>
      </w:r>
      <w:proofErr w:type="gramStart"/>
      <w:r w:rsidRPr="001A37E5">
        <w:t>in order to</w:t>
      </w:r>
      <w:proofErr w:type="gramEnd"/>
      <w:r w:rsidRPr="001A37E5">
        <w:t xml:space="preserve"> substantiate any extrapolation beyond the scenarios used for the validation. More information as well as recommendations on credibility assessment for using virtual toolchains can be found in Annex III.</w:t>
      </w:r>
    </w:p>
    <w:p w14:paraId="4DBF5195" w14:textId="346798D6"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A678DC">
        <w:t>appropriate</w:t>
      </w:r>
      <w:r w:rsidRPr="001A37E5">
        <w: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lastRenderedPageBreak/>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055F11FA"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traffic scenarios. </w:t>
      </w:r>
    </w:p>
    <w:p w14:paraId="74F8C1C7" w14:textId="0554498F" w:rsidR="00D45979" w:rsidRPr="001A37E5" w:rsidRDefault="00D45979" w:rsidP="00D45979">
      <w:pPr>
        <w:pStyle w:val="SingleTxtG"/>
        <w:ind w:firstLine="567"/>
        <w:rPr>
          <w:bCs/>
        </w:rPr>
      </w:pPr>
      <w:r w:rsidRPr="001A37E5">
        <w:rPr>
          <w:bCs/>
        </w:rPr>
        <w:t>(c)</w:t>
      </w:r>
      <w:r w:rsidRPr="001A37E5">
        <w:rPr>
          <w:bCs/>
        </w:rPr>
        <w:tab/>
        <w:t>Virtual testing enables assessment of ADS performance boundaries, enabling precis</w:t>
      </w:r>
      <w:r w:rsidR="003A1CC2">
        <w:rPr>
          <w:bCs/>
        </w:rPr>
        <w:t>e</w:t>
      </w:r>
      <w:r w:rsidRPr="001A37E5">
        <w:rPr>
          <w:bCs/>
        </w:rPr>
        <w:t xml:space="preserve"> </w:t>
      </w:r>
      <w:r w:rsidR="003A1CC2">
        <w:rPr>
          <w:bCs/>
        </w:rPr>
        <w:t xml:space="preserve">definition </w:t>
      </w:r>
      <w:r w:rsidRPr="001A37E5">
        <w:rPr>
          <w:bCs/>
        </w:rPr>
        <w:t xml:space="preserve">of </w:t>
      </w:r>
      <w:r w:rsidR="003A1CC2">
        <w:rPr>
          <w:bCs/>
        </w:rPr>
        <w:t>the boundaries</w:t>
      </w:r>
      <w:r w:rsidRPr="001A37E5">
        <w:rPr>
          <w:bCs/>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441578B5" w:rsidR="00D45979" w:rsidRPr="001A37E5" w:rsidRDefault="00D45979" w:rsidP="00D45979">
      <w:pPr>
        <w:pStyle w:val="SingleTxtG"/>
        <w:ind w:firstLine="567"/>
      </w:pPr>
      <w:r w:rsidRPr="001A37E5">
        <w:t>(e)</w:t>
      </w:r>
      <w:r w:rsidRPr="001A37E5">
        <w:tab/>
      </w:r>
      <w:r w:rsidR="007B2DEE">
        <w:t>Results from r</w:t>
      </w:r>
      <w:r w:rsidRPr="001A37E5">
        <w:t>eal-</w:t>
      </w:r>
      <w:r w:rsidRPr="001A37E5">
        <w:rPr>
          <w:bCs/>
        </w:rPr>
        <w:t>world</w:t>
      </w:r>
      <w:r w:rsidRPr="001A37E5">
        <w:t xml:space="preserve"> tests can </w:t>
      </w:r>
      <w:r w:rsidR="007B2DEE">
        <w:t>improve</w:t>
      </w:r>
      <w:r w:rsidRPr="001A37E5">
        <w:t xml:space="preserve"> the </w:t>
      </w:r>
      <w:r w:rsidR="007B2DEE">
        <w:t>accuracy</w:t>
      </w:r>
      <w:r w:rsidRPr="001A37E5">
        <w:t xml:space="preserve"> of simulation </w:t>
      </w:r>
      <w:r w:rsidR="007B2DEE">
        <w:t xml:space="preserve">and </w:t>
      </w:r>
      <w:r w:rsidRPr="001A37E5">
        <w:t>models</w:t>
      </w:r>
      <w:r w:rsidR="007B2DEE">
        <w:t>.</w:t>
      </w:r>
      <w:r w:rsidRPr="001A37E5">
        <w:t xml:space="preserve"> </w:t>
      </w:r>
    </w:p>
    <w:p w14:paraId="58BB2ADB" w14:textId="1A491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w:t>
      </w:r>
      <w:r w:rsidR="0076372A">
        <w:t>virtual testing</w:t>
      </w:r>
      <w:r w:rsidRPr="001A37E5">
        <w:t xml:space="preserve"> does </w:t>
      </w:r>
      <w:r w:rsidR="0076372A">
        <w:t>identify</w:t>
      </w:r>
      <w:r w:rsidRPr="001A37E5">
        <w:t xml:space="preserve"> unsafe </w:t>
      </w:r>
      <w:proofErr w:type="gramStart"/>
      <w:r w:rsidRPr="001A37E5">
        <w:t>behaviour</w:t>
      </w:r>
      <w:proofErr w:type="gramEnd"/>
      <w:r w:rsidRPr="001A37E5">
        <w:t xml:space="preserve"> it can </w:t>
      </w:r>
      <w:r w:rsidR="0076372A">
        <w:t xml:space="preserve">then also </w:t>
      </w:r>
      <w:r w:rsidRPr="001A37E5">
        <w:t xml:space="preserve">help to assess </w:t>
      </w:r>
      <w:r w:rsidR="0076372A">
        <w:t xml:space="preserve">the efficacy of </w:t>
      </w:r>
      <w:r w:rsidRPr="001A37E5">
        <w:t xml:space="preserve">modifications </w:t>
      </w:r>
      <w:r w:rsidR="0076372A">
        <w:t xml:space="preserve">to the ADS </w:t>
      </w:r>
      <w:r w:rsidRPr="001A37E5">
        <w:t xml:space="preserve">and ultimately to improve </w:t>
      </w:r>
      <w:r w:rsidR="0076372A">
        <w:t xml:space="preserve">the overall ADS </w:t>
      </w:r>
      <w:r w:rsidRPr="001A37E5">
        <w:t xml:space="preserve">performance. Where appropriate, the information and scenario descriptions can be shared and integrated into </w:t>
      </w:r>
      <w:r w:rsidR="00821D16">
        <w:t xml:space="preserve">scenarios and </w:t>
      </w:r>
      <w:r w:rsidRPr="001A37E5">
        <w:t>testing regimes worldwide.</w:t>
      </w:r>
    </w:p>
    <w:p w14:paraId="1F680321" w14:textId="4519D654" w:rsidR="00D45979" w:rsidRPr="001A37E5" w:rsidRDefault="00D45979" w:rsidP="00D45979">
      <w:pPr>
        <w:pStyle w:val="SingleTxtG"/>
        <w:rPr>
          <w:b/>
        </w:rPr>
      </w:pPr>
      <w:r w:rsidRPr="001A37E5">
        <w:t>42.</w:t>
      </w:r>
      <w:r w:rsidRPr="001A37E5">
        <w:tab/>
      </w:r>
      <w:r w:rsidR="00821D16">
        <w:t>It is r</w:t>
      </w:r>
      <w:r w:rsidRPr="001A37E5">
        <w:t>ecogni</w:t>
      </w:r>
      <w:r w:rsidR="00821D16">
        <w:t>sed</w:t>
      </w:r>
      <w:r w:rsidRPr="001A37E5">
        <w:t xml:space="preserve"> that specific </w:t>
      </w:r>
      <w:r w:rsidR="00821D16">
        <w:t xml:space="preserve">regulatory </w:t>
      </w:r>
      <w:r w:rsidRPr="001A37E5">
        <w:t>functional safety requirements are still under development</w:t>
      </w:r>
      <w:r w:rsidR="00821D16">
        <w:t>.</w:t>
      </w:r>
      <w:r w:rsidRPr="001A37E5">
        <w:t xml:space="preserve"> </w:t>
      </w:r>
      <w:r w:rsidR="00821D16">
        <w:t>V</w:t>
      </w:r>
      <w:r w:rsidRPr="001A37E5">
        <w:t xml:space="preserve">irtual testing </w:t>
      </w:r>
      <w:r w:rsidR="00821D16">
        <w:t xml:space="preserve">however, </w:t>
      </w:r>
      <w:r w:rsidRPr="001A37E5">
        <w:t xml:space="preserve">using a validated simulation toolchain, shows promise for assessing the following general safety requirements </w:t>
      </w:r>
      <w:r w:rsidR="00821D16">
        <w:t xml:space="preserve">that are </w:t>
      </w:r>
      <w:r w:rsidRPr="001A37E5">
        <w:t xml:space="preserve">currently </w:t>
      </w:r>
      <w:r w:rsidR="00821D16">
        <w:t>under</w:t>
      </w:r>
      <w:r w:rsidRPr="001A37E5">
        <w:t xml:space="preserve"> consider</w:t>
      </w:r>
      <w:r w:rsidR="00821D16">
        <w:t>ation</w:t>
      </w:r>
      <w:r w:rsidRPr="001A37E5">
        <w:t>:</w:t>
      </w:r>
    </w:p>
    <w:p w14:paraId="744CCE38" w14:textId="0B403148" w:rsidR="00D45979" w:rsidRPr="001A37E5" w:rsidRDefault="00D45979" w:rsidP="00D45979">
      <w:pPr>
        <w:pStyle w:val="SingleTxtG"/>
        <w:ind w:firstLine="567"/>
      </w:pPr>
      <w:r w:rsidRPr="001A37E5">
        <w:t>(a)</w:t>
      </w:r>
      <w:r w:rsidRPr="001A37E5">
        <w:tab/>
        <w:t xml:space="preserve">The ADS should drive safely and manage safety critical situations. These are the requirements where virtual testing can play </w:t>
      </w:r>
      <w:r w:rsidR="00892843">
        <w:t>a</w:t>
      </w:r>
      <w:r w:rsidRPr="001A37E5">
        <w:t xml:space="preserve">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38AF45B0" w:rsidR="00D45979" w:rsidRPr="001A37E5" w:rsidRDefault="00D45979" w:rsidP="00D45979">
      <w:pPr>
        <w:pStyle w:val="SingleTxtG"/>
        <w:ind w:firstLine="567"/>
      </w:pPr>
      <w:r w:rsidRPr="001A37E5">
        <w:t>(c)</w:t>
      </w:r>
      <w:r w:rsidRPr="001A37E5">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w:t>
      </w:r>
      <w:r w:rsidRPr="001A37E5">
        <w:lastRenderedPageBreak/>
        <w:t xml:space="preserve">failures and maintenance requests. HIL and VIL virtual testing could be used to assess how the system would react to the occurrence of a malfunctioning induced </w:t>
      </w:r>
      <w:r w:rsidR="00892843">
        <w:t>in</w:t>
      </w:r>
      <w:r w:rsidRPr="001A37E5">
        <w:t>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1A37E5" w:rsidRDefault="00D45979" w:rsidP="00D45979">
      <w:pPr>
        <w:pStyle w:val="SingleTxtG"/>
      </w:pPr>
      <w:r w:rsidRPr="001A37E5">
        <w:t>45.</w:t>
      </w:r>
      <w:r w:rsidRPr="001A37E5">
        <w:tab/>
        <w:t xml:space="preserve">It is recommended that track testing be used to assess the performance of ADS in </w:t>
      </w:r>
      <w:proofErr w:type="gramStart"/>
      <w:r w:rsidRPr="001A37E5">
        <w:t>a number of</w:t>
      </w:r>
      <w:proofErr w:type="gramEnd"/>
      <w:r w:rsidRPr="001A37E5">
        <w:t xml:space="preserve">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1A37E5" w:rsidRDefault="00D45979" w:rsidP="00D45979">
      <w:pPr>
        <w:pStyle w:val="SingleTxtG"/>
      </w:pPr>
      <w:r w:rsidRPr="001A37E5">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tab/>
        <w:t>A.</w:t>
      </w:r>
      <w:r w:rsidRPr="001A37E5">
        <w:tab/>
        <w:t xml:space="preserve">How the pillar interacts with other pillars </w:t>
      </w:r>
    </w:p>
    <w:p w14:paraId="7665FC60" w14:textId="014EB5C6" w:rsidR="00D45979" w:rsidRPr="001A37E5" w:rsidRDefault="00D45979" w:rsidP="00D45979">
      <w:pPr>
        <w:pStyle w:val="SingleTxtG"/>
      </w:pPr>
      <w:r w:rsidRPr="001A37E5">
        <w:t>47.</w:t>
      </w:r>
      <w:r w:rsidRPr="001A37E5">
        <w:tab/>
        <w:t xml:space="preserve">It is recommended that information generated during the track-test be used as additional data to validate the virtual tests by comparing an ADS’ performance </w:t>
      </w:r>
      <w:r w:rsidR="003B5FB7">
        <w:t>between</w:t>
      </w:r>
      <w:r w:rsidRPr="001A37E5">
        <w:t xml:space="preserve"> a virtual test </w:t>
      </w:r>
      <w:proofErr w:type="gramStart"/>
      <w:r w:rsidR="003B5FB7">
        <w:t>and</w:t>
      </w:r>
      <w:r w:rsidRPr="001A37E5">
        <w:t xml:space="preserve">  a</w:t>
      </w:r>
      <w:proofErr w:type="gramEnd"/>
      <w:r w:rsidRPr="001A37E5">
        <w:t xml:space="preserve"> test track </w:t>
      </w:r>
      <w:r w:rsidR="003B5FB7">
        <w:t>on</w:t>
      </w:r>
      <w:r w:rsidRPr="001A37E5">
        <w:t xml:space="preserve"> the same scenario. For instance, track testing can be used as an additional tool/method to validate the quality/reliability of the virtual toolchain. However, it is important to keep in mind the limitations described in the NATM Master Document.</w:t>
      </w:r>
    </w:p>
    <w:p w14:paraId="418FD8E6" w14:textId="77777777" w:rsidR="00D45979" w:rsidRPr="001A37E5" w:rsidRDefault="00D45979" w:rsidP="00D45979">
      <w:pPr>
        <w:pStyle w:val="HChG"/>
      </w:pPr>
      <w:r w:rsidRPr="001A37E5">
        <w:tab/>
        <w:t>VIII.</w:t>
      </w:r>
      <w:r w:rsidRPr="001A37E5">
        <w:tab/>
        <w:t>Real-world testing – Pillar 3</w:t>
      </w:r>
    </w:p>
    <w:p w14:paraId="4680CA4B" w14:textId="77777777"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440A21A1" w14:textId="7589C283" w:rsidR="004D7B05" w:rsidRDefault="00D45979" w:rsidP="00D45979">
      <w:pPr>
        <w:pStyle w:val="SingleTxtG"/>
      </w:pPr>
      <w:r w:rsidRPr="001A37E5">
        <w:t>49.</w:t>
      </w:r>
      <w:r w:rsidRPr="001A37E5">
        <w:tab/>
        <w:t>It is recommended that real world testing</w:t>
      </w:r>
      <w:r w:rsidR="004D7B05">
        <w:t>:</w:t>
      </w:r>
    </w:p>
    <w:p w14:paraId="55DD77CF" w14:textId="43A025A7" w:rsidR="00D45979" w:rsidRPr="001A37E5" w:rsidRDefault="00D45979" w:rsidP="004D7B05">
      <w:pPr>
        <w:pStyle w:val="SingleTxtG"/>
        <w:ind w:firstLine="567"/>
      </w:pPr>
      <w:r w:rsidRPr="001A37E5">
        <w:t xml:space="preserve"> </w:t>
      </w:r>
      <w:r w:rsidR="004D7B05">
        <w:t xml:space="preserve">(a) </w:t>
      </w:r>
      <w:r w:rsidRPr="001A37E5">
        <w:t xml:space="preserve">be considered for assessing aspects of the ADS performance related to its capability to drive in real traffic conditions, </w:t>
      </w:r>
      <w:proofErr w:type="gramStart"/>
      <w:r w:rsidRPr="001A37E5">
        <w:t>e.g.</w:t>
      </w:r>
      <w:proofErr w:type="gramEnd"/>
      <w:r w:rsidRPr="001A37E5">
        <w:t xml:space="preserve"> smooth driving, capability to deal with dense traffic, interaction with other road users, maintaining flow of traffic, being considerate and courteous to other vehicles</w:t>
      </w:r>
      <w:r w:rsidR="00B92337">
        <w:t>;</w:t>
      </w:r>
    </w:p>
    <w:p w14:paraId="2C4A34DD" w14:textId="3FECD80A" w:rsidR="00D45979" w:rsidRPr="001A37E5" w:rsidRDefault="004D7B05" w:rsidP="004D7B05">
      <w:pPr>
        <w:pStyle w:val="SingleTxtG"/>
        <w:ind w:firstLine="567"/>
      </w:pPr>
      <w:r>
        <w:t>(b)</w:t>
      </w:r>
      <w:r w:rsidR="00D45979" w:rsidRPr="001A37E5">
        <w:t xml:space="preserve"> be considered for assessing aspects of the ADS performance at some ODD boundaries (nominal and complex scenarios), </w:t>
      </w:r>
      <w:proofErr w:type="gramStart"/>
      <w:r w:rsidR="00D45979" w:rsidRPr="001A37E5">
        <w:t>i.e.</w:t>
      </w:r>
      <w:proofErr w:type="gramEnd"/>
      <w:r w:rsidR="00D45979" w:rsidRPr="001A37E5">
        <w:t xml:space="preserve"> is the system triggering transition demands to the driver when it is supposed to (e.g. end of the ODD, weather conditions). The same testing could be used to confirm the performances related to human factors under these </w:t>
      </w:r>
      <w:proofErr w:type="gramStart"/>
      <w:r w:rsidR="00D45979" w:rsidRPr="001A37E5">
        <w:t>conditions</w:t>
      </w:r>
      <w:r w:rsidR="00B92337">
        <w:t>;</w:t>
      </w:r>
      <w:proofErr w:type="gramEnd"/>
    </w:p>
    <w:p w14:paraId="35DAD502" w14:textId="38126CF8" w:rsidR="00D45979" w:rsidRPr="001A37E5" w:rsidRDefault="004D7B05" w:rsidP="004D7B05">
      <w:pPr>
        <w:pStyle w:val="SingleTxtG"/>
        <w:ind w:firstLine="567"/>
      </w:pPr>
      <w:r>
        <w:t>(c)</w:t>
      </w:r>
      <w:r w:rsidR="00D45979" w:rsidRPr="001A37E5">
        <w:t xml:space="preserve"> be considered for detecting issues that may not be well captured by track tests and simulation, such as perception quality limitation (</w:t>
      </w:r>
      <w:proofErr w:type="gramStart"/>
      <w:r w:rsidR="00D45979" w:rsidRPr="001A37E5">
        <w:t>e.g.</w:t>
      </w:r>
      <w:proofErr w:type="gramEnd"/>
      <w:r w:rsidR="00D45979" w:rsidRPr="001A37E5">
        <w:t xml:space="preserve"> due to light conditions, rain, etc.)</w:t>
      </w:r>
      <w:r w:rsidR="00B92337">
        <w:t>: and,</w:t>
      </w:r>
    </w:p>
    <w:p w14:paraId="272A7596" w14:textId="1A90C190" w:rsidR="00D45979" w:rsidRPr="001A37E5" w:rsidRDefault="00B92337" w:rsidP="00B92337">
      <w:pPr>
        <w:pStyle w:val="SingleTxtG"/>
        <w:ind w:firstLine="567"/>
      </w:pPr>
      <w:r>
        <w:t>(d)</w:t>
      </w:r>
      <w:r w:rsidR="00D45979" w:rsidRPr="001A37E5">
        <w:t xml:space="preserve"> </w:t>
      </w:r>
      <w:r>
        <w:t xml:space="preserve">be developed </w:t>
      </w:r>
      <w:r w:rsidR="00D45979" w:rsidRPr="001A37E5">
        <w:t>in line with the approach set out in Annex V.</w:t>
      </w:r>
    </w:p>
    <w:p w14:paraId="22EDB663" w14:textId="77777777" w:rsidR="00D45979" w:rsidRPr="001A37E5" w:rsidRDefault="00D45979" w:rsidP="00D45979">
      <w:pPr>
        <w:pStyle w:val="SingleTxtG"/>
      </w:pPr>
      <w:r w:rsidRPr="001A37E5">
        <w:lastRenderedPageBreak/>
        <w:t>53.</w:t>
      </w:r>
      <w:r w:rsidRPr="001A37E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48053745" w:rsidR="00D45979" w:rsidRPr="001A37E5" w:rsidRDefault="00D45979" w:rsidP="00D45979">
      <w:pPr>
        <w:pStyle w:val="SingleTxtG"/>
      </w:pPr>
      <w:r w:rsidRPr="001A37E5">
        <w:t>54.</w:t>
      </w:r>
      <w:r w:rsidRPr="001A37E5">
        <w:tab/>
        <w:t xml:space="preserve">Specific infractions identified during real-world testing may be reviewed and/or assessed by evaluating the data gathered during </w:t>
      </w:r>
      <w:r w:rsidR="003B5FB7">
        <w:t>that</w:t>
      </w:r>
      <w:r w:rsidRPr="001A37E5">
        <w:t xml:space="preserve">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37835DB3"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w:t>
      </w:r>
      <w:r w:rsidR="002F5E6C">
        <w:t>/or</w:t>
      </w:r>
      <w:r w:rsidRPr="001A37E5">
        <w:t xml:space="preserve">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2" w:name="_Hlk89937797"/>
      <w:r w:rsidRPr="001A37E5">
        <w:rPr>
          <w:lang w:eastAsia="ja-JP"/>
        </w:rPr>
        <w:tab/>
      </w:r>
      <w:r w:rsidRPr="001A37E5">
        <w:t>Ⅸ.</w:t>
      </w:r>
      <w:r w:rsidRPr="001A37E5">
        <w:tab/>
        <w:t>Audit</w:t>
      </w:r>
      <w:bookmarkEnd w:id="2"/>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0B261AC0" w:rsidR="00D45979" w:rsidRPr="001A37E5" w:rsidRDefault="00D45979" w:rsidP="00D45979">
      <w:pPr>
        <w:pStyle w:val="SingleTxtG"/>
        <w:ind w:firstLine="567"/>
      </w:pPr>
      <w:r w:rsidRPr="001A37E5">
        <w:t>(b)</w:t>
      </w:r>
      <w:r w:rsidRPr="001A37E5">
        <w:tab/>
        <w:t>Vehicle</w:t>
      </w:r>
      <w:r w:rsidR="00972D6A">
        <w:t>’s</w:t>
      </w:r>
      <w:r w:rsidRPr="001A37E5">
        <w:t xml:space="preserve"> design is safe by design and </w:t>
      </w:r>
      <w:r w:rsidR="00F001B8">
        <w:t>that the design has been</w:t>
      </w:r>
      <w:r w:rsidRPr="001A37E5">
        <w:t xml:space="preserve"> sufficiently validated before market introduction. </w:t>
      </w:r>
    </w:p>
    <w:p w14:paraId="27F1B989" w14:textId="6A529511"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r w:rsidR="00F001B8">
        <w:t>consists of</w:t>
      </w:r>
      <w:r w:rsidR="00F001B8" w:rsidRPr="001A37E5">
        <w:t xml:space="preserve"> </w:t>
      </w:r>
      <w:r w:rsidRPr="001A37E5">
        <w:t>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4659F6F3" w:rsidR="00D45979" w:rsidRPr="001A37E5" w:rsidRDefault="00D45979" w:rsidP="00D45979">
      <w:pPr>
        <w:pStyle w:val="SingleTxtG"/>
        <w:ind w:firstLine="567"/>
      </w:pPr>
      <w:r w:rsidRPr="001A37E5">
        <w:t>(a)</w:t>
      </w:r>
      <w:r w:rsidRPr="001A37E5">
        <w:tab/>
        <w:t>Robust processes are in place to ensure safety throughout the vehicle</w:t>
      </w:r>
      <w:r w:rsidR="004E71D9">
        <w:t>’s</w:t>
      </w:r>
      <w:r w:rsidRPr="001A37E5">
        <w:t xml:space="preserve"> lifecycle (development, production, </w:t>
      </w:r>
      <w:proofErr w:type="gramStart"/>
      <w:r w:rsidRPr="001A37E5">
        <w:t>operation</w:t>
      </w:r>
      <w:proofErr w:type="gramEnd"/>
      <w:r w:rsidRPr="001A37E5">
        <w:t xml:space="preserve"> and decommissioning). This shall include taking the right measures to monitor the vehicle </w:t>
      </w:r>
      <w:r w:rsidR="004E71D9">
        <w:t>during the</w:t>
      </w:r>
      <w:r w:rsidRPr="001A37E5">
        <w:t xml:space="preserve"> </w:t>
      </w:r>
      <w:r w:rsidR="004E71D9">
        <w:t xml:space="preserve">in-service operation </w:t>
      </w:r>
      <w:r w:rsidRPr="001A37E5">
        <w:t xml:space="preserve">and to take </w:t>
      </w:r>
      <w:r w:rsidR="004E71D9">
        <w:t>appropriate</w:t>
      </w:r>
      <w:r w:rsidR="00187800">
        <w:t xml:space="preserve"> (corrective or preventive)</w:t>
      </w:r>
      <w:r w:rsidRPr="001A37E5">
        <w:t xml:space="preserve"> action </w:t>
      </w:r>
      <w:r w:rsidR="004E71D9">
        <w:t xml:space="preserve">to address any </w:t>
      </w:r>
      <w:proofErr w:type="gramStart"/>
      <w:r w:rsidR="004E71D9">
        <w:t>issues</w:t>
      </w:r>
      <w:r w:rsidRPr="001A37E5">
        <w:t>;</w:t>
      </w:r>
      <w:proofErr w:type="gramEnd"/>
      <w:r w:rsidRPr="001A37E5">
        <w:t xml:space="preserve"> </w:t>
      </w:r>
    </w:p>
    <w:p w14:paraId="3999DC6F" w14:textId="7A11E17D" w:rsidR="00D45979" w:rsidRPr="001A37E5" w:rsidRDefault="00D45979" w:rsidP="00D45979">
      <w:pPr>
        <w:pStyle w:val="SingleTxtG"/>
        <w:ind w:firstLine="567"/>
      </w:pPr>
      <w:r w:rsidRPr="001A37E5">
        <w:t>(b)</w:t>
      </w:r>
      <w:r w:rsidRPr="001A37E5">
        <w:tab/>
      </w:r>
      <w:r w:rsidR="002E1702">
        <w:t>The h</w:t>
      </w:r>
      <w:r w:rsidRPr="001A37E5">
        <w:t>azard</w:t>
      </w:r>
      <w:r w:rsidR="002E1702">
        <w:t>s</w:t>
      </w:r>
      <w:r w:rsidRPr="001A37E5">
        <w:t xml:space="preserve"> and risks </w:t>
      </w:r>
      <w:r w:rsidR="002E1702">
        <w:t>of</w:t>
      </w:r>
      <w:r w:rsidRPr="001A37E5">
        <w:t xml:space="preserve"> the </w:t>
      </w:r>
      <w:r w:rsidR="002E1702">
        <w:t>ADS</w:t>
      </w:r>
      <w:r w:rsidRPr="001A37E5">
        <w:t xml:space="preserve"> have been identified and </w:t>
      </w:r>
      <w:proofErr w:type="gramStart"/>
      <w:r w:rsidR="002E1702">
        <w:t>it is clear that a</w:t>
      </w:r>
      <w:proofErr w:type="gramEnd"/>
      <w:r w:rsidRPr="001A37E5">
        <w:t xml:space="preserve"> </w:t>
      </w:r>
      <w:r w:rsidR="002E1702">
        <w:t>“</w:t>
      </w:r>
      <w:r w:rsidRPr="001A37E5">
        <w:t>safety-by-design</w:t>
      </w:r>
      <w:r w:rsidR="002E1702">
        <w:t>”</w:t>
      </w:r>
      <w:r w:rsidRPr="001A37E5">
        <w:t xml:space="preserve"> </w:t>
      </w:r>
      <w:r w:rsidR="002E1702">
        <w:t>approach exists and had</w:t>
      </w:r>
      <w:r w:rsidRPr="001A37E5">
        <w:t xml:space="preserve"> been </w:t>
      </w:r>
      <w:r w:rsidR="002E1702">
        <w:t>applied</w:t>
      </w:r>
      <w:r w:rsidRPr="001A37E5">
        <w:t xml:space="preserve"> to mitigate </w:t>
      </w:r>
      <w:r w:rsidR="002E1702">
        <w:t>them</w:t>
      </w:r>
      <w:r w:rsidRPr="001A37E5">
        <w:t>; and</w:t>
      </w:r>
    </w:p>
    <w:p w14:paraId="5EAA707B" w14:textId="7D2D98B2" w:rsidR="00D45979" w:rsidRPr="001A37E5" w:rsidRDefault="00D45979" w:rsidP="00D45979">
      <w:pPr>
        <w:pStyle w:val="SingleTxtG"/>
        <w:ind w:firstLine="567"/>
      </w:pPr>
      <w:r w:rsidRPr="001A37E5">
        <w:t>(c)</w:t>
      </w:r>
      <w:r w:rsidRPr="001A37E5">
        <w:tab/>
        <w:t xml:space="preserve">The risk assessment and the safety-by-design </w:t>
      </w:r>
      <w:r w:rsidR="00F7098B">
        <w:t>approach</w:t>
      </w:r>
      <w:r w:rsidRPr="001A37E5">
        <w:t xml:space="preserve"> have been validated</w:t>
      </w:r>
      <w:r w:rsidR="00F7098B">
        <w:t>,</w:t>
      </w:r>
      <w:r w:rsidRPr="001A37E5">
        <w:t xml:space="preserve"> through testing</w:t>
      </w:r>
      <w:r w:rsidR="00F7098B">
        <w:t>,</w:t>
      </w:r>
      <w:r w:rsidRPr="001A37E5">
        <w:t xml:space="preserve"> by the manufacturer </w:t>
      </w:r>
      <w:r w:rsidR="00F7098B">
        <w:t>and</w:t>
      </w:r>
      <w:r w:rsidRPr="001A37E5">
        <w:t xml:space="preserve"> show that the vehicle meets the safety requirements before market</w:t>
      </w:r>
      <w:r w:rsidR="00F7098B">
        <w:t xml:space="preserve"> introduction</w:t>
      </w:r>
      <w:r w:rsidRPr="001A37E5">
        <w:t xml:space="preserve">. The vehicle should be free of unreasonable safety risks to the broader transport ecosystem, </w:t>
      </w:r>
      <w:proofErr w:type="gramStart"/>
      <w:r w:rsidR="00F7098B">
        <w:t xml:space="preserve">and </w:t>
      </w:r>
      <w:r w:rsidRPr="001A37E5">
        <w:t xml:space="preserve">in particular, </w:t>
      </w:r>
      <w:r w:rsidR="00F7098B">
        <w:t>to</w:t>
      </w:r>
      <w:proofErr w:type="gramEnd"/>
      <w:r w:rsidR="00F7098B">
        <w:t xml:space="preserve"> </w:t>
      </w:r>
      <w:r w:rsidRPr="001A37E5">
        <w:t xml:space="preserve">the driver, passengers and other road users. </w:t>
      </w:r>
    </w:p>
    <w:p w14:paraId="4BA9F693" w14:textId="092BA632" w:rsidR="00D45979" w:rsidRPr="001A37E5" w:rsidRDefault="00D45979" w:rsidP="00D45979">
      <w:pPr>
        <w:pStyle w:val="SingleTxtG"/>
      </w:pPr>
      <w:r w:rsidRPr="001A37E5">
        <w:t>60.</w:t>
      </w:r>
      <w:r w:rsidRPr="001A37E5">
        <w:tab/>
      </w:r>
      <w:r w:rsidR="00F7098B">
        <w:t>Based on</w:t>
      </w:r>
      <w:r w:rsidRPr="001A37E5">
        <w:t xml:space="preserve"> the evidence provided by the manufacturer and </w:t>
      </w:r>
      <w:r w:rsidR="009E67A5">
        <w:t xml:space="preserve">including </w:t>
      </w:r>
      <w:r w:rsidRPr="001A37E5">
        <w:t xml:space="preserve">the tests, authorities will be able to assess whether the processes, the risk assessment, the </w:t>
      </w:r>
      <w:proofErr w:type="gramStart"/>
      <w:r w:rsidRPr="001A37E5">
        <w:t>design</w:t>
      </w:r>
      <w:proofErr w:type="gramEnd"/>
      <w:r w:rsidRPr="001A37E5">
        <w:t xml:space="preserve"> and the validation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4BC4664F" w:rsidR="00D45979" w:rsidRPr="001A37E5" w:rsidRDefault="00D45979" w:rsidP="00D45979">
      <w:pPr>
        <w:pStyle w:val="SingleTxtG"/>
      </w:pPr>
      <w:r w:rsidRPr="001A37E5">
        <w:t>61.</w:t>
      </w:r>
      <w:r w:rsidRPr="001A37E5">
        <w:tab/>
        <w:t xml:space="preserve">The purpose of the audit of the manufacturer’s safety management system is to </w:t>
      </w:r>
      <w:r w:rsidR="007B60DC">
        <w:t>confirm</w:t>
      </w:r>
      <w:r w:rsidRPr="001A37E5">
        <w:t xml:space="preserve"> that the manufacturer has robust processes to manage safety risks and to ensure safety throughout the ADS lifecycle (development, production, </w:t>
      </w:r>
      <w:proofErr w:type="gramStart"/>
      <w:r w:rsidRPr="001A37E5">
        <w:t>operation</w:t>
      </w:r>
      <w:proofErr w:type="gramEnd"/>
      <w:r w:rsidRPr="001A37E5">
        <w:t xml:space="preserve"> and </w:t>
      </w:r>
      <w:r w:rsidRPr="001A37E5">
        <w:lastRenderedPageBreak/>
        <w:t xml:space="preserve">decommissioning). It should include taking </w:t>
      </w:r>
      <w:r w:rsidR="007B60DC">
        <w:t>appropriate</w:t>
      </w:r>
      <w:r w:rsidRPr="001A37E5">
        <w:t xml:space="preserve"> measures to monitor the vehicle </w:t>
      </w:r>
      <w:r w:rsidR="007B60DC">
        <w:t>during the in-service operation</w:t>
      </w:r>
      <w:r w:rsidRPr="001A37E5">
        <w:t xml:space="preserve"> and to take the</w:t>
      </w:r>
      <w:r w:rsidR="00187800">
        <w:t xml:space="preserve"> corrective</w:t>
      </w:r>
      <w:r w:rsidRPr="001A37E5">
        <w:t xml:space="preserve"> </w:t>
      </w:r>
      <w:r w:rsidR="007B60DC">
        <w:t>remedial</w:t>
      </w:r>
      <w:r w:rsidRPr="001A37E5">
        <w:t xml:space="preserve"> action when necessary.</w:t>
      </w:r>
    </w:p>
    <w:p w14:paraId="6359A0F2" w14:textId="5947D79A"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r w:rsidR="00754C76">
        <w:t>has</w:t>
      </w:r>
      <w:r w:rsidRPr="001A37E5">
        <w:t xml:space="preserve"> effective processes, </w:t>
      </w:r>
      <w:proofErr w:type="gramStart"/>
      <w:r w:rsidRPr="001A37E5">
        <w:t>methodologies</w:t>
      </w:r>
      <w:proofErr w:type="gramEnd"/>
      <w:r w:rsidRPr="001A37E5">
        <w:t xml:space="preserve"> and tools</w:t>
      </w:r>
      <w:r w:rsidR="00754C76">
        <w:t>.</w:t>
      </w:r>
      <w:r w:rsidRPr="001A37E5">
        <w:t xml:space="preserve"> </w:t>
      </w:r>
      <w:r w:rsidR="00754C76">
        <w:t>It should be</w:t>
      </w:r>
      <w:r w:rsidRPr="001A37E5">
        <w:t xml:space="preserve"> up to date </w:t>
      </w:r>
      <w:proofErr w:type="gramStart"/>
      <w:r w:rsidRPr="001A37E5">
        <w:t xml:space="preserve">and </w:t>
      </w:r>
      <w:r w:rsidR="00754C76">
        <w:t>also</w:t>
      </w:r>
      <w:proofErr w:type="gramEnd"/>
      <w:r w:rsidR="00754C76">
        <w:t xml:space="preserve"> clear that it </w:t>
      </w:r>
      <w:r w:rsidRPr="001A37E5">
        <w:t xml:space="preserve">is being </w:t>
      </w:r>
      <w:r w:rsidR="00754C76">
        <w:t>used</w:t>
      </w:r>
      <w:r w:rsidRPr="001A37E5">
        <w:t xml:space="preserve"> within the organization</w:t>
      </w:r>
      <w:r w:rsidR="00222D9E">
        <w:t>. It should show how the organization intends</w:t>
      </w:r>
      <w:r w:rsidRPr="001A37E5">
        <w:t xml:space="preserve"> to manage safety and </w:t>
      </w:r>
      <w:r w:rsidR="00754C76">
        <w:t xml:space="preserve">to </w:t>
      </w:r>
      <w:r w:rsidR="00222D9E">
        <w:t xml:space="preserve">demonstrate </w:t>
      </w:r>
      <w:r w:rsidRPr="001A37E5">
        <w:t xml:space="preserve">continued compliance throughout the product lifecycle (design, development, production, </w:t>
      </w:r>
      <w:proofErr w:type="gramStart"/>
      <w:r w:rsidRPr="001A37E5">
        <w:t>operation</w:t>
      </w:r>
      <w:proofErr w:type="gramEnd"/>
      <w:r w:rsidRPr="001A37E5">
        <w:t xml:space="preserve"> and decommissioning).</w:t>
      </w:r>
    </w:p>
    <w:p w14:paraId="00803E82" w14:textId="7411EC40" w:rsidR="00D45979" w:rsidRPr="001A37E5" w:rsidRDefault="00D45979" w:rsidP="00D45979">
      <w:pPr>
        <w:pStyle w:val="H23G"/>
      </w:pPr>
      <w:bookmarkStart w:id="3" w:name="_Hlk94783936"/>
      <w:r w:rsidRPr="001A37E5">
        <w:tab/>
        <w:t>1.</w:t>
      </w:r>
      <w:r w:rsidRPr="001A37E5">
        <w:tab/>
        <w:t>Safety Management System</w:t>
      </w:r>
      <w:r w:rsidR="00754C76">
        <w:t xml:space="preserve"> (SMS)</w:t>
      </w:r>
    </w:p>
    <w:p w14:paraId="52EAA57E" w14:textId="327C025E" w:rsidR="00D45979" w:rsidRPr="001A37E5" w:rsidRDefault="00D45979" w:rsidP="00D45979">
      <w:pPr>
        <w:pStyle w:val="SingleTxtG"/>
      </w:pPr>
      <w:r w:rsidRPr="001A37E5">
        <w:t>63.</w:t>
      </w:r>
      <w:r w:rsidRPr="001A37E5">
        <w:tab/>
      </w:r>
      <w:r w:rsidR="00D94DB6">
        <w:t xml:space="preserve">An SMS is a systematic approach to managing safety, which encompasses and integrates organizational, </w:t>
      </w:r>
      <w:proofErr w:type="gramStart"/>
      <w:r w:rsidR="00D94DB6">
        <w:t>human</w:t>
      </w:r>
      <w:proofErr w:type="gramEnd"/>
      <w:r w:rsidR="00D94DB6">
        <w:t xml:space="preserve"> and technical factors</w:t>
      </w:r>
      <w:r w:rsidRPr="001A37E5">
        <w:t>:</w:t>
      </w:r>
    </w:p>
    <w:p w14:paraId="0EDBA952" w14:textId="2203A4DE" w:rsidR="00D45979" w:rsidRPr="001A37E5" w:rsidRDefault="00D45979" w:rsidP="00D45979">
      <w:pPr>
        <w:pStyle w:val="SingleTxtG"/>
        <w:ind w:firstLine="567"/>
      </w:pPr>
      <w:r w:rsidRPr="001A37E5">
        <w:t>(a)</w:t>
      </w:r>
      <w:r w:rsidRPr="001A37E5">
        <w:tab/>
        <w:t xml:space="preserve">Human component </w:t>
      </w:r>
      <w:r w:rsidR="00D94DB6">
        <w:t xml:space="preserve">ensuring the ADS lifecycle leveraged upon </w:t>
      </w:r>
      <w:r w:rsidR="00EE4276">
        <w:t>personnel</w:t>
      </w:r>
      <w:r w:rsidRPr="001A37E5">
        <w:t xml:space="preserve"> with appropriate skills, training, and </w:t>
      </w:r>
      <w:r w:rsidR="00EE4276">
        <w:t>understanding to identify risks and appropriate mitigation measures</w:t>
      </w:r>
      <w:r w:rsidRPr="001A37E5">
        <w:t xml:space="preserve">, </w:t>
      </w:r>
    </w:p>
    <w:p w14:paraId="1BFB65DD" w14:textId="12A649B5" w:rsidR="00D45979" w:rsidRPr="001A37E5" w:rsidRDefault="00D45979" w:rsidP="00D45979">
      <w:pPr>
        <w:pStyle w:val="SingleTxtG"/>
        <w:ind w:firstLine="567"/>
      </w:pPr>
      <w:r w:rsidRPr="001A37E5">
        <w:t>(b)</w:t>
      </w:r>
      <w:r w:rsidRPr="001A37E5">
        <w:tab/>
        <w:t xml:space="preserve">Organisational component procedures and methods </w:t>
      </w:r>
      <w:r w:rsidR="00EE4276">
        <w:t xml:space="preserve">that help to manage the identified risks, understand their relationships and interactions with other risks and mitigation measures. </w:t>
      </w:r>
      <w:r w:rsidR="00CC69F8">
        <w:t>Helping to ensure that there are no unforeseen consequences.</w:t>
      </w:r>
      <w:r w:rsidR="00EE4276">
        <w:t xml:space="preserve"> </w:t>
      </w:r>
      <w:r w:rsidRPr="001A37E5">
        <w:t xml:space="preserve"> </w:t>
      </w:r>
    </w:p>
    <w:p w14:paraId="167F962C" w14:textId="106669C4" w:rsidR="00D45979" w:rsidRPr="001A37E5" w:rsidRDefault="00D45979" w:rsidP="00D45979">
      <w:pPr>
        <w:pStyle w:val="SingleTxtG"/>
        <w:ind w:firstLine="567"/>
      </w:pPr>
      <w:r w:rsidRPr="001A37E5">
        <w:t>(c)</w:t>
      </w:r>
      <w:r w:rsidRPr="001A37E5">
        <w:tab/>
        <w:t xml:space="preserve">Technical component using appropriate tools and equipment. </w:t>
      </w:r>
    </w:p>
    <w:p w14:paraId="37B0C304" w14:textId="060E77D3" w:rsidR="00D45979" w:rsidRPr="001A37E5" w:rsidRDefault="00D45979" w:rsidP="00D45979">
      <w:pPr>
        <w:pStyle w:val="SingleTxtG"/>
        <w:rPr>
          <w:rFonts w:eastAsia="MS Gothic"/>
        </w:rPr>
      </w:pPr>
      <w:r w:rsidRPr="001A37E5">
        <w:rPr>
          <w:rFonts w:eastAsia="MS Gothic"/>
        </w:rPr>
        <w:t>63 bis.</w:t>
      </w:r>
      <w:r w:rsidRPr="001A37E5">
        <w:rPr>
          <w:rFonts w:eastAsia="MS Gothic"/>
        </w:rPr>
        <w:tab/>
      </w:r>
      <w:r w:rsidR="00CC69F8">
        <w:rPr>
          <w:rFonts w:eastAsia="MS Gothic"/>
        </w:rPr>
        <w:t>A</w:t>
      </w:r>
      <w:r w:rsidRPr="001A37E5">
        <w:rPr>
          <w:rFonts w:eastAsia="MS Gothic"/>
        </w:rPr>
        <w:t xml:space="preserve">n adequate SMS </w:t>
      </w:r>
      <w:r w:rsidR="00CC69F8">
        <w:rPr>
          <w:rFonts w:eastAsia="MS Gothic"/>
        </w:rPr>
        <w:t>will incorporate,</w:t>
      </w:r>
      <w:r w:rsidRPr="001A37E5">
        <w:rPr>
          <w:rFonts w:eastAsia="MS Gothic"/>
        </w:rPr>
        <w:t xml:space="preserve"> </w:t>
      </w:r>
      <w:proofErr w:type="gramStart"/>
      <w:r w:rsidRPr="001A37E5">
        <w:rPr>
          <w:rFonts w:eastAsia="MS Gothic"/>
        </w:rPr>
        <w:t>monitor</w:t>
      </w:r>
      <w:proofErr w:type="gramEnd"/>
      <w:r w:rsidRPr="001A37E5">
        <w:rPr>
          <w:rFonts w:eastAsia="MS Gothic"/>
        </w:rPr>
        <w:t xml:space="preserve"> and improve all three dimensions and </w:t>
      </w:r>
      <w:r w:rsidR="00CC69F8">
        <w:rPr>
          <w:rFonts w:eastAsia="MS Gothic"/>
        </w:rPr>
        <w:t xml:space="preserve">help to </w:t>
      </w:r>
      <w:r w:rsidRPr="001A37E5">
        <w:rPr>
          <w:rFonts w:eastAsia="MS Gothic"/>
        </w:rPr>
        <w:t xml:space="preserve">control </w:t>
      </w:r>
      <w:r w:rsidR="00CC69F8">
        <w:rPr>
          <w:rFonts w:eastAsia="MS Gothic"/>
        </w:rPr>
        <w:t xml:space="preserve">the identified </w:t>
      </w:r>
      <w:r w:rsidRPr="001A37E5">
        <w:rPr>
          <w:rFonts w:eastAsia="MS Gothic"/>
        </w:rPr>
        <w:t>risks. The SMS evaluation is based on automotive engineering standards, guidebooks, and best practice documents relevant to safety.</w:t>
      </w:r>
    </w:p>
    <w:p w14:paraId="133650AA" w14:textId="31B6C48C" w:rsidR="00D45979" w:rsidRPr="001A37E5" w:rsidRDefault="00473B5C" w:rsidP="00D45979">
      <w:pPr>
        <w:pStyle w:val="SingleTxtG"/>
        <w:rPr>
          <w:rFonts w:eastAsia="MS Gothic"/>
        </w:rPr>
      </w:pPr>
      <w:r>
        <w:rPr>
          <w:rFonts w:eastAsia="MS Gothic"/>
        </w:rPr>
        <w:t>64</w:t>
      </w:r>
      <w:r w:rsidR="00D45979" w:rsidRPr="001A37E5">
        <w:rPr>
          <w:rFonts w:eastAsia="MS Gothic"/>
        </w:rPr>
        <w:tab/>
        <w:t xml:space="preserve">It is recommended that </w:t>
      </w:r>
      <w:r w:rsidR="00B24D5A">
        <w:rPr>
          <w:rFonts w:eastAsia="MS Gothic"/>
        </w:rPr>
        <w:t>any</w:t>
      </w:r>
      <w:r w:rsidR="00D45979" w:rsidRPr="001A37E5">
        <w:rPr>
          <w:rFonts w:eastAsia="MS Gothic"/>
        </w:rPr>
        <w:t xml:space="preserve"> operational risk </w:t>
      </w:r>
      <w:r w:rsidR="00B24D5A">
        <w:rPr>
          <w:rFonts w:eastAsia="MS Gothic"/>
        </w:rPr>
        <w:t xml:space="preserve">identified in the product </w:t>
      </w:r>
      <w:r w:rsidR="00D45979" w:rsidRPr="001A37E5">
        <w:rPr>
          <w:rFonts w:eastAsia="MS Gothic"/>
        </w:rPr>
        <w:t>should</w:t>
      </w:r>
      <w:r w:rsidR="00B24D5A">
        <w:rPr>
          <w:rFonts w:eastAsia="MS Gothic"/>
        </w:rPr>
        <w:t>,</w:t>
      </w:r>
      <w:r w:rsidR="00D45979" w:rsidRPr="001A37E5">
        <w:rPr>
          <w:rFonts w:eastAsia="MS Gothic"/>
        </w:rPr>
        <w:t xml:space="preserve"> </w:t>
      </w:r>
      <w:r w:rsidR="00B24D5A">
        <w:rPr>
          <w:rFonts w:eastAsia="MS Gothic"/>
        </w:rPr>
        <w:t>where appropriate,</w:t>
      </w:r>
      <w:r w:rsidR="00D45979" w:rsidRPr="001A37E5">
        <w:rPr>
          <w:rFonts w:eastAsia="MS Gothic"/>
        </w:rPr>
        <w:t xml:space="preserve"> </w:t>
      </w:r>
      <w:r w:rsidR="00B24D5A">
        <w:rPr>
          <w:rFonts w:eastAsia="MS Gothic"/>
        </w:rPr>
        <w:t xml:space="preserve">have mitigations implemented during </w:t>
      </w:r>
      <w:r w:rsidR="00D45979" w:rsidRPr="001A37E5">
        <w:rPr>
          <w:rFonts w:eastAsia="MS Gothic"/>
        </w:rPr>
        <w:t xml:space="preserve">the Design and Development </w:t>
      </w:r>
      <w:r w:rsidR="00B24D5A">
        <w:rPr>
          <w:rFonts w:eastAsia="MS Gothic"/>
        </w:rPr>
        <w:t>phase</w:t>
      </w:r>
      <w:r w:rsidR="00D45979" w:rsidRPr="001A37E5">
        <w:rPr>
          <w:rFonts w:eastAsia="MS Gothic"/>
        </w:rPr>
        <w:t xml:space="preserve">. </w:t>
      </w:r>
      <w:r w:rsidR="00B24D5A">
        <w:rPr>
          <w:rFonts w:eastAsia="MS Gothic"/>
        </w:rPr>
        <w:t>T</w:t>
      </w:r>
      <w:r w:rsidR="00D45979" w:rsidRPr="001A37E5">
        <w:rPr>
          <w:rFonts w:eastAsia="MS Gothic"/>
        </w:rPr>
        <w:t xml:space="preserve">he ADS manufacturer should </w:t>
      </w:r>
      <w:r w:rsidR="00B24D5A">
        <w:rPr>
          <w:rFonts w:eastAsia="MS Gothic"/>
        </w:rPr>
        <w:t>then</w:t>
      </w:r>
      <w:r w:rsidR="00ED6093">
        <w:rPr>
          <w:rFonts w:eastAsia="MS Gothic"/>
        </w:rPr>
        <w:t xml:space="preserve"> be able to </w:t>
      </w:r>
      <w:r w:rsidR="00D45979" w:rsidRPr="001A37E5">
        <w:rPr>
          <w:rFonts w:eastAsia="MS Gothic"/>
        </w:rPr>
        <w:t xml:space="preserve">show the link between the overall risk management </w:t>
      </w:r>
      <w:proofErr w:type="gramStart"/>
      <w:r w:rsidR="00D45979" w:rsidRPr="001A37E5">
        <w:rPr>
          <w:rFonts w:eastAsia="MS Gothic"/>
        </w:rPr>
        <w:t>process</w:t>
      </w:r>
      <w:r w:rsidR="00ED6093">
        <w:rPr>
          <w:rFonts w:eastAsia="MS Gothic"/>
        </w:rPr>
        <w:t>,</w:t>
      </w:r>
      <w:r w:rsidR="00D45979" w:rsidRPr="001A37E5">
        <w:rPr>
          <w:rFonts w:eastAsia="MS Gothic"/>
        </w:rPr>
        <w:t xml:space="preserve">  </w:t>
      </w:r>
      <w:r w:rsidR="00ED6093">
        <w:rPr>
          <w:rFonts w:eastAsia="MS Gothic"/>
        </w:rPr>
        <w:t>the</w:t>
      </w:r>
      <w:proofErr w:type="gramEnd"/>
      <w:r w:rsidR="00ED6093">
        <w:rPr>
          <w:rFonts w:eastAsia="MS Gothic"/>
        </w:rPr>
        <w:t xml:space="preserve"> mitigations </w:t>
      </w:r>
      <w:r w:rsidR="00D45979" w:rsidRPr="001A37E5">
        <w:rPr>
          <w:rFonts w:eastAsia="MS Gothic"/>
        </w:rPr>
        <w:t xml:space="preserve">and </w:t>
      </w:r>
      <w:r w:rsidR="00ED6093">
        <w:rPr>
          <w:rFonts w:eastAsia="MS Gothic"/>
        </w:rPr>
        <w:t>the resulting</w:t>
      </w:r>
      <w:r w:rsidR="00D45979" w:rsidRPr="001A37E5">
        <w:rPr>
          <w:rFonts w:eastAsia="MS Gothic"/>
        </w:rPr>
        <w:t xml:space="preserve"> operational risks.</w:t>
      </w:r>
    </w:p>
    <w:p w14:paraId="25C145ED" w14:textId="2FC16554" w:rsidR="00D45979" w:rsidRPr="001A37E5" w:rsidRDefault="00473B5C" w:rsidP="00D45979">
      <w:pPr>
        <w:pStyle w:val="SingleTxtG"/>
      </w:pPr>
      <w:r>
        <w:t>65</w:t>
      </w:r>
      <w:r w:rsidR="00D45979" w:rsidRPr="001A37E5">
        <w:t>.</w:t>
      </w:r>
      <w:r w:rsidR="00D45979" w:rsidRPr="001A37E5">
        <w:tab/>
        <w:t xml:space="preserve">Examples of processes and </w:t>
      </w:r>
      <w:r w:rsidR="00ED6093">
        <w:t>activities</w:t>
      </w:r>
      <w:r w:rsidR="00D45979" w:rsidRPr="001A37E5">
        <w:t xml:space="preserve"> that are recommended to be documented by the manufacturer: </w:t>
      </w:r>
    </w:p>
    <w:p w14:paraId="02A46979" w14:textId="77777777" w:rsidR="00D45979" w:rsidRPr="001A37E5" w:rsidRDefault="00D45979" w:rsidP="00117269">
      <w:pPr>
        <w:pStyle w:val="SingleTxtG"/>
        <w:ind w:firstLine="567"/>
      </w:pPr>
      <w:r w:rsidRPr="001A37E5">
        <w:t>(a)</w:t>
      </w:r>
      <w:r w:rsidRPr="001A37E5">
        <w:tab/>
        <w:t>Risk Management:</w:t>
      </w:r>
    </w:p>
    <w:p w14:paraId="786EE84C" w14:textId="29591C30" w:rsidR="00D45979" w:rsidRPr="001A37E5" w:rsidRDefault="00D45979" w:rsidP="00117269">
      <w:pPr>
        <w:pStyle w:val="SingleTxtG"/>
        <w:ind w:left="2268"/>
      </w:pPr>
      <w:r w:rsidRPr="001A37E5">
        <w:t>(</w:t>
      </w:r>
      <w:proofErr w:type="spellStart"/>
      <w:r w:rsidRPr="001A37E5">
        <w:t>i</w:t>
      </w:r>
      <w:proofErr w:type="spellEnd"/>
      <w:r w:rsidRPr="001A37E5">
        <w:t>)</w:t>
      </w:r>
      <w:r w:rsidRPr="001A37E5">
        <w:tab/>
        <w:t>Risk identification (in line with ISO 3100</w:t>
      </w:r>
      <w:r w:rsidR="000C1678">
        <w:t>0</w:t>
      </w:r>
      <w:r w:rsidRPr="001A37E5">
        <w:t xml:space="preserve"> </w:t>
      </w:r>
      <w:r w:rsidR="000C1678">
        <w:t xml:space="preserve">para. </w:t>
      </w:r>
      <w:r w:rsidRPr="001A37E5">
        <w:t xml:space="preserve">6.4.2 </w:t>
      </w:r>
      <w:r w:rsidR="000C1678">
        <w:t xml:space="preserve">standard </w:t>
      </w:r>
      <w:r w:rsidRPr="001A37E5">
        <w:t>or equivalent)</w:t>
      </w:r>
    </w:p>
    <w:p w14:paraId="51D2A54B" w14:textId="0B5A61DF" w:rsidR="00D45979" w:rsidRPr="001A37E5" w:rsidRDefault="00D45979" w:rsidP="00117269">
      <w:pPr>
        <w:pStyle w:val="SingleTxtG"/>
        <w:ind w:left="2268"/>
      </w:pPr>
      <w:r w:rsidRPr="001A37E5">
        <w:tab/>
        <w:t>(ii)</w:t>
      </w:r>
      <w:r w:rsidRPr="001A37E5">
        <w:tab/>
        <w:t>Risk analysis (in line with ISO 3100</w:t>
      </w:r>
      <w:r w:rsidR="007071C9">
        <w:t>0</w:t>
      </w:r>
      <w:r w:rsidRPr="001A37E5">
        <w:t xml:space="preserve"> </w:t>
      </w:r>
      <w:r w:rsidR="007071C9">
        <w:t xml:space="preserve">para. </w:t>
      </w:r>
      <w:r w:rsidRPr="001A37E5">
        <w:t xml:space="preserve">6.4.3 </w:t>
      </w:r>
      <w:r w:rsidR="007071C9">
        <w:t xml:space="preserve">standard </w:t>
      </w:r>
      <w:r w:rsidRPr="001A37E5">
        <w:t>or equivalent)</w:t>
      </w:r>
    </w:p>
    <w:p w14:paraId="191C1E91" w14:textId="25695C63" w:rsidR="00D45979" w:rsidRPr="001A37E5" w:rsidRDefault="00D45979" w:rsidP="00117269">
      <w:pPr>
        <w:pStyle w:val="SingleTxtG"/>
        <w:ind w:left="2268"/>
      </w:pPr>
      <w:r w:rsidRPr="001A37E5">
        <w:tab/>
        <w:t>(iii)</w:t>
      </w:r>
      <w:r w:rsidRPr="001A37E5">
        <w:tab/>
        <w:t>Risk evaluation (in line with ISO 3100</w:t>
      </w:r>
      <w:r w:rsidR="007071C9">
        <w:t>0</w:t>
      </w:r>
      <w:r w:rsidRPr="001A37E5">
        <w:t xml:space="preserve"> </w:t>
      </w:r>
      <w:r w:rsidR="007071C9">
        <w:t xml:space="preserve">para. </w:t>
      </w:r>
      <w:r w:rsidRPr="001A37E5">
        <w:t xml:space="preserve">6.4.4 </w:t>
      </w:r>
      <w:r w:rsidR="007071C9">
        <w:t xml:space="preserve">standard </w:t>
      </w:r>
      <w:r w:rsidRPr="001A37E5">
        <w:t>or equivalent)</w:t>
      </w:r>
    </w:p>
    <w:p w14:paraId="66CD5EDD" w14:textId="5CA8A1B4" w:rsidR="00D45979" w:rsidRPr="001A37E5" w:rsidRDefault="00D45979" w:rsidP="00117269">
      <w:pPr>
        <w:pStyle w:val="SingleTxtG"/>
        <w:ind w:left="2268"/>
      </w:pPr>
      <w:r w:rsidRPr="001A37E5">
        <w:t>(iv)</w:t>
      </w:r>
      <w:r w:rsidRPr="001A37E5">
        <w:tab/>
        <w:t>Risk treatment (in line with ISO 3100</w:t>
      </w:r>
      <w:r w:rsidR="007071C9">
        <w:t>0</w:t>
      </w:r>
      <w:r w:rsidRPr="001A37E5">
        <w:t xml:space="preserve"> </w:t>
      </w:r>
      <w:r w:rsidR="007071C9">
        <w:t xml:space="preserve">para. </w:t>
      </w:r>
      <w:r w:rsidRPr="001A37E5">
        <w:t xml:space="preserve">6.4.5 </w:t>
      </w:r>
      <w:r w:rsidR="007071C9">
        <w:t xml:space="preserve">standard </w:t>
      </w:r>
      <w:r w:rsidRPr="001A37E5">
        <w:t>or equivalent),</w:t>
      </w:r>
    </w:p>
    <w:p w14:paraId="6FBD3B58" w14:textId="2FD6969B" w:rsidR="00D45979" w:rsidRPr="001A37E5" w:rsidRDefault="00D45979" w:rsidP="00117269">
      <w:pPr>
        <w:pStyle w:val="SingleTxtG"/>
        <w:ind w:left="2268"/>
      </w:pPr>
      <w:r w:rsidRPr="001A37E5">
        <w:t>(v)</w:t>
      </w:r>
      <w:r w:rsidRPr="001A37E5">
        <w:tab/>
        <w:t xml:space="preserve">Processes for keeping the risk assessments </w:t>
      </w:r>
      <w:r w:rsidR="007071C9">
        <w:t>up to date,</w:t>
      </w:r>
    </w:p>
    <w:p w14:paraId="499A90DC" w14:textId="77777777" w:rsidR="00D45979" w:rsidRPr="001A37E5" w:rsidRDefault="00D45979" w:rsidP="00117269">
      <w:pPr>
        <w:pStyle w:val="SingleTxtG"/>
        <w:ind w:left="2268"/>
      </w:pPr>
      <w:r w:rsidRPr="001A37E5">
        <w:t>(vi)</w:t>
      </w:r>
      <w:r w:rsidRPr="001A37E5">
        <w:tab/>
        <w:t xml:space="preserve">Safety performance of the organization and effectiveness of safety risk controls. </w:t>
      </w:r>
    </w:p>
    <w:p w14:paraId="1F0A014E" w14:textId="104ECE6B" w:rsidR="00D45979" w:rsidRPr="001A37E5" w:rsidRDefault="00D45979" w:rsidP="00D45979">
      <w:pPr>
        <w:pStyle w:val="SingleTxtG"/>
        <w:ind w:left="1701"/>
      </w:pPr>
      <w:r w:rsidRPr="001A37E5">
        <w:t>(</w:t>
      </w:r>
      <w:r w:rsidR="007071C9">
        <w:t>b</w:t>
      </w:r>
      <w:r w:rsidRPr="001A37E5">
        <w:t>)</w:t>
      </w:r>
      <w:r w:rsidRPr="001A37E5">
        <w:tab/>
        <w:t xml:space="preserve">Safety </w:t>
      </w:r>
      <w:r w:rsidR="007071C9">
        <w:t>G</w:t>
      </w:r>
      <w:r w:rsidRPr="001A37E5">
        <w:t>overnance</w:t>
      </w:r>
    </w:p>
    <w:p w14:paraId="5DE0E0BB" w14:textId="01E1B830" w:rsidR="00D45979" w:rsidRPr="001A37E5" w:rsidRDefault="00D45979" w:rsidP="00117269">
      <w:pPr>
        <w:pStyle w:val="SingleTxtG"/>
        <w:ind w:left="2268"/>
      </w:pPr>
      <w:r w:rsidRPr="001A37E5">
        <w:t>(</w:t>
      </w:r>
      <w:proofErr w:type="spellStart"/>
      <w:r w:rsidRPr="001A37E5">
        <w:t>i</w:t>
      </w:r>
      <w:proofErr w:type="spellEnd"/>
      <w:r w:rsidRPr="001A37E5">
        <w:t>)</w:t>
      </w:r>
      <w:r w:rsidRPr="001A37E5">
        <w:tab/>
        <w:t xml:space="preserve">Safety policies and principles (in line with the concept stated in ISO 21434, para. 5.4.1 and ISO 9001 Automotive 5.2, but from </w:t>
      </w:r>
      <w:r w:rsidR="00C604CB">
        <w:t xml:space="preserve">a </w:t>
      </w:r>
      <w:r w:rsidRPr="001A37E5">
        <w:t>safety perspective)</w:t>
      </w:r>
    </w:p>
    <w:p w14:paraId="171A4625" w14:textId="77777777" w:rsidR="00D45979" w:rsidRPr="001A37E5" w:rsidRDefault="00D45979" w:rsidP="00117269">
      <w:pPr>
        <w:pStyle w:val="SingleTxtG"/>
        <w:ind w:left="2268"/>
      </w:pPr>
      <w:r w:rsidRPr="001A37E5">
        <w:t>(ii)</w:t>
      </w:r>
      <w:r w:rsidRPr="001A37E5">
        <w:tab/>
        <w:t>Management commitment (in line with the concept stated in ISO 21434, para. 5.4.1 and ISO 9001 Automotive 5.1, but from safety perspective)</w:t>
      </w:r>
    </w:p>
    <w:p w14:paraId="6601B59B" w14:textId="691A12F7" w:rsidR="00D45979" w:rsidRPr="001A37E5" w:rsidRDefault="00D45979" w:rsidP="00117269">
      <w:pPr>
        <w:pStyle w:val="SingleTxtG"/>
        <w:ind w:left="2268"/>
      </w:pPr>
      <w:r w:rsidRPr="001A37E5">
        <w:t>(iii)</w:t>
      </w:r>
      <w:r w:rsidRPr="001A37E5">
        <w:tab/>
        <w:t xml:space="preserve">Roles and responsibilities (ISO 26262-2, para. 6.4.2, this relates to the organizational </w:t>
      </w:r>
      <w:r w:rsidR="00C604CB">
        <w:t>and</w:t>
      </w:r>
      <w:r w:rsidRPr="001A37E5">
        <w:t xml:space="preserve"> project dependent activities)</w:t>
      </w:r>
    </w:p>
    <w:p w14:paraId="6AA0F60A" w14:textId="28566F83" w:rsidR="00D45979" w:rsidRPr="001A37E5" w:rsidRDefault="00D45979" w:rsidP="00D45979">
      <w:pPr>
        <w:pStyle w:val="SingleTxtG"/>
        <w:ind w:firstLine="567"/>
      </w:pPr>
      <w:r w:rsidRPr="001A37E5">
        <w:t>(</w:t>
      </w:r>
      <w:r w:rsidR="00C604CB">
        <w:t>c</w:t>
      </w:r>
      <w:r w:rsidRPr="001A37E5">
        <w:t>)</w:t>
      </w:r>
      <w:r w:rsidRPr="001A37E5">
        <w:tab/>
        <w:t>Safety culture (ISO 26262-2, para. 5.4.2)</w:t>
      </w:r>
    </w:p>
    <w:p w14:paraId="3C0BCBB4" w14:textId="1700D001" w:rsidR="00D45979" w:rsidRPr="001A37E5" w:rsidRDefault="00D45979" w:rsidP="00D45979">
      <w:pPr>
        <w:pStyle w:val="SingleTxtG"/>
        <w:ind w:firstLine="567"/>
      </w:pPr>
      <w:r w:rsidRPr="001A37E5">
        <w:t>(</w:t>
      </w:r>
      <w:r w:rsidR="00C604CB">
        <w:t>d</w:t>
      </w:r>
      <w:r w:rsidRPr="001A37E5">
        <w:t>)</w:t>
      </w:r>
      <w:r w:rsidRPr="001A37E5">
        <w:tab/>
        <w:t>Effective communications within the organization (ISO 26262-2, para. 5.4.2.3)</w:t>
      </w:r>
    </w:p>
    <w:p w14:paraId="2B928BB6" w14:textId="153880EB" w:rsidR="00D45979" w:rsidRPr="001A37E5" w:rsidRDefault="00D45979" w:rsidP="00D45979">
      <w:pPr>
        <w:pStyle w:val="SingleTxtG"/>
        <w:ind w:firstLine="567"/>
      </w:pPr>
      <w:r w:rsidRPr="001A37E5">
        <w:lastRenderedPageBreak/>
        <w:t>(</w:t>
      </w:r>
      <w:r w:rsidR="00C604CB">
        <w:t>e</w:t>
      </w:r>
      <w:r w:rsidRPr="001A37E5">
        <w:t>)</w:t>
      </w:r>
      <w:r w:rsidRPr="001A37E5">
        <w:tab/>
        <w:t xml:space="preserve">Information sharing outside of the organization (in line with the concept stated in ISO 21434, para. 5.4.5 and ISO 9001, but from </w:t>
      </w:r>
      <w:r w:rsidR="00C604CB">
        <w:t xml:space="preserve">a </w:t>
      </w:r>
      <w:r w:rsidRPr="001A37E5">
        <w:t>safety perspective)</w:t>
      </w:r>
    </w:p>
    <w:p w14:paraId="30069E5C" w14:textId="1AFCC341" w:rsidR="00D45979" w:rsidRPr="001A37E5" w:rsidRDefault="00D45979" w:rsidP="00D45979">
      <w:pPr>
        <w:pStyle w:val="SingleTxtG"/>
        <w:ind w:firstLine="567"/>
      </w:pPr>
      <w:r w:rsidRPr="001A37E5">
        <w:t>(</w:t>
      </w:r>
      <w:r w:rsidR="00C604CB">
        <w:t>f</w:t>
      </w:r>
      <w:r w:rsidRPr="001A37E5">
        <w:t>)</w:t>
      </w:r>
      <w:r w:rsidRPr="001A37E5">
        <w:tab/>
        <w:t xml:space="preserve">Quality </w:t>
      </w:r>
      <w:r w:rsidR="00C604CB">
        <w:t>M</w:t>
      </w:r>
      <w:r w:rsidRPr="001A37E5">
        <w:t xml:space="preserve">anagement </w:t>
      </w:r>
      <w:r w:rsidR="00C604CB">
        <w:t>S</w:t>
      </w:r>
      <w:r w:rsidRPr="001A37E5">
        <w:t>ystem (e.g., as per IATF 16949 or ISO 9001 or equivalent) to support safety engineering, including change management, configuration management, requirement management, tool management etc.</w:t>
      </w:r>
    </w:p>
    <w:p w14:paraId="08F5EFB7" w14:textId="127A543C" w:rsidR="00D45979" w:rsidRPr="001A37E5" w:rsidRDefault="00D45979" w:rsidP="00D45979">
      <w:pPr>
        <w:pStyle w:val="SingleTxtG"/>
      </w:pPr>
      <w:r w:rsidRPr="001A37E5">
        <w:t>66.</w:t>
      </w:r>
      <w:r w:rsidRPr="001A37E5">
        <w:tab/>
        <w:t xml:space="preserve">It is recommended that the design and development process is </w:t>
      </w:r>
      <w:r w:rsidR="001B6E19">
        <w:t xml:space="preserve">well </w:t>
      </w:r>
      <w:r w:rsidRPr="001A37E5">
        <w:t>established and documented</w:t>
      </w:r>
      <w:r w:rsidR="001B6E19">
        <w:t>.</w:t>
      </w:r>
      <w:r w:rsidRPr="001A37E5">
        <w:t xml:space="preserve"> </w:t>
      </w:r>
      <w:r w:rsidR="001B6E19">
        <w:t xml:space="preserve">It should include </w:t>
      </w:r>
      <w:r w:rsidRPr="001A37E5">
        <w:t xml:space="preserve">risk management, requirements management, requirements’ implementation, testing, failure tracking, </w:t>
      </w:r>
      <w:r w:rsidR="001B6E19">
        <w:t>remedial actions</w:t>
      </w:r>
      <w:r w:rsidRPr="001A37E5">
        <w:t>, and release</w:t>
      </w:r>
      <w:r w:rsidR="001B6E19">
        <w:t xml:space="preserve"> management.</w:t>
      </w:r>
    </w:p>
    <w:p w14:paraId="5DF9ED1C" w14:textId="299C011A" w:rsidR="00D45979" w:rsidRPr="001A37E5" w:rsidRDefault="00D45979" w:rsidP="00D45979">
      <w:pPr>
        <w:pStyle w:val="SingleTxtG"/>
      </w:pPr>
      <w:r w:rsidRPr="001A37E5">
        <w:t>67.</w:t>
      </w:r>
      <w:r w:rsidRPr="001A37E5">
        <w:tab/>
        <w:t xml:space="preserve">Examples of processes and </w:t>
      </w:r>
      <w:r w:rsidR="001B6E19">
        <w:t>activities</w:t>
      </w:r>
      <w:r w:rsidRPr="001A37E5">
        <w:t xml:space="preserve"> that </w:t>
      </w:r>
      <w:r w:rsidR="001B6E19">
        <w:t>should</w:t>
      </w:r>
      <w:r w:rsidRPr="001A37E5">
        <w:t xml:space="preserve"> be documented to ensure the robustness of the design and development phase: </w:t>
      </w:r>
    </w:p>
    <w:p w14:paraId="580A3CC3" w14:textId="60E30A4D" w:rsidR="00D45979" w:rsidRPr="001A37E5" w:rsidRDefault="00D45979" w:rsidP="00D45979">
      <w:pPr>
        <w:pStyle w:val="SingleTxtG"/>
        <w:ind w:firstLine="567"/>
      </w:pPr>
      <w:r w:rsidRPr="001A37E5">
        <w:rPr>
          <w:rFonts w:eastAsia="MS Gothic"/>
        </w:rPr>
        <w:t>(</w:t>
      </w:r>
      <w:r w:rsidRPr="001A37E5">
        <w:t>a)</w:t>
      </w:r>
      <w:r w:rsidRPr="001A37E5">
        <w:tab/>
        <w:t xml:space="preserve">A general description of </w:t>
      </w:r>
      <w:r w:rsidR="001B6E19">
        <w:t>how</w:t>
      </w:r>
      <w:r w:rsidRPr="001A37E5">
        <w:t xml:space="preserve"> the organization performs all the design and development activities </w:t>
      </w:r>
    </w:p>
    <w:p w14:paraId="1BC9ECC5" w14:textId="6C60709E" w:rsidR="00D45979" w:rsidRPr="001A37E5" w:rsidRDefault="00D45979" w:rsidP="00D45979">
      <w:pPr>
        <w:pStyle w:val="SingleTxtG"/>
        <w:ind w:firstLine="567"/>
      </w:pPr>
      <w:r w:rsidRPr="001A37E5">
        <w:t>(b)</w:t>
      </w:r>
      <w:r w:rsidRPr="001A37E5">
        <w:tab/>
        <w:t>Vehicle\system development, integration</w:t>
      </w:r>
      <w:r w:rsidR="00107DA1">
        <w:t>,</w:t>
      </w:r>
      <w:r w:rsidRPr="001A37E5">
        <w:t xml:space="preserve"> and implementation. </w:t>
      </w:r>
    </w:p>
    <w:p w14:paraId="2C8CF292"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Requirements management (</w:t>
      </w:r>
      <w:proofErr w:type="gramStart"/>
      <w:r w:rsidRPr="001A37E5">
        <w:t>e.g.</w:t>
      </w:r>
      <w:proofErr w:type="gramEnd"/>
      <w:r w:rsidRPr="001A37E5">
        <w:t xml:space="preserve"> Requirement capture and validation) </w:t>
      </w:r>
    </w:p>
    <w:p w14:paraId="36429CF0" w14:textId="77777777" w:rsidR="00D45979" w:rsidRPr="001A37E5" w:rsidRDefault="00D45979" w:rsidP="00D45979">
      <w:pPr>
        <w:pStyle w:val="SingleTxtG"/>
        <w:ind w:left="1701"/>
      </w:pPr>
      <w:r w:rsidRPr="001A37E5">
        <w:t>(ii)</w:t>
      </w:r>
      <w:r w:rsidRPr="001A37E5">
        <w:tab/>
        <w:t>Validation strategies, including but not limited to</w:t>
      </w:r>
    </w:p>
    <w:p w14:paraId="42A5BBBC" w14:textId="2FB2F808" w:rsidR="006B6990" w:rsidRDefault="006B6990" w:rsidP="00D45979">
      <w:pPr>
        <w:pStyle w:val="SingleTxtG"/>
        <w:ind w:left="1701" w:firstLine="567"/>
        <w:rPr>
          <w:rFonts w:eastAsia="MS Gothic"/>
          <w:lang w:eastAsia="ja-JP"/>
        </w:rPr>
      </w:pPr>
      <w:r>
        <w:rPr>
          <w:rFonts w:eastAsia="MS Gothic" w:hint="eastAsia"/>
          <w:lang w:eastAsia="ja-JP"/>
        </w:rPr>
        <w:t>a</w:t>
      </w:r>
      <w:r>
        <w:rPr>
          <w:rFonts w:eastAsia="MS Gothic"/>
          <w:lang w:eastAsia="ja-JP"/>
        </w:rPr>
        <w:t>.</w:t>
      </w:r>
      <w:r>
        <w:rPr>
          <w:rFonts w:eastAsia="MS Gothic"/>
          <w:lang w:eastAsia="ja-JP"/>
        </w:rPr>
        <w:tab/>
        <w:t>Assessment of the physical testing environment</w:t>
      </w:r>
    </w:p>
    <w:p w14:paraId="348B6B1F" w14:textId="010F0D3C" w:rsidR="00D45979" w:rsidRPr="001A37E5" w:rsidRDefault="006B6990" w:rsidP="00D45979">
      <w:pPr>
        <w:pStyle w:val="SingleTxtG"/>
        <w:ind w:left="1701" w:firstLine="567"/>
        <w:rPr>
          <w:rFonts w:eastAsia="MS Gothic"/>
        </w:rPr>
      </w:pPr>
      <w:r>
        <w:rPr>
          <w:rFonts w:eastAsia="MS Gothic"/>
        </w:rPr>
        <w:t>b</w:t>
      </w:r>
      <w:r w:rsidR="00D45979" w:rsidRPr="001A37E5">
        <w:rPr>
          <w:rFonts w:eastAsia="MS Gothic"/>
        </w:rPr>
        <w:t>.</w:t>
      </w:r>
      <w:r w:rsidR="00D45979" w:rsidRPr="001A37E5">
        <w:rPr>
          <w:rFonts w:eastAsia="MS Gothic"/>
        </w:rPr>
        <w:tab/>
        <w:t xml:space="preserve">Credibility assessment for virtual tool chain </w:t>
      </w:r>
    </w:p>
    <w:p w14:paraId="6399461F" w14:textId="68F5E833" w:rsidR="00D45979" w:rsidRPr="001A37E5" w:rsidRDefault="006B6990" w:rsidP="00D45979">
      <w:pPr>
        <w:pStyle w:val="SingleTxtG"/>
        <w:ind w:left="1701" w:firstLine="567"/>
        <w:rPr>
          <w:rFonts w:eastAsia="MS Gothic"/>
        </w:rPr>
      </w:pPr>
      <w:r>
        <w:rPr>
          <w:rFonts w:eastAsia="MS Gothic"/>
        </w:rPr>
        <w:t>c</w:t>
      </w:r>
      <w:r w:rsidR="00D45979" w:rsidRPr="001A37E5">
        <w:rPr>
          <w:rFonts w:eastAsia="MS Gothic"/>
        </w:rPr>
        <w:t>.</w:t>
      </w:r>
      <w:r w:rsidR="00D45979" w:rsidRPr="001A37E5">
        <w:rPr>
          <w:rFonts w:eastAsia="MS Gothic"/>
        </w:rPr>
        <w:tab/>
        <w:t xml:space="preserve">System </w:t>
      </w:r>
      <w:r w:rsidR="00107DA1">
        <w:rPr>
          <w:rFonts w:eastAsia="MS Gothic"/>
        </w:rPr>
        <w:t>i</w:t>
      </w:r>
      <w:r w:rsidR="00D45979" w:rsidRPr="001A37E5">
        <w:rPr>
          <w:rFonts w:eastAsia="MS Gothic"/>
        </w:rPr>
        <w:t>ntegration</w:t>
      </w:r>
    </w:p>
    <w:p w14:paraId="0A240681" w14:textId="0B8A3F94" w:rsidR="00D45979" w:rsidRPr="001A37E5" w:rsidRDefault="006B6990" w:rsidP="00D45979">
      <w:pPr>
        <w:pStyle w:val="SingleTxtG"/>
        <w:ind w:left="1701" w:firstLine="567"/>
        <w:rPr>
          <w:rFonts w:eastAsia="MS Gothic"/>
        </w:rPr>
      </w:pPr>
      <w:r>
        <w:rPr>
          <w:rFonts w:eastAsia="MS Gothic"/>
        </w:rPr>
        <w:t>d</w:t>
      </w:r>
      <w:r w:rsidR="00D45979" w:rsidRPr="001A37E5">
        <w:rPr>
          <w:rFonts w:eastAsia="MS Gothic"/>
        </w:rPr>
        <w:t>.</w:t>
      </w:r>
      <w:r w:rsidR="00D45979" w:rsidRPr="001A37E5">
        <w:rPr>
          <w:rFonts w:eastAsia="MS Gothic"/>
        </w:rPr>
        <w:tab/>
        <w:t>Software</w:t>
      </w:r>
    </w:p>
    <w:p w14:paraId="231A4447" w14:textId="48276E50" w:rsidR="00D45979" w:rsidRPr="001A37E5" w:rsidRDefault="006B6990" w:rsidP="00D45979">
      <w:pPr>
        <w:pStyle w:val="SingleTxtG"/>
        <w:ind w:left="1701" w:firstLine="567"/>
        <w:rPr>
          <w:rFonts w:eastAsia="MS Gothic"/>
        </w:rPr>
      </w:pPr>
      <w:r>
        <w:rPr>
          <w:rFonts w:eastAsia="MS Gothic"/>
        </w:rPr>
        <w:t>e</w:t>
      </w:r>
      <w:r w:rsidR="00D45979" w:rsidRPr="001A37E5">
        <w:rPr>
          <w:rFonts w:eastAsia="MS Gothic"/>
        </w:rPr>
        <w:t>.</w:t>
      </w:r>
      <w:r w:rsidR="00D45979" w:rsidRPr="001A37E5">
        <w:rPr>
          <w:rFonts w:eastAsia="MS Gothic"/>
        </w:rPr>
        <w:tab/>
        <w:t>Hardware</w:t>
      </w:r>
    </w:p>
    <w:p w14:paraId="41BA2139" w14:textId="378CA3F7" w:rsidR="00D45979" w:rsidRPr="001A37E5" w:rsidRDefault="00D45979" w:rsidP="00D45979">
      <w:pPr>
        <w:pStyle w:val="SingleTxtG"/>
        <w:ind w:left="1701"/>
        <w:rPr>
          <w:rFonts w:eastAsia="MS Gothic"/>
        </w:rPr>
      </w:pPr>
      <w:r w:rsidRPr="001A37E5">
        <w:rPr>
          <w:rFonts w:eastAsia="MS Gothic"/>
        </w:rPr>
        <w:t>(iii)</w:t>
      </w:r>
      <w:r w:rsidRPr="001A37E5">
        <w:rPr>
          <w:rFonts w:eastAsia="MS Gothic"/>
        </w:rPr>
        <w:tab/>
      </w:r>
      <w:r w:rsidRPr="001A37E5">
        <w:t>Management</w:t>
      </w:r>
      <w:r w:rsidRPr="001A37E5">
        <w:rPr>
          <w:rFonts w:eastAsia="MS Gothic"/>
        </w:rPr>
        <w:t xml:space="preserve"> of functional Safety and operational safety, including the </w:t>
      </w:r>
      <w:r w:rsidR="00107DA1">
        <w:rPr>
          <w:rFonts w:eastAsia="MS Gothic"/>
        </w:rPr>
        <w:t>ongoing</w:t>
      </w:r>
      <w:r w:rsidRPr="001A37E5">
        <w:rPr>
          <w:rFonts w:eastAsia="MS Gothic"/>
        </w:rPr>
        <w:t xml:space="preserve"> evaluation and update of risk assessments and </w:t>
      </w:r>
      <w:r w:rsidR="00FC7BDD">
        <w:rPr>
          <w:rFonts w:eastAsia="MS Gothic"/>
        </w:rPr>
        <w:t>interactions</w:t>
      </w:r>
      <w:r w:rsidRPr="001A37E5">
        <w:rPr>
          <w:rFonts w:eastAsia="MS Gothic"/>
        </w:rPr>
        <w:t xml:space="preserve"> with In-Service Safety</w:t>
      </w:r>
    </w:p>
    <w:p w14:paraId="1C9961D9" w14:textId="5CDCFEA6" w:rsidR="00D45979" w:rsidRDefault="00D45979" w:rsidP="00D45979">
      <w:pPr>
        <w:pStyle w:val="SingleTxtG"/>
        <w:ind w:left="2268" w:hanging="567"/>
      </w:pPr>
      <w:r w:rsidRPr="001A37E5">
        <w:t>(</w:t>
      </w:r>
      <w:r w:rsidR="00107DA1">
        <w:t>iv</w:t>
      </w:r>
      <w:r w:rsidRPr="001A37E5">
        <w:t>)</w:t>
      </w:r>
      <w:r w:rsidRPr="001A37E5">
        <w:tab/>
        <w:t xml:space="preserve">Management of </w:t>
      </w:r>
      <w:r w:rsidR="00472F5C">
        <w:t>Human Factors (</w:t>
      </w:r>
      <w:proofErr w:type="gramStart"/>
      <w:r w:rsidR="00472F5C">
        <w:t>e.g.</w:t>
      </w:r>
      <w:proofErr w:type="gramEnd"/>
      <w:r w:rsidR="00472F5C">
        <w:t xml:space="preserve"> Human </w:t>
      </w:r>
      <w:proofErr w:type="spellStart"/>
      <w:r w:rsidR="00472F5C">
        <w:t>centered</w:t>
      </w:r>
      <w:proofErr w:type="spellEnd"/>
      <w:r w:rsidR="00472F5C">
        <w:t xml:space="preserve"> </w:t>
      </w:r>
      <w:r w:rsidRPr="001A37E5">
        <w:t xml:space="preserve">design </w:t>
      </w:r>
      <w:r w:rsidR="00472F5C">
        <w:t>processes)</w:t>
      </w:r>
    </w:p>
    <w:p w14:paraId="5CB1D8B5" w14:textId="77777777" w:rsidR="000D19FD" w:rsidRDefault="00472F5C" w:rsidP="00472F5C">
      <w:pPr>
        <w:pStyle w:val="SingleTxtG"/>
        <w:ind w:left="2268" w:hanging="567"/>
        <w:rPr>
          <w:lang w:eastAsia="ja-JP"/>
        </w:rPr>
      </w:pPr>
      <w:r>
        <w:rPr>
          <w:lang w:eastAsia="ja-JP"/>
        </w:rPr>
        <w:t>(c</w:t>
      </w:r>
      <w:r w:rsidR="00402949">
        <w:rPr>
          <w:lang w:eastAsia="ja-JP"/>
        </w:rPr>
        <w:t>)</w:t>
      </w:r>
      <w:r w:rsidR="00402949">
        <w:rPr>
          <w:lang w:eastAsia="ja-JP"/>
        </w:rPr>
        <w:tab/>
      </w:r>
      <w:r w:rsidR="000D19FD">
        <w:rPr>
          <w:lang w:eastAsia="ja-JP"/>
        </w:rPr>
        <w:t xml:space="preserve">Design and change management, including but not </w:t>
      </w:r>
      <w:proofErr w:type="gramStart"/>
      <w:r w:rsidR="000D19FD">
        <w:rPr>
          <w:lang w:eastAsia="ja-JP"/>
        </w:rPr>
        <w:t>limited;</w:t>
      </w:r>
      <w:proofErr w:type="gramEnd"/>
    </w:p>
    <w:p w14:paraId="1BB87F82" w14:textId="77777777" w:rsidR="000D19FD" w:rsidRDefault="000D19FD" w:rsidP="00472F5C">
      <w:pPr>
        <w:pStyle w:val="SingleTxtG"/>
        <w:ind w:left="2268" w:hanging="567"/>
        <w:rPr>
          <w:lang w:eastAsia="ja-JP"/>
        </w:rPr>
      </w:pPr>
      <w:r>
        <w:rPr>
          <w:lang w:eastAsia="ja-JP"/>
        </w:rPr>
        <w:t>(</w:t>
      </w:r>
      <w:proofErr w:type="spellStart"/>
      <w:r>
        <w:rPr>
          <w:lang w:eastAsia="ja-JP"/>
        </w:rPr>
        <w:t>i</w:t>
      </w:r>
      <w:proofErr w:type="spellEnd"/>
      <w:r>
        <w:rPr>
          <w:lang w:eastAsia="ja-JP"/>
        </w:rPr>
        <w:t>)</w:t>
      </w:r>
      <w:r>
        <w:rPr>
          <w:lang w:eastAsia="ja-JP"/>
        </w:rPr>
        <w:tab/>
        <w:t>The major design decisions,</w:t>
      </w:r>
    </w:p>
    <w:p w14:paraId="2F9ECED6" w14:textId="77777777" w:rsidR="000D19FD" w:rsidRDefault="000D19FD" w:rsidP="00472F5C">
      <w:pPr>
        <w:pStyle w:val="SingleTxtG"/>
        <w:ind w:left="2268" w:hanging="567"/>
        <w:rPr>
          <w:lang w:eastAsia="ja-JP"/>
        </w:rPr>
      </w:pPr>
      <w:r>
        <w:rPr>
          <w:lang w:eastAsia="ja-JP"/>
        </w:rPr>
        <w:t>(ii)</w:t>
      </w:r>
      <w:r>
        <w:rPr>
          <w:lang w:eastAsia="ja-JP"/>
        </w:rPr>
        <w:tab/>
        <w:t>The relevant design modifications to the ADS</w:t>
      </w:r>
    </w:p>
    <w:p w14:paraId="3A680991" w14:textId="77777777" w:rsidR="000D19FD" w:rsidRDefault="000D19FD" w:rsidP="00472F5C">
      <w:pPr>
        <w:pStyle w:val="SingleTxtG"/>
        <w:ind w:left="2268" w:hanging="567"/>
        <w:rPr>
          <w:lang w:eastAsia="ja-JP"/>
        </w:rPr>
      </w:pPr>
      <w:r>
        <w:rPr>
          <w:lang w:eastAsia="ja-JP"/>
        </w:rPr>
        <w:t>(iii)</w:t>
      </w:r>
      <w:r>
        <w:rPr>
          <w:lang w:eastAsia="ja-JP"/>
        </w:rPr>
        <w:tab/>
        <w:t>The personnel involved in the design</w:t>
      </w:r>
    </w:p>
    <w:p w14:paraId="511AAD20" w14:textId="6B3B658A" w:rsidR="00472F5C" w:rsidRPr="001A37E5" w:rsidRDefault="000D19FD" w:rsidP="00472F5C">
      <w:pPr>
        <w:pStyle w:val="SingleTxtG"/>
        <w:ind w:left="2268" w:hanging="567"/>
        <w:rPr>
          <w:lang w:eastAsia="ja-JP"/>
        </w:rPr>
      </w:pPr>
      <w:r>
        <w:rPr>
          <w:lang w:eastAsia="ja-JP"/>
        </w:rPr>
        <w:t>(iv)</w:t>
      </w:r>
      <w:r>
        <w:rPr>
          <w:lang w:eastAsia="ja-JP"/>
        </w:rPr>
        <w:tab/>
        <w:t xml:space="preserve">The tools </w:t>
      </w:r>
      <w:r w:rsidR="007854D6">
        <w:rPr>
          <w:lang w:eastAsia="ja-JP"/>
        </w:rPr>
        <w:t>and thresholds adopted for the ADS safety verification.</w:t>
      </w:r>
      <w:r>
        <w:rPr>
          <w:lang w:eastAsia="ja-JP"/>
        </w:rPr>
        <w:t xml:space="preserve"> </w:t>
      </w:r>
    </w:p>
    <w:p w14:paraId="434B8904" w14:textId="25221307" w:rsidR="00D45979" w:rsidRPr="001A37E5" w:rsidRDefault="00D45979" w:rsidP="00D45979">
      <w:pPr>
        <w:pStyle w:val="SingleTxtG"/>
      </w:pPr>
      <w:r w:rsidRPr="001A37E5">
        <w:t>68.</w:t>
      </w:r>
      <w:r w:rsidRPr="001A37E5">
        <w:tab/>
        <w:t>It is recommended that the manufacturer institute</w:t>
      </w:r>
      <w:r w:rsidR="007854D6">
        <w:t>s</w:t>
      </w:r>
      <w:r w:rsidRPr="001A37E5">
        <w:t xml:space="preserve"> and maintain</w:t>
      </w:r>
      <w:r w:rsidR="007854D6">
        <w:t>s</w:t>
      </w:r>
      <w:r w:rsidRPr="001A37E5">
        <w:t xml:space="preserve"> effective communication channels between </w:t>
      </w:r>
      <w:r w:rsidR="007854D6">
        <w:t>the</w:t>
      </w:r>
      <w:r w:rsidRPr="001A37E5">
        <w:t xml:space="preserve"> departments responsible for functional/operational safety, cybersecurity and any other relevant disciplines related to the achievement of vehicle safety.</w:t>
      </w:r>
    </w:p>
    <w:p w14:paraId="43D4275C" w14:textId="2740BC86" w:rsidR="00D45979" w:rsidRPr="001A37E5" w:rsidRDefault="00D45979" w:rsidP="00D45979">
      <w:pPr>
        <w:pStyle w:val="SingleTxtG"/>
      </w:pPr>
      <w:r w:rsidRPr="001A37E5">
        <w:t>69.</w:t>
      </w:r>
      <w:r w:rsidRPr="001A37E5">
        <w:tab/>
        <w:t xml:space="preserve">Examples of processes and </w:t>
      </w:r>
      <w:r w:rsidR="007854D6">
        <w:t>activities</w:t>
      </w:r>
      <w:r w:rsidRPr="001A37E5">
        <w:t xml:space="preserve"> that should be considered to assure that responsibilities are properly discharged:</w:t>
      </w:r>
    </w:p>
    <w:p w14:paraId="3CF6C425" w14:textId="34273443" w:rsidR="00D45979" w:rsidRPr="001A37E5" w:rsidRDefault="00D45979" w:rsidP="00D45979">
      <w:pPr>
        <w:pStyle w:val="SingleTxtG"/>
        <w:ind w:firstLine="567"/>
      </w:pPr>
      <w:r w:rsidRPr="001A37E5">
        <w:t>(a)</w:t>
      </w:r>
      <w:r w:rsidRPr="001A37E5">
        <w:tab/>
        <w:t xml:space="preserve">Roles and responsibilities </w:t>
      </w:r>
      <w:r w:rsidR="001F6611">
        <w:t xml:space="preserve">of the people involved </w:t>
      </w:r>
      <w:r w:rsidRPr="001A37E5">
        <w:t xml:space="preserve">during the design and development </w:t>
      </w:r>
      <w:r w:rsidR="001F6611">
        <w:t>phase</w:t>
      </w:r>
    </w:p>
    <w:p w14:paraId="61CFA378" w14:textId="798D375E" w:rsidR="00D45979" w:rsidRPr="001A37E5" w:rsidRDefault="00D45979" w:rsidP="00D45979">
      <w:pPr>
        <w:pStyle w:val="SingleTxtG"/>
        <w:ind w:firstLine="567"/>
      </w:pPr>
      <w:r w:rsidRPr="001A37E5">
        <w:t>(b)</w:t>
      </w:r>
      <w:r w:rsidRPr="001A37E5">
        <w:tab/>
        <w:t xml:space="preserve">Qualifications and experience of persons responsible for making decisions </w:t>
      </w:r>
      <w:r w:rsidR="001F6611">
        <w:t>that affect</w:t>
      </w:r>
      <w:r w:rsidRPr="001A37E5">
        <w:t xml:space="preserve"> safety</w:t>
      </w:r>
    </w:p>
    <w:p w14:paraId="75BF1F3D" w14:textId="2E2EC595" w:rsidR="00D45979" w:rsidRPr="001A37E5" w:rsidRDefault="00D45979" w:rsidP="00D45979">
      <w:pPr>
        <w:pStyle w:val="SingleTxtG"/>
        <w:ind w:firstLine="567"/>
      </w:pPr>
      <w:r w:rsidRPr="001A37E5">
        <w:t>(c)</w:t>
      </w:r>
      <w:r w:rsidRPr="001A37E5">
        <w:tab/>
        <w:t xml:space="preserve">Coordination </w:t>
      </w:r>
      <w:r w:rsidR="001F6611">
        <w:t xml:space="preserve">of roles, responsibilities and information transfer </w:t>
      </w:r>
      <w:r w:rsidRPr="001A37E5">
        <w:t>between design and production</w:t>
      </w:r>
      <w:r w:rsidR="001F6611">
        <w:t xml:space="preserve"> activities</w:t>
      </w:r>
    </w:p>
    <w:p w14:paraId="401E4F89" w14:textId="3992176C" w:rsidR="00D45979" w:rsidRPr="001A37E5" w:rsidRDefault="00D45979" w:rsidP="00D45979">
      <w:pPr>
        <w:pStyle w:val="SingleTxtG"/>
      </w:pPr>
      <w:r w:rsidRPr="001A37E5">
        <w:t>70.</w:t>
      </w:r>
      <w:r w:rsidRPr="001A37E5">
        <w:tab/>
        <w:t xml:space="preserve">Examples of processes and </w:t>
      </w:r>
      <w:r w:rsidR="001F6611">
        <w:t>activities</w:t>
      </w:r>
      <w:r w:rsidRPr="001A37E5">
        <w:t xml:space="preserve"> that are recommended to be documented to ensure the robustness of the </w:t>
      </w:r>
      <w:r w:rsidR="001F6611">
        <w:t xml:space="preserve">development and the </w:t>
      </w:r>
      <w:r w:rsidRPr="001A37E5">
        <w:t xml:space="preserve">production phase include: </w:t>
      </w:r>
    </w:p>
    <w:p w14:paraId="65DE15A8" w14:textId="77777777" w:rsidR="00D45979" w:rsidRPr="001A37E5" w:rsidRDefault="00D45979" w:rsidP="00D45979">
      <w:pPr>
        <w:pStyle w:val="SingleTxtG"/>
        <w:ind w:firstLine="567"/>
      </w:pPr>
      <w:r w:rsidRPr="001A37E5">
        <w:t>(a)</w:t>
      </w:r>
      <w:r w:rsidRPr="001A37E5">
        <w:tab/>
        <w:t>Quality Management System accreditation (e.g., as per IATF 16949 or ISO 9001 or equivalent)</w:t>
      </w:r>
    </w:p>
    <w:p w14:paraId="13F1B489" w14:textId="23E942C9" w:rsidR="00D45979" w:rsidRPr="001A37E5" w:rsidRDefault="00D45979" w:rsidP="00D45979">
      <w:pPr>
        <w:pStyle w:val="SingleTxtG"/>
        <w:ind w:firstLine="567"/>
      </w:pPr>
      <w:r w:rsidRPr="001A37E5">
        <w:lastRenderedPageBreak/>
        <w:t>(b)</w:t>
      </w:r>
      <w:r w:rsidRPr="001A37E5">
        <w:tab/>
        <w:t>A description of the way in which the organisation performs all the production functions including management of working conditions</w:t>
      </w:r>
      <w:r w:rsidR="00AD29FF">
        <w:t>,</w:t>
      </w:r>
      <w:r w:rsidRPr="001A37E5">
        <w:t xml:space="preserve"> </w:t>
      </w:r>
      <w:r w:rsidR="00AD29FF">
        <w:t>working</w:t>
      </w:r>
      <w:r w:rsidRPr="001A37E5">
        <w:t xml:space="preserve"> environment</w:t>
      </w:r>
      <w:r w:rsidR="00AD29FF">
        <w:t>,</w:t>
      </w:r>
      <w:r w:rsidRPr="001A37E5">
        <w:t xml:space="preserve"> </w:t>
      </w:r>
      <w:proofErr w:type="gramStart"/>
      <w:r w:rsidRPr="001A37E5">
        <w:t>equipment</w:t>
      </w:r>
      <w:proofErr w:type="gramEnd"/>
      <w:r w:rsidRPr="001A37E5">
        <w:t xml:space="preserve"> and tools.</w:t>
      </w:r>
    </w:p>
    <w:p w14:paraId="3AA7B1D4" w14:textId="46B3D423" w:rsidR="00D45979" w:rsidRPr="001A37E5" w:rsidRDefault="00D45979" w:rsidP="00D45979">
      <w:pPr>
        <w:pStyle w:val="SingleTxtG"/>
      </w:pPr>
      <w:r w:rsidRPr="001A37E5">
        <w:t>71.</w:t>
      </w:r>
      <w:r w:rsidRPr="001A37E5">
        <w:tab/>
        <w:t xml:space="preserve">Examples of processes and </w:t>
      </w:r>
      <w:r w:rsidR="00AD29FF">
        <w:t>activities</w:t>
      </w:r>
      <w:r w:rsidRPr="001A37E5">
        <w:t xml:space="preserve"> to be documented to assure robustness of </w:t>
      </w:r>
      <w:r w:rsidR="00AD29FF">
        <w:t xml:space="preserve">development and </w:t>
      </w:r>
      <w:r w:rsidRPr="001A37E5">
        <w:t xml:space="preserve">distributed production: </w:t>
      </w:r>
    </w:p>
    <w:p w14:paraId="4E5DE57C" w14:textId="14C91070" w:rsidR="00D45979" w:rsidRPr="001A37E5" w:rsidRDefault="00D45979" w:rsidP="00D45979">
      <w:pPr>
        <w:pStyle w:val="SingleTxtG"/>
        <w:ind w:firstLine="567"/>
      </w:pPr>
      <w:r w:rsidRPr="001A37E5">
        <w:t>(a)</w:t>
      </w:r>
      <w:r w:rsidRPr="001A37E5">
        <w:tab/>
        <w:t xml:space="preserve">Liaison between the vehicle </w:t>
      </w:r>
      <w:r w:rsidR="00B5170F">
        <w:t xml:space="preserve">and/or ADS </w:t>
      </w:r>
      <w:r w:rsidRPr="001A37E5">
        <w:t>manufacturer and all other organisations (partners or subcontractors) involved</w:t>
      </w:r>
    </w:p>
    <w:p w14:paraId="0339AD3A" w14:textId="77777777" w:rsidR="00D45979" w:rsidRPr="001A37E5" w:rsidRDefault="00D45979" w:rsidP="00D45979">
      <w:pPr>
        <w:pStyle w:val="SingleTxtG"/>
        <w:ind w:firstLine="567"/>
      </w:pPr>
      <w:r w:rsidRPr="001A37E5">
        <w:t>(b)</w:t>
      </w:r>
      <w:r w:rsidRPr="001A37E5">
        <w:tab/>
        <w:t>Criteria for the acceptability of “subsystem/components” manufactured by other partners or subcontractors. (i.e., deployment of production assurance requirements to supply chain)</w:t>
      </w:r>
    </w:p>
    <w:p w14:paraId="56B7421E" w14:textId="77777777" w:rsidR="00D45979" w:rsidRPr="001A37E5" w:rsidRDefault="00D45979" w:rsidP="00D45979">
      <w:pPr>
        <w:pStyle w:val="SingleTxtG"/>
      </w:pPr>
      <w:r w:rsidRPr="001A37E5">
        <w:t>72.</w:t>
      </w:r>
      <w:r w:rsidRPr="001A37E5">
        <w:tab/>
        <w:t xml:space="preserve">It is recommended that the manufacturer demonstrate that periodic </w:t>
      </w:r>
      <w:bookmarkStart w:id="4" w:name="_Hlk94806067"/>
      <w:r w:rsidRPr="001A37E5">
        <w:t xml:space="preserve">independent internal audits and external audit </w:t>
      </w:r>
      <w:bookmarkEnd w:id="4"/>
      <w:r w:rsidRPr="001A37E5">
        <w:t>are carried out to ensure that the processes established for the Safety Management System are implemented consistently. (UN R157, para. 3.5.5, ISO 26262-2, para. 6.4.11)</w:t>
      </w:r>
    </w:p>
    <w:p w14:paraId="4F704DA5" w14:textId="008866D8" w:rsidR="00D45979" w:rsidRPr="001A37E5" w:rsidRDefault="00D45979" w:rsidP="00D45979">
      <w:pPr>
        <w:pStyle w:val="SingleTxtG"/>
      </w:pPr>
      <w:r w:rsidRPr="001A37E5">
        <w:t>73.</w:t>
      </w:r>
      <w:r w:rsidRPr="001A37E5">
        <w:tab/>
        <w:t xml:space="preserve">The following are examples of processes and </w:t>
      </w:r>
      <w:r w:rsidR="00AF2AC3">
        <w:t>activities</w:t>
      </w:r>
      <w:r w:rsidRPr="001A37E5">
        <w:t xml:space="preserve"> that should be documented to assure independent design audit and assessment:</w:t>
      </w:r>
    </w:p>
    <w:p w14:paraId="225F8E22" w14:textId="3C6F4AD4" w:rsidR="00D45979" w:rsidRPr="006033A3" w:rsidRDefault="00D45979" w:rsidP="00D45979">
      <w:pPr>
        <w:pStyle w:val="SingleTxtG"/>
        <w:ind w:firstLine="567"/>
        <w:rPr>
          <w:strike/>
        </w:rPr>
      </w:pPr>
      <w:r w:rsidRPr="001A37E5">
        <w:t>(a)</w:t>
      </w:r>
      <w:r w:rsidRPr="001A37E5">
        <w:tab/>
      </w:r>
      <w:r w:rsidR="00187800">
        <w:t>a</w:t>
      </w:r>
      <w:r w:rsidRPr="001A37E5">
        <w:t>ssurance that all practices and procedure</w:t>
      </w:r>
      <w:r w:rsidR="00AF2AC3">
        <w:t>s</w:t>
      </w:r>
      <w:r w:rsidRPr="001A37E5">
        <w:t xml:space="preserve"> applied during the vehicle\system development are </w:t>
      </w:r>
      <w:proofErr w:type="gramStart"/>
      <w:r w:rsidRPr="001A37E5">
        <w:t>followed</w:t>
      </w:r>
      <w:r w:rsidR="002561D8">
        <w:t>;</w:t>
      </w:r>
      <w:proofErr w:type="gramEnd"/>
    </w:p>
    <w:p w14:paraId="46DC6400" w14:textId="7C65F2D4" w:rsidR="00D45979" w:rsidRPr="001A37E5" w:rsidRDefault="00D45979" w:rsidP="00D45979">
      <w:pPr>
        <w:pStyle w:val="SingleTxtG"/>
        <w:ind w:firstLine="567"/>
      </w:pPr>
      <w:r w:rsidRPr="001A37E5">
        <w:t>(b)</w:t>
      </w:r>
      <w:r w:rsidRPr="001A37E5">
        <w:tab/>
      </w:r>
      <w:r w:rsidR="00187800">
        <w:t>a</w:t>
      </w:r>
      <w:r w:rsidRPr="001A37E5">
        <w:t xml:space="preserve">ssurance </w:t>
      </w:r>
      <w:r w:rsidR="00AF2AC3">
        <w:t xml:space="preserve">that </w:t>
      </w:r>
      <w:r w:rsidR="00F001B8">
        <w:t xml:space="preserve">there is </w:t>
      </w:r>
      <w:r w:rsidRPr="001A37E5">
        <w:t xml:space="preserve">an independent check </w:t>
      </w:r>
      <w:r w:rsidR="00AF2AC3">
        <w:t>of</w:t>
      </w:r>
      <w:r w:rsidRPr="001A37E5">
        <w:t xml:space="preserve"> compliance with the applicable requirements and regulations</w:t>
      </w:r>
      <w:r w:rsidR="00AF2AC3">
        <w:t xml:space="preserve"> is performed</w:t>
      </w:r>
      <w:r w:rsidRPr="001A37E5">
        <w:t>. (</w:t>
      </w:r>
      <w:r w:rsidR="00A83932">
        <w:t xml:space="preserve">i.e., not </w:t>
      </w:r>
      <w:r w:rsidRPr="001A37E5">
        <w:t>from person creating the compliance data</w:t>
      </w:r>
      <w:proofErr w:type="gramStart"/>
      <w:r w:rsidRPr="001A37E5">
        <w:t>)</w:t>
      </w:r>
      <w:r w:rsidR="002561D8">
        <w:t>;</w:t>
      </w:r>
      <w:proofErr w:type="gramEnd"/>
    </w:p>
    <w:p w14:paraId="0FF52FF1" w14:textId="7C9B19A6" w:rsidR="00D45979" w:rsidRPr="001A37E5" w:rsidRDefault="00D45979" w:rsidP="00D45979">
      <w:pPr>
        <w:pStyle w:val="SingleTxtG"/>
        <w:ind w:firstLine="567"/>
      </w:pPr>
      <w:r w:rsidRPr="001A37E5">
        <w:t>(c)</w:t>
      </w:r>
      <w:r w:rsidRPr="001A37E5">
        <w:tab/>
      </w:r>
      <w:r w:rsidR="00187800">
        <w:t>p</w:t>
      </w:r>
      <w:r w:rsidRPr="001A37E5">
        <w:t xml:space="preserve">rocess to assure the continuing evaluation of the Safety </w:t>
      </w:r>
      <w:r w:rsidR="00187800">
        <w:t>M</w:t>
      </w:r>
      <w:r w:rsidRPr="001A37E5">
        <w:t xml:space="preserve">anagement </w:t>
      </w:r>
      <w:r w:rsidR="00187800">
        <w:t>S</w:t>
      </w:r>
      <w:r w:rsidRPr="001A37E5">
        <w:t xml:space="preserve">ystem to ensure that it remains effective. </w:t>
      </w:r>
    </w:p>
    <w:p w14:paraId="4C3CDF28" w14:textId="4F3344D2" w:rsidR="00D45979" w:rsidRPr="001A37E5" w:rsidRDefault="00D45979" w:rsidP="00D45979">
      <w:pPr>
        <w:pStyle w:val="SingleTxtG"/>
      </w:pPr>
      <w:r w:rsidRPr="001A37E5">
        <w:t>74.</w:t>
      </w:r>
      <w:r w:rsidRPr="001A37E5">
        <w:tab/>
        <w:t>It is recommended that</w:t>
      </w:r>
      <w:r w:rsidR="00A83932">
        <w:t xml:space="preserve"> a</w:t>
      </w:r>
      <w:r w:rsidRPr="001A37E5">
        <w:t xml:space="preserve"> manufacturer put</w:t>
      </w:r>
      <w:r w:rsidR="00A83932">
        <w:t>s</w:t>
      </w:r>
      <w:r w:rsidRPr="001A37E5">
        <w:t xml:space="preserve"> in place suitable arrangements (</w:t>
      </w:r>
      <w:proofErr w:type="gramStart"/>
      <w:r w:rsidRPr="001A37E5">
        <w:t>e.g.</w:t>
      </w:r>
      <w:proofErr w:type="gramEnd"/>
      <w:r w:rsidRPr="001A37E5">
        <w:t xml:space="preserve"> contractual arrangements, clear interfaces, quality management system) with </w:t>
      </w:r>
      <w:r w:rsidR="00187800">
        <w:t xml:space="preserve">any organization involved in the development, manufacturing or in-use deployment of their vehicles (e.g. contracted suppliers, service providers or manufacturers’ sub-organizations) </w:t>
      </w:r>
      <w:r w:rsidRPr="001A37E5">
        <w:t>to ensure that the</w:t>
      </w:r>
      <w:r w:rsidR="00187800">
        <w:t xml:space="preserve">ir </w:t>
      </w:r>
      <w:r w:rsidR="009D212F">
        <w:t>approach to</w:t>
      </w:r>
      <w:r w:rsidRPr="001A37E5">
        <w:t xml:space="preserve"> safety management </w:t>
      </w:r>
      <w:r w:rsidR="009D212F">
        <w:t>related to the committed activities</w:t>
      </w:r>
      <w:r w:rsidRPr="001A37E5">
        <w:t xml:space="preserve"> complies with the </w:t>
      </w:r>
      <w:r w:rsidR="009D212F">
        <w:t>recommendations</w:t>
      </w:r>
      <w:r w:rsidRPr="001A37E5">
        <w:t xml:space="preserve"> of </w:t>
      </w:r>
      <w:r w:rsidR="00A14315">
        <w:t>the present guidelines.</w:t>
      </w:r>
    </w:p>
    <w:p w14:paraId="5649DA9F" w14:textId="2398E4B0" w:rsidR="00D45979" w:rsidRPr="001A37E5" w:rsidRDefault="00D45979" w:rsidP="00D45979">
      <w:pPr>
        <w:pStyle w:val="SingleTxtG"/>
      </w:pPr>
      <w:r w:rsidRPr="001A37E5">
        <w:t>75.</w:t>
      </w:r>
      <w:r w:rsidRPr="001A37E5">
        <w:tab/>
        <w:t xml:space="preserve">Examples of processes and </w:t>
      </w:r>
      <w:r w:rsidR="00E451C0">
        <w:t>activities</w:t>
      </w:r>
      <w:r w:rsidR="00E451C0" w:rsidRPr="001A37E5">
        <w:t xml:space="preserve"> </w:t>
      </w:r>
      <w:r w:rsidRPr="001A37E5">
        <w:t>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2A9ADC6B" w:rsidR="00D45979" w:rsidRPr="001A37E5" w:rsidRDefault="00D45979" w:rsidP="00D45979">
      <w:pPr>
        <w:pStyle w:val="SingleTxtG"/>
        <w:ind w:firstLine="567"/>
      </w:pPr>
      <w:r w:rsidRPr="001A37E5">
        <w:t>(d)</w:t>
      </w:r>
      <w:r w:rsidRPr="001A37E5">
        <w:tab/>
        <w:t>Processes to establish contracts, agreements for ensuring safety across the phases of development, production</w:t>
      </w:r>
      <w:r w:rsidR="00A14315">
        <w:t>,</w:t>
      </w:r>
      <w:r w:rsidRPr="001A37E5">
        <w:t xml:space="preserve"> and postproduction </w:t>
      </w:r>
    </w:p>
    <w:p w14:paraId="626932E3" w14:textId="554ED03B" w:rsidR="00D45979" w:rsidRPr="001A37E5" w:rsidRDefault="00CB7676" w:rsidP="00D45979">
      <w:pPr>
        <w:pStyle w:val="SingleTxtG"/>
        <w:ind w:firstLine="567"/>
      </w:pPr>
      <w:r>
        <w:t>(e)</w:t>
      </w:r>
      <w:r w:rsidR="00D45979" w:rsidRPr="001A37E5">
        <w:tab/>
        <w:t>Processes for distributed safety activities.</w:t>
      </w:r>
    </w:p>
    <w:p w14:paraId="09D98C7B" w14:textId="1C0CA664" w:rsidR="00450743" w:rsidRPr="001A37E5" w:rsidRDefault="00A14315" w:rsidP="00450743">
      <w:pPr>
        <w:pStyle w:val="H23G"/>
      </w:pPr>
      <w:r>
        <w:tab/>
      </w:r>
      <w:r w:rsidR="00450743" w:rsidRPr="001A37E5">
        <w:t>2.</w:t>
      </w:r>
      <w:r w:rsidR="00450743" w:rsidRPr="001A37E5">
        <w:tab/>
      </w:r>
      <w:r w:rsidR="00450743" w:rsidRPr="001A37E5">
        <w:tab/>
        <w:t xml:space="preserve">Link with the in-service monitoring/reporting pillar </w:t>
      </w:r>
    </w:p>
    <w:p w14:paraId="78D222FA" w14:textId="50D4E84B" w:rsidR="00D45979" w:rsidRPr="001A37E5" w:rsidRDefault="00D45979" w:rsidP="00D45979">
      <w:pPr>
        <w:pStyle w:val="SingleTxtG"/>
      </w:pPr>
      <w:r w:rsidRPr="001A37E5">
        <w:t>76.</w:t>
      </w:r>
      <w:r w:rsidRPr="001A37E5">
        <w:tab/>
        <w:t xml:space="preserve">It is recommended that </w:t>
      </w:r>
      <w:r w:rsidR="00A83932">
        <w:t xml:space="preserve">a </w:t>
      </w:r>
      <w:r w:rsidRPr="001A37E5">
        <w:t>manufacturer ha</w:t>
      </w:r>
      <w:r w:rsidR="00A83932">
        <w:t>s</w:t>
      </w:r>
      <w:r w:rsidRPr="001A37E5">
        <w:t xml:space="preserve"> processes to monitor safety-relevant incidents/ crashes/collisions caused by the ADS</w:t>
      </w:r>
      <w:r w:rsidR="00450743">
        <w:rPr>
          <w:rFonts w:hint="eastAsia"/>
          <w:lang w:eastAsia="ja-JP"/>
        </w:rPr>
        <w:t>.</w:t>
      </w:r>
      <w:r w:rsidRPr="001A37E5">
        <w:t xml:space="preserve"> </w:t>
      </w:r>
      <w:r w:rsidR="00450743">
        <w:t>The manufactures</w:t>
      </w:r>
      <w:r w:rsidRPr="001A37E5">
        <w:t xml:space="preserve"> </w:t>
      </w:r>
      <w:r w:rsidR="00450743">
        <w:t xml:space="preserve">should also have </w:t>
      </w:r>
      <w:r w:rsidRPr="001A37E5">
        <w:t xml:space="preserve">a process to manage potential safety-relevant gaps </w:t>
      </w:r>
      <w:r w:rsidR="00617EA4">
        <w:t>during the in-service operation phase</w:t>
      </w:r>
      <w:r w:rsidRPr="001A37E5">
        <w:t xml:space="preserve"> (</w:t>
      </w:r>
      <w:r w:rsidR="00617EA4">
        <w:t>possibly identified by in-service</w:t>
      </w:r>
      <w:r w:rsidRPr="001A37E5">
        <w:t xml:space="preserve"> monitoring) and </w:t>
      </w:r>
      <w:r w:rsidR="00FC7BDD">
        <w:t>a</w:t>
      </w:r>
      <w:r w:rsidRPr="001A37E5">
        <w:t xml:space="preserve"> </w:t>
      </w:r>
      <w:r w:rsidR="00617EA4">
        <w:t xml:space="preserve">process to </w:t>
      </w:r>
      <w:r w:rsidRPr="001A37E5">
        <w:t xml:space="preserve">update </w:t>
      </w:r>
      <w:r w:rsidR="00617EA4">
        <w:t>those</w:t>
      </w:r>
      <w:r w:rsidRPr="001A37E5">
        <w:t xml:space="preserve"> vehicles. </w:t>
      </w:r>
    </w:p>
    <w:p w14:paraId="54FBE957" w14:textId="013E997E" w:rsidR="00D45979" w:rsidRPr="001A37E5" w:rsidRDefault="00D45979" w:rsidP="006033A3">
      <w:pPr>
        <w:pStyle w:val="SingleTxtG"/>
      </w:pPr>
      <w:r w:rsidRPr="001A37E5">
        <w:t>77.</w:t>
      </w:r>
      <w:r w:rsidRPr="001A37E5">
        <w:tab/>
        <w:t xml:space="preserve">The manufacturer should have processes to report </w:t>
      </w:r>
      <w:r w:rsidR="00617EA4">
        <w:t>safety relevant</w:t>
      </w:r>
      <w:r w:rsidRPr="001A37E5">
        <w:t xml:space="preserve"> </w:t>
      </w:r>
      <w:r w:rsidR="00617EA4">
        <w:t xml:space="preserve">occurrences </w:t>
      </w:r>
      <w:r w:rsidRPr="001A37E5">
        <w:t>(</w:t>
      </w:r>
      <w:proofErr w:type="gramStart"/>
      <w:r w:rsidRPr="001A37E5">
        <w:t>e.g.</w:t>
      </w:r>
      <w:proofErr w:type="gramEnd"/>
      <w:r w:rsidRPr="001A37E5">
        <w:t xml:space="preserve"> collision with another road users and potential safety-relevant gaps</w:t>
      </w:r>
      <w:r w:rsidR="00617EA4">
        <w:t>, see the</w:t>
      </w:r>
      <w:r w:rsidR="00A847A2">
        <w:t xml:space="preserve"> In-service Monitoring and Reporting Pillar</w:t>
      </w:r>
      <w:r w:rsidRPr="001A37E5">
        <w:t xml:space="preserve">) to the relevant authority when </w:t>
      </w:r>
      <w:r w:rsidR="00A847A2">
        <w:t>they</w:t>
      </w:r>
      <w:r w:rsidRPr="001A37E5">
        <w:t xml:space="preserve"> occur.</w:t>
      </w:r>
      <w:bookmarkStart w:id="5" w:name="_Hlk113896298"/>
      <w:bookmarkEnd w:id="3"/>
    </w:p>
    <w:bookmarkEnd w:id="5"/>
    <w:p w14:paraId="5F339D0C" w14:textId="1D2FE933" w:rsidR="00D45979" w:rsidRPr="001A37E5" w:rsidRDefault="00D45979" w:rsidP="00D45979">
      <w:pPr>
        <w:pStyle w:val="SingleTxtG"/>
      </w:pPr>
      <w:r w:rsidRPr="001A37E5">
        <w:t>78.</w:t>
      </w:r>
      <w:r w:rsidRPr="001A37E5">
        <w:tab/>
        <w:t>The manufacturers should set up process</w:t>
      </w:r>
      <w:r w:rsidR="00A847A2">
        <w:t>es</w:t>
      </w:r>
      <w:r w:rsidRPr="001A37E5">
        <w:t xml:space="preserve"> for the operational phase </w:t>
      </w:r>
      <w:r w:rsidR="00A847A2">
        <w:t>to confirm</w:t>
      </w:r>
      <w:r w:rsidRPr="001A37E5">
        <w:t xml:space="preserve"> of compliance with the </w:t>
      </w:r>
      <w:r w:rsidR="00A847A2">
        <w:t xml:space="preserve">defined </w:t>
      </w:r>
      <w:r w:rsidRPr="001A37E5">
        <w:t xml:space="preserve">safety </w:t>
      </w:r>
      <w:r w:rsidR="00A847A2">
        <w:t>case.</w:t>
      </w:r>
      <w:r w:rsidRPr="001A37E5">
        <w:t xml:space="preserve"> </w:t>
      </w:r>
      <w:r w:rsidR="00A847A2">
        <w:t xml:space="preserve">It should </w:t>
      </w:r>
      <w:proofErr w:type="gramStart"/>
      <w:r w:rsidR="00A847A2">
        <w:t>include,</w:t>
      </w:r>
      <w:proofErr w:type="gramEnd"/>
      <w:r w:rsidR="00A847A2">
        <w:t xml:space="preserve"> </w:t>
      </w:r>
      <w:r w:rsidRPr="001A37E5">
        <w:t xml:space="preserve">early detection of new unknown </w:t>
      </w:r>
      <w:r w:rsidR="00A847A2">
        <w:t>situations</w:t>
      </w:r>
      <w:r w:rsidRPr="001A37E5">
        <w:t xml:space="preserve"> (in line with SOTIF safety development goal to minimize the unknown scenarios area), event investigation, to share learnings derived from incidents and near-miss analysis </w:t>
      </w:r>
      <w:r w:rsidRPr="001A37E5">
        <w:lastRenderedPageBreak/>
        <w:t>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1A37E5" w:rsidRDefault="00D45979" w:rsidP="00D45979">
      <w:pPr>
        <w:pStyle w:val="H23G"/>
      </w:pPr>
      <w:r w:rsidRPr="001A37E5">
        <w:tab/>
        <w:t>3.</w:t>
      </w:r>
      <w:r w:rsidRPr="001A37E5">
        <w:tab/>
      </w:r>
      <w:r w:rsidR="00787C98">
        <w:t>Updates</w:t>
      </w:r>
      <w:r w:rsidRPr="001A37E5">
        <w:t xml:space="preserve"> of the SMS</w:t>
      </w:r>
    </w:p>
    <w:p w14:paraId="4DB81D96" w14:textId="405F6F6F" w:rsidR="00D45979" w:rsidRPr="001A37E5" w:rsidRDefault="00D45979" w:rsidP="00D45979">
      <w:pPr>
        <w:pStyle w:val="SingleTxtG"/>
      </w:pPr>
      <w:r w:rsidRPr="001A37E5">
        <w:t>80.</w:t>
      </w:r>
      <w:r w:rsidRPr="001A37E5">
        <w:tab/>
      </w:r>
      <w:r w:rsidR="00B42E83">
        <w:t xml:space="preserve">SMS documentation shall </w:t>
      </w:r>
      <w:r w:rsidR="00B42E83" w:rsidRPr="001A37E5">
        <w:t xml:space="preserve">be regularly updated in line with any relevant changes to the SMS processes. </w:t>
      </w:r>
      <w:r w:rsidR="00B42E83">
        <w:t>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w:t>
      </w:r>
      <w:proofErr w:type="gramStart"/>
      <w:r w:rsidR="00B42E83">
        <w:t>e.g.</w:t>
      </w:r>
      <w:proofErr w:type="gramEnd"/>
      <w:r w:rsidR="00B42E83">
        <w:t xml:space="preserve"> “Plan, Do, Check, Act as described in ISO 9001)</w:t>
      </w:r>
      <w:r w:rsidRPr="001A37E5">
        <w:t>.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7757577E"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r w:rsidR="00606782">
        <w:t>to</w:t>
      </w:r>
      <w:r w:rsidRPr="001A37E5">
        <w:t xml:space="preserve"> the ADS have been identified by the manufacturer and a consistent safety-by-design concept has</w:t>
      </w:r>
      <w:r w:rsidR="00F001B8">
        <w:t xml:space="preserve"> been</w:t>
      </w:r>
      <w:r w:rsidRPr="001A37E5">
        <w:t xml:space="preserve"> </w:t>
      </w:r>
      <w:r w:rsidR="00A83932">
        <w:t>implemented</w:t>
      </w:r>
      <w:r w:rsidRPr="001A37E5">
        <w:t xml:space="preserve"> to mitigate these risks. In addition, it should demonstrate that the risk assessment and the design have been validated by the manufacturer through testing</w:t>
      </w:r>
      <w:r w:rsidR="00A83932">
        <w:t>. This should</w:t>
      </w:r>
      <w:r w:rsidR="00606782">
        <w:t xml:space="preserve"> demonstrate</w:t>
      </w:r>
      <w:r w:rsidR="00876593">
        <w:t xml:space="preserve"> that,</w:t>
      </w:r>
      <w:r w:rsidR="00606782">
        <w:t xml:space="preserve"> </w:t>
      </w:r>
      <w:r w:rsidRPr="001A37E5">
        <w:t>before the vehicle is placed on the market</w:t>
      </w:r>
      <w:r w:rsidR="00876593">
        <w:t>,</w:t>
      </w:r>
      <w:r w:rsidRPr="001A37E5">
        <w:t xml:space="preserve"> it meets the relevant safety requirements</w:t>
      </w:r>
      <w:r w:rsidR="00876593">
        <w:t xml:space="preserve">. This means it </w:t>
      </w:r>
      <w:r w:rsidRPr="001A37E5">
        <w:t>is free of unreasonable safety risks to the broader transport ecosystem</w:t>
      </w:r>
      <w:r w:rsidR="00876593">
        <w:t xml:space="preserve"> and </w:t>
      </w:r>
      <w:proofErr w:type="gramStart"/>
      <w:r w:rsidR="00876593">
        <w:t>in particular to</w:t>
      </w:r>
      <w:proofErr w:type="gramEnd"/>
      <w:r w:rsidR="00876593">
        <w:t xml:space="preserve"> </w:t>
      </w:r>
      <w:r w:rsidRPr="001A37E5">
        <w:t>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r w:rsidR="00391CA5">
        <w:t xml:space="preserve">should </w:t>
      </w:r>
      <w:r w:rsidRPr="001A37E5">
        <w:t>be provided, which gives a simple explanation of the operational characteristics of the ADS and ADS features:</w:t>
      </w:r>
    </w:p>
    <w:p w14:paraId="32009E86" w14:textId="58E3DF3B" w:rsidR="00D45979" w:rsidRPr="001A37E5" w:rsidRDefault="00D45979" w:rsidP="00D45979">
      <w:pPr>
        <w:pStyle w:val="SingleTxtG"/>
        <w:ind w:firstLine="567"/>
      </w:pPr>
      <w:r w:rsidRPr="001A37E5">
        <w:t>(a)</w:t>
      </w:r>
      <w:r w:rsidRPr="001A37E5">
        <w:tab/>
        <w:t>Operational Design Domain (Speed, road type, country, Environment, Road conditions, etc</w:t>
      </w:r>
      <w:r w:rsidR="00D95AB3">
        <w:t>.</w:t>
      </w:r>
      <w:proofErr w:type="gramStart"/>
      <w:r w:rsidRPr="001A37E5">
        <w:t>)</w:t>
      </w:r>
      <w:r w:rsidR="00B42E83">
        <w:t>;</w:t>
      </w:r>
      <w:proofErr w:type="gramEnd"/>
    </w:p>
    <w:p w14:paraId="5CCE4B14" w14:textId="77777777" w:rsidR="00D45979" w:rsidRPr="001A37E5" w:rsidRDefault="00D45979" w:rsidP="00D45979">
      <w:pPr>
        <w:pStyle w:val="SingleTxtG"/>
        <w:ind w:firstLine="567"/>
      </w:pPr>
      <w:r w:rsidRPr="001A37E5">
        <w:t>(b)</w:t>
      </w:r>
      <w:r w:rsidRPr="001A37E5">
        <w:tab/>
        <w:t>Basic performance (</w:t>
      </w:r>
      <w:proofErr w:type="gramStart"/>
      <w:r w:rsidRPr="001A37E5">
        <w:t>e.g.</w:t>
      </w:r>
      <w:proofErr w:type="gramEnd"/>
      <w:r w:rsidRPr="001A37E5">
        <w:t xml:space="preserve">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3380BB76" w:rsidR="00D45979" w:rsidRPr="001A37E5" w:rsidRDefault="00D45979" w:rsidP="00D45979">
      <w:pPr>
        <w:pStyle w:val="SingleTxtG"/>
        <w:ind w:firstLine="567"/>
      </w:pPr>
      <w:r w:rsidRPr="001A37E5">
        <w:t>(e)</w:t>
      </w:r>
      <w:r w:rsidRPr="001A37E5">
        <w:tab/>
        <w:t xml:space="preserve">Interaction with the driver (if relevant) </w:t>
      </w:r>
    </w:p>
    <w:p w14:paraId="70C1B1A8" w14:textId="6CA47827" w:rsidR="00D45979" w:rsidRPr="001A37E5" w:rsidRDefault="00D45979" w:rsidP="00D45979">
      <w:pPr>
        <w:pStyle w:val="SingleTxtG"/>
        <w:ind w:firstLine="567"/>
      </w:pPr>
      <w:r w:rsidRPr="001A37E5">
        <w:t>(f)</w:t>
      </w:r>
      <w:r w:rsidRPr="001A37E5">
        <w:tab/>
        <w:t>Supervision centre (if relevant)</w:t>
      </w:r>
    </w:p>
    <w:p w14:paraId="51C95BD0" w14:textId="3C41AE60" w:rsidR="00D45979" w:rsidRPr="001A37E5" w:rsidRDefault="00D45979" w:rsidP="00D45979">
      <w:pPr>
        <w:pStyle w:val="SingleTxtG"/>
        <w:ind w:firstLine="567"/>
      </w:pPr>
      <w:r w:rsidRPr="001A37E5">
        <w:t>(g)</w:t>
      </w:r>
      <w:r w:rsidRPr="001A37E5">
        <w:tab/>
        <w:t xml:space="preserve">The </w:t>
      </w:r>
      <w:r w:rsidR="00D95AB3">
        <w:t xml:space="preserve">method of activating, </w:t>
      </w:r>
      <w:proofErr w:type="gramStart"/>
      <w:r w:rsidR="00D95AB3">
        <w:t>overriding</w:t>
      </w:r>
      <w:proofErr w:type="gramEnd"/>
      <w:r w:rsidRPr="001A37E5">
        <w:t xml:space="preserve"> or </w:t>
      </w:r>
      <w:r w:rsidR="00D95AB3">
        <w:t>deactivating</w:t>
      </w:r>
      <w:r w:rsidRPr="001A37E5">
        <w:t xml:space="preserve"> the ADS by </w:t>
      </w:r>
      <w:r w:rsidR="00D95AB3">
        <w:t xml:space="preserve">any or all of </w:t>
      </w:r>
      <w:r w:rsidRPr="001A37E5">
        <w:t>the driver (</w:t>
      </w:r>
      <w:r w:rsidR="00D12CAB">
        <w:t>where</w:t>
      </w:r>
      <w:r w:rsidRPr="001A37E5">
        <w:t xml:space="preserve"> relevant)</w:t>
      </w:r>
      <w:r w:rsidR="00D12CAB">
        <w:t>,</w:t>
      </w:r>
      <w:r w:rsidRPr="001A37E5">
        <w:t xml:space="preserve"> the human supervision centre (</w:t>
      </w:r>
      <w:r w:rsidR="00D12CAB">
        <w:t>where</w:t>
      </w:r>
      <w:r w:rsidRPr="001A37E5">
        <w:t xml:space="preserve"> relevant), passengers (</w:t>
      </w:r>
      <w:r w:rsidR="00D12CAB">
        <w:t>where</w:t>
      </w:r>
      <w:r w:rsidRPr="001A37E5">
        <w:t xml:space="preserve"> relevant) or other road users (</w:t>
      </w:r>
      <w:r w:rsidR="00D12CAB">
        <w:t>where</w:t>
      </w:r>
      <w:r w:rsidRPr="001A37E5">
        <w:t xml:space="preserve">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38F7D11F" w:rsidR="00D45979" w:rsidRPr="001A37E5" w:rsidRDefault="00D45979" w:rsidP="00D45979">
      <w:pPr>
        <w:pStyle w:val="SingleTxtG"/>
      </w:pPr>
      <w:r w:rsidRPr="001A37E5">
        <w:t>83.</w:t>
      </w:r>
      <w:r w:rsidRPr="001A37E5">
        <w:tab/>
        <w:t>A description should be provided which gives a</w:t>
      </w:r>
      <w:r w:rsidR="00B42E83">
        <w:t xml:space="preserve"> clear</w:t>
      </w:r>
      <w:r w:rsidRPr="001A37E5">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1A37E5" w:rsidRDefault="00D45979" w:rsidP="00D45979">
      <w:pPr>
        <w:pStyle w:val="SingleTxtG"/>
      </w:pPr>
      <w:r w:rsidRPr="001A37E5">
        <w:t>84.</w:t>
      </w:r>
      <w:r w:rsidRPr="001A37E5">
        <w:tab/>
        <w:t xml:space="preserve">It is recommended that a list of all input and sensed variables </w:t>
      </w:r>
      <w:r w:rsidR="00D12CAB">
        <w:t>is</w:t>
      </w:r>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lastRenderedPageBreak/>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BEBBFF3" w:rsidR="00D45979" w:rsidRPr="001A37E5" w:rsidRDefault="00D45979" w:rsidP="00D45979">
      <w:pPr>
        <w:pStyle w:val="SingleTxtG"/>
      </w:pPr>
      <w:r w:rsidRPr="001A37E5">
        <w:t>86.</w:t>
      </w:r>
      <w:r w:rsidRPr="001A37E5">
        <w:tab/>
        <w:t xml:space="preserve">A list should be provided, </w:t>
      </w:r>
      <w:r w:rsidR="00B8596E">
        <w:t>including</w:t>
      </w:r>
      <w:r w:rsidRPr="001A37E5">
        <w:t xml:space="preserve"> all the units of the </w:t>
      </w:r>
      <w:proofErr w:type="gramStart"/>
      <w:r w:rsidRPr="001A37E5">
        <w:t>ADS</w:t>
      </w:r>
      <w:proofErr w:type="gramEnd"/>
      <w:r w:rsidRPr="001A37E5">
        <w:t xml:space="preserve"> and mentioning the other vehicle systems which are needed to achieve the control function in question.</w:t>
      </w:r>
    </w:p>
    <w:p w14:paraId="35C0E90E" w14:textId="3E2F9DAD" w:rsidR="00D45979" w:rsidRPr="001A37E5" w:rsidRDefault="00D45979" w:rsidP="00D45979">
      <w:pPr>
        <w:pStyle w:val="SingleTxtG"/>
      </w:pPr>
      <w:r w:rsidRPr="001A37E5">
        <w:t>87.</w:t>
      </w:r>
      <w:r w:rsidRPr="001A37E5">
        <w:tab/>
        <w:t xml:space="preserve">An outline schematic showing these units </w:t>
      </w:r>
      <w:r w:rsidR="00D43F25">
        <w:t>and their relationships</w:t>
      </w:r>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43C0CBDE" w:rsidR="00D45979" w:rsidRPr="001A37E5" w:rsidRDefault="00D45979" w:rsidP="00D45979">
      <w:pPr>
        <w:pStyle w:val="SingleTxtG"/>
        <w:ind w:firstLine="567"/>
      </w:pPr>
      <w:r w:rsidRPr="001A37E5">
        <w:t>(b)</w:t>
      </w:r>
      <w:r w:rsidRPr="001A37E5">
        <w:tab/>
        <w:t xml:space="preserve">Characterization of </w:t>
      </w:r>
      <w:r w:rsidR="00D43F25">
        <w:t>d</w:t>
      </w:r>
      <w:r w:rsidRPr="001A37E5">
        <w:t xml:space="preserve">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0BCB9B4E" w:rsidR="00D45979" w:rsidRPr="001A37E5" w:rsidRDefault="00D45979" w:rsidP="00D45979">
      <w:pPr>
        <w:pStyle w:val="SingleTxtG"/>
        <w:ind w:firstLine="567"/>
      </w:pPr>
      <w:r w:rsidRPr="001A37E5">
        <w:t>(e)</w:t>
      </w:r>
      <w:r w:rsidRPr="001A37E5">
        <w:tab/>
        <w:t>The data storage system (</w:t>
      </w:r>
      <w:r w:rsidR="00D43F25">
        <w:t xml:space="preserve">e.g., </w:t>
      </w:r>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110ECFB3" w:rsidR="00D45979" w:rsidRPr="001A37E5" w:rsidRDefault="00D45979" w:rsidP="00D45979">
      <w:pPr>
        <w:pStyle w:val="SingleTxtG"/>
      </w:pPr>
      <w:r w:rsidRPr="001A37E5">
        <w:t>89.</w:t>
      </w:r>
      <w:r w:rsidRPr="001A37E5">
        <w:tab/>
        <w:t xml:space="preserve">The function of each unit of </w:t>
      </w:r>
      <w:r w:rsidR="00D43F25">
        <w:t>t</w:t>
      </w:r>
      <w:r w:rsidRPr="001A37E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1A37E5" w:rsidRDefault="00D45979" w:rsidP="00D45979">
      <w:pPr>
        <w:pStyle w:val="SingleTxtG"/>
      </w:pPr>
      <w:r w:rsidRPr="001A37E5">
        <w:t>90.</w:t>
      </w:r>
      <w:r w:rsidRPr="001A37E5">
        <w:tab/>
        <w:t xml:space="preserve">It is recommended that interconnections within </w:t>
      </w:r>
      <w:r w:rsidR="00D43F25">
        <w:t>t</w:t>
      </w:r>
      <w:r w:rsidRPr="001A37E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r w:rsidR="00D43F25">
        <w:t>u</w:t>
      </w:r>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7FBA8AE8" w:rsidR="00D45979" w:rsidRPr="001A37E5" w:rsidRDefault="00D45979" w:rsidP="00D45979">
      <w:pPr>
        <w:pStyle w:val="SingleTxtG"/>
      </w:pPr>
      <w:r w:rsidRPr="001A37E5">
        <w:t>92.</w:t>
      </w:r>
      <w:r w:rsidRPr="001A37E5">
        <w:tab/>
        <w:t>Each unit should be clearly and unambiguously identifiable (</w:t>
      </w:r>
      <w:proofErr w:type="gramStart"/>
      <w:r w:rsidRPr="001A37E5">
        <w:t>e.g.</w:t>
      </w:r>
      <w:proofErr w:type="gramEnd"/>
      <w:r w:rsidRPr="001A37E5">
        <w:t xml:space="preserve"> by marking for hardware, and by marking or software </w:t>
      </w:r>
      <w:r w:rsidR="001F22F4">
        <w:t>identification</w:t>
      </w:r>
      <w:r w:rsidRPr="001A37E5">
        <w:t xml:space="preserve"> for software content)</w:t>
      </w:r>
      <w:r w:rsidR="00876593">
        <w:t>. This should provide</w:t>
      </w:r>
      <w:r w:rsidRPr="001A37E5">
        <w:t xml:space="preserve"> </w:t>
      </w:r>
      <w:r w:rsidR="001F22F4">
        <w:t xml:space="preserve">a clear </w:t>
      </w:r>
      <w:r w:rsidR="00876593">
        <w:t xml:space="preserve">method for identifying the hardware and software in the </w:t>
      </w:r>
      <w:r w:rsidR="001F22F4">
        <w:t>associat</w:t>
      </w:r>
      <w:r w:rsidR="00876593">
        <w:t xml:space="preserve">ed </w:t>
      </w:r>
      <w:r w:rsidRPr="001A37E5">
        <w:t xml:space="preserve">documentation. Where the software version can be changed without requiring replacement of the marking or component, the software identification must be </w:t>
      </w:r>
      <w:r w:rsidR="00624B7D">
        <w:t xml:space="preserve">updated </w:t>
      </w:r>
      <w:r w:rsidRPr="001A37E5">
        <w:t xml:space="preserve">by </w:t>
      </w:r>
      <w:r w:rsidR="00624B7D">
        <w:t xml:space="preserve">means of the newly released </w:t>
      </w:r>
      <w:r w:rsidRPr="001A37E5">
        <w:t xml:space="preserve">software. </w:t>
      </w:r>
    </w:p>
    <w:p w14:paraId="14D33371" w14:textId="1BF116BC" w:rsidR="00D45979" w:rsidRPr="001A37E5" w:rsidRDefault="00D45979" w:rsidP="00D45979">
      <w:pPr>
        <w:pStyle w:val="SingleTxtG"/>
      </w:pPr>
      <w:r w:rsidRPr="001A37E5">
        <w:t>93.</w:t>
      </w:r>
      <w:r w:rsidRPr="001A37E5">
        <w:tab/>
        <w:t xml:space="preserve">It is recommended that where functions are combined within a single </w:t>
      </w:r>
      <w:r w:rsidR="009D146E">
        <w:t xml:space="preserve">control </w:t>
      </w:r>
      <w:r w:rsidRPr="001A37E5">
        <w:t>unit or indeed within a single computer, but shown in multiple blocks in the diagram</w:t>
      </w:r>
      <w:r w:rsidR="009D146E">
        <w:t>, then</w:t>
      </w:r>
      <w:r w:rsidRPr="001A37E5">
        <w:t xml:space="preserve"> for clarity and ease of explanation, only a single hardware identification marking should be used. </w:t>
      </w:r>
    </w:p>
    <w:p w14:paraId="05692423" w14:textId="7CC99E79" w:rsidR="00D45979" w:rsidRPr="001A37E5" w:rsidRDefault="00D45979" w:rsidP="00D45979">
      <w:pPr>
        <w:pStyle w:val="SingleTxtG"/>
      </w:pPr>
      <w:r w:rsidRPr="001A37E5">
        <w:t>94.</w:t>
      </w:r>
      <w:r w:rsidRPr="001A37E5">
        <w:tab/>
        <w:t xml:space="preserve">The identification defines the hardware and software version and, where the </w:t>
      </w:r>
      <w:r w:rsidR="009D146E">
        <w:t>software</w:t>
      </w:r>
      <w:r w:rsidRPr="001A37E5">
        <w:t xml:space="preserve"> changes </w:t>
      </w:r>
      <w:r w:rsidR="009D146E">
        <w:t>and</w:t>
      </w:r>
      <w:r w:rsidRPr="001A37E5">
        <w:t xml:space="preserve"> </w:t>
      </w:r>
      <w:r w:rsidR="009D146E">
        <w:t xml:space="preserve">alters </w:t>
      </w:r>
      <w:r w:rsidRPr="001A37E5">
        <w:t>the function of the unit</w:t>
      </w:r>
      <w:r w:rsidR="000934C2">
        <w:t>,</w:t>
      </w:r>
      <w:r w:rsidRPr="001A37E5">
        <w:t xml:space="preserve"> </w:t>
      </w:r>
      <w:r w:rsidR="000934C2">
        <w:t xml:space="preserve">the identifier associated with that software </w:t>
      </w:r>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 xml:space="preserve">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w:t>
      </w:r>
      <w:r w:rsidRPr="001A37E5">
        <w:lastRenderedPageBreak/>
        <w:t>specifications that are critical to the ADS’s performance, e.g.</w:t>
      </w:r>
      <w:r w:rsidR="000934C2">
        <w:t>,</w:t>
      </w:r>
      <w:r w:rsidRPr="001A37E5">
        <w:t xml:space="preserve"> tolerances on installation angle.</w:t>
      </w:r>
    </w:p>
    <w:p w14:paraId="3A7AF4A3" w14:textId="5DD189F5" w:rsidR="00D45979" w:rsidRPr="001A37E5" w:rsidRDefault="00D45979" w:rsidP="00D45979">
      <w:pPr>
        <w:pStyle w:val="SingleTxtG"/>
      </w:pPr>
      <w:r w:rsidRPr="001A37E5">
        <w:t>96.</w:t>
      </w:r>
      <w:r w:rsidRPr="001A37E5">
        <w:tab/>
      </w:r>
      <w:r w:rsidR="000D6E36">
        <w:t>A</w:t>
      </w:r>
      <w:r w:rsidRPr="001A37E5">
        <w:t xml:space="preserve">ny changes to the individual components of the sensing system, or the installation options, </w:t>
      </w:r>
      <w:r w:rsidR="000D6E36">
        <w:t xml:space="preserve">should </w:t>
      </w:r>
      <w:r w:rsidRPr="001A37E5">
        <w:t>be updated in the documentation</w:t>
      </w:r>
      <w:r w:rsidR="000D6E36">
        <w:t>.</w:t>
      </w:r>
    </w:p>
    <w:p w14:paraId="1A07F459" w14:textId="77777777" w:rsidR="00D45979" w:rsidRPr="001A37E5" w:rsidRDefault="00D45979" w:rsidP="00D45979">
      <w:pPr>
        <w:pStyle w:val="H23G"/>
      </w:pPr>
      <w:r w:rsidRPr="001A37E5">
        <w:tab/>
        <w:t>(e)</w:t>
      </w:r>
      <w:r w:rsidRPr="001A37E5">
        <w:tab/>
        <w:t>ADS specifications</w:t>
      </w:r>
    </w:p>
    <w:p w14:paraId="3E35B9B9" w14:textId="4AA65B8A" w:rsidR="00D45979" w:rsidRPr="001A37E5" w:rsidRDefault="00D45979" w:rsidP="00D45979">
      <w:pPr>
        <w:pStyle w:val="SingleTxtG"/>
        <w:ind w:firstLine="567"/>
      </w:pPr>
      <w:r w:rsidRPr="001A37E5">
        <w:t>(a)</w:t>
      </w:r>
      <w:r w:rsidRPr="001A37E5">
        <w:tab/>
        <w:t xml:space="preserve">Description of ADS specifications in Normal and Emergency Conditions, </w:t>
      </w:r>
      <w:r w:rsidR="000D6E36">
        <w:t>acceptance</w:t>
      </w:r>
      <w:r w:rsidRPr="001A37E5">
        <w:t xml:space="preserve">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40DDDB29" w:rsidR="00D45979" w:rsidRPr="001A37E5" w:rsidRDefault="00D45979" w:rsidP="00D45979">
      <w:pPr>
        <w:pStyle w:val="SingleTxtG"/>
      </w:pPr>
      <w:r w:rsidRPr="001A37E5">
        <w:t>97.</w:t>
      </w:r>
      <w:r w:rsidRPr="001A37E5">
        <w:tab/>
        <w:t>The manufacturer should provide a statement which affirms that the ADS is free from unreasonable risks for the driver (if applicable), passengers and other road users.</w:t>
      </w:r>
    </w:p>
    <w:p w14:paraId="2A5B415E" w14:textId="3D277CCF" w:rsidR="00D45979" w:rsidRPr="001A37E5" w:rsidRDefault="00D45979" w:rsidP="00D45979">
      <w:pPr>
        <w:pStyle w:val="SingleTxtG"/>
      </w:pPr>
      <w:r w:rsidRPr="001A37E5">
        <w:t>98.</w:t>
      </w:r>
      <w:r w:rsidRPr="001A37E5">
        <w:tab/>
        <w:t xml:space="preserve">In respect of software employed in </w:t>
      </w:r>
      <w:r w:rsidR="000D6E36">
        <w:t>t</w:t>
      </w:r>
      <w:r w:rsidRPr="001A37E5">
        <w:t xml:space="preserve">he ADS, the outline architecture should be </w:t>
      </w:r>
      <w:proofErr w:type="gramStart"/>
      <w:r w:rsidRPr="001A37E5">
        <w:t>explained</w:t>
      </w:r>
      <w:proofErr w:type="gramEnd"/>
      <w:r w:rsidRPr="001A37E5">
        <w:t xml:space="preserve"> and the design methods and tools used should be identified. The manufacturer should show evidence of </w:t>
      </w:r>
      <w:r w:rsidR="00D62105">
        <w:t xml:space="preserve">how the ADS capabilities were realized and checked </w:t>
      </w:r>
      <w:r w:rsidRPr="001A37E5">
        <w:t>during the design and development process.</w:t>
      </w:r>
    </w:p>
    <w:p w14:paraId="09E76FEB" w14:textId="171E7131"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r w:rsidR="00D62105">
        <w:t>t</w:t>
      </w:r>
      <w:r w:rsidRPr="001A37E5">
        <w:t xml:space="preserve">he ADS to ensure functional and operational safety. Possible design provisions in </w:t>
      </w:r>
      <w:r w:rsidR="00D62105">
        <w:t>t</w:t>
      </w:r>
      <w:r w:rsidRPr="001A37E5">
        <w:t>he ADS</w:t>
      </w:r>
      <w:r w:rsidR="00D62105">
        <w:t xml:space="preserve"> include</w:t>
      </w:r>
      <w:r w:rsidRPr="001A37E5">
        <w:t>:</w:t>
      </w:r>
    </w:p>
    <w:p w14:paraId="0EBD49C4" w14:textId="05E92ACA" w:rsidR="00D45979" w:rsidRPr="001A37E5" w:rsidRDefault="00D45979" w:rsidP="00D45979">
      <w:pPr>
        <w:pStyle w:val="SingleTxtG"/>
        <w:ind w:left="1701"/>
      </w:pPr>
      <w:r w:rsidRPr="001A37E5">
        <w:t>(a)</w:t>
      </w:r>
      <w:r w:rsidRPr="001A37E5">
        <w:tab/>
        <w:t xml:space="preserve">Fall-back </w:t>
      </w:r>
      <w:r w:rsidR="00D62105">
        <w:t>(or fail safe)</w:t>
      </w:r>
      <w:r w:rsidRPr="001A37E5">
        <w:t xml:space="preserve"> operation using a partial system.</w:t>
      </w:r>
    </w:p>
    <w:p w14:paraId="0EC38AF2" w14:textId="5D1B2D85" w:rsidR="00D45979" w:rsidRPr="001A37E5" w:rsidRDefault="00D45979" w:rsidP="00D45979">
      <w:pPr>
        <w:pStyle w:val="SingleTxtG"/>
        <w:ind w:left="1701"/>
      </w:pPr>
      <w:r w:rsidRPr="001A37E5">
        <w:t>(b)</w:t>
      </w:r>
      <w:r w:rsidRPr="001A37E5">
        <w:tab/>
        <w:t xml:space="preserve">Redundancy </w:t>
      </w:r>
      <w:r w:rsidR="00971488">
        <w:t>using</w:t>
      </w:r>
      <w:r w:rsidRPr="001A37E5">
        <w:t xml:space="preserve"> separate system</w:t>
      </w:r>
      <w:r w:rsidR="00971488">
        <w:t>s</w:t>
      </w:r>
      <w:r w:rsidRPr="001A37E5">
        <w:t>.</w:t>
      </w:r>
    </w:p>
    <w:p w14:paraId="7EB615DD" w14:textId="76AE329C" w:rsidR="00D45979" w:rsidRPr="001A37E5" w:rsidRDefault="00D45979" w:rsidP="00D45979">
      <w:pPr>
        <w:pStyle w:val="SingleTxtG"/>
        <w:ind w:left="1701"/>
      </w:pPr>
      <w:r w:rsidRPr="001A37E5">
        <w:t>(c)</w:t>
      </w:r>
      <w:r w:rsidRPr="001A37E5">
        <w:tab/>
        <w:t xml:space="preserve">Removal of </w:t>
      </w:r>
      <w:r w:rsidR="00971488">
        <w:t>some or all</w:t>
      </w:r>
      <w:r w:rsidRPr="001A37E5">
        <w:t xml:space="preserve"> automated driving function(s).</w:t>
      </w:r>
    </w:p>
    <w:p w14:paraId="2A71C914" w14:textId="367EFC2E" w:rsidR="00D45979" w:rsidRPr="001A37E5" w:rsidRDefault="00D45979" w:rsidP="00D45979">
      <w:pPr>
        <w:pStyle w:val="SingleTxtG"/>
      </w:pPr>
      <w:r w:rsidRPr="001A37E5">
        <w:t>100.</w:t>
      </w:r>
      <w:r w:rsidRPr="001A37E5">
        <w:tab/>
        <w:t xml:space="preserve">If </w:t>
      </w:r>
      <w:r w:rsidR="00971488">
        <w:t>a</w:t>
      </w:r>
      <w:r w:rsidRPr="001A37E5">
        <w:t xml:space="preserve"> chosen provision </w:t>
      </w:r>
      <w:r w:rsidR="00971488">
        <w:t>utilizes</w:t>
      </w:r>
      <w:r w:rsidRPr="001A37E5">
        <w:t xml:space="preserve"> a partial performance mode of operation under certain fault conditions (</w:t>
      </w:r>
      <w:proofErr w:type="gramStart"/>
      <w:r w:rsidRPr="001A37E5">
        <w:t>e.g.</w:t>
      </w:r>
      <w:proofErr w:type="gramEnd"/>
      <w:r w:rsidRPr="001A37E5">
        <w:t xml:space="preserve"> in case of severe failures), then these conditions should be stated (e.g. type of failure)</w:t>
      </w:r>
      <w:r w:rsidR="00971488">
        <w:t>.</w:t>
      </w:r>
      <w:r w:rsidRPr="001A37E5">
        <w:t xml:space="preserve"> </w:t>
      </w:r>
      <w:r w:rsidR="006C0909">
        <w:t>T</w:t>
      </w:r>
      <w:r w:rsidRPr="001A37E5">
        <w:t xml:space="preserve">he resulting </w:t>
      </w:r>
      <w:r w:rsidR="006C0909">
        <w:t>ADS behaviour and capabilities should be</w:t>
      </w:r>
      <w:r w:rsidRPr="001A37E5">
        <w:t xml:space="preserve"> defined (</w:t>
      </w:r>
      <w:proofErr w:type="gramStart"/>
      <w:r w:rsidRPr="001A37E5">
        <w:t>e.g.</w:t>
      </w:r>
      <w:proofErr w:type="gramEnd"/>
      <w:r w:rsidRPr="001A37E5">
        <w:t xml:space="preserve"> initiation of a minimum risk manoeuvre immediately) as well as the warning strategy to the driver/remote supervision centre (if applicable).</w:t>
      </w:r>
    </w:p>
    <w:p w14:paraId="6A3BDF9A" w14:textId="409D544A"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r w:rsidR="006C0909">
        <w:t>-</w:t>
      </w:r>
      <w:r w:rsidRPr="001A37E5">
        <w:t>in back-up checking features be explained and the resulting limits of back-up effectiveness defined.</w:t>
      </w:r>
    </w:p>
    <w:p w14:paraId="15FE00E6" w14:textId="6EB78414" w:rsidR="00D45979" w:rsidRPr="001A37E5" w:rsidRDefault="00D45979" w:rsidP="00D45979">
      <w:pPr>
        <w:pStyle w:val="SingleTxtG"/>
      </w:pPr>
      <w:r w:rsidRPr="001A37E5">
        <w:t>102.</w:t>
      </w:r>
      <w:r w:rsidRPr="001A37E5">
        <w:tab/>
        <w:t xml:space="preserve">If the chosen provision selects the removal of </w:t>
      </w:r>
      <w:r w:rsidR="006C0909">
        <w:t>an</w:t>
      </w:r>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7A403680" w:rsidR="00D45979" w:rsidRPr="001A37E5" w:rsidRDefault="00D45979" w:rsidP="00D45979">
      <w:pPr>
        <w:pStyle w:val="SingleTxtG"/>
      </w:pPr>
      <w:r w:rsidRPr="001A37E5">
        <w:t>103.</w:t>
      </w:r>
      <w:r w:rsidRPr="001A37E5">
        <w:tab/>
        <w:t>The documentation should be supported, by an analysis which shows</w:t>
      </w:r>
      <w:r w:rsidR="002A58CB">
        <w:t xml:space="preserve"> </w:t>
      </w:r>
      <w:r w:rsidRPr="001A37E5">
        <w:t>how the ADS will behave to mitigate or avoid hazards which can have a bearing on the safety of the driver (if applicable), passengers and other road users. It should show how unknown hazardous scenarios will be managed by the manufacturer to keep the</w:t>
      </w:r>
      <w:r w:rsidR="00CB7676">
        <w:t xml:space="preserve"> residual</w:t>
      </w:r>
      <w:r w:rsidRPr="001A37E5">
        <w:t xml:space="preserve"> risk</w:t>
      </w:r>
      <w:r w:rsidR="00CB7676">
        <w:t xml:space="preserve"> level</w:t>
      </w:r>
      <w:r w:rsidRPr="001A37E5">
        <w:t xml:space="preserve"> under control.</w:t>
      </w:r>
    </w:p>
    <w:p w14:paraId="4F02531F" w14:textId="10D150FE" w:rsidR="00D45979" w:rsidRPr="001A37E5" w:rsidRDefault="00D45979" w:rsidP="00CB7676">
      <w:pPr>
        <w:pStyle w:val="SingleTxtG"/>
      </w:pPr>
      <w:r w:rsidRPr="001A37E5">
        <w:t>104.</w:t>
      </w:r>
      <w:r w:rsidRPr="001A37E5">
        <w:tab/>
        <w:t>The chosen analytical approach(es) should be established by the manufacturer and made available</w:t>
      </w:r>
      <w:r w:rsidR="00CB7676">
        <w:t xml:space="preserve"> for assessment</w:t>
      </w:r>
      <w:r w:rsidRPr="001A37E5">
        <w:t xml:space="preserve"> to the relevant authority before market introduction. </w:t>
      </w:r>
      <w:r w:rsidR="0008772A" w:rsidRPr="0008772A">
        <w:t>The auditor should perform an assessment of the application of</w:t>
      </w:r>
      <w:r w:rsidR="0008772A">
        <w:t xml:space="preserve"> </w:t>
      </w:r>
      <w:proofErr w:type="gramStart"/>
      <w:r w:rsidR="0008772A">
        <w:t>these analytical approach(es)</w:t>
      </w:r>
      <w:proofErr w:type="gramEnd"/>
      <w:r w:rsidR="0008772A">
        <w:t>, including:</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1A37E5" w:rsidRDefault="00D45979" w:rsidP="00D45979">
      <w:pPr>
        <w:pStyle w:val="SingleTxtG"/>
        <w:ind w:firstLine="567"/>
      </w:pPr>
      <w:r w:rsidRPr="001A37E5">
        <w:lastRenderedPageBreak/>
        <w:t>(d)</w:t>
      </w:r>
      <w:r w:rsidRPr="001A37E5">
        <w:tab/>
      </w:r>
      <w:r w:rsidR="00827F33">
        <w:t>Inspection of the</w:t>
      </w:r>
      <w:r w:rsidRPr="001A37E5">
        <w:t xml:space="preserve"> documentation</w:t>
      </w:r>
      <w:r w:rsidR="00827F33">
        <w:t xml:space="preserve"> that</w:t>
      </w:r>
      <w:r w:rsidRPr="001A37E5">
        <w:t xml:space="preserve"> should demonstrate the validation/verification plans and results including appropriate acceptance criteria. </w:t>
      </w:r>
      <w:r w:rsidR="00827F33">
        <w:t>It</w:t>
      </w:r>
      <w:r w:rsidRPr="001A37E5">
        <w:t xml:space="preserve"> should include testing appropriate for validation, for example, Hardware in the Loop (HIL) testing, vehicle on-road operational testing, testing with real end users, or any other testing appropriate for validation/verification. </w:t>
      </w:r>
    </w:p>
    <w:p w14:paraId="58D1EE67" w14:textId="50AE8186" w:rsidR="00750B19" w:rsidRDefault="00827F33" w:rsidP="00D45979">
      <w:pPr>
        <w:pStyle w:val="SingleTxtG"/>
        <w:rPr>
          <w:lang w:eastAsia="ja-JP"/>
        </w:rPr>
      </w:pPr>
      <w:r>
        <w:rPr>
          <w:lang w:eastAsia="ja-JP"/>
        </w:rPr>
        <w:t>105</w:t>
      </w:r>
      <w:r w:rsidR="00750B19">
        <w:rPr>
          <w:lang w:eastAsia="ja-JP"/>
        </w:rPr>
        <w:t>.</w:t>
      </w:r>
      <w:r w:rsidR="00750B19">
        <w:rPr>
          <w:lang w:eastAsia="ja-JP"/>
        </w:rPr>
        <w:tab/>
        <w:t>The auditor/assessor should perform an assessment of the physical testing</w:t>
      </w:r>
      <w:r w:rsidR="00B42E83">
        <w:rPr>
          <w:lang w:eastAsia="ja-JP"/>
        </w:rPr>
        <w:t xml:space="preserve"> </w:t>
      </w:r>
      <w:r w:rsidR="00B42E83" w:rsidRPr="16340394">
        <w:rPr>
          <w:lang w:eastAsia="ja-JP"/>
        </w:rPr>
        <w:t>(proving ground and/or public road)</w:t>
      </w:r>
      <w:r w:rsidR="00750B19">
        <w:rPr>
          <w:lang w:eastAsia="ja-JP"/>
        </w:rPr>
        <w:t xml:space="preserve"> environment and should assess the documentation o</w:t>
      </w:r>
      <w:r w:rsidR="00CB7676">
        <w:rPr>
          <w:lang w:eastAsia="ja-JP"/>
        </w:rPr>
        <w:t>f</w:t>
      </w:r>
      <w:r w:rsidR="00750B19">
        <w:rPr>
          <w:lang w:eastAsia="ja-JP"/>
        </w:rPr>
        <w:t xml:space="preserve"> the virtual tool chain provided by the manufacturer</w:t>
      </w:r>
      <w:r w:rsidR="00CB7676">
        <w:rPr>
          <w:lang w:eastAsia="ja-JP"/>
        </w:rPr>
        <w:t>. The auditor/assessor</w:t>
      </w:r>
      <w:r w:rsidR="00750B19">
        <w:rPr>
          <w:lang w:eastAsia="ja-JP"/>
        </w:rPr>
        <w:t xml:space="preserve"> may </w:t>
      </w:r>
      <w:r w:rsidR="00CB7676">
        <w:rPr>
          <w:lang w:eastAsia="ja-JP"/>
        </w:rPr>
        <w:t xml:space="preserve">decide to </w:t>
      </w:r>
      <w:r w:rsidR="00750B19">
        <w:rPr>
          <w:lang w:eastAsia="ja-JP"/>
        </w:rPr>
        <w:t>carry out tests of the complete integrated tool to assess the credibility of the virtual tool chain.</w:t>
      </w:r>
    </w:p>
    <w:p w14:paraId="08CEC95F" w14:textId="628FD872"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r w:rsidR="001B1C92">
        <w:t xml:space="preserve">minimal </w:t>
      </w:r>
      <w:r w:rsidRPr="001A37E5">
        <w:t>coverage 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r w:rsidR="001B1C92">
        <w:t>s</w:t>
      </w:r>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r w:rsidR="001B1C92">
        <w:t>,</w:t>
      </w:r>
      <w:r w:rsidRPr="001A37E5">
        <w:t xml:space="preserve"> braking, steering</w:t>
      </w:r>
      <w:proofErr w:type="gramStart"/>
      <w:r w:rsidRPr="001A37E5">
        <w:t>);</w:t>
      </w:r>
      <w:proofErr w:type="gramEnd"/>
    </w:p>
    <w:p w14:paraId="26D8069E" w14:textId="03809C2D" w:rsidR="00D45979" w:rsidRPr="001A37E5" w:rsidRDefault="00D45979" w:rsidP="00D45979">
      <w:pPr>
        <w:pStyle w:val="SingleTxtG"/>
        <w:ind w:firstLine="567"/>
      </w:pPr>
      <w:r w:rsidRPr="001A37E5">
        <w:t>(b)</w:t>
      </w:r>
      <w:r w:rsidRPr="001A37E5">
        <w:tab/>
        <w:t xml:space="preserve">Failures of the automated driving system and </w:t>
      </w:r>
      <w:r w:rsidR="00066086">
        <w:t>the</w:t>
      </w:r>
      <w:r w:rsidRPr="001A37E5">
        <w:t xml:space="preserve"> </w:t>
      </w:r>
      <w:r w:rsidR="00CB7676">
        <w:t xml:space="preserve">resulting </w:t>
      </w:r>
      <w:r w:rsidRPr="001A37E5">
        <w:t xml:space="preserve">risk mitigation </w:t>
      </w:r>
      <w:proofErr w:type="gramStart"/>
      <w:r w:rsidR="00066086">
        <w:t>strategy</w:t>
      </w:r>
      <w:r w:rsidRPr="001A37E5">
        <w:t>;</w:t>
      </w:r>
      <w:proofErr w:type="gramEnd"/>
    </w:p>
    <w:p w14:paraId="39AD13F1" w14:textId="77777777" w:rsidR="00B42E83"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w:t>
      </w:r>
      <w:r w:rsidR="00B42E83">
        <w:t>, for instance:</w:t>
      </w:r>
      <w:r w:rsidRPr="001A37E5">
        <w:t xml:space="preserve"> </w:t>
      </w:r>
    </w:p>
    <w:p w14:paraId="603E4D61" w14:textId="130BB0E4" w:rsidR="00B42E83" w:rsidRDefault="00D45979" w:rsidP="00B42E83">
      <w:pPr>
        <w:pStyle w:val="SingleTxtG"/>
        <w:numPr>
          <w:ilvl w:val="0"/>
          <w:numId w:val="19"/>
        </w:numPr>
      </w:pPr>
      <w:r w:rsidRPr="001A37E5">
        <w:t xml:space="preserve">lack of or wrong comprehension of the vehicle </w:t>
      </w:r>
      <w:proofErr w:type="gramStart"/>
      <w:r w:rsidRPr="001A37E5">
        <w:t>environment</w:t>
      </w:r>
      <w:r w:rsidR="00B42E83">
        <w:t>;</w:t>
      </w:r>
      <w:proofErr w:type="gramEnd"/>
    </w:p>
    <w:p w14:paraId="186AB3D1" w14:textId="428DE7B4" w:rsidR="00B42E83" w:rsidRDefault="00D45979" w:rsidP="00B42E83">
      <w:pPr>
        <w:pStyle w:val="SingleTxtG"/>
        <w:numPr>
          <w:ilvl w:val="0"/>
          <w:numId w:val="19"/>
        </w:numPr>
      </w:pPr>
      <w:r w:rsidRPr="001A37E5">
        <w:t xml:space="preserve">lack of understanding of the reaction from the driver (if applicable), passenger or other road </w:t>
      </w:r>
      <w:proofErr w:type="gramStart"/>
      <w:r w:rsidRPr="001A37E5">
        <w:t>users</w:t>
      </w:r>
      <w:r w:rsidR="00B42E83">
        <w:t>;</w:t>
      </w:r>
      <w:proofErr w:type="gramEnd"/>
    </w:p>
    <w:p w14:paraId="0123BC0D" w14:textId="58FECC2A" w:rsidR="00B42E83" w:rsidRDefault="00D45979" w:rsidP="00B42E83">
      <w:pPr>
        <w:pStyle w:val="SingleTxtG"/>
        <w:numPr>
          <w:ilvl w:val="0"/>
          <w:numId w:val="19"/>
        </w:numPr>
      </w:pPr>
      <w:r w:rsidRPr="001A37E5">
        <w:t xml:space="preserve">inadequate </w:t>
      </w:r>
      <w:proofErr w:type="gramStart"/>
      <w:r w:rsidRPr="001A37E5">
        <w:t>control</w:t>
      </w:r>
      <w:r w:rsidR="00B42E83">
        <w:t>;</w:t>
      </w:r>
      <w:proofErr w:type="gramEnd"/>
    </w:p>
    <w:p w14:paraId="4882A534" w14:textId="7C7767DC" w:rsidR="00D45979" w:rsidRPr="001A37E5" w:rsidRDefault="00D45979" w:rsidP="006033A3">
      <w:pPr>
        <w:pStyle w:val="SingleTxtG"/>
        <w:numPr>
          <w:ilvl w:val="0"/>
          <w:numId w:val="19"/>
        </w:numPr>
      </w:pPr>
      <w:r w:rsidRPr="001A37E5">
        <w:t>challenging scenarios</w:t>
      </w:r>
      <w:r w:rsidR="004C6430">
        <w:t>.</w:t>
      </w:r>
    </w:p>
    <w:p w14:paraId="57089282" w14:textId="64064159" w:rsidR="00D45979" w:rsidRPr="001A37E5" w:rsidRDefault="00D45979" w:rsidP="00D45979">
      <w:pPr>
        <w:pStyle w:val="SingleTxtG"/>
        <w:ind w:firstLine="567"/>
      </w:pPr>
      <w:r w:rsidRPr="001A37E5">
        <w:t>(d)</w:t>
      </w:r>
      <w:r w:rsidRPr="001A37E5">
        <w:tab/>
        <w:t xml:space="preserve">Identification of the relevant scenarios within the </w:t>
      </w:r>
      <w:r w:rsidR="004C6430">
        <w:t>ODD</w:t>
      </w:r>
      <w:r w:rsidR="004C6430" w:rsidRPr="001A37E5">
        <w:t xml:space="preserve"> </w:t>
      </w:r>
      <w:r w:rsidR="004C6430">
        <w:t>boundaries</w:t>
      </w:r>
      <w:r w:rsidRPr="001A37E5">
        <w:t xml:space="preserve"> and the </w:t>
      </w:r>
      <w:r w:rsidR="00066086">
        <w:t>methodology</w:t>
      </w:r>
      <w:r w:rsidRPr="001A37E5">
        <w:t xml:space="preserve"> used to select scenarios and </w:t>
      </w:r>
      <w:r w:rsidR="00066086">
        <w:t xml:space="preserve">choose the </w:t>
      </w:r>
      <w:r w:rsidRPr="001A37E5">
        <w:t xml:space="preserve">validation </w:t>
      </w:r>
      <w:r w:rsidR="004C6430">
        <w:t>methodology</w:t>
      </w:r>
      <w:r w:rsidR="004C6430" w:rsidRPr="001A37E5">
        <w:t xml:space="preserve"> </w:t>
      </w:r>
      <w:r w:rsidR="00066086">
        <w:t>and approach</w:t>
      </w:r>
      <w:r w:rsidRPr="001A37E5">
        <w:t>.</w:t>
      </w:r>
    </w:p>
    <w:p w14:paraId="7EE95E2A" w14:textId="005DB350" w:rsidR="00D45979" w:rsidRPr="001A37E5" w:rsidRDefault="00D45979" w:rsidP="00D45979">
      <w:pPr>
        <w:pStyle w:val="SingleTxtG"/>
        <w:ind w:firstLine="567"/>
      </w:pPr>
      <w:r w:rsidRPr="001A37E5">
        <w:t>(e)</w:t>
      </w:r>
      <w:r w:rsidRPr="001A37E5">
        <w:tab/>
        <w:t xml:space="preserve">Decision making process </w:t>
      </w:r>
      <w:r w:rsidR="00066086">
        <w:t>for</w:t>
      </w:r>
      <w:r w:rsidRPr="001A37E5">
        <w:t xml:space="preserve"> the performance of the dynamic driving tasks (</w:t>
      </w:r>
      <w:proofErr w:type="gramStart"/>
      <w:r w:rsidRPr="001A37E5">
        <w:t>e.g.</w:t>
      </w:r>
      <w:proofErr w:type="gramEnd"/>
      <w:r w:rsidRPr="001A37E5">
        <w:t xml:space="preserve"> emergency manoeuvres), the interaction with other road users and </w:t>
      </w:r>
      <w:r w:rsidR="00066086">
        <w:t>the</w:t>
      </w:r>
      <w:r w:rsidRPr="001A37E5">
        <w:t xml:space="preserve"> compliance with traffic rules</w:t>
      </w:r>
    </w:p>
    <w:p w14:paraId="59CE6266" w14:textId="25B4B2E5" w:rsidR="00D45979" w:rsidRPr="001A37E5" w:rsidRDefault="00D45979" w:rsidP="00D45979">
      <w:pPr>
        <w:pStyle w:val="SingleTxtG"/>
        <w:ind w:firstLine="567"/>
      </w:pPr>
      <w:r w:rsidRPr="001A37E5">
        <w:t>(f)</w:t>
      </w:r>
      <w:r w:rsidRPr="001A37E5">
        <w:tab/>
        <w:t xml:space="preserve">Cyber-attacks </w:t>
      </w:r>
      <w:r w:rsidR="002062B6">
        <w:t xml:space="preserve">that may have </w:t>
      </w:r>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r w:rsidR="002062B6">
        <w:t>,</w:t>
      </w:r>
      <w:r w:rsidRPr="001A37E5">
        <w:t xml:space="preserve"> </w:t>
      </w:r>
      <w:r w:rsidR="002062B6">
        <w:t xml:space="preserve">the use of a </w:t>
      </w:r>
      <w:r w:rsidRPr="001A37E5">
        <w:t>driver availability recognition system and an explanation on how the availability criteria were established), mistakes or misunderstanding by the driver if applicable (e.g.</w:t>
      </w:r>
      <w:r w:rsidR="002062B6">
        <w:t>,</w:t>
      </w:r>
      <w:r w:rsidRPr="001A37E5">
        <w:t xml:space="preserve"> unintentional override) and intentional tampering of the ADS. </w:t>
      </w:r>
    </w:p>
    <w:p w14:paraId="22765C3E" w14:textId="4921F364" w:rsidR="00D45979" w:rsidRPr="001A37E5" w:rsidRDefault="00D45979" w:rsidP="00D45979">
      <w:pPr>
        <w:pStyle w:val="SingleTxtG"/>
      </w:pPr>
      <w:r w:rsidRPr="001A37E5">
        <w:t>108.</w:t>
      </w:r>
      <w:r w:rsidRPr="001A37E5">
        <w:tab/>
        <w:t xml:space="preserve">The documentation should </w:t>
      </w:r>
      <w:r w:rsidR="002062B6">
        <w:t>have arguments</w:t>
      </w:r>
      <w:r w:rsidRPr="001A37E5">
        <w:t xml:space="preserve"> supporting the safety concept </w:t>
      </w:r>
      <w:r w:rsidR="003563BE">
        <w:t xml:space="preserve">that </w:t>
      </w:r>
      <w:r w:rsidRPr="001A37E5">
        <w:t xml:space="preserve">is understandable and logical and </w:t>
      </w:r>
      <w:r w:rsidR="003563BE">
        <w:t>cover</w:t>
      </w:r>
      <w:r w:rsidRPr="001A37E5">
        <w:t xml:space="preserve"> </w:t>
      </w:r>
      <w:r w:rsidR="003563BE">
        <w:t xml:space="preserve">all </w:t>
      </w:r>
      <w:r w:rsidRPr="001A37E5">
        <w:t>the different functions of the ADS.</w:t>
      </w:r>
    </w:p>
    <w:p w14:paraId="31BD7DEE" w14:textId="7DBC55B8" w:rsidR="00D45979" w:rsidRPr="001A37E5" w:rsidRDefault="00D45979" w:rsidP="00D45979">
      <w:pPr>
        <w:pStyle w:val="SingleTxtG"/>
      </w:pPr>
      <w:r w:rsidRPr="001A37E5">
        <w:t>109.</w:t>
      </w:r>
      <w:r w:rsidRPr="001A37E5">
        <w:tab/>
        <w:t>The documentation should also demonstrate that validation plans are robust enough to demonstrate safety (e.g.</w:t>
      </w:r>
      <w:r w:rsidR="003563BE">
        <w:t>,</w:t>
      </w:r>
      <w:r w:rsidRPr="001A37E5">
        <w:t xml:space="preserve"> reasonable coverage of chosen scenarios</w:t>
      </w:r>
      <w:r w:rsidR="004C6430">
        <w:t xml:space="preserve"> as part of</w:t>
      </w:r>
      <w:r w:rsidRPr="001A37E5">
        <w:t xml:space="preserve"> the validation</w:t>
      </w:r>
      <w:r w:rsidR="004C6430">
        <w:t xml:space="preserve"> methodology</w:t>
      </w:r>
      <w:r w:rsidRPr="001A37E5">
        <w:t xml:space="preserve"> chosen) and have been completed. </w:t>
      </w:r>
    </w:p>
    <w:p w14:paraId="4D94F145" w14:textId="36B72A7F" w:rsidR="00D45979" w:rsidRPr="001A37E5" w:rsidRDefault="00D45979" w:rsidP="00D45979">
      <w:pPr>
        <w:pStyle w:val="SingleTxtG"/>
      </w:pPr>
      <w:r w:rsidRPr="001A37E5">
        <w:t>110.</w:t>
      </w:r>
      <w:r w:rsidRPr="001A37E5">
        <w:tab/>
        <w:t xml:space="preserve">It is recommended that the </w:t>
      </w:r>
      <w:r w:rsidR="00512AF6">
        <w:t>documentation provides evidence</w:t>
      </w:r>
      <w:r w:rsidRPr="001A37E5">
        <w:t xml:space="preserve"> that the vehicle is free from unreasonable risks for the driver (if applicable</w:t>
      </w:r>
      <w:proofErr w:type="gramStart"/>
      <w:r w:rsidRPr="001A37E5">
        <w:t>);</w:t>
      </w:r>
      <w:proofErr w:type="gramEnd"/>
      <w:r w:rsidRPr="001A37E5">
        <w:t xml:space="preserve"> vehicle occupants and other road users in the operational design domain</w:t>
      </w:r>
      <w:r w:rsidR="00512AF6">
        <w:t>.</w:t>
      </w:r>
      <w:r w:rsidRPr="001A37E5">
        <w:t xml:space="preserve"> </w:t>
      </w:r>
      <w:r w:rsidR="00512AF6">
        <w:t xml:space="preserve">This could be achieved </w:t>
      </w:r>
      <w:r w:rsidRPr="001A37E5">
        <w:t>through:</w:t>
      </w:r>
    </w:p>
    <w:p w14:paraId="65F8CDCA" w14:textId="0D991868"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r w:rsidR="00512AF6">
        <w:t>at</w:t>
      </w:r>
      <w:r w:rsidRPr="001A37E5">
        <w:t xml:space="preserve"> entry into service of the </w:t>
      </w:r>
      <w:r w:rsidR="00512AF6">
        <w:t>ADS</w:t>
      </w:r>
      <w:r w:rsidRPr="001A37E5">
        <w:t xml:space="preserve"> will not increase the </w:t>
      </w:r>
      <w:r w:rsidR="00D00514">
        <w:t xml:space="preserve">overall </w:t>
      </w:r>
      <w:r w:rsidRPr="001A37E5">
        <w:t>level of risk for the driver (if applicable), vehicle occupants, and other road users compared to a manually driven vehicles; and</w:t>
      </w:r>
    </w:p>
    <w:p w14:paraId="14FBA38A" w14:textId="454A0ED2" w:rsidR="00D45979" w:rsidRPr="001A37E5" w:rsidRDefault="00D45979" w:rsidP="00D45979">
      <w:pPr>
        <w:pStyle w:val="SingleTxtG"/>
        <w:ind w:firstLine="567"/>
      </w:pPr>
      <w:r w:rsidRPr="001A37E5">
        <w:lastRenderedPageBreak/>
        <w:t>(b)</w:t>
      </w:r>
      <w:r w:rsidRPr="001A37E5">
        <w:tab/>
        <w:t xml:space="preserve">A scenario specific approach showing that the ADS will not increase the </w:t>
      </w:r>
      <w:r w:rsidR="00D00514">
        <w:t xml:space="preserve">overall </w:t>
      </w:r>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t>111.</w:t>
      </w:r>
      <w:r w:rsidRPr="001A37E5">
        <w:tab/>
        <w:t>The documentation should allow the relevant authority to test and verify the safety concept.</w:t>
      </w:r>
    </w:p>
    <w:p w14:paraId="49D09C1E" w14:textId="45275B3E" w:rsidR="00D45979" w:rsidRPr="001A37E5" w:rsidRDefault="00D45979" w:rsidP="00D45979">
      <w:pPr>
        <w:pStyle w:val="SingleTxtG"/>
      </w:pPr>
      <w:r w:rsidRPr="001A37E5">
        <w:t>112.</w:t>
      </w:r>
      <w:r w:rsidRPr="001A37E5">
        <w:tab/>
        <w:t>It is recommended that the documentation itemize</w:t>
      </w:r>
      <w:r w:rsidR="00D00514">
        <w:t>s</w:t>
      </w:r>
      <w:r w:rsidRPr="001A37E5">
        <w:t xml:space="preserve"> the parameters being monitored </w:t>
      </w:r>
      <w:r w:rsidR="00D00514">
        <w:t xml:space="preserve">on the vehicle </w:t>
      </w:r>
      <w:r w:rsidRPr="001A37E5">
        <w:t xml:space="preserve">and should set out, for each failure condition of the type defined in accordance with </w:t>
      </w:r>
      <w:r w:rsidR="00785CCC">
        <w:t>84</w:t>
      </w:r>
      <w:r w:rsidRPr="001A37E5">
        <w:t>.6. of this annex, the warning signal to be given to the driver (if applicable) /vehicle occupants/other road users and/or to service/technical inspection personnel.</w:t>
      </w:r>
    </w:p>
    <w:p w14:paraId="63020B54" w14:textId="28F4E52C" w:rsidR="00D45979" w:rsidRPr="001A37E5" w:rsidRDefault="00D45979" w:rsidP="00D45979">
      <w:pPr>
        <w:pStyle w:val="SingleTxtG"/>
      </w:pPr>
      <w:r w:rsidRPr="001A37E5">
        <w:t>113.</w:t>
      </w:r>
      <w:r w:rsidRPr="001A37E5">
        <w:tab/>
        <w:t xml:space="preserve">This documentation should also describe the measures in place to ensure the ADS is free from unreasonable risks for the driver (if applicable), vehicle occupants, and other road users when the performance of </w:t>
      </w:r>
      <w:r w:rsidR="00552746">
        <w:t>t</w:t>
      </w:r>
      <w:r w:rsidRPr="001A37E5">
        <w:t xml:space="preserve">he ADS is affected by environmental conditions </w:t>
      </w:r>
      <w:proofErr w:type="gramStart"/>
      <w:r w:rsidRPr="001A37E5">
        <w:t>e.g.</w:t>
      </w:r>
      <w:proofErr w:type="gramEnd"/>
      <w:r w:rsidRPr="001A37E5">
        <w:t xml:space="preserve">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5608A3A6" w:rsidR="00D45979" w:rsidRPr="001A37E5" w:rsidRDefault="00D45979" w:rsidP="00D45979">
      <w:pPr>
        <w:pStyle w:val="H23G"/>
      </w:pPr>
      <w:r w:rsidRPr="001A37E5">
        <w:tab/>
        <w:t>(h)</w:t>
      </w:r>
      <w:r w:rsidRPr="001A37E5">
        <w:tab/>
        <w:t xml:space="preserve">Cyber </w:t>
      </w:r>
      <w:r w:rsidR="00552746">
        <w:t>S</w:t>
      </w:r>
      <w:r w:rsidRPr="001A37E5">
        <w:t>ecurity</w:t>
      </w:r>
      <w:r w:rsidR="004C4A93">
        <w:t xml:space="preserve"> &amp; Software Update Management</w:t>
      </w:r>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w:t>
      </w:r>
      <w:proofErr w:type="spellStart"/>
      <w:r w:rsidRPr="001A37E5">
        <w:t>i</w:t>
      </w:r>
      <w:proofErr w:type="spellEnd"/>
      <w:r w:rsidRPr="001A37E5">
        <w:t>)</w:t>
      </w:r>
      <w:r w:rsidRPr="001A37E5">
        <w:tab/>
        <w:t>Information provisions to users</w:t>
      </w:r>
    </w:p>
    <w:p w14:paraId="3BEF42AE" w14:textId="247AE8E7" w:rsidR="00D45979" w:rsidRPr="001A37E5" w:rsidRDefault="00D45979" w:rsidP="00D45979">
      <w:pPr>
        <w:pStyle w:val="SingleTxtG"/>
      </w:pPr>
      <w:r w:rsidRPr="001A37E5">
        <w:t>116.</w:t>
      </w:r>
      <w:r w:rsidRPr="001A37E5">
        <w:tab/>
        <w:t xml:space="preserve">It is recommended that the documentation </w:t>
      </w:r>
      <w:r w:rsidR="00552746">
        <w:t>includes</w:t>
      </w:r>
      <w:r w:rsidRPr="001A37E5">
        <w:t>:</w:t>
      </w:r>
    </w:p>
    <w:p w14:paraId="46F576C3" w14:textId="6A68EB73" w:rsidR="00A25540" w:rsidRDefault="00A25540" w:rsidP="00A25540">
      <w:pPr>
        <w:pStyle w:val="SingleTxtG"/>
        <w:numPr>
          <w:ilvl w:val="0"/>
          <w:numId w:val="13"/>
        </w:numPr>
        <w:rPr>
          <w:lang w:eastAsia="ja-JP"/>
        </w:rPr>
      </w:pPr>
      <w:r w:rsidRPr="00A25540">
        <w:rPr>
          <w:lang w:eastAsia="ja-JP"/>
        </w:rPr>
        <w:tab/>
        <w:t>The distinction between maintenance and an operational manual</w:t>
      </w:r>
      <w:r>
        <w:rPr>
          <w:lang w:eastAsia="ja-JP"/>
        </w:rPr>
        <w:t>,</w:t>
      </w:r>
    </w:p>
    <w:p w14:paraId="7E737971" w14:textId="0EB8764D" w:rsidR="00A25540" w:rsidRDefault="00A25540" w:rsidP="00A25540">
      <w:pPr>
        <w:pStyle w:val="SingleTxtG"/>
        <w:numPr>
          <w:ilvl w:val="0"/>
          <w:numId w:val="13"/>
        </w:numPr>
        <w:rPr>
          <w:lang w:eastAsia="ja-JP"/>
        </w:rPr>
      </w:pPr>
      <w:r w:rsidRPr="00A25540">
        <w:rPr>
          <w:lang w:eastAsia="ja-JP"/>
        </w:rPr>
        <w:tab/>
        <w:t>A safety precaution manual that includes safety-relevant information for the user</w:t>
      </w:r>
      <w:r>
        <w:rPr>
          <w:lang w:eastAsia="ja-JP"/>
        </w:rPr>
        <w:t>,</w:t>
      </w:r>
    </w:p>
    <w:p w14:paraId="3E42C90B" w14:textId="2EA7F1D0" w:rsidR="00A25540" w:rsidRDefault="00A25540" w:rsidP="00A25540">
      <w:pPr>
        <w:pStyle w:val="SingleTxtG"/>
        <w:numPr>
          <w:ilvl w:val="0"/>
          <w:numId w:val="13"/>
        </w:numPr>
        <w:rPr>
          <w:lang w:eastAsia="ja-JP"/>
        </w:rPr>
      </w:pPr>
      <w:r w:rsidRPr="00A25540">
        <w:rPr>
          <w:lang w:eastAsia="ja-JP"/>
        </w:rPr>
        <w:tab/>
        <w:t xml:space="preserve">A briefing on the user’s role and how </w:t>
      </w:r>
      <w:r w:rsidR="00AD18FA">
        <w:rPr>
          <w:lang w:eastAsia="ja-JP"/>
        </w:rPr>
        <w:t>it</w:t>
      </w:r>
      <w:r w:rsidR="00AD18FA" w:rsidRPr="00A25540">
        <w:rPr>
          <w:lang w:eastAsia="ja-JP"/>
        </w:rPr>
        <w:t xml:space="preserve"> </w:t>
      </w:r>
      <w:r w:rsidRPr="00A25540">
        <w:rPr>
          <w:lang w:eastAsia="ja-JP"/>
        </w:rPr>
        <w:t xml:space="preserve">might change during the vehicle operation, including when the user is responsible for the safety </w:t>
      </w:r>
      <w:r w:rsidR="00F81091">
        <w:rPr>
          <w:lang w:eastAsia="ja-JP"/>
        </w:rPr>
        <w:t>and control of the vehicle,</w:t>
      </w:r>
    </w:p>
    <w:p w14:paraId="1251F0E2" w14:textId="193FE1BE" w:rsidR="00A25540" w:rsidRDefault="00A25540" w:rsidP="00D45979">
      <w:pPr>
        <w:pStyle w:val="SingleTxtG"/>
        <w:ind w:firstLine="567"/>
        <w:rPr>
          <w:lang w:eastAsia="ja-JP"/>
        </w:rPr>
      </w:pPr>
      <w:r>
        <w:rPr>
          <w:rFonts w:hint="eastAsia"/>
          <w:lang w:eastAsia="ja-JP"/>
        </w:rPr>
        <w:t>(</w:t>
      </w:r>
      <w:r>
        <w:rPr>
          <w:lang w:eastAsia="ja-JP"/>
        </w:rPr>
        <w:t>d)</w:t>
      </w:r>
      <w:r>
        <w:rPr>
          <w:lang w:eastAsia="ja-JP"/>
        </w:rPr>
        <w:tab/>
      </w:r>
      <w:r w:rsidRPr="00A25540">
        <w:rPr>
          <w:lang w:eastAsia="ja-JP"/>
        </w:rPr>
        <w:t>Information on how to use the ADS</w:t>
      </w:r>
      <w:r>
        <w:rPr>
          <w:lang w:eastAsia="ja-JP"/>
        </w:rPr>
        <w:t>,</w:t>
      </w:r>
    </w:p>
    <w:p w14:paraId="42C3F902" w14:textId="1D2CADF1"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Transition of Control (</w:t>
      </w:r>
      <w:proofErr w:type="spellStart"/>
      <w:r w:rsidRPr="00A25540">
        <w:rPr>
          <w:lang w:eastAsia="ja-JP"/>
        </w:rPr>
        <w:t>ToC</w:t>
      </w:r>
      <w:proofErr w:type="spellEnd"/>
      <w:r w:rsidRPr="00A25540">
        <w:rPr>
          <w:lang w:eastAsia="ja-JP"/>
        </w:rPr>
        <w:t>), where applicable</w:t>
      </w:r>
    </w:p>
    <w:p w14:paraId="0ECC1BE8" w14:textId="7774966B"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Take over</w:t>
      </w:r>
    </w:p>
    <w:p w14:paraId="16ADB0E4" w14:textId="7B49E14C"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ADS activation</w:t>
      </w:r>
    </w:p>
    <w:p w14:paraId="324264CF" w14:textId="56DAF947" w:rsidR="00A25540" w:rsidRDefault="00A25540" w:rsidP="00D45979">
      <w:pPr>
        <w:pStyle w:val="SingleTxtG"/>
        <w:ind w:firstLine="567"/>
        <w:rPr>
          <w:lang w:eastAsia="ja-JP"/>
        </w:rPr>
      </w:pPr>
      <w:r>
        <w:rPr>
          <w:lang w:eastAsia="ja-JP"/>
        </w:rPr>
        <w:tab/>
      </w:r>
      <w:r>
        <w:rPr>
          <w:lang w:eastAsia="ja-JP"/>
        </w:rPr>
        <w:tab/>
      </w:r>
      <w:r w:rsidR="00BB797F" w:rsidRPr="00BB797F">
        <w:rPr>
          <w:lang w:eastAsia="ja-JP"/>
        </w:rPr>
        <w:t>o</w:t>
      </w:r>
      <w:r w:rsidR="00BB797F" w:rsidRPr="00BB797F">
        <w:rPr>
          <w:lang w:eastAsia="ja-JP"/>
        </w:rPr>
        <w:tab/>
        <w:t>ODD</w:t>
      </w:r>
    </w:p>
    <w:p w14:paraId="2999FA20" w14:textId="69D9D19A" w:rsidR="00BB797F" w:rsidRPr="00A25540"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Role of the user after regaining control</w:t>
      </w:r>
    </w:p>
    <w:p w14:paraId="64DDDA89" w14:textId="7FBDB3F3" w:rsidR="00D45979" w:rsidRDefault="00D45979" w:rsidP="00D45979">
      <w:pPr>
        <w:pStyle w:val="SingleTxtG"/>
        <w:ind w:firstLine="567"/>
      </w:pPr>
      <w:r w:rsidRPr="001A37E5">
        <w:t>(</w:t>
      </w:r>
      <w:r w:rsidR="00BB797F">
        <w:t>e</w:t>
      </w:r>
      <w:r w:rsidRPr="001A37E5">
        <w:t>)</w:t>
      </w:r>
      <w:r w:rsidRPr="001A37E5">
        <w:tab/>
      </w:r>
      <w:r w:rsidR="00A26FAD" w:rsidRPr="001A37E5">
        <w:t xml:space="preserve">System </w:t>
      </w:r>
      <w:r w:rsidR="00AC4DB8">
        <w:t>D</w:t>
      </w:r>
      <w:r w:rsidR="00A26FAD" w:rsidRPr="001A37E5">
        <w:t>escription and functional limitations</w:t>
      </w:r>
    </w:p>
    <w:p w14:paraId="5088AAF4" w14:textId="7D0C93FA" w:rsidR="00BB797F" w:rsidRPr="001A37E5" w:rsidRDefault="00BB797F" w:rsidP="00D45979">
      <w:pPr>
        <w:pStyle w:val="SingleTxtG"/>
        <w:ind w:firstLine="567"/>
      </w:pPr>
      <w:r>
        <w:rPr>
          <w:rFonts w:hint="eastAsia"/>
          <w:lang w:eastAsia="ja-JP"/>
        </w:rPr>
        <w:t>(</w:t>
      </w:r>
      <w:r>
        <w:rPr>
          <w:lang w:eastAsia="ja-JP"/>
        </w:rPr>
        <w:t>f)</w:t>
      </w:r>
      <w:r w:rsidRPr="00BB797F">
        <w:tab/>
        <w:t>Operational description (e.g., implications of switching off the ADS)</w:t>
      </w:r>
    </w:p>
    <w:p w14:paraId="2E15A4FE" w14:textId="35BC8677" w:rsidR="00D45979" w:rsidRPr="001A37E5" w:rsidRDefault="00D45979" w:rsidP="00D45979">
      <w:pPr>
        <w:pStyle w:val="SingleTxtG"/>
        <w:ind w:firstLine="567"/>
      </w:pPr>
      <w:r w:rsidRPr="001A37E5">
        <w:t>(</w:t>
      </w:r>
      <w:r w:rsidR="00BB797F">
        <w:t>g</w:t>
      </w:r>
      <w:r w:rsidRPr="001A37E5">
        <w:t>)</w:t>
      </w:r>
      <w:r w:rsidRPr="001A37E5">
        <w:tab/>
      </w:r>
      <w:r w:rsidR="00A26FAD" w:rsidRPr="001A37E5">
        <w:t xml:space="preserve">Nominal </w:t>
      </w:r>
      <w:r w:rsidR="00AC4DB8">
        <w:t>O</w:t>
      </w:r>
      <w:r w:rsidR="00A26FAD" w:rsidRPr="001A37E5">
        <w:t>perations</w:t>
      </w:r>
    </w:p>
    <w:p w14:paraId="67FA6E8D" w14:textId="5D9DE7A6" w:rsidR="00A26FAD" w:rsidRPr="001A37E5" w:rsidRDefault="00A26FAD" w:rsidP="00D45979">
      <w:pPr>
        <w:pStyle w:val="SingleTxtG"/>
        <w:ind w:firstLine="567"/>
        <w:rPr>
          <w:lang w:eastAsia="ja-JP"/>
        </w:rPr>
      </w:pPr>
      <w:r w:rsidRPr="001A37E5">
        <w:rPr>
          <w:lang w:eastAsia="ja-JP"/>
        </w:rPr>
        <w:lastRenderedPageBreak/>
        <w:t>(</w:t>
      </w:r>
      <w:r w:rsidR="00BB797F">
        <w:rPr>
          <w:lang w:eastAsia="ja-JP"/>
        </w:rPr>
        <w:t>h</w:t>
      </w:r>
      <w:r w:rsidRPr="001A37E5">
        <w:rPr>
          <w:lang w:eastAsia="ja-JP"/>
        </w:rPr>
        <w:t xml:space="preserve">) </w:t>
      </w:r>
      <w:r w:rsidRPr="001A37E5">
        <w:rPr>
          <w:lang w:eastAsia="ja-JP"/>
        </w:rPr>
        <w:tab/>
        <w:t xml:space="preserve">Emergency </w:t>
      </w:r>
      <w:r w:rsidR="00AC4DB8">
        <w:rPr>
          <w:lang w:eastAsia="ja-JP"/>
        </w:rPr>
        <w:t>O</w:t>
      </w:r>
      <w:r w:rsidRPr="001A37E5">
        <w:rPr>
          <w:lang w:eastAsia="ja-JP"/>
        </w:rPr>
        <w:t>perations</w:t>
      </w:r>
    </w:p>
    <w:p w14:paraId="61C35A88" w14:textId="7BF48463" w:rsidR="00A26FAD" w:rsidRPr="001A37E5" w:rsidRDefault="00A26FAD" w:rsidP="00D45979">
      <w:pPr>
        <w:pStyle w:val="SingleTxtG"/>
        <w:ind w:firstLine="567"/>
        <w:rPr>
          <w:lang w:eastAsia="ja-JP"/>
        </w:rPr>
      </w:pPr>
      <w:r w:rsidRPr="001A37E5">
        <w:rPr>
          <w:lang w:eastAsia="ja-JP"/>
        </w:rPr>
        <w:t>(</w:t>
      </w:r>
      <w:proofErr w:type="spellStart"/>
      <w:r w:rsidR="00BB797F">
        <w:rPr>
          <w:lang w:eastAsia="ja-JP"/>
        </w:rPr>
        <w:t>i</w:t>
      </w:r>
      <w:proofErr w:type="spellEnd"/>
      <w:r w:rsidRPr="001A37E5">
        <w:rPr>
          <w:lang w:eastAsia="ja-JP"/>
        </w:rPr>
        <w:t>)</w:t>
      </w:r>
      <w:r w:rsidRPr="001A37E5">
        <w:rPr>
          <w:lang w:eastAsia="ja-JP"/>
        </w:rPr>
        <w:tab/>
        <w:t>Role of the user within the ADS’ ODD</w:t>
      </w:r>
    </w:p>
    <w:p w14:paraId="389ED47D" w14:textId="010795AD" w:rsidR="00A26FAD" w:rsidRDefault="00A26FAD" w:rsidP="00D45979">
      <w:pPr>
        <w:pStyle w:val="SingleTxtG"/>
        <w:ind w:firstLine="567"/>
        <w:rPr>
          <w:lang w:eastAsia="ja-JP"/>
        </w:rPr>
      </w:pPr>
      <w:r w:rsidRPr="001A37E5">
        <w:rPr>
          <w:lang w:eastAsia="ja-JP"/>
        </w:rPr>
        <w:t>(</w:t>
      </w:r>
      <w:r w:rsidR="00BB797F">
        <w:rPr>
          <w:lang w:eastAsia="ja-JP"/>
        </w:rPr>
        <w:t>j</w:t>
      </w:r>
      <w:r w:rsidRPr="001A37E5">
        <w:rPr>
          <w:lang w:eastAsia="ja-JP"/>
        </w:rPr>
        <w:t>)</w:t>
      </w:r>
      <w:r w:rsidRPr="001A37E5">
        <w:rPr>
          <w:lang w:eastAsia="ja-JP"/>
        </w:rPr>
        <w:tab/>
        <w:t>Information related to the HMI’s indications</w:t>
      </w:r>
    </w:p>
    <w:p w14:paraId="2CF27C28" w14:textId="4DA06DA4"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Visual tell-tales, icons</w:t>
      </w:r>
    </w:p>
    <w:p w14:paraId="063AC89F" w14:textId="52699987"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Auditory signs</w:t>
      </w:r>
    </w:p>
    <w:p w14:paraId="3833AF6D" w14:textId="1D86EF30" w:rsidR="00BB797F" w:rsidRP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Haptic signs</w:t>
      </w:r>
    </w:p>
    <w:p w14:paraId="27B1D804" w14:textId="1B05B543" w:rsidR="00A26FAD" w:rsidRPr="001A37E5" w:rsidRDefault="00A26FAD" w:rsidP="00D45979">
      <w:pPr>
        <w:pStyle w:val="SingleTxtG"/>
        <w:ind w:firstLine="567"/>
        <w:rPr>
          <w:lang w:eastAsia="ja-JP"/>
        </w:rPr>
      </w:pPr>
      <w:r w:rsidRPr="001A37E5">
        <w:rPr>
          <w:lang w:eastAsia="ja-JP"/>
        </w:rPr>
        <w:t>(</w:t>
      </w:r>
      <w:r w:rsidR="00BB797F">
        <w:rPr>
          <w:lang w:eastAsia="ja-JP"/>
        </w:rPr>
        <w:t>k</w:t>
      </w:r>
      <w:r w:rsidRPr="001A37E5">
        <w:rPr>
          <w:lang w:eastAsia="ja-JP"/>
        </w:rPr>
        <w:t>)</w:t>
      </w:r>
      <w:r w:rsidRPr="001A37E5">
        <w:rPr>
          <w:lang w:eastAsia="ja-JP"/>
        </w:rPr>
        <w:tab/>
        <w:t>Means to deactivate the automated driving mode (take-over)</w:t>
      </w:r>
    </w:p>
    <w:p w14:paraId="35C32887" w14:textId="450793A6" w:rsidR="00A26FAD" w:rsidRPr="001A37E5" w:rsidRDefault="00A26FAD" w:rsidP="00D45979">
      <w:pPr>
        <w:pStyle w:val="SingleTxtG"/>
        <w:ind w:firstLine="567"/>
        <w:rPr>
          <w:lang w:eastAsia="ja-JP"/>
        </w:rPr>
      </w:pPr>
      <w:r w:rsidRPr="001A37E5">
        <w:rPr>
          <w:lang w:eastAsia="ja-JP"/>
        </w:rPr>
        <w:t>(</w:t>
      </w:r>
      <w:r w:rsidR="00BB797F">
        <w:rPr>
          <w:lang w:eastAsia="ja-JP"/>
        </w:rPr>
        <w:t>l</w:t>
      </w:r>
      <w:r w:rsidRPr="001A37E5">
        <w:rPr>
          <w:lang w:eastAsia="ja-JP"/>
        </w:rPr>
        <w:t>)</w:t>
      </w:r>
      <w:r w:rsidRPr="001A37E5">
        <w:rPr>
          <w:lang w:eastAsia="ja-JP"/>
        </w:rPr>
        <w:tab/>
        <w:t>Safety measures to be taken in the event of malfunctioning of the ADS</w:t>
      </w:r>
    </w:p>
    <w:p w14:paraId="3D83BF7A" w14:textId="4EB81125" w:rsidR="00A26FAD" w:rsidRPr="001A37E5" w:rsidRDefault="00A26FAD" w:rsidP="00D45979">
      <w:pPr>
        <w:pStyle w:val="SingleTxtG"/>
        <w:ind w:firstLine="567"/>
        <w:rPr>
          <w:lang w:eastAsia="ja-JP"/>
        </w:rPr>
      </w:pPr>
      <w:r w:rsidRPr="001A37E5">
        <w:rPr>
          <w:lang w:eastAsia="ja-JP"/>
        </w:rPr>
        <w:t>(</w:t>
      </w:r>
      <w:r w:rsidR="00BB797F">
        <w:rPr>
          <w:lang w:eastAsia="ja-JP"/>
        </w:rPr>
        <w:t>m</w:t>
      </w:r>
      <w:r w:rsidRPr="001A37E5">
        <w:rPr>
          <w:lang w:eastAsia="ja-JP"/>
        </w:rPr>
        <w:t>)</w:t>
      </w:r>
      <w:r w:rsidRPr="001A37E5">
        <w:rPr>
          <w:lang w:eastAsia="ja-JP"/>
        </w:rPr>
        <w:tab/>
        <w:t xml:space="preserve">Extent, </w:t>
      </w:r>
      <w:proofErr w:type="gramStart"/>
      <w:r w:rsidRPr="001A37E5">
        <w:rPr>
          <w:lang w:eastAsia="ja-JP"/>
        </w:rPr>
        <w:t>timing</w:t>
      </w:r>
      <w:proofErr w:type="gramEnd"/>
      <w:r w:rsidRPr="001A37E5">
        <w:rPr>
          <w:lang w:eastAsia="ja-JP"/>
        </w:rPr>
        <w:t xml:space="preserve"> and frequency of maintenance operations</w:t>
      </w:r>
    </w:p>
    <w:p w14:paraId="7B09B6CF" w14:textId="0676A5B1" w:rsidR="001C5794" w:rsidRPr="001A37E5" w:rsidRDefault="001C5794" w:rsidP="00D45979">
      <w:pPr>
        <w:pStyle w:val="SingleTxtG"/>
        <w:ind w:firstLine="567"/>
        <w:rPr>
          <w:lang w:eastAsia="ja-JP"/>
        </w:rPr>
      </w:pPr>
      <w:r w:rsidRPr="001A37E5">
        <w:rPr>
          <w:lang w:eastAsia="ja-JP"/>
        </w:rPr>
        <w:t>(</w:t>
      </w:r>
      <w:r w:rsidR="00BB797F">
        <w:rPr>
          <w:lang w:eastAsia="ja-JP"/>
        </w:rPr>
        <w:t>n</w:t>
      </w:r>
      <w:r w:rsidRPr="001A37E5">
        <w:rPr>
          <w:lang w:eastAsia="ja-JP"/>
        </w:rPr>
        <w:t>)</w:t>
      </w:r>
      <w:r w:rsidRPr="001A37E5">
        <w:rPr>
          <w:lang w:eastAsia="ja-JP"/>
        </w:rPr>
        <w:tab/>
        <w:t>Means to enable a periodical technical inspection</w:t>
      </w:r>
    </w:p>
    <w:p w14:paraId="7FA3D913" w14:textId="10BF2456" w:rsidR="001C5794" w:rsidRPr="001A37E5" w:rsidRDefault="001C5794" w:rsidP="00D45979">
      <w:pPr>
        <w:pStyle w:val="SingleTxtG"/>
        <w:ind w:firstLine="567"/>
        <w:rPr>
          <w:lang w:eastAsia="ja-JP"/>
        </w:rPr>
      </w:pPr>
      <w:r w:rsidRPr="001A37E5">
        <w:rPr>
          <w:lang w:eastAsia="ja-JP"/>
        </w:rPr>
        <w:t>(</w:t>
      </w:r>
      <w:r w:rsidR="00BB797F">
        <w:rPr>
          <w:lang w:eastAsia="ja-JP"/>
        </w:rPr>
        <w:t>o</w:t>
      </w:r>
      <w:r w:rsidRPr="001A37E5">
        <w:rPr>
          <w:lang w:eastAsia="ja-JP"/>
        </w:rPr>
        <w:t>)</w:t>
      </w:r>
      <w:r w:rsidRPr="001A37E5">
        <w:rPr>
          <w:lang w:eastAsia="ja-JP"/>
        </w:rPr>
        <w:tab/>
        <w:t xml:space="preserve">Documents and templates for maintenance, </w:t>
      </w:r>
      <w:proofErr w:type="gramStart"/>
      <w:r w:rsidRPr="001A37E5">
        <w:rPr>
          <w:lang w:eastAsia="ja-JP"/>
        </w:rPr>
        <w:t>repair</w:t>
      </w:r>
      <w:proofErr w:type="gramEnd"/>
      <w:r w:rsidRPr="001A37E5">
        <w:rPr>
          <w:lang w:eastAsia="ja-JP"/>
        </w:rPr>
        <w:t xml:space="preserve"> and periodical technical inspection</w:t>
      </w:r>
    </w:p>
    <w:p w14:paraId="2706E147" w14:textId="0FE1B117" w:rsidR="001C5794" w:rsidRPr="001A37E5" w:rsidRDefault="001C5794" w:rsidP="00D45979">
      <w:pPr>
        <w:pStyle w:val="SingleTxtG"/>
        <w:ind w:firstLine="567"/>
        <w:rPr>
          <w:lang w:eastAsia="ja-JP"/>
        </w:rPr>
      </w:pPr>
      <w:r w:rsidRPr="001A37E5">
        <w:rPr>
          <w:lang w:eastAsia="ja-JP"/>
        </w:rPr>
        <w:t>(</w:t>
      </w:r>
      <w:r w:rsidR="00BB797F">
        <w:rPr>
          <w:lang w:eastAsia="ja-JP"/>
        </w:rPr>
        <w:t>p</w:t>
      </w:r>
      <w:r w:rsidRPr="001A37E5">
        <w:rPr>
          <w:lang w:eastAsia="ja-JP"/>
        </w:rPr>
        <w:t>)</w:t>
      </w:r>
      <w:r w:rsidRPr="001A37E5">
        <w:rPr>
          <w:lang w:eastAsia="ja-JP"/>
        </w:rPr>
        <w:tab/>
        <w:t>Precautionary statements in the sense of compliance with limit values for the technical functions</w:t>
      </w:r>
    </w:p>
    <w:p w14:paraId="4373F1C1" w14:textId="60537B85" w:rsidR="001C5794" w:rsidRDefault="001C5794" w:rsidP="00D45979">
      <w:pPr>
        <w:pStyle w:val="SingleTxtG"/>
        <w:ind w:firstLine="567"/>
        <w:rPr>
          <w:lang w:eastAsia="ja-JP"/>
        </w:rPr>
      </w:pPr>
      <w:r w:rsidRPr="001A37E5">
        <w:rPr>
          <w:lang w:eastAsia="ja-JP"/>
        </w:rPr>
        <w:t>(</w:t>
      </w:r>
      <w:r w:rsidR="00BB797F">
        <w:rPr>
          <w:lang w:eastAsia="ja-JP"/>
        </w:rPr>
        <w:t>q</w:t>
      </w:r>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r>
        <w:rPr>
          <w:rFonts w:hint="eastAsia"/>
          <w:lang w:eastAsia="ja-JP"/>
        </w:rPr>
        <w:t>(</w:t>
      </w:r>
      <w:r>
        <w:rPr>
          <w:lang w:eastAsia="ja-JP"/>
        </w:rPr>
        <w:t>r)</w:t>
      </w:r>
      <w:r>
        <w:rPr>
          <w:lang w:eastAsia="ja-JP"/>
        </w:rPr>
        <w:tab/>
      </w:r>
      <w:r w:rsidR="007118BB" w:rsidRPr="007118BB">
        <w:rPr>
          <w:lang w:eastAsia="ja-JP"/>
        </w:rPr>
        <w:t>List of system fault codes</w:t>
      </w:r>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31546B3C" w:rsidR="00D45979" w:rsidRPr="001A37E5" w:rsidRDefault="00D45979" w:rsidP="00D45979">
      <w:pPr>
        <w:pStyle w:val="SingleTxtG"/>
      </w:pPr>
      <w:r w:rsidRPr="001A37E5">
        <w:t>117.</w:t>
      </w:r>
      <w:r w:rsidRPr="001A37E5">
        <w:tab/>
        <w:t xml:space="preserve">The manufacturer should have a valid Safety Management System relevant to the </w:t>
      </w:r>
      <w:r w:rsidR="006310CA">
        <w:t xml:space="preserve">specific </w:t>
      </w:r>
      <w:r w:rsidRPr="001A37E5">
        <w:t xml:space="preserve">ADS and should inform </w:t>
      </w:r>
      <w:r w:rsidR="006310CA">
        <w:t xml:space="preserve">the authority </w:t>
      </w:r>
      <w:r w:rsidRPr="001A37E5">
        <w:t xml:space="preserve">of any change that will affect the </w:t>
      </w:r>
      <w:r w:rsidR="006310CA">
        <w:t>S</w:t>
      </w:r>
      <w:r w:rsidRPr="001A37E5">
        <w:t xml:space="preserve">afety </w:t>
      </w:r>
      <w:r w:rsidR="006310CA">
        <w:t>M</w:t>
      </w:r>
      <w:r w:rsidRPr="001A37E5">
        <w:t xml:space="preserve">anagement </w:t>
      </w:r>
      <w:r w:rsidR="006310CA">
        <w:t>S</w:t>
      </w:r>
      <w:r w:rsidRPr="001A37E5">
        <w:t xml:space="preserve">ystem for the </w:t>
      </w:r>
      <w:r w:rsidR="006310CA">
        <w:t xml:space="preserve">specific </w:t>
      </w:r>
      <w:r w:rsidRPr="001A37E5">
        <w:t>ADS.</w:t>
      </w:r>
    </w:p>
    <w:p w14:paraId="67975A80" w14:textId="6E87C345" w:rsidR="00D45979" w:rsidRDefault="00D45979" w:rsidP="006033A3">
      <w:pPr>
        <w:pStyle w:val="H23G"/>
      </w:pPr>
      <w:r w:rsidRPr="001A37E5">
        <w:tab/>
        <w:t>(k)</w:t>
      </w:r>
      <w:r w:rsidRPr="001A37E5">
        <w:tab/>
        <w:t>Type of documentation to be provided</w:t>
      </w:r>
    </w:p>
    <w:p w14:paraId="0CB01887" w14:textId="5C5B8E4E" w:rsidR="00C324EF" w:rsidRDefault="006310CA" w:rsidP="00D45979">
      <w:pPr>
        <w:pStyle w:val="SingleTxtG"/>
        <w:rPr>
          <w:lang w:eastAsia="ja-JP"/>
        </w:rPr>
      </w:pPr>
      <w:r>
        <w:rPr>
          <w:lang w:eastAsia="ja-JP"/>
        </w:rPr>
        <w:t>118</w:t>
      </w:r>
      <w:r w:rsidR="00C324EF">
        <w:rPr>
          <w:lang w:eastAsia="ja-JP"/>
        </w:rPr>
        <w:t>.</w:t>
      </w:r>
      <w:r w:rsidR="00C324EF">
        <w:rPr>
          <w:lang w:eastAsia="ja-JP"/>
        </w:rPr>
        <w:tab/>
      </w:r>
      <w:r w:rsidR="00C324EF" w:rsidRPr="00C324EF">
        <w:rPr>
          <w:lang w:eastAsia="ja-JP"/>
        </w:rPr>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Default="00C324EF" w:rsidP="00D45979">
      <w:pPr>
        <w:pStyle w:val="SingleTxtG"/>
      </w:pPr>
      <w:r>
        <w:tab/>
      </w:r>
      <w:r>
        <w:tab/>
        <w:t>(a)</w:t>
      </w:r>
      <w:r>
        <w:tab/>
      </w:r>
      <w:r w:rsidRPr="00C324EF">
        <w:t>A documentation package which gives access to the basic design of the ADS and how it is linked to other vehicle systems or by which it directly controls output variables</w:t>
      </w:r>
      <w:r w:rsidR="008F001B">
        <w:t>.</w:t>
      </w:r>
    </w:p>
    <w:p w14:paraId="11CEA459" w14:textId="36107ABF" w:rsidR="00C324EF" w:rsidRDefault="00C324EF" w:rsidP="00D45979">
      <w:pPr>
        <w:pStyle w:val="SingleTxtG"/>
      </w:pPr>
      <w:r>
        <w:tab/>
      </w:r>
      <w:r>
        <w:tab/>
        <w:t>(b)</w:t>
      </w:r>
      <w:r>
        <w:tab/>
      </w:r>
      <w:r w:rsidRPr="00C324EF">
        <w:t>Documentation explaining the function(s) of the ADS, including the control strategies and the safety concept</w:t>
      </w:r>
      <w:r w:rsidR="008F001B">
        <w:t>.</w:t>
      </w:r>
    </w:p>
    <w:p w14:paraId="7287F173" w14:textId="63175D61" w:rsidR="00C324EF" w:rsidRDefault="00C324EF" w:rsidP="00D45979">
      <w:pPr>
        <w:pStyle w:val="SingleTxtG"/>
      </w:pPr>
      <w:r>
        <w:tab/>
      </w:r>
      <w:r>
        <w:tab/>
        <w:t>(c)</w:t>
      </w:r>
      <w:r>
        <w:tab/>
      </w:r>
      <w:r w:rsidRPr="00C324EF">
        <w:t>For periodic technical inspections, the documentation should describe how the current operational status of the ADS can be checked</w:t>
      </w:r>
    </w:p>
    <w:p w14:paraId="3122418B" w14:textId="65F789C4" w:rsidR="00C324EF" w:rsidRPr="001A37E5" w:rsidRDefault="00C324EF" w:rsidP="00D45979">
      <w:pPr>
        <w:pStyle w:val="SingleTxtG"/>
      </w:pPr>
      <w:r>
        <w:tab/>
      </w:r>
      <w:r>
        <w:tab/>
        <w:t>(d)</w:t>
      </w:r>
      <w:r>
        <w:tab/>
      </w:r>
      <w:r w:rsidRPr="00C324EF">
        <w:t>Documentation about how the software version(s) and the failure warning signal status can be readable in a standardized way via the use of an electronic communication interface (i.e., using a standard interface, such as the OBD port).</w:t>
      </w:r>
    </w:p>
    <w:p w14:paraId="3477C009" w14:textId="5075972C" w:rsidR="00D45979" w:rsidRPr="001A37E5" w:rsidRDefault="008F001B" w:rsidP="00D45979">
      <w:pPr>
        <w:pStyle w:val="SingleTxtG"/>
      </w:pPr>
      <w:r>
        <w:t>119</w:t>
      </w:r>
      <w:r w:rsidR="00D45979" w:rsidRPr="001A37E5">
        <w:t>.</w:t>
      </w:r>
      <w:r w:rsidR="00D45979" w:rsidRPr="001A37E5">
        <w:tab/>
        <w:t>It is recommended that the documentation package show</w:t>
      </w:r>
      <w:r>
        <w:t>s</w:t>
      </w:r>
      <w:r w:rsidR="00D45979" w:rsidRPr="001A37E5">
        <w:t xml:space="preserve"> that the ADS: </w:t>
      </w:r>
    </w:p>
    <w:p w14:paraId="710EE372" w14:textId="4A3560D4" w:rsidR="00D45979" w:rsidRDefault="00D45979" w:rsidP="000025D7">
      <w:pPr>
        <w:pStyle w:val="SingleTxtG"/>
        <w:numPr>
          <w:ilvl w:val="0"/>
          <w:numId w:val="18"/>
        </w:numPr>
      </w:pPr>
      <w:r w:rsidRPr="001A37E5">
        <w:t xml:space="preserve">Is designed and was developed to operate in such a way that it is free from unreasonable risks for the driver (if applicable), passengers and other road users within the declared </w:t>
      </w:r>
      <w:proofErr w:type="gramStart"/>
      <w:r w:rsidRPr="001A37E5">
        <w:t>ODD;</w:t>
      </w:r>
      <w:proofErr w:type="gramEnd"/>
    </w:p>
    <w:p w14:paraId="53FD001D" w14:textId="64967973" w:rsidR="000025D7" w:rsidRPr="001A37E5" w:rsidRDefault="000025D7" w:rsidP="000025D7">
      <w:pPr>
        <w:pStyle w:val="SingleTxtG"/>
        <w:ind w:left="1701"/>
        <w:rPr>
          <w:lang w:eastAsia="ja-JP"/>
        </w:rPr>
      </w:pPr>
      <w:r>
        <w:rPr>
          <w:rFonts w:hint="eastAsia"/>
          <w:lang w:eastAsia="ja-JP"/>
        </w:rPr>
        <w:t>(</w:t>
      </w:r>
      <w:r>
        <w:rPr>
          <w:lang w:eastAsia="ja-JP"/>
        </w:rPr>
        <w:t>b)</w:t>
      </w:r>
      <w:r>
        <w:rPr>
          <w:lang w:eastAsia="ja-JP"/>
        </w:rPr>
        <w:tab/>
        <w:t xml:space="preserve">Is capable of recognizing its </w:t>
      </w:r>
      <w:proofErr w:type="gramStart"/>
      <w:r>
        <w:rPr>
          <w:lang w:eastAsia="ja-JP"/>
        </w:rPr>
        <w:t>boundaries;</w:t>
      </w:r>
      <w:proofErr w:type="gramEnd"/>
    </w:p>
    <w:p w14:paraId="633885DF" w14:textId="42F0CF11" w:rsidR="00D45979" w:rsidRPr="001A37E5" w:rsidRDefault="00D45979" w:rsidP="00D45979">
      <w:pPr>
        <w:pStyle w:val="SingleTxtG"/>
        <w:ind w:firstLine="567"/>
      </w:pPr>
      <w:r w:rsidRPr="001A37E5">
        <w:t>(</w:t>
      </w:r>
      <w:r w:rsidR="000025D7">
        <w:t>c</w:t>
      </w:r>
      <w:r w:rsidRPr="001A37E5">
        <w:t>)</w:t>
      </w:r>
      <w:r w:rsidRPr="001A37E5">
        <w:tab/>
        <w:t xml:space="preserve">Respects </w:t>
      </w:r>
      <w:r w:rsidR="005115BC">
        <w:t>any</w:t>
      </w:r>
      <w:r w:rsidR="005115BC" w:rsidRPr="001A37E5">
        <w:t xml:space="preserve"> </w:t>
      </w:r>
      <w:r w:rsidRPr="001A37E5">
        <w:t xml:space="preserve">performance requirements specified by </w:t>
      </w:r>
      <w:proofErr w:type="gramStart"/>
      <w:r w:rsidRPr="001A37E5">
        <w:t>FRAV;</w:t>
      </w:r>
      <w:proofErr w:type="gramEnd"/>
    </w:p>
    <w:p w14:paraId="0A74A6CA" w14:textId="5D618B7B" w:rsidR="00D45979" w:rsidRPr="001A37E5" w:rsidRDefault="00D45979" w:rsidP="00D45979">
      <w:pPr>
        <w:pStyle w:val="SingleTxtG"/>
        <w:ind w:firstLine="567"/>
      </w:pPr>
      <w:r w:rsidRPr="001A37E5">
        <w:t>(</w:t>
      </w:r>
      <w:r w:rsidR="000025D7">
        <w:t>d</w:t>
      </w:r>
      <w:r w:rsidRPr="001A37E5">
        <w:t>)</w:t>
      </w:r>
      <w:r w:rsidRPr="001A37E5">
        <w:tab/>
        <w:t xml:space="preserve">Was developed according to the development process/method declared by the </w:t>
      </w:r>
      <w:proofErr w:type="gramStart"/>
      <w:r w:rsidRPr="001A37E5">
        <w:t>manufacturer</w:t>
      </w:r>
      <w:r w:rsidR="000025D7">
        <w:t>;</w:t>
      </w:r>
      <w:proofErr w:type="gramEnd"/>
    </w:p>
    <w:p w14:paraId="382F40A4" w14:textId="0230D05E" w:rsidR="00D45979" w:rsidRPr="001A37E5" w:rsidRDefault="000025D7" w:rsidP="00D45979">
      <w:pPr>
        <w:pStyle w:val="SingleTxtG"/>
      </w:pPr>
      <w:r>
        <w:t>120</w:t>
      </w:r>
      <w:r w:rsidR="00D45979" w:rsidRPr="001A37E5">
        <w:t>.</w:t>
      </w:r>
      <w:r w:rsidR="00D45979"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r w:rsidR="005D1283">
        <w:t xml:space="preserve">and </w:t>
      </w:r>
      <w:r w:rsidRPr="001A37E5">
        <w:t xml:space="preserve">should contain brief information on </w:t>
      </w:r>
      <w:r w:rsidR="005D1283">
        <w:t xml:space="preserve">all </w:t>
      </w:r>
      <w:r w:rsidRPr="001A37E5">
        <w:t xml:space="preserve">the items. </w:t>
      </w:r>
    </w:p>
    <w:p w14:paraId="439346AF" w14:textId="77777777" w:rsidR="00D45979" w:rsidRPr="001A37E5" w:rsidRDefault="00D45979" w:rsidP="00D45979">
      <w:pPr>
        <w:pStyle w:val="SingleTxtG"/>
        <w:ind w:firstLine="567"/>
      </w:pPr>
      <w:r w:rsidRPr="001A37E5">
        <w:lastRenderedPageBreak/>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t>(c)</w:t>
      </w:r>
      <w:r w:rsidRPr="001A37E5">
        <w:tab/>
        <w:t>Additional confidential material and analysis data (intellectual property) which should be retained by the manufacturer, but made open for inspection (</w:t>
      </w:r>
      <w:proofErr w:type="gramStart"/>
      <w:r w:rsidRPr="001A37E5">
        <w:t>e.g.</w:t>
      </w:r>
      <w:proofErr w:type="gramEnd"/>
      <w:r w:rsidRPr="001A37E5">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1A37E5" w:rsidRDefault="005D1283" w:rsidP="00D45979">
      <w:pPr>
        <w:pStyle w:val="SingleTxtG"/>
        <w:rPr>
          <w:rFonts w:eastAsia="MS Gothic"/>
        </w:rPr>
      </w:pPr>
      <w:r>
        <w:t>121</w:t>
      </w:r>
      <w:r w:rsidR="00D45979" w:rsidRPr="001A37E5">
        <w:t>.</w:t>
      </w:r>
      <w:r w:rsidR="00D45979"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6" w:name="_Hlk89691517"/>
      <w:r w:rsidRPr="001A37E5">
        <w:rPr>
          <w:lang w:eastAsia="ja-JP"/>
        </w:rPr>
        <w:tab/>
        <w:t>Ⅹ</w:t>
      </w:r>
      <w:r w:rsidRPr="001A37E5">
        <w:t>.</w:t>
      </w:r>
      <w:r w:rsidRPr="001A37E5">
        <w:tab/>
        <w:t xml:space="preserve">In-service monitoring and reporting </w:t>
      </w:r>
      <w:bookmarkEnd w:id="6"/>
      <w:r w:rsidRPr="001A37E5">
        <w:t>– Pillar 5</w:t>
      </w:r>
    </w:p>
    <w:p w14:paraId="4A9566E9" w14:textId="11DB336D" w:rsidR="00D45979" w:rsidRPr="001A37E5" w:rsidRDefault="005D1283" w:rsidP="00D45979">
      <w:pPr>
        <w:pStyle w:val="SingleTxtG"/>
      </w:pPr>
      <w:r>
        <w:t>122</w:t>
      </w:r>
      <w:r w:rsidR="00D45979" w:rsidRPr="001A37E5">
        <w:t>.</w:t>
      </w:r>
      <w:r w:rsidR="00D45979" w:rsidRPr="001A37E5">
        <w:tab/>
        <w:t>The In-Service Monitoring and Reporting pillar (ISMR) addresses the in-service safety of automated vehicles after market introduction. In practice, the application of the other pillars of the NATM guidelines will assess whether the ADS is safe</w:t>
      </w:r>
      <w:r w:rsidR="005115BC">
        <w:t>, according to the existing criteria,</w:t>
      </w:r>
      <w:r w:rsidR="00D45979" w:rsidRPr="001A37E5">
        <w:t xml:space="preserve"> for market introduction; whereas the in-service monitoring and reporting will gather additional evidence from </w:t>
      </w:r>
      <w:r w:rsidR="00B954F5">
        <w:t>its in-service</w:t>
      </w:r>
      <w:r w:rsidR="00D45979" w:rsidRPr="001A37E5">
        <w:t xml:space="preserve"> operation to demonstrate that the ADS continues to be safe </w:t>
      </w:r>
      <w:r w:rsidR="00B954F5">
        <w:t>after market introduction, i.e., that use of the ADS does not present an unreasonable safety risk</w:t>
      </w:r>
      <w:r w:rsidR="00D45979" w:rsidRPr="001A37E5">
        <w:t xml:space="preserve">. This pillar </w:t>
      </w:r>
      <w:r w:rsidR="008E4277">
        <w:t>describes how to monitor</w:t>
      </w:r>
      <w:r w:rsidR="008E4277" w:rsidRPr="001A37E5">
        <w:t xml:space="preserve"> </w:t>
      </w:r>
      <w:r w:rsidR="00D45979" w:rsidRPr="001A37E5">
        <w:t xml:space="preserve">the dynamic nature of </w:t>
      </w:r>
      <w:r w:rsidR="008E4277">
        <w:t xml:space="preserve">the in-service operational use and then </w:t>
      </w:r>
      <w:r w:rsidR="00DE2957">
        <w:t xml:space="preserve">to </w:t>
      </w:r>
      <w:r w:rsidR="008E4277">
        <w:t xml:space="preserve">provide feedback to </w:t>
      </w:r>
      <w:r w:rsidR="00D45979" w:rsidRPr="001A37E5">
        <w:t xml:space="preserve">ensure </w:t>
      </w:r>
      <w:r w:rsidR="008E4277">
        <w:t xml:space="preserve">that there is </w:t>
      </w:r>
      <w:r w:rsidR="00D45979" w:rsidRPr="001A37E5">
        <w:t xml:space="preserve">continuous improvement of </w:t>
      </w:r>
      <w:r w:rsidR="00B954F5">
        <w:t>the</w:t>
      </w:r>
      <w:r w:rsidR="00D45979" w:rsidRPr="001A37E5">
        <w:t xml:space="preserve"> safety of </w:t>
      </w:r>
      <w:r w:rsidR="00B954F5">
        <w:t xml:space="preserve">the </w:t>
      </w:r>
      <w:r w:rsidR="00D45979" w:rsidRPr="001A37E5">
        <w:t>ADS.</w:t>
      </w:r>
    </w:p>
    <w:p w14:paraId="6099D0D5" w14:textId="2AED77FD" w:rsidR="00D45979" w:rsidRPr="001A37E5" w:rsidRDefault="00305699" w:rsidP="00D45979">
      <w:pPr>
        <w:pStyle w:val="SingleTxtG"/>
      </w:pPr>
      <w:r>
        <w:t>123</w:t>
      </w:r>
      <w:r w:rsidR="00D45979" w:rsidRPr="001A37E5">
        <w:t>.</w:t>
      </w:r>
      <w:r w:rsidR="00D45979" w:rsidRPr="001A37E5">
        <w:tab/>
        <w:t xml:space="preserve">The pillar </w:t>
      </w:r>
      <w:r w:rsidR="004C6430">
        <w:t>relies</w:t>
      </w:r>
      <w:r w:rsidR="004C6430" w:rsidRPr="001A37E5">
        <w:t xml:space="preserve"> </w:t>
      </w:r>
      <w:r w:rsidR="004C6430">
        <w:t>o</w:t>
      </w:r>
      <w:r w:rsidR="00D45979" w:rsidRPr="001A37E5">
        <w:t xml:space="preserve">n the collection of relevant data during </w:t>
      </w:r>
      <w:r w:rsidR="00B954F5">
        <w:t>ADS</w:t>
      </w:r>
      <w:r w:rsidR="00D45979" w:rsidRPr="001A37E5">
        <w:t xml:space="preserve"> operation. </w:t>
      </w:r>
    </w:p>
    <w:p w14:paraId="07ED7391" w14:textId="29BB1302" w:rsidR="00D45979" w:rsidRPr="001A37E5" w:rsidRDefault="00305699" w:rsidP="00D45979">
      <w:pPr>
        <w:pStyle w:val="SingleTxtG"/>
      </w:pPr>
      <w:r>
        <w:t>124</w:t>
      </w:r>
      <w:r w:rsidR="00D45979" w:rsidRPr="001A37E5">
        <w:t>.</w:t>
      </w:r>
      <w:r w:rsidR="00D45979" w:rsidRPr="001A37E5">
        <w:tab/>
      </w:r>
      <w:r>
        <w:t>This</w:t>
      </w:r>
      <w:r w:rsidR="00D45979" w:rsidRPr="001A37E5">
        <w:t xml:space="preserve"> </w:t>
      </w:r>
      <w:r w:rsidR="00B954F5">
        <w:t xml:space="preserve">pillar does not </w:t>
      </w:r>
      <w:r w:rsidR="006A4EE9">
        <w:t xml:space="preserve">address the </w:t>
      </w:r>
      <w:r w:rsidR="00D45979" w:rsidRPr="001A37E5">
        <w:t xml:space="preserve">obligation </w:t>
      </w:r>
      <w:r w:rsidR="006A4EE9">
        <w:t>for</w:t>
      </w:r>
      <w:r w:rsidR="00D45979" w:rsidRPr="001A37E5">
        <w:t xml:space="preserve"> “real-time monitoring” (self-checks/ on board diagnostics) of the performance of ADS subsystems by the manufacturer</w:t>
      </w:r>
      <w:r w:rsidR="006A4EE9">
        <w:t>,</w:t>
      </w:r>
      <w:r w:rsidR="00D45979" w:rsidRPr="001A37E5">
        <w:t xml:space="preserve"> </w:t>
      </w:r>
      <w:r w:rsidR="006A4EE9">
        <w:t xml:space="preserve">which </w:t>
      </w:r>
      <w:r w:rsidR="00D45979" w:rsidRPr="001A37E5">
        <w:t xml:space="preserve">is part of the </w:t>
      </w:r>
      <w:r w:rsidR="006A4EE9">
        <w:t xml:space="preserve">overall </w:t>
      </w:r>
      <w:r w:rsidR="00D45979" w:rsidRPr="001A37E5">
        <w:t xml:space="preserve">safety requirements.  However, some </w:t>
      </w:r>
      <w:r w:rsidR="006A4EE9">
        <w:t xml:space="preserve">form of </w:t>
      </w:r>
      <w:r w:rsidR="00D45979" w:rsidRPr="001A37E5">
        <w:t xml:space="preserve">monitoring </w:t>
      </w:r>
      <w:r w:rsidR="006A4EE9">
        <w:t>of</w:t>
      </w:r>
      <w:r w:rsidR="00D45979" w:rsidRPr="001A37E5">
        <w:t xml:space="preserve"> the performance of ADS subsystems over</w:t>
      </w:r>
      <w:r w:rsidR="006A4EE9">
        <w:t xml:space="preserve"> </w:t>
      </w:r>
      <w:r w:rsidR="00D45979" w:rsidRPr="001A37E5">
        <w:t xml:space="preserve">time could be part of </w:t>
      </w:r>
      <w:r w:rsidR="006A4EE9">
        <w:t>“</w:t>
      </w:r>
      <w:r>
        <w:t>O</w:t>
      </w:r>
      <w:r w:rsidR="00D45979" w:rsidRPr="001A37E5">
        <w:t>bjective 1</w:t>
      </w:r>
      <w:r w:rsidR="006A4EE9">
        <w:t>”</w:t>
      </w:r>
      <w:r w:rsidR="00D45979" w:rsidRPr="001A37E5">
        <w:t xml:space="preserve"> that </w:t>
      </w:r>
      <w:r w:rsidR="006A4EE9">
        <w:t>is</w:t>
      </w:r>
      <w:r w:rsidR="00D45979" w:rsidRPr="001A37E5">
        <w:t xml:space="preserve"> described in “</w:t>
      </w:r>
      <w:r>
        <w:t>G</w:t>
      </w:r>
      <w:r w:rsidR="00D45979" w:rsidRPr="001A37E5">
        <w:t>eneral guidance on ISMR implementation”</w:t>
      </w:r>
      <w:r w:rsidR="008E4277">
        <w:t xml:space="preserve"> </w:t>
      </w:r>
      <w:proofErr w:type="gramStart"/>
      <w:r w:rsidR="008E4277">
        <w:t>below</w:t>
      </w:r>
      <w:r w:rsidR="00D45979" w:rsidRPr="001A37E5">
        <w:t>, and</w:t>
      </w:r>
      <w:proofErr w:type="gramEnd"/>
      <w:r w:rsidR="00D45979" w:rsidRPr="001A37E5">
        <w:t xml:space="preserve"> </w:t>
      </w:r>
      <w:r w:rsidR="006A4EE9">
        <w:t xml:space="preserve">could </w:t>
      </w:r>
      <w:r w:rsidR="00D45979" w:rsidRPr="001A37E5">
        <w:t xml:space="preserve">contribute to the predictive monitoring of safety performance degradation.  </w:t>
      </w:r>
    </w:p>
    <w:p w14:paraId="3B7742A4" w14:textId="52EE2807" w:rsidR="00D45979" w:rsidRPr="001A37E5" w:rsidRDefault="00305699" w:rsidP="00D45979">
      <w:pPr>
        <w:pStyle w:val="SingleTxtG"/>
      </w:pPr>
      <w:r>
        <w:t>125</w:t>
      </w:r>
      <w:r w:rsidR="00D45979" w:rsidRPr="001A37E5">
        <w:t>.</w:t>
      </w:r>
      <w:r w:rsidR="00D45979" w:rsidRPr="001A37E5">
        <w:tab/>
        <w:t>The processes put in place by the manufacturer to manage safety</w:t>
      </w:r>
      <w:r w:rsidR="008E4277">
        <w:t xml:space="preserve"> of the </w:t>
      </w:r>
      <w:proofErr w:type="gramStart"/>
      <w:r w:rsidR="008E4277">
        <w:t xml:space="preserve">ADS </w:t>
      </w:r>
      <w:r w:rsidR="00D45979" w:rsidRPr="001A37E5">
        <w:t xml:space="preserve"> during</w:t>
      </w:r>
      <w:proofErr w:type="gramEnd"/>
      <w:r w:rsidR="00D45979" w:rsidRPr="001A37E5">
        <w:t xml:space="preserve"> </w:t>
      </w:r>
      <w:r w:rsidR="00E20F42">
        <w:t>in-service operation</w:t>
      </w:r>
      <w:r w:rsidR="008E4277">
        <w:t>,</w:t>
      </w:r>
      <w:r w:rsidR="00D45979" w:rsidRPr="001A37E5">
        <w:t xml:space="preserve"> e.g. to manage changes in the traffic rules and in the infrastructure</w:t>
      </w:r>
      <w:r w:rsidR="008E4277">
        <w:t>,</w:t>
      </w:r>
      <w:r w:rsidR="00D45979" w:rsidRPr="001A37E5">
        <w:t xml:space="preserve"> fall outside this pillar and are assessed with the audit pillar. This pillar focuses on the type of data to be monitored and reported.</w:t>
      </w:r>
    </w:p>
    <w:p w14:paraId="6944538F" w14:textId="15826698" w:rsidR="00D45979" w:rsidRPr="001A37E5" w:rsidRDefault="00E20F42" w:rsidP="00D45979">
      <w:pPr>
        <w:pStyle w:val="SingleTxtG"/>
      </w:pPr>
      <w:r>
        <w:t>126</w:t>
      </w:r>
      <w:r w:rsidR="00D45979" w:rsidRPr="001A37E5">
        <w:t>.</w:t>
      </w:r>
      <w:r w:rsidR="00D45979" w:rsidRPr="001A37E5">
        <w:tab/>
        <w:t xml:space="preserve">Whatever safety evaluation is done before market </w:t>
      </w:r>
      <w:proofErr w:type="gramStart"/>
      <w:r w:rsidR="00D45979" w:rsidRPr="001A37E5">
        <w:t>introduction,</w:t>
      </w:r>
      <w:proofErr w:type="gramEnd"/>
      <w:r w:rsidR="00D45979" w:rsidRPr="001A37E5">
        <w:t xml:space="preserve"> the actual level of safety will only be confirmed once </w:t>
      </w:r>
      <w:r>
        <w:t>enough</w:t>
      </w:r>
      <w:r w:rsidR="00D45979" w:rsidRPr="001A37E5">
        <w:t xml:space="preserve"> vehicles </w:t>
      </w:r>
      <w:r>
        <w:t>have reached</w:t>
      </w:r>
      <w:r w:rsidR="00D45979" w:rsidRPr="001A37E5">
        <w:t xml:space="preserve"> the </w:t>
      </w:r>
      <w:r>
        <w:t>in-service operation phase</w:t>
      </w:r>
      <w:r w:rsidR="00D45979" w:rsidRPr="001A37E5">
        <w:t xml:space="preserve"> and </w:t>
      </w:r>
      <w:r>
        <w:t>have encountered</w:t>
      </w:r>
      <w:r w:rsidR="00D45979" w:rsidRPr="001A37E5">
        <w:t xml:space="preserve"> a sufficient range of traffic and environmental conditions. It is recommended that a feedback loop (fleet monitoring) is </w:t>
      </w:r>
      <w:r w:rsidR="008E4277">
        <w:t xml:space="preserve">put </w:t>
      </w:r>
      <w:r w:rsidR="00D45979" w:rsidRPr="001A37E5">
        <w:t xml:space="preserve">in place to confirm the safety </w:t>
      </w:r>
      <w:r>
        <w:t>argument</w:t>
      </w:r>
      <w:r w:rsidR="00D45979" w:rsidRPr="001A37E5">
        <w:t xml:space="preserve"> and </w:t>
      </w:r>
      <w:r>
        <w:t xml:space="preserve">confirm </w:t>
      </w:r>
      <w:r w:rsidR="00D45979" w:rsidRPr="001A37E5">
        <w:t>the validation carried out by the manufacturer before market introduction. The operational experience feedback from in-</w:t>
      </w:r>
      <w:r w:rsidR="008E4277">
        <w:t>service</w:t>
      </w:r>
      <w:r w:rsidR="00D45979" w:rsidRPr="001A37E5">
        <w:t xml:space="preserve"> monitoring will allow ex-post evaluation of regulatory requirements and validation methods </w:t>
      </w:r>
      <w:r w:rsidR="006A4EE9">
        <w:t>and could provide</w:t>
      </w:r>
      <w:r w:rsidR="00D45979" w:rsidRPr="001A37E5">
        <w:t xml:space="preserve"> indications on </w:t>
      </w:r>
      <w:r w:rsidR="006A4EE9">
        <w:t>safety related issues that</w:t>
      </w:r>
      <w:r w:rsidR="00D45979" w:rsidRPr="001A37E5">
        <w:t xml:space="preserve"> need </w:t>
      </w:r>
      <w:r w:rsidR="006A4EE9">
        <w:t>reviewing</w:t>
      </w:r>
      <w:r w:rsidR="00D45979" w:rsidRPr="001A37E5">
        <w:t xml:space="preserve">. </w:t>
      </w:r>
    </w:p>
    <w:p w14:paraId="7D4687D0" w14:textId="22928413" w:rsidR="00D45979" w:rsidRPr="001A37E5" w:rsidRDefault="00543BD8" w:rsidP="00D45979">
      <w:pPr>
        <w:pStyle w:val="SingleTxtG"/>
      </w:pPr>
      <w:bookmarkStart w:id="7" w:name="_Hlk89691549"/>
      <w:r>
        <w:t>127</w:t>
      </w:r>
      <w:r w:rsidR="00D45979" w:rsidRPr="001A37E5">
        <w:t>.</w:t>
      </w:r>
      <w:r w:rsidR="00D45979" w:rsidRPr="001A37E5">
        <w:tab/>
        <w:t xml:space="preserve">New </w:t>
      </w:r>
      <w:r w:rsidR="006A4EE9">
        <w:t>safety</w:t>
      </w:r>
      <w:r w:rsidR="00D45979" w:rsidRPr="001A37E5">
        <w:t xml:space="preserve"> risks might be </w:t>
      </w:r>
      <w:r w:rsidR="006A4EE9">
        <w:t>identified</w:t>
      </w:r>
      <w:r w:rsidR="008C210B">
        <w:t xml:space="preserve"> and/or </w:t>
      </w:r>
      <w:r w:rsidR="00D45979" w:rsidRPr="001A37E5">
        <w:t xml:space="preserve">introduced </w:t>
      </w:r>
      <w:r w:rsidR="008C210B">
        <w:t>during the in-service op</w:t>
      </w:r>
      <w:r>
        <w:t>e</w:t>
      </w:r>
      <w:r w:rsidR="008C210B">
        <w:t>ration of ADS vehicles</w:t>
      </w:r>
      <w:r w:rsidR="00D45979" w:rsidRPr="001A37E5">
        <w:t xml:space="preserve">. </w:t>
      </w:r>
      <w:r w:rsidR="008C210B">
        <w:t>T</w:t>
      </w:r>
      <w:r w:rsidR="00D45979" w:rsidRPr="001A37E5">
        <w:t>he In-</w:t>
      </w:r>
      <w:r w:rsidR="008C210B">
        <w:t>Service</w:t>
      </w:r>
      <w:r w:rsidR="00D45979" w:rsidRPr="001A37E5">
        <w:t xml:space="preserve"> Monitoring</w:t>
      </w:r>
      <w:r w:rsidR="00D45979" w:rsidRPr="001A37E5">
        <w:rPr>
          <w:b/>
        </w:rPr>
        <w:t xml:space="preserve"> </w:t>
      </w:r>
      <w:r w:rsidR="008C210B">
        <w:t xml:space="preserve">and Reporting </w:t>
      </w:r>
      <w:r w:rsidR="00D45979" w:rsidRPr="001A37E5">
        <w:t xml:space="preserve">pillar can be used to identify </w:t>
      </w:r>
      <w:r w:rsidR="008C210B">
        <w:t>them</w:t>
      </w:r>
      <w:r w:rsidR="00D45979" w:rsidRPr="001A37E5">
        <w:t xml:space="preserve"> </w:t>
      </w:r>
      <w:r w:rsidR="008C210B">
        <w:t xml:space="preserve">and provide data to update the </w:t>
      </w:r>
      <w:r w:rsidR="00D45979" w:rsidRPr="001A37E5">
        <w:t xml:space="preserve">common scenario catalogue to cover </w:t>
      </w:r>
      <w:r w:rsidR="008C210B">
        <w:t>them</w:t>
      </w:r>
      <w:r w:rsidR="00D45979" w:rsidRPr="001A37E5">
        <w:t>.</w:t>
      </w:r>
    </w:p>
    <w:bookmarkEnd w:id="7"/>
    <w:p w14:paraId="15D521DD" w14:textId="46A684B9" w:rsidR="00D45979" w:rsidRPr="001A37E5" w:rsidRDefault="00543BD8" w:rsidP="00D45979">
      <w:pPr>
        <w:pStyle w:val="SingleTxtG"/>
      </w:pPr>
      <w:r>
        <w:rPr>
          <w:color w:val="000000"/>
        </w:rPr>
        <w:t>128</w:t>
      </w:r>
      <w:r w:rsidR="00D45979" w:rsidRPr="001A37E5">
        <w:rPr>
          <w:color w:val="000000"/>
        </w:rPr>
        <w:t>.</w:t>
      </w:r>
      <w:r w:rsidR="00D45979" w:rsidRPr="001A37E5">
        <w:rPr>
          <w:color w:val="000000"/>
        </w:rPr>
        <w:tab/>
        <w:t xml:space="preserve">Finally, in the early phase of market introduction of ADS, it is essential that the whole community </w:t>
      </w:r>
      <w:r>
        <w:rPr>
          <w:color w:val="000000"/>
        </w:rPr>
        <w:t xml:space="preserve">can </w:t>
      </w:r>
      <w:r w:rsidR="00D45979" w:rsidRPr="001A37E5">
        <w:rPr>
          <w:color w:val="000000"/>
        </w:rPr>
        <w:t xml:space="preserve">learn from crashes </w:t>
      </w:r>
      <w:r>
        <w:rPr>
          <w:color w:val="000000"/>
        </w:rPr>
        <w:t xml:space="preserve">and incidents </w:t>
      </w:r>
      <w:r w:rsidR="00D45979" w:rsidRPr="001A37E5">
        <w:rPr>
          <w:color w:val="000000"/>
        </w:rPr>
        <w:t xml:space="preserve">involving </w:t>
      </w:r>
      <w:r w:rsidR="008E4277">
        <w:rPr>
          <w:color w:val="000000"/>
        </w:rPr>
        <w:t xml:space="preserve">an </w:t>
      </w:r>
      <w:r>
        <w:rPr>
          <w:color w:val="000000"/>
        </w:rPr>
        <w:t>ADS and can</w:t>
      </w:r>
      <w:r w:rsidR="00D45979" w:rsidRPr="001A37E5">
        <w:rPr>
          <w:color w:val="000000"/>
        </w:rPr>
        <w:t xml:space="preserve"> quickly </w:t>
      </w:r>
      <w:bookmarkStart w:id="8" w:name="_Hlk90895248"/>
      <w:r w:rsidR="00D45979" w:rsidRPr="001A37E5">
        <w:rPr>
          <w:color w:val="000000"/>
        </w:rPr>
        <w:t>respond and develop mitigation measures</w:t>
      </w:r>
      <w:bookmarkEnd w:id="8"/>
      <w:r w:rsidR="00D45979"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7D3E8D30" w:rsidR="00D45979" w:rsidRPr="001A37E5" w:rsidRDefault="00C33A71" w:rsidP="00D45979">
      <w:pPr>
        <w:pStyle w:val="SingleTxtG"/>
      </w:pPr>
      <w:r>
        <w:t>129</w:t>
      </w:r>
      <w:r w:rsidR="00D45979" w:rsidRPr="001A37E5">
        <w:t>.</w:t>
      </w:r>
      <w:r w:rsidR="00D45979" w:rsidRPr="001A37E5">
        <w:tab/>
        <w:t xml:space="preserve">In-Service Monitoring and Reporting (ISMR) addresses the monitoring and reporting of the in-service ADS safety performance by the manufacturer. </w:t>
      </w:r>
      <w:r w:rsidR="0069545D" w:rsidRPr="001A37E5">
        <w:t xml:space="preserve">The Monitoring refers to the overall data collection and analysis conducted by the manufactures with aim at extracting safety related information from data. The Reporting </w:t>
      </w:r>
      <w:r w:rsidR="00D45979" w:rsidRPr="001A37E5">
        <w:t xml:space="preserve">applies to occurrences which endanger </w:t>
      </w:r>
      <w:r w:rsidR="00D45979" w:rsidRPr="001A37E5">
        <w:lastRenderedPageBreak/>
        <w:t xml:space="preserve">or which, if not corrected, would endanger a vehicle, its </w:t>
      </w:r>
      <w:proofErr w:type="gramStart"/>
      <w:r w:rsidR="00D45979" w:rsidRPr="001A37E5">
        <w:t>occupants</w:t>
      </w:r>
      <w:proofErr w:type="gramEnd"/>
      <w:r w:rsidR="00D45979" w:rsidRPr="001A37E5">
        <w:t xml:space="preserve"> or any other person, and </w:t>
      </w:r>
      <w:r w:rsidR="001D1ABF">
        <w:t xml:space="preserve">in </w:t>
      </w:r>
      <w:r w:rsidR="00D45979" w:rsidRPr="001A37E5">
        <w:t xml:space="preserve">more </w:t>
      </w:r>
      <w:r w:rsidR="001D1ABF">
        <w:t xml:space="preserve">terms the reporting of </w:t>
      </w:r>
      <w:r w:rsidR="00D45979" w:rsidRPr="001A37E5">
        <w:t>all occurrences relevant to the safety performance of the ADS. Annex IV provides a list of examples of these occurrences.</w:t>
      </w:r>
      <w:r w:rsidR="009C2231" w:rsidRPr="001A37E5">
        <w:t xml:space="preserve"> It is expected that the ISMR </w:t>
      </w:r>
      <w:r>
        <w:t>will be</w:t>
      </w:r>
      <w:r w:rsidR="009C2231" w:rsidRPr="001A37E5">
        <w:t xml:space="preserve"> complemented by safety investigations of (at least) critical occurrences conducted by an independent body.</w:t>
      </w:r>
    </w:p>
    <w:p w14:paraId="118104DC" w14:textId="03590244" w:rsidR="00D45979" w:rsidRPr="001A37E5" w:rsidRDefault="00C33A71" w:rsidP="00D45979">
      <w:pPr>
        <w:pStyle w:val="SingleTxtG"/>
      </w:pPr>
      <w:r>
        <w:t>130</w:t>
      </w:r>
      <w:r w:rsidR="00D45979" w:rsidRPr="001A37E5">
        <w:t>.</w:t>
      </w:r>
      <w:r w:rsidR="00D45979" w:rsidRPr="001A37E5">
        <w:tab/>
        <w:t xml:space="preserve">ISMR enables the identification of unreasonable risks related to the use of </w:t>
      </w:r>
      <w:r>
        <w:t xml:space="preserve">an </w:t>
      </w:r>
      <w:r w:rsidR="00D45979" w:rsidRPr="001A37E5">
        <w:t xml:space="preserve">ADS on public roads and the evaluation of its safety performance during real-world operation. </w:t>
      </w:r>
    </w:p>
    <w:p w14:paraId="1DA428C4" w14:textId="2B741516" w:rsidR="00D45979" w:rsidRPr="001A37E5" w:rsidRDefault="00C33A71" w:rsidP="00D45979">
      <w:pPr>
        <w:pStyle w:val="SingleTxtG"/>
      </w:pPr>
      <w:r>
        <w:t>131</w:t>
      </w:r>
      <w:r w:rsidR="00D45979" w:rsidRPr="001A37E5">
        <w:t>.</w:t>
      </w:r>
      <w:r w:rsidR="00D45979" w:rsidRPr="001A37E5">
        <w:tab/>
        <w:t>ISMR requires ADS manufacturers to collect and analyse the safety-relevant information related to their in-service ADS</w:t>
      </w:r>
      <w:proofErr w:type="gramStart"/>
      <w:r>
        <w:t>’</w:t>
      </w:r>
      <w:r w:rsidR="00D45979" w:rsidRPr="001A37E5">
        <w:t xml:space="preserve">  operation</w:t>
      </w:r>
      <w:proofErr w:type="gramEnd"/>
      <w:r w:rsidR="00D45979" w:rsidRPr="001A37E5">
        <w:t xml:space="preserve"> and report data on safety </w:t>
      </w:r>
      <w:r w:rsidR="00B24DC5">
        <w:t xml:space="preserve">related </w:t>
      </w:r>
      <w:r w:rsidR="00D45979" w:rsidRPr="001A37E5">
        <w:t xml:space="preserve">concerns, occurrences and performance metrics to the relevant authority. </w:t>
      </w:r>
    </w:p>
    <w:p w14:paraId="3DBCAD90" w14:textId="417144C6" w:rsidR="00D45979" w:rsidRPr="001A37E5" w:rsidRDefault="00B24DC5" w:rsidP="00D45979">
      <w:pPr>
        <w:pStyle w:val="SingleTxtG"/>
      </w:pPr>
      <w:r>
        <w:t>132</w:t>
      </w:r>
      <w:r w:rsidR="00D45979" w:rsidRPr="001A37E5">
        <w:t>.</w:t>
      </w:r>
      <w:r w:rsidR="00D45979" w:rsidRPr="001A37E5">
        <w:tab/>
        <w:t>The ADS</w:t>
      </w:r>
      <w:r>
        <w:t>’</w:t>
      </w:r>
      <w:r w:rsidR="00D45979" w:rsidRPr="001A37E5">
        <w:t xml:space="preserve"> safety performance remains the responsibility of the manufacturer</w:t>
      </w:r>
      <w:r w:rsidR="008C210B">
        <w:t xml:space="preserve"> throughout its lifetime</w:t>
      </w:r>
      <w:r w:rsidR="00D45979" w:rsidRPr="001A37E5">
        <w:t>.</w:t>
      </w:r>
    </w:p>
    <w:p w14:paraId="0A5B364C" w14:textId="124B9BF9" w:rsidR="00D45979" w:rsidRPr="001A37E5" w:rsidRDefault="00B24DC5" w:rsidP="00D45979">
      <w:pPr>
        <w:pStyle w:val="SingleTxtG"/>
      </w:pPr>
      <w:r>
        <w:t>133</w:t>
      </w:r>
      <w:r w:rsidR="00D45979" w:rsidRPr="001A37E5">
        <w:t xml:space="preserve">. ISMR </w:t>
      </w:r>
      <w:r w:rsidR="008C210B">
        <w:t xml:space="preserve">is a mechanism to </w:t>
      </w:r>
      <w:r w:rsidR="00D45979" w:rsidRPr="001A37E5">
        <w:t xml:space="preserve">provide safety authorities with information </w:t>
      </w:r>
      <w:r w:rsidR="00855785">
        <w:t>about a manufacturer’s ADS that</w:t>
      </w:r>
      <w:r w:rsidR="00D45979" w:rsidRPr="001A37E5">
        <w:t xml:space="preserve"> complement</w:t>
      </w:r>
      <w:r w:rsidR="00855785">
        <w:t>s</w:t>
      </w:r>
      <w:r w:rsidR="00D45979" w:rsidRPr="001A37E5">
        <w:t xml:space="preserve"> information that may be gathered from other sources</w:t>
      </w:r>
    </w:p>
    <w:p w14:paraId="683EB1F0" w14:textId="77777777" w:rsidR="00D45979" w:rsidRPr="001A37E5" w:rsidRDefault="00D45979" w:rsidP="00D45979">
      <w:pPr>
        <w:pStyle w:val="H23G"/>
      </w:pPr>
      <w:r w:rsidRPr="001A37E5">
        <w:tab/>
        <w:t>1.</w:t>
      </w:r>
      <w:r w:rsidRPr="001A37E5">
        <w:tab/>
      </w:r>
      <w:r w:rsidRPr="001A37E5">
        <w:tab/>
        <w:t>Objectives</w:t>
      </w:r>
    </w:p>
    <w:p w14:paraId="483D2418" w14:textId="79AB5255" w:rsidR="00D45979" w:rsidRPr="001A37E5" w:rsidRDefault="00B24DC5" w:rsidP="00D45979">
      <w:pPr>
        <w:pStyle w:val="SingleTxtG"/>
      </w:pPr>
      <w:r>
        <w:t>134</w:t>
      </w:r>
      <w:r w:rsidR="00D45979" w:rsidRPr="001A37E5">
        <w:t>.</w:t>
      </w:r>
      <w:r w:rsidR="00D45979" w:rsidRPr="001A37E5">
        <w:tab/>
        <w:t xml:space="preserve">The aim of ISMR is to contribute to the improvement of road safety by ensuring that relevant information on safety is collected, </w:t>
      </w:r>
      <w:proofErr w:type="gramStart"/>
      <w:r w:rsidR="00D45979" w:rsidRPr="001A37E5">
        <w:t>processed</w:t>
      </w:r>
      <w:proofErr w:type="gramEnd"/>
      <w:r w:rsidR="00D45979" w:rsidRPr="001A37E5">
        <w:t xml:space="preserve"> and disseminated.</w:t>
      </w:r>
    </w:p>
    <w:p w14:paraId="6C9E99BD" w14:textId="3C826D88" w:rsidR="00D45979" w:rsidRPr="001A37E5" w:rsidRDefault="00B24DC5" w:rsidP="00D45979">
      <w:pPr>
        <w:pStyle w:val="SingleTxtG"/>
      </w:pPr>
      <w:r>
        <w:t>135</w:t>
      </w:r>
      <w:r w:rsidR="00D45979" w:rsidRPr="001A37E5">
        <w:t>.</w:t>
      </w:r>
      <w:r w:rsidR="00D45979"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roofErr w:type="gramStart"/>
      <w:r w:rsidRPr="001A37E5">
        <w:t>);</w:t>
      </w:r>
      <w:proofErr w:type="gramEnd"/>
    </w:p>
    <w:p w14:paraId="1DBEAA50" w14:textId="487745CC" w:rsidR="00D45979" w:rsidRPr="001A37E5" w:rsidRDefault="00D45979" w:rsidP="00D45979">
      <w:pPr>
        <w:pStyle w:val="SingleTxtG"/>
        <w:ind w:firstLine="567"/>
      </w:pPr>
      <w:r w:rsidRPr="001A37E5">
        <w:t>(b)</w:t>
      </w:r>
      <w:r w:rsidRPr="001A37E5">
        <w:tab/>
        <w:t xml:space="preserve">Support the development of the Scenario Catalogue through </w:t>
      </w:r>
      <w:r w:rsidR="00836AB8">
        <w:t>capturing</w:t>
      </w:r>
      <w:r w:rsidRPr="001A37E5">
        <w:t xml:space="preserve"> </w:t>
      </w:r>
      <w:r w:rsidR="00836AB8">
        <w:t>information when</w:t>
      </w:r>
      <w:r w:rsidRPr="001A37E5">
        <w:t xml:space="preserve"> the ADS </w:t>
      </w:r>
      <w:proofErr w:type="gramStart"/>
      <w:r w:rsidR="00836AB8">
        <w:t>does</w:t>
      </w:r>
      <w:proofErr w:type="gramEnd"/>
      <w:r w:rsidR="00836AB8">
        <w:t xml:space="preserve"> not perform safely in unanticipated situations</w:t>
      </w:r>
      <w:r w:rsidRPr="001A37E5">
        <w:t xml:space="preserve">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34C0E485" w:rsidR="00D45979" w:rsidRPr="001A37E5" w:rsidRDefault="00836AB8" w:rsidP="00D45979">
      <w:pPr>
        <w:pStyle w:val="SingleTxtG"/>
      </w:pPr>
      <w:r>
        <w:t>136</w:t>
      </w:r>
      <w:r w:rsidR="00D45979" w:rsidRPr="001A37E5">
        <w:t>.</w:t>
      </w:r>
      <w:r w:rsidR="00D45979" w:rsidRPr="001A37E5">
        <w:tab/>
      </w:r>
      <w:r w:rsidR="001D1ABF">
        <w:t>Once there are enough</w:t>
      </w:r>
      <w:r w:rsidR="00EA76E4">
        <w:t xml:space="preserve"> ADS </w:t>
      </w:r>
      <w:r w:rsidR="00D45979" w:rsidRPr="001A37E5">
        <w:t xml:space="preserve">vehicles in-service </w:t>
      </w:r>
      <w:r w:rsidR="001D1ABF">
        <w:t xml:space="preserve">that </w:t>
      </w:r>
      <w:r w:rsidR="00D45979" w:rsidRPr="001A37E5">
        <w:t>have encountered a sufficient range of traffic and environmental conditions</w:t>
      </w:r>
      <w:r w:rsidR="001D1ABF">
        <w:t xml:space="preserve"> then their safety needs to be evaluated</w:t>
      </w:r>
      <w:r w:rsidR="00D45979" w:rsidRPr="001A37E5">
        <w:t xml:space="preserve">. It is therefore essential that a feedback loop, facilitated by </w:t>
      </w:r>
      <w:r w:rsidR="00830B9A">
        <w:t>ISMR</w:t>
      </w:r>
      <w:r w:rsidR="00D45979" w:rsidRPr="001A37E5">
        <w:t xml:space="preserve">, is in place.  This will provide data to assess and review the ADS manufacturer’s safety case and </w:t>
      </w:r>
      <w:r w:rsidR="001D1ABF">
        <w:t xml:space="preserve">to </w:t>
      </w:r>
      <w:r w:rsidR="00D45979" w:rsidRPr="001A37E5">
        <w:t>validat</w:t>
      </w:r>
      <w:r w:rsidR="001D1ABF">
        <w:t xml:space="preserve">e the information </w:t>
      </w:r>
      <w:r w:rsidR="00830B9A">
        <w:t>that was used</w:t>
      </w:r>
      <w:r w:rsidR="00D45979"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0B9543" w:rsidR="00D45979" w:rsidRPr="001A37E5" w:rsidRDefault="008C0BB8" w:rsidP="00D45979">
      <w:pPr>
        <w:pStyle w:val="SingleTxtG"/>
      </w:pPr>
      <w:r>
        <w:t>137</w:t>
      </w:r>
      <w:r w:rsidR="00D45979" w:rsidRPr="001A37E5">
        <w:t>.</w:t>
      </w:r>
      <w:r w:rsidR="00D45979" w:rsidRPr="001A37E5">
        <w:tab/>
        <w:t xml:space="preserve">For example, utilising the information on ADS performance under real-world conditions could help to enhance or </w:t>
      </w:r>
      <w:r w:rsidR="001D1ABF">
        <w:t>modify</w:t>
      </w:r>
      <w:r w:rsidR="001D1ABF" w:rsidRPr="001A37E5">
        <w:t xml:space="preserve"> </w:t>
      </w:r>
      <w:r w:rsidR="00D45979" w:rsidRPr="001A37E5">
        <w:t xml:space="preserve">track tests. Furthermore, ISMR concerning user-interaction metrics could provide information useful for improving </w:t>
      </w:r>
      <w:r>
        <w:t xml:space="preserve">an </w:t>
      </w:r>
      <w:r w:rsidR="00D45979" w:rsidRPr="001A37E5">
        <w:t>ADS</w:t>
      </w:r>
      <w:r>
        <w:t>’</w:t>
      </w:r>
      <w:r w:rsidR="00D45979" w:rsidRPr="001A37E5">
        <w:t xml:space="preserve"> HMI, its usability, and driver education.</w:t>
      </w:r>
    </w:p>
    <w:p w14:paraId="12EF327E" w14:textId="43364965" w:rsidR="00D45979" w:rsidRPr="001A37E5" w:rsidRDefault="008C0BB8" w:rsidP="00D45979">
      <w:pPr>
        <w:pStyle w:val="SingleTxtG"/>
      </w:pPr>
      <w:r>
        <w:t>138</w:t>
      </w:r>
      <w:r w:rsidR="00D45979" w:rsidRPr="001A37E5">
        <w:t>.</w:t>
      </w:r>
      <w:r w:rsidR="00D45979" w:rsidRPr="001A37E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1A37E5" w:rsidRDefault="008C0BB8" w:rsidP="00D45979">
      <w:pPr>
        <w:pStyle w:val="SingleTxtG"/>
      </w:pPr>
      <w:r>
        <w:t>139</w:t>
      </w:r>
      <w:r w:rsidR="00D45979" w:rsidRPr="001A37E5">
        <w:t>.</w:t>
      </w:r>
      <w:r w:rsidR="00D45979" w:rsidRPr="001A37E5">
        <w:tab/>
        <w:t>In the early phase of market introduction of ADS</w:t>
      </w:r>
      <w:r>
        <w:t xml:space="preserve"> vehicles</w:t>
      </w:r>
      <w:r w:rsidR="00D45979" w:rsidRPr="001A37E5">
        <w:t xml:space="preserve">, it is essential that the whole community learns from safety-critical situations involving </w:t>
      </w:r>
      <w:r>
        <w:t>an ADS</w:t>
      </w:r>
      <w:r w:rsidR="00D45979"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t>from occurring in another ADS</w:t>
      </w:r>
      <w:r w:rsidR="00D45979" w:rsidRPr="001A37E5">
        <w:t>.</w:t>
      </w:r>
    </w:p>
    <w:p w14:paraId="53BBC420" w14:textId="473361CB" w:rsidR="00D45979" w:rsidRPr="001A37E5" w:rsidRDefault="00A16AEF" w:rsidP="00DC494D">
      <w:pPr>
        <w:pStyle w:val="SingleTxtG"/>
      </w:pPr>
      <w:r>
        <w:t>140</w:t>
      </w:r>
      <w:r w:rsidR="00D45979" w:rsidRPr="001A37E5">
        <w:t>.</w:t>
      </w:r>
      <w:r w:rsidR="00D45979" w:rsidRPr="001A37E5">
        <w:tab/>
        <w:t xml:space="preserve">Collection, </w:t>
      </w:r>
      <w:proofErr w:type="gramStart"/>
      <w:r w:rsidR="00D45979" w:rsidRPr="001A37E5">
        <w:t>processing</w:t>
      </w:r>
      <w:proofErr w:type="gramEnd"/>
      <w:r w:rsidR="00D45979" w:rsidRPr="001A37E5">
        <w:t xml:space="preserve"> and dissemination of information related to ADS safety performance from the ISMR will also </w:t>
      </w:r>
      <w:r>
        <w:t>help to evaluate</w:t>
      </w:r>
      <w:r w:rsidR="00D45979" w:rsidRPr="001A37E5">
        <w:t xml:space="preserve"> the impact of ADS on the safety of the road network.</w:t>
      </w:r>
      <w:r w:rsidR="00D45979"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193B716E" w:rsidR="00D45979" w:rsidRPr="001A37E5" w:rsidRDefault="003A24C9" w:rsidP="00D45979">
      <w:pPr>
        <w:pStyle w:val="SingleTxtG"/>
      </w:pPr>
      <w:r>
        <w:t>141</w:t>
      </w:r>
      <w:r w:rsidR="00D45979" w:rsidRPr="001A37E5">
        <w:t>.</w:t>
      </w:r>
      <w:r w:rsidR="00D45979" w:rsidRPr="001A37E5">
        <w:tab/>
        <w:t xml:space="preserve">The manufacturer </w:t>
      </w:r>
      <w:r w:rsidR="00272AB4" w:rsidRPr="001A37E5">
        <w:t xml:space="preserve">and (where applicable) the fleet operator </w:t>
      </w:r>
      <w:r w:rsidR="00D45979"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w:t>
      </w:r>
      <w:proofErr w:type="gramStart"/>
      <w:r w:rsidR="00272AB4" w:rsidRPr="001A37E5">
        <w:t>ADS</w:t>
      </w:r>
      <w:proofErr w:type="gramEnd"/>
      <w:r w:rsidR="00272AB4" w:rsidRPr="001A37E5">
        <w:t xml:space="preserve"> types, not to a subset selected by the manufacturer or where applicable, by the fleet operator.)</w:t>
      </w:r>
    </w:p>
    <w:p w14:paraId="71513445" w14:textId="187B43C8" w:rsidR="0067480F" w:rsidRPr="001A37E5" w:rsidRDefault="003A24C9" w:rsidP="00D45979">
      <w:pPr>
        <w:pStyle w:val="SingleTxtG"/>
      </w:pPr>
      <w:r>
        <w:t>142</w:t>
      </w:r>
      <w:r w:rsidR="0067480F" w:rsidRPr="001A37E5">
        <w:t>.</w:t>
      </w:r>
      <w:r w:rsidR="0067480F" w:rsidRPr="001A37E5">
        <w:tab/>
        <w:t xml:space="preserve">The monitoring program should include a data recovery strategy, data retention strategy, data access, </w:t>
      </w:r>
      <w:proofErr w:type="gramStart"/>
      <w:r w:rsidR="0067480F" w:rsidRPr="001A37E5">
        <w:t>security</w:t>
      </w:r>
      <w:proofErr w:type="gramEnd"/>
      <w:r w:rsidR="0067480F" w:rsidRPr="001A37E5">
        <w:t xml:space="preserve"> and protection policy.</w:t>
      </w:r>
    </w:p>
    <w:p w14:paraId="1D53EFD7" w14:textId="4BE419AF" w:rsidR="0067480F" w:rsidRPr="001A37E5" w:rsidRDefault="003A24C9" w:rsidP="00D45979">
      <w:pPr>
        <w:pStyle w:val="SingleTxtG"/>
      </w:pPr>
      <w:r>
        <w:t>143</w:t>
      </w:r>
      <w:r w:rsidR="0067480F" w:rsidRPr="001A37E5">
        <w:t>.</w:t>
      </w:r>
      <w:r w:rsidR="0067480F" w:rsidRPr="001A37E5">
        <w:tab/>
        <w:t>The data recovery strategy should ensure a representative collection of data to monitor the ADS in service performance.</w:t>
      </w:r>
    </w:p>
    <w:p w14:paraId="2FB8E087" w14:textId="08BA3A1A" w:rsidR="0067480F" w:rsidRPr="001A37E5" w:rsidRDefault="003A24C9" w:rsidP="00D45979">
      <w:pPr>
        <w:pStyle w:val="SingleTxtG"/>
      </w:pPr>
      <w:r>
        <w:rPr>
          <w:lang w:eastAsia="ja-JP"/>
        </w:rPr>
        <w:t>144</w:t>
      </w:r>
      <w:r w:rsidR="0067480F" w:rsidRPr="001A37E5">
        <w:rPr>
          <w:lang w:eastAsia="ja-JP"/>
        </w:rPr>
        <w:t>.</w:t>
      </w:r>
      <w:r w:rsidR="0067480F" w:rsidRPr="001A37E5">
        <w:tab/>
        <w:t>The retention strategy should ensure that the dataset is retained until the corrective action and review processes are complete. In addition, the strategy should ensure the retention of the data for longer-term trend analysis (</w:t>
      </w:r>
      <w:proofErr w:type="gramStart"/>
      <w:r w:rsidR="0067480F" w:rsidRPr="001A37E5">
        <w:t>i.e.</w:t>
      </w:r>
      <w:proofErr w:type="gramEnd"/>
      <w:r w:rsidR="0067480F" w:rsidRPr="001A37E5">
        <w:t xml:space="preserve"> subset of the collected data).</w:t>
      </w:r>
    </w:p>
    <w:p w14:paraId="122FC273" w14:textId="431AC599" w:rsidR="0067480F" w:rsidRPr="001A37E5" w:rsidRDefault="006D5C58" w:rsidP="00D45979">
      <w:pPr>
        <w:pStyle w:val="SingleTxtG"/>
      </w:pPr>
      <w:r>
        <w:rPr>
          <w:lang w:eastAsia="ja-JP"/>
        </w:rPr>
        <w:t>145</w:t>
      </w:r>
      <w:r w:rsidR="0067480F" w:rsidRPr="001A37E5">
        <w:rPr>
          <w:lang w:eastAsia="ja-JP"/>
        </w:rPr>
        <w:t>.</w:t>
      </w:r>
      <w:r w:rsidR="0067480F" w:rsidRPr="001A37E5">
        <w:tab/>
        <w:t xml:space="preserve">The data access, security and protection policies should ensure that information access is allowed only to authorised persons and contains safeguards to </w:t>
      </w:r>
      <w:r w:rsidR="005B0FA0">
        <w:t xml:space="preserve">ensure the security and </w:t>
      </w:r>
      <w:r w:rsidR="0067480F" w:rsidRPr="001A37E5">
        <w:t>protect</w:t>
      </w:r>
      <w:r w:rsidR="005B0FA0">
        <w:t>ion</w:t>
      </w:r>
      <w:r w:rsidR="0067480F" w:rsidRPr="001A37E5">
        <w:t xml:space="preserve"> </w:t>
      </w:r>
      <w:r w:rsidR="001F7330" w:rsidRPr="001A37E5">
        <w:t xml:space="preserve">of </w:t>
      </w:r>
      <w:r w:rsidR="005B0FA0">
        <w:t xml:space="preserve">the </w:t>
      </w:r>
      <w:r w:rsidR="0067480F" w:rsidRPr="001A37E5">
        <w:t>data.</w:t>
      </w:r>
    </w:p>
    <w:p w14:paraId="7690A566" w14:textId="751B5E31" w:rsidR="0067480F" w:rsidRPr="001A37E5" w:rsidRDefault="006D5C58" w:rsidP="00D45979">
      <w:pPr>
        <w:pStyle w:val="SingleTxtG"/>
      </w:pPr>
      <w:r>
        <w:rPr>
          <w:lang w:eastAsia="ja-JP"/>
        </w:rPr>
        <w:t>146</w:t>
      </w:r>
      <w:r w:rsidR="0067480F" w:rsidRPr="001A37E5">
        <w:rPr>
          <w:lang w:eastAsia="ja-JP"/>
        </w:rPr>
        <w:t>.</w:t>
      </w:r>
      <w:r w:rsidR="0067480F" w:rsidRPr="001A37E5">
        <w:tab/>
        <w:t>The data monitoring program should allow the manufacture and (where applicable) the fleet operator to:</w:t>
      </w:r>
    </w:p>
    <w:p w14:paraId="6B2C2A8C" w14:textId="3BC907B3" w:rsidR="0067480F" w:rsidRPr="001A37E5" w:rsidRDefault="0067480F" w:rsidP="001F7330">
      <w:pPr>
        <w:pStyle w:val="SingleTxtG"/>
        <w:numPr>
          <w:ilvl w:val="0"/>
          <w:numId w:val="7"/>
        </w:numPr>
      </w:pPr>
      <w:r w:rsidRPr="001A37E5">
        <w:t>identify areas of operational risk and quantify current safety margins (</w:t>
      </w:r>
      <w:proofErr w:type="gramStart"/>
      <w:r w:rsidRPr="001A37E5">
        <w:t>e.g.</w:t>
      </w:r>
      <w:proofErr w:type="gramEnd"/>
      <w:r w:rsidRPr="001A37E5">
        <w:t xml:space="preserve"> in service safety performance monitoring</w:t>
      </w:r>
      <w:r w:rsidR="00C32F64" w:rsidRPr="001A37E5">
        <w:t>),</w:t>
      </w:r>
    </w:p>
    <w:p w14:paraId="1869368C" w14:textId="2A393180" w:rsidR="0067480F" w:rsidRPr="001A37E5" w:rsidRDefault="0067480F" w:rsidP="001F7330">
      <w:pPr>
        <w:pStyle w:val="SingleTxtG"/>
        <w:numPr>
          <w:ilvl w:val="0"/>
          <w:numId w:val="7"/>
        </w:numPr>
      </w:pPr>
      <w:r w:rsidRPr="001A37E5">
        <w:t>identify when the ADS prevents incidents/accidents (</w:t>
      </w:r>
      <w:proofErr w:type="gramStart"/>
      <w:r w:rsidRPr="001A37E5">
        <w:t>e.g.</w:t>
      </w:r>
      <w:proofErr w:type="gramEnd"/>
      <w:r w:rsidRPr="001A37E5">
        <w:t xml:space="preserve"> </w:t>
      </w:r>
      <w:r w:rsidR="005B0FA0">
        <w:t>MRM, EM</w:t>
      </w:r>
      <w:r w:rsidRPr="001A37E5">
        <w:t>)</w:t>
      </w:r>
      <w:r w:rsidR="00C32F64" w:rsidRPr="001A37E5">
        <w:t>,</w:t>
      </w:r>
    </w:p>
    <w:p w14:paraId="175E4BBD" w14:textId="6F2CBC4F" w:rsidR="0067480F" w:rsidRPr="001A37E5" w:rsidRDefault="0067480F" w:rsidP="001F7330">
      <w:pPr>
        <w:pStyle w:val="SingleTxtG"/>
        <w:numPr>
          <w:ilvl w:val="0"/>
          <w:numId w:val="7"/>
        </w:numPr>
      </w:pPr>
      <w:r w:rsidRPr="001A37E5">
        <w:t>identify and quantify operational risks by collecting data to characterize and analyse occurrences</w:t>
      </w:r>
      <w:r w:rsidR="00C32F64" w:rsidRPr="001A37E5">
        <w:t>,</w:t>
      </w:r>
    </w:p>
    <w:p w14:paraId="178C51F4" w14:textId="184987AB" w:rsidR="0067480F" w:rsidRPr="001A37E5" w:rsidRDefault="0067480F" w:rsidP="001F7330">
      <w:pPr>
        <w:pStyle w:val="SingleTxtG"/>
        <w:numPr>
          <w:ilvl w:val="0"/>
          <w:numId w:val="7"/>
        </w:numPr>
      </w:pPr>
      <w:r w:rsidRPr="001A37E5">
        <w:t xml:space="preserve">use metrics and thresholds to assess safety risks and </w:t>
      </w:r>
      <w:r w:rsidR="001F7330" w:rsidRPr="001A37E5">
        <w:t>discover trend</w:t>
      </w:r>
      <w:r w:rsidR="005B0FA0">
        <w:t>s</w:t>
      </w:r>
      <w:r w:rsidR="001F7330" w:rsidRPr="001A37E5">
        <w:t xml:space="preserve"> </w:t>
      </w:r>
      <w:r w:rsidR="005B0FA0">
        <w:t>that suggest the emergence of unacceptable risks if that trend continues</w:t>
      </w:r>
      <w:r w:rsidR="00C32F64" w:rsidRPr="001A37E5">
        <w:rPr>
          <w:lang w:eastAsia="ja-JP"/>
        </w:rPr>
        <w:t>,</w:t>
      </w:r>
    </w:p>
    <w:p w14:paraId="7D30AB45" w14:textId="74B86328" w:rsidR="0067480F" w:rsidRPr="001A37E5" w:rsidRDefault="0067480F" w:rsidP="001F7330">
      <w:pPr>
        <w:pStyle w:val="SingleTxtG"/>
        <w:numPr>
          <w:ilvl w:val="0"/>
          <w:numId w:val="7"/>
        </w:numPr>
      </w:pPr>
      <w:r w:rsidRPr="001A37E5">
        <w:t>put in place procedures for remedial action when an unacceptable risk is discovered or predicted by trends</w:t>
      </w:r>
      <w:r w:rsidR="00C32F64" w:rsidRPr="001A37E5">
        <w:t>,</w:t>
      </w:r>
    </w:p>
    <w:p w14:paraId="6C4C1FB5" w14:textId="6D0B711E" w:rsidR="0067480F" w:rsidRPr="001A37E5" w:rsidRDefault="0067480F" w:rsidP="001F7330">
      <w:pPr>
        <w:pStyle w:val="SingleTxtG"/>
        <w:numPr>
          <w:ilvl w:val="0"/>
          <w:numId w:val="7"/>
        </w:numPr>
      </w:pPr>
      <w:r w:rsidRPr="001A37E5">
        <w:lastRenderedPageBreak/>
        <w:t>confirm the in-service safety level and effectiveness of any remedial action.</w:t>
      </w:r>
    </w:p>
    <w:p w14:paraId="6AFF72C6" w14:textId="57E66171" w:rsidR="0067480F" w:rsidRPr="001A37E5" w:rsidRDefault="006D5C58" w:rsidP="0067480F">
      <w:pPr>
        <w:pStyle w:val="SingleTxtG"/>
        <w:rPr>
          <w:lang w:eastAsia="ja-JP"/>
        </w:rPr>
      </w:pPr>
      <w:r>
        <w:rPr>
          <w:lang w:eastAsia="ja-JP"/>
        </w:rPr>
        <w:t>147</w:t>
      </w:r>
      <w:r w:rsidR="0067480F" w:rsidRPr="001A37E5">
        <w:rPr>
          <w:lang w:eastAsia="ja-JP"/>
        </w:rPr>
        <w:t>.</w:t>
      </w:r>
      <w:r w:rsidR="0067480F" w:rsidRPr="001A37E5">
        <w:tab/>
        <w:t>The data monitoring program should ensure that the data analysis is performed with sufficient frequency so that remedial action can be taken promptly and in line with reporting requirements</w:t>
      </w:r>
      <w:r w:rsidR="0067480F" w:rsidRPr="001A37E5">
        <w:rPr>
          <w:lang w:eastAsia="ja-JP"/>
        </w:rPr>
        <w:t>.</w:t>
      </w:r>
    </w:p>
    <w:p w14:paraId="2E2A1870" w14:textId="3C352057" w:rsidR="0067480F" w:rsidRPr="001A37E5" w:rsidRDefault="006D5C58" w:rsidP="0067480F">
      <w:pPr>
        <w:pStyle w:val="SingleTxtG"/>
        <w:rPr>
          <w:lang w:eastAsia="ja-JP"/>
        </w:rPr>
      </w:pPr>
      <w:r>
        <w:rPr>
          <w:lang w:eastAsia="ja-JP"/>
        </w:rPr>
        <w:t>148</w:t>
      </w:r>
      <w:r w:rsidR="0067480F" w:rsidRPr="001A37E5">
        <w:rPr>
          <w:lang w:eastAsia="ja-JP"/>
        </w:rPr>
        <w:t>.</w:t>
      </w:r>
      <w:r w:rsidR="00C46E37" w:rsidRPr="001A37E5">
        <w:rPr>
          <w:lang w:eastAsia="ja-JP"/>
        </w:rPr>
        <w:tab/>
        <w:t>The analysis techniques should comprise the following:</w:t>
      </w:r>
    </w:p>
    <w:p w14:paraId="2045337F" w14:textId="62C41779" w:rsidR="00C46E37" w:rsidRPr="001A37E5" w:rsidRDefault="00C46E37" w:rsidP="00C32F64">
      <w:pPr>
        <w:pStyle w:val="SingleTxtG"/>
        <w:numPr>
          <w:ilvl w:val="0"/>
          <w:numId w:val="9"/>
        </w:numPr>
        <w:rPr>
          <w:lang w:eastAsia="ja-JP"/>
        </w:rPr>
      </w:pPr>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sidRPr="001A37E5">
        <w:rPr>
          <w:lang w:eastAsia="ja-JP"/>
        </w:rPr>
        <w:t>e.g.</w:t>
      </w:r>
      <w:proofErr w:type="gramEnd"/>
      <w:r w:rsidRPr="001A37E5">
        <w:rPr>
          <w:lang w:eastAsia="ja-JP"/>
        </w:rPr>
        <w:t xml:space="preserve"> vehicle performance monitoring)</w:t>
      </w:r>
    </w:p>
    <w:p w14:paraId="19D5532D" w14:textId="5D267FD9" w:rsidR="00C46E37" w:rsidRPr="001A37E5" w:rsidRDefault="00C46E37" w:rsidP="00C32F64">
      <w:pPr>
        <w:pStyle w:val="SingleTxtG"/>
        <w:numPr>
          <w:ilvl w:val="0"/>
          <w:numId w:val="9"/>
        </w:numPr>
        <w:rPr>
          <w:lang w:eastAsia="ja-JP"/>
        </w:rPr>
      </w:pPr>
      <w:r w:rsidRPr="001A37E5">
        <w:rPr>
          <w:lang w:eastAsia="ja-JP"/>
        </w:rPr>
        <w:t xml:space="preserve">Exceedance detection: a set of </w:t>
      </w:r>
      <w:proofErr w:type="gramStart"/>
      <w:r w:rsidRPr="001A37E5">
        <w:rPr>
          <w:lang w:eastAsia="ja-JP"/>
        </w:rPr>
        <w:t xml:space="preserve">core </w:t>
      </w:r>
      <w:r w:rsidR="006D5C58">
        <w:rPr>
          <w:lang w:eastAsia="ja-JP"/>
        </w:rPr>
        <w:t>”value</w:t>
      </w:r>
      <w:proofErr w:type="gramEnd"/>
      <w:r w:rsidR="006D5C58">
        <w:rPr>
          <w:lang w:eastAsia="ja-JP"/>
        </w:rPr>
        <w:t>”</w:t>
      </w:r>
      <w:r w:rsidRPr="001A37E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rPr>
          <w:lang w:eastAsia="ja-JP"/>
        </w:rPr>
        <w:t>,</w:t>
      </w:r>
      <w:r w:rsidRPr="001A37E5">
        <w:rPr>
          <w:lang w:eastAsia="ja-JP"/>
        </w:rPr>
        <w:t xml:space="preserve"> speed limits exceedance, near misses, harsh braking, etc</w:t>
      </w:r>
      <w:r w:rsidR="00492C65" w:rsidRPr="001A37E5">
        <w:rPr>
          <w:lang w:eastAsia="ja-JP"/>
        </w:rPr>
        <w:t>.</w:t>
      </w:r>
      <w:r w:rsidRPr="001A37E5">
        <w:rPr>
          <w:lang w:eastAsia="ja-JP"/>
        </w:rPr>
        <w:t>)</w:t>
      </w:r>
    </w:p>
    <w:p w14:paraId="27E49621" w14:textId="0D1218EB" w:rsidR="00C46E37" w:rsidRPr="001A37E5" w:rsidRDefault="00C46E37" w:rsidP="00C32F64">
      <w:pPr>
        <w:pStyle w:val="SingleTxtG"/>
        <w:numPr>
          <w:ilvl w:val="0"/>
          <w:numId w:val="9"/>
        </w:numPr>
        <w:rPr>
          <w:lang w:eastAsia="ja-JP"/>
        </w:rPr>
      </w:pPr>
      <w:r w:rsidRPr="001A37E5">
        <w:rPr>
          <w:lang w:eastAsia="ja-JP"/>
        </w:rPr>
        <w:t xml:space="preserve">Occurrence analysis: recorded data should be able to characterize and investigate all the occurrences listed in the annex IV. </w:t>
      </w:r>
    </w:p>
    <w:p w14:paraId="11694D25" w14:textId="2903844C" w:rsidR="00C46E37" w:rsidRPr="001A37E5" w:rsidRDefault="00C46E37" w:rsidP="00C32F64">
      <w:pPr>
        <w:pStyle w:val="SingleTxtG"/>
        <w:numPr>
          <w:ilvl w:val="0"/>
          <w:numId w:val="9"/>
        </w:numPr>
        <w:rPr>
          <w:lang w:eastAsia="ja-JP"/>
        </w:rPr>
      </w:pPr>
      <w:r w:rsidRPr="001A37E5">
        <w:rPr>
          <w:lang w:eastAsia="ja-JP"/>
        </w:rPr>
        <w:t xml:space="preserve">Statistics: </w:t>
      </w:r>
      <w:r w:rsidR="006D5C58">
        <w:rPr>
          <w:lang w:eastAsia="ja-JP"/>
        </w:rPr>
        <w:t xml:space="preserve">Data </w:t>
      </w:r>
      <w:r w:rsidRPr="001A37E5">
        <w:rPr>
          <w:lang w:eastAsia="ja-JP"/>
        </w:rPr>
        <w:t>Series should be collected to support the analysis process with additional information. These data should provide information to generate rate and trends. (</w:t>
      </w:r>
      <w:proofErr w:type="gramStart"/>
      <w:r w:rsidRPr="001A37E5">
        <w:rPr>
          <w:lang w:eastAsia="ja-JP"/>
        </w:rPr>
        <w:t>e.g.</w:t>
      </w:r>
      <w:proofErr w:type="gramEnd"/>
      <w:r w:rsidRPr="001A37E5">
        <w:rPr>
          <w:lang w:eastAsia="ja-JP"/>
        </w:rPr>
        <w:t xml:space="preserve"> driven km, operating hours).</w:t>
      </w:r>
    </w:p>
    <w:p w14:paraId="69C953C1" w14:textId="48B8B773" w:rsidR="00C46E37" w:rsidRPr="001A37E5" w:rsidRDefault="006D5C58" w:rsidP="00C32F64">
      <w:pPr>
        <w:pStyle w:val="SingleTxtG"/>
        <w:rPr>
          <w:lang w:eastAsia="ja-JP"/>
        </w:rPr>
      </w:pPr>
      <w:r>
        <w:rPr>
          <w:lang w:eastAsia="ja-JP"/>
        </w:rPr>
        <w:t>149</w:t>
      </w:r>
      <w:r w:rsidR="00C46E37" w:rsidRPr="001A37E5">
        <w:rPr>
          <w:lang w:eastAsia="ja-JP"/>
        </w:rPr>
        <w:t>.</w:t>
      </w:r>
      <w:r w:rsidR="00C46E37" w:rsidRPr="001A37E5">
        <w:rPr>
          <w:lang w:eastAsia="ja-JP"/>
        </w:rPr>
        <w:tab/>
        <w:t>The data monitoring programme should identify KPI</w:t>
      </w:r>
      <w:r w:rsidR="00492C65" w:rsidRPr="001A37E5">
        <w:rPr>
          <w:lang w:eastAsia="ja-JP"/>
        </w:rPr>
        <w:t>s</w:t>
      </w:r>
      <w:r w:rsidR="00C46E37" w:rsidRPr="001A37E5">
        <w:rPr>
          <w:lang w:eastAsia="ja-JP"/>
        </w:rPr>
        <w:t xml:space="preserve"> to assure that the monitoring is performing at an optimal </w:t>
      </w:r>
      <w:proofErr w:type="gramStart"/>
      <w:r w:rsidR="00C46E37" w:rsidRPr="001A37E5">
        <w:rPr>
          <w:lang w:eastAsia="ja-JP"/>
        </w:rPr>
        <w:t>level, and</w:t>
      </w:r>
      <w:proofErr w:type="gramEnd"/>
      <w:r w:rsidR="00C46E37" w:rsidRPr="001A37E5">
        <w:rPr>
          <w:lang w:eastAsia="ja-JP"/>
        </w:rPr>
        <w:t xml:space="preserve"> address any issues </w:t>
      </w:r>
      <w:r w:rsidR="00492C65" w:rsidRPr="001A37E5">
        <w:rPr>
          <w:lang w:eastAsia="ja-JP"/>
        </w:rPr>
        <w:t>affect</w:t>
      </w:r>
      <w:r w:rsidR="002F018B">
        <w:rPr>
          <w:lang w:eastAsia="ja-JP"/>
        </w:rPr>
        <w:t>ing</w:t>
      </w:r>
      <w:r w:rsidR="00C46E37" w:rsidRPr="001A37E5">
        <w:rPr>
          <w:lang w:eastAsia="ja-JP"/>
        </w:rPr>
        <w:t xml:space="preserve"> the effectiveness of the monitoring program (e.g.</w:t>
      </w:r>
      <w:r w:rsidR="005D443B">
        <w:rPr>
          <w:lang w:eastAsia="ja-JP"/>
        </w:rPr>
        <w:t>,</w:t>
      </w:r>
      <w:r w:rsidR="00C46E37" w:rsidRPr="001A37E5">
        <w:rPr>
          <w:lang w:eastAsia="ja-JP"/>
        </w:rPr>
        <w:t xml:space="preserve"> data corruption or loss, or result in delayed or degraded event detection). Examples of KPIs for monitoring are trip collection rate</w:t>
      </w:r>
      <w:r w:rsidR="002F018B">
        <w:rPr>
          <w:lang w:eastAsia="ja-JP"/>
        </w:rPr>
        <w:t xml:space="preserve">, </w:t>
      </w:r>
      <w:proofErr w:type="gramStart"/>
      <w:r w:rsidR="002F018B">
        <w:rPr>
          <w:lang w:eastAsia="ja-JP"/>
        </w:rPr>
        <w:t>i.e.</w:t>
      </w:r>
      <w:proofErr w:type="gramEnd"/>
      <w:r w:rsidR="00492C65" w:rsidRPr="001A37E5">
        <w:rPr>
          <w:lang w:eastAsia="ja-JP"/>
        </w:rPr>
        <w:t xml:space="preserve"> time between actual safety occurrence and detection </w:t>
      </w:r>
      <w:r w:rsidR="002F018B">
        <w:rPr>
          <w:lang w:eastAsia="ja-JP"/>
        </w:rPr>
        <w:t>of the occurrence (Date of detection</w:t>
      </w:r>
      <w:r w:rsidR="0013459C">
        <w:rPr>
          <w:lang w:eastAsia="ja-JP"/>
        </w:rPr>
        <w:t xml:space="preserve"> of the occurrence by the In-service Monitoring – Date of the actual occurrence of the event)</w:t>
      </w:r>
      <w:r w:rsidR="00C46E37" w:rsidRPr="001A37E5">
        <w:rPr>
          <w:lang w:eastAsia="ja-JP"/>
        </w:rPr>
        <w:t>.</w:t>
      </w:r>
      <w:r w:rsidR="002F018B">
        <w:rPr>
          <w:lang w:eastAsia="ja-JP"/>
        </w:rPr>
        <w:t xml:space="preserve"> </w:t>
      </w:r>
    </w:p>
    <w:p w14:paraId="71640303" w14:textId="77777777" w:rsidR="00D45979" w:rsidRPr="001A37E5" w:rsidRDefault="00D45979" w:rsidP="00D45979">
      <w:pPr>
        <w:pStyle w:val="H23G"/>
      </w:pPr>
      <w:r w:rsidRPr="001A37E5">
        <w:tab/>
        <w:t>(a)</w:t>
      </w:r>
      <w:r w:rsidRPr="001A37E5">
        <w:tab/>
        <w:t>Vehicle data collection</w:t>
      </w:r>
    </w:p>
    <w:p w14:paraId="24D48DE4" w14:textId="5154A96A" w:rsidR="00D45979" w:rsidRPr="001A37E5" w:rsidRDefault="005D443B" w:rsidP="00D45979">
      <w:pPr>
        <w:pStyle w:val="SingleTxtG"/>
      </w:pPr>
      <w:r>
        <w:rPr>
          <w:lang w:eastAsia="ja-JP"/>
        </w:rPr>
        <w:t>150</w:t>
      </w:r>
      <w:r w:rsidR="00D45979" w:rsidRPr="001A37E5">
        <w:t>.</w:t>
      </w:r>
      <w:r w:rsidR="00D45979" w:rsidRPr="001A37E5">
        <w:tab/>
        <w:t xml:space="preserve">There is regulatory work to introduce </w:t>
      </w:r>
      <w:r w:rsidR="0013459C">
        <w:t>Event Data Recorder (</w:t>
      </w:r>
      <w:r w:rsidR="00D45979" w:rsidRPr="001A37E5">
        <w:t>EDR</w:t>
      </w:r>
      <w:r w:rsidR="0013459C">
        <w:t>)</w:t>
      </w:r>
      <w:r w:rsidR="00D45979" w:rsidRPr="001A37E5">
        <w:t xml:space="preserve"> and </w:t>
      </w:r>
      <w:r w:rsidR="0013459C">
        <w:t>Data Storage System for Automated Driving (</w:t>
      </w:r>
      <w:r w:rsidR="00D45979" w:rsidRPr="001A37E5">
        <w:t>DSSAD</w:t>
      </w:r>
      <w:r w:rsidR="0013459C">
        <w:t>)</w:t>
      </w:r>
      <w:r w:rsidR="00D45979" w:rsidRPr="001A37E5">
        <w:t xml:space="preserve"> requirements.  Until those requirements have been defined this section is only suggesting the data elements that </w:t>
      </w:r>
      <w:r>
        <w:t>should</w:t>
      </w:r>
      <w:r w:rsidR="00D45979" w:rsidRPr="001A37E5">
        <w:t xml:space="preserve"> be collected and uploaded by the manufacturer from ADS vehicles for aggregation and processing </w:t>
      </w:r>
      <w:r>
        <w:t>to allow reporting of the</w:t>
      </w:r>
      <w:r w:rsidR="00D45979" w:rsidRPr="001A37E5">
        <w:t xml:space="preserve"> metrics defined </w:t>
      </w:r>
      <w:r>
        <w:t>in</w:t>
      </w:r>
      <w:r w:rsidR="00D45979" w:rsidRPr="001A37E5">
        <w:t xml:space="preserve"> the Reporting section.</w:t>
      </w:r>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7F426F8" w:rsidR="00D45979" w:rsidRPr="001A37E5" w:rsidRDefault="005D443B" w:rsidP="00D45979">
      <w:pPr>
        <w:pStyle w:val="SingleTxtG"/>
      </w:pPr>
      <w:r>
        <w:rPr>
          <w:lang w:eastAsia="ja-JP"/>
        </w:rPr>
        <w:t>151</w:t>
      </w:r>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47B5E98C" w:rsidR="00D45979" w:rsidRPr="001A37E5" w:rsidRDefault="005D443B" w:rsidP="00D45979">
      <w:pPr>
        <w:pStyle w:val="SingleTxtG"/>
      </w:pPr>
      <w:r>
        <w:t>152</w:t>
      </w:r>
      <w:r w:rsidR="00D45979" w:rsidRPr="001A37E5">
        <w:t>.</w:t>
      </w:r>
      <w:r w:rsidR="00D45979" w:rsidRPr="001A37E5">
        <w:rPr>
          <w:b/>
          <w:bCs/>
          <w:color w:val="000000"/>
        </w:rPr>
        <w:tab/>
      </w:r>
      <w:r w:rsidR="00D45979" w:rsidRPr="001A37E5">
        <w:t xml:space="preserve">The main purpose of occurrence reporting is </w:t>
      </w:r>
      <w:r>
        <w:t xml:space="preserve">to identify possible improvement for </w:t>
      </w:r>
      <w:r w:rsidR="00D45979" w:rsidRPr="001A37E5">
        <w:t xml:space="preserve">the </w:t>
      </w:r>
      <w:r w:rsidR="002F7DA2">
        <w:rPr>
          <w:lang w:eastAsia="ja-JP"/>
        </w:rPr>
        <w:t xml:space="preserve">ADS safety performance, </w:t>
      </w:r>
      <w:r w:rsidR="00D45979" w:rsidRPr="001A37E5">
        <w:t>and not to attribute blame or liability.</w:t>
      </w:r>
    </w:p>
    <w:p w14:paraId="2F795330" w14:textId="65895994" w:rsidR="00D45979" w:rsidRPr="001A37E5" w:rsidRDefault="00D45979" w:rsidP="00C46E37">
      <w:pPr>
        <w:pStyle w:val="SingleTxtG"/>
        <w:numPr>
          <w:ilvl w:val="0"/>
          <w:numId w:val="11"/>
        </w:numPr>
        <w:rPr>
          <w:b/>
        </w:rPr>
      </w:pPr>
      <w:r w:rsidRPr="001A37E5">
        <w:rPr>
          <w:b/>
        </w:rPr>
        <w:tab/>
        <w:t>Recommended reporting by the manufacturer</w:t>
      </w:r>
    </w:p>
    <w:p w14:paraId="5C792DC8" w14:textId="71B09728" w:rsidR="00D45979" w:rsidRPr="001A37E5" w:rsidRDefault="00873DE6" w:rsidP="00D45979">
      <w:pPr>
        <w:pStyle w:val="SingleTxtG"/>
      </w:pPr>
      <w:r>
        <w:rPr>
          <w:rFonts w:hint="eastAsia"/>
          <w:lang w:eastAsia="ja-JP"/>
        </w:rPr>
        <w:t>153</w:t>
      </w:r>
      <w:r w:rsidR="00D45979" w:rsidRPr="001A37E5">
        <w:t>.</w:t>
      </w:r>
      <w:r w:rsidR="00D45979" w:rsidRPr="001A37E5">
        <w:tab/>
        <w:t>The manufacturer should report, as required by the Authority, on both critical and non-critical occurrences</w:t>
      </w:r>
      <w:r w:rsidR="00FF1919">
        <w:t xml:space="preserve">, as defined in </w:t>
      </w:r>
      <w:r w:rsidR="001D53CE">
        <w:rPr>
          <w:rFonts w:hint="eastAsia"/>
          <w:lang w:eastAsia="ja-JP"/>
        </w:rPr>
        <w:t>t</w:t>
      </w:r>
      <w:r w:rsidR="001D53CE">
        <w:rPr>
          <w:lang w:eastAsia="ja-JP"/>
        </w:rPr>
        <w:t xml:space="preserve">he </w:t>
      </w:r>
      <w:r w:rsidR="00FF1919">
        <w:t>Glossary</w:t>
      </w:r>
      <w:r w:rsidR="00D45979" w:rsidRPr="001A37E5">
        <w:t xml:space="preserve">. </w:t>
      </w:r>
      <w:r w:rsidR="001D53CE">
        <w:t>It is expected that t</w:t>
      </w:r>
      <w:r w:rsidR="00D45979" w:rsidRPr="001A37E5">
        <w:t>wo types of report</w:t>
      </w:r>
      <w:r w:rsidR="001D53CE">
        <w:t>s</w:t>
      </w:r>
      <w:r w:rsidR="00D45979" w:rsidRPr="001A37E5">
        <w:t xml:space="preserve"> on the in-service safety performance </w:t>
      </w:r>
      <w:r w:rsidR="001D53CE">
        <w:t>will be produced. These</w:t>
      </w:r>
      <w:r w:rsidR="00D45979" w:rsidRPr="001A37E5">
        <w:t xml:space="preserve"> are </w:t>
      </w:r>
      <w:r w:rsidR="001D53CE">
        <w:t>short-term and periodic</w:t>
      </w:r>
      <w:r w:rsidR="00D45979" w:rsidRPr="001A37E5">
        <w:t>.</w:t>
      </w:r>
    </w:p>
    <w:p w14:paraId="2FDE273A" w14:textId="1EA3C774" w:rsidR="00D45979" w:rsidRPr="001A37E5" w:rsidRDefault="0028368B" w:rsidP="00D45979">
      <w:pPr>
        <w:pStyle w:val="SingleTxtG"/>
      </w:pPr>
      <w:r>
        <w:t>154</w:t>
      </w:r>
      <w:r w:rsidR="00D45979" w:rsidRPr="001A37E5">
        <w:t>.</w:t>
      </w:r>
      <w:r w:rsidR="00D45979" w:rsidRPr="001A37E5">
        <w:tab/>
        <w:t xml:space="preserve">Short term reporting of occurrences and safety concerns </w:t>
      </w:r>
      <w:r w:rsidR="00F3232A">
        <w:t xml:space="preserve">is required for matters of such safety importance </w:t>
      </w:r>
      <w:r w:rsidR="00D45979" w:rsidRPr="001A37E5">
        <w:t xml:space="preserve">that </w:t>
      </w:r>
      <w:r w:rsidR="00F3232A">
        <w:t xml:space="preserve">they may </w:t>
      </w:r>
      <w:r w:rsidR="00D45979" w:rsidRPr="001A37E5">
        <w:t>require the manufacturer to take remedial action, including:</w:t>
      </w:r>
    </w:p>
    <w:p w14:paraId="7893A02D" w14:textId="0C27729A" w:rsidR="00D45979" w:rsidRPr="001A37E5" w:rsidRDefault="00D45979" w:rsidP="00D45979">
      <w:pPr>
        <w:pStyle w:val="SingleTxtG"/>
        <w:ind w:firstLine="567"/>
      </w:pPr>
      <w:r w:rsidRPr="001A37E5">
        <w:t>(a)</w:t>
      </w:r>
      <w:r w:rsidRPr="001A37E5">
        <w:tab/>
      </w:r>
      <w:r w:rsidR="0028368B">
        <w:t>i</w:t>
      </w:r>
      <w:r w:rsidRPr="001A37E5">
        <w:t>ndications of failure to meet safety requirements</w:t>
      </w:r>
    </w:p>
    <w:p w14:paraId="5274E2D2" w14:textId="00F954B1" w:rsidR="00D45979" w:rsidRPr="001A37E5" w:rsidRDefault="00D45979" w:rsidP="00D45979">
      <w:pPr>
        <w:pStyle w:val="SingleTxtG"/>
        <w:ind w:firstLine="567"/>
      </w:pPr>
      <w:r w:rsidRPr="001A37E5">
        <w:t>(b)</w:t>
      </w:r>
      <w:r w:rsidRPr="001A37E5">
        <w:tab/>
      </w:r>
      <w:r w:rsidR="0028368B">
        <w:t>c</w:t>
      </w:r>
      <w:r w:rsidRPr="001A37E5">
        <w:t>ritical occurrence where the ADS was</w:t>
      </w:r>
      <w:r w:rsidR="00536051">
        <w:t xml:space="preserve"> involved </w:t>
      </w:r>
      <w:r w:rsidR="00F3232A">
        <w:t>known to the ADS manufacturer or OEM</w:t>
      </w:r>
    </w:p>
    <w:p w14:paraId="5AAB125F" w14:textId="7832BF59" w:rsidR="00F3232A" w:rsidRPr="007119CE" w:rsidRDefault="00D45979" w:rsidP="00D45979">
      <w:pPr>
        <w:pStyle w:val="SingleTxtG"/>
        <w:ind w:firstLine="567"/>
        <w:rPr>
          <w:bCs/>
          <w:lang w:eastAsia="ja-JP"/>
        </w:rPr>
      </w:pPr>
      <w:r w:rsidRPr="001A37E5">
        <w:lastRenderedPageBreak/>
        <w:t>(c)</w:t>
      </w:r>
      <w:r w:rsidRPr="001A37E5">
        <w:tab/>
      </w:r>
      <w:r w:rsidR="0028368B">
        <w:t>o</w:t>
      </w:r>
      <w:r w:rsidRPr="001A37E5">
        <w:t>ther safety-relevant performance issues</w:t>
      </w:r>
    </w:p>
    <w:p w14:paraId="068897EA" w14:textId="3A347667" w:rsidR="00D45979" w:rsidRPr="001A37E5" w:rsidRDefault="0028368B" w:rsidP="00D45979">
      <w:pPr>
        <w:pStyle w:val="SingleTxtG"/>
      </w:pPr>
      <w:r>
        <w:t>155</w:t>
      </w:r>
      <w:r w:rsidR="00D45979" w:rsidRPr="001A37E5">
        <w:t>.</w:t>
      </w:r>
      <w:r w:rsidR="00D45979" w:rsidRPr="001A37E5">
        <w:tab/>
        <w:t xml:space="preserve">Short </w:t>
      </w:r>
      <w:r w:rsidR="001D4FA1">
        <w:t xml:space="preserve">term </w:t>
      </w:r>
      <w:r w:rsidR="00D45979" w:rsidRPr="001A37E5">
        <w:t xml:space="preserve">reporting is due within one month of the </w:t>
      </w:r>
      <w:r w:rsidR="007A729F">
        <w:t>manufacturer’s knowledge of the matter</w:t>
      </w:r>
      <w:r w:rsidR="00584E7A">
        <w:t>.</w:t>
      </w:r>
      <w:r w:rsidR="00D45979" w:rsidRPr="001A37E5">
        <w:t xml:space="preserve"> </w:t>
      </w:r>
      <w:r w:rsidR="00584E7A">
        <w:t>Short term reporting</w:t>
      </w:r>
      <w:r w:rsidR="00D45979" w:rsidRPr="001A37E5">
        <w:t xml:space="preserve"> is needed </w:t>
      </w:r>
      <w:r w:rsidR="007A729F">
        <w:t>to</w:t>
      </w:r>
      <w:r w:rsidR="00D45979" w:rsidRPr="001A37E5">
        <w:t xml:space="preserve"> provide </w:t>
      </w:r>
      <w:r w:rsidR="007A729F">
        <w:t xml:space="preserve">awareness of situations in which </w:t>
      </w:r>
      <w:r w:rsidR="00D45979" w:rsidRPr="001A37E5">
        <w:t xml:space="preserve">the ADS </w:t>
      </w:r>
      <w:r w:rsidR="007A729F">
        <w:t xml:space="preserve">may be or </w:t>
      </w:r>
      <w:r w:rsidR="00584E7A">
        <w:t xml:space="preserve">is </w:t>
      </w:r>
      <w:r w:rsidR="00D45979" w:rsidRPr="001A37E5">
        <w:t xml:space="preserve">posing an </w:t>
      </w:r>
      <w:r w:rsidR="007A729F">
        <w:t>unreasonable risk to safety</w:t>
      </w:r>
      <w:r w:rsidR="00D45979" w:rsidRPr="001A37E5">
        <w:t xml:space="preserve"> in-service.</w:t>
      </w:r>
      <w:r w:rsidR="00BC14C0" w:rsidRPr="001A37E5">
        <w:t xml:space="preserve"> </w:t>
      </w:r>
      <w:r w:rsidR="00D45979" w:rsidRPr="001A37E5">
        <w:t>Occurrences relevant to this short-term reporting are listed in Annex IV.</w:t>
      </w:r>
    </w:p>
    <w:p w14:paraId="4138AED8" w14:textId="1BE72A2A" w:rsidR="00D45979" w:rsidRPr="001A37E5" w:rsidRDefault="001D4FA1" w:rsidP="00D45979">
      <w:pPr>
        <w:pStyle w:val="SingleTxtG"/>
      </w:pPr>
      <w:r>
        <w:t>156</w:t>
      </w:r>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1A37E5" w:rsidRDefault="001C40D2" w:rsidP="00AA4A63">
      <w:pPr>
        <w:pStyle w:val="SingleTxtG"/>
      </w:pPr>
      <w:r>
        <w:t>157</w:t>
      </w:r>
      <w:r w:rsidR="00D45979" w:rsidRPr="001A37E5">
        <w:t>.</w:t>
      </w:r>
      <w:r w:rsidR="00D45979" w:rsidRPr="001A37E5">
        <w:tab/>
        <w:t>The manufacturer should also undertake periodic reporting of performance metrics and occurrences to the safety authority.</w:t>
      </w:r>
    </w:p>
    <w:p w14:paraId="40317297" w14:textId="6D8B6FEF" w:rsidR="00D45979" w:rsidRPr="001A37E5" w:rsidRDefault="001C40D2" w:rsidP="00D45979">
      <w:pPr>
        <w:pStyle w:val="SingleTxtG"/>
      </w:pPr>
      <w:r>
        <w:t>158</w:t>
      </w:r>
      <w:r w:rsidR="00D45979" w:rsidRPr="001A37E5">
        <w:t>.</w:t>
      </w:r>
      <w:r w:rsidR="00D45979" w:rsidRPr="001A37E5">
        <w:tab/>
        <w:t xml:space="preserve">The periodic report should be delivered regularly </w:t>
      </w:r>
      <w:r w:rsidR="007A729F">
        <w:t xml:space="preserve">at least every </w:t>
      </w:r>
      <w:proofErr w:type="gramStart"/>
      <w:r w:rsidR="007A729F">
        <w:t>year</w:t>
      </w:r>
      <w:r w:rsidR="00D45979" w:rsidRPr="001A37E5">
        <w:t>, and</w:t>
      </w:r>
      <w:proofErr w:type="gramEnd"/>
      <w:r w:rsidR="00D45979" w:rsidRPr="001A37E5">
        <w:t xml:space="preserve"> should provide evidence of the in-service ADS safety performance. </w:t>
      </w:r>
      <w:proofErr w:type="gramStart"/>
      <w:r w:rsidR="00D45979" w:rsidRPr="001A37E5">
        <w:t>In particular, it</w:t>
      </w:r>
      <w:proofErr w:type="gramEnd"/>
      <w:r w:rsidR="00D45979" w:rsidRPr="001A37E5">
        <w:t xml:space="preserve"> should demonstrate that:</w:t>
      </w:r>
    </w:p>
    <w:p w14:paraId="4405DD94" w14:textId="7C18167F" w:rsidR="00D45979" w:rsidRPr="001A37E5" w:rsidRDefault="00D45979" w:rsidP="00D45979">
      <w:pPr>
        <w:pStyle w:val="SingleTxtG"/>
        <w:ind w:firstLine="567"/>
      </w:pPr>
      <w:r w:rsidRPr="001A37E5">
        <w:t>(a)</w:t>
      </w:r>
      <w:r w:rsidRPr="001A37E5">
        <w:tab/>
      </w:r>
      <w:r w:rsidR="001C40D2">
        <w:t>n</w:t>
      </w:r>
      <w:r w:rsidRPr="001A37E5">
        <w:t xml:space="preserve">o inconsistencies have been detected compared to the ADS safety performance </w:t>
      </w:r>
      <w:r w:rsidR="001C40D2">
        <w:t>declared</w:t>
      </w:r>
      <w:r w:rsidRPr="001A37E5">
        <w:t xml:space="preserve"> prior to market </w:t>
      </w:r>
      <w:proofErr w:type="gramStart"/>
      <w:r w:rsidRPr="001A37E5">
        <w:t>introduction;</w:t>
      </w:r>
      <w:proofErr w:type="gramEnd"/>
    </w:p>
    <w:p w14:paraId="30123EA0" w14:textId="43240FDB" w:rsidR="00D45979" w:rsidRPr="001A37E5" w:rsidRDefault="00D45979" w:rsidP="00D45979">
      <w:pPr>
        <w:pStyle w:val="SingleTxtG"/>
        <w:ind w:firstLine="567"/>
      </w:pPr>
      <w:r w:rsidRPr="001A37E5">
        <w:t>(b)</w:t>
      </w:r>
      <w:r w:rsidRPr="001A37E5">
        <w:tab/>
      </w:r>
      <w:r w:rsidR="001C40D2">
        <w:t>t</w:t>
      </w:r>
      <w:r w:rsidRPr="001A37E5">
        <w:t xml:space="preserve">he ADS respects the performance requirements set by FRAV and as evaluated in the test methods developed by </w:t>
      </w:r>
      <w:proofErr w:type="gramStart"/>
      <w:r w:rsidRPr="001A37E5">
        <w:t>VMAD;</w:t>
      </w:r>
      <w:proofErr w:type="gramEnd"/>
    </w:p>
    <w:p w14:paraId="46F93B05" w14:textId="59811900" w:rsidR="00D45979" w:rsidRPr="001A37E5" w:rsidRDefault="00D45979" w:rsidP="00D45979">
      <w:pPr>
        <w:pStyle w:val="SingleTxtG"/>
        <w:ind w:firstLine="567"/>
      </w:pPr>
      <w:r w:rsidRPr="001A37E5">
        <w:t>(c)</w:t>
      </w:r>
      <w:r w:rsidRPr="001A37E5">
        <w:tab/>
      </w:r>
      <w:r w:rsidR="001C40D2">
        <w:t>a</w:t>
      </w:r>
      <w:r w:rsidRPr="001A37E5">
        <w:t xml:space="preserve">ny newly discovered significant ADS safety performance issues </w:t>
      </w:r>
      <w:r w:rsidR="00A62B70">
        <w:t xml:space="preserve">that pose an unreasonable risk to safety </w:t>
      </w:r>
      <w:r w:rsidRPr="001A37E5">
        <w:t>have been adequately addressed and how this was achieved.</w:t>
      </w:r>
    </w:p>
    <w:p w14:paraId="6952BAE1" w14:textId="48A90A0A" w:rsidR="00A62B70" w:rsidRDefault="001C40D2" w:rsidP="00D45979">
      <w:pPr>
        <w:pStyle w:val="SingleTxtG"/>
      </w:pPr>
      <w:r>
        <w:t>159</w:t>
      </w:r>
      <w:r w:rsidR="00A62B70">
        <w:t>.</w:t>
      </w:r>
      <w:r w:rsidR="00A62B70">
        <w:tab/>
        <w:t xml:space="preserve">Annex IV provides a list of critical and non-critical occurrences aligned with FRAV’s high level requirements. This </w:t>
      </w:r>
      <w:r w:rsidR="00202C54">
        <w:t>re</w:t>
      </w:r>
      <w:r w:rsidR="00A62B70">
        <w:t xml:space="preserve">presents the generic areas of interest that VMAD intends to define in greater detail. VMAD will consider both the usefulness of each suggested reporting element to the safety authorities, their </w:t>
      </w:r>
      <w:r w:rsidR="00E50395">
        <w:t xml:space="preserve">capacity to review the volume of data reported, and the feasibility of storing, </w:t>
      </w:r>
      <w:proofErr w:type="gramStart"/>
      <w:r w:rsidR="00E50395">
        <w:t>collecting</w:t>
      </w:r>
      <w:proofErr w:type="gramEnd"/>
      <w:r w:rsidR="00E50395">
        <w:t xml:space="preserve"> and reporting the various elements.</w:t>
      </w:r>
    </w:p>
    <w:p w14:paraId="6259FFD0" w14:textId="5E0DF4FE" w:rsidR="00D45979" w:rsidRPr="001A37E5" w:rsidRDefault="00202C54" w:rsidP="00D45979">
      <w:pPr>
        <w:pStyle w:val="SingleTxtG"/>
      </w:pPr>
      <w:r>
        <w:t>160</w:t>
      </w:r>
      <w:r w:rsidR="00D45979" w:rsidRPr="001A37E5">
        <w:t>.</w:t>
      </w:r>
      <w:r w:rsidR="00D45979" w:rsidRPr="001A37E5">
        <w:tab/>
        <w:t>The short term and periodic reports should be made available, as required by the Authority, in two parts:</w:t>
      </w:r>
    </w:p>
    <w:p w14:paraId="31B7B5F7" w14:textId="587C9767"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r w:rsidR="00E50395">
        <w:t>for reporting,</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3EC9302C" w:rsidR="00D45979" w:rsidRPr="001A37E5" w:rsidRDefault="00202C54" w:rsidP="00D45979">
      <w:pPr>
        <w:pStyle w:val="SingleTxtG"/>
        <w:rPr>
          <w:b/>
          <w:bCs/>
          <w:color w:val="000000"/>
        </w:rPr>
      </w:pPr>
      <w:r>
        <w:t>161</w:t>
      </w:r>
      <w:r w:rsidR="00D45979" w:rsidRPr="001A37E5">
        <w:t>.</w:t>
      </w:r>
      <w:r w:rsidR="00D45979" w:rsidRPr="001A37E5">
        <w:tab/>
        <w:t>The authority should be informed about and agree the steps undertaken in processing the data for the report.</w:t>
      </w:r>
    </w:p>
    <w:p w14:paraId="402DB276" w14:textId="7680834E" w:rsidR="00D45979" w:rsidRPr="001A37E5" w:rsidRDefault="00202C54" w:rsidP="00D45979">
      <w:pPr>
        <w:pStyle w:val="SingleTxtG"/>
      </w:pPr>
      <w:r>
        <w:t>162</w:t>
      </w:r>
      <w:r w:rsidR="00D45979" w:rsidRPr="001A37E5">
        <w:t>.</w:t>
      </w:r>
      <w:r w:rsidR="00D45979" w:rsidRPr="001A37E5">
        <w:tab/>
        <w:t>Where feasible, a consistent approach to the reporting should be developed by contracting parties, and their relevant domestic authorities.</w:t>
      </w:r>
    </w:p>
    <w:p w14:paraId="34244151" w14:textId="47473A53" w:rsidR="00D45979" w:rsidRPr="001A37E5" w:rsidRDefault="00202C54" w:rsidP="00D45979">
      <w:pPr>
        <w:pStyle w:val="SingleTxtG"/>
      </w:pPr>
      <w:r>
        <w:t>163</w:t>
      </w:r>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Default="00202C54" w:rsidP="00D45979">
      <w:pPr>
        <w:pStyle w:val="SingleTxtG"/>
        <w:rPr>
          <w:bCs/>
          <w:color w:val="000000"/>
          <w:lang w:eastAsia="ja-JP"/>
        </w:rPr>
      </w:pPr>
      <w:r>
        <w:rPr>
          <w:bCs/>
          <w:color w:val="000000"/>
          <w:lang w:eastAsia="ja-JP"/>
        </w:rPr>
        <w:t>164</w:t>
      </w:r>
      <w:r w:rsidR="00E71F2C" w:rsidRPr="001A37E5">
        <w:rPr>
          <w:bCs/>
          <w:color w:val="000000"/>
          <w:lang w:eastAsia="ja-JP"/>
        </w:rPr>
        <w:t>.</w:t>
      </w:r>
      <w:r w:rsidR="00E71F2C" w:rsidRPr="001A37E5">
        <w:rPr>
          <w:bCs/>
          <w:color w:val="000000"/>
          <w:lang w:eastAsia="ja-JP"/>
        </w:rPr>
        <w:tab/>
      </w:r>
      <w:r w:rsidR="00E50395">
        <w:rPr>
          <w:bCs/>
          <w:color w:val="000000"/>
          <w:lang w:eastAsia="ja-JP"/>
        </w:rPr>
        <w:t>If a serious safety risk is identified, t</w:t>
      </w:r>
      <w:r w:rsidR="00E71F2C" w:rsidRPr="001A37E5">
        <w:rPr>
          <w:bCs/>
          <w:color w:val="000000"/>
          <w:lang w:eastAsia="ja-JP"/>
        </w:rPr>
        <w:t xml:space="preserve">he </w:t>
      </w:r>
      <w:r w:rsidR="00E50395">
        <w:rPr>
          <w:bCs/>
          <w:color w:val="000000"/>
          <w:lang w:eastAsia="ja-JP"/>
        </w:rPr>
        <w:t xml:space="preserve">safety </w:t>
      </w:r>
      <w:r w:rsidR="00E71F2C" w:rsidRPr="001A37E5">
        <w:rPr>
          <w:bCs/>
          <w:color w:val="000000"/>
          <w:lang w:eastAsia="ja-JP"/>
        </w:rPr>
        <w:t>authority may recommend temporary safety measures</w:t>
      </w:r>
      <w:r w:rsidR="00E50395">
        <w:rPr>
          <w:bCs/>
          <w:color w:val="000000"/>
          <w:lang w:eastAsia="ja-JP"/>
        </w:rPr>
        <w:t>,</w:t>
      </w:r>
      <w:r w:rsidR="00E71F2C" w:rsidRPr="001A37E5">
        <w:rPr>
          <w:bCs/>
          <w:color w:val="000000"/>
          <w:lang w:eastAsia="ja-JP"/>
        </w:rPr>
        <w:t xml:space="preserve"> including immediately restricting or suspending the relevant operations</w:t>
      </w:r>
      <w:r w:rsidR="00E50395">
        <w:rPr>
          <w:bCs/>
          <w:color w:val="000000"/>
          <w:lang w:eastAsia="ja-JP"/>
        </w:rPr>
        <w:t>,</w:t>
      </w:r>
      <w:r w:rsidR="00E71F2C" w:rsidRPr="001A37E5">
        <w:rPr>
          <w:bCs/>
          <w:color w:val="000000"/>
          <w:lang w:eastAsia="ja-JP"/>
        </w:rPr>
        <w:t xml:space="preserve"> and </w:t>
      </w:r>
      <w:r w:rsidR="00E50395">
        <w:rPr>
          <w:bCs/>
          <w:color w:val="000000"/>
          <w:lang w:eastAsia="ja-JP"/>
        </w:rPr>
        <w:t xml:space="preserve">require </w:t>
      </w:r>
      <w:r w:rsidR="00E71F2C" w:rsidRPr="001A37E5">
        <w:rPr>
          <w:bCs/>
          <w:color w:val="000000"/>
          <w:lang w:eastAsia="ja-JP"/>
        </w:rPr>
        <w:t>actions to restore an acceptable level of safety.</w:t>
      </w:r>
    </w:p>
    <w:p w14:paraId="520DE5A9" w14:textId="7777777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val="en-IE" w:eastAsia="en-US"/>
        </w:rPr>
        <w:t>(b)</w:t>
      </w:r>
      <w:r w:rsidRPr="006033A3">
        <w:rPr>
          <w:rFonts w:eastAsia="Yu Mincho" w:cs="Arial"/>
          <w:b/>
          <w:bCs/>
          <w:lang w:val="en-IE" w:eastAsia="en-US"/>
        </w:rPr>
        <w:tab/>
        <w:t>Reporting from other sources</w:t>
      </w:r>
    </w:p>
    <w:p w14:paraId="7A305EFB" w14:textId="426A081A" w:rsidR="00117BB0" w:rsidRPr="006033A3" w:rsidRDefault="00202C54" w:rsidP="006033A3">
      <w:pPr>
        <w:pStyle w:val="SingleTxtG"/>
        <w:rPr>
          <w:bCs/>
          <w:color w:val="000000"/>
          <w:lang w:eastAsia="ja-JP"/>
        </w:rPr>
      </w:pPr>
      <w:r w:rsidRPr="006033A3">
        <w:rPr>
          <w:bCs/>
          <w:color w:val="000000"/>
          <w:lang w:eastAsia="ja-JP"/>
        </w:rPr>
        <w:t>165</w:t>
      </w:r>
      <w:r w:rsidR="00117BB0" w:rsidRPr="006033A3">
        <w:rPr>
          <w:bCs/>
          <w:color w:val="000000"/>
          <w:lang w:eastAsia="ja-JP"/>
        </w:rPr>
        <w:t>.</w:t>
      </w:r>
      <w:r w:rsidR="00117BB0" w:rsidRPr="006033A3">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6033A3">
        <w:rPr>
          <w:bCs/>
          <w:color w:val="000000"/>
          <w:lang w:eastAsia="ja-JP"/>
        </w:rPr>
        <w:t>may be identified</w:t>
      </w:r>
      <w:r w:rsidR="00117BB0" w:rsidRPr="006033A3">
        <w:rPr>
          <w:bCs/>
          <w:color w:val="000000"/>
          <w:lang w:eastAsia="ja-JP"/>
        </w:rPr>
        <w:t xml:space="preserve"> by ISMR, and consequently the level of safety improvement achievable through operational experience feedback will be limited. </w:t>
      </w:r>
    </w:p>
    <w:p w14:paraId="2CB8B42D" w14:textId="688AC542" w:rsidR="00117BB0" w:rsidRPr="006033A3" w:rsidRDefault="00202C54" w:rsidP="006033A3">
      <w:pPr>
        <w:pStyle w:val="SingleTxtG"/>
        <w:rPr>
          <w:bCs/>
          <w:color w:val="000000"/>
          <w:lang w:eastAsia="ja-JP"/>
        </w:rPr>
      </w:pPr>
      <w:r w:rsidRPr="006033A3">
        <w:rPr>
          <w:bCs/>
          <w:color w:val="000000"/>
          <w:lang w:eastAsia="ja-JP"/>
        </w:rPr>
        <w:t>166</w:t>
      </w:r>
      <w:r w:rsidR="00117BB0" w:rsidRPr="006033A3">
        <w:rPr>
          <w:bCs/>
          <w:color w:val="000000"/>
          <w:lang w:eastAsia="ja-JP"/>
        </w:rPr>
        <w:t>.</w:t>
      </w:r>
      <w:r w:rsidR="00117BB0" w:rsidRPr="006033A3">
        <w:rPr>
          <w:bCs/>
          <w:color w:val="000000"/>
          <w:lang w:eastAsia="ja-JP"/>
        </w:rPr>
        <w:tab/>
        <w:t>It is recommended that CPs consider extending the operational reporting mechanism to other sources (</w:t>
      </w:r>
      <w:proofErr w:type="gramStart"/>
      <w:r w:rsidR="00117BB0" w:rsidRPr="006033A3">
        <w:rPr>
          <w:bCs/>
          <w:color w:val="000000"/>
          <w:lang w:eastAsia="ja-JP"/>
        </w:rPr>
        <w:t>e.g.</w:t>
      </w:r>
      <w:proofErr w:type="gramEnd"/>
      <w:r w:rsidR="00117BB0" w:rsidRPr="006033A3">
        <w:rPr>
          <w:bCs/>
          <w:color w:val="000000"/>
          <w:lang w:eastAsia="ja-JP"/>
        </w:rPr>
        <w:t xml:space="preserve"> drivers, operators, users, managers, road traffic authorities …), following best practices already adopted in other transport sectors.</w:t>
      </w:r>
    </w:p>
    <w:p w14:paraId="2DCE7B53" w14:textId="77777777" w:rsidR="00332104" w:rsidRDefault="00332104" w:rsidP="00117BB0">
      <w:pPr>
        <w:suppressAutoHyphens w:val="0"/>
        <w:spacing w:after="200" w:line="276" w:lineRule="auto"/>
        <w:ind w:firstLine="567"/>
        <w:rPr>
          <w:rFonts w:eastAsia="Yu Mincho" w:cs="Arial"/>
          <w:b/>
          <w:bCs/>
          <w:lang w:eastAsia="en-US"/>
        </w:rPr>
      </w:pPr>
    </w:p>
    <w:p w14:paraId="44E4F8E4" w14:textId="655DF99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eastAsia="en-US"/>
        </w:rPr>
        <w:lastRenderedPageBreak/>
        <w:t>(c)</w:t>
      </w:r>
      <w:r w:rsidRPr="006033A3">
        <w:rPr>
          <w:rFonts w:eastAsia="Yu Mincho" w:cs="Arial"/>
          <w:b/>
          <w:bCs/>
          <w:lang w:val="en-IE" w:eastAsia="en-US"/>
        </w:rPr>
        <w:tab/>
      </w:r>
      <w:r w:rsidRPr="006033A3">
        <w:rPr>
          <w:b/>
        </w:rPr>
        <w:t>Voluntary Reporting</w:t>
      </w:r>
    </w:p>
    <w:p w14:paraId="1F2D14CD" w14:textId="0DADC9EA" w:rsidR="00117BB0" w:rsidRPr="006033A3" w:rsidRDefault="00202C54" w:rsidP="006033A3">
      <w:pPr>
        <w:pStyle w:val="SingleTxtG"/>
        <w:rPr>
          <w:bCs/>
          <w:color w:val="000000"/>
          <w:lang w:eastAsia="ja-JP"/>
        </w:rPr>
      </w:pPr>
      <w:r w:rsidRPr="006033A3">
        <w:rPr>
          <w:bCs/>
          <w:color w:val="000000"/>
          <w:lang w:eastAsia="ja-JP"/>
        </w:rPr>
        <w:t>167</w:t>
      </w:r>
      <w:r w:rsidR="00117BB0" w:rsidRPr="006033A3">
        <w:rPr>
          <w:bCs/>
          <w:color w:val="000000"/>
          <w:lang w:eastAsia="ja-JP"/>
        </w:rPr>
        <w:t>.</w:t>
      </w:r>
      <w:r w:rsidR="00117BB0" w:rsidRPr="006033A3">
        <w:rPr>
          <w:bCs/>
          <w:color w:val="000000"/>
          <w:lang w:eastAsia="ja-JP"/>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5F27E056" w:rsidR="00A00E10" w:rsidRPr="001A37E5" w:rsidRDefault="00202C54" w:rsidP="00D45979">
      <w:pPr>
        <w:pStyle w:val="SingleTxtG"/>
        <w:rPr>
          <w:bCs/>
          <w:color w:val="000000"/>
          <w:lang w:eastAsia="ja-JP"/>
        </w:rPr>
      </w:pPr>
      <w:r>
        <w:rPr>
          <w:bCs/>
          <w:color w:val="000000"/>
          <w:lang w:eastAsia="ja-JP"/>
        </w:rPr>
        <w:t>168</w:t>
      </w:r>
      <w:r w:rsidR="00A00E10" w:rsidRPr="001A37E5">
        <w:rPr>
          <w:bCs/>
          <w:color w:val="000000"/>
          <w:lang w:eastAsia="ja-JP"/>
        </w:rPr>
        <w:t>.</w:t>
      </w:r>
      <w:r w:rsidR="00A00E10" w:rsidRPr="001A37E5">
        <w:rPr>
          <w:bCs/>
          <w:color w:val="000000"/>
          <w:lang w:eastAsia="ja-JP"/>
        </w:rPr>
        <w:tab/>
        <w:t>It is recommended that a mandatory reporting system is established at national level by means of a common national database and at international level by means of a Common Central Repository.</w:t>
      </w:r>
    </w:p>
    <w:p w14:paraId="5C37DB95" w14:textId="17D62447" w:rsidR="00A00E10" w:rsidRPr="001A37E5" w:rsidRDefault="00CA080E" w:rsidP="00D45979">
      <w:pPr>
        <w:pStyle w:val="SingleTxtG"/>
        <w:rPr>
          <w:bCs/>
          <w:color w:val="000000"/>
          <w:lang w:eastAsia="ja-JP"/>
        </w:rPr>
      </w:pPr>
      <w:r>
        <w:rPr>
          <w:bCs/>
          <w:color w:val="000000"/>
          <w:lang w:eastAsia="ja-JP"/>
        </w:rPr>
        <w:t>169</w:t>
      </w:r>
      <w:r w:rsidR="00A00E10" w:rsidRPr="001A37E5">
        <w:rPr>
          <w:bCs/>
          <w:color w:val="000000"/>
          <w:lang w:eastAsia="ja-JP"/>
        </w:rPr>
        <w:t>.</w:t>
      </w:r>
      <w:r w:rsidR="00A00E10" w:rsidRPr="001A37E5">
        <w:rPr>
          <w:bCs/>
          <w:color w:val="000000"/>
          <w:lang w:eastAsia="ja-JP"/>
        </w:rPr>
        <w:tab/>
        <w:t>Data quality and consistency should be ensured both at national and international level by establishing checking processes.</w:t>
      </w:r>
    </w:p>
    <w:p w14:paraId="1A2E24BA" w14:textId="255F68D6" w:rsidR="00A00E10" w:rsidRPr="001A37E5" w:rsidRDefault="00A00E10" w:rsidP="00443C64">
      <w:pPr>
        <w:pStyle w:val="SingleTxtG"/>
        <w:ind w:left="0" w:firstLine="567"/>
        <w:rPr>
          <w:b/>
          <w:bCs/>
          <w:color w:val="000000"/>
          <w:lang w:eastAsia="ja-JP"/>
        </w:rPr>
      </w:pPr>
      <w:r w:rsidRPr="001A37E5">
        <w:rPr>
          <w:b/>
          <w:bCs/>
          <w:color w:val="000000"/>
          <w:lang w:eastAsia="ja-JP"/>
        </w:rPr>
        <w:t>(a)</w:t>
      </w:r>
      <w:r w:rsidR="00443C64">
        <w:rPr>
          <w:b/>
          <w:bCs/>
          <w:color w:val="000000"/>
          <w:lang w:eastAsia="ja-JP"/>
        </w:rPr>
        <w:tab/>
        <w:t>N</w:t>
      </w:r>
      <w:r w:rsidRPr="001A37E5">
        <w:rPr>
          <w:b/>
          <w:bCs/>
          <w:color w:val="000000"/>
          <w:lang w:eastAsia="ja-JP"/>
        </w:rPr>
        <w:t>ational level</w:t>
      </w:r>
    </w:p>
    <w:p w14:paraId="59AE3334" w14:textId="167C98DE" w:rsidR="00A00E10" w:rsidRPr="001A37E5" w:rsidRDefault="00B8151D" w:rsidP="00D45979">
      <w:pPr>
        <w:pStyle w:val="SingleTxtG"/>
        <w:rPr>
          <w:bCs/>
          <w:color w:val="000000"/>
          <w:lang w:eastAsia="ja-JP"/>
        </w:rPr>
      </w:pPr>
      <w:r>
        <w:rPr>
          <w:bCs/>
          <w:color w:val="000000"/>
          <w:lang w:eastAsia="ja-JP"/>
        </w:rPr>
        <w:t>170</w:t>
      </w:r>
      <w:r w:rsidR="00A00E10" w:rsidRPr="001A37E5">
        <w:rPr>
          <w:bCs/>
          <w:color w:val="000000"/>
          <w:lang w:eastAsia="ja-JP"/>
        </w:rPr>
        <w:t>.</w:t>
      </w:r>
      <w:r w:rsidR="00A00E10" w:rsidRPr="001A37E5">
        <w:rPr>
          <w:bCs/>
          <w:color w:val="000000"/>
          <w:lang w:eastAsia="ja-JP"/>
        </w:rPr>
        <w:tab/>
      </w:r>
      <w:r w:rsidR="00CA080E">
        <w:rPr>
          <w:bCs/>
          <w:color w:val="000000"/>
          <w:lang w:eastAsia="ja-JP"/>
        </w:rPr>
        <w:t>T</w:t>
      </w:r>
      <w:r w:rsidR="00A00E10"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55A8564E" w:rsidR="00A00E10" w:rsidRPr="001A37E5" w:rsidRDefault="00B8151D" w:rsidP="00D45979">
      <w:pPr>
        <w:pStyle w:val="SingleTxtG"/>
        <w:rPr>
          <w:bCs/>
          <w:color w:val="000000"/>
          <w:lang w:eastAsia="ja-JP"/>
        </w:rPr>
      </w:pPr>
      <w:r>
        <w:rPr>
          <w:bCs/>
          <w:color w:val="000000"/>
          <w:lang w:eastAsia="ja-JP"/>
        </w:rPr>
        <w:t>171</w:t>
      </w:r>
      <w:r w:rsidR="00A00E10" w:rsidRPr="001A37E5">
        <w:rPr>
          <w:bCs/>
          <w:color w:val="000000"/>
          <w:lang w:eastAsia="ja-JP"/>
        </w:rPr>
        <w:t>.</w:t>
      </w:r>
      <w:r w:rsidR="00A00E10" w:rsidRPr="001A37E5">
        <w:rPr>
          <w:bCs/>
          <w:color w:val="000000"/>
          <w:lang w:eastAsia="ja-JP"/>
        </w:rPr>
        <w:tab/>
        <w:t>The safety authority/</w:t>
      </w:r>
      <w:proofErr w:type="spellStart"/>
      <w:r w:rsidR="00A00E10" w:rsidRPr="001A37E5">
        <w:rPr>
          <w:bCs/>
          <w:color w:val="000000"/>
          <w:lang w:eastAsia="ja-JP"/>
        </w:rPr>
        <w:t>ies</w:t>
      </w:r>
      <w:proofErr w:type="spellEnd"/>
      <w:r w:rsidR="00A00E10" w:rsidRPr="001A37E5">
        <w:rPr>
          <w:bCs/>
          <w:color w:val="000000"/>
          <w:lang w:eastAsia="ja-JP"/>
        </w:rPr>
        <w:t xml:space="preserve"> at national level should be </w:t>
      </w:r>
      <w:r>
        <w:rPr>
          <w:bCs/>
          <w:color w:val="000000"/>
          <w:lang w:eastAsia="ja-JP"/>
        </w:rPr>
        <w:t xml:space="preserve">responsible for collecting and assessing the data and for deriving and sharing </w:t>
      </w:r>
      <w:r w:rsidR="00A00E10" w:rsidRPr="001A37E5">
        <w:rPr>
          <w:bCs/>
          <w:color w:val="000000"/>
          <w:lang w:eastAsia="ja-JP"/>
        </w:rPr>
        <w:t>safety recommendations</w:t>
      </w:r>
      <w:r w:rsidR="00E745DA">
        <w:rPr>
          <w:bCs/>
          <w:color w:val="000000"/>
          <w:lang w:eastAsia="ja-JP"/>
        </w:rPr>
        <w:t>.</w:t>
      </w:r>
      <w:r w:rsidR="0064387F" w:rsidRPr="001A37E5">
        <w:rPr>
          <w:bCs/>
          <w:color w:val="000000"/>
          <w:lang w:eastAsia="ja-JP"/>
        </w:rPr>
        <w:t xml:space="preserve"> </w:t>
      </w:r>
      <w:r w:rsidR="00E745DA">
        <w:rPr>
          <w:bCs/>
          <w:color w:val="000000"/>
          <w:lang w:eastAsia="ja-JP"/>
        </w:rPr>
        <w:t>It (They)</w:t>
      </w:r>
      <w:r w:rsidR="0064387F" w:rsidRPr="001A37E5">
        <w:rPr>
          <w:bCs/>
          <w:color w:val="000000"/>
          <w:lang w:eastAsia="ja-JP"/>
        </w:rPr>
        <w:t xml:space="preserve"> </w:t>
      </w:r>
      <w:r w:rsidR="00E745DA">
        <w:rPr>
          <w:bCs/>
          <w:color w:val="000000"/>
          <w:lang w:eastAsia="ja-JP"/>
        </w:rPr>
        <w:t xml:space="preserve">should manage the </w:t>
      </w:r>
      <w:r w:rsidR="0064387F" w:rsidRPr="001A37E5">
        <w:rPr>
          <w:bCs/>
          <w:color w:val="000000"/>
          <w:lang w:eastAsia="ja-JP"/>
        </w:rPr>
        <w:t xml:space="preserve">safety-related information stored in the national database </w:t>
      </w:r>
      <w:r w:rsidR="00E745DA">
        <w:rPr>
          <w:bCs/>
          <w:color w:val="000000"/>
          <w:lang w:eastAsia="ja-JP"/>
        </w:rPr>
        <w:t xml:space="preserve">and share that information </w:t>
      </w:r>
      <w:r w:rsidR="0064387F" w:rsidRPr="001A37E5">
        <w:rPr>
          <w:bCs/>
          <w:color w:val="000000"/>
          <w:lang w:eastAsia="ja-JP"/>
        </w:rPr>
        <w:t>with other competent authorities</w:t>
      </w:r>
      <w:r w:rsidR="00A00E10" w:rsidRPr="001A37E5">
        <w:rPr>
          <w:bCs/>
          <w:color w:val="000000"/>
          <w:lang w:eastAsia="ja-JP"/>
        </w:rPr>
        <w:t xml:space="preserve">. </w:t>
      </w:r>
      <w:r w:rsidR="0064387F" w:rsidRPr="001A37E5">
        <w:rPr>
          <w:bCs/>
          <w:color w:val="000000"/>
          <w:lang w:eastAsia="ja-JP"/>
        </w:rPr>
        <w:t>The safety authority is also</w:t>
      </w:r>
      <w:r w:rsidR="00A00E10" w:rsidRPr="001A37E5">
        <w:rPr>
          <w:bCs/>
          <w:color w:val="000000"/>
          <w:lang w:eastAsia="ja-JP"/>
        </w:rPr>
        <w:t xml:space="preserve"> in charge of issuing an annual report summarizing the level of ADS safety and providing a</w:t>
      </w:r>
      <w:r w:rsidR="00E745DA">
        <w:rPr>
          <w:bCs/>
          <w:color w:val="000000"/>
          <w:lang w:eastAsia="ja-JP"/>
        </w:rPr>
        <w:t>n overall</w:t>
      </w:r>
      <w:r w:rsidR="00A00E10" w:rsidRPr="001A37E5">
        <w:rPr>
          <w:bCs/>
          <w:color w:val="000000"/>
          <w:lang w:eastAsia="ja-JP"/>
        </w:rPr>
        <w:t xml:space="preserve"> safety assessment and action plan. The annual report should be submitted to WP29.</w:t>
      </w:r>
    </w:p>
    <w:p w14:paraId="7294964B" w14:textId="3603D54A" w:rsidR="0064387F" w:rsidRPr="001A37E5" w:rsidRDefault="00E745DA" w:rsidP="00D45979">
      <w:pPr>
        <w:pStyle w:val="SingleTxtG"/>
        <w:rPr>
          <w:bCs/>
          <w:color w:val="000000"/>
          <w:lang w:eastAsia="ja-JP"/>
        </w:rPr>
      </w:pPr>
      <w:r>
        <w:rPr>
          <w:bCs/>
          <w:color w:val="000000"/>
          <w:lang w:eastAsia="ja-JP"/>
        </w:rPr>
        <w:t>172</w:t>
      </w:r>
      <w:r w:rsidR="0064387F" w:rsidRPr="001A37E5">
        <w:rPr>
          <w:bCs/>
          <w:color w:val="000000"/>
          <w:lang w:eastAsia="ja-JP"/>
        </w:rPr>
        <w:t>.</w:t>
      </w:r>
      <w:r w:rsidR="0064387F"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1A37E5" w:rsidRDefault="00E745DA" w:rsidP="00D45979">
      <w:pPr>
        <w:pStyle w:val="SingleTxtG"/>
        <w:rPr>
          <w:bCs/>
          <w:color w:val="000000"/>
          <w:lang w:eastAsia="ja-JP"/>
        </w:rPr>
      </w:pPr>
      <w:r>
        <w:rPr>
          <w:bCs/>
          <w:color w:val="000000"/>
          <w:lang w:eastAsia="ja-JP"/>
        </w:rPr>
        <w:t>173</w:t>
      </w:r>
      <w:r w:rsidR="0064387F" w:rsidRPr="001A37E5">
        <w:rPr>
          <w:bCs/>
          <w:color w:val="000000"/>
          <w:lang w:eastAsia="ja-JP"/>
        </w:rPr>
        <w:t>.</w:t>
      </w:r>
      <w:r w:rsidR="0064387F"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443C64">
      <w:pPr>
        <w:pStyle w:val="SingleTxtG"/>
        <w:ind w:left="0" w:firstLine="567"/>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1B081003" w:rsidR="005040D7" w:rsidRPr="001A37E5" w:rsidRDefault="00E745DA" w:rsidP="00D45979">
      <w:pPr>
        <w:pStyle w:val="SingleTxtG"/>
        <w:rPr>
          <w:bCs/>
          <w:color w:val="000000"/>
          <w:lang w:eastAsia="ja-JP"/>
        </w:rPr>
      </w:pPr>
      <w:r>
        <w:rPr>
          <w:bCs/>
          <w:color w:val="000000"/>
          <w:lang w:eastAsia="ja-JP"/>
        </w:rPr>
        <w:t>174</w:t>
      </w:r>
      <w:r w:rsidR="005040D7" w:rsidRPr="001A37E5">
        <w:rPr>
          <w:bCs/>
          <w:color w:val="000000"/>
          <w:lang w:eastAsia="ja-JP"/>
        </w:rPr>
        <w:t>.</w:t>
      </w:r>
      <w:r w:rsidR="005040D7" w:rsidRPr="001A37E5">
        <w:rPr>
          <w:bCs/>
          <w:color w:val="000000"/>
          <w:lang w:eastAsia="ja-JP"/>
        </w:rPr>
        <w:tab/>
        <w:t>WP29 provide</w:t>
      </w:r>
      <w:r w:rsidR="00B9721E">
        <w:rPr>
          <w:bCs/>
          <w:color w:val="000000"/>
          <w:lang w:eastAsia="ja-JP"/>
        </w:rPr>
        <w:t>s</w:t>
      </w:r>
      <w:r w:rsidR="005040D7" w:rsidRPr="001A37E5">
        <w:rPr>
          <w:bCs/>
          <w:color w:val="000000"/>
          <w:lang w:eastAsia="ja-JP"/>
        </w:rPr>
        <w:t xml:space="preserve"> </w:t>
      </w:r>
      <w:r w:rsidR="00B9721E">
        <w:rPr>
          <w:bCs/>
          <w:color w:val="000000"/>
          <w:lang w:eastAsia="ja-JP"/>
        </w:rPr>
        <w:t>a</w:t>
      </w:r>
      <w:r w:rsidR="005040D7" w:rsidRPr="001A37E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1A37E5" w:rsidRDefault="00B9721E" w:rsidP="00D45979">
      <w:pPr>
        <w:pStyle w:val="SingleTxtG"/>
        <w:rPr>
          <w:bCs/>
          <w:color w:val="000000"/>
          <w:lang w:eastAsia="ja-JP"/>
        </w:rPr>
      </w:pPr>
      <w:r>
        <w:rPr>
          <w:bCs/>
          <w:color w:val="000000"/>
          <w:lang w:eastAsia="ja-JP"/>
        </w:rPr>
        <w:t>175</w:t>
      </w:r>
      <w:r w:rsidR="005040D7" w:rsidRPr="001A37E5">
        <w:rPr>
          <w:bCs/>
          <w:color w:val="000000"/>
          <w:lang w:eastAsia="ja-JP"/>
        </w:rPr>
        <w:t>.</w:t>
      </w:r>
      <w:r w:rsidR="005040D7" w:rsidRPr="001A37E5">
        <w:rPr>
          <w:bCs/>
          <w:color w:val="000000"/>
          <w:lang w:eastAsia="ja-JP"/>
        </w:rPr>
        <w:tab/>
        <w:t>It is recommended that WP.29 establishes a proper management system of the Common Central Repository</w:t>
      </w:r>
      <w:r>
        <w:rPr>
          <w:bCs/>
          <w:color w:val="000000"/>
          <w:lang w:eastAsia="ja-JP"/>
        </w:rPr>
        <w:t>.</w:t>
      </w:r>
      <w:r w:rsidR="005040D7" w:rsidRPr="001A37E5">
        <w:rPr>
          <w:bCs/>
          <w:color w:val="000000"/>
          <w:lang w:eastAsia="ja-JP"/>
        </w:rPr>
        <w:t xml:space="preserve"> </w:t>
      </w:r>
      <w:r>
        <w:rPr>
          <w:bCs/>
          <w:color w:val="000000"/>
          <w:lang w:eastAsia="ja-JP"/>
        </w:rPr>
        <w:t>It should cover</w:t>
      </w:r>
      <w:r w:rsidR="005040D7" w:rsidRPr="001A37E5">
        <w:rPr>
          <w:bCs/>
          <w:color w:val="000000"/>
          <w:lang w:eastAsia="ja-JP"/>
        </w:rPr>
        <w:t xml:space="preserve"> accessibility and dissemination of information, data protection where needed, data evaluation and annual report</w:t>
      </w:r>
      <w:r>
        <w:rPr>
          <w:bCs/>
          <w:color w:val="000000"/>
          <w:lang w:eastAsia="ja-JP"/>
        </w:rPr>
        <w:t>ing</w:t>
      </w:r>
      <w:r w:rsidR="005040D7" w:rsidRPr="001A37E5">
        <w:rPr>
          <w:bCs/>
          <w:color w:val="000000"/>
          <w:lang w:eastAsia="ja-JP"/>
        </w:rPr>
        <w:t>. The technical protocols for transferring all safety recommendations to the Common Central Repository should also be established.</w:t>
      </w:r>
    </w:p>
    <w:p w14:paraId="3241287A" w14:textId="6D04F45E" w:rsidR="005040D7" w:rsidRPr="001A37E5" w:rsidRDefault="00B9721E" w:rsidP="00D45979">
      <w:pPr>
        <w:pStyle w:val="SingleTxtG"/>
        <w:rPr>
          <w:bCs/>
          <w:color w:val="000000"/>
          <w:lang w:eastAsia="ja-JP"/>
        </w:rPr>
      </w:pPr>
      <w:r>
        <w:rPr>
          <w:bCs/>
          <w:color w:val="000000"/>
          <w:lang w:eastAsia="ja-JP"/>
        </w:rPr>
        <w:t>176</w:t>
      </w:r>
      <w:r w:rsidR="005040D7" w:rsidRPr="001A37E5">
        <w:rPr>
          <w:bCs/>
          <w:color w:val="000000"/>
          <w:lang w:eastAsia="ja-JP"/>
        </w:rPr>
        <w:t>.</w:t>
      </w:r>
      <w:r w:rsidR="005040D7" w:rsidRPr="001A37E5">
        <w:rPr>
          <w:bCs/>
          <w:color w:val="000000"/>
          <w:lang w:eastAsia="ja-JP"/>
        </w:rPr>
        <w:tab/>
        <w:t xml:space="preserve">Clear guidance on the standardized approach to ISMR, including the harmonisation of the data entry process, should be organized by WP.29 at international level by providing guidelines, </w:t>
      </w:r>
      <w:proofErr w:type="gramStart"/>
      <w:r w:rsidR="005040D7" w:rsidRPr="001A37E5">
        <w:rPr>
          <w:bCs/>
          <w:color w:val="000000"/>
          <w:lang w:eastAsia="ja-JP"/>
        </w:rPr>
        <w:t>workshops</w:t>
      </w:r>
      <w:proofErr w:type="gramEnd"/>
      <w:r w:rsidR="005040D7" w:rsidRPr="001A37E5">
        <w:rPr>
          <w:bCs/>
          <w:color w:val="000000"/>
          <w:lang w:eastAsia="ja-JP"/>
        </w:rPr>
        <w:t xml:space="preserve"> and appropriate training.</w:t>
      </w:r>
    </w:p>
    <w:p w14:paraId="40B5F265" w14:textId="721F9F60"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r w:rsidR="00B9721E">
        <w:rPr>
          <w:b/>
          <w:bCs/>
          <w:color w:val="000000"/>
          <w:lang w:eastAsia="ja-JP"/>
        </w:rPr>
        <w:t>Occurrences</w:t>
      </w:r>
      <w:r w:rsidR="009A4982" w:rsidRPr="001A37E5">
        <w:rPr>
          <w:b/>
          <w:bCs/>
          <w:color w:val="000000"/>
          <w:lang w:eastAsia="ja-JP"/>
        </w:rPr>
        <w:t xml:space="preserve"> Investigations</w:t>
      </w:r>
    </w:p>
    <w:p w14:paraId="51B5BF5C" w14:textId="50F1B5BA" w:rsidR="009A4982" w:rsidRPr="001A37E5" w:rsidRDefault="00B9721E" w:rsidP="009A4982">
      <w:pPr>
        <w:pStyle w:val="SingleTxtG"/>
        <w:ind w:firstLine="6"/>
        <w:rPr>
          <w:bCs/>
          <w:color w:val="000000"/>
          <w:lang w:eastAsia="ja-JP"/>
        </w:rPr>
      </w:pPr>
      <w:r>
        <w:rPr>
          <w:bCs/>
          <w:color w:val="000000"/>
          <w:lang w:eastAsia="ja-JP"/>
        </w:rPr>
        <w:t>177</w:t>
      </w:r>
      <w:r w:rsidR="009A4982" w:rsidRPr="001A37E5">
        <w:rPr>
          <w:bCs/>
          <w:color w:val="000000"/>
          <w:lang w:eastAsia="ja-JP"/>
        </w:rPr>
        <w:t>.</w:t>
      </w:r>
      <w:r w:rsidR="009A4982" w:rsidRPr="001A37E5">
        <w:rPr>
          <w:bCs/>
          <w:color w:val="000000"/>
          <w:lang w:eastAsia="ja-JP"/>
        </w:rPr>
        <w:tab/>
        <w:t xml:space="preserve">It is recommended that Contracting Parties designate one competent body responsible </w:t>
      </w:r>
      <w:r w:rsidR="00AA4A63">
        <w:rPr>
          <w:bCs/>
          <w:color w:val="000000"/>
          <w:lang w:eastAsia="ja-JP"/>
        </w:rPr>
        <w:t>for</w:t>
      </w:r>
      <w:r w:rsidR="00AA4A63" w:rsidRPr="001A37E5">
        <w:rPr>
          <w:bCs/>
          <w:color w:val="000000"/>
          <w:lang w:eastAsia="ja-JP"/>
        </w:rPr>
        <w:t xml:space="preserve"> </w:t>
      </w:r>
      <w:r w:rsidR="009A4982" w:rsidRPr="001A37E5">
        <w:rPr>
          <w:bCs/>
          <w:color w:val="000000"/>
          <w:lang w:eastAsia="ja-JP"/>
        </w:rPr>
        <w:t>conduct</w:t>
      </w:r>
      <w:r w:rsidR="00AA4A63">
        <w:rPr>
          <w:bCs/>
          <w:color w:val="000000"/>
          <w:lang w:eastAsia="ja-JP"/>
        </w:rPr>
        <w:t>ing the</w:t>
      </w:r>
      <w:r w:rsidR="009A4982" w:rsidRPr="001A37E5">
        <w:rPr>
          <w:bCs/>
          <w:color w:val="000000"/>
          <w:lang w:eastAsia="ja-JP"/>
        </w:rPr>
        <w:t xml:space="preserve"> investigations of accidents, </w:t>
      </w:r>
      <w:proofErr w:type="gramStart"/>
      <w:r w:rsidR="009A4982" w:rsidRPr="001A37E5">
        <w:rPr>
          <w:bCs/>
          <w:color w:val="000000"/>
          <w:lang w:eastAsia="ja-JP"/>
        </w:rPr>
        <w:t>incidents</w:t>
      </w:r>
      <w:proofErr w:type="gramEnd"/>
      <w:r w:rsidR="009A4982" w:rsidRPr="001A37E5">
        <w:rPr>
          <w:bCs/>
          <w:color w:val="000000"/>
          <w:lang w:eastAsia="ja-JP"/>
        </w:rPr>
        <w:t xml:space="preserve"> and any other relevant event in their countries according to its investigation</w:t>
      </w:r>
      <w:r w:rsidR="00237A0B">
        <w:rPr>
          <w:bCs/>
          <w:color w:val="000000"/>
          <w:lang w:eastAsia="ja-JP"/>
        </w:rPr>
        <w:t xml:space="preserve"> mandate</w:t>
      </w:r>
      <w:r w:rsidR="009A4982" w:rsidRPr="001A37E5">
        <w:rPr>
          <w:bCs/>
          <w:color w:val="000000"/>
          <w:lang w:eastAsia="ja-JP"/>
        </w:rPr>
        <w:t>.</w:t>
      </w:r>
      <w:r w:rsidR="00237A0B">
        <w:rPr>
          <w:bCs/>
          <w:color w:val="000000"/>
          <w:lang w:eastAsia="ja-JP"/>
        </w:rPr>
        <w:t xml:space="preserve"> </w:t>
      </w:r>
      <w:r w:rsidR="00237A0B" w:rsidRPr="00237A0B">
        <w:rPr>
          <w:bCs/>
          <w:color w:val="000000"/>
          <w:lang w:eastAsia="ja-JP"/>
        </w:rPr>
        <w:t>The body may be an existing transportation safety investigative agency responsible for investigating transportation accidents.</w:t>
      </w:r>
    </w:p>
    <w:p w14:paraId="7300E25A" w14:textId="2963F2B9" w:rsidR="009A4982" w:rsidRPr="001A37E5" w:rsidRDefault="0006449E" w:rsidP="009A4982">
      <w:pPr>
        <w:pStyle w:val="SingleTxtG"/>
        <w:ind w:firstLine="6"/>
        <w:rPr>
          <w:bCs/>
          <w:color w:val="000000"/>
          <w:lang w:eastAsia="ja-JP"/>
        </w:rPr>
      </w:pPr>
      <w:r>
        <w:rPr>
          <w:bCs/>
          <w:color w:val="000000"/>
          <w:lang w:eastAsia="ja-JP"/>
        </w:rPr>
        <w:t>178</w:t>
      </w:r>
      <w:r w:rsidR="009A4982" w:rsidRPr="001A37E5">
        <w:rPr>
          <w:bCs/>
          <w:color w:val="000000"/>
          <w:lang w:eastAsia="ja-JP"/>
        </w:rPr>
        <w:t>.</w:t>
      </w:r>
      <w:r w:rsidR="009A4982" w:rsidRPr="001A37E5">
        <w:rPr>
          <w:bCs/>
          <w:color w:val="000000"/>
          <w:lang w:eastAsia="ja-JP"/>
        </w:rPr>
        <w:tab/>
        <w:t xml:space="preserve">It is desirable for this body to be independent in its organisation, legal </w:t>
      </w:r>
      <w:proofErr w:type="gramStart"/>
      <w:r w:rsidR="009A4982" w:rsidRPr="001A37E5">
        <w:rPr>
          <w:bCs/>
          <w:color w:val="000000"/>
          <w:lang w:eastAsia="ja-JP"/>
        </w:rPr>
        <w:t>structure</w:t>
      </w:r>
      <w:proofErr w:type="gramEnd"/>
      <w:r w:rsidR="009A4982" w:rsidRPr="001A37E5">
        <w:rPr>
          <w:bCs/>
          <w:color w:val="000000"/>
          <w:lang w:eastAsia="ja-JP"/>
        </w:rPr>
        <w:t xml:space="preserve"> and decision-making from any interested party, </w:t>
      </w:r>
      <w:r w:rsidR="000652A7">
        <w:rPr>
          <w:bCs/>
          <w:color w:val="000000"/>
          <w:lang w:eastAsia="ja-JP"/>
        </w:rPr>
        <w:t xml:space="preserve">including </w:t>
      </w:r>
      <w:r w:rsidR="009A4982" w:rsidRPr="001A37E5">
        <w:rPr>
          <w:bCs/>
          <w:color w:val="000000"/>
          <w:lang w:eastAsia="ja-JP"/>
        </w:rPr>
        <w:t xml:space="preserve">other entitled regulatory body, other national bodies in charge of investigating </w:t>
      </w:r>
      <w:r w:rsidR="00237A0B">
        <w:rPr>
          <w:bCs/>
          <w:color w:val="000000"/>
          <w:lang w:eastAsia="ja-JP"/>
        </w:rPr>
        <w:t>liability</w:t>
      </w:r>
      <w:r w:rsidR="009A4982" w:rsidRPr="001A37E5">
        <w:rPr>
          <w:bCs/>
          <w:color w:val="000000"/>
          <w:lang w:eastAsia="ja-JP"/>
        </w:rPr>
        <w:t xml:space="preserve"> aspects of crashes </w:t>
      </w:r>
      <w:r w:rsidR="00237A0B">
        <w:rPr>
          <w:bCs/>
          <w:color w:val="000000"/>
          <w:lang w:eastAsia="ja-JP"/>
        </w:rPr>
        <w:t>or</w:t>
      </w:r>
      <w:r w:rsidR="009A4982" w:rsidRPr="001A37E5">
        <w:rPr>
          <w:bCs/>
          <w:color w:val="000000"/>
          <w:lang w:eastAsia="ja-JP"/>
        </w:rPr>
        <w:t xml:space="preserve"> in charge of the collection and storage of information</w:t>
      </w:r>
      <w:r w:rsidR="00237A0B">
        <w:rPr>
          <w:bCs/>
          <w:color w:val="000000"/>
          <w:lang w:eastAsia="ja-JP"/>
        </w:rPr>
        <w:t xml:space="preserve"> reported by manufacturers</w:t>
      </w:r>
      <w:r w:rsidR="009A4982" w:rsidRPr="001A37E5">
        <w:rPr>
          <w:bCs/>
          <w:color w:val="000000"/>
          <w:lang w:eastAsia="ja-JP"/>
        </w:rPr>
        <w:t>.</w:t>
      </w:r>
    </w:p>
    <w:p w14:paraId="4EFCC0A5" w14:textId="2717EFFE" w:rsidR="009A4982" w:rsidRPr="001A37E5" w:rsidRDefault="000652A7" w:rsidP="009A4982">
      <w:pPr>
        <w:pStyle w:val="SingleTxtG"/>
        <w:ind w:firstLine="6"/>
        <w:rPr>
          <w:bCs/>
          <w:color w:val="000000"/>
          <w:lang w:eastAsia="ja-JP"/>
        </w:rPr>
      </w:pPr>
      <w:r>
        <w:rPr>
          <w:bCs/>
          <w:color w:val="000000"/>
          <w:lang w:eastAsia="ja-JP"/>
        </w:rPr>
        <w:t>179</w:t>
      </w:r>
      <w:r w:rsidR="009A4982" w:rsidRPr="001A37E5">
        <w:rPr>
          <w:bCs/>
          <w:color w:val="000000"/>
          <w:lang w:eastAsia="ja-JP"/>
        </w:rPr>
        <w:t>.</w:t>
      </w:r>
      <w:r w:rsidR="009A4982" w:rsidRPr="001A37E5">
        <w:rPr>
          <w:bCs/>
          <w:color w:val="000000"/>
          <w:lang w:eastAsia="ja-JP"/>
        </w:rPr>
        <w:tab/>
      </w:r>
      <w:r w:rsidR="0088698E" w:rsidRPr="001A37E5">
        <w:rPr>
          <w:bCs/>
          <w:color w:val="000000"/>
          <w:lang w:eastAsia="ja-JP"/>
        </w:rPr>
        <w:t>In case of accidents/incidents an investigation report</w:t>
      </w:r>
      <w:r w:rsidR="00237A0B">
        <w:rPr>
          <w:bCs/>
          <w:color w:val="000000"/>
          <w:lang w:eastAsia="ja-JP"/>
        </w:rPr>
        <w:t xml:space="preserve"> should be produced. It should be produced and made</w:t>
      </w:r>
      <w:r w:rsidR="0088698E" w:rsidRPr="001A37E5">
        <w:rPr>
          <w:bCs/>
          <w:color w:val="000000"/>
          <w:lang w:eastAsia="ja-JP"/>
        </w:rPr>
        <w:t xml:space="preserve"> available in the shortest possible time after the date of the occurrence to all parties involved.</w:t>
      </w:r>
      <w:r w:rsidR="0013388A">
        <w:rPr>
          <w:bCs/>
          <w:color w:val="000000"/>
          <w:lang w:eastAsia="ja-JP"/>
        </w:rPr>
        <w:t xml:space="preserve"> It should where appropriate, contain safety recommendations.</w:t>
      </w:r>
    </w:p>
    <w:p w14:paraId="1C253ABC" w14:textId="7A557B0A" w:rsidR="0088698E" w:rsidRPr="001A37E5" w:rsidRDefault="000652A7" w:rsidP="009A4982">
      <w:pPr>
        <w:pStyle w:val="SingleTxtG"/>
        <w:ind w:firstLine="6"/>
        <w:rPr>
          <w:bCs/>
          <w:color w:val="000000"/>
          <w:lang w:eastAsia="ja-JP"/>
        </w:rPr>
      </w:pPr>
      <w:r>
        <w:rPr>
          <w:bCs/>
          <w:color w:val="000000"/>
          <w:lang w:eastAsia="ja-JP"/>
        </w:rPr>
        <w:lastRenderedPageBreak/>
        <w:t>180</w:t>
      </w:r>
      <w:r w:rsidR="0088698E" w:rsidRPr="001A37E5">
        <w:rPr>
          <w:bCs/>
          <w:color w:val="000000"/>
          <w:lang w:eastAsia="ja-JP"/>
        </w:rPr>
        <w:t>.</w:t>
      </w:r>
      <w:r w:rsidR="0088698E" w:rsidRPr="001A37E5">
        <w:rPr>
          <w:bCs/>
          <w:color w:val="000000"/>
          <w:lang w:eastAsia="ja-JP"/>
        </w:rPr>
        <w:tab/>
        <w:t xml:space="preserve">A periodic report should be </w:t>
      </w:r>
      <w:r>
        <w:rPr>
          <w:bCs/>
          <w:color w:val="000000"/>
          <w:lang w:eastAsia="ja-JP"/>
        </w:rPr>
        <w:t>produced and shared</w:t>
      </w:r>
      <w:r w:rsidR="0088698E" w:rsidRPr="001A37E5">
        <w:rPr>
          <w:bCs/>
          <w:color w:val="000000"/>
          <w:lang w:eastAsia="ja-JP"/>
        </w:rPr>
        <w:t xml:space="preserve"> regularly at least every year, </w:t>
      </w:r>
      <w:r w:rsidR="00DA6ADA">
        <w:rPr>
          <w:bCs/>
          <w:color w:val="000000"/>
          <w:lang w:eastAsia="ja-JP"/>
        </w:rPr>
        <w:t>or more frequently if relevant. It</w:t>
      </w:r>
      <w:r w:rsidR="0088698E" w:rsidRPr="001A37E5">
        <w:rPr>
          <w:bCs/>
          <w:color w:val="000000"/>
          <w:lang w:eastAsia="ja-JP"/>
        </w:rPr>
        <w:t xml:space="preserve"> should provide </w:t>
      </w:r>
      <w:r w:rsidR="00DA6ADA">
        <w:rPr>
          <w:bCs/>
          <w:color w:val="000000"/>
          <w:lang w:eastAsia="ja-JP"/>
        </w:rPr>
        <w:t>information about</w:t>
      </w:r>
      <w:r w:rsidR="0088698E"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3C5E3A60" w:rsidR="0088698E" w:rsidRPr="001A37E5" w:rsidRDefault="00DA6ADA" w:rsidP="00CB1699">
      <w:pPr>
        <w:pStyle w:val="SingleTxtG"/>
        <w:ind w:firstLine="6"/>
        <w:rPr>
          <w:bCs/>
          <w:color w:val="000000"/>
          <w:lang w:eastAsia="ja-JP"/>
        </w:rPr>
      </w:pPr>
      <w:r>
        <w:rPr>
          <w:bCs/>
          <w:color w:val="000000"/>
          <w:lang w:eastAsia="ja-JP"/>
        </w:rPr>
        <w:t>181</w:t>
      </w:r>
      <w:r w:rsidR="00444CBD" w:rsidRPr="001A37E5">
        <w:rPr>
          <w:bCs/>
          <w:color w:val="000000"/>
          <w:lang w:eastAsia="ja-JP"/>
        </w:rPr>
        <w:t>.</w:t>
      </w:r>
      <w:r w:rsidR="00444CBD"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05F24594" w:rsidR="00CB1699" w:rsidRPr="001A37E5" w:rsidRDefault="00DA6ADA" w:rsidP="00CB1699">
      <w:pPr>
        <w:pStyle w:val="SingleTxtG"/>
        <w:ind w:firstLine="6"/>
        <w:rPr>
          <w:bCs/>
          <w:color w:val="000000"/>
          <w:lang w:eastAsia="ja-JP"/>
        </w:rPr>
      </w:pPr>
      <w:r>
        <w:rPr>
          <w:bCs/>
          <w:color w:val="000000"/>
          <w:lang w:eastAsia="ja-JP"/>
        </w:rPr>
        <w:t>182</w:t>
      </w:r>
      <w:r w:rsidR="00CB1699" w:rsidRPr="001A37E5">
        <w:rPr>
          <w:bCs/>
          <w:color w:val="000000"/>
          <w:lang w:eastAsia="ja-JP"/>
        </w:rPr>
        <w:t>.</w:t>
      </w:r>
      <w:r w:rsidR="00CB1699" w:rsidRPr="001A37E5">
        <w:rPr>
          <w:bCs/>
          <w:color w:val="000000"/>
          <w:lang w:eastAsia="ja-JP"/>
        </w:rPr>
        <w:tab/>
        <w:t>Safety Authorities should participate regularly in the exchange and analysis of information contained in the Common Central Repository.</w:t>
      </w:r>
    </w:p>
    <w:p w14:paraId="2D9575FB" w14:textId="3A63E3EE" w:rsidR="00CB1699" w:rsidRPr="001A37E5" w:rsidRDefault="00DA6ADA" w:rsidP="00CB1699">
      <w:pPr>
        <w:pStyle w:val="SingleTxtG"/>
        <w:ind w:firstLine="6"/>
        <w:rPr>
          <w:bCs/>
          <w:color w:val="000000"/>
          <w:lang w:eastAsia="ja-JP"/>
        </w:rPr>
      </w:pPr>
      <w:r>
        <w:rPr>
          <w:bCs/>
          <w:color w:val="000000"/>
          <w:lang w:eastAsia="ja-JP"/>
        </w:rPr>
        <w:t>183</w:t>
      </w:r>
      <w:r w:rsidR="00CB1699" w:rsidRPr="001A37E5">
        <w:rPr>
          <w:bCs/>
          <w:color w:val="000000"/>
          <w:lang w:eastAsia="ja-JP"/>
        </w:rPr>
        <w:t>.</w:t>
      </w:r>
      <w:r w:rsidR="00CB1699"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1A37E5" w:rsidRDefault="00DA6ADA" w:rsidP="00CB1699">
      <w:pPr>
        <w:pStyle w:val="SingleTxtG"/>
        <w:ind w:firstLine="6"/>
        <w:rPr>
          <w:bCs/>
          <w:color w:val="000000"/>
          <w:lang w:eastAsia="ja-JP"/>
        </w:rPr>
      </w:pPr>
      <w:r>
        <w:rPr>
          <w:bCs/>
          <w:color w:val="000000"/>
          <w:lang w:eastAsia="ja-JP"/>
        </w:rPr>
        <w:t>184</w:t>
      </w:r>
      <w:r w:rsidR="00CB1699" w:rsidRPr="001A37E5">
        <w:rPr>
          <w:bCs/>
          <w:color w:val="000000"/>
          <w:lang w:eastAsia="ja-JP"/>
        </w:rPr>
        <w:t>.</w:t>
      </w:r>
      <w:r w:rsidR="00CB1699" w:rsidRPr="001A37E5">
        <w:rPr>
          <w:bCs/>
          <w:color w:val="000000"/>
          <w:lang w:eastAsia="ja-JP"/>
        </w:rPr>
        <w:tab/>
        <w:t xml:space="preserve">The exchange of relevant information among involved Contracting Parties / Authorities should be </w:t>
      </w:r>
      <w:r>
        <w:rPr>
          <w:bCs/>
          <w:color w:val="000000"/>
          <w:lang w:eastAsia="ja-JP"/>
        </w:rPr>
        <w:t>required</w:t>
      </w:r>
      <w:r w:rsidR="00CB1699" w:rsidRPr="001A37E5">
        <w:rPr>
          <w:bCs/>
          <w:color w:val="000000"/>
          <w:lang w:eastAsia="ja-JP"/>
        </w:rPr>
        <w:t xml:space="preserve"> in case of accidents/incidents investigations.</w:t>
      </w:r>
    </w:p>
    <w:p w14:paraId="50277506" w14:textId="2A8B9016" w:rsidR="00CB1699" w:rsidRPr="001A37E5" w:rsidRDefault="00DA6ADA" w:rsidP="00CB1699">
      <w:pPr>
        <w:pStyle w:val="SingleTxtG"/>
        <w:ind w:firstLine="6"/>
        <w:rPr>
          <w:bCs/>
          <w:color w:val="000000"/>
          <w:lang w:eastAsia="ja-JP"/>
        </w:rPr>
      </w:pPr>
      <w:r>
        <w:rPr>
          <w:bCs/>
          <w:color w:val="000000"/>
          <w:lang w:eastAsia="ja-JP"/>
        </w:rPr>
        <w:t>185</w:t>
      </w:r>
      <w:r w:rsidR="00CB1699" w:rsidRPr="001A37E5">
        <w:rPr>
          <w:bCs/>
          <w:color w:val="000000"/>
          <w:lang w:eastAsia="ja-JP"/>
        </w:rPr>
        <w:t>.</w:t>
      </w:r>
      <w:r w:rsidR="00CB1699" w:rsidRPr="001A37E5">
        <w:rPr>
          <w:bCs/>
          <w:color w:val="000000"/>
          <w:lang w:eastAsia="ja-JP"/>
        </w:rPr>
        <w:tab/>
        <w:t xml:space="preserve">The dissemination of information should be limited to what is strictly required for the purpose of its users, </w:t>
      </w:r>
      <w:proofErr w:type="gramStart"/>
      <w:r w:rsidR="00CB1699" w:rsidRPr="001A37E5">
        <w:rPr>
          <w:bCs/>
          <w:color w:val="000000"/>
          <w:lang w:eastAsia="ja-JP"/>
        </w:rPr>
        <w:t>in order to</w:t>
      </w:r>
      <w:proofErr w:type="gramEnd"/>
      <w:r w:rsidR="00CB1699" w:rsidRPr="001A37E5">
        <w:rPr>
          <w:bCs/>
          <w:color w:val="000000"/>
          <w:lang w:eastAsia="ja-JP"/>
        </w:rPr>
        <w:t xml:space="preserve"> ensure appropriate confidentiality of that information.</w:t>
      </w:r>
    </w:p>
    <w:p w14:paraId="360490BB" w14:textId="472355D6"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r w:rsidR="00DA6ADA">
        <w:rPr>
          <w:b/>
          <w:bCs/>
          <w:color w:val="000000"/>
          <w:lang w:eastAsia="ja-JP"/>
        </w:rPr>
        <w:t>i</w:t>
      </w:r>
      <w:r w:rsidRPr="001A37E5">
        <w:rPr>
          <w:b/>
          <w:bCs/>
          <w:color w:val="000000"/>
          <w:lang w:eastAsia="ja-JP"/>
        </w:rPr>
        <w:t>nformation</w:t>
      </w:r>
    </w:p>
    <w:p w14:paraId="51CC4711" w14:textId="25853F47" w:rsidR="00392A88" w:rsidRPr="001A37E5" w:rsidRDefault="00DA6ADA" w:rsidP="005A1930">
      <w:pPr>
        <w:pStyle w:val="SingleTxtG"/>
        <w:ind w:firstLine="6"/>
        <w:rPr>
          <w:bCs/>
          <w:color w:val="000000"/>
          <w:lang w:eastAsia="ja-JP"/>
        </w:rPr>
      </w:pPr>
      <w:r>
        <w:rPr>
          <w:bCs/>
          <w:color w:val="000000"/>
          <w:lang w:eastAsia="ja-JP"/>
        </w:rPr>
        <w:t>186</w:t>
      </w:r>
      <w:r w:rsidR="00392A88" w:rsidRPr="001A37E5">
        <w:rPr>
          <w:bCs/>
          <w:color w:val="000000"/>
          <w:lang w:eastAsia="ja-JP"/>
        </w:rPr>
        <w:t>.</w:t>
      </w:r>
      <w:r w:rsidR="00392A88" w:rsidRPr="001A37E5">
        <w:rPr>
          <w:bCs/>
          <w:color w:val="000000"/>
          <w:lang w:eastAsia="ja-JP"/>
        </w:rPr>
        <w:tab/>
      </w:r>
      <w:r w:rsidR="007E5685">
        <w:rPr>
          <w:bCs/>
          <w:color w:val="000000"/>
          <w:lang w:eastAsia="ja-JP"/>
        </w:rPr>
        <w:t xml:space="preserve"> </w:t>
      </w:r>
      <w:r w:rsidR="007E5685" w:rsidRPr="00117269">
        <w:rPr>
          <w:bCs/>
          <w:color w:val="000000"/>
          <w:lang w:eastAsia="ja-JP"/>
        </w:rPr>
        <w:t>Given the sensitive nature of safety-related information, the protection of its source and the confidence and trust of the reporters should be guaranteed.  To protect the sensitivity of the information, it is recommended that it is only used for safety related activities and not for any other purpose.</w:t>
      </w:r>
    </w:p>
    <w:p w14:paraId="1E08EF1C" w14:textId="709F3847" w:rsidR="005526B4" w:rsidRPr="001A37E5" w:rsidRDefault="00E8321C" w:rsidP="00392A88">
      <w:pPr>
        <w:pStyle w:val="SingleTxtG"/>
        <w:ind w:firstLine="6"/>
        <w:rPr>
          <w:bCs/>
          <w:color w:val="000000"/>
          <w:lang w:eastAsia="ja-JP"/>
        </w:rPr>
      </w:pPr>
      <w:r>
        <w:rPr>
          <w:bCs/>
          <w:color w:val="000000"/>
          <w:lang w:eastAsia="ja-JP"/>
        </w:rPr>
        <w:t>187</w:t>
      </w:r>
      <w:r w:rsidR="005526B4" w:rsidRPr="001A37E5">
        <w:rPr>
          <w:bCs/>
          <w:color w:val="000000"/>
          <w:lang w:eastAsia="ja-JP"/>
        </w:rPr>
        <w:t>.</w:t>
      </w:r>
      <w:r w:rsidR="005526B4" w:rsidRPr="001A37E5">
        <w:rPr>
          <w:bCs/>
          <w:color w:val="000000"/>
          <w:lang w:eastAsia="ja-JP"/>
        </w:rPr>
        <w:tab/>
        <w:t xml:space="preserve"> </w:t>
      </w:r>
      <w:r w:rsidR="007E5685">
        <w:rPr>
          <w:bCs/>
          <w:color w:val="000000"/>
          <w:lang w:eastAsia="ja-JP"/>
        </w:rPr>
        <w:t xml:space="preserve">Security </w:t>
      </w:r>
      <w:r w:rsidR="005526B4" w:rsidRPr="001A37E5">
        <w:rPr>
          <w:bCs/>
          <w:color w:val="000000"/>
          <w:lang w:eastAsia="ja-JP"/>
        </w:rPr>
        <w:t xml:space="preserve">measures </w:t>
      </w:r>
      <w:r w:rsidR="00ED11DA">
        <w:rPr>
          <w:bCs/>
          <w:color w:val="000000"/>
          <w:lang w:eastAsia="ja-JP"/>
        </w:rPr>
        <w:t>need</w:t>
      </w:r>
      <w:r w:rsidR="005526B4" w:rsidRPr="001A37E5">
        <w:rPr>
          <w:bCs/>
          <w:color w:val="000000"/>
          <w:lang w:eastAsia="ja-JP"/>
        </w:rPr>
        <w:t xml:space="preserve"> </w:t>
      </w:r>
      <w:r w:rsidR="00ED11DA">
        <w:rPr>
          <w:bCs/>
          <w:color w:val="000000"/>
          <w:lang w:eastAsia="ja-JP"/>
        </w:rPr>
        <w:t xml:space="preserve">to </w:t>
      </w:r>
      <w:r w:rsidR="005526B4" w:rsidRPr="001A37E5">
        <w:rPr>
          <w:bCs/>
          <w:color w:val="000000"/>
          <w:lang w:eastAsia="ja-JP"/>
        </w:rPr>
        <w:t xml:space="preserve">be in place to </w:t>
      </w:r>
      <w:r w:rsidR="00ED11DA">
        <w:rPr>
          <w:bCs/>
          <w:color w:val="000000"/>
          <w:lang w:eastAsia="ja-JP"/>
        </w:rPr>
        <w:t xml:space="preserve">protect the confidentiality of information that is shared. For example, the security measures and protocols should </w:t>
      </w:r>
      <w:r w:rsidR="005526B4" w:rsidRPr="001A37E5">
        <w:rPr>
          <w:bCs/>
          <w:color w:val="000000"/>
          <w:lang w:eastAsia="ja-JP"/>
        </w:rPr>
        <w:t>ensure that no personal details are ever recorded in the database</w:t>
      </w:r>
      <w:r>
        <w:rPr>
          <w:bCs/>
          <w:color w:val="000000"/>
          <w:lang w:eastAsia="ja-JP"/>
        </w:rPr>
        <w:t>s</w:t>
      </w:r>
      <w:r w:rsidR="005526B4" w:rsidRPr="001A37E5">
        <w:rPr>
          <w:bCs/>
          <w:color w:val="000000"/>
          <w:lang w:eastAsia="ja-JP"/>
        </w:rPr>
        <w:t xml:space="preserve"> </w:t>
      </w:r>
      <w:r w:rsidR="00ED11DA">
        <w:rPr>
          <w:bCs/>
          <w:color w:val="000000"/>
          <w:lang w:eastAsia="ja-JP"/>
        </w:rPr>
        <w:t>either</w:t>
      </w:r>
      <w:r w:rsidR="005526B4" w:rsidRPr="001A37E5">
        <w:rPr>
          <w:bCs/>
          <w:color w:val="000000"/>
          <w:lang w:eastAsia="ja-JP"/>
        </w:rPr>
        <w:t xml:space="preserve"> at national</w:t>
      </w:r>
      <w:r w:rsidR="00ED11DA">
        <w:rPr>
          <w:bCs/>
          <w:color w:val="000000"/>
          <w:lang w:eastAsia="ja-JP"/>
        </w:rPr>
        <w:t xml:space="preserve"> or </w:t>
      </w:r>
      <w:r w:rsidR="005526B4" w:rsidRPr="001A37E5">
        <w:rPr>
          <w:bCs/>
          <w:color w:val="000000"/>
          <w:lang w:eastAsia="ja-JP"/>
        </w:rPr>
        <w:t>international level</w:t>
      </w:r>
      <w:r w:rsidR="00ED11DA">
        <w:rPr>
          <w:bCs/>
          <w:color w:val="000000"/>
          <w:lang w:eastAsia="ja-JP"/>
        </w:rPr>
        <w:t xml:space="preserve"> and that relevant protections for trade secrets and confidential business information be observed</w:t>
      </w:r>
      <w:r w:rsidR="005526B4" w:rsidRPr="001A37E5">
        <w:rPr>
          <w:bCs/>
          <w:color w:val="000000"/>
          <w:lang w:eastAsia="ja-JP"/>
        </w:rPr>
        <w:t>.</w:t>
      </w:r>
    </w:p>
    <w:p w14:paraId="3DE015F6" w14:textId="329BE252" w:rsidR="005526B4" w:rsidRPr="001A37E5" w:rsidRDefault="00E8321C" w:rsidP="00392A88">
      <w:pPr>
        <w:pStyle w:val="SingleTxtG"/>
        <w:ind w:firstLine="6"/>
        <w:rPr>
          <w:bCs/>
          <w:color w:val="000000"/>
          <w:lang w:eastAsia="ja-JP"/>
        </w:rPr>
      </w:pPr>
      <w:r>
        <w:rPr>
          <w:bCs/>
          <w:color w:val="000000"/>
          <w:lang w:eastAsia="ja-JP"/>
        </w:rPr>
        <w:t>188</w:t>
      </w:r>
      <w:r w:rsidR="005526B4" w:rsidRPr="001A37E5">
        <w:rPr>
          <w:bCs/>
          <w:color w:val="000000"/>
          <w:lang w:eastAsia="ja-JP"/>
        </w:rPr>
        <w:t>.</w:t>
      </w:r>
      <w:r w:rsidR="005526B4"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Pr>
          <w:bCs/>
          <w:color w:val="000000"/>
          <w:lang w:eastAsia="ja-JP"/>
        </w:rPr>
        <w:t>that</w:t>
      </w:r>
      <w:r w:rsidR="005526B4" w:rsidRPr="001A37E5">
        <w:rPr>
          <w:bCs/>
          <w:color w:val="000000"/>
          <w:lang w:eastAsia="ja-JP"/>
        </w:rPr>
        <w:t xml:space="preserve"> come to their attention only because they have been reported under the ISMR occurrence-reporting scheme, except in cases of gross negligence.</w:t>
      </w:r>
    </w:p>
    <w:p w14:paraId="73643FA5" w14:textId="518C3A8F" w:rsidR="00A81495" w:rsidRPr="001A37E5" w:rsidRDefault="00E8321C" w:rsidP="00443C64">
      <w:pPr>
        <w:pStyle w:val="SingleTxtG"/>
        <w:ind w:firstLine="6"/>
        <w:rPr>
          <w:bCs/>
          <w:color w:val="000000"/>
          <w:lang w:eastAsia="ja-JP"/>
        </w:rPr>
      </w:pPr>
      <w:r>
        <w:rPr>
          <w:bCs/>
          <w:color w:val="000000"/>
          <w:lang w:eastAsia="ja-JP"/>
        </w:rPr>
        <w:t>189</w:t>
      </w:r>
      <w:r w:rsidR="00A81495" w:rsidRPr="001A37E5">
        <w:rPr>
          <w:bCs/>
          <w:color w:val="000000"/>
          <w:lang w:eastAsia="ja-JP"/>
        </w:rPr>
        <w:t>.</w:t>
      </w:r>
      <w:r w:rsidR="00A81495"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6DEAA234" w14:textId="19D23BCE" w:rsidR="00D45979" w:rsidRPr="001A37E5" w:rsidRDefault="00D45979" w:rsidP="00D45979">
      <w:pPr>
        <w:pStyle w:val="HChG"/>
      </w:pPr>
      <w:bookmarkStart w:id="9" w:name="_Hlk89691650"/>
      <w:r w:rsidRPr="001A37E5">
        <w:tab/>
        <w:t>XI.</w:t>
      </w:r>
      <w:r w:rsidRPr="001A37E5">
        <w:tab/>
        <w:t>NATM Pillars/Element Interaction</w:t>
      </w:r>
    </w:p>
    <w:p w14:paraId="5D5DA6AA" w14:textId="76B0E3C6" w:rsidR="00D45979" w:rsidRPr="001A37E5" w:rsidRDefault="004A540C" w:rsidP="00D45979">
      <w:pPr>
        <w:pStyle w:val="SingleTxtG"/>
      </w:pPr>
      <w:r>
        <w:rPr>
          <w:lang w:eastAsia="ja-JP"/>
        </w:rPr>
        <w:t>190</w:t>
      </w:r>
      <w:r w:rsidR="00D45979" w:rsidRPr="001A37E5">
        <w:t>.</w:t>
      </w:r>
      <w:r w:rsidR="00D45979"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1A37E5" w:rsidRDefault="004A540C" w:rsidP="00D45979">
      <w:pPr>
        <w:pStyle w:val="SingleTxtG"/>
      </w:pPr>
      <w:r>
        <w:t>191</w:t>
      </w:r>
      <w:r w:rsidR="00D45979" w:rsidRPr="001A37E5">
        <w:t>.</w:t>
      </w:r>
      <w:r w:rsidR="00D45979" w:rsidRPr="001A37E5">
        <w:tab/>
        <w:t xml:space="preserve">The overall purpose of the NATM is to assess, based on the safety requirements, whether the ADS </w:t>
      </w:r>
      <w:proofErr w:type="gramStart"/>
      <w:r w:rsidR="00D45979" w:rsidRPr="001A37E5">
        <w:t>is able to</w:t>
      </w:r>
      <w:proofErr w:type="gramEnd"/>
      <w:r w:rsidR="00D45979" w:rsidRPr="001A37E5">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00D45979" w:rsidRPr="001A37E5">
        <w:t>e.g.</w:t>
      </w:r>
      <w:proofErr w:type="gramEnd"/>
      <w:r w:rsidR="00D45979" w:rsidRPr="001A37E5">
        <w:t xml:space="preserve"> HMI) and ADS failures.</w:t>
      </w:r>
    </w:p>
    <w:p w14:paraId="77EC946B" w14:textId="70830FE9" w:rsidR="00D45979" w:rsidRPr="001A37E5" w:rsidRDefault="004A540C" w:rsidP="00D45979">
      <w:pPr>
        <w:pStyle w:val="SingleTxtG"/>
      </w:pPr>
      <w:r>
        <w:rPr>
          <w:lang w:eastAsia="ja-JP"/>
        </w:rPr>
        <w:t>192</w:t>
      </w:r>
      <w:r w:rsidR="00D45979" w:rsidRPr="001A37E5">
        <w:t>.</w:t>
      </w:r>
      <w:r w:rsidR="00D45979" w:rsidRPr="001A37E5">
        <w:tab/>
        <w:t xml:space="preserve">As previously noted, the multi-pillar approach recognizes that the safety of an ADS cannot be reliably assessed/validated using only one of the pillars. Each of the </w:t>
      </w:r>
      <w:proofErr w:type="gramStart"/>
      <w:r w:rsidR="00D45979" w:rsidRPr="001A37E5">
        <w:t>aforementioned testing</w:t>
      </w:r>
      <w:proofErr w:type="gramEnd"/>
      <w:r w:rsidR="00D45979" w:rsidRPr="001A37E5">
        <w:t xml:space="preserve"> methodologies possesses its own strengths and limitations, such as differing levels of environmental control, environmental fidelity, and scalability, which should be considered accordingly. </w:t>
      </w:r>
    </w:p>
    <w:p w14:paraId="4A06C97A" w14:textId="6F066018" w:rsidR="00D45979" w:rsidRPr="001A37E5" w:rsidRDefault="004A540C" w:rsidP="00D45979">
      <w:pPr>
        <w:pStyle w:val="SingleTxtG"/>
      </w:pPr>
      <w:r>
        <w:t>193</w:t>
      </w:r>
      <w:r w:rsidR="00D45979" w:rsidRPr="001A37E5">
        <w:t>.</w:t>
      </w:r>
      <w:r w:rsidR="00D45979" w:rsidRPr="001A37E5">
        <w:tab/>
        <w:t>It is important to note that a single assessment or test method may not be enough to assess whether the ADS is able to cope with all occurrences that may be encountered in the real world.</w:t>
      </w:r>
    </w:p>
    <w:p w14:paraId="016C29DC" w14:textId="62A15BB2" w:rsidR="00D45979" w:rsidRPr="001A37E5" w:rsidRDefault="004A540C" w:rsidP="00D45979">
      <w:pPr>
        <w:pStyle w:val="SingleTxtG"/>
      </w:pPr>
      <w:r>
        <w:lastRenderedPageBreak/>
        <w:t>194</w:t>
      </w:r>
      <w:r w:rsidR="00D45979" w:rsidRPr="001A37E5">
        <w:t>.</w:t>
      </w:r>
      <w:r w:rsidR="00D45979"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1A37E5">
        <w:rPr>
          <w:i/>
          <w:iCs/>
        </w:rPr>
        <w:t>s</w:t>
      </w:r>
      <w:r w:rsidR="00D45979" w:rsidRPr="001A37E5">
        <w:t>, involving a variety of scenario elements.</w:t>
      </w:r>
    </w:p>
    <w:p w14:paraId="2D8E9CE9" w14:textId="63D57D68" w:rsidR="00D45979" w:rsidRPr="001A37E5" w:rsidRDefault="004A540C" w:rsidP="00D45979">
      <w:pPr>
        <w:pStyle w:val="SingleTxtG"/>
      </w:pPr>
      <w:r>
        <w:t>195</w:t>
      </w:r>
      <w:r w:rsidR="00D45979" w:rsidRPr="001A37E5">
        <w:t>.</w:t>
      </w:r>
      <w:r w:rsidR="00D45979" w:rsidRPr="001A37E5">
        <w:tab/>
        <w:t>Consideration should be given to the fact that</w:t>
      </w:r>
      <w:r w:rsidR="00D45979" w:rsidRPr="001A37E5">
        <w:rPr>
          <w:i/>
          <w:iCs/>
        </w:rPr>
        <w:t xml:space="preserve"> </w:t>
      </w:r>
      <w:r w:rsidR="00D45979" w:rsidRPr="001A37E5">
        <w:t xml:space="preserve">simulation/virtual testing, by contrast, can be more scalable, cost-effective, safe, and efficient compared to track or real-world testing, allowing a test administrator to </w:t>
      </w:r>
      <w:proofErr w:type="gramStart"/>
      <w:r w:rsidR="00D45979" w:rsidRPr="001A37E5">
        <w:t>safely and easily create a wide range of scenarios</w:t>
      </w:r>
      <w:proofErr w:type="gramEnd"/>
      <w:r w:rsidR="00D45979" w:rsidRPr="001A37E5">
        <w:t xml:space="preserve">, including complex scenarios, where a diverse range of elements are examined. However, simulations may </w:t>
      </w:r>
      <w:r w:rsidR="00055580">
        <w:t>be of a</w:t>
      </w:r>
      <w:r w:rsidR="00D45979" w:rsidRPr="001A37E5">
        <w:t xml:space="preserve"> lower fidelity than the other methodologies. Simulation software may also vary in quality and tests could be difficult to replicate across different simulation platforms.  </w:t>
      </w:r>
    </w:p>
    <w:p w14:paraId="53267521" w14:textId="65722FC2" w:rsidR="00D45979" w:rsidRPr="001A37E5" w:rsidRDefault="004A540C" w:rsidP="00D45979">
      <w:pPr>
        <w:pStyle w:val="SingleTxtG"/>
      </w:pPr>
      <w:r>
        <w:t>196</w:t>
      </w:r>
      <w:r w:rsidR="00D45979" w:rsidRPr="001A37E5">
        <w:t>.</w:t>
      </w:r>
      <w:r w:rsidR="00D45979"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r w:rsidR="00055580">
        <w:t>ed</w:t>
      </w:r>
      <w:r w:rsidR="00D45979" w:rsidRPr="001A37E5">
        <w:t xml:space="preserve"> from </w:t>
      </w:r>
      <w:r w:rsidR="00055580">
        <w:t xml:space="preserve">the </w:t>
      </w:r>
      <w:r w:rsidR="00D45979" w:rsidRPr="001A37E5">
        <w:t>increas</w:t>
      </w:r>
      <w:r w:rsidR="00055580">
        <w:t>ed</w:t>
      </w:r>
      <w:r w:rsidR="00D45979" w:rsidRPr="001A37E5">
        <w:t xml:space="preserve"> deployment of </w:t>
      </w:r>
      <w:r w:rsidR="00055580">
        <w:t>ADS</w:t>
      </w:r>
      <w:r w:rsidR="00D45979" w:rsidRPr="001A37E5">
        <w:t>.  Finally, the feedback from operational experience can support ex-post evaluation of regulatory requirements.</w:t>
      </w:r>
    </w:p>
    <w:p w14:paraId="05685A35" w14:textId="0C553306" w:rsidR="00D45979" w:rsidRPr="001A37E5" w:rsidRDefault="004A540C" w:rsidP="00D45979">
      <w:pPr>
        <w:pStyle w:val="SingleTxtG"/>
      </w:pPr>
      <w:r>
        <w:t>197</w:t>
      </w:r>
      <w:r w:rsidR="00D45979" w:rsidRPr="001A37E5">
        <w:t>.</w:t>
      </w:r>
      <w:r w:rsidR="00D45979"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w:t>
      </w:r>
      <w:proofErr w:type="gramStart"/>
      <w:r w:rsidRPr="001A37E5">
        <w:t>a large number of</w:t>
      </w:r>
      <w:proofErr w:type="gramEnd"/>
      <w:r w:rsidRPr="001A37E5">
        <w:t xml:space="preserve">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1A37E5" w:rsidRDefault="004A540C" w:rsidP="00D45979">
      <w:pPr>
        <w:pStyle w:val="SingleTxtG"/>
      </w:pPr>
      <w:r>
        <w:t>198</w:t>
      </w:r>
      <w:r w:rsidR="00D45979" w:rsidRPr="001A37E5">
        <w:t>.</w:t>
      </w:r>
      <w:r w:rsidR="00D45979"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18E52159" w:rsidR="00D45979" w:rsidRPr="001A37E5" w:rsidRDefault="004A540C" w:rsidP="00D45979">
      <w:pPr>
        <w:pStyle w:val="SingleTxtG"/>
      </w:pPr>
      <w:r>
        <w:t>199</w:t>
      </w:r>
      <w:r w:rsidR="00D45979" w:rsidRPr="001A37E5">
        <w:t>.</w:t>
      </w:r>
      <w:r w:rsidR="00D45979" w:rsidRPr="001A37E5">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28B33CE9" w:rsidR="00D45979" w:rsidRPr="001A37E5" w:rsidRDefault="004A540C" w:rsidP="00D45979">
      <w:pPr>
        <w:pStyle w:val="SingleTxtG"/>
      </w:pPr>
      <w:r>
        <w:t>200</w:t>
      </w:r>
      <w:r w:rsidR="00D45979" w:rsidRPr="001A37E5">
        <w:t>.</w:t>
      </w:r>
      <w:r w:rsidR="00D45979" w:rsidRPr="001A37E5">
        <w:tab/>
        <w:t xml:space="preserve">As previously noted, the NATM pillars not only include the three </w:t>
      </w:r>
      <w:proofErr w:type="gramStart"/>
      <w:r w:rsidR="00D45979" w:rsidRPr="001A37E5">
        <w:t>aforementioned test</w:t>
      </w:r>
      <w:proofErr w:type="gramEnd"/>
      <w:r w:rsidR="00D45979" w:rsidRPr="001A37E5">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lastRenderedPageBreak/>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w:t>
      </w:r>
      <w:proofErr w:type="gramStart"/>
      <w:r w:rsidRPr="001A37E5">
        <w:t>e.g.</w:t>
      </w:r>
      <w:proofErr w:type="gramEnd"/>
      <w:r w:rsidRPr="001A37E5">
        <w:t xml:space="preserve">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F34889D" w:rsidR="00D45979" w:rsidRPr="001A37E5" w:rsidRDefault="00707A8E" w:rsidP="00D45979">
      <w:pPr>
        <w:pStyle w:val="SingleTxtG"/>
      </w:pPr>
      <w:r>
        <w:t>201</w:t>
      </w:r>
      <w:r w:rsidR="00D45979" w:rsidRPr="001A37E5">
        <w:t>.</w:t>
      </w:r>
      <w:r w:rsidR="00D45979" w:rsidRPr="001A37E5">
        <w:tab/>
        <w:t xml:space="preserve">Figure </w:t>
      </w:r>
      <w:r w:rsidR="00D45979" w:rsidRPr="001A37E5">
        <w:rPr>
          <w:rFonts w:eastAsia="Yu Mincho"/>
          <w:lang w:eastAsia="ja-JP"/>
        </w:rPr>
        <w:t>3</w:t>
      </w:r>
      <w:r w:rsidR="00D45979" w:rsidRPr="001A37E5">
        <w:t xml:space="preserve"> provides a diagram that outlines how the pillars, scenarios, and safety requirements (developed by FRAV) will interact. Further examination of each of these elements follows in the subsequent sections of this document.  </w:t>
      </w:r>
    </w:p>
    <w:bookmarkEnd w:id="9"/>
    <w:p w14:paraId="5709CB35" w14:textId="77777777" w:rsidR="002E3188" w:rsidRPr="001A37E5" w:rsidRDefault="002E3188" w:rsidP="002E3188">
      <w:pPr>
        <w:ind w:left="567" w:firstLine="567"/>
      </w:pPr>
      <w:r w:rsidRPr="001A37E5">
        <w:t>Figure 3</w:t>
      </w:r>
    </w:p>
    <w:p w14:paraId="2DC5A25F" w14:textId="274B58A9"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0E5189">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58BB4C29" w:rsidR="002E3188" w:rsidRPr="001A37E5" w:rsidRDefault="00707A8E" w:rsidP="002E3188">
      <w:pPr>
        <w:pStyle w:val="SingleTxtG"/>
      </w:pPr>
      <w:r>
        <w:t>202</w:t>
      </w:r>
      <w:r w:rsidR="002E3188" w:rsidRPr="001A37E5">
        <w:t>.</w:t>
      </w:r>
      <w:r w:rsidR="002E3188" w:rsidRPr="001A37E5">
        <w:tab/>
        <w:t xml:space="preserve">This document contains the description of a generic validation method. Likewise, </w:t>
      </w:r>
      <w:bookmarkStart w:id="10" w:name="_Hlk90896715"/>
      <w:r w:rsidR="002E3188" w:rsidRPr="001A37E5">
        <w:t>FRAV (Functional Requirements for Automated Vehicles)</w:t>
      </w:r>
      <w:bookmarkEnd w:id="10"/>
      <w:r w:rsidR="002E3188"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2465AA8C" w:rsidR="002E3188" w:rsidRPr="001A37E5" w:rsidRDefault="00707A8E" w:rsidP="002E3188">
      <w:pPr>
        <w:pStyle w:val="SingleTxtG"/>
        <w:rPr>
          <w:rStyle w:val="Hyperlink"/>
          <w:color w:val="auto"/>
        </w:rPr>
      </w:pPr>
      <w:r>
        <w:t>203</w:t>
      </w:r>
      <w:r w:rsidR="002E3188" w:rsidRPr="001A37E5">
        <w:t>.</w:t>
      </w:r>
      <w:r w:rsidR="002E3188" w:rsidRPr="001A37E5">
        <w:tab/>
        <w:t xml:space="preserve">So far, FRAV has delivered a list of </w:t>
      </w:r>
      <w:proofErr w:type="gramStart"/>
      <w:r w:rsidR="002E3188" w:rsidRPr="001A37E5">
        <w:t>high level</w:t>
      </w:r>
      <w:proofErr w:type="gramEnd"/>
      <w:r w:rsidR="002E3188" w:rsidRPr="001A37E5">
        <w:t xml:space="preserve"> safety requirements</w:t>
      </w:r>
      <w:bookmarkStart w:id="11" w:name="_Hlk90896803"/>
      <w:r w:rsidR="002E3188" w:rsidRPr="001A37E5">
        <w:rPr>
          <w:rStyle w:val="Hyperlink"/>
          <w:color w:val="auto"/>
        </w:rPr>
        <w:t>.</w:t>
      </w:r>
      <w:r w:rsidR="002E3188" w:rsidRPr="001A37E5">
        <w:t xml:space="preserve"> </w:t>
      </w:r>
      <w:bookmarkEnd w:id="11"/>
      <w:r w:rsidR="002E3188"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1A37E5" w:rsidRDefault="00707A8E" w:rsidP="002E3188">
      <w:pPr>
        <w:pStyle w:val="SingleTxtG"/>
      </w:pPr>
      <w:r>
        <w:t>204</w:t>
      </w:r>
      <w:r w:rsidR="002E3188" w:rsidRPr="001A37E5">
        <w:t>.</w:t>
      </w:r>
      <w:r w:rsidR="002E3188"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2" w:name="_Hlk90896875"/>
      <w:r w:rsidR="002E3188" w:rsidRPr="001A37E5">
        <w:t>which is described further in Annex II</w:t>
      </w:r>
      <w:bookmarkEnd w:id="12"/>
      <w:r w:rsidR="002E3188" w:rsidRPr="001A37E5">
        <w:t xml:space="preserve">.) based on the established safety requirements. FRAV and VMAD will continue to engage to develop and update functional requirements and the technical aspects </w:t>
      </w:r>
      <w:r w:rsidR="002E3188" w:rsidRPr="001A37E5">
        <w:lastRenderedPageBreak/>
        <w:t xml:space="preserve">of each pillar as necessary. </w:t>
      </w:r>
      <w:bookmarkStart w:id="13" w:name="_Hlk90896891"/>
      <w:r w:rsidR="002E3188" w:rsidRPr="001A37E5">
        <w:t>This is key to ensuring safety guidance is updated as ADS technologies evolve.</w:t>
      </w:r>
      <w:bookmarkEnd w:id="13"/>
    </w:p>
    <w:p w14:paraId="3E3D2748" w14:textId="77777777" w:rsidR="00125E05" w:rsidRPr="001A37E5" w:rsidRDefault="00125E05" w:rsidP="00023F21">
      <w:pPr>
        <w:spacing w:before="120"/>
        <w:rPr>
          <w:b/>
        </w:rPr>
        <w:sectPr w:rsidR="00125E05" w:rsidRPr="001A37E5" w:rsidSect="00023F21">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14"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9E223BB" w14:textId="77777777" w:rsidR="0014498C" w:rsidRDefault="00611090" w:rsidP="0014498C">
      <w:pPr>
        <w:pStyle w:val="SingleTxtG"/>
        <w:rPr>
          <w:bCs/>
        </w:rPr>
      </w:pPr>
      <w:r w:rsidRPr="001A37E5">
        <w:tab/>
      </w:r>
      <w:r w:rsidR="0014498C">
        <w:rPr>
          <w:bCs/>
        </w:rPr>
        <w:t>[</w:t>
      </w:r>
      <w:r w:rsidR="0014498C">
        <w:rPr>
          <w:bCs/>
          <w:i/>
          <w:iCs/>
        </w:rPr>
        <w:t>“</w:t>
      </w:r>
      <w:r w:rsidR="0014498C" w:rsidRPr="00C75D32">
        <w:rPr>
          <w:bCs/>
          <w:i/>
          <w:iCs/>
        </w:rPr>
        <w:t>Abstract Scenario</w:t>
      </w:r>
      <w:r w:rsidR="0014498C">
        <w:rPr>
          <w:bCs/>
          <w:i/>
          <w:iCs/>
        </w:rPr>
        <w:t>”</w:t>
      </w:r>
      <w:r w:rsidR="0014498C" w:rsidRPr="001F4F4E">
        <w:rPr>
          <w:bCs/>
        </w:rPr>
        <w:t xml:space="preserve">: A formalized, machine readable, declarative description of the scenario, derived from functional scenario. The declarative specification on the abstract level enables </w:t>
      </w:r>
      <w:r w:rsidR="0014498C">
        <w:rPr>
          <w:bCs/>
        </w:rPr>
        <w:t>highlighting</w:t>
      </w:r>
      <w:r w:rsidR="0014498C" w:rsidRPr="001F4F4E">
        <w:rPr>
          <w:bCs/>
        </w:rPr>
        <w:t xml:space="preserve"> of the relevant</w:t>
      </w:r>
      <w:r w:rsidR="0014498C">
        <w:rPr>
          <w:bCs/>
        </w:rPr>
        <w:t xml:space="preserve"> </w:t>
      </w:r>
      <w:r w:rsidR="0014498C" w:rsidRPr="001F4F4E">
        <w:rPr>
          <w:bCs/>
        </w:rPr>
        <w:t>aspects of the scenario while focusing on efficient description of relations (Cause-effect)</w:t>
      </w:r>
      <w:proofErr w:type="gramStart"/>
      <w:r w:rsidR="0014498C" w:rsidRPr="001F4F4E">
        <w:rPr>
          <w:bCs/>
        </w:rPr>
        <w:t xml:space="preserve">. </w:t>
      </w:r>
      <w:r w:rsidR="0014498C">
        <w:rPr>
          <w:bCs/>
        </w:rPr>
        <w:t>]</w:t>
      </w:r>
      <w:proofErr w:type="gramEnd"/>
    </w:p>
    <w:p w14:paraId="4DC76563" w14:textId="53F2C4AB" w:rsidR="00611090" w:rsidRPr="001A37E5" w:rsidRDefault="00611090" w:rsidP="00611090">
      <w:pPr>
        <w:pStyle w:val="SingleTxtG"/>
      </w:pP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15" w:name="_Hlk97285551"/>
      <w:r w:rsidRPr="001A37E5">
        <w:rPr>
          <w:i/>
          <w:iCs/>
        </w:rPr>
        <w:t>“</w:t>
      </w:r>
      <w:bookmarkEnd w:id="15"/>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w:t>
      </w:r>
      <w:proofErr w:type="gramStart"/>
      <w:r w:rsidRPr="001A37E5">
        <w:t>e.g.</w:t>
      </w:r>
      <w:proofErr w:type="gramEnd"/>
      <w:r w:rsidRPr="001A37E5">
        <w:t xml:space="preserve"> system interacting with a traffic model).</w:t>
      </w:r>
    </w:p>
    <w:p w14:paraId="446E25BE" w14:textId="57D8B2EA" w:rsidR="00611090" w:rsidRPr="001A37E5" w:rsidRDefault="00611090" w:rsidP="00611090">
      <w:pPr>
        <w:pStyle w:val="SingleTxtG"/>
        <w:rPr>
          <w:bCs/>
          <w:iCs/>
        </w:rPr>
      </w:pPr>
      <w:r w:rsidRPr="001A37E5">
        <w:rPr>
          <w:i/>
          <w:iCs/>
        </w:rPr>
        <w:tab/>
        <w:t>“Concrete Scenarios</w:t>
      </w:r>
      <w:r w:rsidRPr="001A37E5">
        <w:t xml:space="preserve">”: </w:t>
      </w:r>
      <w:r w:rsidR="0014498C">
        <w:rPr>
          <w:bCs/>
        </w:rPr>
        <w:t>[</w:t>
      </w:r>
      <w:r w:rsidR="0014498C">
        <w:t xml:space="preserve">A </w:t>
      </w:r>
      <w:r w:rsidR="0014498C" w:rsidRPr="0052519D">
        <w:t>scenario</w:t>
      </w:r>
      <w:r w:rsidR="0014498C" w:rsidRPr="0052519D">
        <w:rPr>
          <w:i/>
          <w:iCs/>
        </w:rPr>
        <w:t xml:space="preserve"> </w:t>
      </w:r>
      <w:r w:rsidR="0014498C" w:rsidRPr="0052519D">
        <w:t>depicted with explicit parameters values, describing physical attributes</w:t>
      </w:r>
      <w:r w:rsidR="0014498C">
        <w:t>.</w:t>
      </w:r>
      <w:r w:rsidR="0014498C">
        <w:rPr>
          <w:bCs/>
        </w:rPr>
        <w:t xml:space="preserve">] </w:t>
      </w:r>
      <w:r w:rsidRPr="001A37E5">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w:t>
      </w:r>
      <w:proofErr w:type="gramStart"/>
      <w:r w:rsidRPr="001A37E5">
        <w:rPr>
          <w:bCs/>
        </w:rPr>
        <w:t>a large number of</w:t>
      </w:r>
      <w:proofErr w:type="gramEnd"/>
      <w:r w:rsidRPr="001A37E5">
        <w:rPr>
          <w:bCs/>
        </w:rPr>
        <w:t xml:space="preserve">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w:t>
      </w:r>
      <w:proofErr w:type="spellStart"/>
      <w:r w:rsidRPr="001A37E5">
        <w:rPr>
          <w:bCs/>
        </w:rPr>
        <w:t>maneuver</w:t>
      </w:r>
      <w:proofErr w:type="spellEnd"/>
      <w:r w:rsidRPr="001A37E5">
        <w:rPr>
          <w:bCs/>
        </w:rPr>
        <w:t xml:space="preserve"> in order to avoid/mitigate a potential </w:t>
      </w:r>
      <w:proofErr w:type="gramStart"/>
      <w:r w:rsidRPr="001A37E5">
        <w:rPr>
          <w:bCs/>
        </w:rPr>
        <w:t>collision, or</w:t>
      </w:r>
      <w:proofErr w:type="gramEnd"/>
      <w:r w:rsidRPr="001A37E5">
        <w:rPr>
          <w:bCs/>
        </w:rPr>
        <w:t xml:space="preserve">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Pr="001A37E5"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w:t>
      </w:r>
      <w:proofErr w:type="gramStart"/>
      <w:r w:rsidRPr="001A37E5">
        <w:rPr>
          <w:rFonts w:eastAsia="MS Gothic"/>
        </w:rPr>
        <w:t>all of</w:t>
      </w:r>
      <w:proofErr w:type="gramEnd"/>
      <w:r w:rsidRPr="001A37E5">
        <w:rPr>
          <w:rFonts w:eastAsia="MS Gothic"/>
        </w:rPr>
        <w:t xml:space="preserve">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7AE381D2" w:rsidR="00611090" w:rsidRDefault="00611090" w:rsidP="000D6B18">
      <w:pPr>
        <w:pStyle w:val="SingleTxtG"/>
        <w:numPr>
          <w:ilvl w:val="0"/>
          <w:numId w:val="14"/>
        </w:numPr>
      </w:pPr>
      <w:r w:rsidRPr="001A37E5">
        <w:t>Sensing and Perception</w:t>
      </w:r>
      <w:r w:rsidR="000D6B18">
        <w:t xml:space="preserve">, </w:t>
      </w:r>
      <w:proofErr w:type="gramStart"/>
      <w:r w:rsidR="000D6B18">
        <w:t>including;</w:t>
      </w:r>
      <w:proofErr w:type="gramEnd"/>
    </w:p>
    <w:p w14:paraId="107B707B" w14:textId="3D19950A" w:rsidR="000D6B18" w:rsidRDefault="000D6B18" w:rsidP="000D6B18">
      <w:pPr>
        <w:pStyle w:val="SingleTxtG"/>
        <w:numPr>
          <w:ilvl w:val="0"/>
          <w:numId w:val="15"/>
        </w:numPr>
      </w:pPr>
      <w:r w:rsidRPr="000D6B18">
        <w:t>Monitoring the driving environment via object and event detection, recognition, and classification</w:t>
      </w:r>
      <w:r>
        <w:t>,</w:t>
      </w:r>
    </w:p>
    <w:p w14:paraId="326878A8" w14:textId="07B7EFA6" w:rsidR="000D6B18" w:rsidRDefault="000D6B18" w:rsidP="000D6B18">
      <w:pPr>
        <w:pStyle w:val="SingleTxtG"/>
        <w:numPr>
          <w:ilvl w:val="0"/>
          <w:numId w:val="15"/>
        </w:numPr>
      </w:pPr>
      <w:r w:rsidRPr="000D6B18">
        <w:lastRenderedPageBreak/>
        <w:t>Perceiving other vehicles and road users, the roadway and its fixtures, objects in the vehicle’s driving environment and relevant environmental conditions</w:t>
      </w:r>
      <w:r>
        <w:t>,</w:t>
      </w:r>
    </w:p>
    <w:p w14:paraId="033D42FB" w14:textId="0939ECD2" w:rsidR="000D6B18" w:rsidRDefault="000D6B18" w:rsidP="000D6B18">
      <w:pPr>
        <w:pStyle w:val="SingleTxtG"/>
        <w:numPr>
          <w:ilvl w:val="0"/>
          <w:numId w:val="15"/>
        </w:numPr>
      </w:pPr>
      <w:r w:rsidRPr="000D6B18">
        <w:t xml:space="preserve">Sensing the ODD boundaries, if any, of the </w:t>
      </w:r>
      <w:proofErr w:type="gramStart"/>
      <w:r w:rsidRPr="000D6B18">
        <w:t>ADS</w:t>
      </w:r>
      <w:proofErr w:type="gramEnd"/>
      <w:r w:rsidRPr="000D6B18">
        <w:t xml:space="preserve"> feature</w:t>
      </w:r>
      <w:r>
        <w:t>,</w:t>
      </w:r>
    </w:p>
    <w:p w14:paraId="7E9A0506" w14:textId="1A8A7E51" w:rsidR="000D6B18" w:rsidRDefault="000D6B18" w:rsidP="000D6B18">
      <w:pPr>
        <w:pStyle w:val="SingleTxtG"/>
        <w:numPr>
          <w:ilvl w:val="0"/>
          <w:numId w:val="15"/>
        </w:numPr>
      </w:pPr>
      <w:r w:rsidRPr="000D6B18">
        <w:t>Positional awareness</w:t>
      </w:r>
    </w:p>
    <w:p w14:paraId="2210F163" w14:textId="77777777" w:rsidR="000D6B18" w:rsidRPr="001A37E5" w:rsidRDefault="000D6B18" w:rsidP="000D6B18">
      <w:pPr>
        <w:pStyle w:val="SingleTxtG"/>
        <w:ind w:left="2829"/>
      </w:pPr>
    </w:p>
    <w:p w14:paraId="0BA3CB69" w14:textId="6549E448" w:rsidR="00611090" w:rsidRDefault="00611090" w:rsidP="000D6B18">
      <w:pPr>
        <w:pStyle w:val="SingleTxtG"/>
        <w:numPr>
          <w:ilvl w:val="0"/>
          <w:numId w:val="14"/>
        </w:numPr>
      </w:pPr>
      <w:r w:rsidRPr="001A37E5">
        <w:t>Planning and Decision</w:t>
      </w:r>
      <w:r w:rsidR="000D6B18">
        <w:t xml:space="preserve">, </w:t>
      </w:r>
      <w:proofErr w:type="gramStart"/>
      <w:r w:rsidR="000D6B18">
        <w:t>including;</w:t>
      </w:r>
      <w:proofErr w:type="gramEnd"/>
    </w:p>
    <w:p w14:paraId="0CBF5C04" w14:textId="72AF3C9D" w:rsidR="000D6B18" w:rsidRDefault="000D6B18" w:rsidP="000D6B18">
      <w:pPr>
        <w:pStyle w:val="SingleTxtG"/>
        <w:numPr>
          <w:ilvl w:val="0"/>
          <w:numId w:val="16"/>
        </w:numPr>
      </w:pPr>
      <w:r>
        <w:t>Prediction of actions of other road users.</w:t>
      </w:r>
    </w:p>
    <w:p w14:paraId="2439C1EC" w14:textId="47B552A3" w:rsidR="000D6B18" w:rsidRDefault="000D6B18" w:rsidP="000D6B18">
      <w:pPr>
        <w:pStyle w:val="SingleTxtG"/>
        <w:numPr>
          <w:ilvl w:val="0"/>
          <w:numId w:val="16"/>
        </w:numPr>
      </w:pPr>
      <w:r>
        <w:t>Response preparation.</w:t>
      </w:r>
      <w:r>
        <w:tab/>
      </w:r>
    </w:p>
    <w:p w14:paraId="3F697CA7" w14:textId="12301DF2" w:rsidR="000D6B18" w:rsidRDefault="000D6B18" w:rsidP="000D6B18">
      <w:pPr>
        <w:pStyle w:val="SingleTxtG"/>
        <w:numPr>
          <w:ilvl w:val="0"/>
          <w:numId w:val="16"/>
        </w:numPr>
      </w:pPr>
      <w:proofErr w:type="spellStart"/>
      <w:r>
        <w:t>Maneuver</w:t>
      </w:r>
      <w:proofErr w:type="spellEnd"/>
      <w:r>
        <w:t xml:space="preserve"> planning</w:t>
      </w:r>
    </w:p>
    <w:p w14:paraId="25BF4447" w14:textId="179C3D67" w:rsidR="00611090" w:rsidRDefault="00611090" w:rsidP="000D6B18">
      <w:pPr>
        <w:pStyle w:val="SingleTxtG"/>
        <w:numPr>
          <w:ilvl w:val="0"/>
          <w:numId w:val="14"/>
        </w:numPr>
      </w:pPr>
      <w:r w:rsidRPr="001A37E5">
        <w:t>Vehicle Control</w:t>
      </w:r>
      <w:r w:rsidR="000D6B18">
        <w:t xml:space="preserve">, </w:t>
      </w:r>
      <w:proofErr w:type="gramStart"/>
      <w:r w:rsidR="000D6B18">
        <w:t>including;</w:t>
      </w:r>
      <w:proofErr w:type="gramEnd"/>
    </w:p>
    <w:p w14:paraId="00AA45FA" w14:textId="53CB6131" w:rsidR="000D6B18" w:rsidRPr="000D6B18" w:rsidRDefault="000D6B18" w:rsidP="000D6B18">
      <w:pPr>
        <w:pStyle w:val="SingleTxtG"/>
        <w:numPr>
          <w:ilvl w:val="0"/>
          <w:numId w:val="17"/>
        </w:numPr>
        <w:rPr>
          <w:bCs/>
        </w:rPr>
      </w:pPr>
      <w:r w:rsidRPr="000D6B18">
        <w:rPr>
          <w:bCs/>
        </w:rPr>
        <w:t>Object and event response execution.</w:t>
      </w:r>
    </w:p>
    <w:p w14:paraId="1F4B341B" w14:textId="3C5C827F" w:rsidR="000D6B18" w:rsidRPr="000D6B18" w:rsidRDefault="000D6B18" w:rsidP="000D6B18">
      <w:pPr>
        <w:pStyle w:val="SingleTxtG"/>
        <w:numPr>
          <w:ilvl w:val="0"/>
          <w:numId w:val="17"/>
        </w:numPr>
        <w:rPr>
          <w:bCs/>
        </w:rPr>
      </w:pPr>
      <w:r w:rsidRPr="000D6B18">
        <w:rPr>
          <w:bCs/>
        </w:rPr>
        <w:t>Lateral vehicle motion control.</w:t>
      </w:r>
    </w:p>
    <w:p w14:paraId="231AB0B3" w14:textId="440718FB" w:rsidR="000D6B18" w:rsidRPr="000D6B18" w:rsidRDefault="000D6B18" w:rsidP="000D6B18">
      <w:pPr>
        <w:pStyle w:val="SingleTxtG"/>
        <w:numPr>
          <w:ilvl w:val="0"/>
          <w:numId w:val="17"/>
        </w:numPr>
        <w:rPr>
          <w:bCs/>
        </w:rPr>
      </w:pPr>
      <w:r w:rsidRPr="000D6B18">
        <w:rPr>
          <w:bCs/>
        </w:rPr>
        <w:t>Longitudinal vehicle motion control.</w:t>
      </w:r>
    </w:p>
    <w:p w14:paraId="1F88CBD2" w14:textId="5F561CAA" w:rsidR="000D6B18" w:rsidRDefault="000D6B18" w:rsidP="000D6B18">
      <w:pPr>
        <w:pStyle w:val="SingleTxtG"/>
        <w:numPr>
          <w:ilvl w:val="0"/>
          <w:numId w:val="17"/>
        </w:numPr>
        <w:rPr>
          <w:bCs/>
        </w:rPr>
      </w:pPr>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proofErr w:type="spellEnd"/>
    </w:p>
    <w:p w14:paraId="35AB160F" w14:textId="7DE63C0D"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r w:rsidR="000D6B18">
        <w:t>may</w:t>
      </w:r>
      <w:r w:rsidRPr="001A37E5">
        <w:t xml:space="preserve"> require specific design attention for it to be dealt with by the A</w:t>
      </w:r>
      <w:r w:rsidR="0091320E" w:rsidRPr="001A37E5">
        <w:t>DS</w:t>
      </w:r>
      <w:r w:rsidRPr="001A37E5">
        <w:t xml:space="preserve"> in a reasonable and safe way</w:t>
      </w:r>
      <w:r w:rsidR="000D6B18">
        <w:t xml:space="preserve"> if warranted by the possible severity </w:t>
      </w:r>
      <w:r w:rsidR="009D4E5F">
        <w:t>and likely frequency within the ODD of the ADS</w:t>
      </w:r>
      <w:r w:rsidRPr="001A37E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53D410F7" w:rsidR="00611090" w:rsidRPr="001A37E5" w:rsidRDefault="00611090" w:rsidP="00611090">
      <w:pPr>
        <w:pStyle w:val="SingleTxtG"/>
        <w:rPr>
          <w:b/>
          <w:bCs/>
        </w:rPr>
      </w:pPr>
      <w:r w:rsidRPr="001A37E5">
        <w:rPr>
          <w:i/>
          <w:iCs/>
        </w:rPr>
        <w:tab/>
        <w:t>“Functional Scenario</w:t>
      </w:r>
      <w:r w:rsidRPr="001A37E5">
        <w:t xml:space="preserve">”: </w:t>
      </w:r>
      <w:r w:rsidR="0014498C">
        <w:rPr>
          <w:rFonts w:hint="eastAsia"/>
          <w:bCs/>
          <w:lang w:eastAsia="ja-JP"/>
        </w:rPr>
        <w:t>[</w:t>
      </w:r>
      <w:r w:rsidR="0014498C">
        <w:rPr>
          <w:bCs/>
        </w:rPr>
        <w:t>A s</w:t>
      </w:r>
      <w:r w:rsidR="0014498C" w:rsidRPr="001F4F4E">
        <w:rPr>
          <w:bCs/>
        </w:rPr>
        <w:t>cenario described in natural language on a conceptional level, in general without specific physical</w:t>
      </w:r>
      <w:r w:rsidR="0014498C" w:rsidRPr="001A37E5">
        <w:rPr>
          <w:bCs/>
        </w:rPr>
        <w:t xml:space="preserve"> </w:t>
      </w:r>
      <w:r w:rsidR="0014498C">
        <w:rPr>
          <w:bCs/>
        </w:rPr>
        <w:t xml:space="preserve">values. These are </w:t>
      </w:r>
      <w:r w:rsidR="0014498C">
        <w:rPr>
          <w:rFonts w:hint="eastAsia"/>
          <w:bCs/>
          <w:lang w:eastAsia="ja-JP"/>
        </w:rPr>
        <w:t>s</w:t>
      </w:r>
      <w:r w:rsidR="0014498C">
        <w:rPr>
          <w:bCs/>
          <w:lang w:eastAsia="ja-JP"/>
        </w:rPr>
        <w:t>cenarios / Scenarios]</w:t>
      </w:r>
      <w:r w:rsidRPr="001A37E5">
        <w:t xml:space="preserve">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t>e.g.</w:t>
      </w:r>
      <w:proofErr w:type="gramEnd"/>
      <w:r w:rsidRPr="001A37E5">
        <w:t xml:space="preserve"> environmental conditions etc.). This approach uses accessible language to describe the situation and its corresponding elements. For the scenario catalogue, such an accessible (i.e., </w:t>
      </w:r>
      <w:proofErr w:type="gramStart"/>
      <w:r w:rsidRPr="001A37E5">
        <w:t>natural</w:t>
      </w:r>
      <w:proofErr w:type="gramEnd"/>
      <w:r w:rsidRPr="001A37E5">
        <w:t xml:space="preserve">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136D69F" w:rsidR="00611090" w:rsidRPr="001A37E5" w:rsidRDefault="00611090" w:rsidP="00611090">
      <w:pPr>
        <w:pStyle w:val="SingleTxtG"/>
        <w:rPr>
          <w:bCs/>
        </w:rPr>
      </w:pPr>
      <w:r w:rsidRPr="001A37E5">
        <w:rPr>
          <w:i/>
          <w:iCs/>
        </w:rPr>
        <w:tab/>
        <w:t>“Logical Scenario”:</w:t>
      </w:r>
      <w:r w:rsidRPr="001A37E5">
        <w:t xml:space="preserve"> </w:t>
      </w:r>
      <w:r w:rsidR="0014498C">
        <w:rPr>
          <w:bCs/>
        </w:rPr>
        <w:t xml:space="preserve">[A </w:t>
      </w:r>
      <w:r w:rsidR="0014498C" w:rsidRPr="0052519D">
        <w:rPr>
          <w:bCs/>
        </w:rPr>
        <w:t>scenario described with the inclusion of parameters, where the values of some of the parameters are defined as ranges.</w:t>
      </w:r>
      <w:r w:rsidR="0014498C">
        <w:rPr>
          <w:bCs/>
        </w:rPr>
        <w:t xml:space="preserve">] </w:t>
      </w:r>
      <w:r w:rsidRPr="001A37E5">
        <w:t xml:space="preserve">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t>
      </w:r>
      <w:r w:rsidRPr="001A37E5">
        <w:rPr>
          <w:bCs/>
          <w:iCs/>
        </w:rPr>
        <w:lastRenderedPageBreak/>
        <w:t>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xml:space="preserve">” means an operational interruption, defect, </w:t>
      </w:r>
      <w:proofErr w:type="gramStart"/>
      <w:r w:rsidRPr="001A37E5">
        <w:rPr>
          <w:bCs/>
        </w:rPr>
        <w:t>fault</w:t>
      </w:r>
      <w:proofErr w:type="gramEnd"/>
      <w:r w:rsidRPr="001A37E5">
        <w:rPr>
          <w:bCs/>
        </w:rPr>
        <w:t xml:space="preserve">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 xml:space="preserve">at least one person suffers an injury that requires medical attention as a result of being in the vehicle or being involved in the </w:t>
      </w:r>
      <w:proofErr w:type="gramStart"/>
      <w:r w:rsidRPr="001A37E5">
        <w:t>event;</w:t>
      </w:r>
      <w:proofErr w:type="gramEnd"/>
    </w:p>
    <w:p w14:paraId="7781EF6D" w14:textId="77777777" w:rsidR="00611090" w:rsidRPr="001A37E5" w:rsidRDefault="00611090" w:rsidP="00611090">
      <w:pPr>
        <w:pStyle w:val="SingleTxtG"/>
        <w:ind w:firstLine="567"/>
      </w:pPr>
      <w:r w:rsidRPr="001A37E5">
        <w:t>(b)</w:t>
      </w:r>
      <w:r w:rsidRPr="001A37E5">
        <w:tab/>
        <w:t xml:space="preserve">the ADS vehicle, other vehicles or stationary objects sustain physical damage that exceeds a certain </w:t>
      </w:r>
      <w:proofErr w:type="gramStart"/>
      <w:r w:rsidRPr="001A37E5">
        <w:t>threshold;</w:t>
      </w:r>
      <w:proofErr w:type="gramEnd"/>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77777777" w:rsidR="00611090" w:rsidRPr="001A37E5" w:rsidRDefault="00611090" w:rsidP="00611090">
      <w:pPr>
        <w:pStyle w:val="SingleTxtG"/>
      </w:pPr>
      <w:r w:rsidRPr="001A37E5">
        <w:rPr>
          <w:i/>
          <w:iCs/>
        </w:rPr>
        <w:tab/>
        <w:t>“Open Loop Testing</w:t>
      </w:r>
      <w:r w:rsidRPr="001A37E5">
        <w:t>” means a virtual environment that does not take the actions of the element-in-the loop into account (</w:t>
      </w:r>
      <w:proofErr w:type="gramStart"/>
      <w:r w:rsidRPr="001A37E5">
        <w:t>e.g.</w:t>
      </w:r>
      <w:proofErr w:type="gramEnd"/>
      <w:r w:rsidRPr="001A37E5">
        <w:t xml:space="preserve"> system interacting with a recorded traffic situation).</w:t>
      </w:r>
    </w:p>
    <w:p w14:paraId="4E28A2A8" w14:textId="77777777" w:rsidR="00611090" w:rsidRPr="001A37E5" w:rsidRDefault="00611090" w:rsidP="00611090">
      <w:pPr>
        <w:pStyle w:val="SingleTxtG"/>
      </w:pPr>
      <w:r w:rsidRPr="001A37E5">
        <w:rPr>
          <w:i/>
          <w:iCs/>
        </w:rPr>
        <w:tab/>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xml:space="preserve">” is a technique whereby artificially generated signals are provided to the element under testing </w:t>
      </w:r>
      <w:proofErr w:type="gramStart"/>
      <w:r w:rsidRPr="001A37E5">
        <w:t>in order to</w:t>
      </w:r>
      <w:proofErr w:type="gramEnd"/>
      <w:r w:rsidRPr="001A37E5">
        <w:t xml:space="preserve">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 xml:space="preserve">Simulation” is the imitation of the operation of a </w:t>
      </w:r>
      <w:proofErr w:type="gramStart"/>
      <w:r w:rsidRPr="001A37E5">
        <w:t>real world</w:t>
      </w:r>
      <w:proofErr w:type="gramEnd"/>
      <w:r w:rsidRPr="001A37E5">
        <w:t xml:space="preserve">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41224A42" w:rsidR="00611090" w:rsidRPr="001A37E5" w:rsidRDefault="00611090" w:rsidP="00611090">
      <w:pPr>
        <w:pStyle w:val="SingleTxtG"/>
      </w:pPr>
      <w:r w:rsidRPr="001A37E5">
        <w:rPr>
          <w:i/>
          <w:iCs/>
        </w:rPr>
        <w:lastRenderedPageBreak/>
        <w:tab/>
        <w:t>“Test methods</w:t>
      </w:r>
      <w:r w:rsidRPr="001A37E5">
        <w:t xml:space="preserve">” is a structured approach to consistently derive knowledge about the ADS by means for executing tests, </w:t>
      </w:r>
      <w:proofErr w:type="gramStart"/>
      <w:r w:rsidRPr="001A37E5">
        <w:t>e.g.</w:t>
      </w:r>
      <w:proofErr w:type="gramEnd"/>
      <w:r w:rsidRPr="001A37E5">
        <w:t xml:space="preserve">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r w:rsidR="005B3580">
        <w:t xml:space="preserve">driving </w:t>
      </w:r>
      <w:proofErr w:type="spellStart"/>
      <w:r w:rsidR="005B3580">
        <w:t>maneuver</w:t>
      </w:r>
      <w:proofErr w:type="spellEnd"/>
      <w:r w:rsidR="005B3580">
        <w:t xml:space="preserve"> </w:t>
      </w:r>
      <w:r w:rsidRPr="001A37E5">
        <w:t xml:space="preserve">or sequence of </w:t>
      </w:r>
      <w:r w:rsidR="005B3580">
        <w:t xml:space="preserve">driving </w:t>
      </w:r>
      <w:proofErr w:type="spellStart"/>
      <w:r w:rsidR="005B3580">
        <w:t>maneuvers</w:t>
      </w:r>
      <w:proofErr w:type="spellEnd"/>
      <w:r w:rsidRPr="001A37E5">
        <w:t xml:space="preserve">. Scenarios can also involve a wide range of elements, such as some or all portions of the DDT; different roadway layouts; different types of road users and objects exhibiting static or diverse dynamic behaviours; </w:t>
      </w:r>
      <w:proofErr w:type="gramStart"/>
      <w:r w:rsidRPr="001A37E5">
        <w:t>and,</w:t>
      </w:r>
      <w:proofErr w:type="gramEnd"/>
      <w:r w:rsidRPr="001A37E5">
        <w:t xml:space="preserve"> diverse environmental conditions (among many other factors). </w:t>
      </w:r>
    </w:p>
    <w:p w14:paraId="04CA102F" w14:textId="5B878EF5" w:rsidR="00611090" w:rsidRPr="001A37E5" w:rsidRDefault="00611090" w:rsidP="00611090">
      <w:pPr>
        <w:pStyle w:val="SingleTxtG"/>
      </w:pPr>
      <w:r w:rsidRPr="001A37E5">
        <w:tab/>
        <w:t>“</w:t>
      </w:r>
      <w:r w:rsidRPr="001A37E5">
        <w:rPr>
          <w:i/>
          <w:iCs/>
        </w:rPr>
        <w:t>Transfer of Control (TOC)</w:t>
      </w:r>
      <w:bookmarkStart w:id="16" w:name="_Hlk97285743"/>
      <w:r w:rsidRPr="001A37E5">
        <w:rPr>
          <w:i/>
          <w:iCs/>
        </w:rPr>
        <w:t>”</w:t>
      </w:r>
      <w:bookmarkEnd w:id="16"/>
      <w:r w:rsidRPr="001A37E5">
        <w:t xml:space="preserve"> means a transfer of dynamic control of the vehicle from the ADS to the </w:t>
      </w:r>
      <w:r w:rsidR="005B3580">
        <w:t>ADS vehicle</w:t>
      </w:r>
      <w:r w:rsidRPr="001A37E5">
        <w:t xml:space="preserve">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1A37E5" w:rsidRDefault="00611090" w:rsidP="00611090">
      <w:pPr>
        <w:pStyle w:val="SingleTxtG"/>
      </w:pPr>
      <w:r w:rsidRPr="001A37E5">
        <w:rPr>
          <w:i/>
          <w:iCs/>
        </w:rPr>
        <w:tab/>
        <w:t>“Virtual testing</w:t>
      </w:r>
      <w:r w:rsidRPr="001A37E5">
        <w:t>” is the process of testing a system using one or more simulation models.</w:t>
      </w:r>
    </w:p>
    <w:p w14:paraId="6C4469C7" w14:textId="77777777" w:rsidR="00443C64" w:rsidRDefault="00443C64">
      <w:pPr>
        <w:suppressAutoHyphens w:val="0"/>
        <w:spacing w:line="240" w:lineRule="auto"/>
        <w:rPr>
          <w:b/>
          <w:sz w:val="28"/>
        </w:rPr>
      </w:pPr>
      <w:bookmarkStart w:id="17" w:name="_Hlk89334187"/>
      <w:bookmarkEnd w:id="14"/>
      <w:r>
        <w:br w:type="page"/>
      </w:r>
    </w:p>
    <w:p w14:paraId="626BF362" w14:textId="7E931974" w:rsidR="00B575D0" w:rsidRPr="001A37E5" w:rsidRDefault="00B575D0" w:rsidP="00B575D0">
      <w:pPr>
        <w:pStyle w:val="HChG"/>
      </w:pPr>
      <w:r w:rsidRPr="001A37E5">
        <w:lastRenderedPageBreak/>
        <w:t>Annex II</w:t>
      </w:r>
      <w:bookmarkStart w:id="18"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18"/>
    </w:p>
    <w:bookmarkEnd w:id="17"/>
    <w:p w14:paraId="18403DB9" w14:textId="77777777"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64D6AD60" w:rsidR="001B4C4C" w:rsidRPr="001A37E5" w:rsidRDefault="001B4C4C" w:rsidP="001B4C4C">
      <w:pPr>
        <w:pStyle w:val="SingleTxtG"/>
        <w:rPr>
          <w:lang w:eastAsia="en-US"/>
        </w:rPr>
      </w:pPr>
      <w:r w:rsidRPr="001A37E5">
        <w:rPr>
          <w:lang w:eastAsia="en-US"/>
        </w:rPr>
        <w:tab/>
        <w:t>(c)</w:t>
      </w:r>
      <w:r w:rsidRPr="001A37E5">
        <w:rPr>
          <w:lang w:eastAsia="en-US"/>
        </w:rPr>
        <w:tab/>
        <w:t>SAFE (</w:t>
      </w:r>
      <w:proofErr w:type="spellStart"/>
      <w:r w:rsidRPr="001A37E5">
        <w:rPr>
          <w:lang w:eastAsia="en-US"/>
        </w:rPr>
        <w:t>Fortellix</w:t>
      </w:r>
      <w:proofErr w:type="spellEnd"/>
      <w:r w:rsidRPr="001A37E5">
        <w:rPr>
          <w:lang w:eastAsia="en-US"/>
        </w:rPr>
        <w:t xml:space="preserve">) scenario library </w:t>
      </w:r>
      <w:r w:rsidRPr="001A37E5">
        <w:rPr>
          <w:lang w:eastAsia="en-US"/>
        </w:rPr>
        <w:fldChar w:fldCharType="begin"/>
      </w:r>
      <w:r w:rsidRPr="001A37E5">
        <w:rPr>
          <w:lang w:eastAsia="en-US"/>
        </w:rPr>
        <w:instrText xml:space="preserve"> REF _Ref58950866 \r \h  \* MERGEFORMAT </w:instrText>
      </w:r>
      <w:r w:rsidRPr="001A37E5">
        <w:rPr>
          <w:lang w:eastAsia="en-US"/>
        </w:rPr>
        <w:fldChar w:fldCharType="separate"/>
      </w:r>
      <w:r w:rsidR="009E4389">
        <w:rPr>
          <w:b/>
          <w:bCs/>
          <w:lang w:val="en-US" w:eastAsia="en-US"/>
        </w:rPr>
        <w:t>Error! Reference source not found.</w:t>
      </w:r>
      <w:r w:rsidRPr="001A37E5">
        <w:rPr>
          <w:lang w:eastAsia="en-US"/>
        </w:rPr>
        <w:fldChar w:fldCharType="end"/>
      </w:r>
    </w:p>
    <w:p w14:paraId="089CD6F4" w14:textId="77777777" w:rsidR="001B4C4C" w:rsidRPr="00117269" w:rsidRDefault="001B4C4C" w:rsidP="001B4C4C">
      <w:pPr>
        <w:pStyle w:val="SingleTxtG"/>
        <w:rPr>
          <w:lang w:val="it-IT" w:eastAsia="en-US"/>
        </w:rPr>
      </w:pPr>
      <w:r w:rsidRPr="001A37E5">
        <w:rPr>
          <w:lang w:eastAsia="en-US"/>
        </w:rPr>
        <w:tab/>
      </w:r>
      <w:r w:rsidRPr="00117269">
        <w:rPr>
          <w:lang w:val="it-IT" w:eastAsia="en-US"/>
        </w:rPr>
        <w:t>(d)</w:t>
      </w:r>
      <w:r w:rsidRPr="00117269">
        <w:rPr>
          <w:lang w:val="it-IT" w:eastAsia="en-US"/>
        </w:rPr>
        <w:tab/>
        <w:t xml:space="preserve">Japan Crash scenarios </w:t>
      </w:r>
    </w:p>
    <w:p w14:paraId="03EF0677" w14:textId="77777777" w:rsidR="001B4C4C" w:rsidRPr="00117269" w:rsidRDefault="001B4C4C" w:rsidP="001B4C4C">
      <w:pPr>
        <w:pStyle w:val="SingleTxtG"/>
        <w:rPr>
          <w:lang w:val="it-IT" w:eastAsia="en-US"/>
        </w:rPr>
      </w:pPr>
      <w:r w:rsidRPr="00117269">
        <w:rPr>
          <w:lang w:val="it-IT" w:eastAsia="en-US"/>
        </w:rPr>
        <w:tab/>
        <w:t>(e)</w:t>
      </w:r>
      <w:r w:rsidRPr="00117269">
        <w:rPr>
          <w:lang w:val="it-IT" w:eastAsia="en-US"/>
        </w:rPr>
        <w:tab/>
        <w:t>China functional scenario proposal (CATARC)</w:t>
      </w:r>
    </w:p>
    <w:p w14:paraId="03D7C313" w14:textId="77777777" w:rsidR="001B4C4C" w:rsidRPr="001A37E5" w:rsidRDefault="001B4C4C" w:rsidP="001B4C4C">
      <w:pPr>
        <w:pStyle w:val="SingleTxtG"/>
        <w:rPr>
          <w:lang w:eastAsia="en-US"/>
        </w:rPr>
      </w:pPr>
      <w:r w:rsidRPr="00117269">
        <w:rPr>
          <w:lang w:val="it-IT" w:eastAsia="en-US"/>
        </w:rPr>
        <w:tab/>
      </w:r>
      <w:r w:rsidRPr="001A37E5">
        <w:rPr>
          <w:lang w:eastAsia="en-US"/>
        </w:rPr>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w:t>
      </w:r>
      <w:proofErr w:type="gramStart"/>
      <w:r w:rsidRPr="001A37E5">
        <w:t>e.g.</w:t>
      </w:r>
      <w:proofErr w:type="gramEnd"/>
      <w:r w:rsidRPr="001A37E5">
        <w:t xml:space="preserve">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w:t>
      </w:r>
      <w:proofErr w:type="gramStart"/>
      <w:r w:rsidRPr="001A37E5">
        <w:t>e.g.</w:t>
      </w:r>
      <w:proofErr w:type="gramEnd"/>
      <w:r w:rsidRPr="001A37E5">
        <w:t xml:space="preserve">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w:t>
      </w:r>
      <w:proofErr w:type="gramStart"/>
      <w:r w:rsidRPr="001A37E5">
        <w:t>i.e.</w:t>
      </w:r>
      <w:proofErr w:type="gramEnd"/>
      <w:r w:rsidRPr="001A37E5">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w:t>
      </w:r>
      <w:proofErr w:type="gramStart"/>
      <w:r w:rsidRPr="001A37E5">
        <w:t>e.g.</w:t>
      </w:r>
      <w:proofErr w:type="gramEnd"/>
      <w:r w:rsidRPr="001A37E5">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oel="http://schemas.microsoft.com/office/2019/extlst">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oel="http://schemas.microsoft.com/office/2019/extlst">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w:t>
            </w:r>
            <w:proofErr w:type="gramStart"/>
            <w:r w:rsidRPr="001A37E5">
              <w:rPr>
                <w:rFonts w:asciiTheme="majorBidi" w:eastAsia="Yu Mincho" w:hAnsiTheme="majorBidi" w:cstheme="majorBidi"/>
              </w:rPr>
              <w:t>2.Critical</w:t>
            </w:r>
            <w:proofErr w:type="gramEnd"/>
            <w:r w:rsidRPr="001A37E5">
              <w:rPr>
                <w:rFonts w:asciiTheme="majorBidi" w:eastAsia="Yu Mincho"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proofErr w:type="spellStart"/>
            <w:r w:rsidRPr="001A37E5">
              <w:rPr>
                <w:rFonts w:asciiTheme="majorBidi" w:eastAsia="Yu Mincho" w:hAnsiTheme="majorBidi" w:cstheme="majorBidi"/>
              </w:rPr>
              <w:t>i</w:t>
            </w:r>
            <w:proofErr w:type="spellEnd"/>
            <w:r w:rsidRPr="001A37E5">
              <w:rPr>
                <w:rFonts w:asciiTheme="majorBidi" w:eastAsia="Yu Mincho" w:hAnsiTheme="majorBidi" w:cstheme="majorBidi"/>
              </w:rPr>
              <w:t>. Cut-</w:t>
            </w:r>
            <w:proofErr w:type="spellStart"/>
            <w:r w:rsidRPr="001A37E5">
              <w:rPr>
                <w:rFonts w:asciiTheme="majorBidi" w:eastAsia="Yu Mincho" w:hAnsiTheme="majorBidi" w:cstheme="majorBidi"/>
              </w:rPr>
              <w:t>in</w:t>
            </w:r>
            <w:proofErr w:type="spellEnd"/>
            <w:r w:rsidRPr="001A37E5">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 xml:space="preserve">a. </w:t>
            </w:r>
            <w:proofErr w:type="spellStart"/>
            <w:r w:rsidRPr="001A37E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w:t>
      </w:r>
      <w:proofErr w:type="gramStart"/>
      <w:r w:rsidRPr="001A37E5">
        <w:t>General road</w:t>
      </w:r>
      <w:proofErr w:type="gramEnd"/>
      <w:r w:rsidRPr="001A37E5">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 xml:space="preserve">SAFE: a list of scenarios sometimes with very concrete examples, sometimes more generic approach. There is a different scenario for passing by slowly moving vehicles in the adjacent lane and a different one for passing by standing </w:t>
      </w:r>
      <w:proofErr w:type="gramStart"/>
      <w:r w:rsidRPr="001A37E5">
        <w:t>vehicles, but</w:t>
      </w:r>
      <w:proofErr w:type="gramEnd"/>
      <w:r w:rsidRPr="001A37E5">
        <w:t xml:space="preserve"> handles LV following as one scenario.</w:t>
      </w:r>
    </w:p>
    <w:p w14:paraId="2BD96252" w14:textId="77777777" w:rsidR="001B4C4C" w:rsidRPr="001A37E5" w:rsidRDefault="001B4C4C" w:rsidP="00A97D79">
      <w:pPr>
        <w:pStyle w:val="SingleTxtG"/>
        <w:numPr>
          <w:ilvl w:val="0"/>
          <w:numId w:val="6"/>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w:t>
      </w:r>
      <w:proofErr w:type="gramStart"/>
      <w:r w:rsidRPr="001A37E5">
        <w:t>other</w:t>
      </w:r>
      <w:proofErr w:type="gramEnd"/>
      <w:r w:rsidRPr="001A37E5">
        <w:t xml:space="preserve"> road user. Uses different symbols than other documents for the description of a scenario or situation (mainly different kinds of arrows). Separates left and </w:t>
      </w:r>
      <w:proofErr w:type="gramStart"/>
      <w:r w:rsidRPr="001A37E5">
        <w:t>right hand</w:t>
      </w:r>
      <w:proofErr w:type="gramEnd"/>
      <w:r w:rsidRPr="001A37E5">
        <w:t xml:space="preserve">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w:t>
      </w:r>
      <w:proofErr w:type="gramStart"/>
      <w:r w:rsidRPr="001A37E5">
        <w:t>Perform lane</w:t>
      </w:r>
      <w:proofErr w:type="gramEnd"/>
      <w:r w:rsidRPr="001A37E5">
        <w:t xml:space="preserve"> keeping)</w:t>
      </w:r>
    </w:p>
    <w:p w14:paraId="449D4532" w14:textId="77777777" w:rsidR="001B4C4C" w:rsidRPr="001A37E5" w:rsidRDefault="001B4C4C" w:rsidP="001B4C4C">
      <w:pPr>
        <w:pStyle w:val="H23G"/>
      </w:pPr>
      <w:r w:rsidRPr="001A37E5">
        <w:tab/>
        <w:t>1.</w:t>
      </w:r>
      <w:r w:rsidRPr="001A37E5">
        <w:tab/>
        <w:t>Nominal driving (</w:t>
      </w:r>
      <w:proofErr w:type="gramStart"/>
      <w:r w:rsidRPr="001A37E5">
        <w:t>Perform lane</w:t>
      </w:r>
      <w:proofErr w:type="gramEnd"/>
      <w:r w:rsidRPr="001A37E5">
        <w:t xml:space="preserve"> keeping)</w:t>
      </w:r>
    </w:p>
    <w:p w14:paraId="607477B0" w14:textId="77777777" w:rsidR="001B4C4C" w:rsidRPr="001A37E5" w:rsidRDefault="001B4C4C" w:rsidP="001B4C4C">
      <w:pPr>
        <w:pStyle w:val="SingleTxtG"/>
      </w:pPr>
      <w:r w:rsidRPr="001A37E5">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1A37E5">
        <w:t>in:</w:t>
      </w:r>
      <w:proofErr w:type="gramEnd"/>
      <w:r w:rsidRPr="001A37E5">
        <w:t xml:space="preserve">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 xml:space="preserve">The ego vehicle is driving on a curved road. The aim of this scenario is to test if the vehicle </w:t>
      </w:r>
      <w:proofErr w:type="gramStart"/>
      <w:r w:rsidRPr="001A37E5">
        <w:t>is able to</w:t>
      </w:r>
      <w:proofErr w:type="gramEnd"/>
      <w:r w:rsidRPr="001A37E5">
        <w:t xml:space="preserve">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eastAsia="en-GB"/>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1A37E5">
        <w:t>has to</w:t>
      </w:r>
      <w:proofErr w:type="gramEnd"/>
      <w:r w:rsidRPr="001A37E5">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1A37E5">
        <w:t>has to</w:t>
      </w:r>
      <w:proofErr w:type="gramEnd"/>
      <w:r w:rsidRPr="001A37E5">
        <w:t xml:space="preserve">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xml:space="preserve">: road layout, </w:t>
      </w:r>
      <w:proofErr w:type="gramStart"/>
      <w:r w:rsidRPr="001A37E5">
        <w:t>layout</w:t>
      </w:r>
      <w:proofErr w:type="gramEnd"/>
      <w:r w:rsidRPr="001A37E5">
        <w:t xml:space="preserve">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w:t>
      </w:r>
      <w:proofErr w:type="gramStart"/>
      <w:r w:rsidRPr="001A37E5">
        <w:t>e.g.</w:t>
      </w:r>
      <w:proofErr w:type="gramEnd"/>
      <w:r w:rsidRPr="001A37E5">
        <w:t xml:space="preserve">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 xml:space="preserve">The ego vehicle is following a LV. The LV brakes, the ego vehicle </w:t>
      </w:r>
      <w:proofErr w:type="gramStart"/>
      <w:r w:rsidRPr="001A37E5">
        <w:t>has to</w:t>
      </w:r>
      <w:proofErr w:type="gramEnd"/>
      <w:r w:rsidRPr="001A37E5">
        <w:t xml:space="preserve">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 xml:space="preserve">LV is driving in front of the ego vehicle at a slower speed. The ego vehicle might </w:t>
      </w:r>
      <w:proofErr w:type="spellStart"/>
      <w:r w:rsidRPr="001A37E5">
        <w:t>brake</w:t>
      </w:r>
      <w:proofErr w:type="spellEnd"/>
      <w:r w:rsidRPr="001A37E5">
        <w:t xml:space="preserv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w:t>
      </w:r>
      <w:proofErr w:type="spellStart"/>
      <w:r w:rsidRPr="001A37E5">
        <w:t>in</w:t>
      </w:r>
      <w:proofErr w:type="spellEnd"/>
      <w:r w:rsidRPr="001A37E5">
        <w:t xml:space="preserve">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 xml:space="preserve">LV is driving in the same direction as the ego vehicle in front of the ego vehicle. The LV makes a lane change, such that it will no longer be the ego vehicle’s LV [1-4]. </w:t>
      </w:r>
      <w:proofErr w:type="gramStart"/>
      <w:r w:rsidRPr="001A37E5">
        <w:t>In order to</w:t>
      </w:r>
      <w:proofErr w:type="gramEnd"/>
      <w:r w:rsidRPr="001A37E5">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xml:space="preserve">: lateral speed of other vehicle, ego velocity, lane width, </w:t>
      </w:r>
      <w:proofErr w:type="gramStart"/>
      <w:r w:rsidRPr="001A37E5">
        <w:t>layout</w:t>
      </w:r>
      <w:proofErr w:type="gramEnd"/>
      <w:r w:rsidRPr="001A37E5">
        <w:t xml:space="preserve">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77777777" w:rsidR="001B4C4C" w:rsidRPr="001A37E5" w:rsidRDefault="001B4C4C" w:rsidP="001B4C4C">
      <w:pPr>
        <w:spacing w:after="223"/>
        <w:ind w:left="1017" w:right="-1" w:firstLine="117"/>
      </w:pPr>
      <w:r w:rsidRPr="001A37E5">
        <w:rPr>
          <w:rFonts w:eastAsia="Yu Mincho"/>
          <w:noProof/>
          <w:lang w:eastAsia="en-GB"/>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w:t>
      </w:r>
      <w:proofErr w:type="gramStart"/>
      <w:r w:rsidRPr="001A37E5">
        <w:t>i.e.</w:t>
      </w:r>
      <w:proofErr w:type="gramEnd"/>
      <w:r w:rsidRPr="001A37E5">
        <w:t xml:space="preserv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6"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47"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6DF663A5"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892843">
        <w:t>provides</w:t>
      </w:r>
      <w:r w:rsidRPr="001A37E5">
        <w:t xml:space="preserve"> </w:t>
      </w:r>
      <w:r w:rsidR="00892843">
        <w:t xml:space="preserve">an opportunity </w:t>
      </w:r>
      <w:r w:rsidRPr="001A37E5">
        <w:t xml:space="preserve">to overcome some </w:t>
      </w:r>
      <w:r w:rsidR="00F162B9">
        <w:t xml:space="preserve">of the limitations of </w:t>
      </w:r>
      <w:r w:rsidRPr="001A37E5">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F162B9">
        <w:t>so that</w:t>
      </w:r>
      <w:r w:rsidRPr="001A37E5">
        <w:t xml:space="preserve"> virtual testing </w:t>
      </w:r>
      <w:r w:rsidR="00F162B9">
        <w:t xml:space="preserve">can be used </w:t>
      </w:r>
      <w:r w:rsidRPr="001A37E5">
        <w:t>instead of</w:t>
      </w:r>
      <w:r w:rsidR="00F162B9">
        <w:t xml:space="preserve"> and </w:t>
      </w:r>
      <w:r w:rsidRPr="001A37E5">
        <w:t xml:space="preserve">in conjunction with the other pillars. In other words, M&amp;S can be used for virtual testing if an assessor is able to consider the simulation results credible enough to make sound decisions </w:t>
      </w:r>
      <w:proofErr w:type="gramStart"/>
      <w:r w:rsidRPr="001A37E5">
        <w:t>taking into account</w:t>
      </w:r>
      <w:proofErr w:type="gramEnd"/>
      <w:r w:rsidRPr="001A37E5">
        <w:t xml:space="preserve"> the potential uncertainties of M&amp;S. </w:t>
      </w:r>
    </w:p>
    <w:p w14:paraId="276D67BB" w14:textId="00EEF56C" w:rsidR="00CD65E3" w:rsidRPr="001A37E5" w:rsidRDefault="00CD65E3" w:rsidP="00CD65E3">
      <w:pPr>
        <w:pStyle w:val="SingleTxtG"/>
      </w:pPr>
      <w:r w:rsidRPr="001A37E5">
        <w:t>2.</w:t>
      </w:r>
      <w:r w:rsidRPr="001A37E5">
        <w:tab/>
      </w:r>
      <w:r w:rsidR="008D4ADE">
        <w:rPr>
          <w:rFonts w:hint="eastAsia"/>
          <w:lang w:eastAsia="ja-JP"/>
        </w:rPr>
        <w:t>If M&amp;S is to be credible</w:t>
      </w:r>
      <w:r w:rsidR="008D4ADE">
        <w:rPr>
          <w:lang w:eastAsia="ja-JP"/>
        </w:rPr>
        <w:t xml:space="preserve"> it needs to be validated.</w:t>
      </w:r>
      <w:r w:rsidRPr="001A37E5">
        <w:t xml:space="preserve">  </w:t>
      </w:r>
      <w:r w:rsidR="008D4ADE">
        <w:t xml:space="preserve">Validating the models and the simulation tools and process that make up M&amp;S toolchain is difficult and there are </w:t>
      </w:r>
      <w:r w:rsidRPr="001A37E5">
        <w:t xml:space="preserve">limitations, which include the limited scope of the validation tests and the difficulty in </w:t>
      </w:r>
      <w:r w:rsidR="00F85AE3">
        <w:t>gathering</w:t>
      </w:r>
      <w:r w:rsidRPr="001A37E5">
        <w:t xml:space="preserve"> data </w:t>
      </w:r>
      <w:r w:rsidR="00F85AE3">
        <w:t xml:space="preserve">to </w:t>
      </w:r>
      <w:r w:rsidRPr="001A37E5">
        <w:t xml:space="preserve">support the validation procedures. The use of M&amp;S requires attention to all </w:t>
      </w:r>
      <w:r w:rsidR="00F85AE3">
        <w:t xml:space="preserve">the </w:t>
      </w:r>
      <w:r w:rsidRPr="001A37E5">
        <w:t xml:space="preserve">factors influencing the quality and validity of M&amp;S </w:t>
      </w:r>
      <w:r w:rsidR="00F85AE3">
        <w:t>toolchain and all its separate components. The</w:t>
      </w:r>
      <w:r w:rsidRPr="001A37E5">
        <w:t xml:space="preserve"> aim </w:t>
      </w:r>
      <w:r w:rsidR="00F85AE3">
        <w:t>is to</w:t>
      </w:r>
      <w:r w:rsidRPr="001A37E5">
        <w:t>:</w:t>
      </w:r>
    </w:p>
    <w:p w14:paraId="2B314BE6" w14:textId="311E9E5E" w:rsidR="00CD65E3" w:rsidRPr="001A37E5" w:rsidRDefault="00CD65E3" w:rsidP="00CD65E3">
      <w:pPr>
        <w:pStyle w:val="SingleTxtG"/>
        <w:ind w:left="2268" w:hanging="567"/>
      </w:pPr>
      <w:r w:rsidRPr="001A37E5">
        <w:t>(a)</w:t>
      </w:r>
      <w:r w:rsidRPr="001A37E5">
        <w:tab/>
        <w:t xml:space="preserve">Identify a common framework to determine, justify, </w:t>
      </w:r>
      <w:proofErr w:type="gramStart"/>
      <w:r w:rsidRPr="001A37E5">
        <w:t>assess</w:t>
      </w:r>
      <w:proofErr w:type="gramEnd"/>
      <w:r w:rsidRPr="001A37E5">
        <w:t xml:space="preserve"> and report the overall credibility of the M&amp;S</w:t>
      </w:r>
      <w:r w:rsidR="00F85AE3">
        <w:t xml:space="preserve"> toolchain</w:t>
      </w:r>
      <w:r w:rsidR="00F85AE3">
        <w:rPr>
          <w:rFonts w:hint="eastAsia"/>
          <w:lang w:eastAsia="ja-JP"/>
        </w:rPr>
        <w:t>.</w:t>
      </w:r>
      <w:r w:rsidRPr="001A37E5">
        <w:t xml:space="preserve"> </w:t>
      </w:r>
    </w:p>
    <w:p w14:paraId="1D397DAA" w14:textId="66088CB6" w:rsidR="00CD65E3" w:rsidRPr="001A37E5" w:rsidRDefault="00CD65E3" w:rsidP="00CD65E3">
      <w:pPr>
        <w:pStyle w:val="SingleTxtG"/>
        <w:ind w:left="1701"/>
      </w:pPr>
      <w:r w:rsidRPr="001A37E5">
        <w:t>(b)</w:t>
      </w:r>
      <w:r w:rsidRPr="001A37E5">
        <w:tab/>
      </w:r>
      <w:r w:rsidR="00F85AE3">
        <w:t>Identify a way to i</w:t>
      </w:r>
      <w:r w:rsidRPr="001A37E5">
        <w:t>ndicat</w:t>
      </w:r>
      <w:r w:rsidR="00F85AE3">
        <w:t>e</w:t>
      </w:r>
      <w:r w:rsidRPr="001A37E5">
        <w:t xml:space="preserve"> the levels of confidence in </w:t>
      </w:r>
      <w:r w:rsidR="001B40BA">
        <w:t xml:space="preserve">the </w:t>
      </w:r>
      <w:r w:rsidRPr="001A37E5">
        <w:t xml:space="preserve">results </w:t>
      </w:r>
      <w:r w:rsidR="001B40BA">
        <w:t>when a</w:t>
      </w:r>
      <w:r w:rsidRPr="001A37E5">
        <w:t xml:space="preserve"> validation </w:t>
      </w:r>
      <w:r w:rsidR="001B40BA">
        <w:t xml:space="preserve">assessment takes place </w:t>
      </w:r>
      <w:proofErr w:type="gramStart"/>
      <w:r w:rsidR="001B40BA">
        <w:t>and also</w:t>
      </w:r>
      <w:proofErr w:type="gramEnd"/>
      <w:r w:rsidR="001B40BA">
        <w:t xml:space="preserve"> to determine the associated domains of applicability for the toolchain</w:t>
      </w:r>
      <w:r w:rsidRPr="001A37E5">
        <w:t>.</w:t>
      </w:r>
    </w:p>
    <w:p w14:paraId="4196A4B2" w14:textId="11093B0C" w:rsidR="00CD65E3" w:rsidRPr="001A37E5" w:rsidRDefault="00CD65E3" w:rsidP="00CD65E3">
      <w:pPr>
        <w:pStyle w:val="SingleTxtG"/>
      </w:pPr>
      <w:r w:rsidRPr="001A37E5">
        <w:t>3.</w:t>
      </w:r>
      <w:r w:rsidRPr="001A37E5">
        <w:tab/>
      </w:r>
      <w:r w:rsidR="001B40BA">
        <w:t>T</w:t>
      </w:r>
      <w:r w:rsidRPr="001A37E5">
        <w:t xml:space="preserve">his framework should be general enough to be used for different M&amp;S types and applications. </w:t>
      </w:r>
      <w:r w:rsidR="001B40BA">
        <w:t>Unfortunately</w:t>
      </w:r>
      <w:r w:rsidRPr="001A37E5">
        <w:t xml:space="preserve">, the goal is </w:t>
      </w:r>
      <w:r w:rsidR="001B40BA">
        <w:t xml:space="preserve">further </w:t>
      </w:r>
      <w:r w:rsidRPr="001A37E5">
        <w:t xml:space="preserve">complicated by the </w:t>
      </w:r>
      <w:r w:rsidR="001B40BA">
        <w:t>range and</w:t>
      </w:r>
      <w:r w:rsidRPr="001A37E5">
        <w:t xml:space="preserve"> differences </w:t>
      </w:r>
      <w:r w:rsidR="001B40BA">
        <w:t>of</w:t>
      </w:r>
      <w:r w:rsidRPr="001A37E5">
        <w:t xml:space="preserve"> ADS features and the variety of simulation tools and toolchains</w:t>
      </w:r>
      <w:r w:rsidR="001B40BA">
        <w:t xml:space="preserve"> that are used</w:t>
      </w:r>
      <w:r w:rsidRPr="001A37E5">
        <w:t xml:space="preserve">. These considerations lead </w:t>
      </w:r>
      <w:proofErr w:type="gramStart"/>
      <w:r w:rsidRPr="001A37E5">
        <w:t xml:space="preserve">to  </w:t>
      </w:r>
      <w:r w:rsidR="001B40BA">
        <w:t>the</w:t>
      </w:r>
      <w:proofErr w:type="gramEnd"/>
      <w:r w:rsidR="001B40BA">
        <w:t xml:space="preserve"> decision </w:t>
      </w:r>
      <w:r w:rsidR="00092583">
        <w:t xml:space="preserve">to use </w:t>
      </w:r>
      <w:r w:rsidRPr="001A37E5">
        <w:t>a</w:t>
      </w:r>
      <w:r w:rsidR="00092583">
        <w:t>n</w:t>
      </w:r>
      <w:r w:rsidRPr="001A37E5">
        <w:t xml:space="preserve"> (risk-based/informed) credibility assessment framework </w:t>
      </w:r>
      <w:r w:rsidR="00092583">
        <w:t>that can be applied</w:t>
      </w:r>
      <w:r w:rsidRPr="001A37E5">
        <w:t xml:space="preserve"> to all M&amp;S applications. </w:t>
      </w:r>
    </w:p>
    <w:p w14:paraId="4B391482" w14:textId="4CD710E1" w:rsidR="00CD65E3" w:rsidRPr="001A37E5" w:rsidRDefault="00CD65E3" w:rsidP="00CD65E3">
      <w:pPr>
        <w:pStyle w:val="SingleTxtG"/>
      </w:pPr>
      <w:r w:rsidRPr="001A37E5">
        <w:t>4.</w:t>
      </w:r>
      <w:r w:rsidRPr="001A37E5">
        <w:tab/>
        <w:t xml:space="preserve">The proposed credibility assessment framework provides a general description of the main aspects </w:t>
      </w:r>
      <w:r w:rsidR="00092583">
        <w:t>needed</w:t>
      </w:r>
      <w:r w:rsidRPr="001A37E5">
        <w:t xml:space="preserve"> for assessing the credibility of a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6FA9C329" w:rsidR="00CD65E3" w:rsidRPr="001A37E5" w:rsidRDefault="00CD65E3" w:rsidP="00CD65E3">
      <w:pPr>
        <w:pStyle w:val="SingleTxtG"/>
      </w:pPr>
      <w:r w:rsidRPr="001A37E5">
        <w:t>6.</w:t>
      </w:r>
      <w:r w:rsidRPr="001A37E5">
        <w:tab/>
        <w:t xml:space="preserve">It is recommended that </w:t>
      </w:r>
      <w:r w:rsidR="00092583">
        <w:t xml:space="preserve">the </w:t>
      </w:r>
      <w:r w:rsidRPr="001A37E5">
        <w:t xml:space="preserve">M&amp;S </w:t>
      </w:r>
      <w:r w:rsidR="00092583">
        <w:t xml:space="preserve">toolchain could </w:t>
      </w:r>
      <w:r w:rsidRPr="001A37E5">
        <w:t xml:space="preserve">be used for virtual testing if </w:t>
      </w:r>
      <w:r w:rsidR="00092583">
        <w:t>its</w:t>
      </w:r>
      <w:r w:rsidRPr="001A37E5">
        <w:t xml:space="preserve"> credibility is established by evaluating its fitness for the intended purpose. It is recommended that credibility is achieved by investigating and assessing five M&amp;S properties: </w:t>
      </w:r>
    </w:p>
    <w:p w14:paraId="19F98B7F" w14:textId="5EB0EBE9" w:rsidR="00CD65E3" w:rsidRPr="001A37E5" w:rsidRDefault="00CD65E3" w:rsidP="00CD65E3">
      <w:pPr>
        <w:pStyle w:val="SingleTxtG"/>
        <w:ind w:left="1701"/>
      </w:pPr>
      <w:r w:rsidRPr="001A37E5">
        <w:t>(a)</w:t>
      </w:r>
      <w:r w:rsidRPr="001A37E5">
        <w:tab/>
        <w:t>Capability – what the M&amp;S can do, and what are the associated</w:t>
      </w:r>
      <w:r w:rsidR="00092583">
        <w:t xml:space="preserve"> </w:t>
      </w:r>
      <w:proofErr w:type="gramStart"/>
      <w:r w:rsidR="00092583">
        <w:t>risks</w:t>
      </w:r>
      <w:r w:rsidRPr="001A37E5">
        <w:t>;</w:t>
      </w:r>
      <w:proofErr w:type="gramEnd"/>
    </w:p>
    <w:p w14:paraId="156951EB" w14:textId="77777777" w:rsidR="00CD65E3" w:rsidRPr="001A37E5" w:rsidRDefault="00CD65E3" w:rsidP="00CD65E3">
      <w:pPr>
        <w:pStyle w:val="SingleTxtG"/>
        <w:ind w:left="1701"/>
      </w:pPr>
      <w:r w:rsidRPr="001A37E5">
        <w:t>(b)</w:t>
      </w:r>
      <w:r w:rsidRPr="001A37E5">
        <w:tab/>
        <w:t xml:space="preserve">Accuracy – how well M&amp;S does reproduce the target </w:t>
      </w:r>
      <w:proofErr w:type="gramStart"/>
      <w:r w:rsidRPr="001A37E5">
        <w:t>data;</w:t>
      </w:r>
      <w:proofErr w:type="gramEnd"/>
    </w:p>
    <w:p w14:paraId="0478627E" w14:textId="612978FD" w:rsidR="00CD65E3" w:rsidRPr="001A37E5" w:rsidRDefault="00CD65E3" w:rsidP="00CD65E3">
      <w:pPr>
        <w:pStyle w:val="SingleTxtG"/>
        <w:ind w:left="1701"/>
      </w:pPr>
      <w:r w:rsidRPr="001A37E5">
        <w:t>(c)</w:t>
      </w:r>
      <w:r w:rsidRPr="001A37E5">
        <w:tab/>
        <w:t xml:space="preserve">Correctness – how sound &amp; robust </w:t>
      </w:r>
      <w:r w:rsidR="009E6035">
        <w:t>is</w:t>
      </w:r>
      <w:r w:rsidRPr="001A37E5">
        <w:t xml:space="preserve"> </w:t>
      </w:r>
      <w:r w:rsidR="009E6035">
        <w:t xml:space="preserve">the </w:t>
      </w:r>
      <w:r w:rsidRPr="001A37E5">
        <w:t xml:space="preserve">M&amp;S data and </w:t>
      </w:r>
      <w:r w:rsidR="009E6035">
        <w:t xml:space="preserve">the </w:t>
      </w:r>
      <w:r w:rsidRPr="001A37E5">
        <w:t>algorithm</w:t>
      </w:r>
      <w:r w:rsidR="009E6035">
        <w:t xml:space="preserve"> in the </w:t>
      </w:r>
      <w:proofErr w:type="gramStart"/>
      <w:r w:rsidR="009E6035">
        <w:t>tools</w:t>
      </w:r>
      <w:r w:rsidRPr="001A37E5">
        <w:t>;</w:t>
      </w:r>
      <w:proofErr w:type="gramEnd"/>
    </w:p>
    <w:p w14:paraId="19671F24" w14:textId="0F136E2F" w:rsidR="00CD65E3" w:rsidRPr="001A37E5" w:rsidRDefault="00CD65E3" w:rsidP="00CD65E3">
      <w:pPr>
        <w:pStyle w:val="SingleTxtG"/>
        <w:ind w:left="2268" w:hanging="567"/>
      </w:pPr>
      <w:r w:rsidRPr="001A37E5">
        <w:lastRenderedPageBreak/>
        <w:t>(d)</w:t>
      </w:r>
      <w:r w:rsidRPr="001A37E5">
        <w:tab/>
        <w:t xml:space="preserve">Usability – what training and experience is needed and what </w:t>
      </w:r>
      <w:r w:rsidR="009E6035">
        <w:t xml:space="preserve">is the </w:t>
      </w:r>
      <w:r w:rsidRPr="001A37E5">
        <w:t xml:space="preserve">quality of the process </w:t>
      </w:r>
      <w:r w:rsidR="009E6035">
        <w:t>that manage its use</w:t>
      </w:r>
      <w:r w:rsidRPr="001A37E5">
        <w:t>.</w:t>
      </w:r>
    </w:p>
    <w:p w14:paraId="242277BB" w14:textId="0BD1184F" w:rsidR="00CD65E3" w:rsidRPr="001A37E5" w:rsidRDefault="00CD65E3" w:rsidP="00CD65E3">
      <w:pPr>
        <w:pStyle w:val="SingleTxtG"/>
        <w:ind w:firstLine="567"/>
      </w:pPr>
      <w:r w:rsidRPr="001A37E5">
        <w:t>(e)</w:t>
      </w:r>
      <w:r w:rsidRPr="001A37E5">
        <w:tab/>
        <w:t xml:space="preserve">Fit for Purpose – how suitable </w:t>
      </w:r>
      <w:r w:rsidR="009E6035">
        <w:t xml:space="preserve">is </w:t>
      </w:r>
      <w:r w:rsidRPr="001A37E5">
        <w:t xml:space="preserve">the M&amp;S </w:t>
      </w:r>
      <w:r w:rsidR="009E6035">
        <w:t xml:space="preserve">toolchain </w:t>
      </w:r>
      <w:r w:rsidRPr="001A37E5">
        <w:t xml:space="preserve">for the </w:t>
      </w:r>
      <w:r w:rsidR="009E6035">
        <w:t xml:space="preserve">assessment of the </w:t>
      </w:r>
      <w:r w:rsidRPr="001A37E5">
        <w:t xml:space="preserve">ADS </w:t>
      </w:r>
      <w:r w:rsidR="009E6035">
        <w:t>within its ODD</w:t>
      </w:r>
      <w:r w:rsidRPr="001A37E5">
        <w:t xml:space="preserve">. </w:t>
      </w:r>
    </w:p>
    <w:p w14:paraId="5957F7A1" w14:textId="77777777" w:rsidR="00CD65E3" w:rsidRPr="001A37E5" w:rsidRDefault="00CD65E3" w:rsidP="00CD65E3">
      <w:pPr>
        <w:spacing w:before="240"/>
        <w:ind w:left="1701" w:right="1134"/>
        <w:rPr>
          <w:b/>
          <w:bCs/>
        </w:rPr>
      </w:pPr>
      <w:r w:rsidRPr="001A37E5">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en-GB"/>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0404337C"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w:t>
      </w:r>
      <w:r w:rsidR="001620BD">
        <w:t xml:space="preserve"> an</w:t>
      </w:r>
      <w:r w:rsidRPr="001A37E5">
        <w:t xml:space="preserve"> indicati</w:t>
      </w:r>
      <w:r w:rsidR="001620BD">
        <w:t>o</w:t>
      </w:r>
      <w:r w:rsidRPr="001A37E5">
        <w:t xml:space="preserve">n </w:t>
      </w:r>
      <w:r w:rsidR="001620BD">
        <w:t xml:space="preserve">of </w:t>
      </w:r>
      <w:r w:rsidRPr="001A37E5">
        <w:t xml:space="preserve">the levels of confidence in results. In other words, the credibility is established by evaluating the </w:t>
      </w:r>
      <w:r w:rsidR="001620BD">
        <w:t>key</w:t>
      </w:r>
      <w:r w:rsidRPr="001A37E5">
        <w:t xml:space="preserve"> influencing factors that are </w:t>
      </w:r>
      <w:r w:rsidR="001620BD">
        <w:t>the</w:t>
      </w:r>
      <w:r w:rsidRPr="001A37E5">
        <w:t xml:space="preserve"> main contributors </w:t>
      </w:r>
      <w:r w:rsidR="001620BD">
        <w:t xml:space="preserve">to the behaviour of the models and simulation tools </w:t>
      </w:r>
      <w:r w:rsidRPr="001A37E5">
        <w:t xml:space="preserve">and therefore </w:t>
      </w:r>
      <w:r w:rsidR="001620BD">
        <w:t>affect</w:t>
      </w:r>
      <w:r w:rsidRPr="001A37E5">
        <w:t xml:space="preserve"> the overall M&amp;S </w:t>
      </w:r>
      <w:r w:rsidR="001620BD">
        <w:t xml:space="preserve">toolchain </w:t>
      </w:r>
      <w:r w:rsidRPr="001A37E5">
        <w:t xml:space="preserve">credibility: </w:t>
      </w:r>
      <w:r w:rsidR="000E765E">
        <w:t>The following all have an influence on the overall M&amp;S credibility; organizational management of the M&amp;S activity,</w:t>
      </w:r>
      <w:r w:rsidRPr="001A37E5">
        <w:t xml:space="preserve"> team's experience and expertise, </w:t>
      </w:r>
      <w:r w:rsidR="000E765E">
        <w:t>the</w:t>
      </w:r>
      <w:r w:rsidRPr="001A37E5">
        <w:t xml:space="preserve"> analysis and description</w:t>
      </w:r>
      <w:r w:rsidR="000E765E">
        <w:t xml:space="preserve"> of the chosen M&amp;S toolset</w:t>
      </w:r>
      <w:r w:rsidRPr="001A37E5">
        <w:t xml:space="preserve">, </w:t>
      </w:r>
      <w:r w:rsidR="000E765E">
        <w:t>the</w:t>
      </w:r>
      <w:r w:rsidRPr="001A37E5">
        <w:t xml:space="preserve"> pedigree</w:t>
      </w:r>
      <w:r w:rsidR="000E765E">
        <w:t xml:space="preserve"> of the data and inputs</w:t>
      </w:r>
      <w:r w:rsidRPr="001A37E5">
        <w:t xml:space="preserve">, verification, validation, uncertainty characterization. </w:t>
      </w:r>
      <w:r w:rsidR="000E765E">
        <w:t>How well e</w:t>
      </w:r>
      <w:r w:rsidRPr="001A37E5">
        <w:t xml:space="preserve">ach of these factors </w:t>
      </w:r>
      <w:r w:rsidR="000E765E">
        <w:t xml:space="preserve">is addressed </w:t>
      </w:r>
      <w:r w:rsidRPr="001A37E5">
        <w:t>indicates the level of quality achieved by M&amp;S</w:t>
      </w:r>
      <w:r w:rsidR="000E765E">
        <w:t xml:space="preserve"> toolchain</w:t>
      </w:r>
      <w:r w:rsidRPr="001A37E5">
        <w:t xml:space="preserve">, and the comparison between the obtained levels and the required levels </w:t>
      </w:r>
      <w:r w:rsidR="000E765E">
        <w:t xml:space="preserve">provides a qualitative measure </w:t>
      </w:r>
      <w:r w:rsidR="007A4F43">
        <w:t>of</w:t>
      </w:r>
      <w:r w:rsidRPr="001A37E5">
        <w:t xml:space="preserve"> the M&amp;S credib</w:t>
      </w:r>
      <w:r w:rsidR="007A4F43">
        <w:t>ility</w:t>
      </w:r>
      <w:r w:rsidRPr="001A37E5">
        <w:t xml:space="preserve"> and fitness </w:t>
      </w:r>
      <w:r w:rsidR="007A4F43">
        <w:t>for its</w:t>
      </w:r>
      <w:r w:rsidRPr="001A37E5">
        <w:t xml:space="preserve"> use </w:t>
      </w:r>
      <w:r w:rsidR="007A4F43">
        <w:t>in</w:t>
      </w:r>
      <w:r w:rsidRPr="001A37E5">
        <w:t xml:space="preserve">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1CD19331" w14:textId="2C64EA0D" w:rsidR="00CD65E3" w:rsidRPr="001A37E5" w:rsidRDefault="00CD65E3" w:rsidP="00443C64">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5A73001A" w:rsidR="00CD65E3" w:rsidRPr="001A37E5" w:rsidRDefault="00CD65E3" w:rsidP="00CD65E3">
      <w:pPr>
        <w:pStyle w:val="SingleTxtG"/>
        <w:ind w:left="1701"/>
      </w:pPr>
      <w:r w:rsidRPr="001A37E5">
        <w:t>(a)</w:t>
      </w:r>
      <w:r w:rsidRPr="001A37E5">
        <w:tab/>
        <w:t xml:space="preserve">Describe the modifications within the </w:t>
      </w:r>
      <w:r w:rsidR="007A4F43">
        <w:t xml:space="preserve">M&amp;S toolchain </w:t>
      </w:r>
      <w:r w:rsidRPr="001A37E5">
        <w:t>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65EDB2B3" w:rsidR="00CD65E3" w:rsidRPr="001A37E5" w:rsidRDefault="00CD65E3" w:rsidP="00CD65E3">
      <w:pPr>
        <w:pStyle w:val="SingleTxtG"/>
        <w:ind w:left="1701"/>
      </w:pPr>
      <w:r w:rsidRPr="001A37E5">
        <w:lastRenderedPageBreak/>
        <w:t>(d)</w:t>
      </w:r>
      <w:r w:rsidRPr="001A37E5">
        <w:tab/>
        <w:t xml:space="preserve">Be supported throughout the full duration of the virtual </w:t>
      </w:r>
      <w:r w:rsidR="009F679D">
        <w:t>testing</w:t>
      </w:r>
      <w:r w:rsidRPr="001A37E5">
        <w:t xml:space="preserve"> utilization</w:t>
      </w:r>
    </w:p>
    <w:p w14:paraId="2DD49DF4" w14:textId="6AED5883" w:rsidR="00CD65E3" w:rsidRPr="001A37E5" w:rsidRDefault="00CD65E3" w:rsidP="00CD65E3">
      <w:pPr>
        <w:pStyle w:val="H23G"/>
      </w:pPr>
      <w:r w:rsidRPr="001A37E5">
        <w:tab/>
      </w:r>
      <w:r w:rsidR="009F679D">
        <w:t>1</w:t>
      </w:r>
      <w:r w:rsidRPr="001A37E5">
        <w:t>.</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1A37E5" w:rsidRDefault="00CD65E3" w:rsidP="00CD65E3">
      <w:pPr>
        <w:pStyle w:val="SingleTxtG"/>
      </w:pPr>
      <w:r w:rsidRPr="001A37E5">
        <w:t>11.</w:t>
      </w:r>
      <w:r w:rsidRPr="001A37E5">
        <w:tab/>
        <w:t xml:space="preserve">Quality check of virtual data. Data completeness, accuracy, and consistency are ensured throughout the releases and lifetime of </w:t>
      </w:r>
      <w:proofErr w:type="gramStart"/>
      <w:r w:rsidRPr="001A37E5">
        <w:t>an</w:t>
      </w:r>
      <w:proofErr w:type="gramEnd"/>
      <w:r w:rsidRPr="001A37E5">
        <w:t xml:space="preserve"> tool or toolchain to support the verification and validation procedures.</w:t>
      </w:r>
    </w:p>
    <w:p w14:paraId="53E03993" w14:textId="2E69917A" w:rsidR="00CD65E3" w:rsidRPr="001A37E5" w:rsidRDefault="00CD65E3" w:rsidP="00CD65E3">
      <w:pPr>
        <w:pStyle w:val="H23G"/>
      </w:pPr>
      <w:r w:rsidRPr="001A37E5">
        <w:tab/>
      </w:r>
      <w:r w:rsidR="009F679D">
        <w:t>2</w:t>
      </w:r>
      <w:r w:rsidRPr="001A37E5">
        <w:t>.</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22364266" w:rsidR="00CD65E3" w:rsidRPr="001A37E5" w:rsidRDefault="00CD65E3" w:rsidP="00CD65E3">
      <w:pPr>
        <w:pStyle w:val="SingleTxtG"/>
      </w:pPr>
      <w:r w:rsidRPr="001A37E5">
        <w:t>13.</w:t>
      </w:r>
      <w:r w:rsidRPr="001A37E5">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4E1913">
        <w:t xml:space="preserve">the </w:t>
      </w:r>
      <w:r w:rsidRPr="001A37E5">
        <w:t>M&amp;S or misinterpretation of its results.</w:t>
      </w:r>
    </w:p>
    <w:p w14:paraId="6EA14736" w14:textId="77777777" w:rsidR="00CD65E3" w:rsidRPr="001A37E5" w:rsidRDefault="00CD65E3" w:rsidP="00CD65E3">
      <w:pPr>
        <w:pStyle w:val="SingleTxtG"/>
      </w:pPr>
      <w:r w:rsidRPr="001A37E5">
        <w:t>14.</w:t>
      </w:r>
      <w:r w:rsidRPr="001A37E5">
        <w:tab/>
        <w:t>In this perspective, important to establish the basis for the ADS manufacturer’s confidence on the experience and expertise of:</w:t>
      </w:r>
    </w:p>
    <w:p w14:paraId="3C35C692" w14:textId="77777777" w:rsidR="00CD65E3" w:rsidRPr="001A37E5" w:rsidRDefault="00CD65E3" w:rsidP="00CD65E3">
      <w:pPr>
        <w:pStyle w:val="SingleTxtG"/>
        <w:ind w:left="1701"/>
      </w:pPr>
      <w:r w:rsidRPr="001A37E5">
        <w:t>(a)</w:t>
      </w:r>
      <w:r w:rsidRPr="001A37E5">
        <w:tab/>
        <w:t>The teams that will validate the simulation toolchain and,</w:t>
      </w:r>
    </w:p>
    <w:p w14:paraId="760FB4DD" w14:textId="77777777" w:rsidR="00CD65E3" w:rsidRPr="001A37E5" w:rsidRDefault="00CD65E3" w:rsidP="00CD65E3">
      <w:pPr>
        <w:pStyle w:val="SingleTxtG"/>
        <w:ind w:left="2268" w:hanging="567"/>
      </w:pPr>
      <w:r w:rsidRPr="001A37E5">
        <w:t>(b)</w:t>
      </w:r>
      <w:r w:rsidRPr="001A37E5">
        <w:tab/>
        <w:t>The teams that will use the validated simulation for the execution of virtual testing with the purpose of validating the ADS.</w:t>
      </w:r>
    </w:p>
    <w:p w14:paraId="539A7CB8" w14:textId="77777777" w:rsidR="00CD65E3" w:rsidRPr="001A37E5" w:rsidRDefault="00CD65E3" w:rsidP="00CD65E3">
      <w:pPr>
        <w:pStyle w:val="SingleTxtG"/>
      </w:pPr>
      <w:r w:rsidRPr="001A37E5">
        <w:t>15.</w:t>
      </w:r>
      <w:r w:rsidRPr="001A37E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1A37E5" w:rsidRDefault="00CD65E3" w:rsidP="00CD65E3">
      <w:pPr>
        <w:pStyle w:val="SingleTxtG"/>
      </w:pPr>
      <w:r w:rsidRPr="001A37E5">
        <w:t>16.</w:t>
      </w:r>
      <w:r w:rsidRPr="001A37E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1A37E5">
        <w:t>17.</w:t>
      </w:r>
      <w:r w:rsidRPr="001A37E5">
        <w:tab/>
        <w:t>The team’s Experience and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w:t>
      </w:r>
      <w:proofErr w:type="gramStart"/>
      <w:r w:rsidRPr="001A37E5">
        <w:t>maintained</w:t>
      </w:r>
      <w:proofErr w:type="gramEnd"/>
      <w:r w:rsidRPr="001A37E5">
        <w:t xml:space="preserve"> and documented: </w:t>
      </w:r>
    </w:p>
    <w:p w14:paraId="6FB01DAB" w14:textId="77777777" w:rsidR="00CD65E3" w:rsidRPr="001A37E5" w:rsidRDefault="00CD65E3" w:rsidP="00CD65E3">
      <w:pPr>
        <w:pStyle w:val="SingleTxtG"/>
        <w:ind w:left="1701"/>
      </w:pPr>
      <w:r w:rsidRPr="001A37E5">
        <w:t>(a)</w:t>
      </w:r>
      <w:r w:rsidRPr="001A37E5">
        <w:tab/>
        <w:t xml:space="preserve">Process to identify and evaluate the individual’s competence and </w:t>
      </w:r>
      <w:proofErr w:type="gramStart"/>
      <w:r w:rsidRPr="001A37E5">
        <w:t>skills;</w:t>
      </w:r>
      <w:proofErr w:type="gramEnd"/>
    </w:p>
    <w:p w14:paraId="526F105F" w14:textId="77777777" w:rsidR="00CD65E3" w:rsidRPr="001A37E5" w:rsidRDefault="00CD65E3" w:rsidP="00CD65E3">
      <w:pPr>
        <w:pStyle w:val="SingleTxtG"/>
        <w:ind w:left="1701"/>
      </w:pPr>
      <w:r w:rsidRPr="001A37E5">
        <w:t>(b)</w:t>
      </w:r>
      <w:r w:rsidRPr="001A37E5">
        <w:tab/>
        <w:t>Process for training competent personnel to perform M&amp;S-related duties</w:t>
      </w:r>
    </w:p>
    <w:p w14:paraId="09D3F20B" w14:textId="77777777" w:rsidR="00CD65E3" w:rsidRPr="001A37E5" w:rsidRDefault="00CD65E3" w:rsidP="00CD65E3">
      <w:pPr>
        <w:pStyle w:val="H23G"/>
      </w:pPr>
      <w:r w:rsidRPr="001A37E5">
        <w:tab/>
        <w:t>(b)</w:t>
      </w:r>
      <w:r w:rsidRPr="001A37E5">
        <w:tab/>
        <w:t>Team level:</w:t>
      </w:r>
    </w:p>
    <w:p w14:paraId="22F94832" w14:textId="77777777" w:rsidR="00CD65E3" w:rsidRPr="001A37E5" w:rsidRDefault="00CD65E3" w:rsidP="00CD65E3">
      <w:pPr>
        <w:pStyle w:val="SingleTxtG"/>
      </w:pPr>
      <w:r w:rsidRPr="001A37E5">
        <w:t>19.</w:t>
      </w:r>
      <w:r w:rsidRPr="001A37E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1A37E5" w:rsidRDefault="00CD65E3" w:rsidP="00CD65E3">
      <w:pPr>
        <w:pStyle w:val="SingleTxtG"/>
      </w:pPr>
      <w:r w:rsidRPr="001A37E5">
        <w:t>20.</w:t>
      </w:r>
      <w:r w:rsidRPr="001A37E5">
        <w:tab/>
        <w:t>The ADS manufacturer should then:</w:t>
      </w:r>
    </w:p>
    <w:p w14:paraId="29F5EAFE" w14:textId="77777777" w:rsidR="00CD65E3" w:rsidRPr="001A37E5" w:rsidRDefault="00CD65E3" w:rsidP="00CD65E3">
      <w:pPr>
        <w:pStyle w:val="SingleTxtG"/>
        <w:ind w:left="2268" w:hanging="567"/>
      </w:pPr>
      <w:r w:rsidRPr="001A37E5">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lastRenderedPageBreak/>
        <w:t>(b)</w:t>
      </w:r>
      <w:r w:rsidRPr="001A37E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1A37E5" w:rsidRDefault="00CD65E3" w:rsidP="00CD65E3">
      <w:pPr>
        <w:pStyle w:val="SingleTxtG"/>
      </w:pPr>
      <w:r w:rsidRPr="001A37E5">
        <w:t>21.</w:t>
      </w:r>
      <w:r w:rsidRPr="001A37E5">
        <w:tab/>
        <w:t xml:space="preserve">The ADS manufacturer’s demonstration of how it applies the principles of its Management Systems, </w:t>
      </w:r>
      <w:proofErr w:type="gramStart"/>
      <w:r w:rsidRPr="001A37E5">
        <w:t>e.g.</w:t>
      </w:r>
      <w:proofErr w:type="gramEnd"/>
      <w:r w:rsidRPr="001A37E5">
        <w:t xml:space="preserve">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t>
      </w:r>
      <w:proofErr w:type="gramStart"/>
      <w:r w:rsidRPr="001A37E5">
        <w:t>with regard to</w:t>
      </w:r>
      <w:proofErr w:type="gramEnd"/>
      <w:r w:rsidRPr="001A37E5">
        <w:t xml:space="preserve"> the experience and expertise of the organization or its members.</w:t>
      </w:r>
    </w:p>
    <w:p w14:paraId="3214BF22" w14:textId="77777777" w:rsidR="00CD65E3" w:rsidRPr="001A37E5" w:rsidRDefault="00CD65E3" w:rsidP="00CD65E3">
      <w:pPr>
        <w:pStyle w:val="H23G"/>
      </w:pPr>
      <w:r w:rsidRPr="001A37E5">
        <w:tab/>
        <w:t>4.</w:t>
      </w:r>
      <w:r w:rsidRPr="001A37E5">
        <w:tab/>
        <w:t>Data/Input pedigree</w:t>
      </w:r>
    </w:p>
    <w:p w14:paraId="60F538CB" w14:textId="77777777" w:rsidR="00CD65E3" w:rsidRPr="001A37E5" w:rsidRDefault="00CD65E3" w:rsidP="00CD65E3">
      <w:pPr>
        <w:pStyle w:val="SingleTxtG"/>
      </w:pPr>
      <w:r w:rsidRPr="001A37E5">
        <w:t>22.</w:t>
      </w:r>
      <w:r w:rsidRPr="001A37E5">
        <w:tab/>
        <w:t>The data/input pedigree contains a record of traceability about the ADS manufacturer’s data used in the validation of the M&amp;S.</w:t>
      </w:r>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 xml:space="preserve">The ADS manufacturer should document the data used to validate the models included in the tool or toolchain and note important quality </w:t>
      </w:r>
      <w:proofErr w:type="gramStart"/>
      <w:r w:rsidRPr="001A37E5">
        <w:t>characteristics;</w:t>
      </w:r>
      <w:proofErr w:type="gramEnd"/>
    </w:p>
    <w:p w14:paraId="06EE70B6" w14:textId="77777777" w:rsidR="00CD65E3" w:rsidRPr="001A37E5" w:rsidRDefault="00CD65E3" w:rsidP="00CD65E3">
      <w:pPr>
        <w:pStyle w:val="SingleTxtG"/>
        <w:ind w:left="1689" w:hanging="555"/>
      </w:pPr>
      <w:r w:rsidRPr="001A37E5">
        <w:t>(b)</w:t>
      </w:r>
      <w:r w:rsidRPr="001A37E5">
        <w:tab/>
        <w:t xml:space="preserve">The ADS manufacturer should provide documentation showing that the data used to validate the models covers the intended functionalities that the toolchain aims at </w:t>
      </w:r>
      <w:proofErr w:type="gramStart"/>
      <w:r w:rsidRPr="001A37E5">
        <w:t>virtualizing;</w:t>
      </w:r>
      <w:proofErr w:type="gramEnd"/>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w:t>
      </w:r>
      <w:proofErr w:type="gramStart"/>
      <w:r w:rsidRPr="001A37E5">
        <w:t>e.g.</w:t>
      </w:r>
      <w:proofErr w:type="gramEnd"/>
      <w:r w:rsidRPr="001A37E5">
        <w:t xml:space="preserve">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1A37E5" w:rsidRDefault="00CD65E3" w:rsidP="00CD65E3">
      <w:pPr>
        <w:pStyle w:val="H23G"/>
      </w:pPr>
      <w:r w:rsidRPr="001A37E5">
        <w:tab/>
        <w:t>5.</w:t>
      </w:r>
      <w:r w:rsidRPr="001A37E5">
        <w:tab/>
        <w:t>Data/Output pedigree</w:t>
      </w:r>
    </w:p>
    <w:p w14:paraId="63BD3A9A" w14:textId="77777777" w:rsidR="00CD65E3" w:rsidRPr="001A37E5" w:rsidRDefault="00CD65E3" w:rsidP="00CD65E3">
      <w:pPr>
        <w:pStyle w:val="SingleTxtG"/>
      </w:pPr>
      <w:r w:rsidRPr="001A37E5">
        <w:t>24.</w:t>
      </w:r>
      <w:r w:rsidRPr="001A37E5">
        <w:tab/>
        <w:t>The data/output pedigree contains a record of the M&amp;S outputs used for the ADS validation.</w:t>
      </w:r>
      <w:r w:rsidRPr="001A37E5">
        <w:tab/>
      </w:r>
    </w:p>
    <w:p w14:paraId="6D7E2133" w14:textId="77777777" w:rsidR="00CD65E3" w:rsidRPr="001A37E5" w:rsidRDefault="00CD65E3" w:rsidP="00CD65E3">
      <w:pPr>
        <w:pStyle w:val="H23G"/>
      </w:pPr>
      <w:r w:rsidRPr="001A37E5">
        <w:tab/>
        <w:t>(a)</w:t>
      </w:r>
      <w:r w:rsidRPr="001A37E5">
        <w:tab/>
        <w:t>Description of the data generated by the M&amp;S</w:t>
      </w:r>
    </w:p>
    <w:p w14:paraId="1ACC9A04" w14:textId="77777777" w:rsidR="00CD65E3" w:rsidRPr="001A37E5" w:rsidRDefault="00CD65E3" w:rsidP="00CD65E3">
      <w:pPr>
        <w:pStyle w:val="SingleTxtG"/>
        <w:ind w:left="1689" w:hanging="555"/>
      </w:pPr>
      <w:r w:rsidRPr="001A37E5">
        <w:t>(a)</w:t>
      </w:r>
      <w:r w:rsidRPr="001A37E5">
        <w:tab/>
        <w:t xml:space="preserve">The ADS manufacturer should provide information on any data and scenarios used for virtual testing toolchain validation. </w:t>
      </w:r>
    </w:p>
    <w:p w14:paraId="363D41ED" w14:textId="77777777" w:rsidR="00CD65E3" w:rsidRPr="001A37E5" w:rsidRDefault="00CD65E3" w:rsidP="00CD65E3">
      <w:pPr>
        <w:pStyle w:val="SingleTxtG"/>
        <w:ind w:left="1689" w:hanging="555"/>
      </w:pPr>
      <w:r w:rsidRPr="001A37E5">
        <w:t>(b)</w:t>
      </w:r>
      <w:r w:rsidRPr="001A37E5">
        <w:tab/>
        <w:t xml:space="preserve">The ADS manufacturer should document the exported data and note important quality characteristics </w:t>
      </w:r>
      <w:proofErr w:type="gramStart"/>
      <w:r w:rsidRPr="001A37E5">
        <w:t>e.g.</w:t>
      </w:r>
      <w:proofErr w:type="gramEnd"/>
      <w:r w:rsidRPr="001A37E5">
        <w:t xml:space="preserve"> using the correlation methodologies as defined Annex II.</w:t>
      </w:r>
    </w:p>
    <w:p w14:paraId="6716FCF5" w14:textId="77777777" w:rsidR="00CD65E3" w:rsidRPr="001A37E5" w:rsidRDefault="00CD65E3" w:rsidP="00CD65E3">
      <w:pPr>
        <w:pStyle w:val="SingleTxtG"/>
        <w:ind w:left="1689" w:hanging="555"/>
      </w:pPr>
      <w:r w:rsidRPr="001A37E5">
        <w:t>(c)</w:t>
      </w:r>
      <w:r w:rsidRPr="001A37E5">
        <w:tab/>
        <w:t>The ADS manufacturer should trace M&amp;S outputs to the corresponding simulation setup:</w:t>
      </w:r>
    </w:p>
    <w:p w14:paraId="77F3375D"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t>Effect of the data quality M&amp;S credibility</w:t>
      </w:r>
    </w:p>
    <w:p w14:paraId="489FEE5C" w14:textId="77777777" w:rsidR="00CD65E3" w:rsidRPr="001A37E5" w:rsidRDefault="00CD65E3" w:rsidP="00CD65E3">
      <w:pPr>
        <w:pStyle w:val="SingleTxtG"/>
        <w:ind w:left="1689" w:hanging="555"/>
      </w:pPr>
      <w:r w:rsidRPr="001A37E5">
        <w:t>(a)</w:t>
      </w:r>
      <w:r w:rsidRPr="001A37E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1A37E5" w:rsidRDefault="00CD65E3" w:rsidP="00CD65E3">
      <w:pPr>
        <w:pStyle w:val="SingleTxtG"/>
        <w:ind w:left="1689" w:hanging="555"/>
      </w:pPr>
      <w:r w:rsidRPr="001A37E5">
        <w:t>(b)</w:t>
      </w:r>
      <w:r w:rsidRPr="001A37E5">
        <w:tab/>
        <w:t>The output data should allow consistency/sanity check of the virtual models via possibly exploiting redundant information</w:t>
      </w:r>
    </w:p>
    <w:p w14:paraId="1204739A" w14:textId="77777777" w:rsidR="00CD65E3" w:rsidRPr="001A37E5" w:rsidRDefault="00CD65E3" w:rsidP="00CD65E3">
      <w:pPr>
        <w:pStyle w:val="H4G"/>
      </w:pPr>
      <w:r w:rsidRPr="001A37E5">
        <w:tab/>
        <w:t>(ii)</w:t>
      </w:r>
      <w:r w:rsidRPr="001A37E5">
        <w:tab/>
        <w:t>Managing stochastic models</w:t>
      </w:r>
    </w:p>
    <w:p w14:paraId="4FD393AA" w14:textId="77777777" w:rsidR="00CD65E3" w:rsidRPr="001A37E5" w:rsidRDefault="00CD65E3" w:rsidP="00CD65E3">
      <w:pPr>
        <w:pStyle w:val="SingleTxtG"/>
      </w:pPr>
      <w:r w:rsidRPr="001A37E5">
        <w:t>(a)</w:t>
      </w:r>
      <w:r w:rsidRPr="001A37E5">
        <w:tab/>
        <w:t>Stochastic models should be characterized in terms of their variance</w:t>
      </w:r>
    </w:p>
    <w:p w14:paraId="02D4CDDC" w14:textId="77777777" w:rsidR="00CD65E3" w:rsidRPr="001A37E5" w:rsidRDefault="00CD65E3" w:rsidP="00CD65E3">
      <w:pPr>
        <w:pStyle w:val="SingleTxtG"/>
        <w:ind w:left="1689" w:hanging="555"/>
      </w:pPr>
      <w:r w:rsidRPr="001A37E5">
        <w:t>(b)</w:t>
      </w:r>
      <w:r w:rsidRPr="001A37E5">
        <w:tab/>
        <w:t>The use of a stochastic models should not prohibit the possibility of deterministic re-execution</w:t>
      </w:r>
    </w:p>
    <w:p w14:paraId="38EA1005" w14:textId="77777777" w:rsidR="00CD65E3" w:rsidRPr="001A37E5" w:rsidRDefault="00CD65E3" w:rsidP="00CD65E3">
      <w:pPr>
        <w:pStyle w:val="H1G"/>
      </w:pPr>
      <w:r w:rsidRPr="001A37E5">
        <w:lastRenderedPageBreak/>
        <w:tab/>
        <w:t>B.</w:t>
      </w:r>
      <w:r w:rsidRPr="001A37E5">
        <w:tab/>
        <w:t>M&amp;S Analysis and Description</w:t>
      </w:r>
    </w:p>
    <w:p w14:paraId="067551E9" w14:textId="77777777" w:rsidR="00CD65E3" w:rsidRPr="001A37E5" w:rsidRDefault="00CD65E3" w:rsidP="00CD65E3">
      <w:pPr>
        <w:pStyle w:val="SingleTxtG"/>
      </w:pPr>
      <w:r w:rsidRPr="001A37E5">
        <w:t>25.</w:t>
      </w:r>
      <w:r w:rsidRPr="001A37E5">
        <w:tab/>
        <w:t xml:space="preserve">The M&amp;S analysis and description aim to define the whole toolchain and identify the parameter space that can be </w:t>
      </w:r>
      <w:proofErr w:type="spellStart"/>
      <w:r w:rsidRPr="001A37E5">
        <w:t>assessed</w:t>
      </w:r>
      <w:proofErr w:type="spellEnd"/>
      <w:r w:rsidRPr="001A37E5">
        <w:t xml:space="preserve"> via virtual testing. It defines the scope and limitations of the </w:t>
      </w:r>
      <w:r w:rsidRPr="001A37E5">
        <w:rPr>
          <w:i/>
          <w:iCs/>
        </w:rPr>
        <w:t>models</w:t>
      </w:r>
      <w:r w:rsidRPr="001A37E5">
        <w:t xml:space="preserve"> and tools and the uncertainty sources that can affect its results. </w:t>
      </w:r>
    </w:p>
    <w:p w14:paraId="5DD403B3" w14:textId="77777777" w:rsidR="00CD65E3" w:rsidRPr="001A37E5" w:rsidRDefault="00CD65E3" w:rsidP="00CD65E3">
      <w:pPr>
        <w:pStyle w:val="H23G"/>
      </w:pPr>
      <w:r w:rsidRPr="001A37E5">
        <w:rPr>
          <w:sz w:val="22"/>
          <w:szCs w:val="22"/>
        </w:rPr>
        <w:tab/>
      </w:r>
      <w:r w:rsidRPr="001A37E5">
        <w:t>1.</w:t>
      </w:r>
      <w:r w:rsidRPr="001A37E5">
        <w:tab/>
        <w:t>General description</w:t>
      </w:r>
    </w:p>
    <w:p w14:paraId="299EE2BD" w14:textId="77777777" w:rsidR="00CD65E3" w:rsidRPr="001A37E5" w:rsidRDefault="00CD65E3" w:rsidP="00CD65E3">
      <w:pPr>
        <w:pStyle w:val="SingleTxtG"/>
        <w:ind w:left="1689" w:hanging="555"/>
      </w:pPr>
      <w:r w:rsidRPr="001A37E5">
        <w:t>(a)</w:t>
      </w:r>
      <w:r w:rsidRPr="001A37E5">
        <w:tab/>
        <w:t xml:space="preserve">ADS manufacturer should provide a description of the complete toolchain along with how the simulation data will be used to support the ADS validation strategy. </w:t>
      </w:r>
    </w:p>
    <w:p w14:paraId="4F6D380A" w14:textId="77777777" w:rsidR="00CD65E3" w:rsidRPr="001A37E5" w:rsidRDefault="00CD65E3" w:rsidP="00CD65E3">
      <w:pPr>
        <w:pStyle w:val="SingleTxtG"/>
      </w:pPr>
      <w:r w:rsidRPr="001A37E5">
        <w:t>(b)</w:t>
      </w:r>
      <w:r w:rsidRPr="001A37E5">
        <w:tab/>
        <w:t>The ADS manufacturer should provide a clear description of the test objective.</w:t>
      </w:r>
    </w:p>
    <w:p w14:paraId="2C0BA722" w14:textId="77777777" w:rsidR="00CD65E3" w:rsidRPr="001A37E5" w:rsidRDefault="00CD65E3" w:rsidP="00CD65E3">
      <w:pPr>
        <w:pStyle w:val="H23G"/>
      </w:pPr>
      <w:r w:rsidRPr="001A37E5">
        <w:tab/>
        <w:t>2.</w:t>
      </w:r>
      <w:r w:rsidRPr="001A37E5">
        <w:tab/>
        <w:t>Assumptions, known limitations and uncertainty sources:</w:t>
      </w:r>
    </w:p>
    <w:p w14:paraId="5617927A" w14:textId="77777777" w:rsidR="00CD65E3" w:rsidRPr="001A37E5" w:rsidRDefault="00CD65E3" w:rsidP="00CD65E3">
      <w:pPr>
        <w:pStyle w:val="SingleTxtG"/>
        <w:ind w:left="1689" w:hanging="555"/>
      </w:pPr>
      <w:r w:rsidRPr="001A37E5">
        <w:t>(a)</w:t>
      </w:r>
      <w:r w:rsidRPr="001A37E5">
        <w:tab/>
        <w:t>The ADS manufacturer should motivate the modelling assumptions which guided the design of the M&amp;S toolchain</w:t>
      </w:r>
    </w:p>
    <w:p w14:paraId="615B24F7" w14:textId="77777777" w:rsidR="00CD65E3" w:rsidRPr="001A37E5" w:rsidRDefault="00CD65E3" w:rsidP="00CD65E3">
      <w:pPr>
        <w:pStyle w:val="SingleTxtG"/>
      </w:pPr>
      <w:r w:rsidRPr="001A37E5">
        <w:t>(b)</w:t>
      </w:r>
      <w:r w:rsidRPr="001A37E5">
        <w:tab/>
        <w:t>The ADS manufacturer should provide evidence on:</w:t>
      </w:r>
    </w:p>
    <w:p w14:paraId="00A5FEFC" w14:textId="77777777" w:rsidR="00CD65E3" w:rsidRPr="001A37E5" w:rsidRDefault="00CD65E3" w:rsidP="00CD65E3">
      <w:pPr>
        <w:pStyle w:val="SingleTxtG"/>
        <w:ind w:left="2268" w:hanging="567"/>
      </w:pPr>
      <w:r w:rsidRPr="001A37E5">
        <w:t>(</w:t>
      </w:r>
      <w:proofErr w:type="spellStart"/>
      <w:r w:rsidRPr="001A37E5">
        <w:t>i</w:t>
      </w:r>
      <w:proofErr w:type="spellEnd"/>
      <w:r w:rsidRPr="001A37E5">
        <w:t>)</w:t>
      </w:r>
      <w:r w:rsidRPr="001A37E5">
        <w:tab/>
        <w:t xml:space="preserve">How the manufacturer-defined assumptions play a role in defining the limitations of the </w:t>
      </w:r>
      <w:proofErr w:type="gramStart"/>
      <w:r w:rsidRPr="001A37E5">
        <w:t>toolchain;</w:t>
      </w:r>
      <w:proofErr w:type="gramEnd"/>
    </w:p>
    <w:p w14:paraId="7B33C88F" w14:textId="77777777" w:rsidR="00CD65E3" w:rsidRPr="001A37E5" w:rsidRDefault="00CD65E3" w:rsidP="00CD65E3">
      <w:pPr>
        <w:pStyle w:val="SingleTxtG"/>
        <w:ind w:firstLine="567"/>
      </w:pPr>
      <w:r w:rsidRPr="001A37E5">
        <w:t>(ii)</w:t>
      </w:r>
      <w:r w:rsidRPr="001A37E5">
        <w:tab/>
        <w:t>The level of fidelity required for the simulation models.</w:t>
      </w:r>
    </w:p>
    <w:p w14:paraId="0CA20CF1" w14:textId="77777777" w:rsidR="00CD65E3" w:rsidRPr="001A37E5" w:rsidRDefault="00CD65E3" w:rsidP="00CD65E3">
      <w:pPr>
        <w:pStyle w:val="SingleTxtG"/>
        <w:ind w:left="1689" w:hanging="555"/>
      </w:pPr>
      <w:r w:rsidRPr="001A37E5">
        <w:t>(c)</w:t>
      </w:r>
      <w:r w:rsidRPr="001A37E5">
        <w:tab/>
        <w:t>The ADS manufacturer should provide justification that the tolerance for simulation to real-world correlation is acceptable for the test objective</w:t>
      </w:r>
    </w:p>
    <w:p w14:paraId="3FD72349" w14:textId="77777777" w:rsidR="00CD65E3" w:rsidRPr="001A37E5" w:rsidRDefault="00CD65E3" w:rsidP="00CD65E3">
      <w:pPr>
        <w:pStyle w:val="SingleTxtG"/>
        <w:ind w:left="1689" w:hanging="555"/>
      </w:pPr>
      <w:r w:rsidRPr="001A37E5">
        <w:t>(d)</w:t>
      </w:r>
      <w:r w:rsidRPr="001A37E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7777777" w:rsidR="00CD65E3" w:rsidRPr="001A37E5" w:rsidRDefault="00CD65E3" w:rsidP="00CD65E3">
      <w:pPr>
        <w:pStyle w:val="SingleTxtG"/>
        <w:ind w:left="1689" w:hanging="555"/>
      </w:pPr>
      <w:r w:rsidRPr="001A37E5">
        <w:t>(a)</w:t>
      </w:r>
      <w:r w:rsidRPr="001A37E5">
        <w:tab/>
        <w:t xml:space="preserve">The credibility of virtual tool should be enforced by a clearly defined scope for the utilization of the developed models. </w:t>
      </w:r>
    </w:p>
    <w:p w14:paraId="7492DA60" w14:textId="77777777" w:rsidR="00CD65E3" w:rsidRPr="001A37E5" w:rsidRDefault="00CD65E3" w:rsidP="00CD65E3">
      <w:pPr>
        <w:pStyle w:val="SingleTxtG"/>
        <w:ind w:left="1689" w:hanging="555"/>
      </w:pPr>
      <w:r w:rsidRPr="001A37E5">
        <w:t>(b)</w:t>
      </w:r>
      <w:r w:rsidRPr="001A37E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1A37E5" w:rsidRDefault="00CD65E3" w:rsidP="00CD65E3">
      <w:pPr>
        <w:pStyle w:val="SingleTxtG"/>
        <w:ind w:left="1689" w:hanging="555"/>
      </w:pPr>
      <w:r w:rsidRPr="001A37E5">
        <w:t>(c)</w:t>
      </w:r>
      <w:r w:rsidRPr="001A37E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1A37E5" w:rsidRDefault="00CD65E3" w:rsidP="00CD65E3">
      <w:pPr>
        <w:pStyle w:val="SingleTxtG"/>
        <w:ind w:left="1689" w:hanging="555"/>
      </w:pPr>
      <w:r w:rsidRPr="001A37E5">
        <w:t>(d)</w:t>
      </w:r>
      <w:r w:rsidRPr="001A37E5">
        <w:tab/>
        <w:t>ADS manufacturers should provide a list of validation scenarios together with the corresponding parameter description limitations.</w:t>
      </w:r>
    </w:p>
    <w:p w14:paraId="348869B9" w14:textId="77777777" w:rsidR="00CD65E3" w:rsidRPr="001A37E5" w:rsidRDefault="00CD65E3" w:rsidP="00CD65E3">
      <w:pPr>
        <w:pStyle w:val="SingleTxtG"/>
        <w:ind w:left="1689" w:hanging="555"/>
      </w:pPr>
      <w:r w:rsidRPr="001A37E5">
        <w:t>(e)</w:t>
      </w:r>
      <w:r w:rsidRPr="001A37E5">
        <w:tab/>
        <w:t xml:space="preserve">ODD analysis is a crucial input to derive requirements, scope and effects that the M&amp;S must consider </w:t>
      </w:r>
      <w:proofErr w:type="gramStart"/>
      <w:r w:rsidRPr="001A37E5">
        <w:t>to support</w:t>
      </w:r>
      <w:proofErr w:type="gramEnd"/>
      <w:r w:rsidRPr="001A37E5">
        <w:t xml:space="preserve"> ADS validation.</w:t>
      </w:r>
    </w:p>
    <w:p w14:paraId="704CA1DD" w14:textId="77777777" w:rsidR="00CD65E3" w:rsidRPr="001A37E5" w:rsidRDefault="00CD65E3" w:rsidP="00CD65E3">
      <w:pPr>
        <w:pStyle w:val="SingleTxtG"/>
        <w:ind w:left="1689" w:hanging="555"/>
      </w:pPr>
      <w:r w:rsidRPr="001A37E5">
        <w:t>(f)</w:t>
      </w:r>
      <w:r w:rsidRPr="001A37E5">
        <w:tab/>
        <w:t xml:space="preserve">Parameters generated for the scenarios will define extrinsic and intrinsic data for the toolchain and the simulation models.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Pr="001A37E5">
        <w:t>critical</w:t>
      </w:r>
      <w:proofErr w:type="gramEnd"/>
      <w:r w:rsidRPr="001A37E5">
        <w:t xml:space="preserve">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 xml:space="preserve">The consequences on human safety </w:t>
      </w:r>
      <w:proofErr w:type="gramStart"/>
      <w:r w:rsidRPr="001A37E5">
        <w:t>e.g.</w:t>
      </w:r>
      <w:proofErr w:type="gramEnd"/>
      <w:r w:rsidRPr="001A37E5">
        <w:t xml:space="preserve"> severity classes in ISO 26262.</w:t>
      </w:r>
    </w:p>
    <w:p w14:paraId="0717330F" w14:textId="77777777" w:rsidR="00CD65E3" w:rsidRPr="001A37E5" w:rsidRDefault="00CD65E3" w:rsidP="00CD65E3">
      <w:pPr>
        <w:pStyle w:val="SingleTxtG"/>
        <w:spacing w:line="240" w:lineRule="auto"/>
        <w:ind w:firstLine="567"/>
      </w:pPr>
      <w:r w:rsidRPr="001A37E5">
        <w:t>(b)</w:t>
      </w:r>
      <w:r w:rsidRPr="001A37E5">
        <w:tab/>
        <w:t>The degree in which the simulated results influence’s the ADS.</w:t>
      </w:r>
    </w:p>
    <w:p w14:paraId="200E6C37" w14:textId="77777777" w:rsidR="00CD65E3" w:rsidRPr="001A37E5" w:rsidRDefault="00CD65E3" w:rsidP="00CD65E3">
      <w:pPr>
        <w:pStyle w:val="SingleTxtG"/>
      </w:pPr>
      <w:r w:rsidRPr="001A37E5">
        <w:lastRenderedPageBreak/>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 xml:space="preserve">Those models or tools that are clear candidates for following a full credibility </w:t>
      </w:r>
      <w:proofErr w:type="gramStart"/>
      <w:r w:rsidRPr="001A37E5">
        <w:t>assessment;</w:t>
      </w:r>
      <w:proofErr w:type="gramEnd"/>
    </w:p>
    <w:p w14:paraId="232E2BE1" w14:textId="77777777" w:rsidR="00CD65E3" w:rsidRPr="001A37E5" w:rsidRDefault="00CD65E3" w:rsidP="00CD65E3">
      <w:pPr>
        <w:pStyle w:val="SingleTxtG"/>
        <w:ind w:left="2268" w:hanging="567"/>
      </w:pPr>
      <w:r w:rsidRPr="001A37E5">
        <w:t>(b)</w:t>
      </w:r>
      <w:r w:rsidRPr="001A37E5">
        <w:tab/>
        <w:t xml:space="preserve">Those models or tools that may or may not be candidates for following the full credibility assessment at the discretion of the </w:t>
      </w:r>
      <w:proofErr w:type="gramStart"/>
      <w:r w:rsidRPr="001A37E5">
        <w:t>assessor;</w:t>
      </w:r>
      <w:proofErr w:type="gramEnd"/>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77777777"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proofErr w:type="gramStart"/>
      <w:r w:rsidRPr="001A37E5">
        <w:t>overall  toolchain</w:t>
      </w:r>
      <w:proofErr w:type="gramEnd"/>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 xml:space="preserve">The ADS manufacturer should document the execution of proper code verification techniques, </w:t>
      </w:r>
      <w:proofErr w:type="gramStart"/>
      <w:r w:rsidRPr="001A37E5">
        <w:t>e.g.</w:t>
      </w:r>
      <w:proofErr w:type="gramEnd"/>
      <w:r w:rsidRPr="001A37E5">
        <w:t xml:space="preserve"> static/dynamic code verification, convergence analysis and comparison with exact solutions if applicable</w:t>
      </w:r>
      <w:r w:rsidRPr="001A37E5">
        <w:footnoteReference w:id="4"/>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lastRenderedPageBreak/>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w:t>
      </w:r>
      <w:proofErr w:type="gramStart"/>
      <w:r w:rsidRPr="001A37E5">
        <w:t>e.g.</w:t>
      </w:r>
      <w:proofErr w:type="gramEnd"/>
      <w:r w:rsidRPr="001A37E5">
        <w:t xml:space="preserve">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1A37E5">
        <w:t>parameters;</w:t>
      </w:r>
      <w:proofErr w:type="gramEnd"/>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77777777" w:rsidR="00CD65E3" w:rsidRPr="001A37E5" w:rsidRDefault="00CD65E3" w:rsidP="00CD65E3">
      <w:pPr>
        <w:pStyle w:val="SingleTxtG"/>
        <w:ind w:left="1689" w:hanging="555"/>
      </w:pPr>
      <w:r w:rsidRPr="001A37E5">
        <w:t>(a)</w:t>
      </w:r>
      <w:r w:rsidRPr="001A37E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1A37E5" w:rsidRDefault="00CD65E3" w:rsidP="00CD65E3">
      <w:pPr>
        <w:pStyle w:val="SingleTxtG"/>
      </w:pPr>
      <w:r w:rsidRPr="001A37E5">
        <w:t>(b)</w:t>
      </w:r>
      <w:r w:rsidRPr="001A37E5">
        <w:tab/>
        <w:t>Metrics for validation may include:</w:t>
      </w:r>
    </w:p>
    <w:p w14:paraId="0D683F61" w14:textId="77777777" w:rsidR="00CD65E3" w:rsidRPr="001A37E5" w:rsidRDefault="00CD65E3" w:rsidP="00CD65E3">
      <w:pPr>
        <w:pStyle w:val="SingleTxtG"/>
        <w:ind w:left="1701"/>
      </w:pPr>
      <w:r w:rsidRPr="001A37E5">
        <w:t>(</w:t>
      </w:r>
      <w:proofErr w:type="spellStart"/>
      <w:r w:rsidRPr="001A37E5">
        <w:t>i</w:t>
      </w:r>
      <w:proofErr w:type="spellEnd"/>
      <w:r w:rsidRPr="001A37E5">
        <w:t>)</w:t>
      </w:r>
      <w:r w:rsidRPr="001A37E5">
        <w:tab/>
        <w:t xml:space="preserve">Discrete value analysis </w:t>
      </w:r>
      <w:proofErr w:type="gramStart"/>
      <w:r w:rsidRPr="001A37E5">
        <w:t>e.g.</w:t>
      </w:r>
      <w:proofErr w:type="gramEnd"/>
      <w:r w:rsidRPr="001A37E5">
        <w:t xml:space="preserve">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w:t>
      </w:r>
      <w:proofErr w:type="gramStart"/>
      <w:r w:rsidRPr="001A37E5">
        <w:t>e.g.</w:t>
      </w:r>
      <w:proofErr w:type="gramEnd"/>
      <w:r w:rsidRPr="001A37E5">
        <w:t xml:space="preserve"> positions, speeds, acceleration; </w:t>
      </w:r>
    </w:p>
    <w:p w14:paraId="7D06C483" w14:textId="77777777" w:rsidR="00CD65E3" w:rsidRPr="001A37E5" w:rsidRDefault="00CD65E3" w:rsidP="00CD65E3">
      <w:pPr>
        <w:pStyle w:val="SingleTxtG"/>
        <w:ind w:left="2268" w:hanging="567"/>
      </w:pPr>
      <w:r w:rsidRPr="001A37E5">
        <w:t>(iii)</w:t>
      </w:r>
      <w:r w:rsidRPr="001A37E5">
        <w:tab/>
        <w:t xml:space="preserve">Analysis of state changes </w:t>
      </w:r>
      <w:proofErr w:type="gramStart"/>
      <w:r w:rsidRPr="001A37E5">
        <w:t>e.g.</w:t>
      </w:r>
      <w:proofErr w:type="gramEnd"/>
      <w:r w:rsidRPr="001A37E5">
        <w:t xml:space="preserve">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77777777"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77777777" w:rsidR="00CD65E3" w:rsidRPr="001A37E5" w:rsidRDefault="00CD65E3" w:rsidP="00CD65E3">
      <w:pPr>
        <w:pStyle w:val="SingleTxtG"/>
        <w:ind w:left="2259" w:hanging="570"/>
      </w:pPr>
      <w:r w:rsidRPr="001A37E5">
        <w:t>(</w:t>
      </w:r>
      <w:proofErr w:type="spellStart"/>
      <w:r w:rsidRPr="001A37E5">
        <w:t>i</w:t>
      </w:r>
      <w:proofErr w:type="spellEnd"/>
      <w:r w:rsidRPr="001A37E5">
        <w:t>)</w:t>
      </w:r>
      <w:r w:rsidRPr="001A37E5">
        <w:tab/>
        <w:t xml:space="preserve">Validate Subsystem models </w:t>
      </w:r>
      <w:proofErr w:type="gramStart"/>
      <w:r w:rsidRPr="001A37E5">
        <w:t>e.g.</w:t>
      </w:r>
      <w:proofErr w:type="gramEnd"/>
      <w:r w:rsidRPr="001A37E5">
        <w:t xml:space="preserve">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roofErr w:type="gramStart"/>
      <w:r w:rsidRPr="001A37E5">
        <w:t>);</w:t>
      </w:r>
      <w:proofErr w:type="gramEnd"/>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roofErr w:type="gramStart"/>
      <w:r w:rsidRPr="001A37E5">
        <w:t>);</w:t>
      </w:r>
      <w:proofErr w:type="gramEnd"/>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 xml:space="preserve">Requirement for the correlation threshold is defined during the M&amp;S analysis. The validation should show that these KPIs are met. </w:t>
      </w:r>
      <w:proofErr w:type="gramStart"/>
      <w:r w:rsidRPr="001A37E5">
        <w:t>e.g.</w:t>
      </w:r>
      <w:proofErr w:type="gramEnd"/>
      <w:r w:rsidRPr="001A37E5">
        <w:t xml:space="preserve">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1A37E5">
        <w:t>all of</w:t>
      </w:r>
      <w:proofErr w:type="gramEnd"/>
      <w:r w:rsidRPr="001A37E5">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r>
      <w:r w:rsidRPr="001A37E5">
        <w:tab/>
        <w:t>Characterization of the uncertainty in the input data</w:t>
      </w:r>
    </w:p>
    <w:p w14:paraId="0731B24C" w14:textId="77777777" w:rsidR="00CD65E3" w:rsidRPr="001A37E5" w:rsidRDefault="00CD65E3" w:rsidP="00CD65E3">
      <w:pPr>
        <w:pStyle w:val="SingleTxtG"/>
      </w:pPr>
      <w:r w:rsidRPr="001A37E5">
        <w:t>38.</w:t>
      </w:r>
      <w:r w:rsidRPr="001A37E5">
        <w:tab/>
        <w:t xml:space="preserve">The ADS manufacturer should demonstrate they have estimated the model’s critical inputs by means of robust techniques such as providing multiple repetitions for the assessment of the </w:t>
      </w:r>
      <w:proofErr w:type="gramStart"/>
      <w:r w:rsidRPr="001A37E5">
        <w:t>quantity;</w:t>
      </w:r>
      <w:proofErr w:type="gramEnd"/>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 xml:space="preserve">The ADS manufacturer should demonstrate that when a model’s critical parameters cannot be fully determined they are characterized by means of a distribution and/or confidence </w:t>
      </w:r>
      <w:proofErr w:type="gramStart"/>
      <w:r w:rsidRPr="001A37E5">
        <w:t>intervals;</w:t>
      </w:r>
      <w:proofErr w:type="gramEnd"/>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w:t>
      </w:r>
      <w:proofErr w:type="gramStart"/>
      <w:r w:rsidRPr="001A37E5">
        <w:t>e.g.</w:t>
      </w:r>
      <w:proofErr w:type="gramEnd"/>
      <w:r w:rsidRPr="001A37E5">
        <w:t xml:space="preserve">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 xml:space="preserve">The ADS manufacturer should produce a document (a “simulation handbook”) structured using this outline to provide evidence for the topics </w:t>
      </w:r>
      <w:proofErr w:type="gramStart"/>
      <w:r w:rsidRPr="001A37E5">
        <w:t>presented;</w:t>
      </w:r>
      <w:proofErr w:type="gramEnd"/>
    </w:p>
    <w:p w14:paraId="2D27F3C0" w14:textId="77777777" w:rsidR="00CD65E3" w:rsidRPr="001A37E5" w:rsidRDefault="00CD65E3" w:rsidP="00CD65E3">
      <w:pPr>
        <w:pStyle w:val="SingleTxtG"/>
        <w:ind w:left="2268" w:hanging="567"/>
      </w:pPr>
      <w:r w:rsidRPr="001A37E5">
        <w:t>(b)</w:t>
      </w:r>
      <w:r w:rsidRPr="001A37E5">
        <w:tab/>
        <w:t xml:space="preserve">The documentation should be delivered together with the corresponding release of the toolchain and appropriate supporting </w:t>
      </w:r>
      <w:proofErr w:type="gramStart"/>
      <w:r w:rsidRPr="001A37E5">
        <w:t>data;</w:t>
      </w:r>
      <w:proofErr w:type="gramEnd"/>
    </w:p>
    <w:p w14:paraId="70BECEC2" w14:textId="77777777" w:rsidR="00CD65E3" w:rsidRPr="001A37E5" w:rsidRDefault="00CD65E3" w:rsidP="00CD65E3">
      <w:pPr>
        <w:pStyle w:val="SingleTxtG"/>
        <w:ind w:left="2268" w:hanging="567"/>
      </w:pPr>
      <w:r w:rsidRPr="001A37E5">
        <w:t>(c)</w:t>
      </w:r>
      <w:r w:rsidRPr="001A37E5">
        <w:tab/>
        <w:t xml:space="preserve">The ADS manufacturer should provide clear reference that allows tracing the documentation to the corresponding parts of the toolchain and the </w:t>
      </w:r>
      <w:proofErr w:type="gramStart"/>
      <w:r w:rsidRPr="001A37E5">
        <w:t>data;</w:t>
      </w:r>
      <w:proofErr w:type="gramEnd"/>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77777777" w:rsidR="007F2F8C" w:rsidRPr="001A37E5" w:rsidRDefault="007F2F8C" w:rsidP="007F2F8C">
      <w:pPr>
        <w:pStyle w:val="SingleTxtG"/>
      </w:pPr>
      <w:r w:rsidRPr="001A37E5">
        <w:t>43.</w:t>
      </w:r>
      <w:r w:rsidRPr="001A37E5">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77777777" w:rsidR="007F2F8C" w:rsidRPr="001A37E5" w:rsidRDefault="007F2F8C" w:rsidP="007F2F8C">
      <w:pPr>
        <w:pStyle w:val="SingleTxtG"/>
      </w:pPr>
      <w:r w:rsidRPr="001A37E5">
        <w:t>44.</w:t>
      </w:r>
      <w:r w:rsidRPr="001A37E5">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68286227" w:rsidR="007F2F8C" w:rsidRPr="001A37E5" w:rsidRDefault="007F2F8C" w:rsidP="007F2F8C">
      <w:pPr>
        <w:pStyle w:val="SingleTxtG"/>
        <w:ind w:left="1689" w:hanging="555"/>
      </w:pPr>
      <w:r w:rsidRPr="001A37E5">
        <w:t>(a)</w:t>
      </w:r>
      <w:r w:rsidRPr="001A37E5">
        <w:tab/>
      </w:r>
      <w:r w:rsidR="00ED55FF">
        <w:t>C</w:t>
      </w:r>
      <w:r w:rsidRPr="001A37E5">
        <w:t xml:space="preserve">ritical occurrences (as defined </w:t>
      </w:r>
      <w:r w:rsidR="00ED55FF">
        <w:t>in the Glossary</w:t>
      </w:r>
      <w:r w:rsidRPr="001A37E5">
        <w:t xml:space="preserve">) known to the ADS manufacturer or </w:t>
      </w:r>
      <w:proofErr w:type="gramStart"/>
      <w:r w:rsidRPr="001A37E5">
        <w:t>OEM</w:t>
      </w:r>
      <w:r w:rsidR="00E3584A" w:rsidRPr="001A37E5">
        <w:t>;</w:t>
      </w:r>
      <w:proofErr w:type="gramEnd"/>
    </w:p>
    <w:p w14:paraId="5952FE1C" w14:textId="58FAAEE8" w:rsidR="007F2F8C" w:rsidRPr="001A37E5" w:rsidRDefault="007F2F8C" w:rsidP="007F2F8C">
      <w:pPr>
        <w:pStyle w:val="SingleTxtG"/>
      </w:pPr>
      <w:r w:rsidRPr="001A37E5">
        <w:t>(b)</w:t>
      </w:r>
      <w:r w:rsidRPr="001A37E5">
        <w:tab/>
        <w:t xml:space="preserve">Occurrences related to ADS operation outside its </w:t>
      </w:r>
      <w:proofErr w:type="gramStart"/>
      <w:r w:rsidRPr="001A37E5">
        <w:t>ODD</w:t>
      </w:r>
      <w:r w:rsidR="00E3584A" w:rsidRPr="001A37E5">
        <w:t>;</w:t>
      </w:r>
      <w:proofErr w:type="gramEnd"/>
      <w:r w:rsidRPr="001A37E5">
        <w:t xml:space="preserve"> </w:t>
      </w:r>
    </w:p>
    <w:p w14:paraId="5FEB5874" w14:textId="2414D89E" w:rsidR="007F2F8C" w:rsidRPr="001A37E5" w:rsidRDefault="007F2F8C" w:rsidP="007F2F8C">
      <w:pPr>
        <w:pStyle w:val="SingleTxtG"/>
      </w:pPr>
      <w:r w:rsidRPr="001A37E5">
        <w:t>(c)</w:t>
      </w:r>
      <w:r w:rsidRPr="001A37E5">
        <w:tab/>
        <w:t xml:space="preserve">ADS failure to achieve a minimal risk condition when </w:t>
      </w:r>
      <w:proofErr w:type="gramStart"/>
      <w:r w:rsidRPr="001A37E5">
        <w:t>necessary</w:t>
      </w:r>
      <w:r w:rsidR="00E3584A" w:rsidRPr="001A37E5">
        <w:t>;</w:t>
      </w:r>
      <w:proofErr w:type="gramEnd"/>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proofErr w:type="gramStart"/>
      <w:r w:rsidRPr="001A37E5">
        <w:t>)</w:t>
      </w:r>
      <w:r w:rsidR="00E3584A" w:rsidRPr="001A37E5">
        <w:t>;</w:t>
      </w:r>
      <w:proofErr w:type="gramEnd"/>
      <w:r w:rsidRPr="001A37E5">
        <w:t xml:space="preserve"> </w:t>
      </w:r>
    </w:p>
    <w:p w14:paraId="2C08BAD4" w14:textId="416BCDA7" w:rsidR="007F2F8C" w:rsidRPr="001A37E5" w:rsidRDefault="007F2F8C" w:rsidP="007F2F8C">
      <w:pPr>
        <w:pStyle w:val="SingleTxtG"/>
      </w:pPr>
      <w:r w:rsidRPr="001A37E5">
        <w:t>(e)</w:t>
      </w:r>
      <w:r w:rsidRPr="001A37E5">
        <w:tab/>
        <w:t xml:space="preserve">Cybersecurity-related </w:t>
      </w:r>
      <w:proofErr w:type="gramStart"/>
      <w:r w:rsidRPr="001A37E5">
        <w:t>occurrences</w:t>
      </w:r>
      <w:r w:rsidR="00E3584A" w:rsidRPr="001A37E5">
        <w:t>;</w:t>
      </w:r>
      <w:proofErr w:type="gramEnd"/>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w:t>
      </w:r>
      <w:proofErr w:type="gramStart"/>
      <w:r w:rsidRPr="001A37E5">
        <w:t>e.g.</w:t>
      </w:r>
      <w:proofErr w:type="gramEnd"/>
      <w:r w:rsidRPr="001A37E5">
        <w:t xml:space="preserve">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proofErr w:type="gramStart"/>
      <w:r w:rsidRPr="001A37E5">
        <w:t>)</w:t>
      </w:r>
      <w:r w:rsidR="00E3584A" w:rsidRPr="001A37E5">
        <w:t>;</w:t>
      </w:r>
      <w:proofErr w:type="gramEnd"/>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 xml:space="preserve">Occurrences related ADS failure resulting in a request to </w:t>
      </w:r>
      <w:proofErr w:type="gramStart"/>
      <w:r w:rsidRPr="001A37E5">
        <w:t>intervene</w:t>
      </w:r>
      <w:r w:rsidR="00E3584A" w:rsidRPr="001A37E5">
        <w:t>;</w:t>
      </w:r>
      <w:proofErr w:type="gramEnd"/>
      <w:r w:rsidRPr="001A37E5">
        <w:t xml:space="preserve"> </w:t>
      </w:r>
    </w:p>
    <w:p w14:paraId="1508AD99" w14:textId="473A43A8" w:rsidR="007F2F8C" w:rsidRPr="001A37E5" w:rsidRDefault="007F2F8C" w:rsidP="007F2F8C">
      <w:pPr>
        <w:pStyle w:val="SingleTxtG"/>
      </w:pPr>
      <w:r w:rsidRPr="001A37E5">
        <w:t>(b)</w:t>
      </w:r>
      <w:r w:rsidRPr="001A37E5">
        <w:tab/>
        <w:t xml:space="preserve">Maintenance and repair </w:t>
      </w:r>
      <w:proofErr w:type="gramStart"/>
      <w:r w:rsidRPr="001A37E5">
        <w:t>problems</w:t>
      </w:r>
      <w:r w:rsidR="00E3584A" w:rsidRPr="001A37E5">
        <w:t>;</w:t>
      </w:r>
      <w:proofErr w:type="gramEnd"/>
    </w:p>
    <w:p w14:paraId="08F88826" w14:textId="21426DAF" w:rsidR="007F2F8C" w:rsidRPr="001A37E5" w:rsidRDefault="007F2F8C" w:rsidP="007F2F8C">
      <w:pPr>
        <w:pStyle w:val="SingleTxtG"/>
      </w:pPr>
      <w:r w:rsidRPr="001A37E5">
        <w:t>(c)</w:t>
      </w:r>
      <w:r w:rsidRPr="001A37E5">
        <w:tab/>
        <w:t>Occurrences related to unauthorized modifications (</w:t>
      </w:r>
      <w:proofErr w:type="gramStart"/>
      <w:r w:rsidRPr="001A37E5">
        <w:t>i.e.</w:t>
      </w:r>
      <w:proofErr w:type="gramEnd"/>
      <w:r w:rsidRPr="001A37E5">
        <w:t xml:space="preserv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04A7357" w:rsidR="007F2F8C" w:rsidRPr="001A37E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142BA20A"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r w:rsidR="00A078D3">
              <w:rPr>
                <w:rFonts w:asciiTheme="majorBidi" w:hAnsiTheme="majorBidi" w:cstheme="majorBidi"/>
                <w:sz w:val="20"/>
                <w:szCs w:val="20"/>
              </w:rPr>
              <w:t xml:space="preserve">Modifications </w:t>
            </w:r>
            <w:r w:rsidRPr="001A37E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risk to safety)</w:t>
            </w: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1A37E5" w:rsidRDefault="00F41386" w:rsidP="00EE7704">
            <w:pPr>
              <w:spacing w:before="40" w:after="120"/>
              <w:ind w:right="113"/>
              <w:rPr>
                <w:rFonts w:asciiTheme="majorBidi" w:hAnsiTheme="majorBidi" w:cstheme="majorBidi"/>
                <w:sz w:val="20"/>
                <w:szCs w:val="20"/>
              </w:rPr>
            </w:pPr>
            <w:r>
              <w:rPr>
                <w:rFonts w:asciiTheme="majorBidi" w:hAnsiTheme="majorBidi" w:cstheme="majorBidi"/>
                <w:sz w:val="20"/>
                <w:szCs w:val="20"/>
              </w:rPr>
              <w:t xml:space="preserve"> (already covered under 1.a, 1.b, 1.c and </w:t>
            </w:r>
            <w:proofErr w:type="gramStart"/>
            <w:r>
              <w:rPr>
                <w:rFonts w:asciiTheme="majorBidi" w:hAnsiTheme="majorBidi" w:cstheme="majorBidi"/>
                <w:sz w:val="20"/>
                <w:szCs w:val="20"/>
              </w:rPr>
              <w:t>3,d</w:t>
            </w:r>
            <w:proofErr w:type="gramEnd"/>
            <w:r>
              <w:rPr>
                <w:rFonts w:asciiTheme="majorBidi" w:hAnsiTheme="majorBidi" w:cstheme="majorBidi"/>
                <w:sz w:val="20"/>
                <w:szCs w:val="20"/>
              </w:rPr>
              <w:t>)</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72027E94" w14:textId="77777777" w:rsidR="007F2F8C" w:rsidRPr="001A37E5" w:rsidRDefault="007F2F8C" w:rsidP="007F2F8C">
      <w:pPr>
        <w:pStyle w:val="HMG"/>
        <w:ind w:left="0" w:firstLine="0"/>
        <w:rPr>
          <w:sz w:val="28"/>
          <w:szCs w:val="28"/>
        </w:rPr>
      </w:pPr>
      <w:r w:rsidRPr="001A37E5">
        <w:rPr>
          <w:sz w:val="28"/>
          <w:szCs w:val="28"/>
        </w:rPr>
        <w:br w:type="page"/>
      </w:r>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5"/>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169E0E10"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6"/>
      </w:r>
      <w:r w:rsidRPr="001A37E5">
        <w:rPr>
          <w:noProof/>
        </w:rPr>
        <w:t xml:space="preserve">, with most of the available documentation concerning guidance or specifications on testing (i.e. </w:t>
      </w:r>
      <w:r w:rsidR="009A3AF7">
        <w:rPr>
          <w:noProof/>
        </w:rPr>
        <w:t>trials</w:t>
      </w:r>
      <w:r w:rsidRPr="001A37E5">
        <w:rPr>
          <w:noProof/>
        </w:rPr>
        <w:t>) such vehicles by OEMs during the developmental stages of their systems, or the testing of human drivers.</w:t>
      </w:r>
    </w:p>
    <w:p w14:paraId="4722C1A5" w14:textId="2196889B" w:rsidR="00D573A3" w:rsidRPr="001A37E5" w:rsidRDefault="00D573A3" w:rsidP="00D573A3">
      <w:pPr>
        <w:pStyle w:val="SingleTxtG"/>
        <w:rPr>
          <w:noProof/>
        </w:rPr>
      </w:pPr>
      <w:r w:rsidRPr="001A37E5">
        <w:rPr>
          <w:noProof/>
        </w:rPr>
        <w:t>4.</w:t>
      </w:r>
      <w:r w:rsidRPr="001A37E5">
        <w:rPr>
          <w:noProof/>
        </w:rPr>
        <w:tab/>
        <w:t>This annex outlines the suggested approach for track and real world testing : test matrices</w:t>
      </w:r>
      <w:r w:rsidR="00751EC5">
        <w:rPr>
          <w:noProof/>
        </w:rPr>
        <w:t>,</w:t>
      </w:r>
      <w:r w:rsidRPr="001A37E5">
        <w:rPr>
          <w:noProof/>
        </w:rPr>
        <w:t xml:space="preserve"> Consideration and recommendations on the next steps for the development of the testing methods are provided in Annex VI.</w:t>
      </w:r>
    </w:p>
    <w:p w14:paraId="1B6BBF78" w14:textId="27036453"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r w:rsidR="00751EC5">
        <w:rPr>
          <w:b/>
          <w:noProof/>
          <w:sz w:val="28"/>
        </w:rPr>
        <w:t>c</w:t>
      </w:r>
      <w:r w:rsidRPr="001A37E5">
        <w:rPr>
          <w:b/>
          <w:noProof/>
          <w:sz w:val="28"/>
        </w:rPr>
        <w:t>es</w:t>
      </w:r>
    </w:p>
    <w:p w14:paraId="0F9D20FC" w14:textId="482C789A"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r w:rsidR="00751EC5">
        <w:rPr>
          <w:noProof/>
        </w:rPr>
        <w:t>c</w:t>
      </w:r>
      <w:r w:rsidRPr="001A37E5">
        <w:rPr>
          <w:noProof/>
        </w:rPr>
        <w:t>es specifically designed for respectively track testing and real world testing.</w:t>
      </w:r>
    </w:p>
    <w:p w14:paraId="1A07147A" w14:textId="597ABB53"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7"/>
      </w:r>
      <w:r w:rsidR="006618A4">
        <w:rPr>
          <w:noProof/>
        </w:rPr>
        <w:t xml:space="preserve"> </w:t>
      </w:r>
    </w:p>
    <w:p w14:paraId="1CA95740" w14:textId="6D1B8B7A" w:rsidR="00D573A3" w:rsidRPr="001A37E5" w:rsidRDefault="00D573A3" w:rsidP="00D573A3">
      <w:pPr>
        <w:pStyle w:val="SingleTxtG"/>
        <w:rPr>
          <w:noProof/>
        </w:rPr>
      </w:pPr>
      <w:r w:rsidRPr="001A37E5">
        <w:rPr>
          <w:noProof/>
        </w:rPr>
        <w:t>7.</w:t>
      </w:r>
      <w:r w:rsidRPr="001A37E5">
        <w:rPr>
          <w:noProof/>
        </w:rPr>
        <w:tab/>
        <w:t>The test matri</w:t>
      </w:r>
      <w:r w:rsidR="00751EC5">
        <w:rPr>
          <w:noProof/>
        </w:rPr>
        <w:t>c</w:t>
      </w:r>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1A37E5" w:rsidRDefault="00D573A3" w:rsidP="00D573A3">
      <w:pPr>
        <w:pStyle w:val="SingleTxtG"/>
        <w:rPr>
          <w:noProof/>
        </w:rPr>
      </w:pPr>
      <w:r w:rsidRPr="001A37E5">
        <w:rPr>
          <w:i/>
          <w:noProof/>
        </w:rPr>
        <w:t>Please note that the example test matri</w:t>
      </w:r>
      <w:r w:rsidR="00751EC5">
        <w:rPr>
          <w:i/>
          <w:noProof/>
        </w:rPr>
        <w:t>c</w:t>
      </w:r>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lastRenderedPageBreak/>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8"/>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4D146C88" w:rsidR="00D573A3" w:rsidRPr="001A37E5" w:rsidRDefault="00D573A3" w:rsidP="00D573A3">
      <w:pPr>
        <w:pStyle w:val="SingleTxtG"/>
        <w:rPr>
          <w:noProof/>
        </w:rPr>
      </w:pPr>
      <w:r w:rsidRPr="001A37E5">
        <w:rPr>
          <w:noProof/>
        </w:rPr>
        <w:t>11.</w:t>
      </w:r>
      <w:r w:rsidRPr="001A37E5">
        <w:rPr>
          <w:noProof/>
        </w:rPr>
        <w:tab/>
        <w:t xml:space="preserve">It is </w:t>
      </w:r>
      <w:r w:rsidR="00751EC5">
        <w:rPr>
          <w:noProof/>
        </w:rPr>
        <w:t>recommended</w:t>
      </w:r>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488E2878"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7.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10B36754"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8.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4D8FABED"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r w:rsidR="00751EC5">
        <w:rPr>
          <w:noProof/>
        </w:rPr>
        <w:t>particular</w:t>
      </w:r>
      <w:r w:rsidRPr="001A37E5">
        <w:rPr>
          <w:noProof/>
        </w:rPr>
        <w:t xml:space="preserve"> requirement</w:t>
      </w:r>
      <w:r w:rsidR="00751EC5">
        <w:rPr>
          <w:noProof/>
        </w:rPr>
        <w:t xml:space="preserve"> </w:t>
      </w:r>
      <w:r w:rsidR="00751EC5" w:rsidRPr="00751EC5">
        <w:rPr>
          <w:noProof/>
        </w:rPr>
        <w:t xml:space="preserve">but would do so if it occurred. Some </w:t>
      </w:r>
      <w:r w:rsidR="009A3AF7">
        <w:rPr>
          <w:noProof/>
        </w:rPr>
        <w:t>situations</w:t>
      </w:r>
      <w:r w:rsidR="00751EC5" w:rsidRPr="00751EC5">
        <w:rPr>
          <w:noProof/>
        </w:rPr>
        <w:t xml:space="preserve"> are</w:t>
      </w:r>
      <w:r w:rsidRPr="001A37E5">
        <w:rPr>
          <w:noProof/>
        </w:rPr>
        <w:t xml:space="preserve"> </w:t>
      </w:r>
      <w:r w:rsidR="00751EC5">
        <w:rPr>
          <w:noProof/>
        </w:rPr>
        <w:t xml:space="preserve">clearly </w:t>
      </w:r>
      <w:r w:rsidRPr="001A37E5">
        <w:rPr>
          <w:noProof/>
        </w:rPr>
        <w:t>undesirab</w:t>
      </w:r>
      <w:r w:rsidR="00751EC5">
        <w:rPr>
          <w:noProof/>
        </w:rPr>
        <w:t>le</w:t>
      </w:r>
      <w:r w:rsidRPr="001A37E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021B8A">
        <w:t xml:space="preserve"> </w:t>
      </w:r>
      <w:r w:rsidR="00021B8A" w:rsidRPr="00021B8A">
        <w:rPr>
          <w:noProof/>
        </w:rPr>
        <w:t>Safety during</w:t>
      </w:r>
      <w:r w:rsidRPr="001A37E5">
        <w:rPr>
          <w:noProof/>
        </w:rPr>
        <w:t xml:space="preserve"> testing on public roads should also be taken into account, </w:t>
      </w:r>
      <w:r w:rsidR="00021B8A">
        <w:rPr>
          <w:noProof/>
        </w:rPr>
        <w:t>and</w:t>
      </w:r>
      <w:r w:rsidRPr="001A37E5">
        <w:rPr>
          <w:noProof/>
        </w:rPr>
        <w:t xml:space="preserve"> the assessor or the driver should ensure they </w:t>
      </w:r>
      <w:r w:rsidR="00021B8A">
        <w:rPr>
          <w:noProof/>
        </w:rPr>
        <w:t>can</w:t>
      </w:r>
      <w:r w:rsidRPr="001A37E5">
        <w:rPr>
          <w:noProof/>
        </w:rPr>
        <w:t xml:space="preserve"> take over the driving task if needed. </w:t>
      </w:r>
    </w:p>
    <w:p w14:paraId="16DF8272" w14:textId="51AB68DE" w:rsidR="00D573A3" w:rsidRPr="001A37E5" w:rsidRDefault="00D573A3" w:rsidP="00D573A3">
      <w:pPr>
        <w:pStyle w:val="SingleTxtG"/>
        <w:rPr>
          <w:noProof/>
        </w:rPr>
      </w:pPr>
      <w:r w:rsidRPr="001A37E5">
        <w:rPr>
          <w:noProof/>
        </w:rPr>
        <w:t>13.</w:t>
      </w:r>
      <w:r w:rsidRPr="001A37E5">
        <w:rPr>
          <w:noProof/>
        </w:rPr>
        <w:tab/>
        <w:t xml:space="preserve">VMAD’s SG4 will elaborate in a </w:t>
      </w:r>
      <w:r w:rsidR="00021B8A">
        <w:rPr>
          <w:noProof/>
        </w:rPr>
        <w:t>future activity,</w:t>
      </w:r>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1A37E5" w:rsidRDefault="00D573A3" w:rsidP="00D573A3">
      <w:pPr>
        <w:pStyle w:val="SingleTxtG"/>
        <w:rPr>
          <w:noProof/>
        </w:rPr>
      </w:pPr>
      <w:r w:rsidRPr="001A37E5">
        <w:rPr>
          <w:noProof/>
        </w:rPr>
        <w:t>14.</w:t>
      </w:r>
      <w:r w:rsidRPr="001A37E5">
        <w:rPr>
          <w:noProof/>
        </w:rPr>
        <w:tab/>
        <w:t xml:space="preserve">Instead of “Yes” </w:t>
      </w:r>
      <w:r w:rsidR="00021B8A">
        <w:rPr>
          <w:noProof/>
        </w:rPr>
        <w:t>or</w:t>
      </w:r>
      <w:r w:rsidRPr="001A37E5">
        <w:rPr>
          <w:noProof/>
        </w:rPr>
        <w:t xml:space="preserve"> “If encountered”, the table could also be structured to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1BC37599" w:rsidR="00D573A3" w:rsidRPr="001A37E5" w:rsidRDefault="00D573A3" w:rsidP="00D573A3">
      <w:pPr>
        <w:pStyle w:val="SingleTxtG"/>
        <w:rPr>
          <w:noProof/>
        </w:rPr>
      </w:pPr>
      <w:r w:rsidRPr="001A37E5">
        <w:rPr>
          <w:noProof/>
        </w:rPr>
        <w:t>15.</w:t>
      </w:r>
      <w:r w:rsidRPr="001A37E5">
        <w:rPr>
          <w:noProof/>
        </w:rPr>
        <w:tab/>
        <w:t xml:space="preserve">The left column of the test matrix for track testing </w:t>
      </w:r>
      <w:r w:rsidR="008C6862">
        <w:rPr>
          <w:noProof/>
        </w:rPr>
        <w:t>will</w:t>
      </w:r>
      <w:r w:rsidRPr="001A37E5">
        <w:rPr>
          <w:noProof/>
        </w:rPr>
        <w:t xml:space="preserve"> refer to scenarios developed by VMAD’s SG1</w:t>
      </w:r>
      <w:r w:rsidR="00021B8A">
        <w:rPr>
          <w:noProof/>
        </w:rPr>
        <w:t>.</w:t>
      </w:r>
      <w:r w:rsidRPr="001A37E5">
        <w:rPr>
          <w:noProof/>
        </w:rPr>
        <w:t xml:space="preserve">VMAD’s SG4 anticipates </w:t>
      </w:r>
      <w:r w:rsidR="00021B8A">
        <w:rPr>
          <w:noProof/>
        </w:rPr>
        <w:t xml:space="preserve">these </w:t>
      </w:r>
      <w:r w:rsidRPr="001A37E5">
        <w:rPr>
          <w:noProof/>
        </w:rPr>
        <w:t>would include the traffic situation, infrastructure elements, objects, ODD elements, etc.</w:t>
      </w:r>
    </w:p>
    <w:p w14:paraId="14DE96DE" w14:textId="3A5539BF" w:rsidR="00D573A3" w:rsidRPr="001A37E5" w:rsidRDefault="00D573A3" w:rsidP="00D573A3">
      <w:pPr>
        <w:pStyle w:val="SingleTxtG"/>
        <w:rPr>
          <w:noProof/>
        </w:rPr>
      </w:pPr>
      <w:r w:rsidRPr="001A37E5">
        <w:rPr>
          <w:noProof/>
        </w:rPr>
        <w:t>16.</w:t>
      </w:r>
      <w:r w:rsidRPr="001A37E5">
        <w:rPr>
          <w:noProof/>
        </w:rPr>
        <w:tab/>
        <w:t xml:space="preserve">The safety requirement(s) column </w:t>
      </w:r>
      <w:r w:rsidR="00021B8A">
        <w:rPr>
          <w:noProof/>
        </w:rPr>
        <w:t>will</w:t>
      </w:r>
      <w:r w:rsidRPr="001A37E5">
        <w:rPr>
          <w:noProof/>
        </w:rPr>
        <w:t xml:space="preserve"> cross-reference the applicable safety requirement(s), </w:t>
      </w:r>
      <w:r w:rsidR="00FB66B5">
        <w:rPr>
          <w:rFonts w:hint="eastAsia"/>
          <w:noProof/>
          <w:lang w:eastAsia="ja-JP"/>
        </w:rPr>
        <w:t>w</w:t>
      </w:r>
      <w:r w:rsidR="00FB66B5">
        <w:rPr>
          <w:noProof/>
          <w:lang w:eastAsia="ja-JP"/>
        </w:rPr>
        <w:t>hich will</w:t>
      </w:r>
      <w:r w:rsidRPr="001A37E5">
        <w:rPr>
          <w:noProof/>
        </w:rPr>
        <w:t xml:space="preserve"> be set out by FRAV, </w:t>
      </w:r>
      <w:r w:rsidR="00FB66B5">
        <w:rPr>
          <w:noProof/>
        </w:rPr>
        <w:t>and will</w:t>
      </w:r>
      <w:r w:rsidRPr="001A37E5">
        <w:rPr>
          <w:noProof/>
        </w:rPr>
        <w:t xml:space="preserve"> be assessed in the respective scenario. VMAD’s SG4 anticipates that FRAV </w:t>
      </w:r>
      <w:r w:rsidR="00FB66B5">
        <w:rPr>
          <w:noProof/>
        </w:rPr>
        <w:t>will</w:t>
      </w:r>
      <w:r w:rsidRPr="001A37E5">
        <w:rPr>
          <w:noProof/>
        </w:rPr>
        <w:t xml:space="preserve"> provide requirements enabling determinations of the pass/fail criteria, which </w:t>
      </w:r>
      <w:r w:rsidR="00FB66B5">
        <w:rPr>
          <w:noProof/>
        </w:rPr>
        <w:t>will</w:t>
      </w:r>
      <w:r w:rsidRPr="001A37E5">
        <w:rPr>
          <w:noProof/>
        </w:rPr>
        <w:t xml:space="preserve"> in turn be set out in the assessment specification column.</w:t>
      </w:r>
    </w:p>
    <w:p w14:paraId="3A4E6C3C" w14:textId="1D295B71"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r w:rsidR="00FB66B5">
        <w:rPr>
          <w:noProof/>
        </w:rPr>
        <w:t>will</w:t>
      </w:r>
      <w:r w:rsidRPr="001A37E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r w:rsidR="00FB66B5">
        <w:rPr>
          <w:noProof/>
        </w:rPr>
        <w:t>only illustrative of</w:t>
      </w:r>
      <w:r w:rsidRPr="001A37E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9"/>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49"/>
          <w:headerReference w:type="default" r:id="rId50"/>
          <w:footerReference w:type="even" r:id="rId51"/>
          <w:footerReference w:type="default" r:id="rId52"/>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6BBEA405" w:rsidR="00C617A5" w:rsidRPr="001A37E5" w:rsidRDefault="00C617A5" w:rsidP="00C617A5">
      <w:pPr>
        <w:pStyle w:val="SingleTxtG"/>
        <w:rPr>
          <w:noProof/>
        </w:rPr>
      </w:pPr>
      <w:r w:rsidRPr="001A37E5">
        <w:rPr>
          <w:noProof/>
        </w:rPr>
        <w:t>20.</w:t>
      </w:r>
      <w:r w:rsidRPr="001A37E5">
        <w:rPr>
          <w:noProof/>
        </w:rPr>
        <w:tab/>
        <w:t xml:space="preserve">The left columns </w:t>
      </w:r>
      <w:r w:rsidR="008C6862">
        <w:rPr>
          <w:noProof/>
        </w:rPr>
        <w:t xml:space="preserve">of the test matrix for real world testing </w:t>
      </w:r>
      <w:r w:rsidRPr="001A37E5">
        <w:rPr>
          <w:noProof/>
        </w:rPr>
        <w:t>would set out the measureable safety requirements to be developed by FRAV.</w:t>
      </w:r>
    </w:p>
    <w:p w14:paraId="72F13584" w14:textId="27BEC4D7"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Pr>
          <w:noProof/>
        </w:rPr>
        <w:t xml:space="preserve">they are </w:t>
      </w:r>
      <w:r w:rsidRPr="001A37E5">
        <w:rPr>
          <w:noProof/>
        </w:rPr>
        <w:t xml:space="preserve">not referenced in the test matrix. Instead, the traffic situations listed in the second row </w:t>
      </w:r>
      <w:r w:rsidR="00257F83">
        <w:rPr>
          <w:noProof/>
        </w:rPr>
        <w:t>will</w:t>
      </w:r>
      <w:r w:rsidRPr="001A37E5">
        <w:rPr>
          <w:noProof/>
        </w:rPr>
        <w:t xml:space="preserve"> be described in the testing protocols accompanying the test matrix</w:t>
      </w:r>
      <w:r w:rsidR="00257F83">
        <w:rPr>
          <w:noProof/>
        </w:rPr>
        <w:t>. These</w:t>
      </w:r>
      <w:r w:rsidRPr="001A37E5">
        <w:rPr>
          <w:noProof/>
        </w:rPr>
        <w:t xml:space="preserve"> </w:t>
      </w:r>
      <w:r w:rsidR="00257F83">
        <w:rPr>
          <w:noProof/>
        </w:rPr>
        <w:t xml:space="preserve">envisaged </w:t>
      </w:r>
      <w:r w:rsidRPr="001A37E5">
        <w:rPr>
          <w:noProof/>
        </w:rPr>
        <w:t xml:space="preserve">description </w:t>
      </w:r>
      <w:r w:rsidR="00257F83">
        <w:rPr>
          <w:noProof/>
        </w:rPr>
        <w:t>will</w:t>
      </w:r>
      <w:r w:rsidRPr="001A37E5">
        <w:rPr>
          <w:noProof/>
        </w:rPr>
        <w:t xml:space="preserve"> be rather general in order to ensure that there is a </w:t>
      </w:r>
      <w:r w:rsidR="00257F83">
        <w:rPr>
          <w:noProof/>
        </w:rPr>
        <w:t>very high probability</w:t>
      </w:r>
      <w:r w:rsidRPr="001A37E5">
        <w:rPr>
          <w:noProof/>
        </w:rPr>
        <w:t xml:space="preserve"> of </w:t>
      </w:r>
      <w:r w:rsidR="00257F83">
        <w:rPr>
          <w:noProof/>
        </w:rPr>
        <w:t xml:space="preserve">them </w:t>
      </w:r>
      <w:r w:rsidRPr="001A37E5">
        <w:rPr>
          <w:noProof/>
        </w:rPr>
        <w:t xml:space="preserve">being encountered during real world testing. In order to prevent confusion with the </w:t>
      </w:r>
      <w:r w:rsidR="00257F83">
        <w:rPr>
          <w:noProof/>
        </w:rPr>
        <w:t>term</w:t>
      </w:r>
      <w:r w:rsidRPr="001A37E5">
        <w:rPr>
          <w:noProof/>
        </w:rPr>
        <w:t xml:space="preserve"> </w:t>
      </w:r>
      <w:r w:rsidR="00257F83">
        <w:rPr>
          <w:noProof/>
        </w:rPr>
        <w:t>“</w:t>
      </w:r>
      <w:r w:rsidRPr="001A37E5">
        <w:rPr>
          <w:noProof/>
        </w:rPr>
        <w:t>traffic scenarios</w:t>
      </w:r>
      <w:r w:rsidR="00257F83">
        <w:rPr>
          <w:noProof/>
        </w:rPr>
        <w:t>”</w:t>
      </w:r>
      <w:r w:rsidRPr="001A37E5">
        <w:rPr>
          <w:noProof/>
        </w:rPr>
        <w:t xml:space="preserve"> developed by VMAD’s SG1, they have  (provisionally) been </w:t>
      </w:r>
      <w:r w:rsidR="00257F83">
        <w:rPr>
          <w:noProof/>
        </w:rPr>
        <w:t>termed</w:t>
      </w:r>
      <w:r w:rsidRPr="001A37E5">
        <w:rPr>
          <w:noProof/>
        </w:rPr>
        <w:t xml:space="preserve"> as “traffic situations” instead.</w:t>
      </w:r>
      <w:r w:rsidRPr="001A37E5">
        <w:rPr>
          <w:noProof/>
          <w:vertAlign w:val="superscript"/>
        </w:rPr>
        <w:footnoteReference w:id="10"/>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1A37E5" w:rsidRDefault="00C617A5" w:rsidP="00C617A5">
      <w:pPr>
        <w:pStyle w:val="SingleTxtG"/>
        <w:rPr>
          <w:noProof/>
        </w:rPr>
      </w:pPr>
      <w:r w:rsidRPr="001A37E5">
        <w:rPr>
          <w:noProof/>
        </w:rPr>
        <w:t>24.</w:t>
      </w:r>
      <w:r w:rsidRPr="001A37E5">
        <w:rPr>
          <w:noProof/>
        </w:rPr>
        <w:tab/>
        <w:t>The inclusion of an assessment specification reflect</w:t>
      </w:r>
      <w:r w:rsidR="00257F83">
        <w:rPr>
          <w:noProof/>
        </w:rPr>
        <w:t>s</w:t>
      </w:r>
      <w:r w:rsidRPr="001A37E5">
        <w:rPr>
          <w:noProof/>
        </w:rPr>
        <w:t xml:space="preserve"> </w:t>
      </w:r>
      <w:r w:rsidR="00257F83">
        <w:rPr>
          <w:noProof/>
        </w:rPr>
        <w:t>the need for each</w:t>
      </w:r>
      <w:r w:rsidRPr="001A37E5">
        <w:rPr>
          <w:noProof/>
        </w:rPr>
        <w:t xml:space="preserve"> safety requirement to be verified for </w:t>
      </w:r>
      <w:r w:rsidR="00257F83">
        <w:rPr>
          <w:noProof/>
        </w:rPr>
        <w:t>its</w:t>
      </w:r>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Default="00C617A5" w:rsidP="00C617A5">
      <w:pPr>
        <w:pStyle w:val="SingleTxtG"/>
        <w:rPr>
          <w:noProof/>
        </w:rPr>
      </w:pPr>
      <w:r w:rsidRPr="001A37E5">
        <w:rPr>
          <w:noProof/>
        </w:rPr>
        <w:t>25.</w:t>
      </w:r>
      <w:r w:rsidRPr="001A37E5">
        <w:rPr>
          <w:noProof/>
        </w:rPr>
        <w:tab/>
      </w:r>
      <w:r w:rsidR="00257F83">
        <w:rPr>
          <w:noProof/>
        </w:rPr>
        <w:t>As previously mentioned</w:t>
      </w:r>
      <w:r w:rsidR="005403E7">
        <w:rPr>
          <w:noProof/>
        </w:rPr>
        <w:t>,</w:t>
      </w:r>
      <w:r w:rsidRPr="001A37E5">
        <w:rPr>
          <w:noProof/>
        </w:rPr>
        <w:t xml:space="preserve"> VMAD’s SG4 will </w:t>
      </w:r>
      <w:r w:rsidR="005403E7">
        <w:rPr>
          <w:noProof/>
        </w:rPr>
        <w:t xml:space="preserve">continue to </w:t>
      </w:r>
      <w:r w:rsidRPr="001A37E5">
        <w:rPr>
          <w:noProof/>
        </w:rPr>
        <w:t xml:space="preserve">discuss how the “If encountered” situations can be appropriately reflected in the test matrix. This </w:t>
      </w:r>
      <w:r w:rsidR="005403E7">
        <w:rPr>
          <w:noProof/>
        </w:rPr>
        <w:t>may occur in two situations. First,</w:t>
      </w:r>
      <w:r w:rsidRPr="001A37E5">
        <w:rPr>
          <w:noProof/>
        </w:rPr>
        <w:t xml:space="preserve"> the assessment of safety requirements that are undesirable to be conducted on public roads, but which may nevertheless occur.</w:t>
      </w:r>
      <w:r w:rsidRPr="001A37E5">
        <w:rPr>
          <w:noProof/>
          <w:vertAlign w:val="superscript"/>
        </w:rPr>
        <w:footnoteReference w:id="11"/>
      </w:r>
      <w:r w:rsidRPr="001A37E5">
        <w:rPr>
          <w:noProof/>
        </w:rPr>
        <w:t xml:space="preserve"> </w:t>
      </w:r>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p>
    <w:p w14:paraId="00622841" w14:textId="37CD93C1" w:rsidR="00C617A5" w:rsidRPr="001A37E5" w:rsidRDefault="00576D43" w:rsidP="00C617A5">
      <w:pPr>
        <w:pStyle w:val="SingleTxtG"/>
        <w:rPr>
          <w:noProof/>
        </w:rPr>
      </w:pPr>
      <w:r>
        <w:rPr>
          <w:noProof/>
        </w:rPr>
        <w:t>26.</w:t>
      </w:r>
      <w:r>
        <w:rPr>
          <w:noProof/>
        </w:rPr>
        <w:tab/>
        <w:t>A</w:t>
      </w:r>
      <w:r w:rsidR="00C617A5" w:rsidRPr="001A37E5">
        <w:rPr>
          <w:noProof/>
        </w:rPr>
        <w:t>n illustration</w:t>
      </w:r>
      <w:r>
        <w:rPr>
          <w:noProof/>
        </w:rPr>
        <w:t xml:space="preserve"> of the first is</w:t>
      </w:r>
      <w:r w:rsidR="00C617A5" w:rsidRPr="001A37E5">
        <w:rPr>
          <w:noProof/>
        </w:rPr>
        <w:t xml:space="preserve"> the example </w:t>
      </w:r>
      <w:r>
        <w:rPr>
          <w:noProof/>
        </w:rPr>
        <w:t xml:space="preserve">on Row 2.1 of the </w:t>
      </w:r>
      <w:r w:rsidR="00C617A5" w:rsidRPr="001A37E5">
        <w:rPr>
          <w:noProof/>
        </w:rPr>
        <w:t>table on the safe response to a cut-in</w:t>
      </w:r>
      <w:r>
        <w:rPr>
          <w:noProof/>
        </w:rPr>
        <w:t>.</w:t>
      </w:r>
      <w:r w:rsidR="00C617A5" w:rsidRPr="001A37E5">
        <w:rPr>
          <w:noProof/>
        </w:rPr>
        <w:t xml:space="preserve"> </w:t>
      </w:r>
      <w:r>
        <w:rPr>
          <w:noProof/>
        </w:rPr>
        <w:t>T</w:t>
      </w:r>
      <w:r w:rsidR="00C617A5" w:rsidRPr="001A37E5">
        <w:rPr>
          <w:noProof/>
        </w:rPr>
        <w:t>he  require</w:t>
      </w:r>
      <w:r>
        <w:rPr>
          <w:noProof/>
        </w:rPr>
        <w:t>ment</w:t>
      </w:r>
      <w:r w:rsidR="00C617A5" w:rsidRPr="001A37E5">
        <w:rPr>
          <w:noProof/>
        </w:rPr>
        <w:t xml:space="preserve"> </w:t>
      </w:r>
      <w:r>
        <w:rPr>
          <w:noProof/>
        </w:rPr>
        <w:t xml:space="preserve">is </w:t>
      </w:r>
      <w:r w:rsidR="00C617A5" w:rsidRPr="001A37E5">
        <w:rPr>
          <w:noProof/>
        </w:rPr>
        <w:t xml:space="preserve">the assessment of the ADS’ response to a (nominal) cut-in of another vehicle during real world testing. The ADS’ response to </w:t>
      </w:r>
      <w:r>
        <w:rPr>
          <w:noProof/>
        </w:rPr>
        <w:t xml:space="preserve">a </w:t>
      </w:r>
      <w:r w:rsidR="00C617A5" w:rsidRPr="001A37E5">
        <w:rPr>
          <w:noProof/>
        </w:rPr>
        <w:t xml:space="preserve">dangerous cut-in </w:t>
      </w:r>
      <w:r w:rsidR="00FB7FEC">
        <w:rPr>
          <w:noProof/>
        </w:rPr>
        <w:t>c</w:t>
      </w:r>
      <w:r w:rsidR="00C617A5" w:rsidRPr="001A37E5">
        <w:rPr>
          <w:noProof/>
        </w:rPr>
        <w:t>ould only be assessed if encountered during real world testing, as signalled by the addition of ‘, if applicable.’.</w:t>
      </w:r>
    </w:p>
    <w:p w14:paraId="50AEEA1A" w14:textId="2D7C65C4" w:rsidR="00C617A5" w:rsidRPr="001A37E5" w:rsidRDefault="00FB7FEC" w:rsidP="00C617A5">
      <w:pPr>
        <w:pStyle w:val="SingleTxtG"/>
        <w:rPr>
          <w:noProof/>
        </w:rPr>
      </w:pPr>
      <w:r>
        <w:rPr>
          <w:noProof/>
        </w:rPr>
        <w:t>27</w:t>
      </w:r>
      <w:r w:rsidR="00C617A5" w:rsidRPr="001A37E5">
        <w:rPr>
          <w:noProof/>
        </w:rPr>
        <w:t>.</w:t>
      </w:r>
      <w:r w:rsidR="00C617A5" w:rsidRPr="001A37E5">
        <w:rPr>
          <w:noProof/>
        </w:rPr>
        <w:tab/>
      </w:r>
      <w:r>
        <w:rPr>
          <w:noProof/>
        </w:rPr>
        <w:t>A</w:t>
      </w:r>
      <w:r w:rsidR="00C617A5" w:rsidRPr="001A37E5">
        <w:rPr>
          <w:noProof/>
        </w:rPr>
        <w:t>n illustration</w:t>
      </w:r>
      <w:r>
        <w:rPr>
          <w:noProof/>
        </w:rPr>
        <w:t xml:space="preserve"> of the second is also</w:t>
      </w:r>
      <w:r w:rsidR="00C617A5" w:rsidRPr="001A37E5">
        <w:rPr>
          <w:noProof/>
        </w:rPr>
        <w:t xml:space="preserve"> the example </w:t>
      </w:r>
      <w:r>
        <w:rPr>
          <w:noProof/>
        </w:rPr>
        <w:t xml:space="preserve">in Row 2.1 of the </w:t>
      </w:r>
      <w:r w:rsidR="00C617A5" w:rsidRPr="001A37E5">
        <w:rPr>
          <w:noProof/>
        </w:rPr>
        <w:t>table on the safe response to a (nominal) cut-in</w:t>
      </w:r>
      <w:r>
        <w:rPr>
          <w:noProof/>
        </w:rPr>
        <w:t>. This</w:t>
      </w:r>
      <w:r w:rsidR="00C617A5" w:rsidRPr="001A37E5">
        <w:rPr>
          <w:noProof/>
        </w:rPr>
        <w:t xml:space="preserve"> situation </w:t>
      </w:r>
      <w:r>
        <w:rPr>
          <w:noProof/>
        </w:rPr>
        <w:t>is likely but not guaranteed to occur in any or possibly all of the</w:t>
      </w:r>
      <w:r w:rsidR="00C617A5" w:rsidRPr="001A37E5">
        <w:rPr>
          <w:noProof/>
        </w:rPr>
        <w:t xml:space="preserve"> traffic situations listed </w:t>
      </w:r>
      <w:r>
        <w:rPr>
          <w:noProof/>
        </w:rPr>
        <w:t xml:space="preserve">in the </w:t>
      </w:r>
      <w:r w:rsidR="00C617A5" w:rsidRPr="001A37E5">
        <w:rPr>
          <w:noProof/>
        </w:rPr>
        <w:t>top</w:t>
      </w:r>
      <w:r>
        <w:rPr>
          <w:noProof/>
        </w:rPr>
        <w:t xml:space="preserve"> row of the table. When it does occur it should be assessed</w:t>
      </w:r>
      <w:r w:rsidR="00C617A5" w:rsidRPr="001A37E5">
        <w:rPr>
          <w:noProof/>
        </w:rPr>
        <w:t>.</w:t>
      </w:r>
    </w:p>
    <w:p w14:paraId="6157D2E4" w14:textId="1858C9E7" w:rsidR="00C617A5" w:rsidRPr="001A37E5" w:rsidRDefault="00F34714" w:rsidP="00C617A5">
      <w:pPr>
        <w:pStyle w:val="SingleTxtG"/>
        <w:rPr>
          <w:noProof/>
        </w:rPr>
      </w:pPr>
      <w:r>
        <w:rPr>
          <w:noProof/>
        </w:rPr>
        <w:t>28</w:t>
      </w:r>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21A3FB6B" w:rsidR="00C617A5" w:rsidRPr="001A37E5" w:rsidRDefault="00C617A5" w:rsidP="00C617A5">
      <w:pPr>
        <w:pStyle w:val="SingleTxtG"/>
        <w:ind w:left="2268" w:hanging="567"/>
        <w:rPr>
          <w:noProof/>
        </w:rPr>
      </w:pPr>
      <w:r w:rsidRPr="001A37E5">
        <w:rPr>
          <w:noProof/>
        </w:rPr>
        <w:t>(a)</w:t>
      </w:r>
      <w:r w:rsidRPr="001A37E5">
        <w:rPr>
          <w:noProof/>
        </w:rPr>
        <w:tab/>
        <w:t>Handl</w:t>
      </w:r>
      <w:r w:rsidR="00F34714">
        <w:rPr>
          <w:noProof/>
        </w:rPr>
        <w:t>e</w:t>
      </w:r>
      <w:r w:rsidRPr="001A37E5">
        <w:rPr>
          <w:noProof/>
        </w:rPr>
        <w:t xml:space="preserve"> such occurrences separate</w:t>
      </w:r>
      <w:r w:rsidR="00F34714">
        <w:rPr>
          <w:noProof/>
        </w:rPr>
        <w:t>ly</w:t>
      </w:r>
      <w:r w:rsidRPr="001A37E5">
        <w:rPr>
          <w:noProof/>
        </w:rPr>
        <w:t xml:space="preserve"> from the test matrix (e.g. only provide guidance/instructions in the testing protocols);</w:t>
      </w:r>
    </w:p>
    <w:p w14:paraId="6CB04FAA" w14:textId="7A6CE560" w:rsidR="00C617A5" w:rsidRPr="001A37E5" w:rsidRDefault="00C617A5" w:rsidP="00C617A5">
      <w:pPr>
        <w:pStyle w:val="SingleTxtG"/>
        <w:ind w:left="2268" w:hanging="567"/>
        <w:rPr>
          <w:noProof/>
        </w:rPr>
      </w:pPr>
      <w:r w:rsidRPr="001A37E5">
        <w:rPr>
          <w:noProof/>
        </w:rPr>
        <w:lastRenderedPageBreak/>
        <w:t>(b)</w:t>
      </w:r>
      <w:r w:rsidRPr="001A37E5">
        <w:rPr>
          <w:noProof/>
        </w:rPr>
        <w:tab/>
        <w:t>Includ</w:t>
      </w:r>
      <w:r w:rsidR="00F34714">
        <w:rPr>
          <w:noProof/>
        </w:rPr>
        <w:t>e</w:t>
      </w:r>
      <w:r w:rsidRPr="001A37E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1A37E5" w:rsidRDefault="00C617A5" w:rsidP="00C617A5">
      <w:pPr>
        <w:pStyle w:val="SingleTxtG"/>
        <w:ind w:left="2268" w:hanging="567"/>
        <w:rPr>
          <w:noProof/>
        </w:rPr>
      </w:pPr>
      <w:r w:rsidRPr="001A37E5">
        <w:rPr>
          <w:noProof/>
        </w:rPr>
        <w:t>(c)</w:t>
      </w:r>
      <w:r w:rsidRPr="001A37E5">
        <w:rPr>
          <w:noProof/>
        </w:rPr>
        <w:tab/>
        <w:t>Signal the exist</w:t>
      </w:r>
      <w:r w:rsidR="00EC483F">
        <w:rPr>
          <w:noProof/>
        </w:rPr>
        <w:t>ance</w:t>
      </w:r>
      <w:r w:rsidRPr="001A37E5">
        <w:rPr>
          <w:noProof/>
        </w:rPr>
        <w:t xml:space="preserve"> of </w:t>
      </w:r>
      <w:r w:rsidR="00EC483F">
        <w:rPr>
          <w:noProof/>
        </w:rPr>
        <w:t xml:space="preserve">an </w:t>
      </w:r>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1A37E5" w:rsidRDefault="00F34714" w:rsidP="00C617A5">
      <w:pPr>
        <w:pStyle w:val="SingleTxtG"/>
        <w:rPr>
          <w:noProof/>
        </w:rPr>
      </w:pPr>
      <w:r>
        <w:rPr>
          <w:noProof/>
        </w:rPr>
        <w:t>29</w:t>
      </w:r>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3"/>
          <w:headerReference w:type="default" r:id="rId54"/>
          <w:footerReference w:type="even" r:id="rId55"/>
          <w:footerReference w:type="default" r:id="rId56"/>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2"/>
            </w:r>
            <w:r w:rsidRPr="001A37E5">
              <w:rPr>
                <w:noProof/>
                <w:lang w:eastAsia="ar-SA"/>
              </w:rPr>
              <w:t xml:space="preserve"> to a dangerous cut in, if applicable.</w:t>
            </w:r>
            <w:r w:rsidRPr="001A37E5">
              <w:rPr>
                <w:rStyle w:val="FootnoteReference"/>
              </w:rPr>
              <w:footnoteReference w:id="13"/>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57"/>
          <w:headerReference w:type="default" r:id="rId58"/>
          <w:footerReference w:type="even" r:id="rId59"/>
          <w:footerReference w:type="default" r:id="rId60"/>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19" w:name="_Hlk89949780"/>
      <w:bookmarkStart w:id="20"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r>
      <w:proofErr w:type="gramStart"/>
      <w:r w:rsidRPr="001A37E5">
        <w:t>Scenarios</w:t>
      </w:r>
      <w:proofErr w:type="gramEnd"/>
      <w:r w:rsidRPr="001A37E5">
        <w:t xml:space="preserve">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 xml:space="preserve">The scenario catalogue is not necessarily </w:t>
      </w:r>
      <w:proofErr w:type="gramStart"/>
      <w:r w:rsidRPr="001A37E5">
        <w:t>exhaustive</w:t>
      </w:r>
      <w:proofErr w:type="gramEnd"/>
      <w:r w:rsidRPr="001A37E5">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25AA4C07" w:rsidR="00DD2A21" w:rsidRPr="001A37E5" w:rsidRDefault="00DD2A21" w:rsidP="00DD2A21">
      <w:pPr>
        <w:spacing w:after="120"/>
        <w:ind w:left="1134" w:right="1134"/>
        <w:jc w:val="both"/>
        <w:rPr>
          <w:noProof/>
        </w:rPr>
      </w:pPr>
      <w:r w:rsidRPr="001A37E5">
        <w:rPr>
          <w:noProof/>
        </w:rPr>
        <w:t>6.</w:t>
      </w:r>
      <w:r w:rsidRPr="001A37E5">
        <w:rPr>
          <w:noProof/>
        </w:rPr>
        <w:tab/>
        <w:t xml:space="preserve">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w:t>
      </w:r>
      <w:r w:rsidR="008C6862">
        <w:rPr>
          <w:noProof/>
        </w:rPr>
        <w:t>can</w:t>
      </w:r>
      <w:r w:rsidRPr="001A37E5">
        <w:rPr>
          <w:noProof/>
        </w:rPr>
        <w:t xml:space="preserve"> be used as an assessment method.</w:t>
      </w:r>
    </w:p>
    <w:p w14:paraId="79788DF7" w14:textId="1133786B"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422BAC8C"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 testing method, it is first necessary to populate the test matri</w:t>
      </w:r>
      <w:r w:rsidR="008C6862">
        <w:rPr>
          <w:noProof/>
        </w:rPr>
        <w:t>c</w:t>
      </w:r>
      <w:r w:rsidRPr="001A37E5">
        <w:rPr>
          <w:noProof/>
        </w:rPr>
        <w:t xml:space="preserve">es with requirements, scenarios and assessment specifications. This is because most, if not all of the subsequent steps largely </w:t>
      </w:r>
      <w:r w:rsidR="008C6862">
        <w:rPr>
          <w:noProof/>
        </w:rPr>
        <w:t xml:space="preserve">depend </w:t>
      </w:r>
      <w:r w:rsidRPr="001A37E5">
        <w:rPr>
          <w:noProof/>
        </w:rPr>
        <w:t>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20874AA2" w:rsidR="00DD2A21" w:rsidRPr="001A37E5" w:rsidRDefault="00DD2A21" w:rsidP="00DD2A21">
      <w:pPr>
        <w:pStyle w:val="SingleTxtG"/>
        <w:rPr>
          <w:noProof/>
        </w:rPr>
      </w:pPr>
      <w:r w:rsidRPr="001A37E5">
        <w:rPr>
          <w:noProof/>
        </w:rPr>
        <w:t>10.</w:t>
      </w:r>
      <w:r w:rsidRPr="001A37E5">
        <w:rPr>
          <w:noProof/>
        </w:rPr>
        <w:tab/>
        <w:t>With regards to the populating the test matri</w:t>
      </w:r>
      <w:r w:rsidR="008C6862">
        <w:rPr>
          <w:noProof/>
        </w:rPr>
        <w:t>c</w:t>
      </w:r>
      <w:r w:rsidRPr="001A37E5">
        <w:rPr>
          <w:noProof/>
        </w:rPr>
        <w:t>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5D285BD"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14"/>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Pr>
          <w:noProof/>
        </w:rPr>
        <w:t>.</w:t>
      </w:r>
      <w:r w:rsidRPr="001A37E5">
        <w:rPr>
          <w:noProof/>
        </w:rPr>
        <w:t xml:space="preserve"> </w:t>
      </w:r>
      <w:r w:rsidR="00F91738">
        <w:rPr>
          <w:noProof/>
        </w:rPr>
        <w:t xml:space="preserve">It would also include other aspects that are </w:t>
      </w:r>
      <w:r w:rsidRPr="001A37E5">
        <w:rPr>
          <w:noProof/>
        </w:rPr>
        <w:t xml:space="preserve">necessary for the persons conducting the testing to ensure a </w:t>
      </w:r>
      <w:r w:rsidR="00F91738">
        <w:rPr>
          <w:noProof/>
        </w:rPr>
        <w:t>consistent</w:t>
      </w:r>
      <w:r w:rsidRPr="001A37E5">
        <w:rPr>
          <w:noProof/>
        </w:rPr>
        <w:t xml:space="preserve"> interpretation of the test matrix and protocols </w:t>
      </w:r>
      <w:r w:rsidR="00F91738">
        <w:rPr>
          <w:noProof/>
        </w:rPr>
        <w:t>and to deliver</w:t>
      </w:r>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146DF2E" w:rsidR="00DD2A21" w:rsidRPr="001A37E5" w:rsidRDefault="00DD2A21" w:rsidP="00DD2A21">
      <w:pPr>
        <w:pStyle w:val="SingleTxtG"/>
        <w:rPr>
          <w:noProof/>
        </w:rPr>
      </w:pPr>
      <w:r w:rsidRPr="001A37E5">
        <w:rPr>
          <w:noProof/>
        </w:rPr>
        <w:t>12.</w:t>
      </w:r>
      <w:r w:rsidRPr="001A37E5">
        <w:rPr>
          <w:noProof/>
        </w:rPr>
        <w:tab/>
        <w:t>The test matri</w:t>
      </w:r>
      <w:r w:rsidR="008C6862">
        <w:rPr>
          <w:noProof/>
        </w:rPr>
        <w:t>c</w:t>
      </w:r>
      <w:r w:rsidRPr="001A37E5">
        <w:rPr>
          <w:noProof/>
        </w:rPr>
        <w:t xml:space="preserve">es and accompanying test protocols first need to be validated during </w:t>
      </w:r>
      <w:r w:rsidR="00F91738">
        <w:rPr>
          <w:noProof/>
        </w:rPr>
        <w:t>a pilot or trial phase.</w:t>
      </w:r>
      <w:r w:rsidRPr="001A37E5">
        <w:rPr>
          <w:noProof/>
        </w:rPr>
        <w:t xml:space="preserve"> </w:t>
      </w:r>
      <w:r w:rsidR="00F91738">
        <w:rPr>
          <w:noProof/>
        </w:rPr>
        <w:t>This would</w:t>
      </w:r>
      <w:r w:rsidRPr="001A37E5">
        <w:rPr>
          <w:noProof/>
        </w:rPr>
        <w:t xml:space="preserve"> ensure that </w:t>
      </w:r>
      <w:r w:rsidR="00F91738">
        <w:rPr>
          <w:noProof/>
        </w:rPr>
        <w:t xml:space="preserve">the approach is </w:t>
      </w:r>
      <w:r w:rsidRPr="001A37E5">
        <w:rPr>
          <w:noProof/>
        </w:rPr>
        <w:t xml:space="preserve">providing the desired assessment of the </w:t>
      </w:r>
      <w:r w:rsidR="00F91738">
        <w:rPr>
          <w:noProof/>
        </w:rPr>
        <w:t xml:space="preserve">ADS </w:t>
      </w:r>
      <w:r w:rsidRPr="001A37E5">
        <w:rPr>
          <w:noProof/>
        </w:rPr>
        <w:t>vehicles. These validations are particularly important for real world testing, as no regulatory framework, procedure, or specification currently exists to assess the safety of the ADS.</w:t>
      </w:r>
    </w:p>
    <w:p w14:paraId="326CC3A5" w14:textId="33692B34" w:rsidR="00DD2A21" w:rsidRPr="001A37E5" w:rsidRDefault="00DD2A21" w:rsidP="00DD2A21">
      <w:pPr>
        <w:pStyle w:val="SingleTxtG"/>
        <w:rPr>
          <w:noProof/>
        </w:rPr>
      </w:pPr>
      <w:r w:rsidRPr="001A37E5">
        <w:rPr>
          <w:noProof/>
        </w:rPr>
        <w:t>13.</w:t>
      </w:r>
      <w:r w:rsidRPr="001A37E5">
        <w:rPr>
          <w:noProof/>
        </w:rPr>
        <w:tab/>
      </w:r>
      <w:r w:rsidR="00554D4A">
        <w:rPr>
          <w:noProof/>
        </w:rPr>
        <w:t>This</w:t>
      </w:r>
      <w:r w:rsidRPr="001A37E5">
        <w:rPr>
          <w:noProof/>
        </w:rPr>
        <w:t xml:space="preserve"> validation process will be developed further in a later stage, once (suitable drafts of) the test matri</w:t>
      </w:r>
      <w:r w:rsidR="00554D4A">
        <w:rPr>
          <w:noProof/>
        </w:rPr>
        <w:t>c</w:t>
      </w:r>
      <w:r w:rsidRPr="001A37E5">
        <w:rPr>
          <w:noProof/>
        </w:rPr>
        <w:t xml:space="preserve">es and accompanying test protocols have been developed. </w:t>
      </w:r>
      <w:r w:rsidR="00554D4A">
        <w:rPr>
          <w:noProof/>
        </w:rPr>
        <w:t>There are a number of q</w:t>
      </w:r>
      <w:r w:rsidRPr="001A37E5">
        <w:rPr>
          <w:noProof/>
        </w:rPr>
        <w:t xml:space="preserve">uestions </w:t>
      </w:r>
      <w:r w:rsidR="00554D4A">
        <w:rPr>
          <w:noProof/>
        </w:rPr>
        <w:t>that need to be considered</w:t>
      </w:r>
      <w:r w:rsidRPr="001A37E5">
        <w:rPr>
          <w:noProof/>
        </w:rPr>
        <w:t xml:space="preserve"> during the development of the validation process includ</w:t>
      </w:r>
      <w:r w:rsidR="00554D4A">
        <w:rPr>
          <w:noProof/>
        </w:rPr>
        <w:t>ing</w:t>
      </w:r>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64AB38DD"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r w:rsidR="00554D4A">
        <w:rPr>
          <w:noProof/>
        </w:rPr>
        <w:t>trials</w:t>
      </w:r>
      <w:r w:rsidRPr="001A37E5">
        <w:rPr>
          <w:noProof/>
        </w:rPr>
        <w:t xml:space="preserve"> need to be repeated? </w:t>
      </w:r>
    </w:p>
    <w:p w14:paraId="579A508C" w14:textId="17B1615C" w:rsidR="00DD2A21" w:rsidRPr="001A37E5" w:rsidRDefault="00DD2A21" w:rsidP="00DD2A21">
      <w:pPr>
        <w:pStyle w:val="SingleTxtG"/>
        <w:ind w:left="1701"/>
        <w:rPr>
          <w:noProof/>
        </w:rPr>
      </w:pPr>
      <w:r w:rsidRPr="001A37E5">
        <w:rPr>
          <w:noProof/>
        </w:rPr>
        <w:t>(c)</w:t>
      </w:r>
      <w:r w:rsidRPr="001A37E5">
        <w:rPr>
          <w:noProof/>
        </w:rPr>
        <w:tab/>
        <w:t xml:space="preserve">Who conducts these </w:t>
      </w:r>
      <w:r w:rsidR="00554D4A">
        <w:rPr>
          <w:noProof/>
        </w:rPr>
        <w:t>trials</w:t>
      </w:r>
      <w:r w:rsidRPr="001A37E5">
        <w:rPr>
          <w:noProof/>
        </w:rPr>
        <w:t xml:space="preserve">? </w:t>
      </w:r>
    </w:p>
    <w:p w14:paraId="5610EB97" w14:textId="535738DA" w:rsidR="00DD2A21" w:rsidRPr="001A37E5" w:rsidRDefault="00DD2A21" w:rsidP="00DD2A21">
      <w:pPr>
        <w:pStyle w:val="SingleTxtG"/>
        <w:ind w:left="2256" w:hanging="555"/>
        <w:rPr>
          <w:noProof/>
        </w:rPr>
      </w:pPr>
      <w:r w:rsidRPr="001A37E5">
        <w:rPr>
          <w:noProof/>
        </w:rPr>
        <w:t>(d)</w:t>
      </w:r>
      <w:r w:rsidRPr="001A37E5">
        <w:rPr>
          <w:noProof/>
        </w:rPr>
        <w:tab/>
      </w:r>
      <w:r w:rsidR="00554D4A">
        <w:rPr>
          <w:noProof/>
        </w:rPr>
        <w:t>How many</w:t>
      </w:r>
      <w:r w:rsidRPr="001A37E5">
        <w:rPr>
          <w:noProof/>
        </w:rPr>
        <w:t xml:space="preserve"> countries need to validate the test matrix and test protocols? </w:t>
      </w:r>
    </w:p>
    <w:p w14:paraId="622AECCD" w14:textId="542CDADC"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r w:rsidR="00554D4A">
        <w:rPr>
          <w:noProof/>
        </w:rPr>
        <w:t>trials</w:t>
      </w:r>
      <w:r w:rsidRPr="001A37E5">
        <w:rPr>
          <w:noProof/>
        </w:rPr>
        <w:t>?</w:t>
      </w:r>
    </w:p>
    <w:bookmarkEnd w:id="19"/>
    <w:bookmarkEnd w:id="20"/>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21" w:name="_Hlk94868188"/>
      <w:r w:rsidRPr="001A37E5">
        <w:t>reporting from other sources</w:t>
      </w:r>
      <w:bookmarkEnd w:id="21"/>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22" w:name="_Hlk94868201"/>
      <w:r w:rsidR="00357D22" w:rsidRPr="001A37E5">
        <w:t>—</w:t>
      </w:r>
      <w:r w:rsidRPr="001A37E5">
        <w:t xml:space="preserve"> information sharing among safety authorities/contracting parties</w:t>
      </w:r>
      <w:bookmarkEnd w:id="22"/>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61"/>
      <w:headerReference w:type="default" r:id="rId62"/>
      <w:footerReference w:type="even" r:id="rId63"/>
      <w:footerReference w:type="default" r:id="rId64"/>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329B" w14:textId="77777777" w:rsidR="00BB1383" w:rsidRDefault="00BB1383"/>
  </w:endnote>
  <w:endnote w:type="continuationSeparator" w:id="0">
    <w:p w14:paraId="79E1A6F6" w14:textId="77777777" w:rsidR="00BB1383" w:rsidRDefault="00BB1383"/>
  </w:endnote>
  <w:endnote w:type="continuationNotice" w:id="1">
    <w:p w14:paraId="03CAB431" w14:textId="77777777" w:rsidR="00BB1383" w:rsidRDefault="00BB1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5BDC36F" w:rsidR="00F81091" w:rsidRPr="00BD2F59" w:rsidRDefault="00F81091"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3EA1B2DC" w:rsidR="00F81091" w:rsidRPr="00BD2F59" w:rsidRDefault="00F81091"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81091" w:rsidRPr="00023F21" w:rsidRDefault="00F81091">
    <w:pPr>
      <w:pStyle w:val="Footer"/>
      <w:rPr>
        <w:sz w:val="20"/>
      </w:rPr>
    </w:pPr>
    <w:r>
      <w:rPr>
        <w:noProof/>
        <w:lang w:eastAsia="en-GB"/>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36"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81091" w:rsidRPr="0084385A" w:rsidRDefault="00F81091" w:rsidP="0084385A">
    <w:pPr>
      <w:pStyle w:val="Footer"/>
    </w:pPr>
    <w:r>
      <w:rPr>
        <w:noProof/>
        <w:lang w:eastAsia="en-GB"/>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Footer"/>
    </w:pPr>
    <w:r>
      <w:rPr>
        <w:noProof/>
        <w:lang w:eastAsia="en-GB"/>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Footer"/>
    </w:pPr>
    <w:r>
      <w:rPr>
        <w:noProof/>
        <w:lang w:eastAsia="en-GB"/>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Footer"/>
    </w:pPr>
    <w:r>
      <w:rPr>
        <w:noProof/>
        <w:lang w:eastAsia="en-GB"/>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C3C1" w14:textId="77777777" w:rsidR="00BB1383" w:rsidRPr="000B175B" w:rsidRDefault="00BB1383" w:rsidP="000B175B">
      <w:pPr>
        <w:tabs>
          <w:tab w:val="right" w:pos="2155"/>
        </w:tabs>
        <w:spacing w:after="80"/>
        <w:ind w:left="680"/>
        <w:rPr>
          <w:u w:val="single"/>
        </w:rPr>
      </w:pPr>
      <w:r>
        <w:rPr>
          <w:rFonts w:hint="eastAsia"/>
          <w:u w:val="single"/>
          <w:lang w:eastAsia="ja-JP"/>
        </w:rPr>
        <w:tab/>
      </w:r>
    </w:p>
  </w:footnote>
  <w:footnote w:type="continuationSeparator" w:id="0">
    <w:p w14:paraId="1D6F4017" w14:textId="77777777" w:rsidR="00BB1383" w:rsidRPr="00FC68B7" w:rsidRDefault="00BB1383" w:rsidP="00FC68B7">
      <w:pPr>
        <w:tabs>
          <w:tab w:val="left" w:pos="2155"/>
        </w:tabs>
        <w:spacing w:after="80"/>
        <w:ind w:left="680"/>
        <w:rPr>
          <w:u w:val="single"/>
        </w:rPr>
      </w:pPr>
      <w:r>
        <w:rPr>
          <w:u w:val="single"/>
        </w:rPr>
        <w:tab/>
      </w:r>
    </w:p>
  </w:footnote>
  <w:footnote w:type="continuationNotice" w:id="1">
    <w:p w14:paraId="551E62AB" w14:textId="77777777" w:rsidR="00BB1383" w:rsidRDefault="00BB1383"/>
  </w:footnote>
  <w:footnote w:id="2">
    <w:p w14:paraId="5108AD2A" w14:textId="71D22374" w:rsidR="007F0182" w:rsidRDefault="007F0182" w:rsidP="007F0182">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4E80E95" w14:textId="77777777" w:rsidR="007F0182" w:rsidRDefault="007F0182" w:rsidP="007F0182">
      <w:pPr>
        <w:pStyle w:val="FootnoteText"/>
      </w:pPr>
      <w:r>
        <w:tab/>
      </w:r>
      <w:r>
        <w:rPr>
          <w:rStyle w:val="FootnoteReference"/>
        </w:rPr>
        <w:footnoteRef/>
      </w:r>
      <w:r>
        <w:tab/>
      </w:r>
      <w:r w:rsidRPr="000F50FD">
        <w:rPr>
          <w:lang w:val="en-CA"/>
        </w:rPr>
        <w:t xml:space="preserve">Traffic scenarios are derived by combining </w:t>
      </w:r>
      <w:proofErr w:type="gramStart"/>
      <w:r w:rsidRPr="000F50FD">
        <w:rPr>
          <w:lang w:val="en-CA"/>
        </w:rPr>
        <w:t>a number of</w:t>
      </w:r>
      <w:proofErr w:type="gramEnd"/>
      <w:r w:rsidRPr="000F50FD">
        <w:rPr>
          <w:lang w:val="en-CA"/>
        </w:rPr>
        <w:t xml:space="preserve"> relevant </w:t>
      </w:r>
      <w:r w:rsidRPr="000F50FD">
        <w:rPr>
          <w:rFonts w:eastAsia="Yu Mincho" w:hint="eastAsia"/>
          <w:lang w:val="en-CA" w:eastAsia="ja-JP"/>
        </w:rPr>
        <w:t>elements</w:t>
      </w:r>
      <w:r w:rsidRPr="000F50FD">
        <w:rPr>
          <w:lang w:val="en-CA"/>
        </w:rPr>
        <w:t xml:space="preserve"> describing the scenario space systematically. </w:t>
      </w:r>
    </w:p>
  </w:footnote>
  <w:footnote w:id="4">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5">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6">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 xml:space="preserve">UN Regulation No. 157 on automated lane keeping systems (ALKS) provides provisions for a </w:t>
      </w:r>
      <w:proofErr w:type="gramStart"/>
      <w:r>
        <w:t>real world</w:t>
      </w:r>
      <w:proofErr w:type="gramEnd"/>
      <w:r>
        <w:t xml:space="preserve"> test. </w:t>
      </w:r>
      <w:proofErr w:type="gramStart"/>
      <w:r>
        <w:t>For the purpose of</w:t>
      </w:r>
      <w:proofErr w:type="gramEnd"/>
      <w:r>
        <w:t xml:space="preserve"> developing the NATM’s real world test, these provisions are however not detailed enough to be regarded as specifications including a procedure.</w:t>
      </w:r>
    </w:p>
  </w:footnote>
  <w:footnote w:id="7">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8">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9">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0">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1">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2">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3">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4">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 xml:space="preserve">Test parameters should </w:t>
      </w:r>
      <w:proofErr w:type="gramStart"/>
      <w:r w:rsidRPr="00C03906">
        <w:rPr>
          <w:szCs w:val="18"/>
        </w:rPr>
        <w:t>take into account</w:t>
      </w:r>
      <w:proofErr w:type="gramEnd"/>
      <w:r w:rsidRPr="00C03906">
        <w:rPr>
          <w:szCs w:val="18"/>
        </w:rPr>
        <w:t xml:space="preserve">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81091" w:rsidRPr="00ED4356" w14:paraId="2DAA1827" w14:textId="77777777" w:rsidTr="00D91129">
      <w:tc>
        <w:tcPr>
          <w:tcW w:w="5670" w:type="dxa"/>
        </w:tcPr>
        <w:p w14:paraId="2E150E50" w14:textId="68EB0B25" w:rsidR="00F81091" w:rsidRPr="002A0E4B" w:rsidRDefault="00F72FA2" w:rsidP="0040289C">
          <w:pPr>
            <w:tabs>
              <w:tab w:val="center" w:pos="4677"/>
              <w:tab w:val="right" w:pos="9355"/>
            </w:tabs>
            <w:spacing w:line="240" w:lineRule="auto"/>
            <w:rPr>
              <w:lang w:eastAsia="ar-SA"/>
            </w:rPr>
          </w:pPr>
          <w:r>
            <w:rPr>
              <w:lang w:eastAsia="ja-JP"/>
            </w:rPr>
            <w:t>Transmitted by</w:t>
          </w:r>
          <w:r w:rsidR="00ED4356">
            <w:rPr>
              <w:lang w:eastAsia="ja-JP"/>
            </w:rPr>
            <w:t xml:space="preserve"> IWG on VMAD</w:t>
          </w:r>
        </w:p>
      </w:tc>
      <w:tc>
        <w:tcPr>
          <w:tcW w:w="3260" w:type="dxa"/>
        </w:tcPr>
        <w:p w14:paraId="55BE7100" w14:textId="6399316C" w:rsidR="00F72FA2" w:rsidRPr="00ED4356" w:rsidRDefault="00ED4356" w:rsidP="00F72FA2">
          <w:pPr>
            <w:spacing w:line="240" w:lineRule="auto"/>
            <w:ind w:left="40"/>
            <w:rPr>
              <w:b/>
              <w:bCs/>
              <w:lang w:eastAsia="ja-JP"/>
            </w:rPr>
          </w:pPr>
          <w:r w:rsidRPr="00ED4356">
            <w:rPr>
              <w:u w:val="single"/>
              <w:lang w:eastAsia="ja-JP"/>
            </w:rPr>
            <w:t>Informal document</w:t>
          </w:r>
          <w:r w:rsidRPr="00ED4356">
            <w:rPr>
              <w:lang w:eastAsia="ja-JP"/>
            </w:rPr>
            <w:t xml:space="preserve"> </w:t>
          </w:r>
          <w:r w:rsidR="00F72FA2" w:rsidRPr="00ED4356">
            <w:rPr>
              <w:rFonts w:hint="eastAsia"/>
              <w:b/>
              <w:bCs/>
              <w:lang w:eastAsia="ja-JP"/>
            </w:rPr>
            <w:t>G</w:t>
          </w:r>
          <w:r w:rsidR="00F72FA2" w:rsidRPr="00ED4356">
            <w:rPr>
              <w:b/>
              <w:bCs/>
              <w:lang w:eastAsia="ja-JP"/>
            </w:rPr>
            <w:t>RVA-15-</w:t>
          </w:r>
          <w:r w:rsidRPr="00ED4356">
            <w:rPr>
              <w:b/>
              <w:bCs/>
              <w:lang w:eastAsia="ja-JP"/>
            </w:rPr>
            <w:t>26</w:t>
          </w:r>
        </w:p>
        <w:p w14:paraId="43733EBB" w14:textId="72837C1A" w:rsidR="00ED4356" w:rsidRDefault="00ED4356" w:rsidP="00F72FA2">
          <w:pPr>
            <w:spacing w:line="240" w:lineRule="auto"/>
            <w:ind w:left="40"/>
            <w:rPr>
              <w:lang w:eastAsia="ar-SA"/>
            </w:rPr>
          </w:pPr>
          <w:r w:rsidRPr="00ED4356">
            <w:rPr>
              <w:lang w:eastAsia="ar-SA"/>
            </w:rPr>
            <w:t>15th GRVA, 23-27 January 2023</w:t>
          </w:r>
        </w:p>
        <w:p w14:paraId="1E4AEFCC" w14:textId="35F34C37" w:rsidR="00251CC9" w:rsidRDefault="00251CC9" w:rsidP="00F72FA2">
          <w:pPr>
            <w:spacing w:line="240" w:lineRule="auto"/>
            <w:ind w:left="40"/>
            <w:rPr>
              <w:lang w:eastAsia="ar-SA"/>
            </w:rPr>
          </w:pPr>
          <w:r w:rsidRPr="00E37C7B">
            <w:rPr>
              <w:lang w:eastAsia="ar-SA"/>
            </w:rPr>
            <w:t>Provisional agenda item</w:t>
          </w:r>
          <w:r w:rsidR="00E37C7B">
            <w:rPr>
              <w:lang w:eastAsia="ar-SA"/>
            </w:rPr>
            <w:t xml:space="preserve"> 4(b)</w:t>
          </w:r>
          <w:r>
            <w:rPr>
              <w:lang w:eastAsia="ar-SA"/>
            </w:rPr>
            <w:t xml:space="preserve"> </w:t>
          </w:r>
        </w:p>
        <w:p w14:paraId="2320BDA4" w14:textId="77777777" w:rsidR="00ED4356" w:rsidRPr="00ED4356" w:rsidRDefault="00ED4356" w:rsidP="00F72FA2">
          <w:pPr>
            <w:spacing w:line="240" w:lineRule="auto"/>
            <w:ind w:left="40"/>
            <w:rPr>
              <w:lang w:eastAsia="ar-SA"/>
            </w:rPr>
          </w:pPr>
        </w:p>
        <w:p w14:paraId="4F2A87D7" w14:textId="61278056" w:rsidR="00F81091" w:rsidRPr="00264851" w:rsidRDefault="00F81091" w:rsidP="00F72FA2">
          <w:pPr>
            <w:spacing w:line="240" w:lineRule="auto"/>
            <w:ind w:left="40"/>
            <w:rPr>
              <w:bCs/>
              <w:lang w:eastAsia="ar-SA"/>
            </w:rPr>
          </w:pPr>
          <w:r w:rsidRPr="00264851">
            <w:rPr>
              <w:lang w:eastAsia="ar-SA"/>
            </w:rPr>
            <w:t>(</w:t>
          </w:r>
          <w:proofErr w:type="gramStart"/>
          <w:r w:rsidRPr="00264851">
            <w:rPr>
              <w:lang w:eastAsia="ar-SA"/>
            </w:rPr>
            <w:t>based</w:t>
          </w:r>
          <w:proofErr w:type="gramEnd"/>
          <w:r w:rsidRPr="00264851">
            <w:rPr>
              <w:lang w:eastAsia="ar-SA"/>
            </w:rPr>
            <w:t xml:space="preserve"> on </w:t>
          </w:r>
          <w:r w:rsidRPr="00264851">
            <w:rPr>
              <w:bCs/>
              <w:lang w:eastAsia="ar-SA"/>
            </w:rPr>
            <w:t>WP.29-187-08)</w:t>
          </w:r>
        </w:p>
      </w:tc>
    </w:tr>
  </w:tbl>
  <w:p w14:paraId="1B551DB1" w14:textId="531DE9B4" w:rsidR="00F81091" w:rsidRPr="00264851" w:rsidRDefault="00F81091" w:rsidP="00833C0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81091" w:rsidRPr="0084385A" w:rsidRDefault="00F81091" w:rsidP="0084385A">
    <w:r>
      <w:rPr>
        <w:noProof/>
        <w:lang w:eastAsia="en-GB"/>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eastAsia="en-GB"/>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75B03FE6" w:rsidR="00F81091" w:rsidRPr="00023F21" w:rsidRDefault="00BB1383" w:rsidP="0084385A">
                          <w:pPr>
                            <w:pStyle w:val="Header"/>
                            <w:jc w:val="right"/>
                          </w:pPr>
                          <w:r>
                            <w:fldChar w:fldCharType="begin"/>
                          </w:r>
                          <w:r>
                            <w:instrText>TITLE  \* MERGEFORMAT</w:instrText>
                          </w:r>
                          <w:r>
                            <w:fldChar w:fldCharType="separate"/>
                          </w:r>
                          <w:r w:rsidR="009E4389">
                            <w:t>GRVA-15-26</w:t>
                          </w:r>
                          <w:r>
                            <w:fldChar w:fldCharType="end"/>
                          </w:r>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75B03FE6" w:rsidR="00F81091" w:rsidRPr="00023F21" w:rsidRDefault="00BB1383" w:rsidP="0084385A">
                    <w:pPr>
                      <w:pStyle w:val="Header"/>
                      <w:jc w:val="right"/>
                    </w:pPr>
                    <w:r>
                      <w:fldChar w:fldCharType="begin"/>
                    </w:r>
                    <w:r>
                      <w:instrText>TITLE  \* MERGEFORMAT</w:instrText>
                    </w:r>
                    <w:r>
                      <w:fldChar w:fldCharType="separate"/>
                    </w:r>
                    <w:r w:rsidR="009E4389">
                      <w:t>GRVA-15-26</w:t>
                    </w:r>
                    <w:r>
                      <w:fldChar w:fldCharType="end"/>
                    </w:r>
                  </w:p>
                  <w:p w14:paraId="147CE20E" w14:textId="77777777" w:rsidR="00F81091" w:rsidRDefault="00F8109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81091" w:rsidRPr="00F7599B" w:rsidRDefault="00F81091" w:rsidP="00F7599B">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81091" w:rsidRPr="00F7599B" w:rsidRDefault="00F81091" w:rsidP="00F759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eastAsia="en-GB"/>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0BDFEE48" w:rsidR="00F81091" w:rsidRPr="00F041FC" w:rsidRDefault="00BB1383" w:rsidP="00545242">
                          <w:pPr>
                            <w:pStyle w:val="Header"/>
                          </w:pPr>
                          <w:r>
                            <w:fldChar w:fldCharType="begin"/>
                          </w:r>
                          <w:r>
                            <w:instrText>TITLE  \* MERGEFORMAT</w:instrText>
                          </w:r>
                          <w:r>
                            <w:fldChar w:fldCharType="separate"/>
                          </w:r>
                          <w:r w:rsidR="009E4389">
                            <w:t>GRVA-15-26</w:t>
                          </w:r>
                          <w:r>
                            <w:fldChar w:fldCharType="end"/>
                          </w:r>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0BDFEE48" w:rsidR="00F81091" w:rsidRPr="00F041FC" w:rsidRDefault="00BB1383" w:rsidP="00545242">
                    <w:pPr>
                      <w:pStyle w:val="Header"/>
                    </w:pPr>
                    <w:r>
                      <w:fldChar w:fldCharType="begin"/>
                    </w:r>
                    <w:r>
                      <w:instrText>TITLE  \* MERGEFORMAT</w:instrText>
                    </w:r>
                    <w:r>
                      <w:fldChar w:fldCharType="separate"/>
                    </w:r>
                    <w:r w:rsidR="009E4389">
                      <w:t>GRVA-15-26</w:t>
                    </w:r>
                    <w:r>
                      <w:fldChar w:fldCharType="end"/>
                    </w:r>
                  </w:p>
                  <w:p w14:paraId="61BCD1E3" w14:textId="77777777" w:rsidR="00F81091" w:rsidRDefault="00F81091"/>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81091" w:rsidRPr="00545242" w:rsidRDefault="00F81091" w:rsidP="005452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81091" w:rsidRPr="00F7599B" w:rsidRDefault="00F81091" w:rsidP="00F759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81091" w:rsidRPr="00F7599B" w:rsidRDefault="00F81091" w:rsidP="00F75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6"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7"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0" w15:restartNumberingAfterBreak="0">
    <w:nsid w:val="34F971DE"/>
    <w:multiLevelType w:val="hybridMultilevel"/>
    <w:tmpl w:val="287C9E3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3"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abstractNumId w:val="15"/>
  </w:num>
  <w:num w:numId="2">
    <w:abstractNumId w:val="17"/>
  </w:num>
  <w:num w:numId="3">
    <w:abstractNumId w:val="2"/>
  </w:num>
  <w:num w:numId="4">
    <w:abstractNumId w:val="11"/>
  </w:num>
  <w:num w:numId="5">
    <w:abstractNumId w:val="3"/>
  </w:num>
  <w:num w:numId="6">
    <w:abstractNumId w:val="9"/>
  </w:num>
  <w:num w:numId="7">
    <w:abstractNumId w:val="8"/>
  </w:num>
  <w:num w:numId="8">
    <w:abstractNumId w:val="14"/>
  </w:num>
  <w:num w:numId="9">
    <w:abstractNumId w:val="12"/>
  </w:num>
  <w:num w:numId="10">
    <w:abstractNumId w:val="4"/>
  </w:num>
  <w:num w:numId="11">
    <w:abstractNumId w:val="7"/>
  </w:num>
  <w:num w:numId="12">
    <w:abstractNumId w:val="13"/>
  </w:num>
  <w:num w:numId="13">
    <w:abstractNumId w:val="5"/>
  </w:num>
  <w:num w:numId="14">
    <w:abstractNumId w:val="0"/>
  </w:num>
  <w:num w:numId="15">
    <w:abstractNumId w:val="18"/>
  </w:num>
  <w:num w:numId="16">
    <w:abstractNumId w:val="16"/>
  </w:num>
  <w:num w:numId="17">
    <w:abstractNumId w:val="1"/>
  </w:num>
  <w:num w:numId="18">
    <w:abstractNumId w:val="6"/>
  </w:num>
  <w:num w:numId="1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6790"/>
    <w:rsid w:val="0000696C"/>
    <w:rsid w:val="000211BF"/>
    <w:rsid w:val="00021B8A"/>
    <w:rsid w:val="00023A33"/>
    <w:rsid w:val="00023F21"/>
    <w:rsid w:val="00027624"/>
    <w:rsid w:val="000424CF"/>
    <w:rsid w:val="00050F6B"/>
    <w:rsid w:val="00055580"/>
    <w:rsid w:val="00061ADA"/>
    <w:rsid w:val="0006449E"/>
    <w:rsid w:val="000652A7"/>
    <w:rsid w:val="00066086"/>
    <w:rsid w:val="000678CD"/>
    <w:rsid w:val="00072C8C"/>
    <w:rsid w:val="00081CE0"/>
    <w:rsid w:val="00084D30"/>
    <w:rsid w:val="0008772A"/>
    <w:rsid w:val="00090320"/>
    <w:rsid w:val="00092583"/>
    <w:rsid w:val="000931C0"/>
    <w:rsid w:val="000934C2"/>
    <w:rsid w:val="000946EC"/>
    <w:rsid w:val="000A0761"/>
    <w:rsid w:val="000A2984"/>
    <w:rsid w:val="000A2E09"/>
    <w:rsid w:val="000B175B"/>
    <w:rsid w:val="000B3A0F"/>
    <w:rsid w:val="000B58E6"/>
    <w:rsid w:val="000C1678"/>
    <w:rsid w:val="000C4A9D"/>
    <w:rsid w:val="000C53C1"/>
    <w:rsid w:val="000D19FD"/>
    <w:rsid w:val="000D6B18"/>
    <w:rsid w:val="000D6E36"/>
    <w:rsid w:val="000E0415"/>
    <w:rsid w:val="000E16CB"/>
    <w:rsid w:val="000E44C4"/>
    <w:rsid w:val="000E499D"/>
    <w:rsid w:val="000E5189"/>
    <w:rsid w:val="000E765E"/>
    <w:rsid w:val="000F7020"/>
    <w:rsid w:val="000F7715"/>
    <w:rsid w:val="00107DA1"/>
    <w:rsid w:val="00117269"/>
    <w:rsid w:val="00117BB0"/>
    <w:rsid w:val="00122487"/>
    <w:rsid w:val="00125E05"/>
    <w:rsid w:val="0013388A"/>
    <w:rsid w:val="0013459C"/>
    <w:rsid w:val="0014498C"/>
    <w:rsid w:val="00156B99"/>
    <w:rsid w:val="001620BD"/>
    <w:rsid w:val="00166124"/>
    <w:rsid w:val="00173E6C"/>
    <w:rsid w:val="001835E0"/>
    <w:rsid w:val="00184DDA"/>
    <w:rsid w:val="001876AD"/>
    <w:rsid w:val="00187800"/>
    <w:rsid w:val="001900CD"/>
    <w:rsid w:val="00195BAF"/>
    <w:rsid w:val="001A0452"/>
    <w:rsid w:val="001A37E5"/>
    <w:rsid w:val="001B1C92"/>
    <w:rsid w:val="001B40BA"/>
    <w:rsid w:val="001B4B04"/>
    <w:rsid w:val="001B4C4C"/>
    <w:rsid w:val="001B5875"/>
    <w:rsid w:val="001B6E19"/>
    <w:rsid w:val="001B7EFA"/>
    <w:rsid w:val="001C04F8"/>
    <w:rsid w:val="001C40D2"/>
    <w:rsid w:val="001C4B9C"/>
    <w:rsid w:val="001C5794"/>
    <w:rsid w:val="001C6663"/>
    <w:rsid w:val="001C7895"/>
    <w:rsid w:val="001D1ABF"/>
    <w:rsid w:val="001D26DF"/>
    <w:rsid w:val="001D3AAC"/>
    <w:rsid w:val="001D4FA1"/>
    <w:rsid w:val="001D539F"/>
    <w:rsid w:val="001D53CE"/>
    <w:rsid w:val="001E41E6"/>
    <w:rsid w:val="001F1599"/>
    <w:rsid w:val="001F19C4"/>
    <w:rsid w:val="001F22F4"/>
    <w:rsid w:val="001F6611"/>
    <w:rsid w:val="001F7330"/>
    <w:rsid w:val="00202C54"/>
    <w:rsid w:val="002043F0"/>
    <w:rsid w:val="002062B6"/>
    <w:rsid w:val="00211E0B"/>
    <w:rsid w:val="00222D9E"/>
    <w:rsid w:val="002267FF"/>
    <w:rsid w:val="00232575"/>
    <w:rsid w:val="0023355A"/>
    <w:rsid w:val="00233CB5"/>
    <w:rsid w:val="00237A0B"/>
    <w:rsid w:val="00247258"/>
    <w:rsid w:val="00251CC9"/>
    <w:rsid w:val="002561D8"/>
    <w:rsid w:val="00257CAC"/>
    <w:rsid w:val="00257F83"/>
    <w:rsid w:val="00261BBC"/>
    <w:rsid w:val="0026347B"/>
    <w:rsid w:val="00264851"/>
    <w:rsid w:val="0027237A"/>
    <w:rsid w:val="00272AB4"/>
    <w:rsid w:val="00281B46"/>
    <w:rsid w:val="00282073"/>
    <w:rsid w:val="0028368B"/>
    <w:rsid w:val="00297006"/>
    <w:rsid w:val="002974E9"/>
    <w:rsid w:val="002A58CB"/>
    <w:rsid w:val="002A7F94"/>
    <w:rsid w:val="002B109A"/>
    <w:rsid w:val="002C6D45"/>
    <w:rsid w:val="002D6E53"/>
    <w:rsid w:val="002E1702"/>
    <w:rsid w:val="002E3188"/>
    <w:rsid w:val="002E794B"/>
    <w:rsid w:val="002F018B"/>
    <w:rsid w:val="002F046D"/>
    <w:rsid w:val="002F0BC7"/>
    <w:rsid w:val="002F2D7D"/>
    <w:rsid w:val="002F3023"/>
    <w:rsid w:val="002F4E9D"/>
    <w:rsid w:val="002F5E6C"/>
    <w:rsid w:val="002F7442"/>
    <w:rsid w:val="002F7AFF"/>
    <w:rsid w:val="002F7DA2"/>
    <w:rsid w:val="00301764"/>
    <w:rsid w:val="00305699"/>
    <w:rsid w:val="003229D8"/>
    <w:rsid w:val="00332104"/>
    <w:rsid w:val="00336C97"/>
    <w:rsid w:val="00337F88"/>
    <w:rsid w:val="00342432"/>
    <w:rsid w:val="00347F0B"/>
    <w:rsid w:val="0035223F"/>
    <w:rsid w:val="00352D4B"/>
    <w:rsid w:val="0035638C"/>
    <w:rsid w:val="003563BE"/>
    <w:rsid w:val="00357D22"/>
    <w:rsid w:val="00360BA5"/>
    <w:rsid w:val="00383FB1"/>
    <w:rsid w:val="00391CA5"/>
    <w:rsid w:val="00392A88"/>
    <w:rsid w:val="003950B3"/>
    <w:rsid w:val="003A1CC2"/>
    <w:rsid w:val="003A24C9"/>
    <w:rsid w:val="003A39B9"/>
    <w:rsid w:val="003A46BB"/>
    <w:rsid w:val="003A4EC7"/>
    <w:rsid w:val="003A645D"/>
    <w:rsid w:val="003A7295"/>
    <w:rsid w:val="003B1F60"/>
    <w:rsid w:val="003B214F"/>
    <w:rsid w:val="003B5C90"/>
    <w:rsid w:val="003B5FB7"/>
    <w:rsid w:val="003C2CC4"/>
    <w:rsid w:val="003D4B23"/>
    <w:rsid w:val="003E278A"/>
    <w:rsid w:val="003E77DA"/>
    <w:rsid w:val="0040289C"/>
    <w:rsid w:val="00402949"/>
    <w:rsid w:val="004030D8"/>
    <w:rsid w:val="00411F06"/>
    <w:rsid w:val="00413520"/>
    <w:rsid w:val="004325CB"/>
    <w:rsid w:val="00440A07"/>
    <w:rsid w:val="00443C64"/>
    <w:rsid w:val="00444CBD"/>
    <w:rsid w:val="00450743"/>
    <w:rsid w:val="00460D1D"/>
    <w:rsid w:val="00462880"/>
    <w:rsid w:val="00467536"/>
    <w:rsid w:val="00472F5C"/>
    <w:rsid w:val="00473B5C"/>
    <w:rsid w:val="0047638A"/>
    <w:rsid w:val="00476F24"/>
    <w:rsid w:val="00492C65"/>
    <w:rsid w:val="0049355D"/>
    <w:rsid w:val="004A4A39"/>
    <w:rsid w:val="004A540C"/>
    <w:rsid w:val="004A5A83"/>
    <w:rsid w:val="004C287D"/>
    <w:rsid w:val="004C4A93"/>
    <w:rsid w:val="004C55B0"/>
    <w:rsid w:val="004C6430"/>
    <w:rsid w:val="004D7B05"/>
    <w:rsid w:val="004E1913"/>
    <w:rsid w:val="004E71D9"/>
    <w:rsid w:val="004F1CB0"/>
    <w:rsid w:val="004F5768"/>
    <w:rsid w:val="004F6BA0"/>
    <w:rsid w:val="004F76AA"/>
    <w:rsid w:val="00503BEA"/>
    <w:rsid w:val="005040D7"/>
    <w:rsid w:val="005115BC"/>
    <w:rsid w:val="00512AF6"/>
    <w:rsid w:val="005214A4"/>
    <w:rsid w:val="00522DC7"/>
    <w:rsid w:val="00533616"/>
    <w:rsid w:val="005355DD"/>
    <w:rsid w:val="00535ABA"/>
    <w:rsid w:val="00536051"/>
    <w:rsid w:val="0053768B"/>
    <w:rsid w:val="005403E7"/>
    <w:rsid w:val="005420F2"/>
    <w:rsid w:val="0054285C"/>
    <w:rsid w:val="00543BD8"/>
    <w:rsid w:val="0054454D"/>
    <w:rsid w:val="00544DFC"/>
    <w:rsid w:val="00545242"/>
    <w:rsid w:val="005526B4"/>
    <w:rsid w:val="00552746"/>
    <w:rsid w:val="00554D4A"/>
    <w:rsid w:val="00566423"/>
    <w:rsid w:val="00574B50"/>
    <w:rsid w:val="00576D43"/>
    <w:rsid w:val="00584173"/>
    <w:rsid w:val="00584E7A"/>
    <w:rsid w:val="00593679"/>
    <w:rsid w:val="005942FA"/>
    <w:rsid w:val="005946A1"/>
    <w:rsid w:val="005952E2"/>
    <w:rsid w:val="00595520"/>
    <w:rsid w:val="005A0DBA"/>
    <w:rsid w:val="005A1930"/>
    <w:rsid w:val="005A1A78"/>
    <w:rsid w:val="005A44B9"/>
    <w:rsid w:val="005B0FA0"/>
    <w:rsid w:val="005B1BA0"/>
    <w:rsid w:val="005B3580"/>
    <w:rsid w:val="005B3DB3"/>
    <w:rsid w:val="005B4A3E"/>
    <w:rsid w:val="005B557F"/>
    <w:rsid w:val="005B75AA"/>
    <w:rsid w:val="005D1283"/>
    <w:rsid w:val="005D15CA"/>
    <w:rsid w:val="005D443B"/>
    <w:rsid w:val="005F08DF"/>
    <w:rsid w:val="005F3066"/>
    <w:rsid w:val="005F3E61"/>
    <w:rsid w:val="006033A3"/>
    <w:rsid w:val="00604DDD"/>
    <w:rsid w:val="00606782"/>
    <w:rsid w:val="0060751B"/>
    <w:rsid w:val="0060789D"/>
    <w:rsid w:val="00611090"/>
    <w:rsid w:val="006115CC"/>
    <w:rsid w:val="00611FC4"/>
    <w:rsid w:val="006176FB"/>
    <w:rsid w:val="00617EA4"/>
    <w:rsid w:val="0062276B"/>
    <w:rsid w:val="00622DF0"/>
    <w:rsid w:val="00624B7D"/>
    <w:rsid w:val="006254C4"/>
    <w:rsid w:val="00630FCB"/>
    <w:rsid w:val="006310CA"/>
    <w:rsid w:val="00640B26"/>
    <w:rsid w:val="0064387F"/>
    <w:rsid w:val="00647D2C"/>
    <w:rsid w:val="00654E85"/>
    <w:rsid w:val="0065766B"/>
    <w:rsid w:val="006617D0"/>
    <w:rsid w:val="006618A4"/>
    <w:rsid w:val="0067480F"/>
    <w:rsid w:val="006770B2"/>
    <w:rsid w:val="00683E0D"/>
    <w:rsid w:val="00686A48"/>
    <w:rsid w:val="006940E1"/>
    <w:rsid w:val="0069545D"/>
    <w:rsid w:val="006A3C72"/>
    <w:rsid w:val="006A4EE9"/>
    <w:rsid w:val="006A7392"/>
    <w:rsid w:val="006B03A1"/>
    <w:rsid w:val="006B62BC"/>
    <w:rsid w:val="006B67D9"/>
    <w:rsid w:val="006B6990"/>
    <w:rsid w:val="006C0909"/>
    <w:rsid w:val="006C5535"/>
    <w:rsid w:val="006C5DD5"/>
    <w:rsid w:val="006D0589"/>
    <w:rsid w:val="006D0B07"/>
    <w:rsid w:val="006D5C58"/>
    <w:rsid w:val="006D66AD"/>
    <w:rsid w:val="006E564B"/>
    <w:rsid w:val="006E7154"/>
    <w:rsid w:val="007003CD"/>
    <w:rsid w:val="0070701E"/>
    <w:rsid w:val="007071C9"/>
    <w:rsid w:val="00707A8E"/>
    <w:rsid w:val="007118BB"/>
    <w:rsid w:val="007119CE"/>
    <w:rsid w:val="007158B5"/>
    <w:rsid w:val="007163F8"/>
    <w:rsid w:val="0072632A"/>
    <w:rsid w:val="007358E8"/>
    <w:rsid w:val="00736ECE"/>
    <w:rsid w:val="00742303"/>
    <w:rsid w:val="0074533B"/>
    <w:rsid w:val="00750B19"/>
    <w:rsid w:val="00751EC5"/>
    <w:rsid w:val="00752F4F"/>
    <w:rsid w:val="00753452"/>
    <w:rsid w:val="00754C76"/>
    <w:rsid w:val="0076372A"/>
    <w:rsid w:val="007643BC"/>
    <w:rsid w:val="00774DE3"/>
    <w:rsid w:val="00780C68"/>
    <w:rsid w:val="00784AC1"/>
    <w:rsid w:val="007854D6"/>
    <w:rsid w:val="00785CCC"/>
    <w:rsid w:val="00787C98"/>
    <w:rsid w:val="007959FE"/>
    <w:rsid w:val="007A0CF1"/>
    <w:rsid w:val="007A4B6E"/>
    <w:rsid w:val="007A4F43"/>
    <w:rsid w:val="007A729F"/>
    <w:rsid w:val="007A7FA0"/>
    <w:rsid w:val="007B0D9E"/>
    <w:rsid w:val="007B2DEE"/>
    <w:rsid w:val="007B60DC"/>
    <w:rsid w:val="007B6BA5"/>
    <w:rsid w:val="007C3390"/>
    <w:rsid w:val="007C42D8"/>
    <w:rsid w:val="007C4F4B"/>
    <w:rsid w:val="007D6B65"/>
    <w:rsid w:val="007D7362"/>
    <w:rsid w:val="007E5685"/>
    <w:rsid w:val="007F0182"/>
    <w:rsid w:val="007F2F8C"/>
    <w:rsid w:val="007F5CE2"/>
    <w:rsid w:val="007F6611"/>
    <w:rsid w:val="00800EA2"/>
    <w:rsid w:val="0080183D"/>
    <w:rsid w:val="0080747E"/>
    <w:rsid w:val="00810BAC"/>
    <w:rsid w:val="00815868"/>
    <w:rsid w:val="008175E9"/>
    <w:rsid w:val="00821D16"/>
    <w:rsid w:val="008242D7"/>
    <w:rsid w:val="0082577B"/>
    <w:rsid w:val="00827F33"/>
    <w:rsid w:val="00830B9A"/>
    <w:rsid w:val="00833C07"/>
    <w:rsid w:val="00836AB8"/>
    <w:rsid w:val="0084385A"/>
    <w:rsid w:val="00855785"/>
    <w:rsid w:val="008600B1"/>
    <w:rsid w:val="00866893"/>
    <w:rsid w:val="00866F02"/>
    <w:rsid w:val="00867D18"/>
    <w:rsid w:val="00871F9A"/>
    <w:rsid w:val="00871FD5"/>
    <w:rsid w:val="00873DE6"/>
    <w:rsid w:val="0087548E"/>
    <w:rsid w:val="00876593"/>
    <w:rsid w:val="0088172E"/>
    <w:rsid w:val="00881EFA"/>
    <w:rsid w:val="0088698E"/>
    <w:rsid w:val="008879CB"/>
    <w:rsid w:val="00891A4B"/>
    <w:rsid w:val="00892843"/>
    <w:rsid w:val="008979B1"/>
    <w:rsid w:val="008A6B25"/>
    <w:rsid w:val="008A6C4F"/>
    <w:rsid w:val="008A76C4"/>
    <w:rsid w:val="008B2E5E"/>
    <w:rsid w:val="008B389E"/>
    <w:rsid w:val="008C0930"/>
    <w:rsid w:val="008C0BB8"/>
    <w:rsid w:val="008C210B"/>
    <w:rsid w:val="008C229B"/>
    <w:rsid w:val="008C4835"/>
    <w:rsid w:val="008C6862"/>
    <w:rsid w:val="008D045E"/>
    <w:rsid w:val="008D18CC"/>
    <w:rsid w:val="008D3F25"/>
    <w:rsid w:val="008D4ADE"/>
    <w:rsid w:val="008D4D82"/>
    <w:rsid w:val="008E0E46"/>
    <w:rsid w:val="008E4277"/>
    <w:rsid w:val="008E7116"/>
    <w:rsid w:val="008F001B"/>
    <w:rsid w:val="008F143B"/>
    <w:rsid w:val="008F3882"/>
    <w:rsid w:val="008F4B7C"/>
    <w:rsid w:val="009075C5"/>
    <w:rsid w:val="00910F5A"/>
    <w:rsid w:val="009119DF"/>
    <w:rsid w:val="0091320E"/>
    <w:rsid w:val="00922270"/>
    <w:rsid w:val="00926E47"/>
    <w:rsid w:val="009420BA"/>
    <w:rsid w:val="00944289"/>
    <w:rsid w:val="00947162"/>
    <w:rsid w:val="009610D0"/>
    <w:rsid w:val="00962DC9"/>
    <w:rsid w:val="0096301A"/>
    <w:rsid w:val="0096375C"/>
    <w:rsid w:val="009662E6"/>
    <w:rsid w:val="009672F2"/>
    <w:rsid w:val="00967AFD"/>
    <w:rsid w:val="0097095E"/>
    <w:rsid w:val="00971488"/>
    <w:rsid w:val="00972D6A"/>
    <w:rsid w:val="00974C03"/>
    <w:rsid w:val="00984AC0"/>
    <w:rsid w:val="00984C11"/>
    <w:rsid w:val="0098592B"/>
    <w:rsid w:val="00985FC4"/>
    <w:rsid w:val="00986505"/>
    <w:rsid w:val="00986D8D"/>
    <w:rsid w:val="00990766"/>
    <w:rsid w:val="00991261"/>
    <w:rsid w:val="009964C4"/>
    <w:rsid w:val="009A1D35"/>
    <w:rsid w:val="009A3AF7"/>
    <w:rsid w:val="009A4982"/>
    <w:rsid w:val="009A7B81"/>
    <w:rsid w:val="009B4A30"/>
    <w:rsid w:val="009C2231"/>
    <w:rsid w:val="009D01C0"/>
    <w:rsid w:val="009D146E"/>
    <w:rsid w:val="009D212F"/>
    <w:rsid w:val="009D4E5F"/>
    <w:rsid w:val="009D6A08"/>
    <w:rsid w:val="009E0A16"/>
    <w:rsid w:val="009E4389"/>
    <w:rsid w:val="009E6035"/>
    <w:rsid w:val="009E67A5"/>
    <w:rsid w:val="009E6CB7"/>
    <w:rsid w:val="009E7970"/>
    <w:rsid w:val="009F2EAC"/>
    <w:rsid w:val="009F57E3"/>
    <w:rsid w:val="009F679D"/>
    <w:rsid w:val="00A00E10"/>
    <w:rsid w:val="00A07405"/>
    <w:rsid w:val="00A078D3"/>
    <w:rsid w:val="00A103AA"/>
    <w:rsid w:val="00A10F4F"/>
    <w:rsid w:val="00A11067"/>
    <w:rsid w:val="00A14315"/>
    <w:rsid w:val="00A153DD"/>
    <w:rsid w:val="00A16AEF"/>
    <w:rsid w:val="00A1704A"/>
    <w:rsid w:val="00A24395"/>
    <w:rsid w:val="00A25540"/>
    <w:rsid w:val="00A26FAD"/>
    <w:rsid w:val="00A425EB"/>
    <w:rsid w:val="00A428EA"/>
    <w:rsid w:val="00A43307"/>
    <w:rsid w:val="00A50691"/>
    <w:rsid w:val="00A62B70"/>
    <w:rsid w:val="00A678DC"/>
    <w:rsid w:val="00A72F22"/>
    <w:rsid w:val="00A733BC"/>
    <w:rsid w:val="00A73747"/>
    <w:rsid w:val="00A748A6"/>
    <w:rsid w:val="00A76A69"/>
    <w:rsid w:val="00A76DF4"/>
    <w:rsid w:val="00A81495"/>
    <w:rsid w:val="00A82BEC"/>
    <w:rsid w:val="00A83932"/>
    <w:rsid w:val="00A847A2"/>
    <w:rsid w:val="00A879A4"/>
    <w:rsid w:val="00A927B3"/>
    <w:rsid w:val="00A970A8"/>
    <w:rsid w:val="00A97D79"/>
    <w:rsid w:val="00AA0FF8"/>
    <w:rsid w:val="00AA1E1C"/>
    <w:rsid w:val="00AA4A63"/>
    <w:rsid w:val="00AA75CE"/>
    <w:rsid w:val="00AB134D"/>
    <w:rsid w:val="00AB4B3C"/>
    <w:rsid w:val="00AC0F2C"/>
    <w:rsid w:val="00AC4DB8"/>
    <w:rsid w:val="00AC502A"/>
    <w:rsid w:val="00AC5576"/>
    <w:rsid w:val="00AC68ED"/>
    <w:rsid w:val="00AD18FA"/>
    <w:rsid w:val="00AD29FF"/>
    <w:rsid w:val="00AE6EF3"/>
    <w:rsid w:val="00AF2AC3"/>
    <w:rsid w:val="00AF3180"/>
    <w:rsid w:val="00AF4ABE"/>
    <w:rsid w:val="00AF58C1"/>
    <w:rsid w:val="00B04A3F"/>
    <w:rsid w:val="00B06206"/>
    <w:rsid w:val="00B06643"/>
    <w:rsid w:val="00B15055"/>
    <w:rsid w:val="00B20551"/>
    <w:rsid w:val="00B24D5A"/>
    <w:rsid w:val="00B24DC5"/>
    <w:rsid w:val="00B30179"/>
    <w:rsid w:val="00B33FC7"/>
    <w:rsid w:val="00B37B15"/>
    <w:rsid w:val="00B37BA0"/>
    <w:rsid w:val="00B42E83"/>
    <w:rsid w:val="00B45C02"/>
    <w:rsid w:val="00B5170F"/>
    <w:rsid w:val="00B575D0"/>
    <w:rsid w:val="00B634D5"/>
    <w:rsid w:val="00B70B63"/>
    <w:rsid w:val="00B7293C"/>
    <w:rsid w:val="00B72A1E"/>
    <w:rsid w:val="00B736E4"/>
    <w:rsid w:val="00B8151D"/>
    <w:rsid w:val="00B81E12"/>
    <w:rsid w:val="00B8596E"/>
    <w:rsid w:val="00B92337"/>
    <w:rsid w:val="00B92ED2"/>
    <w:rsid w:val="00B954F5"/>
    <w:rsid w:val="00B9721E"/>
    <w:rsid w:val="00BA339B"/>
    <w:rsid w:val="00BB1383"/>
    <w:rsid w:val="00BB5B3F"/>
    <w:rsid w:val="00BB797F"/>
    <w:rsid w:val="00BC14C0"/>
    <w:rsid w:val="00BC1E7E"/>
    <w:rsid w:val="00BC576F"/>
    <w:rsid w:val="00BC74E9"/>
    <w:rsid w:val="00BD2F59"/>
    <w:rsid w:val="00BE0E39"/>
    <w:rsid w:val="00BE36A9"/>
    <w:rsid w:val="00BE618E"/>
    <w:rsid w:val="00BE7BEC"/>
    <w:rsid w:val="00BF0A5A"/>
    <w:rsid w:val="00BF0E63"/>
    <w:rsid w:val="00BF12A3"/>
    <w:rsid w:val="00BF16D7"/>
    <w:rsid w:val="00BF2373"/>
    <w:rsid w:val="00BF6682"/>
    <w:rsid w:val="00C044E2"/>
    <w:rsid w:val="00C048CB"/>
    <w:rsid w:val="00C066F3"/>
    <w:rsid w:val="00C13716"/>
    <w:rsid w:val="00C1625A"/>
    <w:rsid w:val="00C20160"/>
    <w:rsid w:val="00C301A5"/>
    <w:rsid w:val="00C31337"/>
    <w:rsid w:val="00C324EF"/>
    <w:rsid w:val="00C328F3"/>
    <w:rsid w:val="00C32F64"/>
    <w:rsid w:val="00C33A71"/>
    <w:rsid w:val="00C463DD"/>
    <w:rsid w:val="00C46E37"/>
    <w:rsid w:val="00C51630"/>
    <w:rsid w:val="00C51B1E"/>
    <w:rsid w:val="00C52717"/>
    <w:rsid w:val="00C604CB"/>
    <w:rsid w:val="00C6124E"/>
    <w:rsid w:val="00C617A5"/>
    <w:rsid w:val="00C62F55"/>
    <w:rsid w:val="00C745C3"/>
    <w:rsid w:val="00C75D14"/>
    <w:rsid w:val="00C86A1B"/>
    <w:rsid w:val="00C978F5"/>
    <w:rsid w:val="00CA080E"/>
    <w:rsid w:val="00CA24A4"/>
    <w:rsid w:val="00CB1699"/>
    <w:rsid w:val="00CB348D"/>
    <w:rsid w:val="00CB7676"/>
    <w:rsid w:val="00CC36CF"/>
    <w:rsid w:val="00CC69F8"/>
    <w:rsid w:val="00CD0A0D"/>
    <w:rsid w:val="00CD46F5"/>
    <w:rsid w:val="00CD65E3"/>
    <w:rsid w:val="00CE0411"/>
    <w:rsid w:val="00CE4A8F"/>
    <w:rsid w:val="00CE516B"/>
    <w:rsid w:val="00CF071D"/>
    <w:rsid w:val="00CF7955"/>
    <w:rsid w:val="00D00514"/>
    <w:rsid w:val="00D0123D"/>
    <w:rsid w:val="00D017E5"/>
    <w:rsid w:val="00D12CAB"/>
    <w:rsid w:val="00D15B04"/>
    <w:rsid w:val="00D2031B"/>
    <w:rsid w:val="00D22F7E"/>
    <w:rsid w:val="00D25FE2"/>
    <w:rsid w:val="00D36D72"/>
    <w:rsid w:val="00D37DA9"/>
    <w:rsid w:val="00D406A7"/>
    <w:rsid w:val="00D43252"/>
    <w:rsid w:val="00D43836"/>
    <w:rsid w:val="00D43F25"/>
    <w:rsid w:val="00D44D86"/>
    <w:rsid w:val="00D45979"/>
    <w:rsid w:val="00D50B7D"/>
    <w:rsid w:val="00D52012"/>
    <w:rsid w:val="00D55493"/>
    <w:rsid w:val="00D573A3"/>
    <w:rsid w:val="00D57D04"/>
    <w:rsid w:val="00D62105"/>
    <w:rsid w:val="00D704E5"/>
    <w:rsid w:val="00D72727"/>
    <w:rsid w:val="00D816CA"/>
    <w:rsid w:val="00D84B90"/>
    <w:rsid w:val="00D91129"/>
    <w:rsid w:val="00D94DB6"/>
    <w:rsid w:val="00D95AB3"/>
    <w:rsid w:val="00D964AD"/>
    <w:rsid w:val="00D978C6"/>
    <w:rsid w:val="00DA0956"/>
    <w:rsid w:val="00DA21B0"/>
    <w:rsid w:val="00DA357F"/>
    <w:rsid w:val="00DA3E12"/>
    <w:rsid w:val="00DA4E4D"/>
    <w:rsid w:val="00DA6ADA"/>
    <w:rsid w:val="00DB163C"/>
    <w:rsid w:val="00DC18AD"/>
    <w:rsid w:val="00DC494D"/>
    <w:rsid w:val="00DD2A21"/>
    <w:rsid w:val="00DE2957"/>
    <w:rsid w:val="00DF61DE"/>
    <w:rsid w:val="00DF7CAE"/>
    <w:rsid w:val="00E05B1E"/>
    <w:rsid w:val="00E20F42"/>
    <w:rsid w:val="00E216DC"/>
    <w:rsid w:val="00E22D5B"/>
    <w:rsid w:val="00E25E94"/>
    <w:rsid w:val="00E3584A"/>
    <w:rsid w:val="00E37C7B"/>
    <w:rsid w:val="00E41D8E"/>
    <w:rsid w:val="00E423C0"/>
    <w:rsid w:val="00E451C0"/>
    <w:rsid w:val="00E50395"/>
    <w:rsid w:val="00E56148"/>
    <w:rsid w:val="00E62462"/>
    <w:rsid w:val="00E6414C"/>
    <w:rsid w:val="00E71F2C"/>
    <w:rsid w:val="00E7260F"/>
    <w:rsid w:val="00E745DA"/>
    <w:rsid w:val="00E8321C"/>
    <w:rsid w:val="00E854A7"/>
    <w:rsid w:val="00E8702D"/>
    <w:rsid w:val="00E905F4"/>
    <w:rsid w:val="00E916A9"/>
    <w:rsid w:val="00E916DE"/>
    <w:rsid w:val="00E91F82"/>
    <w:rsid w:val="00E925AD"/>
    <w:rsid w:val="00E96630"/>
    <w:rsid w:val="00EA09FF"/>
    <w:rsid w:val="00EA1345"/>
    <w:rsid w:val="00EA76E4"/>
    <w:rsid w:val="00EB5AAA"/>
    <w:rsid w:val="00EC483F"/>
    <w:rsid w:val="00EC4E61"/>
    <w:rsid w:val="00ED11DA"/>
    <w:rsid w:val="00ED18DC"/>
    <w:rsid w:val="00ED4356"/>
    <w:rsid w:val="00ED55FF"/>
    <w:rsid w:val="00ED6093"/>
    <w:rsid w:val="00ED6201"/>
    <w:rsid w:val="00ED77F1"/>
    <w:rsid w:val="00ED7A2A"/>
    <w:rsid w:val="00EE4276"/>
    <w:rsid w:val="00EE7704"/>
    <w:rsid w:val="00EF1D7F"/>
    <w:rsid w:val="00EF4216"/>
    <w:rsid w:val="00F001B8"/>
    <w:rsid w:val="00F0137E"/>
    <w:rsid w:val="00F01729"/>
    <w:rsid w:val="00F041FC"/>
    <w:rsid w:val="00F132A1"/>
    <w:rsid w:val="00F14FC2"/>
    <w:rsid w:val="00F162B9"/>
    <w:rsid w:val="00F21786"/>
    <w:rsid w:val="00F257C3"/>
    <w:rsid w:val="00F261BE"/>
    <w:rsid w:val="00F3232A"/>
    <w:rsid w:val="00F34714"/>
    <w:rsid w:val="00F3742B"/>
    <w:rsid w:val="00F41386"/>
    <w:rsid w:val="00F41FDB"/>
    <w:rsid w:val="00F50D23"/>
    <w:rsid w:val="00F53D1F"/>
    <w:rsid w:val="00F56D63"/>
    <w:rsid w:val="00F603D6"/>
    <w:rsid w:val="00F609A9"/>
    <w:rsid w:val="00F7098B"/>
    <w:rsid w:val="00F72FA2"/>
    <w:rsid w:val="00F7599B"/>
    <w:rsid w:val="00F80C99"/>
    <w:rsid w:val="00F81091"/>
    <w:rsid w:val="00F85AE3"/>
    <w:rsid w:val="00F867EC"/>
    <w:rsid w:val="00F91738"/>
    <w:rsid w:val="00F91B2B"/>
    <w:rsid w:val="00F93A0D"/>
    <w:rsid w:val="00FA21F9"/>
    <w:rsid w:val="00FB66B5"/>
    <w:rsid w:val="00FB7FEC"/>
    <w:rsid w:val="00FC03CD"/>
    <w:rsid w:val="00FC0646"/>
    <w:rsid w:val="00FC68B7"/>
    <w:rsid w:val="00FC7BDD"/>
    <w:rsid w:val="00FE4905"/>
    <w:rsid w:val="00FE6985"/>
    <w:rsid w:val="00FF1919"/>
    <w:rsid w:val="00FF447B"/>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header" Target="header3.xml"/><Relationship Id="rId55" Type="http://schemas.openxmlformats.org/officeDocument/2006/relationships/footer" Target="footer6.xm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header" Target="header5.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2.xm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footer" Target="footer7.xm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unece.org/transport/documents/2021/03/standards/un-regulation-no-157-automated-lane-keeping-systems-alks" TargetMode="External"/><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F96ED-9384-4FD3-8D84-60F4D095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5BD6D09B-E209-417E-B35D-AC192F28B8DA}">
  <ds:schemaRefs>
    <ds:schemaRef ds:uri="http://schemas.openxmlformats.org/officeDocument/2006/bibliography"/>
  </ds:schemaRefs>
</ds:datastoreItem>
</file>

<file path=customXml/itemProps4.xml><?xml version="1.0" encoding="utf-8"?>
<ds:datastoreItem xmlns:ds="http://schemas.openxmlformats.org/officeDocument/2006/customXml" ds:itemID="{7C545EEA-BEDD-4467-9F13-C7A463DB4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ECE_E.dotm</Template>
  <TotalTime>29</TotalTime>
  <Pages>70</Pages>
  <Words>26686</Words>
  <Characters>152114</Characters>
  <Application>Microsoft Office Word</Application>
  <DocSecurity>0</DocSecurity>
  <Lines>1267</Lines>
  <Paragraphs>356</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GRVA-15-26</vt:lpstr>
      <vt:lpstr>ECE/TRANS/WP.29/2022/58</vt:lpstr>
      <vt:lpstr>United Nations</vt:lpstr>
    </vt:vector>
  </TitlesOfParts>
  <Company>CSD</Company>
  <LinksUpToDate>false</LinksUpToDate>
  <CharactersWithSpaces>178444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GRVA-15-26</dc:title>
  <dc:subject/>
  <dc:creator>Secretariat</dc:creator>
  <cp:keywords/>
  <cp:lastModifiedBy>Laura Mueller</cp:lastModifiedBy>
  <cp:revision>19</cp:revision>
  <cp:lastPrinted>2023-01-19T15:30:00Z</cp:lastPrinted>
  <dcterms:created xsi:type="dcterms:W3CDTF">2023-01-12T07:55:00Z</dcterms:created>
  <dcterms:modified xsi:type="dcterms:W3CDTF">2023-01-19T15:31:00Z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