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theme/themeOverride4.xml" ContentType="application/vnd.openxmlformats-officedocument.themeOverride+xml"/>
  <Override PartName="/word/theme/theme1.xml" ContentType="application/vnd.openxmlformats-officedocument.theme+xml"/>
  <Override PartName="/word/charts/colors2.xml" ContentType="application/vnd.ms-office.chartcolorstyle+xml"/>
  <Override PartName="/word/charts/chart1.xml" ContentType="application/vnd.openxmlformats-officedocument.drawingml.chart+xml"/>
  <Override PartName="/word/charts/style1.xml" ContentType="application/vnd.ms-office.chartstyle+xml"/>
  <Override PartName="/word/settings.xml" ContentType="application/vnd.openxmlformats-officedocument.wordprocessingml.setting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4D053119" w14:textId="77777777" w:rsidTr="00387CD4">
        <w:trPr>
          <w:trHeight w:hRule="exact" w:val="851"/>
        </w:trPr>
        <w:tc>
          <w:tcPr>
            <w:tcW w:w="142" w:type="dxa"/>
            <w:tcBorders>
              <w:bottom w:val="single" w:sz="4" w:space="0" w:color="auto"/>
            </w:tcBorders>
          </w:tcPr>
          <w:p w14:paraId="66750009" w14:textId="77777777" w:rsidR="002D5AAC" w:rsidRDefault="002D5AAC" w:rsidP="009F6309">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318F3D3A"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5F2C9962" w14:textId="61910E8B" w:rsidR="002D5AAC" w:rsidRDefault="009F6309" w:rsidP="009F6309">
            <w:pPr>
              <w:jc w:val="right"/>
            </w:pPr>
            <w:r w:rsidRPr="009F6309">
              <w:rPr>
                <w:sz w:val="40"/>
              </w:rPr>
              <w:t>ECE</w:t>
            </w:r>
            <w:r>
              <w:t>/TRANS/2022/17</w:t>
            </w:r>
          </w:p>
        </w:tc>
      </w:tr>
      <w:tr w:rsidR="002D5AAC" w14:paraId="21D31AD5" w14:textId="77777777" w:rsidTr="00387CD4">
        <w:trPr>
          <w:trHeight w:hRule="exact" w:val="2835"/>
        </w:trPr>
        <w:tc>
          <w:tcPr>
            <w:tcW w:w="1280" w:type="dxa"/>
            <w:gridSpan w:val="2"/>
            <w:tcBorders>
              <w:top w:val="single" w:sz="4" w:space="0" w:color="auto"/>
              <w:bottom w:val="single" w:sz="12" w:space="0" w:color="auto"/>
            </w:tcBorders>
          </w:tcPr>
          <w:p w14:paraId="5B396685" w14:textId="77777777" w:rsidR="002D5AAC" w:rsidRDefault="002E5067" w:rsidP="00387CD4">
            <w:pPr>
              <w:spacing w:before="120"/>
              <w:jc w:val="center"/>
            </w:pPr>
            <w:r>
              <w:rPr>
                <w:noProof/>
                <w:lang w:val="fr-CH" w:eastAsia="fr-CH"/>
              </w:rPr>
              <w:drawing>
                <wp:inline distT="0" distB="0" distL="0" distR="0" wp14:anchorId="137FBD88" wp14:editId="2696C53A">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441EDF5F"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238D5E36" w14:textId="347C3154" w:rsidR="002D5AAC" w:rsidRDefault="009F6309" w:rsidP="00387CD4">
            <w:pPr>
              <w:spacing w:before="240"/>
              <w:rPr>
                <w:lang w:val="en-US"/>
              </w:rPr>
            </w:pPr>
            <w:r>
              <w:rPr>
                <w:lang w:val="en-US"/>
              </w:rPr>
              <w:t xml:space="preserve">Distr.: </w:t>
            </w:r>
            <w:r w:rsidRPr="009F6309">
              <w:rPr>
                <w:rFonts w:eastAsia="Times New Roman" w:cs="Times New Roman"/>
                <w:szCs w:val="20"/>
                <w:lang w:val="en-GB" w:eastAsia="fr-FR"/>
              </w:rPr>
              <w:t>General</w:t>
            </w:r>
          </w:p>
          <w:p w14:paraId="0CFA4B3F" w14:textId="77777777" w:rsidR="009F6309" w:rsidRPr="009F6309" w:rsidRDefault="009F6309" w:rsidP="009F6309">
            <w:pPr>
              <w:spacing w:line="240" w:lineRule="exact"/>
              <w:rPr>
                <w:rFonts w:eastAsia="Times New Roman" w:cs="Times New Roman"/>
                <w:szCs w:val="20"/>
                <w:lang w:val="en-GB" w:eastAsia="fr-FR"/>
              </w:rPr>
            </w:pPr>
            <w:r w:rsidRPr="009F6309">
              <w:rPr>
                <w:rFonts w:eastAsia="Times New Roman" w:cs="Times New Roman"/>
                <w:szCs w:val="20"/>
                <w:lang w:val="en-GB" w:eastAsia="fr-FR"/>
              </w:rPr>
              <w:t>9 December 2021</w:t>
            </w:r>
          </w:p>
          <w:p w14:paraId="36D7954E" w14:textId="77777777" w:rsidR="009F6309" w:rsidRDefault="009F6309" w:rsidP="009F6309">
            <w:pPr>
              <w:spacing w:line="240" w:lineRule="exact"/>
              <w:rPr>
                <w:lang w:val="en-US"/>
              </w:rPr>
            </w:pPr>
            <w:r>
              <w:rPr>
                <w:lang w:val="en-US"/>
              </w:rPr>
              <w:t>Russian</w:t>
            </w:r>
          </w:p>
          <w:p w14:paraId="6F6C1E4B" w14:textId="09D94395" w:rsidR="009F6309" w:rsidRPr="008D53B6" w:rsidRDefault="009F6309" w:rsidP="009F6309">
            <w:pPr>
              <w:spacing w:line="240" w:lineRule="exact"/>
              <w:rPr>
                <w:lang w:val="en-US"/>
              </w:rPr>
            </w:pPr>
            <w:r>
              <w:rPr>
                <w:lang w:val="en-US"/>
              </w:rPr>
              <w:t xml:space="preserve">Original: </w:t>
            </w:r>
            <w:r w:rsidRPr="009F6309">
              <w:rPr>
                <w:rFonts w:eastAsia="Times New Roman" w:cs="Times New Roman"/>
                <w:szCs w:val="20"/>
                <w:lang w:val="en-GB" w:eastAsia="fr-FR"/>
              </w:rPr>
              <w:t>English</w:t>
            </w:r>
          </w:p>
        </w:tc>
      </w:tr>
    </w:tbl>
    <w:p w14:paraId="3AB93353"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56EB38CF" w14:textId="77777777" w:rsidR="009F6309" w:rsidRPr="009F6309" w:rsidRDefault="009F6309" w:rsidP="009F6309">
      <w:pPr>
        <w:spacing w:before="120"/>
        <w:rPr>
          <w:rFonts w:eastAsia="Times New Roman" w:cs="Times New Roman"/>
          <w:sz w:val="28"/>
          <w:szCs w:val="28"/>
          <w:lang w:eastAsia="fr-FR"/>
        </w:rPr>
      </w:pPr>
      <w:r w:rsidRPr="009F6309">
        <w:rPr>
          <w:rFonts w:eastAsia="Times New Roman" w:cs="Times New Roman"/>
          <w:sz w:val="28"/>
          <w:szCs w:val="28"/>
          <w:lang w:eastAsia="fr-FR"/>
        </w:rPr>
        <w:t>Комитет по внутреннему транспорту</w:t>
      </w:r>
    </w:p>
    <w:p w14:paraId="697BC4DC" w14:textId="333E0B71" w:rsidR="009F6309" w:rsidRPr="009F6309" w:rsidRDefault="009F6309" w:rsidP="009F6309">
      <w:pPr>
        <w:spacing w:before="120"/>
        <w:rPr>
          <w:rFonts w:eastAsia="Times New Roman" w:cs="Times New Roman"/>
          <w:b/>
          <w:szCs w:val="20"/>
          <w:lang w:eastAsia="fr-FR"/>
        </w:rPr>
      </w:pPr>
      <w:r w:rsidRPr="009F6309">
        <w:rPr>
          <w:rFonts w:eastAsia="Times New Roman" w:cs="Times New Roman"/>
          <w:b/>
          <w:bCs/>
          <w:szCs w:val="20"/>
          <w:lang w:eastAsia="fr-FR"/>
        </w:rPr>
        <w:t>Восемьдесят четвертая сессия</w:t>
      </w:r>
      <w:r>
        <w:rPr>
          <w:rFonts w:eastAsia="Times New Roman" w:cs="Times New Roman"/>
          <w:b/>
          <w:bCs/>
          <w:szCs w:val="20"/>
          <w:lang w:eastAsia="fr-FR"/>
        </w:rPr>
        <w:br/>
      </w:r>
      <w:r w:rsidRPr="009F6309">
        <w:rPr>
          <w:rFonts w:eastAsia="Times New Roman" w:cs="Times New Roman"/>
          <w:szCs w:val="20"/>
          <w:lang w:eastAsia="fr-FR"/>
        </w:rPr>
        <w:t>Женева, 22‒25 февраля 2022 года</w:t>
      </w:r>
      <w:r>
        <w:rPr>
          <w:rFonts w:eastAsia="Times New Roman" w:cs="Times New Roman"/>
          <w:szCs w:val="20"/>
          <w:lang w:eastAsia="fr-FR"/>
        </w:rPr>
        <w:br/>
      </w:r>
      <w:r w:rsidRPr="009F6309">
        <w:rPr>
          <w:rFonts w:eastAsia="Times New Roman" w:cs="Times New Roman"/>
          <w:szCs w:val="20"/>
          <w:lang w:eastAsia="fr-FR"/>
        </w:rPr>
        <w:t>Пункт 9 e) ii) предварительной повестки дня</w:t>
      </w:r>
      <w:r>
        <w:rPr>
          <w:rFonts w:eastAsia="Times New Roman" w:cs="Times New Roman"/>
          <w:szCs w:val="20"/>
          <w:lang w:eastAsia="fr-FR"/>
        </w:rPr>
        <w:br/>
      </w:r>
      <w:r w:rsidRPr="009F6309">
        <w:rPr>
          <w:rFonts w:eastAsia="Times New Roman" w:cs="Times New Roman"/>
          <w:b/>
          <w:bCs/>
          <w:szCs w:val="20"/>
          <w:lang w:eastAsia="fr-FR"/>
        </w:rPr>
        <w:t>Стратегические вопросы горизонтальной</w:t>
      </w:r>
      <w:r>
        <w:rPr>
          <w:rFonts w:eastAsia="Times New Roman" w:cs="Times New Roman"/>
          <w:b/>
          <w:bCs/>
          <w:szCs w:val="20"/>
          <w:lang w:eastAsia="fr-FR"/>
        </w:rPr>
        <w:br/>
      </w:r>
      <w:r w:rsidRPr="009F6309">
        <w:rPr>
          <w:rFonts w:eastAsia="Times New Roman" w:cs="Times New Roman"/>
          <w:b/>
          <w:bCs/>
          <w:szCs w:val="20"/>
          <w:lang w:eastAsia="fr-FR"/>
        </w:rPr>
        <w:t>и межсекторальной политики или нормативного</w:t>
      </w:r>
      <w:r>
        <w:rPr>
          <w:rFonts w:eastAsia="Times New Roman" w:cs="Times New Roman"/>
          <w:b/>
          <w:bCs/>
          <w:szCs w:val="20"/>
          <w:lang w:eastAsia="fr-FR"/>
        </w:rPr>
        <w:br/>
      </w:r>
      <w:r w:rsidRPr="009F6309">
        <w:rPr>
          <w:rFonts w:eastAsia="Times New Roman" w:cs="Times New Roman"/>
          <w:b/>
          <w:bCs/>
          <w:szCs w:val="20"/>
          <w:lang w:eastAsia="fr-FR"/>
        </w:rPr>
        <w:t>характера: окружающая среда, изменение климата</w:t>
      </w:r>
      <w:r>
        <w:rPr>
          <w:rFonts w:eastAsia="Times New Roman" w:cs="Times New Roman"/>
          <w:b/>
          <w:bCs/>
          <w:szCs w:val="20"/>
          <w:lang w:eastAsia="fr-FR"/>
        </w:rPr>
        <w:br/>
      </w:r>
      <w:r w:rsidRPr="009F6309">
        <w:rPr>
          <w:rFonts w:eastAsia="Times New Roman" w:cs="Times New Roman"/>
          <w:b/>
          <w:bCs/>
          <w:szCs w:val="20"/>
          <w:lang w:eastAsia="fr-FR"/>
        </w:rPr>
        <w:t>и транспорт: действия Комитета по внутреннему</w:t>
      </w:r>
      <w:r>
        <w:rPr>
          <w:rFonts w:eastAsia="Times New Roman" w:cs="Times New Roman"/>
          <w:b/>
          <w:bCs/>
          <w:szCs w:val="20"/>
          <w:lang w:eastAsia="fr-FR"/>
        </w:rPr>
        <w:br/>
      </w:r>
      <w:r w:rsidRPr="009F6309">
        <w:rPr>
          <w:rFonts w:eastAsia="Times New Roman" w:cs="Times New Roman"/>
          <w:b/>
          <w:bCs/>
          <w:szCs w:val="20"/>
          <w:lang w:eastAsia="fr-FR"/>
        </w:rPr>
        <w:t>транспорту в связи с изменением климата</w:t>
      </w:r>
      <w:r>
        <w:rPr>
          <w:rFonts w:eastAsia="Times New Roman" w:cs="Times New Roman"/>
          <w:b/>
          <w:bCs/>
          <w:szCs w:val="20"/>
          <w:lang w:eastAsia="fr-FR"/>
        </w:rPr>
        <w:br/>
      </w:r>
      <w:r w:rsidRPr="009F6309">
        <w:rPr>
          <w:rFonts w:eastAsia="Times New Roman" w:cs="Times New Roman"/>
          <w:b/>
          <w:bCs/>
          <w:szCs w:val="20"/>
          <w:lang w:eastAsia="fr-FR"/>
        </w:rPr>
        <w:t>и Парижским соглашением: снижение зависимости</w:t>
      </w:r>
      <w:r>
        <w:rPr>
          <w:rFonts w:eastAsia="Times New Roman" w:cs="Times New Roman"/>
          <w:b/>
          <w:bCs/>
          <w:szCs w:val="20"/>
          <w:lang w:eastAsia="fr-FR"/>
        </w:rPr>
        <w:br/>
      </w:r>
      <w:r w:rsidRPr="009F6309">
        <w:rPr>
          <w:rFonts w:eastAsia="Times New Roman" w:cs="Times New Roman"/>
          <w:b/>
          <w:bCs/>
          <w:szCs w:val="20"/>
          <w:lang w:eastAsia="fr-FR"/>
        </w:rPr>
        <w:t>от углеводородов и адаптационные требования</w:t>
      </w:r>
    </w:p>
    <w:p w14:paraId="367672D9" w14:textId="4FACA0BF" w:rsidR="009F6309" w:rsidRPr="009F6309" w:rsidRDefault="009F6309" w:rsidP="009F6309">
      <w:pPr>
        <w:pStyle w:val="HChG"/>
      </w:pPr>
      <w:r w:rsidRPr="009F6309">
        <w:tab/>
      </w:r>
      <w:r w:rsidRPr="009F6309">
        <w:tab/>
        <w:t>Десять лет осуществления проекта ForFITS</w:t>
      </w:r>
    </w:p>
    <w:p w14:paraId="7920C0A7" w14:textId="249C0457" w:rsidR="009F6309" w:rsidRDefault="009F6309" w:rsidP="009F6309">
      <w:pPr>
        <w:pStyle w:val="H1G"/>
      </w:pPr>
      <w:r w:rsidRPr="009F6309">
        <w:tab/>
      </w:r>
      <w:r w:rsidRPr="009F6309">
        <w:tab/>
        <w:t>Записка секретариата</w:t>
      </w:r>
    </w:p>
    <w:tbl>
      <w:tblPr>
        <w:tblStyle w:val="ac"/>
        <w:tblW w:w="0" w:type="auto"/>
        <w:jc w:val="center"/>
        <w:tblLook w:val="05E0" w:firstRow="1" w:lastRow="1" w:firstColumn="1" w:lastColumn="1" w:noHBand="0" w:noVBand="1"/>
      </w:tblPr>
      <w:tblGrid>
        <w:gridCol w:w="9628"/>
      </w:tblGrid>
      <w:tr w:rsidR="009F6309" w:rsidRPr="009F6309" w14:paraId="4F496BA3" w14:textId="77777777" w:rsidTr="009F6309">
        <w:trPr>
          <w:jc w:val="center"/>
        </w:trPr>
        <w:tc>
          <w:tcPr>
            <w:tcW w:w="9637" w:type="dxa"/>
            <w:tcBorders>
              <w:bottom w:val="nil"/>
            </w:tcBorders>
          </w:tcPr>
          <w:p w14:paraId="645FEE64" w14:textId="77777777" w:rsidR="009F6309" w:rsidRPr="009F6309" w:rsidRDefault="009F6309" w:rsidP="009F6309">
            <w:pPr>
              <w:tabs>
                <w:tab w:val="left" w:pos="255"/>
              </w:tabs>
              <w:spacing w:before="240" w:after="120"/>
              <w:rPr>
                <w:rFonts w:cs="Times New Roman"/>
                <w:sz w:val="24"/>
              </w:rPr>
            </w:pPr>
            <w:r w:rsidRPr="009F6309">
              <w:rPr>
                <w:rFonts w:cs="Times New Roman"/>
              </w:rPr>
              <w:tab/>
            </w:r>
            <w:r w:rsidRPr="009F6309">
              <w:rPr>
                <w:rFonts w:cs="Times New Roman"/>
                <w:i/>
                <w:sz w:val="24"/>
              </w:rPr>
              <w:t>Резюме</w:t>
            </w:r>
          </w:p>
        </w:tc>
      </w:tr>
      <w:tr w:rsidR="009F6309" w:rsidRPr="009F6309" w14:paraId="17AC65A4" w14:textId="77777777" w:rsidTr="009F6309">
        <w:trPr>
          <w:jc w:val="center"/>
        </w:trPr>
        <w:tc>
          <w:tcPr>
            <w:tcW w:w="9637" w:type="dxa"/>
            <w:tcBorders>
              <w:top w:val="nil"/>
              <w:bottom w:val="nil"/>
            </w:tcBorders>
            <w:shd w:val="clear" w:color="auto" w:fill="auto"/>
          </w:tcPr>
          <w:p w14:paraId="3C40A951" w14:textId="6BE02B45" w:rsidR="009F6309" w:rsidRPr="009F6309" w:rsidRDefault="009F6309" w:rsidP="009F6309">
            <w:pPr>
              <w:pStyle w:val="SingleTxtG"/>
            </w:pPr>
            <w:r w:rsidRPr="009F6309">
              <w:rPr>
                <w:lang w:eastAsia="fr-FR"/>
              </w:rPr>
              <w:tab/>
              <w:t>В настоящем документе кратко изложены виды деятельности и достижения, связанные с инструментом «В интересах будущих систем внутреннего транспорта» (ForFITS) с момента его создания в 2012 году, с акцентом на деятельность после</w:t>
            </w:r>
            <w:r>
              <w:rPr>
                <w:lang w:eastAsia="fr-FR"/>
              </w:rPr>
              <w:br/>
            </w:r>
            <w:r w:rsidRPr="009F6309">
              <w:rPr>
                <w:lang w:eastAsia="fr-FR"/>
              </w:rPr>
              <w:t xml:space="preserve">2015 года, когда прекратилось финансирование этого проекта по линии Счета развития Организации Объединенных Наций (СРООН). В нем подробно описано, как данная модель использовалась и применялась в последние годы и каковы ожидания в отношении развития данного проекта в ближайшие годы. Секретариат подготовил этот документ в ответ на просьбу КВТ, высказанную на его восемьдесят третьей сессии, представить подробную информацию об осуществлении </w:t>
            </w:r>
            <w:r w:rsidRPr="009F6309">
              <w:rPr>
                <w:bCs/>
                <w:lang w:eastAsia="fr-FR"/>
              </w:rPr>
              <w:t xml:space="preserve">проекта </w:t>
            </w:r>
            <w:r w:rsidRPr="009F6309">
              <w:rPr>
                <w:lang w:eastAsia="fr-FR"/>
              </w:rPr>
              <w:t>ForFITS на восемьдесят четвертой сессии КВТ.</w:t>
            </w:r>
          </w:p>
        </w:tc>
      </w:tr>
      <w:tr w:rsidR="009F6309" w:rsidRPr="009F6309" w14:paraId="4A37D3B7" w14:textId="77777777" w:rsidTr="009F6309">
        <w:trPr>
          <w:jc w:val="center"/>
        </w:trPr>
        <w:tc>
          <w:tcPr>
            <w:tcW w:w="9637" w:type="dxa"/>
            <w:tcBorders>
              <w:top w:val="nil"/>
              <w:bottom w:val="nil"/>
            </w:tcBorders>
            <w:shd w:val="clear" w:color="auto" w:fill="auto"/>
          </w:tcPr>
          <w:p w14:paraId="4EB328FA" w14:textId="1BB115AC" w:rsidR="009F6309" w:rsidRPr="009F6309" w:rsidRDefault="009F6309" w:rsidP="009F6309">
            <w:pPr>
              <w:pStyle w:val="SingleTxtG"/>
            </w:pPr>
            <w:r w:rsidRPr="009F6309">
              <w:rPr>
                <w:lang w:eastAsia="fr-FR"/>
              </w:rPr>
              <w:tab/>
              <w:t>С 2015 года ForFITS регулярно используется как для внутренних, так и для внешних приложений, демонстрируя пригодность и точность этого инструмента в плане обеспечения данными о спросе на энергоносители и связанных с ними выбросов CO</w:t>
            </w:r>
            <w:r w:rsidRPr="009F6309">
              <w:rPr>
                <w:vertAlign w:val="subscript"/>
                <w:lang w:eastAsia="fr-FR"/>
              </w:rPr>
              <w:t xml:space="preserve">2 </w:t>
            </w:r>
            <w:r w:rsidRPr="009F6309">
              <w:rPr>
                <w:lang w:eastAsia="fr-FR"/>
              </w:rPr>
              <w:t>в транспортном секторе на национальном и субнациональном уровнях.</w:t>
            </w:r>
          </w:p>
        </w:tc>
      </w:tr>
      <w:tr w:rsidR="009F6309" w:rsidRPr="009F6309" w14:paraId="5B9221C8" w14:textId="77777777" w:rsidTr="009F6309">
        <w:trPr>
          <w:jc w:val="center"/>
        </w:trPr>
        <w:tc>
          <w:tcPr>
            <w:tcW w:w="9637" w:type="dxa"/>
            <w:tcBorders>
              <w:top w:val="nil"/>
            </w:tcBorders>
          </w:tcPr>
          <w:p w14:paraId="5AC1E59A" w14:textId="77777777" w:rsidR="009F6309" w:rsidRPr="009F6309" w:rsidRDefault="009F6309" w:rsidP="009F6309">
            <w:pPr>
              <w:rPr>
                <w:rFonts w:cs="Times New Roman"/>
              </w:rPr>
            </w:pPr>
          </w:p>
        </w:tc>
      </w:tr>
    </w:tbl>
    <w:p w14:paraId="7701721F" w14:textId="77777777" w:rsidR="009F6309" w:rsidRDefault="009F6309" w:rsidP="009F6309">
      <w:pPr>
        <w:pageBreakBefore/>
        <w:spacing w:after="120"/>
        <w:rPr>
          <w:sz w:val="28"/>
        </w:rPr>
      </w:pPr>
      <w:r>
        <w:rPr>
          <w:sz w:val="28"/>
        </w:rPr>
        <w:lastRenderedPageBreak/>
        <w:t>Содержание</w:t>
      </w:r>
    </w:p>
    <w:p w14:paraId="0D840A26" w14:textId="77777777" w:rsidR="009F6309" w:rsidRDefault="009F6309" w:rsidP="009F6309">
      <w:pPr>
        <w:tabs>
          <w:tab w:val="right" w:pos="9638"/>
        </w:tabs>
        <w:spacing w:after="120"/>
        <w:ind w:left="283"/>
        <w:rPr>
          <w:sz w:val="18"/>
        </w:rPr>
      </w:pPr>
      <w:r>
        <w:rPr>
          <w:i/>
          <w:sz w:val="18"/>
        </w:rPr>
        <w:tab/>
        <w:t>Стр.</w:t>
      </w:r>
    </w:p>
    <w:p w14:paraId="1A532329" w14:textId="4273B9EF" w:rsidR="009F6309" w:rsidRPr="009F6309" w:rsidRDefault="009F6309" w:rsidP="009F6309">
      <w:pPr>
        <w:tabs>
          <w:tab w:val="right" w:pos="850"/>
          <w:tab w:val="left" w:pos="1134"/>
          <w:tab w:val="left" w:pos="1559"/>
          <w:tab w:val="left" w:pos="1984"/>
          <w:tab w:val="left" w:leader="dot" w:pos="8787"/>
          <w:tab w:val="right" w:pos="9638"/>
        </w:tabs>
        <w:spacing w:after="120"/>
      </w:pPr>
      <w:r w:rsidRPr="009F6309">
        <w:tab/>
        <w:t>I.</w:t>
      </w:r>
      <w:r w:rsidRPr="009F6309">
        <w:tab/>
      </w:r>
      <w:r w:rsidR="00A96826" w:rsidRPr="00A96826">
        <w:t>Справочная информация</w:t>
      </w:r>
      <w:r w:rsidR="00A96826">
        <w:t xml:space="preserve"> </w:t>
      </w:r>
      <w:r w:rsidRPr="009F6309">
        <w:tab/>
      </w:r>
      <w:r w:rsidRPr="009F6309">
        <w:tab/>
        <w:t>3</w:t>
      </w:r>
    </w:p>
    <w:p w14:paraId="0278A04F" w14:textId="3FAF41E1" w:rsidR="009F6309" w:rsidRPr="009F6309" w:rsidRDefault="009F6309" w:rsidP="00A96826">
      <w:pPr>
        <w:tabs>
          <w:tab w:val="right" w:pos="850"/>
          <w:tab w:val="left" w:pos="1134"/>
          <w:tab w:val="left" w:pos="1559"/>
          <w:tab w:val="left" w:pos="1984"/>
          <w:tab w:val="left" w:leader="dot" w:pos="8787"/>
          <w:tab w:val="right" w:pos="9638"/>
        </w:tabs>
        <w:spacing w:after="120"/>
        <w:ind w:left="1134" w:hanging="1134"/>
      </w:pPr>
      <w:r w:rsidRPr="009F6309">
        <w:tab/>
        <w:t>II.</w:t>
      </w:r>
      <w:r w:rsidRPr="009F6309">
        <w:tab/>
      </w:r>
      <w:r w:rsidR="00A96826" w:rsidRPr="009F6309">
        <w:t>Использование ForFITS и осуществление проекта</w:t>
      </w:r>
      <w:r w:rsidR="00A96826">
        <w:t xml:space="preserve"> </w:t>
      </w:r>
      <w:r w:rsidR="00A96826" w:rsidRPr="009F6309">
        <w:t>его создания в разные годы</w:t>
      </w:r>
      <w:r>
        <w:t xml:space="preserve"> </w:t>
      </w:r>
      <w:r w:rsidRPr="009F6309">
        <w:tab/>
      </w:r>
      <w:r w:rsidRPr="009F6309">
        <w:tab/>
        <w:t>3</w:t>
      </w:r>
    </w:p>
    <w:p w14:paraId="68AAA3F4" w14:textId="3FD11735" w:rsidR="009F6309" w:rsidRPr="009F6309" w:rsidRDefault="009F6309" w:rsidP="009F6309">
      <w:pPr>
        <w:tabs>
          <w:tab w:val="right" w:pos="850"/>
          <w:tab w:val="left" w:pos="1134"/>
          <w:tab w:val="left" w:pos="1559"/>
          <w:tab w:val="left" w:pos="1984"/>
          <w:tab w:val="left" w:leader="dot" w:pos="8787"/>
          <w:tab w:val="right" w:pos="9638"/>
        </w:tabs>
        <w:spacing w:after="120"/>
      </w:pPr>
      <w:r w:rsidRPr="009F6309">
        <w:tab/>
      </w:r>
      <w:r w:rsidRPr="009F6309">
        <w:tab/>
        <w:t>A.</w:t>
      </w:r>
      <w:r w:rsidRPr="009F6309">
        <w:tab/>
      </w:r>
      <w:r w:rsidR="00A96826" w:rsidRPr="009F6309">
        <w:t>Осуществление проекта ForFITS после завершения его создания</w:t>
      </w:r>
      <w:r>
        <w:t xml:space="preserve"> </w:t>
      </w:r>
      <w:r w:rsidRPr="009F6309">
        <w:tab/>
      </w:r>
      <w:r w:rsidRPr="009F6309">
        <w:tab/>
        <w:t>3</w:t>
      </w:r>
    </w:p>
    <w:p w14:paraId="7560BCC1" w14:textId="6FB4A410" w:rsidR="009F6309" w:rsidRPr="0092612A" w:rsidRDefault="009F6309" w:rsidP="009F6309">
      <w:pPr>
        <w:tabs>
          <w:tab w:val="right" w:pos="850"/>
          <w:tab w:val="left" w:pos="1134"/>
          <w:tab w:val="left" w:pos="1559"/>
          <w:tab w:val="left" w:pos="1984"/>
          <w:tab w:val="left" w:leader="dot" w:pos="8787"/>
          <w:tab w:val="right" w:pos="9638"/>
        </w:tabs>
        <w:spacing w:after="120"/>
        <w:rPr>
          <w:lang w:val="fr-CH"/>
        </w:rPr>
      </w:pPr>
      <w:r w:rsidRPr="009F6309">
        <w:tab/>
      </w:r>
      <w:r w:rsidRPr="009F6309">
        <w:tab/>
        <w:t>B.</w:t>
      </w:r>
      <w:r w:rsidRPr="009F6309">
        <w:tab/>
      </w:r>
      <w:r w:rsidR="00A96826" w:rsidRPr="009F6309">
        <w:t xml:space="preserve">Запросы на финансирование для улучшения обеспечения ресурсами </w:t>
      </w:r>
      <w:proofErr w:type="spellStart"/>
      <w:r w:rsidR="00A96826" w:rsidRPr="009F6309">
        <w:t>ForFITS</w:t>
      </w:r>
      <w:proofErr w:type="spellEnd"/>
      <w:r>
        <w:t xml:space="preserve"> </w:t>
      </w:r>
      <w:r w:rsidRPr="009F6309">
        <w:tab/>
      </w:r>
      <w:r w:rsidRPr="009F6309">
        <w:tab/>
        <w:t>1</w:t>
      </w:r>
      <w:r w:rsidR="0092612A">
        <w:rPr>
          <w:lang w:val="fr-CH"/>
        </w:rPr>
        <w:t>4</w:t>
      </w:r>
    </w:p>
    <w:p w14:paraId="1B362549" w14:textId="261CC3ED" w:rsidR="009F6309" w:rsidRPr="0092612A" w:rsidRDefault="009F6309" w:rsidP="009F6309">
      <w:pPr>
        <w:tabs>
          <w:tab w:val="right" w:pos="850"/>
          <w:tab w:val="left" w:pos="1134"/>
          <w:tab w:val="left" w:pos="1559"/>
          <w:tab w:val="left" w:pos="1984"/>
          <w:tab w:val="left" w:leader="dot" w:pos="8787"/>
          <w:tab w:val="right" w:pos="9638"/>
        </w:tabs>
        <w:spacing w:after="120"/>
        <w:rPr>
          <w:lang w:val="fr-CH"/>
        </w:rPr>
      </w:pPr>
      <w:r w:rsidRPr="009F6309">
        <w:tab/>
      </w:r>
      <w:r w:rsidRPr="009F6309">
        <w:tab/>
        <w:t>C.</w:t>
      </w:r>
      <w:r w:rsidRPr="009F6309">
        <w:tab/>
      </w:r>
      <w:r w:rsidR="00A96826" w:rsidRPr="009F6309">
        <w:t>Присутствие и видимость в Интернете</w:t>
      </w:r>
      <w:r>
        <w:t xml:space="preserve"> </w:t>
      </w:r>
      <w:r w:rsidRPr="009F6309">
        <w:tab/>
      </w:r>
      <w:r w:rsidRPr="009F6309">
        <w:tab/>
        <w:t>1</w:t>
      </w:r>
      <w:r w:rsidR="0092612A">
        <w:rPr>
          <w:lang w:val="fr-CH"/>
        </w:rPr>
        <w:t>6</w:t>
      </w:r>
    </w:p>
    <w:p w14:paraId="07412E06" w14:textId="4DB56AA9" w:rsidR="009F6309" w:rsidRPr="0092612A" w:rsidRDefault="009F6309" w:rsidP="009F6309">
      <w:pPr>
        <w:tabs>
          <w:tab w:val="right" w:pos="850"/>
          <w:tab w:val="left" w:pos="1134"/>
          <w:tab w:val="left" w:pos="1559"/>
          <w:tab w:val="left" w:pos="1984"/>
          <w:tab w:val="left" w:leader="dot" w:pos="8787"/>
          <w:tab w:val="right" w:pos="9638"/>
        </w:tabs>
        <w:spacing w:after="120"/>
        <w:rPr>
          <w:lang w:val="fr-CH"/>
        </w:rPr>
      </w:pPr>
      <w:r w:rsidRPr="009F6309">
        <w:tab/>
      </w:r>
      <w:r w:rsidRPr="009F6309">
        <w:tab/>
        <w:t>D.</w:t>
      </w:r>
      <w:r w:rsidRPr="009F6309">
        <w:tab/>
      </w:r>
      <w:r w:rsidR="00A96826" w:rsidRPr="009F6309">
        <w:t xml:space="preserve">Пропаганда </w:t>
      </w:r>
      <w:proofErr w:type="spellStart"/>
      <w:r w:rsidR="00A96826" w:rsidRPr="009F6309">
        <w:rPr>
          <w:bCs/>
        </w:rPr>
        <w:t>ForFITS</w:t>
      </w:r>
      <w:proofErr w:type="spellEnd"/>
      <w:r>
        <w:t xml:space="preserve"> </w:t>
      </w:r>
      <w:r w:rsidRPr="009F6309">
        <w:tab/>
      </w:r>
      <w:r w:rsidRPr="009F6309">
        <w:tab/>
        <w:t>1</w:t>
      </w:r>
      <w:r w:rsidR="0092612A">
        <w:rPr>
          <w:lang w:val="fr-CH"/>
        </w:rPr>
        <w:t>6</w:t>
      </w:r>
    </w:p>
    <w:p w14:paraId="6A8F611D" w14:textId="2E0EE30B" w:rsidR="009F6309" w:rsidRPr="0092612A" w:rsidRDefault="009F6309" w:rsidP="009F6309">
      <w:pPr>
        <w:tabs>
          <w:tab w:val="right" w:pos="850"/>
          <w:tab w:val="left" w:pos="1134"/>
          <w:tab w:val="left" w:pos="1559"/>
          <w:tab w:val="left" w:pos="1984"/>
          <w:tab w:val="left" w:leader="dot" w:pos="8787"/>
          <w:tab w:val="right" w:pos="9638"/>
        </w:tabs>
        <w:spacing w:after="120"/>
        <w:rPr>
          <w:lang w:val="fr-CH"/>
        </w:rPr>
      </w:pPr>
      <w:r w:rsidRPr="009F6309">
        <w:tab/>
        <w:t>III.</w:t>
      </w:r>
      <w:r w:rsidRPr="009F6309">
        <w:tab/>
      </w:r>
      <w:r w:rsidR="00A96826" w:rsidRPr="009F6309">
        <w:t xml:space="preserve">Подтверждающий прогон </w:t>
      </w:r>
      <w:proofErr w:type="spellStart"/>
      <w:r w:rsidR="00A96826" w:rsidRPr="009F6309">
        <w:t>ForFITS</w:t>
      </w:r>
      <w:proofErr w:type="spellEnd"/>
      <w:r>
        <w:t xml:space="preserve"> </w:t>
      </w:r>
      <w:r w:rsidRPr="009F6309">
        <w:tab/>
      </w:r>
      <w:r w:rsidRPr="009F6309">
        <w:tab/>
        <w:t>1</w:t>
      </w:r>
      <w:r w:rsidR="0092612A">
        <w:rPr>
          <w:lang w:val="fr-CH"/>
        </w:rPr>
        <w:t>7</w:t>
      </w:r>
    </w:p>
    <w:p w14:paraId="198D7393" w14:textId="19E8A90C" w:rsidR="009F6309" w:rsidRPr="0092612A" w:rsidRDefault="009F6309" w:rsidP="009F6309">
      <w:pPr>
        <w:tabs>
          <w:tab w:val="right" w:pos="850"/>
          <w:tab w:val="left" w:pos="1134"/>
          <w:tab w:val="left" w:pos="1559"/>
          <w:tab w:val="left" w:pos="1984"/>
          <w:tab w:val="left" w:leader="dot" w:pos="8787"/>
          <w:tab w:val="right" w:pos="9638"/>
        </w:tabs>
        <w:spacing w:after="120"/>
        <w:rPr>
          <w:lang w:val="fr-CH"/>
        </w:rPr>
      </w:pPr>
      <w:r w:rsidRPr="009F6309">
        <w:tab/>
      </w:r>
      <w:r w:rsidRPr="009F6309">
        <w:tab/>
        <w:t>A.</w:t>
      </w:r>
      <w:r w:rsidRPr="009F6309">
        <w:tab/>
      </w:r>
      <w:r w:rsidR="00A96826" w:rsidRPr="009F6309">
        <w:t xml:space="preserve">Данные и сценарии </w:t>
      </w:r>
      <w:proofErr w:type="spellStart"/>
      <w:r w:rsidR="00A96826" w:rsidRPr="009F6309">
        <w:t>ForFITS</w:t>
      </w:r>
      <w:proofErr w:type="spellEnd"/>
      <w:r>
        <w:t xml:space="preserve"> </w:t>
      </w:r>
      <w:r w:rsidRPr="009F6309">
        <w:tab/>
      </w:r>
      <w:r w:rsidRPr="009F6309">
        <w:tab/>
        <w:t>1</w:t>
      </w:r>
      <w:r w:rsidR="0092612A">
        <w:rPr>
          <w:lang w:val="fr-CH"/>
        </w:rPr>
        <w:t>8</w:t>
      </w:r>
    </w:p>
    <w:p w14:paraId="6297804E" w14:textId="4B9CC1D1" w:rsidR="009F6309" w:rsidRPr="0092612A" w:rsidRDefault="009F6309" w:rsidP="009F6309">
      <w:pPr>
        <w:tabs>
          <w:tab w:val="right" w:pos="850"/>
          <w:tab w:val="left" w:pos="1134"/>
          <w:tab w:val="left" w:pos="1559"/>
          <w:tab w:val="left" w:pos="1984"/>
          <w:tab w:val="left" w:leader="dot" w:pos="8787"/>
          <w:tab w:val="right" w:pos="9638"/>
        </w:tabs>
        <w:spacing w:after="120"/>
        <w:rPr>
          <w:lang w:val="fr-CH"/>
        </w:rPr>
      </w:pPr>
      <w:r w:rsidRPr="009F6309">
        <w:tab/>
      </w:r>
      <w:r w:rsidRPr="009F6309">
        <w:tab/>
        <w:t>B.</w:t>
      </w:r>
      <w:r w:rsidRPr="009F6309">
        <w:tab/>
      </w:r>
      <w:r w:rsidR="00A96826" w:rsidRPr="009F6309">
        <w:t>Сравнение данных о дорожном движении</w:t>
      </w:r>
      <w:r>
        <w:t xml:space="preserve"> </w:t>
      </w:r>
      <w:r w:rsidRPr="009F6309">
        <w:tab/>
      </w:r>
      <w:r w:rsidRPr="009F6309">
        <w:tab/>
        <w:t>1</w:t>
      </w:r>
      <w:r w:rsidR="0092612A">
        <w:rPr>
          <w:lang w:val="fr-CH"/>
        </w:rPr>
        <w:t>8</w:t>
      </w:r>
    </w:p>
    <w:p w14:paraId="69220920" w14:textId="207035A5" w:rsidR="009F6309" w:rsidRPr="0092612A" w:rsidRDefault="009F6309" w:rsidP="009F6309">
      <w:pPr>
        <w:tabs>
          <w:tab w:val="right" w:pos="850"/>
          <w:tab w:val="left" w:pos="1134"/>
          <w:tab w:val="left" w:pos="1559"/>
          <w:tab w:val="left" w:pos="1984"/>
          <w:tab w:val="left" w:leader="dot" w:pos="8787"/>
          <w:tab w:val="right" w:pos="9638"/>
        </w:tabs>
        <w:spacing w:after="120"/>
        <w:rPr>
          <w:lang w:val="fr-CH"/>
        </w:rPr>
      </w:pPr>
      <w:r w:rsidRPr="009F6309">
        <w:tab/>
      </w:r>
      <w:r w:rsidRPr="009F6309">
        <w:tab/>
        <w:t>C.</w:t>
      </w:r>
      <w:r w:rsidRPr="009F6309">
        <w:tab/>
      </w:r>
      <w:r w:rsidR="00A96826" w:rsidRPr="009F6309">
        <w:t>Сравнение данных об использовании энергоносителей</w:t>
      </w:r>
      <w:r>
        <w:t xml:space="preserve"> </w:t>
      </w:r>
      <w:r w:rsidRPr="009F6309">
        <w:tab/>
      </w:r>
      <w:r w:rsidRPr="009F6309">
        <w:tab/>
        <w:t>1</w:t>
      </w:r>
      <w:r w:rsidR="0092612A">
        <w:rPr>
          <w:lang w:val="fr-CH"/>
        </w:rPr>
        <w:t>9</w:t>
      </w:r>
    </w:p>
    <w:p w14:paraId="59C4F3D4" w14:textId="0EB7CB1F" w:rsidR="009F6309" w:rsidRPr="0092612A" w:rsidRDefault="009F6309" w:rsidP="009F6309">
      <w:pPr>
        <w:tabs>
          <w:tab w:val="right" w:pos="850"/>
          <w:tab w:val="left" w:pos="1134"/>
          <w:tab w:val="left" w:pos="1559"/>
          <w:tab w:val="left" w:pos="1984"/>
          <w:tab w:val="left" w:leader="dot" w:pos="8787"/>
          <w:tab w:val="right" w:pos="9638"/>
        </w:tabs>
        <w:spacing w:after="120"/>
        <w:rPr>
          <w:lang w:val="fr-CH"/>
        </w:rPr>
      </w:pPr>
      <w:r w:rsidRPr="009F6309">
        <w:tab/>
      </w:r>
      <w:r w:rsidRPr="009F6309">
        <w:tab/>
        <w:t>D.</w:t>
      </w:r>
      <w:r w:rsidRPr="009F6309">
        <w:tab/>
      </w:r>
      <w:r w:rsidR="00A96826" w:rsidRPr="009F6309">
        <w:t>Вывод, сделанный на основе подтверждающего прогона</w:t>
      </w:r>
      <w:r>
        <w:t xml:space="preserve"> </w:t>
      </w:r>
      <w:r w:rsidRPr="009F6309">
        <w:tab/>
      </w:r>
      <w:r w:rsidRPr="009F6309">
        <w:tab/>
      </w:r>
      <w:r w:rsidR="0092612A">
        <w:rPr>
          <w:lang w:val="fr-CH"/>
        </w:rPr>
        <w:t>20</w:t>
      </w:r>
    </w:p>
    <w:p w14:paraId="73CAF8BC" w14:textId="6C0D3443" w:rsidR="009F6309" w:rsidRPr="0092612A" w:rsidRDefault="009F6309" w:rsidP="009F6309">
      <w:pPr>
        <w:tabs>
          <w:tab w:val="right" w:pos="850"/>
          <w:tab w:val="left" w:pos="1134"/>
          <w:tab w:val="left" w:pos="1559"/>
          <w:tab w:val="left" w:pos="1984"/>
          <w:tab w:val="left" w:leader="dot" w:pos="8787"/>
          <w:tab w:val="right" w:pos="9638"/>
        </w:tabs>
        <w:spacing w:after="120"/>
        <w:rPr>
          <w:lang w:val="fr-CH"/>
        </w:rPr>
      </w:pPr>
      <w:r w:rsidRPr="009F6309">
        <w:tab/>
        <w:t>IV.</w:t>
      </w:r>
      <w:r w:rsidRPr="009F6309">
        <w:tab/>
      </w:r>
      <w:r w:rsidR="00A96826" w:rsidRPr="009F6309">
        <w:t>Последующие шаги: стратегии развития моделей</w:t>
      </w:r>
      <w:r>
        <w:t xml:space="preserve"> </w:t>
      </w:r>
      <w:r w:rsidRPr="009F6309">
        <w:tab/>
      </w:r>
      <w:r w:rsidRPr="009F6309">
        <w:tab/>
      </w:r>
      <w:r w:rsidR="0092612A">
        <w:rPr>
          <w:lang w:val="fr-CH"/>
        </w:rPr>
        <w:t>20</w:t>
      </w:r>
    </w:p>
    <w:p w14:paraId="4CB533A4" w14:textId="065719C7" w:rsidR="009F6309" w:rsidRPr="0092612A" w:rsidRDefault="009F6309" w:rsidP="009F6309">
      <w:pPr>
        <w:tabs>
          <w:tab w:val="right" w:pos="850"/>
          <w:tab w:val="left" w:pos="1134"/>
          <w:tab w:val="left" w:pos="1559"/>
          <w:tab w:val="left" w:pos="1984"/>
          <w:tab w:val="left" w:leader="dot" w:pos="8787"/>
          <w:tab w:val="right" w:pos="9638"/>
        </w:tabs>
        <w:spacing w:after="120"/>
        <w:rPr>
          <w:lang w:val="fr-CH"/>
        </w:rPr>
      </w:pPr>
      <w:r w:rsidRPr="009F6309">
        <w:tab/>
      </w:r>
      <w:r w:rsidRPr="009F6309">
        <w:tab/>
        <w:t>A.</w:t>
      </w:r>
      <w:r w:rsidRPr="009F6309">
        <w:tab/>
      </w:r>
      <w:r w:rsidR="00A96826" w:rsidRPr="009F6309">
        <w:t xml:space="preserve">Изменение ролей и аудитории </w:t>
      </w:r>
      <w:proofErr w:type="spellStart"/>
      <w:r w:rsidR="00A96826" w:rsidRPr="009F6309">
        <w:t>ForFITS</w:t>
      </w:r>
      <w:proofErr w:type="spellEnd"/>
      <w:r w:rsidR="00A96826" w:rsidRPr="009F6309">
        <w:t xml:space="preserve"> 1.0</w:t>
      </w:r>
      <w:r>
        <w:t xml:space="preserve"> </w:t>
      </w:r>
      <w:r w:rsidRPr="009F6309">
        <w:tab/>
      </w:r>
      <w:r w:rsidRPr="009F6309">
        <w:tab/>
      </w:r>
      <w:r w:rsidR="0092612A">
        <w:rPr>
          <w:lang w:val="fr-CH"/>
        </w:rPr>
        <w:t>21</w:t>
      </w:r>
    </w:p>
    <w:p w14:paraId="5E8AF16B" w14:textId="6F5979A6" w:rsidR="009F6309" w:rsidRPr="0092612A" w:rsidRDefault="009F6309" w:rsidP="009F6309">
      <w:pPr>
        <w:tabs>
          <w:tab w:val="right" w:pos="850"/>
          <w:tab w:val="left" w:pos="1134"/>
          <w:tab w:val="left" w:pos="1559"/>
          <w:tab w:val="left" w:pos="1984"/>
          <w:tab w:val="left" w:leader="dot" w:pos="8787"/>
          <w:tab w:val="right" w:pos="9638"/>
        </w:tabs>
        <w:spacing w:after="120"/>
        <w:rPr>
          <w:lang w:val="fr-CH"/>
        </w:rPr>
      </w:pPr>
      <w:r w:rsidRPr="009F6309">
        <w:tab/>
      </w:r>
      <w:r w:rsidRPr="009F6309">
        <w:tab/>
        <w:t>B.</w:t>
      </w:r>
      <w:r w:rsidRPr="009F6309">
        <w:tab/>
      </w:r>
      <w:r w:rsidR="00A96826" w:rsidRPr="009F6309">
        <w:t xml:space="preserve">Возможности улучшения модели </w:t>
      </w:r>
      <w:proofErr w:type="spellStart"/>
      <w:r w:rsidR="00A96826" w:rsidRPr="009F6309">
        <w:t>ForFITS</w:t>
      </w:r>
      <w:proofErr w:type="spellEnd"/>
      <w:r>
        <w:t xml:space="preserve"> </w:t>
      </w:r>
      <w:r w:rsidRPr="009F6309">
        <w:tab/>
      </w:r>
      <w:r w:rsidRPr="009F6309">
        <w:tab/>
      </w:r>
      <w:r w:rsidR="0092612A">
        <w:rPr>
          <w:lang w:val="fr-CH"/>
        </w:rPr>
        <w:t>22</w:t>
      </w:r>
    </w:p>
    <w:p w14:paraId="135C83B8" w14:textId="57142C4A" w:rsidR="009F6309" w:rsidRPr="0092612A" w:rsidRDefault="009F6309" w:rsidP="00A96826">
      <w:pPr>
        <w:tabs>
          <w:tab w:val="right" w:pos="850"/>
          <w:tab w:val="left" w:pos="1134"/>
          <w:tab w:val="left" w:pos="1559"/>
          <w:tab w:val="left" w:leader="dot" w:pos="8787"/>
          <w:tab w:val="right" w:pos="9638"/>
        </w:tabs>
        <w:spacing w:after="120"/>
        <w:rPr>
          <w:lang w:val="fr-CH"/>
        </w:rPr>
      </w:pPr>
      <w:r w:rsidRPr="009F6309">
        <w:tab/>
        <w:t>V.</w:t>
      </w:r>
      <w:r w:rsidRPr="009F6309">
        <w:tab/>
      </w:r>
      <w:r w:rsidR="00A96826" w:rsidRPr="00A96826">
        <w:rPr>
          <w:bCs/>
        </w:rPr>
        <w:t>Выводы</w:t>
      </w:r>
      <w:r w:rsidR="00A96826">
        <w:rPr>
          <w:bCs/>
        </w:rPr>
        <w:t xml:space="preserve"> </w:t>
      </w:r>
      <w:r w:rsidRPr="009F6309">
        <w:tab/>
      </w:r>
      <w:r w:rsidRPr="009F6309">
        <w:tab/>
        <w:t>2</w:t>
      </w:r>
      <w:r w:rsidR="0092612A">
        <w:rPr>
          <w:lang w:val="fr-CH"/>
        </w:rPr>
        <w:t>7</w:t>
      </w:r>
    </w:p>
    <w:p w14:paraId="5F35E842" w14:textId="42E80311" w:rsidR="009F6309" w:rsidRPr="009F6309" w:rsidRDefault="00D33440" w:rsidP="009F6309">
      <w:pPr>
        <w:tabs>
          <w:tab w:val="right" w:pos="850"/>
          <w:tab w:val="left" w:pos="1134"/>
          <w:tab w:val="left" w:pos="1559"/>
          <w:tab w:val="left" w:pos="1984"/>
          <w:tab w:val="left" w:leader="dot" w:pos="8787"/>
          <w:tab w:val="right" w:pos="9638"/>
        </w:tabs>
        <w:spacing w:after="120"/>
      </w:pPr>
      <w:r>
        <w:t>Приложения</w:t>
      </w:r>
    </w:p>
    <w:p w14:paraId="321C1195" w14:textId="1923577E" w:rsidR="009F6309" w:rsidRPr="0092612A" w:rsidRDefault="009F6309" w:rsidP="009F6309">
      <w:pPr>
        <w:tabs>
          <w:tab w:val="right" w:pos="850"/>
          <w:tab w:val="left" w:pos="1134"/>
          <w:tab w:val="left" w:pos="1559"/>
          <w:tab w:val="left" w:pos="1984"/>
          <w:tab w:val="left" w:leader="dot" w:pos="8787"/>
          <w:tab w:val="right" w:pos="9638"/>
        </w:tabs>
        <w:spacing w:after="120"/>
        <w:rPr>
          <w:lang w:val="fr-CH"/>
        </w:rPr>
      </w:pPr>
      <w:r w:rsidRPr="009F6309">
        <w:tab/>
        <w:t>I.</w:t>
      </w:r>
      <w:r w:rsidRPr="00EA6651">
        <w:rPr>
          <w:bCs/>
        </w:rPr>
        <w:tab/>
      </w:r>
      <w:r w:rsidR="00EA6651" w:rsidRPr="00EA6651">
        <w:rPr>
          <w:bCs/>
        </w:rPr>
        <w:t xml:space="preserve">Разработка </w:t>
      </w:r>
      <w:proofErr w:type="spellStart"/>
      <w:r w:rsidR="00EA6651" w:rsidRPr="00EA6651">
        <w:rPr>
          <w:bCs/>
        </w:rPr>
        <w:t>ForFITS</w:t>
      </w:r>
      <w:proofErr w:type="spellEnd"/>
      <w:r w:rsidR="00EA6651" w:rsidRPr="00EA6651">
        <w:rPr>
          <w:bCs/>
        </w:rPr>
        <w:t xml:space="preserve"> 2.0</w:t>
      </w:r>
      <w:r>
        <w:t xml:space="preserve"> </w:t>
      </w:r>
      <w:r w:rsidRPr="009F6309">
        <w:tab/>
      </w:r>
      <w:r w:rsidRPr="009F6309">
        <w:tab/>
        <w:t>2</w:t>
      </w:r>
      <w:r w:rsidR="0092612A">
        <w:rPr>
          <w:lang w:val="fr-CH"/>
        </w:rPr>
        <w:t>9</w:t>
      </w:r>
    </w:p>
    <w:p w14:paraId="79DB404A" w14:textId="064FF204" w:rsidR="009F6309" w:rsidRPr="0092612A" w:rsidRDefault="009F6309" w:rsidP="009F6309">
      <w:pPr>
        <w:tabs>
          <w:tab w:val="right" w:pos="850"/>
          <w:tab w:val="left" w:pos="1134"/>
          <w:tab w:val="left" w:pos="1559"/>
          <w:tab w:val="left" w:pos="1984"/>
          <w:tab w:val="left" w:leader="dot" w:pos="8787"/>
          <w:tab w:val="right" w:pos="9638"/>
        </w:tabs>
        <w:spacing w:after="120"/>
        <w:rPr>
          <w:lang w:val="fr-CH"/>
        </w:rPr>
      </w:pPr>
      <w:r w:rsidRPr="009F6309">
        <w:tab/>
        <w:t>II.</w:t>
      </w:r>
      <w:r w:rsidRPr="009F6309">
        <w:tab/>
      </w:r>
      <w:r w:rsidR="00EE2B7E" w:rsidRPr="00EE2B7E">
        <w:rPr>
          <w:bCs/>
        </w:rPr>
        <w:t xml:space="preserve">Отражение загрязнения воздуха в </w:t>
      </w:r>
      <w:proofErr w:type="spellStart"/>
      <w:r w:rsidR="00EE2B7E" w:rsidRPr="00EE2B7E">
        <w:rPr>
          <w:bCs/>
        </w:rPr>
        <w:t>ForFITS</w:t>
      </w:r>
      <w:proofErr w:type="spellEnd"/>
      <w:r w:rsidR="00EE2B7E" w:rsidRPr="00EE2B7E">
        <w:rPr>
          <w:bCs/>
        </w:rPr>
        <w:t xml:space="preserve"> 1.0</w:t>
      </w:r>
      <w:r w:rsidRPr="00EE2B7E">
        <w:rPr>
          <w:bCs/>
        </w:rPr>
        <w:t xml:space="preserve"> </w:t>
      </w:r>
      <w:r w:rsidRPr="009F6309">
        <w:tab/>
      </w:r>
      <w:r w:rsidRPr="009F6309">
        <w:tab/>
      </w:r>
      <w:r w:rsidR="0092612A">
        <w:rPr>
          <w:lang w:val="fr-CH"/>
        </w:rPr>
        <w:t>31</w:t>
      </w:r>
    </w:p>
    <w:p w14:paraId="6B3E5BCE" w14:textId="240C1291" w:rsidR="009F6309" w:rsidRPr="0092612A" w:rsidRDefault="009F6309" w:rsidP="009F6309">
      <w:pPr>
        <w:tabs>
          <w:tab w:val="right" w:pos="850"/>
          <w:tab w:val="left" w:pos="1134"/>
          <w:tab w:val="left" w:pos="1559"/>
          <w:tab w:val="left" w:pos="1984"/>
          <w:tab w:val="left" w:leader="dot" w:pos="8787"/>
          <w:tab w:val="right" w:pos="9638"/>
        </w:tabs>
        <w:spacing w:after="120"/>
        <w:rPr>
          <w:lang w:val="fr-CH"/>
        </w:rPr>
      </w:pPr>
      <w:r w:rsidRPr="009F6309">
        <w:tab/>
        <w:t>III.</w:t>
      </w:r>
      <w:r w:rsidRPr="009F6309">
        <w:tab/>
      </w:r>
      <w:r w:rsidR="00EE2B7E" w:rsidRPr="00EE2B7E">
        <w:rPr>
          <w:bCs/>
        </w:rPr>
        <w:t xml:space="preserve">Сектор транспорта замкнутого цикла в </w:t>
      </w:r>
      <w:proofErr w:type="spellStart"/>
      <w:r w:rsidR="00EE2B7E" w:rsidRPr="00EE2B7E">
        <w:rPr>
          <w:bCs/>
        </w:rPr>
        <w:t>ForFITS</w:t>
      </w:r>
      <w:proofErr w:type="spellEnd"/>
      <w:r>
        <w:t xml:space="preserve"> </w:t>
      </w:r>
      <w:r w:rsidRPr="009F6309">
        <w:tab/>
      </w:r>
      <w:r w:rsidRPr="009F6309">
        <w:tab/>
      </w:r>
      <w:r w:rsidR="0092612A">
        <w:rPr>
          <w:lang w:val="fr-CH"/>
        </w:rPr>
        <w:t>32</w:t>
      </w:r>
    </w:p>
    <w:p w14:paraId="5254D0AA" w14:textId="58A1DAB4" w:rsidR="009F6309" w:rsidRPr="0092612A" w:rsidRDefault="009F6309" w:rsidP="00D33440">
      <w:pPr>
        <w:tabs>
          <w:tab w:val="right" w:pos="850"/>
          <w:tab w:val="left" w:pos="1134"/>
          <w:tab w:val="left" w:pos="1559"/>
          <w:tab w:val="left" w:pos="1984"/>
          <w:tab w:val="left" w:leader="dot" w:pos="8787"/>
          <w:tab w:val="right" w:pos="9638"/>
        </w:tabs>
        <w:spacing w:after="120"/>
        <w:ind w:left="1134" w:hanging="1134"/>
        <w:rPr>
          <w:lang w:val="fr-CH"/>
        </w:rPr>
      </w:pPr>
      <w:r w:rsidRPr="009F6309">
        <w:tab/>
        <w:t>IV.</w:t>
      </w:r>
      <w:r w:rsidRPr="009F6309">
        <w:tab/>
      </w:r>
      <w:r w:rsidR="00EE2B7E" w:rsidRPr="00EE2B7E">
        <w:rPr>
          <w:bCs/>
          <w:spacing w:val="-2"/>
        </w:rPr>
        <w:t>Воздействие автоматизированных и автономных транспортных средств на окружающую</w:t>
      </w:r>
      <w:r w:rsidR="00EE2B7E">
        <w:rPr>
          <w:bCs/>
        </w:rPr>
        <w:br/>
      </w:r>
      <w:r w:rsidR="00EE2B7E" w:rsidRPr="00EE2B7E">
        <w:rPr>
          <w:bCs/>
        </w:rPr>
        <w:t>среду</w:t>
      </w:r>
      <w:r w:rsidR="00EE2B7E">
        <w:rPr>
          <w:bCs/>
        </w:rPr>
        <w:t xml:space="preserve"> </w:t>
      </w:r>
      <w:r w:rsidR="00EE2B7E" w:rsidRPr="00EE2B7E">
        <w:rPr>
          <w:bCs/>
        </w:rPr>
        <w:t xml:space="preserve">и климат </w:t>
      </w:r>
      <w:r w:rsidR="00EE2B7E" w:rsidRPr="00EE2B7E">
        <w:rPr>
          <w:rFonts w:cs="Times New Roman"/>
          <w:bCs/>
        </w:rPr>
        <w:t>‒‒</w:t>
      </w:r>
      <w:r w:rsidR="00EE2B7E" w:rsidRPr="00EE2B7E">
        <w:rPr>
          <w:bCs/>
        </w:rPr>
        <w:t xml:space="preserve"> технико-экономическое обоснование</w:t>
      </w:r>
      <w:r w:rsidR="00EE2B7E">
        <w:rPr>
          <w:bCs/>
        </w:rPr>
        <w:t xml:space="preserve"> </w:t>
      </w:r>
      <w:r w:rsidRPr="009F6309">
        <w:tab/>
      </w:r>
      <w:r w:rsidRPr="009F6309">
        <w:tab/>
      </w:r>
      <w:r w:rsidR="0092612A">
        <w:rPr>
          <w:lang w:val="fr-CH"/>
        </w:rPr>
        <w:t>33</w:t>
      </w:r>
    </w:p>
    <w:p w14:paraId="1AD5FA14" w14:textId="56D65A49" w:rsidR="009F6309" w:rsidRPr="0092612A" w:rsidRDefault="009F6309" w:rsidP="009F6309">
      <w:pPr>
        <w:tabs>
          <w:tab w:val="right" w:pos="850"/>
          <w:tab w:val="left" w:pos="1134"/>
          <w:tab w:val="left" w:pos="1559"/>
          <w:tab w:val="left" w:pos="1984"/>
          <w:tab w:val="left" w:leader="dot" w:pos="8787"/>
          <w:tab w:val="right" w:pos="9638"/>
        </w:tabs>
        <w:spacing w:after="120"/>
        <w:rPr>
          <w:lang w:val="fr-CH"/>
        </w:rPr>
      </w:pPr>
      <w:r w:rsidRPr="009F6309">
        <w:tab/>
        <w:t>V.</w:t>
      </w:r>
      <w:r w:rsidRPr="009F6309">
        <w:tab/>
      </w:r>
      <w:r w:rsidR="008B45F8" w:rsidRPr="008B45F8">
        <w:rPr>
          <w:bCs/>
        </w:rPr>
        <w:t xml:space="preserve">Внедорожная подвижная техника в </w:t>
      </w:r>
      <w:proofErr w:type="spellStart"/>
      <w:r w:rsidR="008B45F8" w:rsidRPr="008B45F8">
        <w:rPr>
          <w:bCs/>
        </w:rPr>
        <w:t>ForFITS</w:t>
      </w:r>
      <w:proofErr w:type="spellEnd"/>
      <w:r w:rsidR="008B45F8" w:rsidRPr="008B45F8">
        <w:rPr>
          <w:bCs/>
        </w:rPr>
        <w:t xml:space="preserve"> 1.0</w:t>
      </w:r>
      <w:r w:rsidR="008B45F8">
        <w:t xml:space="preserve"> </w:t>
      </w:r>
      <w:r w:rsidRPr="009F6309">
        <w:tab/>
      </w:r>
      <w:r w:rsidRPr="009F6309">
        <w:tab/>
      </w:r>
      <w:r w:rsidR="0092612A">
        <w:rPr>
          <w:lang w:val="fr-CH"/>
        </w:rPr>
        <w:t>34</w:t>
      </w:r>
    </w:p>
    <w:p w14:paraId="0BAF770D" w14:textId="77777777" w:rsidR="009F6309" w:rsidRPr="009F6309" w:rsidRDefault="009F6309" w:rsidP="00760CD8">
      <w:pPr>
        <w:pStyle w:val="HChG"/>
        <w:pageBreakBefore/>
      </w:pPr>
      <w:r w:rsidRPr="009F6309">
        <w:lastRenderedPageBreak/>
        <w:tab/>
        <w:t>I.</w:t>
      </w:r>
      <w:r w:rsidRPr="009F6309">
        <w:tab/>
        <w:t>Справочная информация</w:t>
      </w:r>
    </w:p>
    <w:p w14:paraId="6576D655" w14:textId="29385151" w:rsidR="009F6309" w:rsidRPr="009F6309" w:rsidRDefault="009F6309" w:rsidP="00D33440">
      <w:pPr>
        <w:pStyle w:val="SingleTxtG"/>
        <w:rPr>
          <w:lang w:eastAsia="fr-FR"/>
        </w:rPr>
      </w:pPr>
      <w:r w:rsidRPr="009F6309">
        <w:rPr>
          <w:lang w:eastAsia="fr-FR"/>
        </w:rPr>
        <w:t>1.</w:t>
      </w:r>
      <w:r w:rsidRPr="009F6309">
        <w:rPr>
          <w:lang w:eastAsia="fr-FR"/>
        </w:rPr>
        <w:tab/>
        <w:t xml:space="preserve">Отдел устойчивого транспорта ЕЭК разрабатывал модель </w:t>
      </w:r>
      <w:r w:rsidR="00D33440">
        <w:rPr>
          <w:lang w:eastAsia="fr-FR"/>
        </w:rPr>
        <w:t>«</w:t>
      </w:r>
      <w:r w:rsidRPr="009F6309">
        <w:rPr>
          <w:lang w:eastAsia="fr-FR"/>
        </w:rPr>
        <w:t>В интересах будущих систем внутреннего транспорта</w:t>
      </w:r>
      <w:r w:rsidR="00D33440">
        <w:rPr>
          <w:lang w:eastAsia="fr-FR"/>
        </w:rPr>
        <w:t>»</w:t>
      </w:r>
      <w:r w:rsidRPr="009F6309">
        <w:rPr>
          <w:lang w:eastAsia="fr-FR"/>
        </w:rPr>
        <w:t xml:space="preserve"> (ForFITS) с 2011 года по начало 2014 года</w:t>
      </w:r>
      <w:r w:rsidR="00D33440">
        <w:rPr>
          <w:lang w:eastAsia="fr-FR"/>
        </w:rPr>
        <w:br/>
      </w:r>
      <w:r w:rsidRPr="009F6309">
        <w:rPr>
          <w:lang w:eastAsia="fr-FR"/>
        </w:rPr>
        <w:t>в рамках проекта седьмого транша Счета развития Организации Объединенных</w:t>
      </w:r>
      <w:r w:rsidR="00D33440">
        <w:rPr>
          <w:lang w:eastAsia="fr-FR"/>
        </w:rPr>
        <w:br/>
      </w:r>
      <w:r w:rsidRPr="009F6309">
        <w:rPr>
          <w:lang w:eastAsia="fr-FR"/>
        </w:rPr>
        <w:t>Наций (СРООН). Комитет по внутреннему транспорту ЕЭК (КВТ) одобрил этот инструмент и призвал правительства использовать его. Модель ForFITS направлена на оценку энергопотребления и выбросов CO</w:t>
      </w:r>
      <w:r w:rsidRPr="009F6309">
        <w:rPr>
          <w:vertAlign w:val="subscript"/>
          <w:lang w:eastAsia="fr-FR"/>
        </w:rPr>
        <w:t xml:space="preserve">2 </w:t>
      </w:r>
      <w:r w:rsidRPr="009F6309">
        <w:rPr>
          <w:lang w:eastAsia="fr-FR"/>
        </w:rPr>
        <w:t>и оценку влияния стратегий по снижению таких выбросов. ForFITS охватывает все виды транспорта с акцентом на внутренние виды транспорта (автомобильный, железнодорожный, внутренний водный).</w:t>
      </w:r>
    </w:p>
    <w:p w14:paraId="1B0965F4" w14:textId="7B8373FE" w:rsidR="009F6309" w:rsidRPr="009F6309" w:rsidRDefault="009F6309" w:rsidP="00006595">
      <w:pPr>
        <w:pStyle w:val="SingleTxtG"/>
        <w:rPr>
          <w:lang w:eastAsia="fr-FR"/>
        </w:rPr>
      </w:pPr>
      <w:r w:rsidRPr="009F6309">
        <w:rPr>
          <w:lang w:eastAsia="fr-FR"/>
        </w:rPr>
        <w:t>2.</w:t>
      </w:r>
      <w:r w:rsidRPr="009F6309">
        <w:rPr>
          <w:lang w:eastAsia="fr-FR"/>
        </w:rPr>
        <w:tab/>
        <w:t>При анализе с помощью ForFITS учитываются, помимо прочего, сведения о классах транспортных средств, техническом устройстве силовых агрегатов и топливных смесях. ForFITS позволяет прогнозировать размеры перевозок в будущем, виды используемых энергоносителей и выбросы CO</w:t>
      </w:r>
      <w:r w:rsidRPr="009F6309">
        <w:rPr>
          <w:vertAlign w:val="subscript"/>
          <w:lang w:eastAsia="fr-FR"/>
        </w:rPr>
        <w:t xml:space="preserve">2 </w:t>
      </w:r>
      <w:r w:rsidRPr="009F6309">
        <w:rPr>
          <w:lang w:eastAsia="fr-FR"/>
        </w:rPr>
        <w:t>в результате изменения социально-экономических параметров (валового внутреннего продукта (ВВП)</w:t>
      </w:r>
      <w:r w:rsidR="00D33440">
        <w:rPr>
          <w:lang w:eastAsia="fr-FR"/>
        </w:rPr>
        <w:br/>
      </w:r>
      <w:r w:rsidRPr="009F6309">
        <w:rPr>
          <w:lang w:eastAsia="fr-FR"/>
        </w:rPr>
        <w:t xml:space="preserve">и численности населения), стоимости вождения, структуры транспортной системы и внедрения технологий. Это означает, что данная модель с ее подходом </w:t>
      </w:r>
      <w:r w:rsidR="00D33440">
        <w:rPr>
          <w:lang w:eastAsia="fr-FR"/>
        </w:rPr>
        <w:t>«</w:t>
      </w:r>
      <w:r w:rsidRPr="009F6309">
        <w:rPr>
          <w:lang w:eastAsia="fr-FR"/>
        </w:rPr>
        <w:t>преобразователя политики</w:t>
      </w:r>
      <w:r w:rsidR="00D33440">
        <w:rPr>
          <w:lang w:eastAsia="fr-FR"/>
        </w:rPr>
        <w:t>»</w:t>
      </w:r>
      <w:r w:rsidRPr="009F6309">
        <w:rPr>
          <w:lang w:eastAsia="fr-FR"/>
        </w:rPr>
        <w:t xml:space="preserve"> способна оценить большое количество мер политики, таких как отказ от личных транспортных средств в пользу общественного транспорта, схемы налогообложения топлива, субсидии на более чистые технологии транспортных средств и внедрение биотоплива, при различных потенциальных сценариях (предполагающих определенные темпы роста ВВП, численности населения, повышения цены на нефть).</w:t>
      </w:r>
    </w:p>
    <w:p w14:paraId="52990AC5" w14:textId="77777777" w:rsidR="009F6309" w:rsidRPr="009F6309" w:rsidRDefault="009F6309" w:rsidP="00006595">
      <w:pPr>
        <w:pStyle w:val="SingleTxtG"/>
        <w:rPr>
          <w:lang w:eastAsia="fr-FR"/>
        </w:rPr>
      </w:pPr>
      <w:r w:rsidRPr="009F6309">
        <w:rPr>
          <w:lang w:eastAsia="fr-FR"/>
        </w:rPr>
        <w:t>3.</w:t>
      </w:r>
      <w:r w:rsidRPr="009F6309">
        <w:rPr>
          <w:lang w:eastAsia="fr-FR"/>
        </w:rPr>
        <w:tab/>
        <w:t>Осуществление таких мер в области политики и выбор сценария определяются пользователем модели с помощью конкретных входных данных. Инструмент поддержки принятия решений ForFITS был разработан для получения ключевых сведений о влиянии будущего спроса на перевозки на энергоносители и выбросы; он особенно актуален для развитых стран с доступными высококачественными данными, а также для развивающихся стран с ограниченными данными и информацией. Таким образом, по мере его более широкого использования, он может привести к глобально сопоставимым результатам и, следовательно, к диалогу по вопросам политики на глобальном уровне. Кроме того, результаты обзора ForFITS могут стать ценным вкладом в механизмы обзора в рамках мониторинга целей в области устойчивого развития.</w:t>
      </w:r>
    </w:p>
    <w:p w14:paraId="543F0C32" w14:textId="77777777" w:rsidR="009F6309" w:rsidRPr="009F6309" w:rsidRDefault="009F6309" w:rsidP="00006595">
      <w:pPr>
        <w:pStyle w:val="SingleTxtG"/>
        <w:rPr>
          <w:lang w:eastAsia="fr-FR"/>
        </w:rPr>
      </w:pPr>
      <w:r w:rsidRPr="009F6309">
        <w:rPr>
          <w:lang w:eastAsia="fr-FR"/>
        </w:rPr>
        <w:t>4.</w:t>
      </w:r>
      <w:r w:rsidRPr="009F6309">
        <w:rPr>
          <w:lang w:eastAsia="fr-FR"/>
        </w:rPr>
        <w:tab/>
        <w:t>На своей восемьдесят третьей сессии КВТ просил секретариат представить на восемьдесят четвертой сессии КВТ подробную информацию об осуществлении проекта ForFITS (ECE/TRANS/304, п. 47), что и является предметом настоящего доклада.</w:t>
      </w:r>
    </w:p>
    <w:p w14:paraId="11C3B1D5" w14:textId="608A9EB5" w:rsidR="009F6309" w:rsidRPr="009F6309" w:rsidRDefault="009F6309" w:rsidP="00D33440">
      <w:pPr>
        <w:pStyle w:val="HChG"/>
      </w:pPr>
      <w:bookmarkStart w:id="0" w:name="_Hlk84261461"/>
      <w:r w:rsidRPr="009F6309">
        <w:tab/>
        <w:t>II.</w:t>
      </w:r>
      <w:r w:rsidRPr="009F6309">
        <w:tab/>
      </w:r>
      <w:bookmarkEnd w:id="0"/>
      <w:r w:rsidRPr="009F6309">
        <w:t>Использование ForFITS и осуществление проекта</w:t>
      </w:r>
      <w:r w:rsidR="00D33440">
        <w:br/>
      </w:r>
      <w:r w:rsidRPr="009F6309">
        <w:t>его создания в разные годы</w:t>
      </w:r>
    </w:p>
    <w:p w14:paraId="1B89FFCA" w14:textId="77777777" w:rsidR="009F6309" w:rsidRPr="009F6309" w:rsidRDefault="009F6309" w:rsidP="00D33440">
      <w:pPr>
        <w:pStyle w:val="H1G"/>
      </w:pPr>
      <w:r w:rsidRPr="009F6309">
        <w:tab/>
        <w:t>A.</w:t>
      </w:r>
      <w:r w:rsidRPr="009F6309">
        <w:tab/>
        <w:t>Осуществление проекта ForFITS после завершения его создания</w:t>
      </w:r>
    </w:p>
    <w:p w14:paraId="18269FD5" w14:textId="457351E4" w:rsidR="009F6309" w:rsidRPr="009F6309" w:rsidRDefault="009F6309" w:rsidP="00D33440">
      <w:pPr>
        <w:pStyle w:val="SingleTxtG"/>
        <w:rPr>
          <w:lang w:eastAsia="fr-FR"/>
        </w:rPr>
      </w:pPr>
      <w:r w:rsidRPr="009F6309">
        <w:rPr>
          <w:lang w:eastAsia="fr-FR"/>
        </w:rPr>
        <w:t>5.</w:t>
      </w:r>
      <w:r w:rsidRPr="009F6309">
        <w:rPr>
          <w:lang w:eastAsia="fr-FR"/>
        </w:rPr>
        <w:tab/>
        <w:t>Создание ForFITS представляло собой рассчитанный на три года вид деятельности, который был начат в 2011 году с целью укрепления международного сотрудничества и планирования в области устойчивой транспортной политики,</w:t>
      </w:r>
      <w:r w:rsidR="00D33440">
        <w:rPr>
          <w:lang w:eastAsia="fr-FR"/>
        </w:rPr>
        <w:br/>
      </w:r>
      <w:r w:rsidRPr="009F6309">
        <w:rPr>
          <w:lang w:eastAsia="fr-FR"/>
        </w:rPr>
        <w:t xml:space="preserve">с особой целью содействия смягчению последствий изменения климата. Проект финансировался по линии седьмого транша СРООН, и в нем участвовали все региональные комиссии Организации Объединенных Наций. Этот проект предусматривал проведение пяти рабочих совещаний по укреплению потенциала в каждой из региональных комиссий, с тем чтобы предоставить практическую возможность изучить и использовать данный инструмент. Резюме всех таких учебных </w:t>
      </w:r>
      <w:r w:rsidRPr="009F6309">
        <w:rPr>
          <w:lang w:eastAsia="fr-FR"/>
        </w:rPr>
        <w:lastRenderedPageBreak/>
        <w:t>мероприятий, проведенных в течение 2013 года, с указанием использованных материалов и участников имеются на веб-странице ForFITS</w:t>
      </w:r>
      <w:r w:rsidRPr="009F6309">
        <w:rPr>
          <w:sz w:val="18"/>
          <w:vertAlign w:val="superscript"/>
          <w:lang w:eastAsia="fr-FR"/>
        </w:rPr>
        <w:footnoteReference w:id="1"/>
      </w:r>
      <w:r w:rsidRPr="009F6309">
        <w:rPr>
          <w:lang w:eastAsia="fr-FR"/>
        </w:rPr>
        <w:t>.</w:t>
      </w:r>
    </w:p>
    <w:p w14:paraId="1CCE71BE" w14:textId="77777777" w:rsidR="009F6309" w:rsidRPr="009F6309" w:rsidRDefault="009F6309" w:rsidP="00006595">
      <w:pPr>
        <w:pStyle w:val="SingleTxtG"/>
        <w:rPr>
          <w:lang w:eastAsia="fr-FR"/>
        </w:rPr>
      </w:pPr>
      <w:r w:rsidRPr="009F6309">
        <w:rPr>
          <w:lang w:eastAsia="fr-FR"/>
        </w:rPr>
        <w:t>6.</w:t>
      </w:r>
      <w:r w:rsidRPr="009F6309">
        <w:rPr>
          <w:lang w:eastAsia="fr-FR"/>
        </w:rPr>
        <w:tab/>
        <w:t>Предусматривалось, что у ForFITS будут две основные категории пользователей:</w:t>
      </w:r>
    </w:p>
    <w:p w14:paraId="36EE44D0" w14:textId="0F236C13" w:rsidR="009F6309" w:rsidRPr="009F6309" w:rsidRDefault="00006595" w:rsidP="00006595">
      <w:pPr>
        <w:pStyle w:val="SingleTxtG"/>
        <w:rPr>
          <w:lang w:eastAsia="fr-FR"/>
        </w:rPr>
      </w:pPr>
      <w:r>
        <w:rPr>
          <w:lang w:eastAsia="fr-FR"/>
        </w:rPr>
        <w:tab/>
      </w:r>
      <w:r w:rsidR="009F6309" w:rsidRPr="009F6309">
        <w:rPr>
          <w:lang w:eastAsia="fr-FR"/>
        </w:rPr>
        <w:t>a)</w:t>
      </w:r>
      <w:r w:rsidR="009F6309" w:rsidRPr="009F6309">
        <w:rPr>
          <w:lang w:eastAsia="fr-FR"/>
        </w:rPr>
        <w:tab/>
        <w:t>внутренние пользователи в рамках Секретариата Организации Объединенных Наций применяют его для проведения собственного анализа в сферах транспорта, энергопотребления и выбросов парниковых газов в ближайшие десятилетия;</w:t>
      </w:r>
    </w:p>
    <w:p w14:paraId="6DD2C1A4" w14:textId="37515766" w:rsidR="009F6309" w:rsidRPr="009F6309" w:rsidRDefault="00006595" w:rsidP="00006595">
      <w:pPr>
        <w:pStyle w:val="SingleTxtG"/>
        <w:rPr>
          <w:lang w:eastAsia="fr-FR"/>
        </w:rPr>
      </w:pPr>
      <w:r>
        <w:rPr>
          <w:lang w:eastAsia="fr-FR"/>
        </w:rPr>
        <w:tab/>
      </w:r>
      <w:r w:rsidR="009F6309" w:rsidRPr="009F6309">
        <w:rPr>
          <w:lang w:eastAsia="fr-FR"/>
        </w:rPr>
        <w:t>b)</w:t>
      </w:r>
      <w:r w:rsidR="009F6309" w:rsidRPr="009F6309">
        <w:rPr>
          <w:lang w:eastAsia="fr-FR"/>
        </w:rPr>
        <w:tab/>
        <w:t>любые заинтересованные стороны свободно применяют их, так как ForFITS и вся связанная с ним документация находятся в свободном доступе в Интернете</w:t>
      </w:r>
      <w:r w:rsidR="009F6309" w:rsidRPr="009F6309">
        <w:rPr>
          <w:sz w:val="18"/>
          <w:vertAlign w:val="superscript"/>
          <w:lang w:eastAsia="fr-FR"/>
        </w:rPr>
        <w:footnoteReference w:id="2"/>
      </w:r>
      <w:r w:rsidR="009F6309" w:rsidRPr="009F6309">
        <w:rPr>
          <w:lang w:eastAsia="fr-FR"/>
        </w:rPr>
        <w:t>.</w:t>
      </w:r>
    </w:p>
    <w:p w14:paraId="495BA7DD" w14:textId="6ED49798" w:rsidR="009F6309" w:rsidRPr="009F6309" w:rsidRDefault="00D33440" w:rsidP="00D33440">
      <w:pPr>
        <w:pStyle w:val="H23G"/>
      </w:pPr>
      <w:r>
        <w:rPr>
          <w:bCs/>
        </w:rPr>
        <w:tab/>
      </w:r>
      <w:r w:rsidR="009F6309" w:rsidRPr="009F6309">
        <w:rPr>
          <w:bCs/>
        </w:rPr>
        <w:t>1.</w:t>
      </w:r>
      <w:r w:rsidR="009F6309" w:rsidRPr="009F6309">
        <w:tab/>
      </w:r>
      <w:r w:rsidR="009F6309" w:rsidRPr="009F6309">
        <w:rPr>
          <w:bCs/>
        </w:rPr>
        <w:t>В</w:t>
      </w:r>
      <w:r w:rsidR="009F6309" w:rsidRPr="009F6309">
        <w:t>нутриорганизационные</w:t>
      </w:r>
      <w:r w:rsidR="009F6309" w:rsidRPr="009F6309">
        <w:rPr>
          <w:bCs/>
        </w:rPr>
        <w:t xml:space="preserve"> виды применения</w:t>
      </w:r>
    </w:p>
    <w:p w14:paraId="5C43A9B7" w14:textId="4454F0DA" w:rsidR="009F6309" w:rsidRPr="009F6309" w:rsidRDefault="009F6309" w:rsidP="00EA644E">
      <w:pPr>
        <w:pStyle w:val="SingleTxtG"/>
        <w:rPr>
          <w:lang w:eastAsia="fr-FR"/>
        </w:rPr>
      </w:pPr>
      <w:r w:rsidRPr="009F6309">
        <w:rPr>
          <w:lang w:eastAsia="fr-FR"/>
        </w:rPr>
        <w:t>7.</w:t>
      </w:r>
      <w:r w:rsidRPr="009F6309">
        <w:rPr>
          <w:lang w:eastAsia="fr-FR"/>
        </w:rPr>
        <w:tab/>
        <w:t>Опыт применения ForFITS в ЕЭК показал, что данная модель регулярно использовалась в различных проектах внутри подразделений ЕЭК и между ними.</w:t>
      </w:r>
      <w:r w:rsidR="00D33440">
        <w:rPr>
          <w:lang w:eastAsia="fr-FR"/>
        </w:rPr>
        <w:br/>
      </w:r>
      <w:r w:rsidRPr="009F6309">
        <w:rPr>
          <w:lang w:eastAsia="fr-FR"/>
        </w:rPr>
        <w:t>В настоящем разделе кратко излагаются проделанная работа и достигнутые результаты, обобщенные в нескольких предложениях по видам применения и в хронологическом порядке. Ниже показаны только те мероприятия, которые проводились после истечения завершения финансирования по линии СРООН.</w:t>
      </w:r>
      <w:r w:rsidR="00D33440">
        <w:rPr>
          <w:lang w:eastAsia="fr-FR"/>
        </w:rPr>
        <w:br/>
      </w:r>
      <w:r w:rsidRPr="009F6309">
        <w:rPr>
          <w:lang w:eastAsia="fr-FR"/>
        </w:rPr>
        <w:t>С деятельностью, осуществленной в рамках финансирования по линии СРООН, можно ознакомиться на веб-странице ForFITS</w:t>
      </w:r>
      <w:r w:rsidRPr="00D33440">
        <w:rPr>
          <w:sz w:val="18"/>
          <w:szCs w:val="18"/>
          <w:vertAlign w:val="superscript"/>
          <w:lang w:eastAsia="fr-FR"/>
        </w:rPr>
        <w:t>1</w:t>
      </w:r>
      <w:r w:rsidRPr="009F6309">
        <w:rPr>
          <w:lang w:eastAsia="fr-FR"/>
        </w:rPr>
        <w:t>.</w:t>
      </w:r>
    </w:p>
    <w:p w14:paraId="2AD2C8EB" w14:textId="77777777" w:rsidR="009F6309" w:rsidRPr="009F6309" w:rsidRDefault="009F6309" w:rsidP="00006595">
      <w:pPr>
        <w:pStyle w:val="SingleTxtG"/>
        <w:rPr>
          <w:lang w:eastAsia="fr-FR"/>
        </w:rPr>
      </w:pPr>
      <w:r w:rsidRPr="009F6309">
        <w:rPr>
          <w:lang w:eastAsia="fr-FR"/>
        </w:rPr>
        <w:t>8.</w:t>
      </w:r>
      <w:r w:rsidRPr="009F6309">
        <w:rPr>
          <w:lang w:eastAsia="fr-FR"/>
        </w:rPr>
        <w:tab/>
        <w:t>С 2015 года внутриорганизационные мероприятия ForFITS стали проводиться в тесном сотрудничестве с Отделом по окружающей среде ЕЭК в рамках обзоров результативности экологической деятельности (ОРЭД). Тесное сотрудничество с Отделом по окружающей среде ЕЭК носит постоянный характер: до 2020 года было проведено четыре аналитических мероприятия с использованием ForFITS, при этом ожидается, что в будущем их число увеличится.</w:t>
      </w:r>
    </w:p>
    <w:p w14:paraId="7372A760" w14:textId="77777777" w:rsidR="009F6309" w:rsidRPr="009F6309" w:rsidRDefault="009F6309" w:rsidP="00760CD8">
      <w:pPr>
        <w:pStyle w:val="H4G"/>
      </w:pPr>
      <w:bookmarkStart w:id="1" w:name="_Hlk84259108"/>
      <w:r w:rsidRPr="009F6309">
        <w:tab/>
        <w:t>a)</w:t>
      </w:r>
      <w:r w:rsidRPr="009F6309">
        <w:tab/>
        <w:t>2015 год: ОРЭД для Беларуси</w:t>
      </w:r>
    </w:p>
    <w:bookmarkEnd w:id="1"/>
    <w:p w14:paraId="108BFD12" w14:textId="32AE08CC" w:rsidR="009F6309" w:rsidRPr="009F6309" w:rsidRDefault="009F6309" w:rsidP="00006595">
      <w:pPr>
        <w:pStyle w:val="SingleTxtG"/>
        <w:rPr>
          <w:lang w:eastAsia="fr-FR"/>
        </w:rPr>
      </w:pPr>
      <w:r w:rsidRPr="009F6309">
        <w:rPr>
          <w:lang w:eastAsia="fr-FR"/>
        </w:rPr>
        <w:t>9.</w:t>
      </w:r>
      <w:r w:rsidRPr="009F6309">
        <w:rPr>
          <w:lang w:eastAsia="fr-FR"/>
        </w:rPr>
        <w:tab/>
        <w:t>Первой страной, в которой был применен анализ ОРЭД с использованием ForFITS, стала Беларусь (2015 год). Его основные результаты включают различные сценарии прогнозирования энергопотребления и выбросов CO</w:t>
      </w:r>
      <w:r w:rsidRPr="009F6309">
        <w:rPr>
          <w:vertAlign w:val="subscript"/>
          <w:lang w:eastAsia="fr-FR"/>
        </w:rPr>
        <w:t>2</w:t>
      </w:r>
      <w:r w:rsidRPr="00BC6829">
        <w:rPr>
          <w:lang w:eastAsia="fr-FR"/>
        </w:rPr>
        <w:t xml:space="preserve"> </w:t>
      </w:r>
      <w:r w:rsidRPr="009F6309">
        <w:rPr>
          <w:lang w:eastAsia="fr-FR"/>
        </w:rPr>
        <w:t>до 2030 года,</w:t>
      </w:r>
      <w:r w:rsidR="009F1C77">
        <w:rPr>
          <w:lang w:eastAsia="fr-FR"/>
        </w:rPr>
        <w:br/>
      </w:r>
      <w:r w:rsidRPr="009F6309">
        <w:rPr>
          <w:lang w:eastAsia="fr-FR"/>
        </w:rPr>
        <w:t>при этом во всех сценариях наблюдается рост выбросов по сравнению с базовым</w:t>
      </w:r>
      <w:r w:rsidR="009F1C77">
        <w:rPr>
          <w:lang w:eastAsia="fr-FR"/>
        </w:rPr>
        <w:br/>
      </w:r>
      <w:r w:rsidRPr="009F6309">
        <w:rPr>
          <w:lang w:eastAsia="fr-FR"/>
        </w:rPr>
        <w:t>2015 годом (рис. 1).</w:t>
      </w:r>
    </w:p>
    <w:p w14:paraId="6578644B" w14:textId="6185341D" w:rsidR="009F6309" w:rsidRDefault="00BC6829" w:rsidP="00820D88">
      <w:pPr>
        <w:pStyle w:val="H23G"/>
        <w:spacing w:after="240"/>
      </w:pPr>
      <w:r>
        <w:lastRenderedPageBreak/>
        <w:tab/>
      </w:r>
      <w:r>
        <w:tab/>
      </w:r>
      <w:r w:rsidR="009F6309" w:rsidRPr="00BC6829">
        <w:rPr>
          <w:b w:val="0"/>
          <w:bCs/>
        </w:rPr>
        <w:t>Рис. 1</w:t>
      </w:r>
      <w:r w:rsidRPr="00BC6829">
        <w:rPr>
          <w:b w:val="0"/>
          <w:bCs/>
        </w:rPr>
        <w:br/>
      </w:r>
      <w:r w:rsidR="009F6309" w:rsidRPr="009F6309">
        <w:t>Прогнозируемые в Беларуси выбросы СО</w:t>
      </w:r>
      <w:r w:rsidR="009F6309" w:rsidRPr="009F6309">
        <w:rPr>
          <w:vertAlign w:val="subscript"/>
        </w:rPr>
        <w:t>2</w:t>
      </w:r>
      <w:r w:rsidR="009F6309" w:rsidRPr="009F6309">
        <w:t xml:space="preserve"> «от скважины до колеса»</w:t>
      </w:r>
      <w:r>
        <w:br/>
      </w:r>
      <w:r w:rsidR="009F6309" w:rsidRPr="009F6309">
        <w:t>на транспорте в случае различных сценариев, 2012</w:t>
      </w:r>
      <w:r w:rsidR="00006595" w:rsidRPr="00B76E19">
        <w:t>‒</w:t>
      </w:r>
      <w:r w:rsidR="009F6309" w:rsidRPr="009F6309">
        <w:t>2030 годы</w:t>
      </w:r>
    </w:p>
    <w:p w14:paraId="1EFC108E" w14:textId="239DE938" w:rsidR="00303092" w:rsidRDefault="00EA644E" w:rsidP="00303092">
      <w:pPr>
        <w:pStyle w:val="SingleTxtG"/>
        <w:rPr>
          <w:lang w:eastAsia="ru-RU"/>
        </w:rPr>
      </w:pPr>
      <w:r>
        <w:rPr>
          <w:noProof/>
        </w:rPr>
        <w:drawing>
          <wp:inline distT="0" distB="0" distL="0" distR="0" wp14:anchorId="7C08C68F" wp14:editId="058261B7">
            <wp:extent cx="4685452" cy="3212275"/>
            <wp:effectExtent l="0" t="0" r="1270" b="7620"/>
            <wp:docPr id="41" name="Диаграмма 41">
              <a:extLst xmlns:a="http://schemas.openxmlformats.org/drawingml/2006/main">
                <a:ext uri="{FF2B5EF4-FFF2-40B4-BE49-F238E27FC236}">
                  <a16:creationId xmlns:a16="http://schemas.microsoft.com/office/drawing/2014/main" id="{8E299A40-DB93-43B7-8145-175F998FB9FF}"/>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1BA03F7" w14:textId="77777777" w:rsidR="009F6309" w:rsidRPr="009F6309" w:rsidRDefault="009F6309" w:rsidP="00EA644E">
      <w:pPr>
        <w:pStyle w:val="H4G"/>
      </w:pPr>
      <w:r w:rsidRPr="009F6309">
        <w:tab/>
        <w:t>b)</w:t>
      </w:r>
      <w:r w:rsidRPr="009F6309">
        <w:tab/>
        <w:t>2016 год: ОРЭД для Таджикистана</w:t>
      </w:r>
    </w:p>
    <w:p w14:paraId="4836E044" w14:textId="77777777" w:rsidR="009F6309" w:rsidRPr="009F6309" w:rsidRDefault="009F6309" w:rsidP="00EA644E">
      <w:pPr>
        <w:pStyle w:val="SingleTxtG"/>
        <w:rPr>
          <w:lang w:eastAsia="fr-FR"/>
        </w:rPr>
      </w:pPr>
      <w:r w:rsidRPr="009F6309">
        <w:rPr>
          <w:lang w:eastAsia="fr-FR"/>
        </w:rPr>
        <w:t>10.</w:t>
      </w:r>
      <w:r w:rsidRPr="009F6309">
        <w:rPr>
          <w:lang w:eastAsia="fr-FR"/>
        </w:rPr>
        <w:tab/>
        <w:t>Следующий ОРЭД с использованием ForFITS был проведен в 2016 году в Таджикистане. Были разработаны различные сценарии, показывающие возможность смягчения последствий от политики обновления автопарка, перехода на другие виды транспорта и топлива, а также сценарий, сочетающий все три вида действий одновременно. При принятых для анализа допущениях наибольшие возможности для снижения роста выбросов CO</w:t>
      </w:r>
      <w:r w:rsidRPr="009F6309">
        <w:rPr>
          <w:vertAlign w:val="subscript"/>
          <w:lang w:eastAsia="fr-FR"/>
        </w:rPr>
        <w:t>2</w:t>
      </w:r>
      <w:r w:rsidRPr="009F6309">
        <w:rPr>
          <w:lang w:eastAsia="fr-FR"/>
        </w:rPr>
        <w:t xml:space="preserve"> до 2030 года дает модальный переход на общественный транспорт (рис. 2).</w:t>
      </w:r>
    </w:p>
    <w:p w14:paraId="7C4659C1" w14:textId="536BC13E" w:rsidR="009F6309" w:rsidRDefault="00EA644E" w:rsidP="00EA644E">
      <w:pPr>
        <w:pStyle w:val="H23G"/>
      </w:pPr>
      <w:r>
        <w:lastRenderedPageBreak/>
        <w:tab/>
      </w:r>
      <w:r>
        <w:tab/>
      </w:r>
      <w:r w:rsidR="009F6309" w:rsidRPr="00EA644E">
        <w:rPr>
          <w:b w:val="0"/>
          <w:bCs/>
        </w:rPr>
        <w:t>Рис. 2</w:t>
      </w:r>
      <w:r>
        <w:br/>
      </w:r>
      <w:r w:rsidR="009F6309" w:rsidRPr="009F6309">
        <w:t>Прогнозируемые в Таджикистане выбросы СО</w:t>
      </w:r>
      <w:r w:rsidR="009F6309" w:rsidRPr="009F6309">
        <w:rPr>
          <w:vertAlign w:val="subscript"/>
        </w:rPr>
        <w:t>2</w:t>
      </w:r>
      <w:r w:rsidR="009F6309" w:rsidRPr="00AA5438">
        <w:t xml:space="preserve"> </w:t>
      </w:r>
      <w:r w:rsidR="009F6309" w:rsidRPr="009F6309">
        <w:t>«от скважины до колеса»</w:t>
      </w:r>
      <w:r>
        <w:br/>
      </w:r>
      <w:r w:rsidR="009F6309" w:rsidRPr="009F6309">
        <w:t>на транспорте по различным сценариям, 2013</w:t>
      </w:r>
      <w:r w:rsidR="000E510C" w:rsidRPr="00B76E19">
        <w:t>‒</w:t>
      </w:r>
      <w:r w:rsidR="009F6309" w:rsidRPr="009F6309">
        <w:t>2030 годы</w:t>
      </w:r>
    </w:p>
    <w:p w14:paraId="2B2E6DBD" w14:textId="57990909" w:rsidR="00EA644E" w:rsidRDefault="008D5336" w:rsidP="00EA644E">
      <w:pPr>
        <w:pStyle w:val="SingleTxtG"/>
        <w:rPr>
          <w:lang w:eastAsia="ru-RU"/>
        </w:rPr>
      </w:pPr>
      <w:r>
        <w:rPr>
          <w:noProof/>
        </w:rPr>
        <w:drawing>
          <wp:inline distT="0" distB="0" distL="0" distR="0" wp14:anchorId="24FC8E11" wp14:editId="29F18737">
            <wp:extent cx="4233545" cy="3455719"/>
            <wp:effectExtent l="0" t="0" r="0" b="0"/>
            <wp:docPr id="69" name="Диаграмма 69">
              <a:extLst xmlns:a="http://schemas.openxmlformats.org/drawingml/2006/main">
                <a:ext uri="{FF2B5EF4-FFF2-40B4-BE49-F238E27FC236}">
                  <a16:creationId xmlns:a16="http://schemas.microsoft.com/office/drawing/2014/main" id="{BD7C64BB-A01D-4D41-B33B-E1033CEB714D}"/>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CDF2BA8" w14:textId="77777777" w:rsidR="009F6309" w:rsidRPr="009F6309" w:rsidRDefault="009F6309" w:rsidP="0049576C">
      <w:pPr>
        <w:pStyle w:val="H4G"/>
        <w:spacing w:before="120"/>
      </w:pPr>
      <w:r w:rsidRPr="009F6309">
        <w:tab/>
        <w:t>c)</w:t>
      </w:r>
      <w:r w:rsidRPr="009F6309">
        <w:tab/>
        <w:t>2017 год: ОРЭД для Албании</w:t>
      </w:r>
    </w:p>
    <w:p w14:paraId="389A7AA3" w14:textId="27E778D6" w:rsidR="009F6309" w:rsidRDefault="009F6309" w:rsidP="009F6309">
      <w:pPr>
        <w:spacing w:after="120"/>
        <w:ind w:left="1134" w:right="1134"/>
        <w:jc w:val="both"/>
        <w:rPr>
          <w:rFonts w:eastAsia="Times New Roman" w:cs="Times New Roman"/>
          <w:szCs w:val="20"/>
          <w:lang w:eastAsia="fr-FR"/>
        </w:rPr>
      </w:pPr>
      <w:r w:rsidRPr="009F6309">
        <w:rPr>
          <w:rFonts w:eastAsia="Times New Roman" w:cs="Times New Roman"/>
          <w:szCs w:val="20"/>
          <w:lang w:eastAsia="fr-FR"/>
        </w:rPr>
        <w:t>11.</w:t>
      </w:r>
      <w:r w:rsidRPr="009F6309">
        <w:rPr>
          <w:rFonts w:eastAsia="Times New Roman" w:cs="Times New Roman"/>
          <w:szCs w:val="20"/>
          <w:lang w:eastAsia="fr-FR"/>
        </w:rPr>
        <w:tab/>
        <w:t>В следующем году (2017 год) анализ на основе ForFITS был проведен для Албании. Прогноз с использованием ForFITS показал, что к 2030 году в стране ожидается значительный рост выбросов CO</w:t>
      </w:r>
      <w:r w:rsidRPr="009F6309">
        <w:rPr>
          <w:rFonts w:eastAsia="Times New Roman" w:cs="Times New Roman"/>
          <w:szCs w:val="20"/>
          <w:vertAlign w:val="subscript"/>
          <w:lang w:eastAsia="fr-FR"/>
        </w:rPr>
        <w:t>2</w:t>
      </w:r>
      <w:r w:rsidRPr="009F6309">
        <w:rPr>
          <w:rFonts w:eastAsia="Times New Roman" w:cs="Times New Roman"/>
          <w:szCs w:val="20"/>
          <w:lang w:eastAsia="fr-FR"/>
        </w:rPr>
        <w:t xml:space="preserve"> независимо от действий и политики, предпринимаемых для их смягчения (рис.</w:t>
      </w:r>
      <w:r w:rsidR="00D3242D">
        <w:rPr>
          <w:rFonts w:eastAsia="Times New Roman" w:cs="Times New Roman"/>
          <w:szCs w:val="20"/>
          <w:lang w:val="fr-CH" w:eastAsia="fr-FR"/>
        </w:rPr>
        <w:t> </w:t>
      </w:r>
      <w:r w:rsidRPr="009F6309">
        <w:rPr>
          <w:rFonts w:eastAsia="Times New Roman" w:cs="Times New Roman"/>
          <w:szCs w:val="20"/>
          <w:lang w:eastAsia="fr-FR"/>
        </w:rPr>
        <w:t xml:space="preserve">3). </w:t>
      </w:r>
      <w:r w:rsidRPr="003675A2">
        <w:rPr>
          <w:rFonts w:eastAsia="Times New Roman" w:cs="Times New Roman"/>
          <w:szCs w:val="20"/>
          <w:lang w:eastAsia="fr-FR"/>
        </w:rPr>
        <w:t>Если объединить все проанализированные меры, то ожидается снижение</w:t>
      </w:r>
      <w:r w:rsidR="003675A2" w:rsidRPr="003675A2">
        <w:rPr>
          <w:rFonts w:eastAsia="Times New Roman" w:cs="Times New Roman"/>
          <w:szCs w:val="20"/>
          <w:lang w:eastAsia="fr-FR"/>
        </w:rPr>
        <w:t xml:space="preserve"> выбросов</w:t>
      </w:r>
      <w:r w:rsidRPr="003675A2">
        <w:rPr>
          <w:rFonts w:eastAsia="Times New Roman" w:cs="Times New Roman"/>
          <w:szCs w:val="20"/>
          <w:lang w:eastAsia="fr-FR"/>
        </w:rPr>
        <w:t xml:space="preserve"> примерно на 15</w:t>
      </w:r>
      <w:r w:rsidR="00D3242D" w:rsidRPr="003675A2">
        <w:rPr>
          <w:rFonts w:eastAsia="Times New Roman" w:cs="Times New Roman"/>
          <w:szCs w:val="20"/>
          <w:lang w:val="fr-CH" w:eastAsia="fr-FR"/>
        </w:rPr>
        <w:t> </w:t>
      </w:r>
      <w:r w:rsidRPr="003675A2">
        <w:rPr>
          <w:rFonts w:eastAsia="Times New Roman" w:cs="Times New Roman"/>
          <w:szCs w:val="20"/>
          <w:lang w:eastAsia="fr-FR"/>
        </w:rPr>
        <w:t>% по сравнению с базовым уровнем 2030 года, при этом меры будут направлены на увеличение доли</w:t>
      </w:r>
      <w:r w:rsidRPr="009F6309">
        <w:rPr>
          <w:rFonts w:eastAsia="Times New Roman" w:cs="Times New Roman"/>
          <w:szCs w:val="20"/>
          <w:lang w:eastAsia="fr-FR"/>
        </w:rPr>
        <w:t xml:space="preserve"> грузового железнодорожного транспорта, общественного транспорта и электрифицированных транспортных средств.</w:t>
      </w:r>
    </w:p>
    <w:p w14:paraId="195F984F" w14:textId="2A45A6B3" w:rsidR="009F6309" w:rsidRDefault="00E41322" w:rsidP="00E41322">
      <w:pPr>
        <w:pStyle w:val="H23G"/>
      </w:pPr>
      <w:r>
        <w:lastRenderedPageBreak/>
        <w:tab/>
      </w:r>
      <w:r>
        <w:tab/>
      </w:r>
      <w:r w:rsidR="009F6309" w:rsidRPr="00E41322">
        <w:rPr>
          <w:b w:val="0"/>
          <w:bCs/>
        </w:rPr>
        <w:t>Рис. 3</w:t>
      </w:r>
      <w:r>
        <w:br/>
      </w:r>
      <w:r w:rsidR="009F6309" w:rsidRPr="009F6309">
        <w:t>Прогнозируемые в Албании выбросы СО</w:t>
      </w:r>
      <w:r w:rsidR="009F6309" w:rsidRPr="009F6309">
        <w:rPr>
          <w:vertAlign w:val="subscript"/>
        </w:rPr>
        <w:t>2</w:t>
      </w:r>
      <w:r w:rsidR="009F6309" w:rsidRPr="00AA5438">
        <w:t xml:space="preserve"> </w:t>
      </w:r>
      <w:r w:rsidR="009F6309" w:rsidRPr="009F6309">
        <w:t>«от скважины до колеса»</w:t>
      </w:r>
      <w:r>
        <w:br/>
      </w:r>
      <w:r w:rsidR="009F6309" w:rsidRPr="009F6309">
        <w:t>на транспорте по различным сценариям, 2014–2030 годы</w:t>
      </w:r>
    </w:p>
    <w:p w14:paraId="47F84C22" w14:textId="7603E65B" w:rsidR="00E41322" w:rsidRPr="00E41322" w:rsidRDefault="00E41322" w:rsidP="00E41322">
      <w:pPr>
        <w:pStyle w:val="SingleTxtG"/>
        <w:rPr>
          <w:lang w:eastAsia="fr-FR"/>
        </w:rPr>
      </w:pPr>
      <w:r>
        <w:rPr>
          <w:noProof/>
        </w:rPr>
        <w:drawing>
          <wp:inline distT="0" distB="0" distL="0" distR="0" wp14:anchorId="7540EC7B" wp14:editId="3872FA6F">
            <wp:extent cx="5074128" cy="3261184"/>
            <wp:effectExtent l="0" t="0" r="0" b="0"/>
            <wp:docPr id="42" name="Диаграмма 42">
              <a:extLst xmlns:a="http://schemas.openxmlformats.org/drawingml/2006/main">
                <a:ext uri="{FF2B5EF4-FFF2-40B4-BE49-F238E27FC236}">
                  <a16:creationId xmlns:a16="http://schemas.microsoft.com/office/drawing/2014/main" id="{E321B9D8-5BB5-459D-83F0-0D10FE5A17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E94EBF5" w14:textId="77777777" w:rsidR="009F6309" w:rsidRPr="009F6309" w:rsidRDefault="009F6309" w:rsidP="0049576C">
      <w:pPr>
        <w:pStyle w:val="H4G"/>
        <w:spacing w:before="120"/>
      </w:pPr>
      <w:r w:rsidRPr="009F6309">
        <w:tab/>
        <w:t>d)</w:t>
      </w:r>
      <w:r w:rsidRPr="009F6309">
        <w:tab/>
        <w:t>2019 год: ОРЭД для Узбекистана</w:t>
      </w:r>
    </w:p>
    <w:p w14:paraId="322D06D9" w14:textId="6283C1D0" w:rsidR="009F6309" w:rsidRPr="009F6309" w:rsidRDefault="009F6309" w:rsidP="00006595">
      <w:pPr>
        <w:pStyle w:val="SingleTxtG"/>
        <w:rPr>
          <w:lang w:eastAsia="fr-FR"/>
        </w:rPr>
      </w:pPr>
      <w:r w:rsidRPr="009F6309">
        <w:rPr>
          <w:lang w:eastAsia="fr-FR"/>
        </w:rPr>
        <w:t>12.</w:t>
      </w:r>
      <w:r w:rsidRPr="009F6309">
        <w:rPr>
          <w:lang w:eastAsia="fr-FR"/>
        </w:rPr>
        <w:tab/>
        <w:t>В 2019 году новый обзор ОРЭД для Узбекистана включал также анализ ForFITS, для которого временной горизонт был расширен до 2045 года, при этом сценарии классифицировались в соответствии с подходом сокращение</w:t>
      </w:r>
      <w:r w:rsidR="00D3242D">
        <w:rPr>
          <w:lang w:val="fr-CH" w:eastAsia="fr-FR"/>
        </w:rPr>
        <w:t xml:space="preserve"> </w:t>
      </w:r>
      <w:r w:rsidR="00D3242D" w:rsidRPr="00D3242D">
        <w:rPr>
          <w:lang w:eastAsia="fr-FR"/>
        </w:rPr>
        <w:t>‒‒</w:t>
      </w:r>
      <w:r w:rsidR="00D3242D">
        <w:rPr>
          <w:lang w:val="fr-CH" w:eastAsia="fr-FR"/>
        </w:rPr>
        <w:t xml:space="preserve"> </w:t>
      </w:r>
      <w:r w:rsidRPr="009F6309">
        <w:rPr>
          <w:lang w:eastAsia="fr-FR"/>
        </w:rPr>
        <w:t>переход</w:t>
      </w:r>
      <w:r w:rsidR="00D3242D">
        <w:rPr>
          <w:lang w:val="fr-CH" w:eastAsia="fr-FR"/>
        </w:rPr>
        <w:t xml:space="preserve"> </w:t>
      </w:r>
      <w:r w:rsidR="00D3242D" w:rsidRPr="00D3242D">
        <w:rPr>
          <w:lang w:eastAsia="fr-FR"/>
        </w:rPr>
        <w:t>‒‒</w:t>
      </w:r>
      <w:r w:rsidR="00D3242D">
        <w:rPr>
          <w:lang w:val="fr-CH" w:eastAsia="fr-FR"/>
        </w:rPr>
        <w:t xml:space="preserve"> </w:t>
      </w:r>
      <w:r w:rsidRPr="009F6309">
        <w:rPr>
          <w:lang w:eastAsia="fr-FR"/>
        </w:rPr>
        <w:t>модернизация в плане устойчивой мобильности, с акцентом на компоненты</w:t>
      </w:r>
      <w:r w:rsidR="00D3242D">
        <w:rPr>
          <w:lang w:eastAsia="fr-FR"/>
        </w:rPr>
        <w:br/>
      </w:r>
      <w:r w:rsidRPr="009F6309">
        <w:rPr>
          <w:lang w:eastAsia="fr-FR"/>
        </w:rPr>
        <w:t>переход</w:t>
      </w:r>
      <w:r w:rsidR="00D3242D">
        <w:rPr>
          <w:lang w:eastAsia="fr-FR"/>
        </w:rPr>
        <w:t xml:space="preserve"> </w:t>
      </w:r>
      <w:r w:rsidR="00D3242D" w:rsidRPr="00D3242D">
        <w:rPr>
          <w:lang w:eastAsia="fr-FR"/>
        </w:rPr>
        <w:t>‒‒</w:t>
      </w:r>
      <w:r w:rsidR="00D3242D">
        <w:rPr>
          <w:lang w:eastAsia="fr-FR"/>
        </w:rPr>
        <w:t xml:space="preserve"> </w:t>
      </w:r>
      <w:r w:rsidRPr="009F6309">
        <w:rPr>
          <w:lang w:eastAsia="fr-FR"/>
        </w:rPr>
        <w:t>модернизация, которые более подходящих для анализа ForFITS. Благодаря амбициозной политике и внедрению технологий ожидаемый рост выбросов CO</w:t>
      </w:r>
      <w:r w:rsidRPr="009F6309">
        <w:rPr>
          <w:vertAlign w:val="subscript"/>
          <w:lang w:eastAsia="fr-FR"/>
        </w:rPr>
        <w:t>2</w:t>
      </w:r>
      <w:r w:rsidR="00870E46">
        <w:rPr>
          <w:lang w:eastAsia="fr-FR"/>
        </w:rPr>
        <w:br/>
      </w:r>
      <w:r w:rsidRPr="009F6309">
        <w:rPr>
          <w:lang w:eastAsia="fr-FR"/>
        </w:rPr>
        <w:t>с 2016 по 2045 год в стране можно сократить вдвое (рис. 4).</w:t>
      </w:r>
    </w:p>
    <w:p w14:paraId="046C7B97" w14:textId="636F683C" w:rsidR="009F6309" w:rsidRDefault="00D3242D" w:rsidP="00915144">
      <w:pPr>
        <w:pStyle w:val="H23G"/>
        <w:pageBreakBefore/>
      </w:pPr>
      <w:r>
        <w:lastRenderedPageBreak/>
        <w:tab/>
      </w:r>
      <w:r>
        <w:tab/>
      </w:r>
      <w:r w:rsidR="009F6309" w:rsidRPr="00915144">
        <w:rPr>
          <w:b w:val="0"/>
          <w:bCs/>
        </w:rPr>
        <w:t>Рис. 4</w:t>
      </w:r>
      <w:r w:rsidRPr="00915144">
        <w:rPr>
          <w:b w:val="0"/>
          <w:bCs/>
        </w:rPr>
        <w:br/>
      </w:r>
      <w:r w:rsidR="009F6309" w:rsidRPr="009F6309">
        <w:t>Прогнозируемые в Узбекистане выбросы СО</w:t>
      </w:r>
      <w:r w:rsidR="009F6309" w:rsidRPr="009F6309">
        <w:rPr>
          <w:vertAlign w:val="subscript"/>
        </w:rPr>
        <w:t>2</w:t>
      </w:r>
      <w:r w:rsidR="009F6309" w:rsidRPr="00AA5438">
        <w:t xml:space="preserve"> </w:t>
      </w:r>
      <w:r w:rsidR="009F6309" w:rsidRPr="009F6309">
        <w:t>«от скважины до колеса»</w:t>
      </w:r>
      <w:r>
        <w:br/>
      </w:r>
      <w:r w:rsidR="009F6309" w:rsidRPr="009F6309">
        <w:t>на транспорте по различным сценариям, 2016–2045 годы</w:t>
      </w:r>
    </w:p>
    <w:p w14:paraId="502969ED" w14:textId="19AF4FC1" w:rsidR="00915144" w:rsidRDefault="00915144" w:rsidP="00D3242D">
      <w:pPr>
        <w:pStyle w:val="SingleTxtG"/>
        <w:rPr>
          <w:lang w:eastAsia="ru-RU"/>
        </w:rPr>
      </w:pPr>
      <w:r>
        <w:rPr>
          <w:noProof/>
          <w:lang w:eastAsia="ru-RU"/>
        </w:rPr>
        <w:drawing>
          <wp:inline distT="0" distB="0" distL="0" distR="0" wp14:anchorId="040FB134" wp14:editId="603D25D9">
            <wp:extent cx="4654224" cy="2890520"/>
            <wp:effectExtent l="0" t="0" r="0" b="508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6615" cy="2916847"/>
                    </a:xfrm>
                    <a:prstGeom prst="rect">
                      <a:avLst/>
                    </a:prstGeom>
                    <a:noFill/>
                  </pic:spPr>
                </pic:pic>
              </a:graphicData>
            </a:graphic>
          </wp:inline>
        </w:drawing>
      </w:r>
    </w:p>
    <w:p w14:paraId="0C87ACDA" w14:textId="77777777" w:rsidR="009F6309" w:rsidRPr="009F6309" w:rsidRDefault="009F6309" w:rsidP="0049576C">
      <w:pPr>
        <w:pStyle w:val="H4G"/>
        <w:spacing w:before="120"/>
      </w:pPr>
      <w:r w:rsidRPr="009F6309">
        <w:tab/>
        <w:t>e)</w:t>
      </w:r>
      <w:r w:rsidRPr="009F6309">
        <w:tab/>
        <w:t>2016 год: исследование ЕЭК</w:t>
      </w:r>
    </w:p>
    <w:p w14:paraId="4BFEECBA" w14:textId="22330813" w:rsidR="009F6309" w:rsidRPr="009F6309" w:rsidRDefault="009F6309" w:rsidP="00870E46">
      <w:pPr>
        <w:pStyle w:val="SingleTxtG"/>
        <w:rPr>
          <w:lang w:eastAsia="fr-FR"/>
        </w:rPr>
      </w:pPr>
      <w:r w:rsidRPr="009F6309">
        <w:rPr>
          <w:lang w:eastAsia="fr-FR"/>
        </w:rPr>
        <w:t>13.</w:t>
      </w:r>
      <w:r w:rsidRPr="009F6309">
        <w:rPr>
          <w:lang w:eastAsia="fr-FR"/>
        </w:rPr>
        <w:tab/>
        <w:t>Для семьдесят восьмой сессии КВТ секретариат подготовил исследование для всего региона ЕЭК (неофициальный документ КВТ (</w:t>
      </w:r>
      <w:r w:rsidRPr="004A27BF">
        <w:rPr>
          <w:color w:val="000000" w:themeColor="text1"/>
          <w:lang w:eastAsia="fr-FR"/>
        </w:rPr>
        <w:t>2016</w:t>
      </w:r>
      <w:r w:rsidR="00870E46" w:rsidRPr="004A27BF">
        <w:rPr>
          <w:color w:val="000000" w:themeColor="text1"/>
          <w:lang w:eastAsia="fr-FR"/>
        </w:rPr>
        <w:t xml:space="preserve"> год</w:t>
      </w:r>
      <w:r w:rsidRPr="009F6309">
        <w:rPr>
          <w:lang w:eastAsia="fr-FR"/>
        </w:rPr>
        <w:t>) № 13), с тем чтобы продемонстрировать и обеспечить полезную основу для анализа общерегиональных тенденций в области эксплуатации транспортных средств, энергопотребления и выбросов CO</w:t>
      </w:r>
      <w:r w:rsidRPr="009F6309">
        <w:rPr>
          <w:vertAlign w:val="subscript"/>
          <w:lang w:eastAsia="fr-FR"/>
        </w:rPr>
        <w:t>2</w:t>
      </w:r>
      <w:r w:rsidRPr="00870E46">
        <w:rPr>
          <w:lang w:eastAsia="fr-FR"/>
        </w:rPr>
        <w:t xml:space="preserve"> </w:t>
      </w:r>
      <w:r w:rsidRPr="009F6309">
        <w:rPr>
          <w:lang w:eastAsia="fr-FR"/>
        </w:rPr>
        <w:t>в результате работы транспортного сектора для государств</w:t>
      </w:r>
      <w:r w:rsidR="00870E46">
        <w:rPr>
          <w:lang w:eastAsia="fr-FR"/>
        </w:rPr>
        <w:t xml:space="preserve"> </w:t>
      </w:r>
      <w:r w:rsidR="00870E46" w:rsidRPr="00870E46">
        <w:rPr>
          <w:lang w:eastAsia="fr-FR"/>
        </w:rPr>
        <w:t>‒‒</w:t>
      </w:r>
      <w:r w:rsidR="00870E46">
        <w:rPr>
          <w:lang w:eastAsia="fr-FR"/>
        </w:rPr>
        <w:t xml:space="preserve"> </w:t>
      </w:r>
      <w:r w:rsidRPr="009F6309">
        <w:rPr>
          <w:lang w:eastAsia="fr-FR"/>
        </w:rPr>
        <w:t>членов ЕЭК. Эта деятельность включала сбор данных, необходимых для запуска ForFITS в каждом государстве</w:t>
      </w:r>
      <w:r w:rsidR="00870E46">
        <w:rPr>
          <w:lang w:eastAsia="fr-FR"/>
        </w:rPr>
        <w:t xml:space="preserve"> </w:t>
      </w:r>
      <w:r w:rsidR="00870E46" w:rsidRPr="00870E46">
        <w:rPr>
          <w:lang w:eastAsia="fr-FR"/>
        </w:rPr>
        <w:t>‒‒</w:t>
      </w:r>
      <w:r w:rsidR="00870E46">
        <w:rPr>
          <w:lang w:eastAsia="fr-FR"/>
        </w:rPr>
        <w:t xml:space="preserve"> </w:t>
      </w:r>
      <w:r w:rsidRPr="009F6309">
        <w:rPr>
          <w:lang w:eastAsia="fr-FR"/>
        </w:rPr>
        <w:t>члене ЕЭК на период 2012</w:t>
      </w:r>
      <w:r w:rsidR="00870E46" w:rsidRPr="00870E46">
        <w:rPr>
          <w:lang w:eastAsia="fr-FR"/>
        </w:rPr>
        <w:t>‒</w:t>
      </w:r>
      <w:r w:rsidRPr="009F6309">
        <w:rPr>
          <w:lang w:eastAsia="fr-FR"/>
        </w:rPr>
        <w:t>2040 годов.</w:t>
      </w:r>
    </w:p>
    <w:p w14:paraId="0DCC8AFE" w14:textId="3DA89A09" w:rsidR="009F6309" w:rsidRPr="009F6309" w:rsidRDefault="009F6309" w:rsidP="00870E46">
      <w:pPr>
        <w:pStyle w:val="SingleTxtG"/>
        <w:rPr>
          <w:lang w:eastAsia="fr-FR"/>
        </w:rPr>
      </w:pPr>
      <w:r w:rsidRPr="009F6309">
        <w:rPr>
          <w:lang w:eastAsia="fr-FR"/>
        </w:rPr>
        <w:t>14.</w:t>
      </w:r>
      <w:r w:rsidRPr="009F6309">
        <w:rPr>
          <w:lang w:eastAsia="fr-FR"/>
        </w:rPr>
        <w:tab/>
        <w:t>Собранные данные показали, что не все государства</w:t>
      </w:r>
      <w:r w:rsidR="00870E46">
        <w:rPr>
          <w:lang w:eastAsia="fr-FR"/>
        </w:rPr>
        <w:t xml:space="preserve"> </w:t>
      </w:r>
      <w:r w:rsidR="00870E46" w:rsidRPr="00870E46">
        <w:rPr>
          <w:lang w:eastAsia="fr-FR"/>
        </w:rPr>
        <w:t>‒‒</w:t>
      </w:r>
      <w:r w:rsidR="00870E46">
        <w:rPr>
          <w:lang w:eastAsia="fr-FR"/>
        </w:rPr>
        <w:t xml:space="preserve"> </w:t>
      </w:r>
      <w:r w:rsidRPr="009F6309">
        <w:rPr>
          <w:lang w:eastAsia="fr-FR"/>
        </w:rPr>
        <w:t>члены ЕЭК располагают сведениями, необходимыми для работы ForFITS, и что некоторые показатели, такие как среднегодовое расстояние или средняя топливная экономичность автопарка, не являются общедоступными.</w:t>
      </w:r>
    </w:p>
    <w:p w14:paraId="7AFCE991" w14:textId="51F2EAF5" w:rsidR="009F6309" w:rsidRPr="009F6309" w:rsidRDefault="009F6309" w:rsidP="00870E46">
      <w:pPr>
        <w:pStyle w:val="SingleTxtG"/>
        <w:rPr>
          <w:lang w:eastAsia="fr-FR"/>
        </w:rPr>
      </w:pPr>
      <w:r w:rsidRPr="009F6309">
        <w:rPr>
          <w:lang w:eastAsia="fr-FR"/>
        </w:rPr>
        <w:t>15.</w:t>
      </w:r>
      <w:r w:rsidRPr="009F6309">
        <w:rPr>
          <w:lang w:eastAsia="fr-FR"/>
        </w:rPr>
        <w:tab/>
        <w:t>Анализ, состоящий только из базовых прогнозов, без альтернативных сценариев, показал, что ожидается значительный рост выбросов CO</w:t>
      </w:r>
      <w:r w:rsidRPr="009F6309">
        <w:rPr>
          <w:vertAlign w:val="subscript"/>
          <w:lang w:eastAsia="fr-FR"/>
        </w:rPr>
        <w:t>2</w:t>
      </w:r>
      <w:r w:rsidRPr="00870E46">
        <w:rPr>
          <w:lang w:eastAsia="fr-FR"/>
        </w:rPr>
        <w:t xml:space="preserve"> </w:t>
      </w:r>
      <w:r w:rsidRPr="009F6309">
        <w:rPr>
          <w:lang w:eastAsia="fr-FR"/>
        </w:rPr>
        <w:t>в странах ЕЭК</w:t>
      </w:r>
      <w:r w:rsidR="00870E46">
        <w:rPr>
          <w:lang w:eastAsia="fr-FR"/>
        </w:rPr>
        <w:br/>
      </w:r>
      <w:r w:rsidRPr="009F6309">
        <w:rPr>
          <w:lang w:eastAsia="fr-FR"/>
        </w:rPr>
        <w:t>с низким и средним уровнем дохода, при этом их выбросы на душу населения приблизятся к странам с высоким уровнем дохода (рис. 5).</w:t>
      </w:r>
    </w:p>
    <w:p w14:paraId="539961D3" w14:textId="3A8E73A8" w:rsidR="009F6309" w:rsidRDefault="00870E46" w:rsidP="00870E46">
      <w:pPr>
        <w:pStyle w:val="H23G"/>
      </w:pPr>
      <w:bookmarkStart w:id="2" w:name="_Hlk83656008"/>
      <w:r>
        <w:lastRenderedPageBreak/>
        <w:tab/>
      </w:r>
      <w:r>
        <w:tab/>
      </w:r>
      <w:r w:rsidR="009F6309" w:rsidRPr="00870E46">
        <w:rPr>
          <w:b w:val="0"/>
          <w:bCs/>
        </w:rPr>
        <w:t>Рис. 5</w:t>
      </w:r>
      <w:r>
        <w:br/>
      </w:r>
      <w:r w:rsidR="009F6309" w:rsidRPr="009F6309">
        <w:t>Выбросы СО</w:t>
      </w:r>
      <w:r w:rsidR="009F6309" w:rsidRPr="009F6309">
        <w:rPr>
          <w:vertAlign w:val="subscript"/>
        </w:rPr>
        <w:t>2</w:t>
      </w:r>
      <w:r w:rsidR="009F6309" w:rsidRPr="009F6309">
        <w:t xml:space="preserve"> «от скважины до колеса» на душу населения на внутреннем транспорте в зависимости от уровня дохода в отдельных государствах</w:t>
      </w:r>
      <w:r>
        <w:t xml:space="preserve"> </w:t>
      </w:r>
      <w:r w:rsidRPr="00B76E19">
        <w:t>‒‒</w:t>
      </w:r>
      <w:r>
        <w:br/>
      </w:r>
      <w:r w:rsidR="009F6309" w:rsidRPr="009F6309">
        <w:t>членах ЕЭК: 2012</w:t>
      </w:r>
      <w:r w:rsidRPr="00B76E19">
        <w:t>‒</w:t>
      </w:r>
      <w:r w:rsidR="009F6309" w:rsidRPr="009F6309">
        <w:t>2040 годы</w:t>
      </w:r>
    </w:p>
    <w:p w14:paraId="05F7C39C" w14:textId="2ABD606B" w:rsidR="00C00BB8" w:rsidRDefault="00C00BB8" w:rsidP="00C00BB8">
      <w:pPr>
        <w:pStyle w:val="SingleTxtG"/>
        <w:rPr>
          <w:lang w:eastAsia="ru-RU"/>
        </w:rPr>
      </w:pPr>
      <w:r>
        <w:rPr>
          <w:noProof/>
          <w:lang w:eastAsia="ru-RU"/>
        </w:rPr>
        <w:drawing>
          <wp:inline distT="0" distB="0" distL="0" distR="0" wp14:anchorId="63113D9A" wp14:editId="1917B18A">
            <wp:extent cx="4504818" cy="246274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t="12042" b="7802"/>
                    <a:stretch/>
                  </pic:blipFill>
                  <pic:spPr bwMode="auto">
                    <a:xfrm>
                      <a:off x="0" y="0"/>
                      <a:ext cx="4505325" cy="2463024"/>
                    </a:xfrm>
                    <a:prstGeom prst="rect">
                      <a:avLst/>
                    </a:prstGeom>
                    <a:noFill/>
                    <a:ln>
                      <a:noFill/>
                    </a:ln>
                    <a:extLst>
                      <a:ext uri="{53640926-AAD7-44D8-BBD7-CCE9431645EC}">
                        <a14:shadowObscured xmlns:a14="http://schemas.microsoft.com/office/drawing/2010/main"/>
                      </a:ext>
                    </a:extLst>
                  </pic:spPr>
                </pic:pic>
              </a:graphicData>
            </a:graphic>
          </wp:inline>
        </w:drawing>
      </w:r>
    </w:p>
    <w:p w14:paraId="218D7229" w14:textId="77777777" w:rsidR="009F6309" w:rsidRPr="009F6309" w:rsidRDefault="009F6309" w:rsidP="00C00BB8">
      <w:pPr>
        <w:pStyle w:val="H4G"/>
      </w:pPr>
      <w:bookmarkStart w:id="3" w:name="_Ref83830380"/>
      <w:bookmarkEnd w:id="2"/>
      <w:r w:rsidRPr="009F6309">
        <w:tab/>
        <w:t>f)</w:t>
      </w:r>
      <w:r w:rsidRPr="009F6309">
        <w:tab/>
        <w:t>2016 год: технико-экономическое обоснование включения внедорожной подвижной техники</w:t>
      </w:r>
    </w:p>
    <w:p w14:paraId="4A614C30" w14:textId="1F2948CA" w:rsidR="009F6309" w:rsidRPr="009F6309" w:rsidRDefault="009F6309" w:rsidP="00C00BB8">
      <w:pPr>
        <w:pStyle w:val="SingleTxtG"/>
        <w:rPr>
          <w:lang w:eastAsia="fr-FR"/>
        </w:rPr>
      </w:pPr>
      <w:r w:rsidRPr="009F6309">
        <w:rPr>
          <w:lang w:eastAsia="fr-FR"/>
        </w:rPr>
        <w:t>16.</w:t>
      </w:r>
      <w:r w:rsidRPr="009F6309">
        <w:rPr>
          <w:lang w:eastAsia="fr-FR"/>
        </w:rPr>
        <w:tab/>
        <w:t>В 2016 году было подготовлено технико-экономическое обоснование включения внедорожной подвижной техники (ВПТ) в ForFITS. После тщательного анализа доступности данных, подходов к моделированию и совместимости с архитектурой моделирования ForFITS в этом документе был сделан вывод о том, что ВПТ может быть интегрирована в ForFITS при условии дальнейшего наличия средств (таблица 1).</w:t>
      </w:r>
      <w:bookmarkEnd w:id="3"/>
    </w:p>
    <w:p w14:paraId="11B4973F" w14:textId="7B7614F6" w:rsidR="009F6309" w:rsidRPr="00094E92" w:rsidRDefault="009F6309" w:rsidP="006C6D28">
      <w:pPr>
        <w:pStyle w:val="SingleTxtG"/>
        <w:ind w:left="0"/>
        <w:jc w:val="left"/>
        <w:rPr>
          <w:lang w:val="en-US"/>
        </w:rPr>
      </w:pPr>
      <w:r w:rsidRPr="00F55AA4">
        <w:t>Таблица 1</w:t>
      </w:r>
      <w:r w:rsidR="00C00BB8">
        <w:br/>
      </w:r>
      <w:r w:rsidRPr="006C6D28">
        <w:rPr>
          <w:b/>
          <w:bCs/>
        </w:rPr>
        <w:t>Технико-экономическое обоснование включения концепций моделирования ВПТ</w:t>
      </w:r>
      <w:r w:rsidR="00F55AA4">
        <w:rPr>
          <w:b/>
          <w:bCs/>
          <w:lang w:val="en-US"/>
        </w:rPr>
        <w:br/>
      </w:r>
      <w:r w:rsidRPr="006C6D28">
        <w:rPr>
          <w:b/>
          <w:bCs/>
        </w:rPr>
        <w:t>в модуль ForFITS</w:t>
      </w:r>
    </w:p>
    <w:tbl>
      <w:tblPr>
        <w:tblW w:w="9637" w:type="dxa"/>
        <w:tblLayout w:type="fixed"/>
        <w:tblCellMar>
          <w:left w:w="0" w:type="dxa"/>
          <w:right w:w="0" w:type="dxa"/>
        </w:tblCellMar>
        <w:tblLook w:val="04A0" w:firstRow="1" w:lastRow="0" w:firstColumn="1" w:lastColumn="0" w:noHBand="0" w:noVBand="1"/>
      </w:tblPr>
      <w:tblGrid>
        <w:gridCol w:w="1563"/>
        <w:gridCol w:w="1834"/>
        <w:gridCol w:w="1938"/>
        <w:gridCol w:w="2077"/>
        <w:gridCol w:w="2225"/>
      </w:tblGrid>
      <w:tr w:rsidR="009F6309" w:rsidRPr="00C00BB8" w14:paraId="46EB6D20" w14:textId="77777777" w:rsidTr="00C668CD">
        <w:trPr>
          <w:trHeight w:val="315"/>
          <w:tblHeader/>
        </w:trPr>
        <w:tc>
          <w:tcPr>
            <w:tcW w:w="1563" w:type="dxa"/>
            <w:tcBorders>
              <w:top w:val="single" w:sz="4" w:space="0" w:color="auto"/>
              <w:left w:val="single" w:sz="4" w:space="0" w:color="auto"/>
              <w:bottom w:val="single" w:sz="12" w:space="0" w:color="auto"/>
            </w:tcBorders>
            <w:shd w:val="clear" w:color="auto" w:fill="auto"/>
            <w:noWrap/>
            <w:vAlign w:val="bottom"/>
            <w:hideMark/>
          </w:tcPr>
          <w:p w14:paraId="581AFC24" w14:textId="77777777" w:rsidR="009F6309" w:rsidRPr="00C00BB8" w:rsidRDefault="009F6309" w:rsidP="00C668CD">
            <w:pPr>
              <w:suppressAutoHyphens w:val="0"/>
              <w:spacing w:before="80" w:after="80" w:line="200" w:lineRule="exact"/>
              <w:ind w:left="28" w:right="28"/>
              <w:rPr>
                <w:rFonts w:eastAsia="Times New Roman" w:cs="Times New Roman"/>
                <w:i/>
                <w:color w:val="000000"/>
                <w:sz w:val="16"/>
                <w:szCs w:val="16"/>
                <w:lang w:val="en-GB" w:eastAsia="fr-FR"/>
              </w:rPr>
            </w:pPr>
            <w:r w:rsidRPr="00C00BB8">
              <w:rPr>
                <w:rFonts w:eastAsia="Times New Roman" w:cs="Times New Roman"/>
                <w:i/>
                <w:sz w:val="16"/>
                <w:szCs w:val="20"/>
                <w:lang w:eastAsia="fr-FR"/>
              </w:rPr>
              <w:t>Сектор</w:t>
            </w:r>
          </w:p>
        </w:tc>
        <w:tc>
          <w:tcPr>
            <w:tcW w:w="1834" w:type="dxa"/>
            <w:tcBorders>
              <w:top w:val="single" w:sz="4" w:space="0" w:color="auto"/>
              <w:bottom w:val="single" w:sz="12" w:space="0" w:color="auto"/>
            </w:tcBorders>
            <w:shd w:val="clear" w:color="auto" w:fill="auto"/>
            <w:noWrap/>
            <w:vAlign w:val="bottom"/>
            <w:hideMark/>
          </w:tcPr>
          <w:p w14:paraId="1E47CA05" w14:textId="77777777" w:rsidR="009F6309" w:rsidRPr="00C00BB8" w:rsidRDefault="009F6309" w:rsidP="00C668CD">
            <w:pPr>
              <w:suppressAutoHyphens w:val="0"/>
              <w:spacing w:before="80" w:after="80" w:line="200" w:lineRule="exact"/>
              <w:ind w:left="28" w:right="28"/>
              <w:jc w:val="center"/>
              <w:rPr>
                <w:rFonts w:eastAsia="Times New Roman" w:cs="Times New Roman"/>
                <w:i/>
                <w:color w:val="000000"/>
                <w:sz w:val="16"/>
                <w:szCs w:val="16"/>
                <w:lang w:val="en-GB" w:eastAsia="fr-FR"/>
              </w:rPr>
            </w:pPr>
            <w:r w:rsidRPr="00C00BB8">
              <w:rPr>
                <w:rFonts w:eastAsia="Times New Roman" w:cs="Times New Roman"/>
                <w:i/>
                <w:sz w:val="16"/>
                <w:szCs w:val="20"/>
                <w:lang w:eastAsia="fr-FR"/>
              </w:rPr>
              <w:t>Сельское хозяйство</w:t>
            </w:r>
          </w:p>
        </w:tc>
        <w:tc>
          <w:tcPr>
            <w:tcW w:w="1938" w:type="dxa"/>
            <w:tcBorders>
              <w:top w:val="single" w:sz="4" w:space="0" w:color="auto"/>
              <w:bottom w:val="single" w:sz="12" w:space="0" w:color="auto"/>
            </w:tcBorders>
            <w:shd w:val="clear" w:color="auto" w:fill="auto"/>
            <w:noWrap/>
            <w:vAlign w:val="bottom"/>
            <w:hideMark/>
          </w:tcPr>
          <w:p w14:paraId="431DEC98" w14:textId="77777777" w:rsidR="009F6309" w:rsidRPr="00C00BB8" w:rsidRDefault="009F6309" w:rsidP="00C668CD">
            <w:pPr>
              <w:suppressAutoHyphens w:val="0"/>
              <w:spacing w:before="80" w:after="80" w:line="200" w:lineRule="exact"/>
              <w:ind w:left="28" w:right="28"/>
              <w:jc w:val="center"/>
              <w:rPr>
                <w:rFonts w:eastAsia="Times New Roman" w:cs="Times New Roman"/>
                <w:i/>
                <w:color w:val="000000"/>
                <w:sz w:val="16"/>
                <w:szCs w:val="16"/>
                <w:lang w:val="en-GB" w:eastAsia="fr-FR"/>
              </w:rPr>
            </w:pPr>
            <w:r w:rsidRPr="00C00BB8">
              <w:rPr>
                <w:rFonts w:eastAsia="Times New Roman" w:cs="Times New Roman"/>
                <w:i/>
                <w:sz w:val="16"/>
                <w:szCs w:val="20"/>
                <w:lang w:eastAsia="fr-FR"/>
              </w:rPr>
              <w:t>Лесное хозяйство</w:t>
            </w:r>
          </w:p>
        </w:tc>
        <w:tc>
          <w:tcPr>
            <w:tcW w:w="2077" w:type="dxa"/>
            <w:tcBorders>
              <w:top w:val="single" w:sz="4" w:space="0" w:color="auto"/>
              <w:bottom w:val="single" w:sz="12" w:space="0" w:color="auto"/>
            </w:tcBorders>
            <w:shd w:val="clear" w:color="auto" w:fill="auto"/>
            <w:noWrap/>
            <w:vAlign w:val="bottom"/>
            <w:hideMark/>
          </w:tcPr>
          <w:p w14:paraId="6E0A67B2" w14:textId="77777777" w:rsidR="009F6309" w:rsidRPr="00C00BB8" w:rsidRDefault="009F6309" w:rsidP="00C668CD">
            <w:pPr>
              <w:suppressAutoHyphens w:val="0"/>
              <w:spacing w:before="80" w:after="80" w:line="200" w:lineRule="exact"/>
              <w:ind w:left="28" w:right="28"/>
              <w:jc w:val="center"/>
              <w:rPr>
                <w:rFonts w:eastAsia="Times New Roman" w:cs="Times New Roman"/>
                <w:i/>
                <w:color w:val="000000"/>
                <w:sz w:val="16"/>
                <w:szCs w:val="16"/>
                <w:lang w:val="en-GB" w:eastAsia="fr-FR"/>
              </w:rPr>
            </w:pPr>
            <w:r w:rsidRPr="00C00BB8">
              <w:rPr>
                <w:rFonts w:eastAsia="Times New Roman" w:cs="Times New Roman"/>
                <w:i/>
                <w:sz w:val="16"/>
                <w:szCs w:val="20"/>
                <w:lang w:eastAsia="fr-FR"/>
              </w:rPr>
              <w:t>Строительство</w:t>
            </w:r>
          </w:p>
        </w:tc>
        <w:tc>
          <w:tcPr>
            <w:tcW w:w="2225" w:type="dxa"/>
            <w:tcBorders>
              <w:top w:val="single" w:sz="4" w:space="0" w:color="auto"/>
              <w:bottom w:val="single" w:sz="12" w:space="0" w:color="auto"/>
              <w:right w:val="single" w:sz="4" w:space="0" w:color="auto"/>
            </w:tcBorders>
            <w:shd w:val="clear" w:color="auto" w:fill="auto"/>
            <w:noWrap/>
            <w:vAlign w:val="bottom"/>
            <w:hideMark/>
          </w:tcPr>
          <w:p w14:paraId="203907C2" w14:textId="77777777" w:rsidR="009F6309" w:rsidRPr="00C00BB8" w:rsidRDefault="009F6309" w:rsidP="00C668CD">
            <w:pPr>
              <w:suppressAutoHyphens w:val="0"/>
              <w:spacing w:before="80" w:after="80" w:line="200" w:lineRule="exact"/>
              <w:ind w:left="28" w:right="28"/>
              <w:jc w:val="center"/>
              <w:rPr>
                <w:rFonts w:eastAsia="Times New Roman" w:cs="Times New Roman"/>
                <w:i/>
                <w:color w:val="000000"/>
                <w:sz w:val="16"/>
                <w:szCs w:val="16"/>
                <w:lang w:val="en-GB" w:eastAsia="fr-FR"/>
              </w:rPr>
            </w:pPr>
            <w:r w:rsidRPr="00C00BB8">
              <w:rPr>
                <w:rFonts w:eastAsia="Times New Roman" w:cs="Times New Roman"/>
                <w:i/>
                <w:sz w:val="16"/>
                <w:szCs w:val="20"/>
                <w:lang w:eastAsia="fr-FR"/>
              </w:rPr>
              <w:t>Добыча полезных ископаемых</w:t>
            </w:r>
          </w:p>
        </w:tc>
      </w:tr>
      <w:tr w:rsidR="009F6309" w:rsidRPr="009F6309" w14:paraId="0FD26A27" w14:textId="77777777" w:rsidTr="00C668CD">
        <w:trPr>
          <w:trHeight w:val="615"/>
        </w:trPr>
        <w:tc>
          <w:tcPr>
            <w:tcW w:w="1563"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50C641AF" w14:textId="783C8BE8" w:rsidR="009F6309" w:rsidRPr="00C00BB8" w:rsidRDefault="009F6309" w:rsidP="00C668CD">
            <w:pPr>
              <w:spacing w:after="60" w:line="200" w:lineRule="exact"/>
              <w:ind w:left="28" w:right="28"/>
              <w:rPr>
                <w:rFonts w:eastAsia="Times New Roman" w:cs="Times New Roman"/>
                <w:color w:val="000000"/>
                <w:sz w:val="18"/>
                <w:szCs w:val="18"/>
                <w:lang w:val="en-GB" w:eastAsia="fr-FR"/>
              </w:rPr>
            </w:pPr>
            <w:r w:rsidRPr="00C00BB8">
              <w:rPr>
                <w:rFonts w:eastAsia="Times New Roman" w:cs="Times New Roman"/>
                <w:sz w:val="18"/>
                <w:szCs w:val="18"/>
                <w:lang w:eastAsia="fr-FR"/>
              </w:rPr>
              <w:t>Доступность</w:t>
            </w:r>
            <w:r w:rsidR="00C668CD">
              <w:rPr>
                <w:rFonts w:eastAsia="Times New Roman" w:cs="Times New Roman"/>
                <w:sz w:val="18"/>
                <w:szCs w:val="18"/>
                <w:lang w:eastAsia="fr-FR"/>
              </w:rPr>
              <w:br/>
            </w:r>
            <w:r w:rsidRPr="00C00BB8">
              <w:rPr>
                <w:rFonts w:eastAsia="Times New Roman" w:cs="Times New Roman"/>
                <w:sz w:val="18"/>
                <w:szCs w:val="18"/>
                <w:lang w:eastAsia="fr-FR"/>
              </w:rPr>
              <w:t>и качество данных</w:t>
            </w:r>
          </w:p>
        </w:tc>
        <w:tc>
          <w:tcPr>
            <w:tcW w:w="1834" w:type="dxa"/>
            <w:tcBorders>
              <w:top w:val="single" w:sz="12" w:space="0" w:color="auto"/>
              <w:left w:val="nil"/>
              <w:bottom w:val="single" w:sz="4" w:space="0" w:color="auto"/>
              <w:right w:val="single" w:sz="4" w:space="0" w:color="auto"/>
            </w:tcBorders>
            <w:shd w:val="diagStripe" w:color="A6A6A6" w:fill="D9D9D9"/>
            <w:noWrap/>
            <w:vAlign w:val="center"/>
            <w:hideMark/>
          </w:tcPr>
          <w:p w14:paraId="60D2C757" w14:textId="77777777" w:rsidR="009F6309" w:rsidRPr="00C00BB8" w:rsidRDefault="009F6309" w:rsidP="00C668CD">
            <w:pPr>
              <w:spacing w:after="60" w:line="200" w:lineRule="exact"/>
              <w:ind w:left="28" w:right="28"/>
              <w:jc w:val="center"/>
              <w:rPr>
                <w:rFonts w:eastAsia="Times New Roman" w:cs="Times New Roman"/>
                <w:color w:val="000000"/>
                <w:sz w:val="18"/>
                <w:szCs w:val="18"/>
                <w:lang w:val="en-GB" w:eastAsia="fr-FR"/>
              </w:rPr>
            </w:pPr>
            <w:r w:rsidRPr="00C00BB8">
              <w:rPr>
                <w:rFonts w:eastAsia="Times New Roman" w:cs="Times New Roman"/>
                <w:sz w:val="18"/>
                <w:szCs w:val="18"/>
                <w:lang w:eastAsia="fr-FR"/>
              </w:rPr>
              <w:t>Хороший уровень</w:t>
            </w:r>
          </w:p>
        </w:tc>
        <w:tc>
          <w:tcPr>
            <w:tcW w:w="1938" w:type="dxa"/>
            <w:tcBorders>
              <w:top w:val="single" w:sz="12" w:space="0" w:color="auto"/>
              <w:left w:val="nil"/>
              <w:bottom w:val="single" w:sz="4" w:space="0" w:color="auto"/>
              <w:right w:val="single" w:sz="4" w:space="0" w:color="auto"/>
            </w:tcBorders>
            <w:shd w:val="clear" w:color="auto" w:fill="808080"/>
            <w:noWrap/>
            <w:vAlign w:val="center"/>
            <w:hideMark/>
          </w:tcPr>
          <w:p w14:paraId="11363C9C" w14:textId="77777777" w:rsidR="009F6309" w:rsidRPr="00C00BB8" w:rsidRDefault="009F6309" w:rsidP="00C668CD">
            <w:pPr>
              <w:spacing w:after="60" w:line="200" w:lineRule="exact"/>
              <w:ind w:left="28" w:right="28"/>
              <w:jc w:val="center"/>
              <w:rPr>
                <w:rFonts w:eastAsia="Times New Roman" w:cs="Times New Roman"/>
                <w:color w:val="000000"/>
                <w:sz w:val="18"/>
                <w:szCs w:val="18"/>
                <w:lang w:val="en-GB" w:eastAsia="fr-FR"/>
              </w:rPr>
            </w:pPr>
            <w:r w:rsidRPr="00C00BB8">
              <w:rPr>
                <w:rFonts w:eastAsia="Times New Roman" w:cs="Times New Roman"/>
                <w:sz w:val="18"/>
                <w:szCs w:val="18"/>
                <w:lang w:eastAsia="fr-FR"/>
              </w:rPr>
              <w:t>Низкий уровень</w:t>
            </w:r>
          </w:p>
        </w:tc>
        <w:tc>
          <w:tcPr>
            <w:tcW w:w="2077" w:type="dxa"/>
            <w:tcBorders>
              <w:top w:val="single" w:sz="12" w:space="0" w:color="auto"/>
              <w:left w:val="nil"/>
              <w:bottom w:val="single" w:sz="4" w:space="0" w:color="auto"/>
              <w:right w:val="single" w:sz="4" w:space="0" w:color="auto"/>
            </w:tcBorders>
            <w:shd w:val="clear" w:color="auto" w:fill="A6A6A6"/>
            <w:noWrap/>
            <w:vAlign w:val="center"/>
            <w:hideMark/>
          </w:tcPr>
          <w:p w14:paraId="68BFE4A4" w14:textId="77777777" w:rsidR="009F6309" w:rsidRPr="00C00BB8" w:rsidRDefault="009F6309" w:rsidP="00C668CD">
            <w:pPr>
              <w:spacing w:after="60" w:line="200" w:lineRule="exact"/>
              <w:ind w:left="28" w:right="28"/>
              <w:jc w:val="center"/>
              <w:rPr>
                <w:rFonts w:eastAsia="Times New Roman" w:cs="Times New Roman"/>
                <w:color w:val="000000"/>
                <w:sz w:val="18"/>
                <w:szCs w:val="18"/>
                <w:lang w:val="en-GB" w:eastAsia="fr-FR"/>
              </w:rPr>
            </w:pPr>
            <w:r w:rsidRPr="00C00BB8">
              <w:rPr>
                <w:rFonts w:eastAsia="Times New Roman" w:cs="Times New Roman"/>
                <w:sz w:val="18"/>
                <w:szCs w:val="18"/>
                <w:lang w:eastAsia="fr-FR"/>
              </w:rPr>
              <w:t>Достаточный уровень</w:t>
            </w:r>
          </w:p>
        </w:tc>
        <w:tc>
          <w:tcPr>
            <w:tcW w:w="2225" w:type="dxa"/>
            <w:tcBorders>
              <w:top w:val="single" w:sz="12" w:space="0" w:color="auto"/>
              <w:left w:val="nil"/>
              <w:bottom w:val="single" w:sz="4" w:space="0" w:color="auto"/>
              <w:right w:val="single" w:sz="4" w:space="0" w:color="auto"/>
            </w:tcBorders>
            <w:shd w:val="clear" w:color="auto" w:fill="808080"/>
            <w:noWrap/>
            <w:vAlign w:val="center"/>
            <w:hideMark/>
          </w:tcPr>
          <w:p w14:paraId="24B35BB8" w14:textId="77777777" w:rsidR="009F6309" w:rsidRPr="00C00BB8" w:rsidRDefault="009F6309" w:rsidP="00C668CD">
            <w:pPr>
              <w:spacing w:after="60" w:line="200" w:lineRule="exact"/>
              <w:ind w:left="28" w:right="28"/>
              <w:jc w:val="center"/>
              <w:rPr>
                <w:rFonts w:eastAsia="Times New Roman" w:cs="Times New Roman"/>
                <w:color w:val="000000"/>
                <w:sz w:val="18"/>
                <w:szCs w:val="18"/>
                <w:lang w:val="en-GB" w:eastAsia="fr-FR"/>
              </w:rPr>
            </w:pPr>
            <w:r w:rsidRPr="00C00BB8">
              <w:rPr>
                <w:rFonts w:eastAsia="Times New Roman" w:cs="Times New Roman"/>
                <w:sz w:val="18"/>
                <w:szCs w:val="18"/>
                <w:lang w:eastAsia="fr-FR"/>
              </w:rPr>
              <w:t>Низкий уровень</w:t>
            </w:r>
          </w:p>
        </w:tc>
      </w:tr>
      <w:tr w:rsidR="009F6309" w:rsidRPr="009F6309" w14:paraId="70D2A831" w14:textId="77777777" w:rsidTr="00C668CD">
        <w:trPr>
          <w:trHeight w:val="900"/>
        </w:trPr>
        <w:tc>
          <w:tcPr>
            <w:tcW w:w="1563" w:type="dxa"/>
            <w:tcBorders>
              <w:top w:val="nil"/>
              <w:left w:val="single" w:sz="4" w:space="0" w:color="auto"/>
              <w:bottom w:val="single" w:sz="4" w:space="0" w:color="auto"/>
              <w:right w:val="single" w:sz="4" w:space="0" w:color="auto"/>
            </w:tcBorders>
            <w:shd w:val="clear" w:color="auto" w:fill="auto"/>
            <w:vAlign w:val="center"/>
            <w:hideMark/>
          </w:tcPr>
          <w:p w14:paraId="163F1883" w14:textId="4567372D" w:rsidR="009F6309" w:rsidRPr="00C00BB8" w:rsidRDefault="009F6309" w:rsidP="00C668CD">
            <w:pPr>
              <w:spacing w:after="60" w:line="200" w:lineRule="exact"/>
              <w:ind w:left="28" w:right="28"/>
              <w:rPr>
                <w:rFonts w:eastAsia="Times New Roman" w:cs="Times New Roman"/>
                <w:color w:val="000000"/>
                <w:sz w:val="18"/>
                <w:szCs w:val="18"/>
                <w:lang w:eastAsia="fr-FR"/>
              </w:rPr>
            </w:pPr>
            <w:r w:rsidRPr="00C00BB8">
              <w:rPr>
                <w:rFonts w:eastAsia="Times New Roman" w:cs="Times New Roman"/>
                <w:sz w:val="18"/>
                <w:szCs w:val="18"/>
                <w:lang w:eastAsia="fr-FR"/>
              </w:rPr>
              <w:t>Корреляция</w:t>
            </w:r>
            <w:r w:rsidR="00C668CD">
              <w:rPr>
                <w:rFonts w:eastAsia="Times New Roman" w:cs="Times New Roman"/>
                <w:sz w:val="18"/>
                <w:szCs w:val="18"/>
                <w:lang w:eastAsia="fr-FR"/>
              </w:rPr>
              <w:br/>
            </w:r>
            <w:r w:rsidRPr="00C00BB8">
              <w:rPr>
                <w:rFonts w:eastAsia="Times New Roman" w:cs="Times New Roman"/>
                <w:sz w:val="18"/>
                <w:szCs w:val="18"/>
                <w:lang w:eastAsia="fr-FR"/>
              </w:rPr>
              <w:t>с использованием экономических показателей</w:t>
            </w:r>
          </w:p>
        </w:tc>
        <w:tc>
          <w:tcPr>
            <w:tcW w:w="1834" w:type="dxa"/>
            <w:tcBorders>
              <w:top w:val="single" w:sz="4" w:space="0" w:color="auto"/>
              <w:left w:val="nil"/>
              <w:bottom w:val="single" w:sz="4" w:space="0" w:color="auto"/>
              <w:right w:val="single" w:sz="4" w:space="0" w:color="auto"/>
            </w:tcBorders>
            <w:shd w:val="diagStripe" w:color="A6A6A6" w:fill="D9D9D9"/>
            <w:noWrap/>
            <w:vAlign w:val="center"/>
            <w:hideMark/>
          </w:tcPr>
          <w:p w14:paraId="0D9C11DD" w14:textId="77777777" w:rsidR="009F6309" w:rsidRPr="00C00BB8" w:rsidRDefault="009F6309" w:rsidP="00C668CD">
            <w:pPr>
              <w:spacing w:after="60" w:line="200" w:lineRule="exact"/>
              <w:ind w:left="28" w:right="28"/>
              <w:jc w:val="center"/>
              <w:rPr>
                <w:rFonts w:eastAsia="Times New Roman" w:cs="Times New Roman"/>
                <w:color w:val="000000"/>
                <w:sz w:val="18"/>
                <w:szCs w:val="18"/>
                <w:lang w:val="en-GB" w:eastAsia="fr-FR"/>
              </w:rPr>
            </w:pPr>
            <w:r w:rsidRPr="00C00BB8">
              <w:rPr>
                <w:rFonts w:eastAsia="Times New Roman" w:cs="Times New Roman"/>
                <w:sz w:val="18"/>
                <w:szCs w:val="18"/>
                <w:lang w:eastAsia="fr-FR"/>
              </w:rPr>
              <w:t>Хороший уровень</w:t>
            </w:r>
          </w:p>
        </w:tc>
        <w:tc>
          <w:tcPr>
            <w:tcW w:w="1938" w:type="dxa"/>
            <w:tcBorders>
              <w:top w:val="nil"/>
              <w:left w:val="nil"/>
              <w:bottom w:val="single" w:sz="4" w:space="0" w:color="auto"/>
              <w:right w:val="single" w:sz="4" w:space="0" w:color="auto"/>
            </w:tcBorders>
            <w:shd w:val="clear" w:color="auto" w:fill="808080"/>
            <w:noWrap/>
            <w:vAlign w:val="center"/>
            <w:hideMark/>
          </w:tcPr>
          <w:p w14:paraId="37660E92" w14:textId="77777777" w:rsidR="009F6309" w:rsidRPr="00C00BB8" w:rsidRDefault="009F6309" w:rsidP="00C668CD">
            <w:pPr>
              <w:spacing w:after="60" w:line="200" w:lineRule="exact"/>
              <w:ind w:left="28" w:right="28"/>
              <w:jc w:val="center"/>
              <w:rPr>
                <w:rFonts w:eastAsia="Times New Roman" w:cs="Times New Roman"/>
                <w:color w:val="000000"/>
                <w:sz w:val="18"/>
                <w:szCs w:val="18"/>
                <w:lang w:val="en-GB" w:eastAsia="fr-FR"/>
              </w:rPr>
            </w:pPr>
            <w:r w:rsidRPr="00C00BB8">
              <w:rPr>
                <w:rFonts w:eastAsia="Times New Roman" w:cs="Times New Roman"/>
                <w:sz w:val="18"/>
                <w:szCs w:val="18"/>
                <w:lang w:eastAsia="fr-FR"/>
              </w:rPr>
              <w:t>Низкий уровень</w:t>
            </w:r>
          </w:p>
        </w:tc>
        <w:tc>
          <w:tcPr>
            <w:tcW w:w="2077" w:type="dxa"/>
            <w:tcBorders>
              <w:top w:val="nil"/>
              <w:left w:val="nil"/>
              <w:bottom w:val="single" w:sz="4" w:space="0" w:color="auto"/>
              <w:right w:val="single" w:sz="4" w:space="0" w:color="auto"/>
            </w:tcBorders>
            <w:shd w:val="clear" w:color="auto" w:fill="808080"/>
            <w:noWrap/>
            <w:vAlign w:val="center"/>
            <w:hideMark/>
          </w:tcPr>
          <w:p w14:paraId="6149D539" w14:textId="77777777" w:rsidR="009F6309" w:rsidRPr="00C00BB8" w:rsidRDefault="009F6309" w:rsidP="00C668CD">
            <w:pPr>
              <w:spacing w:after="60" w:line="200" w:lineRule="exact"/>
              <w:ind w:left="28" w:right="28"/>
              <w:jc w:val="center"/>
              <w:rPr>
                <w:rFonts w:eastAsia="Times New Roman" w:cs="Times New Roman"/>
                <w:color w:val="000000"/>
                <w:sz w:val="18"/>
                <w:szCs w:val="18"/>
                <w:lang w:val="en-GB" w:eastAsia="fr-FR"/>
              </w:rPr>
            </w:pPr>
            <w:r w:rsidRPr="00C00BB8">
              <w:rPr>
                <w:rFonts w:eastAsia="Times New Roman" w:cs="Times New Roman"/>
                <w:sz w:val="18"/>
                <w:szCs w:val="18"/>
                <w:lang w:eastAsia="fr-FR"/>
              </w:rPr>
              <w:t>Низкий уровень</w:t>
            </w:r>
          </w:p>
        </w:tc>
        <w:tc>
          <w:tcPr>
            <w:tcW w:w="2225" w:type="dxa"/>
            <w:tcBorders>
              <w:top w:val="nil"/>
              <w:left w:val="nil"/>
              <w:bottom w:val="single" w:sz="4" w:space="0" w:color="auto"/>
              <w:right w:val="single" w:sz="4" w:space="0" w:color="auto"/>
            </w:tcBorders>
            <w:shd w:val="clear" w:color="auto" w:fill="808080"/>
            <w:noWrap/>
            <w:vAlign w:val="center"/>
            <w:hideMark/>
          </w:tcPr>
          <w:p w14:paraId="6885D1E8" w14:textId="77777777" w:rsidR="009F6309" w:rsidRPr="00C00BB8" w:rsidRDefault="009F6309" w:rsidP="00C668CD">
            <w:pPr>
              <w:spacing w:after="60" w:line="200" w:lineRule="exact"/>
              <w:ind w:left="28" w:right="28"/>
              <w:jc w:val="center"/>
              <w:rPr>
                <w:rFonts w:eastAsia="Times New Roman" w:cs="Times New Roman"/>
                <w:color w:val="000000"/>
                <w:sz w:val="18"/>
                <w:szCs w:val="18"/>
                <w:lang w:val="en-GB" w:eastAsia="fr-FR"/>
              </w:rPr>
            </w:pPr>
            <w:r w:rsidRPr="00C00BB8">
              <w:rPr>
                <w:rFonts w:eastAsia="Times New Roman" w:cs="Times New Roman"/>
                <w:sz w:val="18"/>
                <w:szCs w:val="18"/>
                <w:lang w:eastAsia="fr-FR"/>
              </w:rPr>
              <w:t>Низкий уровень</w:t>
            </w:r>
          </w:p>
        </w:tc>
      </w:tr>
      <w:tr w:rsidR="009F6309" w:rsidRPr="009F6309" w14:paraId="553BB8F0" w14:textId="77777777" w:rsidTr="00C668CD">
        <w:trPr>
          <w:trHeight w:val="900"/>
        </w:trPr>
        <w:tc>
          <w:tcPr>
            <w:tcW w:w="1563" w:type="dxa"/>
            <w:tcBorders>
              <w:top w:val="nil"/>
              <w:left w:val="single" w:sz="4" w:space="0" w:color="auto"/>
              <w:bottom w:val="single" w:sz="4" w:space="0" w:color="auto"/>
              <w:right w:val="single" w:sz="4" w:space="0" w:color="auto"/>
            </w:tcBorders>
            <w:shd w:val="clear" w:color="auto" w:fill="auto"/>
            <w:vAlign w:val="center"/>
            <w:hideMark/>
          </w:tcPr>
          <w:p w14:paraId="5C8B43C1" w14:textId="13DD7052" w:rsidR="009F6309" w:rsidRPr="00C00BB8" w:rsidRDefault="009F6309" w:rsidP="00C668CD">
            <w:pPr>
              <w:spacing w:after="60" w:line="200" w:lineRule="exact"/>
              <w:ind w:left="28" w:right="28"/>
              <w:rPr>
                <w:rFonts w:eastAsia="Times New Roman" w:cs="Times New Roman"/>
                <w:color w:val="000000"/>
                <w:sz w:val="18"/>
                <w:szCs w:val="18"/>
                <w:lang w:eastAsia="fr-FR"/>
              </w:rPr>
            </w:pPr>
            <w:r w:rsidRPr="00C00BB8">
              <w:rPr>
                <w:rFonts w:eastAsia="Times New Roman" w:cs="Times New Roman"/>
                <w:sz w:val="18"/>
                <w:szCs w:val="18"/>
                <w:lang w:eastAsia="fr-FR"/>
              </w:rPr>
              <w:t>Корреляция</w:t>
            </w:r>
            <w:r w:rsidR="00C668CD">
              <w:rPr>
                <w:rFonts w:eastAsia="Times New Roman" w:cs="Times New Roman"/>
                <w:sz w:val="18"/>
                <w:szCs w:val="18"/>
                <w:lang w:eastAsia="fr-FR"/>
              </w:rPr>
              <w:br/>
            </w:r>
            <w:r w:rsidRPr="00C00BB8">
              <w:rPr>
                <w:rFonts w:eastAsia="Times New Roman" w:cs="Times New Roman"/>
                <w:sz w:val="18"/>
                <w:szCs w:val="18"/>
                <w:lang w:eastAsia="fr-FR"/>
              </w:rPr>
              <w:t>с использованием неэкономических показателей</w:t>
            </w:r>
          </w:p>
        </w:tc>
        <w:tc>
          <w:tcPr>
            <w:tcW w:w="1834" w:type="dxa"/>
            <w:tcBorders>
              <w:top w:val="single" w:sz="4" w:space="0" w:color="auto"/>
              <w:left w:val="nil"/>
              <w:bottom w:val="single" w:sz="4" w:space="0" w:color="auto"/>
              <w:right w:val="single" w:sz="4" w:space="0" w:color="auto"/>
            </w:tcBorders>
            <w:shd w:val="diagStripe" w:color="A6A6A6" w:fill="D9D9D9"/>
            <w:noWrap/>
            <w:vAlign w:val="center"/>
            <w:hideMark/>
          </w:tcPr>
          <w:p w14:paraId="65B328F0" w14:textId="77777777" w:rsidR="009F6309" w:rsidRPr="00C00BB8" w:rsidRDefault="009F6309" w:rsidP="00C668CD">
            <w:pPr>
              <w:spacing w:after="60" w:line="200" w:lineRule="exact"/>
              <w:ind w:left="28" w:right="28"/>
              <w:jc w:val="center"/>
              <w:rPr>
                <w:rFonts w:eastAsia="Times New Roman" w:cs="Times New Roman"/>
                <w:color w:val="000000"/>
                <w:sz w:val="18"/>
                <w:szCs w:val="18"/>
                <w:lang w:val="en-GB" w:eastAsia="fr-FR"/>
              </w:rPr>
            </w:pPr>
            <w:r w:rsidRPr="00C00BB8">
              <w:rPr>
                <w:rFonts w:eastAsia="Times New Roman" w:cs="Times New Roman"/>
                <w:sz w:val="18"/>
                <w:szCs w:val="18"/>
                <w:lang w:eastAsia="fr-FR"/>
              </w:rPr>
              <w:t>Хороший уровень</w:t>
            </w:r>
          </w:p>
        </w:tc>
        <w:tc>
          <w:tcPr>
            <w:tcW w:w="1938" w:type="dxa"/>
            <w:tcBorders>
              <w:top w:val="single" w:sz="4" w:space="0" w:color="auto"/>
              <w:left w:val="nil"/>
              <w:bottom w:val="single" w:sz="4" w:space="0" w:color="auto"/>
              <w:right w:val="single" w:sz="4" w:space="0" w:color="auto"/>
            </w:tcBorders>
            <w:shd w:val="diagStripe" w:color="A6A6A6" w:fill="D9D9D9"/>
            <w:noWrap/>
            <w:vAlign w:val="center"/>
            <w:hideMark/>
          </w:tcPr>
          <w:p w14:paraId="2536799F" w14:textId="77777777" w:rsidR="009F6309" w:rsidRPr="00C00BB8" w:rsidRDefault="009F6309" w:rsidP="00C668CD">
            <w:pPr>
              <w:spacing w:after="60" w:line="200" w:lineRule="exact"/>
              <w:ind w:left="28" w:right="28"/>
              <w:jc w:val="center"/>
              <w:rPr>
                <w:rFonts w:eastAsia="Times New Roman" w:cs="Times New Roman"/>
                <w:color w:val="000000"/>
                <w:sz w:val="18"/>
                <w:szCs w:val="18"/>
                <w:lang w:val="en-GB" w:eastAsia="fr-FR"/>
              </w:rPr>
            </w:pPr>
            <w:r w:rsidRPr="00C00BB8">
              <w:rPr>
                <w:rFonts w:eastAsia="Times New Roman" w:cs="Times New Roman"/>
                <w:sz w:val="18"/>
                <w:szCs w:val="18"/>
                <w:lang w:eastAsia="fr-FR"/>
              </w:rPr>
              <w:t>Хороший уровень</w:t>
            </w:r>
          </w:p>
        </w:tc>
        <w:tc>
          <w:tcPr>
            <w:tcW w:w="2077" w:type="dxa"/>
            <w:tcBorders>
              <w:top w:val="single" w:sz="4" w:space="0" w:color="auto"/>
              <w:left w:val="nil"/>
              <w:bottom w:val="single" w:sz="4" w:space="0" w:color="auto"/>
              <w:right w:val="single" w:sz="4" w:space="0" w:color="auto"/>
            </w:tcBorders>
            <w:shd w:val="diagStripe" w:color="A6A6A6" w:fill="D9D9D9"/>
            <w:noWrap/>
            <w:vAlign w:val="center"/>
            <w:hideMark/>
          </w:tcPr>
          <w:p w14:paraId="35E49AF6" w14:textId="77777777" w:rsidR="009F6309" w:rsidRPr="00C00BB8" w:rsidRDefault="009F6309" w:rsidP="00C668CD">
            <w:pPr>
              <w:spacing w:after="60" w:line="200" w:lineRule="exact"/>
              <w:ind w:left="28" w:right="28"/>
              <w:jc w:val="center"/>
              <w:rPr>
                <w:rFonts w:eastAsia="Times New Roman" w:cs="Times New Roman"/>
                <w:color w:val="000000"/>
                <w:sz w:val="18"/>
                <w:szCs w:val="18"/>
                <w:lang w:val="en-GB" w:eastAsia="fr-FR"/>
              </w:rPr>
            </w:pPr>
            <w:r w:rsidRPr="00C00BB8">
              <w:rPr>
                <w:rFonts w:eastAsia="Times New Roman" w:cs="Times New Roman"/>
                <w:sz w:val="18"/>
                <w:szCs w:val="18"/>
                <w:lang w:eastAsia="fr-FR"/>
              </w:rPr>
              <w:t>Хороший уровень</w:t>
            </w:r>
          </w:p>
        </w:tc>
        <w:tc>
          <w:tcPr>
            <w:tcW w:w="2225" w:type="dxa"/>
            <w:tcBorders>
              <w:top w:val="single" w:sz="4" w:space="0" w:color="auto"/>
              <w:left w:val="nil"/>
              <w:bottom w:val="single" w:sz="4" w:space="0" w:color="auto"/>
              <w:right w:val="single" w:sz="4" w:space="0" w:color="auto"/>
            </w:tcBorders>
            <w:shd w:val="diagStripe" w:color="A6A6A6" w:fill="D9D9D9"/>
            <w:noWrap/>
            <w:vAlign w:val="center"/>
            <w:hideMark/>
          </w:tcPr>
          <w:p w14:paraId="1E198CD0" w14:textId="77777777" w:rsidR="009F6309" w:rsidRPr="00C00BB8" w:rsidRDefault="009F6309" w:rsidP="00C668CD">
            <w:pPr>
              <w:spacing w:after="60" w:line="200" w:lineRule="exact"/>
              <w:ind w:left="28" w:right="28"/>
              <w:jc w:val="center"/>
              <w:rPr>
                <w:rFonts w:eastAsia="Times New Roman" w:cs="Times New Roman"/>
                <w:color w:val="000000"/>
                <w:sz w:val="18"/>
                <w:szCs w:val="18"/>
                <w:lang w:val="en-GB" w:eastAsia="fr-FR"/>
              </w:rPr>
            </w:pPr>
            <w:r w:rsidRPr="00C00BB8">
              <w:rPr>
                <w:rFonts w:eastAsia="Times New Roman" w:cs="Times New Roman"/>
                <w:sz w:val="18"/>
                <w:szCs w:val="18"/>
                <w:lang w:eastAsia="fr-FR"/>
              </w:rPr>
              <w:t>Хороший уровень</w:t>
            </w:r>
          </w:p>
        </w:tc>
      </w:tr>
      <w:tr w:rsidR="009F6309" w:rsidRPr="009F6309" w14:paraId="37D9B81A" w14:textId="77777777" w:rsidTr="00C668CD">
        <w:trPr>
          <w:trHeight w:val="1500"/>
        </w:trPr>
        <w:tc>
          <w:tcPr>
            <w:tcW w:w="1563" w:type="dxa"/>
            <w:tcBorders>
              <w:top w:val="nil"/>
              <w:left w:val="single" w:sz="4" w:space="0" w:color="auto"/>
              <w:bottom w:val="single" w:sz="4" w:space="0" w:color="auto"/>
              <w:right w:val="single" w:sz="4" w:space="0" w:color="auto"/>
            </w:tcBorders>
            <w:shd w:val="clear" w:color="auto" w:fill="auto"/>
            <w:vAlign w:val="center"/>
            <w:hideMark/>
          </w:tcPr>
          <w:p w14:paraId="6F32C3EC" w14:textId="167AECF0" w:rsidR="009F6309" w:rsidRPr="00C00BB8" w:rsidRDefault="009F6309" w:rsidP="00C668CD">
            <w:pPr>
              <w:spacing w:after="60" w:line="200" w:lineRule="exact"/>
              <w:ind w:left="28" w:right="28"/>
              <w:rPr>
                <w:rFonts w:eastAsia="Times New Roman" w:cs="Times New Roman"/>
                <w:color w:val="000000"/>
                <w:sz w:val="18"/>
                <w:szCs w:val="18"/>
                <w:lang w:eastAsia="fr-FR"/>
              </w:rPr>
            </w:pPr>
            <w:r w:rsidRPr="00C00BB8">
              <w:rPr>
                <w:rFonts w:eastAsia="Times New Roman" w:cs="Times New Roman"/>
                <w:sz w:val="18"/>
                <w:szCs w:val="18"/>
                <w:lang w:eastAsia="fr-FR"/>
              </w:rPr>
              <w:t>Совместимость</w:t>
            </w:r>
            <w:r w:rsidR="00C668CD">
              <w:rPr>
                <w:rFonts w:eastAsia="Times New Roman" w:cs="Times New Roman"/>
                <w:sz w:val="18"/>
                <w:szCs w:val="18"/>
                <w:lang w:eastAsia="fr-FR"/>
              </w:rPr>
              <w:br/>
            </w:r>
            <w:r w:rsidRPr="00C00BB8">
              <w:rPr>
                <w:rFonts w:eastAsia="Times New Roman" w:cs="Times New Roman"/>
                <w:sz w:val="18"/>
                <w:szCs w:val="18"/>
                <w:lang w:eastAsia="fr-FR"/>
              </w:rPr>
              <w:t>с общим подходом</w:t>
            </w:r>
            <w:r w:rsidR="00C668CD">
              <w:rPr>
                <w:rFonts w:eastAsia="Times New Roman" w:cs="Times New Roman"/>
                <w:sz w:val="18"/>
                <w:szCs w:val="18"/>
                <w:lang w:eastAsia="fr-FR"/>
              </w:rPr>
              <w:br/>
            </w:r>
            <w:r w:rsidRPr="00C00BB8">
              <w:rPr>
                <w:rFonts w:eastAsia="Times New Roman" w:cs="Times New Roman"/>
                <w:sz w:val="18"/>
                <w:szCs w:val="18"/>
                <w:lang w:eastAsia="fr-FR"/>
              </w:rPr>
              <w:t>к моделированию</w:t>
            </w:r>
          </w:p>
        </w:tc>
        <w:tc>
          <w:tcPr>
            <w:tcW w:w="1834" w:type="dxa"/>
            <w:tcBorders>
              <w:top w:val="single" w:sz="4" w:space="0" w:color="auto"/>
              <w:left w:val="nil"/>
              <w:bottom w:val="single" w:sz="4" w:space="0" w:color="auto"/>
              <w:right w:val="single" w:sz="4" w:space="0" w:color="auto"/>
            </w:tcBorders>
            <w:shd w:val="diagStripe" w:color="A6A6A6" w:fill="D9D9D9"/>
            <w:vAlign w:val="center"/>
            <w:hideMark/>
          </w:tcPr>
          <w:p w14:paraId="099334CA" w14:textId="77777777" w:rsidR="009F6309" w:rsidRPr="00C00BB8" w:rsidRDefault="009F6309" w:rsidP="00C668CD">
            <w:pPr>
              <w:spacing w:after="60" w:line="200" w:lineRule="exact"/>
              <w:ind w:left="28" w:right="28"/>
              <w:jc w:val="center"/>
              <w:rPr>
                <w:rFonts w:eastAsia="Times New Roman" w:cs="Times New Roman"/>
                <w:color w:val="000000"/>
                <w:sz w:val="18"/>
                <w:szCs w:val="18"/>
                <w:lang w:eastAsia="fr-FR"/>
              </w:rPr>
            </w:pPr>
            <w:r w:rsidRPr="00C00BB8">
              <w:rPr>
                <w:rFonts w:eastAsia="Times New Roman" w:cs="Times New Roman"/>
                <w:sz w:val="18"/>
                <w:szCs w:val="18"/>
                <w:lang w:eastAsia="fr-FR"/>
              </w:rPr>
              <w:t>Да, необходимо изучить два варианта</w:t>
            </w:r>
          </w:p>
        </w:tc>
        <w:tc>
          <w:tcPr>
            <w:tcW w:w="1938" w:type="dxa"/>
            <w:tcBorders>
              <w:top w:val="nil"/>
              <w:left w:val="nil"/>
              <w:bottom w:val="single" w:sz="4" w:space="0" w:color="auto"/>
              <w:right w:val="single" w:sz="4" w:space="0" w:color="auto"/>
            </w:tcBorders>
            <w:shd w:val="clear" w:color="auto" w:fill="808080"/>
            <w:vAlign w:val="center"/>
            <w:hideMark/>
          </w:tcPr>
          <w:p w14:paraId="6F5CED31" w14:textId="77777777" w:rsidR="009F6309" w:rsidRPr="00C00BB8" w:rsidRDefault="009F6309" w:rsidP="00C668CD">
            <w:pPr>
              <w:spacing w:after="60" w:line="200" w:lineRule="exact"/>
              <w:ind w:left="28" w:right="28"/>
              <w:jc w:val="center"/>
              <w:rPr>
                <w:rFonts w:eastAsia="Times New Roman" w:cs="Times New Roman"/>
                <w:color w:val="000000"/>
                <w:sz w:val="18"/>
                <w:szCs w:val="18"/>
                <w:lang w:val="en-GB" w:eastAsia="fr-FR"/>
              </w:rPr>
            </w:pPr>
            <w:r w:rsidRPr="00C00BB8">
              <w:rPr>
                <w:rFonts w:eastAsia="Times New Roman" w:cs="Times New Roman"/>
                <w:sz w:val="18"/>
                <w:szCs w:val="18"/>
                <w:lang w:eastAsia="fr-FR"/>
              </w:rPr>
              <w:t>Нет, предлагается упрощенный подход</w:t>
            </w:r>
          </w:p>
        </w:tc>
        <w:tc>
          <w:tcPr>
            <w:tcW w:w="2077" w:type="dxa"/>
            <w:tcBorders>
              <w:top w:val="nil"/>
              <w:left w:val="nil"/>
              <w:bottom w:val="single" w:sz="4" w:space="0" w:color="auto"/>
              <w:right w:val="single" w:sz="4" w:space="0" w:color="auto"/>
            </w:tcBorders>
            <w:shd w:val="clear" w:color="auto" w:fill="A6A6A6"/>
            <w:vAlign w:val="center"/>
            <w:hideMark/>
          </w:tcPr>
          <w:p w14:paraId="5B045966" w14:textId="20F040B5" w:rsidR="009F6309" w:rsidRPr="00C00BB8" w:rsidRDefault="009F6309" w:rsidP="00C668CD">
            <w:pPr>
              <w:spacing w:after="60" w:line="200" w:lineRule="exact"/>
              <w:ind w:left="28" w:right="28"/>
              <w:jc w:val="center"/>
              <w:rPr>
                <w:rFonts w:eastAsia="Times New Roman" w:cs="Times New Roman"/>
                <w:color w:val="000000"/>
                <w:sz w:val="18"/>
                <w:szCs w:val="18"/>
                <w:lang w:eastAsia="fr-FR"/>
              </w:rPr>
            </w:pPr>
            <w:r w:rsidRPr="00C00BB8">
              <w:rPr>
                <w:rFonts w:eastAsia="Times New Roman" w:cs="Times New Roman"/>
                <w:sz w:val="18"/>
                <w:szCs w:val="18"/>
                <w:lang w:eastAsia="fr-FR"/>
              </w:rPr>
              <w:t>Следует подтвердить</w:t>
            </w:r>
            <w:r w:rsidR="00C668CD">
              <w:rPr>
                <w:rFonts w:eastAsia="Times New Roman" w:cs="Times New Roman"/>
                <w:sz w:val="18"/>
                <w:szCs w:val="18"/>
                <w:lang w:eastAsia="fr-FR"/>
              </w:rPr>
              <w:br/>
            </w:r>
            <w:r w:rsidRPr="00C00BB8">
              <w:rPr>
                <w:rFonts w:eastAsia="Times New Roman" w:cs="Times New Roman"/>
                <w:sz w:val="18"/>
                <w:szCs w:val="18"/>
                <w:lang w:eastAsia="fr-FR"/>
              </w:rPr>
              <w:t>для корреляции экономических</w:t>
            </w:r>
            <w:r w:rsidR="00C668CD">
              <w:rPr>
                <w:rFonts w:eastAsia="Times New Roman" w:cs="Times New Roman"/>
                <w:sz w:val="18"/>
                <w:szCs w:val="18"/>
                <w:lang w:eastAsia="fr-FR"/>
              </w:rPr>
              <w:br/>
            </w:r>
            <w:r w:rsidRPr="00C00BB8">
              <w:rPr>
                <w:rFonts w:eastAsia="Times New Roman" w:cs="Times New Roman"/>
                <w:sz w:val="18"/>
                <w:szCs w:val="18"/>
                <w:lang w:eastAsia="fr-FR"/>
              </w:rPr>
              <w:t>данных, используя сведения о продаже техники вместо сведений о ее количестве</w:t>
            </w:r>
          </w:p>
        </w:tc>
        <w:tc>
          <w:tcPr>
            <w:tcW w:w="2225" w:type="dxa"/>
            <w:tcBorders>
              <w:top w:val="single" w:sz="4" w:space="0" w:color="auto"/>
              <w:left w:val="nil"/>
              <w:bottom w:val="single" w:sz="4" w:space="0" w:color="auto"/>
              <w:right w:val="single" w:sz="4" w:space="0" w:color="auto"/>
            </w:tcBorders>
            <w:shd w:val="diagStripe" w:color="A6A6A6" w:fill="D9D9D9"/>
            <w:vAlign w:val="center"/>
            <w:hideMark/>
          </w:tcPr>
          <w:p w14:paraId="50E68DC6" w14:textId="77777777" w:rsidR="009F6309" w:rsidRPr="00C00BB8" w:rsidRDefault="009F6309" w:rsidP="00C668CD">
            <w:pPr>
              <w:spacing w:after="60" w:line="200" w:lineRule="exact"/>
              <w:ind w:left="28" w:right="28"/>
              <w:jc w:val="center"/>
              <w:rPr>
                <w:rFonts w:eastAsia="Times New Roman" w:cs="Times New Roman"/>
                <w:color w:val="000000"/>
                <w:sz w:val="18"/>
                <w:szCs w:val="18"/>
                <w:lang w:eastAsia="fr-FR"/>
              </w:rPr>
            </w:pPr>
            <w:r w:rsidRPr="00C00BB8">
              <w:rPr>
                <w:rFonts w:eastAsia="Times New Roman" w:cs="Times New Roman"/>
                <w:sz w:val="18"/>
                <w:szCs w:val="18"/>
                <w:lang w:eastAsia="fr-FR"/>
              </w:rPr>
              <w:t>Да, прогнозы деятельности необходимо уточнить</w:t>
            </w:r>
          </w:p>
        </w:tc>
      </w:tr>
      <w:tr w:rsidR="009F6309" w:rsidRPr="009F6309" w14:paraId="5938EBBC" w14:textId="77777777" w:rsidTr="00C668CD">
        <w:trPr>
          <w:trHeight w:val="1200"/>
        </w:trPr>
        <w:tc>
          <w:tcPr>
            <w:tcW w:w="1563" w:type="dxa"/>
            <w:tcBorders>
              <w:top w:val="nil"/>
              <w:left w:val="single" w:sz="4" w:space="0" w:color="auto"/>
              <w:bottom w:val="single" w:sz="4" w:space="0" w:color="auto"/>
              <w:right w:val="single" w:sz="4" w:space="0" w:color="auto"/>
            </w:tcBorders>
            <w:shd w:val="clear" w:color="auto" w:fill="auto"/>
            <w:vAlign w:val="center"/>
            <w:hideMark/>
          </w:tcPr>
          <w:p w14:paraId="367888C0" w14:textId="2EE963C7" w:rsidR="009F6309" w:rsidRPr="00C00BB8" w:rsidRDefault="009F6309" w:rsidP="00C668CD">
            <w:pPr>
              <w:spacing w:after="60" w:line="200" w:lineRule="exact"/>
              <w:ind w:left="28" w:right="28"/>
              <w:rPr>
                <w:rFonts w:eastAsia="Times New Roman" w:cs="Times New Roman"/>
                <w:color w:val="000000"/>
                <w:sz w:val="18"/>
                <w:szCs w:val="18"/>
                <w:lang w:val="en-GB" w:eastAsia="fr-FR"/>
              </w:rPr>
            </w:pPr>
            <w:r w:rsidRPr="00C00BB8">
              <w:rPr>
                <w:rFonts w:eastAsia="Times New Roman" w:cs="Times New Roman"/>
                <w:sz w:val="18"/>
                <w:szCs w:val="18"/>
                <w:lang w:eastAsia="fr-FR"/>
              </w:rPr>
              <w:t>Данные</w:t>
            </w:r>
            <w:r w:rsidR="00C668CD">
              <w:rPr>
                <w:rFonts w:eastAsia="Times New Roman" w:cs="Times New Roman"/>
                <w:sz w:val="18"/>
                <w:szCs w:val="18"/>
                <w:lang w:eastAsia="fr-FR"/>
              </w:rPr>
              <w:br/>
            </w:r>
            <w:r w:rsidRPr="00C00BB8">
              <w:rPr>
                <w:rFonts w:eastAsia="Times New Roman" w:cs="Times New Roman"/>
                <w:sz w:val="18"/>
                <w:szCs w:val="18"/>
                <w:lang w:eastAsia="fr-FR"/>
              </w:rPr>
              <w:t>пользователей</w:t>
            </w:r>
          </w:p>
        </w:tc>
        <w:tc>
          <w:tcPr>
            <w:tcW w:w="1834" w:type="dxa"/>
            <w:tcBorders>
              <w:top w:val="nil"/>
              <w:left w:val="nil"/>
              <w:bottom w:val="single" w:sz="4" w:space="0" w:color="auto"/>
              <w:right w:val="single" w:sz="4" w:space="0" w:color="auto"/>
            </w:tcBorders>
            <w:shd w:val="clear" w:color="auto" w:fill="auto"/>
            <w:vAlign w:val="center"/>
            <w:hideMark/>
          </w:tcPr>
          <w:p w14:paraId="4922F648" w14:textId="77777777" w:rsidR="009F6309" w:rsidRPr="00C00BB8" w:rsidRDefault="009F6309" w:rsidP="00C668CD">
            <w:pPr>
              <w:spacing w:after="60" w:line="200" w:lineRule="exact"/>
              <w:ind w:left="28" w:right="28"/>
              <w:jc w:val="center"/>
              <w:rPr>
                <w:rFonts w:eastAsia="Times New Roman" w:cs="Times New Roman"/>
                <w:color w:val="000000"/>
                <w:sz w:val="18"/>
                <w:szCs w:val="18"/>
                <w:lang w:eastAsia="fr-FR"/>
              </w:rPr>
            </w:pPr>
            <w:r w:rsidRPr="00C00BB8">
              <w:rPr>
                <w:rFonts w:eastAsia="Times New Roman" w:cs="Times New Roman"/>
                <w:sz w:val="18"/>
                <w:szCs w:val="18"/>
                <w:lang w:eastAsia="fr-FR"/>
              </w:rPr>
              <w:t>Отраслевой ВВП, посевная площадь (растениеводство)</w:t>
            </w:r>
          </w:p>
        </w:tc>
        <w:tc>
          <w:tcPr>
            <w:tcW w:w="1938" w:type="dxa"/>
            <w:tcBorders>
              <w:top w:val="nil"/>
              <w:left w:val="nil"/>
              <w:bottom w:val="single" w:sz="4" w:space="0" w:color="auto"/>
              <w:right w:val="single" w:sz="4" w:space="0" w:color="auto"/>
            </w:tcBorders>
            <w:shd w:val="clear" w:color="auto" w:fill="auto"/>
            <w:vAlign w:val="center"/>
            <w:hideMark/>
          </w:tcPr>
          <w:p w14:paraId="5D4EFB66" w14:textId="74EF129D" w:rsidR="009F6309" w:rsidRPr="00C00BB8" w:rsidRDefault="009F6309" w:rsidP="00C668CD">
            <w:pPr>
              <w:spacing w:after="60" w:line="200" w:lineRule="exact"/>
              <w:ind w:left="28" w:right="28"/>
              <w:jc w:val="center"/>
              <w:rPr>
                <w:rFonts w:eastAsia="Times New Roman" w:cs="Times New Roman"/>
                <w:color w:val="000000"/>
                <w:sz w:val="18"/>
                <w:szCs w:val="18"/>
                <w:lang w:val="en-GB" w:eastAsia="fr-FR"/>
              </w:rPr>
            </w:pPr>
            <w:r w:rsidRPr="00C00BB8">
              <w:rPr>
                <w:rFonts w:eastAsia="Times New Roman" w:cs="Times New Roman"/>
                <w:sz w:val="18"/>
                <w:szCs w:val="18"/>
                <w:lang w:eastAsia="fr-FR"/>
              </w:rPr>
              <w:t>Производство</w:t>
            </w:r>
            <w:r w:rsidR="00C668CD">
              <w:rPr>
                <w:rFonts w:eastAsia="Times New Roman" w:cs="Times New Roman"/>
                <w:sz w:val="18"/>
                <w:szCs w:val="18"/>
                <w:lang w:eastAsia="fr-FR"/>
              </w:rPr>
              <w:br/>
            </w:r>
            <w:r w:rsidRPr="00C00BB8">
              <w:rPr>
                <w:rFonts w:eastAsia="Times New Roman" w:cs="Times New Roman"/>
                <w:sz w:val="18"/>
                <w:szCs w:val="18"/>
                <w:lang w:eastAsia="fr-FR"/>
              </w:rPr>
              <w:t>круглого леса</w:t>
            </w:r>
          </w:p>
        </w:tc>
        <w:tc>
          <w:tcPr>
            <w:tcW w:w="2077" w:type="dxa"/>
            <w:tcBorders>
              <w:top w:val="nil"/>
              <w:left w:val="nil"/>
              <w:bottom w:val="single" w:sz="4" w:space="0" w:color="auto"/>
              <w:right w:val="single" w:sz="4" w:space="0" w:color="auto"/>
            </w:tcBorders>
            <w:shd w:val="clear" w:color="auto" w:fill="auto"/>
            <w:vAlign w:val="center"/>
            <w:hideMark/>
          </w:tcPr>
          <w:p w14:paraId="3A0F70B1" w14:textId="41646DB5" w:rsidR="009F6309" w:rsidRPr="00C00BB8" w:rsidRDefault="009F6309" w:rsidP="00C668CD">
            <w:pPr>
              <w:spacing w:after="60" w:line="200" w:lineRule="exact"/>
              <w:ind w:left="28" w:right="28"/>
              <w:jc w:val="center"/>
              <w:rPr>
                <w:rFonts w:eastAsia="Times New Roman" w:cs="Times New Roman"/>
                <w:color w:val="000000"/>
                <w:sz w:val="18"/>
                <w:szCs w:val="18"/>
                <w:lang w:eastAsia="fr-FR"/>
              </w:rPr>
            </w:pPr>
            <w:r w:rsidRPr="00C00BB8">
              <w:rPr>
                <w:rFonts w:eastAsia="Times New Roman" w:cs="Times New Roman"/>
                <w:sz w:val="18"/>
                <w:szCs w:val="18"/>
                <w:lang w:eastAsia="fr-FR"/>
              </w:rPr>
              <w:t>Отраслевой ВВП, строительство дорог</w:t>
            </w:r>
            <w:r w:rsidR="00A24DEC">
              <w:rPr>
                <w:rFonts w:eastAsia="Times New Roman" w:cs="Times New Roman"/>
                <w:sz w:val="18"/>
                <w:szCs w:val="18"/>
                <w:lang w:eastAsia="fr-FR"/>
              </w:rPr>
              <w:br/>
            </w:r>
            <w:r w:rsidRPr="00C00BB8">
              <w:rPr>
                <w:rFonts w:eastAsia="Times New Roman" w:cs="Times New Roman"/>
                <w:sz w:val="18"/>
                <w:szCs w:val="18"/>
                <w:lang w:eastAsia="fr-FR"/>
              </w:rPr>
              <w:t>с твердым покрытием</w:t>
            </w:r>
          </w:p>
        </w:tc>
        <w:tc>
          <w:tcPr>
            <w:tcW w:w="2225" w:type="dxa"/>
            <w:tcBorders>
              <w:top w:val="nil"/>
              <w:left w:val="nil"/>
              <w:bottom w:val="single" w:sz="4" w:space="0" w:color="auto"/>
              <w:right w:val="single" w:sz="4" w:space="0" w:color="auto"/>
            </w:tcBorders>
            <w:shd w:val="clear" w:color="auto" w:fill="auto"/>
            <w:vAlign w:val="center"/>
            <w:hideMark/>
          </w:tcPr>
          <w:p w14:paraId="7D62FAB5" w14:textId="2A982436" w:rsidR="009F6309" w:rsidRPr="00C00BB8" w:rsidRDefault="009F6309" w:rsidP="00C668CD">
            <w:pPr>
              <w:spacing w:after="60" w:line="200" w:lineRule="exact"/>
              <w:ind w:left="28" w:right="28"/>
              <w:jc w:val="center"/>
              <w:rPr>
                <w:rFonts w:eastAsia="Times New Roman" w:cs="Times New Roman"/>
                <w:color w:val="000000"/>
                <w:sz w:val="18"/>
                <w:szCs w:val="18"/>
                <w:lang w:eastAsia="fr-FR"/>
              </w:rPr>
            </w:pPr>
            <w:r w:rsidRPr="00C00BB8">
              <w:rPr>
                <w:rFonts w:eastAsia="Times New Roman" w:cs="Times New Roman"/>
                <w:sz w:val="18"/>
                <w:szCs w:val="18"/>
                <w:lang w:eastAsia="fr-FR"/>
              </w:rPr>
              <w:t>Отраслевой ВВП,</w:t>
            </w:r>
            <w:r w:rsidR="00C668CD">
              <w:rPr>
                <w:rFonts w:eastAsia="Times New Roman" w:cs="Times New Roman"/>
                <w:sz w:val="18"/>
                <w:szCs w:val="18"/>
                <w:lang w:eastAsia="fr-FR"/>
              </w:rPr>
              <w:t xml:space="preserve"> </w:t>
            </w:r>
            <w:r w:rsidRPr="00C00BB8">
              <w:rPr>
                <w:rFonts w:eastAsia="Times New Roman" w:cs="Times New Roman"/>
                <w:sz w:val="18"/>
                <w:szCs w:val="18"/>
                <w:lang w:eastAsia="fr-FR"/>
              </w:rPr>
              <w:t>добытое сырье (по массе), состояние горнодобывающей системы, процентная</w:t>
            </w:r>
            <w:r w:rsidR="00C668CD">
              <w:rPr>
                <w:rFonts w:eastAsia="Times New Roman" w:cs="Times New Roman"/>
                <w:sz w:val="18"/>
                <w:szCs w:val="18"/>
                <w:lang w:eastAsia="fr-FR"/>
              </w:rPr>
              <w:br/>
            </w:r>
            <w:r w:rsidRPr="00C00BB8">
              <w:rPr>
                <w:rFonts w:eastAsia="Times New Roman" w:cs="Times New Roman"/>
                <w:sz w:val="18"/>
                <w:szCs w:val="18"/>
                <w:lang w:eastAsia="fr-FR"/>
              </w:rPr>
              <w:t>доля открытых месторождений/</w:t>
            </w:r>
            <w:r w:rsidR="00C668CD">
              <w:rPr>
                <w:rFonts w:eastAsia="Times New Roman" w:cs="Times New Roman"/>
                <w:sz w:val="18"/>
                <w:szCs w:val="18"/>
                <w:lang w:eastAsia="fr-FR"/>
              </w:rPr>
              <w:br/>
            </w:r>
            <w:r w:rsidRPr="00C00BB8">
              <w:rPr>
                <w:rFonts w:eastAsia="Times New Roman" w:cs="Times New Roman"/>
                <w:sz w:val="18"/>
                <w:szCs w:val="18"/>
                <w:lang w:eastAsia="fr-FR"/>
              </w:rPr>
              <w:t>подземных рудников</w:t>
            </w:r>
          </w:p>
        </w:tc>
      </w:tr>
      <w:tr w:rsidR="009F6309" w:rsidRPr="009F6309" w14:paraId="30454F92" w14:textId="77777777" w:rsidTr="00C668CD">
        <w:trPr>
          <w:trHeight w:val="2400"/>
        </w:trPr>
        <w:tc>
          <w:tcPr>
            <w:tcW w:w="1563" w:type="dxa"/>
            <w:tcBorders>
              <w:top w:val="nil"/>
              <w:left w:val="single" w:sz="4" w:space="0" w:color="auto"/>
              <w:bottom w:val="single" w:sz="4" w:space="0" w:color="auto"/>
              <w:right w:val="single" w:sz="4" w:space="0" w:color="auto"/>
            </w:tcBorders>
            <w:shd w:val="clear" w:color="auto" w:fill="auto"/>
            <w:vAlign w:val="center"/>
            <w:hideMark/>
          </w:tcPr>
          <w:p w14:paraId="77B88068" w14:textId="77777777" w:rsidR="009F6309" w:rsidRPr="00C00BB8" w:rsidRDefault="009F6309" w:rsidP="00C668CD">
            <w:pPr>
              <w:spacing w:line="200" w:lineRule="exact"/>
              <w:ind w:left="28" w:right="28"/>
              <w:rPr>
                <w:rFonts w:eastAsia="Times New Roman" w:cs="Times New Roman"/>
                <w:color w:val="000000"/>
                <w:sz w:val="18"/>
                <w:szCs w:val="18"/>
                <w:lang w:val="en-GB" w:eastAsia="fr-FR"/>
              </w:rPr>
            </w:pPr>
            <w:r w:rsidRPr="00C00BB8">
              <w:rPr>
                <w:rFonts w:eastAsia="Times New Roman" w:cs="Times New Roman"/>
                <w:sz w:val="18"/>
                <w:szCs w:val="18"/>
                <w:lang w:eastAsia="fr-FR"/>
              </w:rPr>
              <w:lastRenderedPageBreak/>
              <w:t>Общий рейтинг</w:t>
            </w:r>
          </w:p>
        </w:tc>
        <w:tc>
          <w:tcPr>
            <w:tcW w:w="1834" w:type="dxa"/>
            <w:tcBorders>
              <w:top w:val="single" w:sz="4" w:space="0" w:color="auto"/>
              <w:left w:val="nil"/>
              <w:bottom w:val="single" w:sz="4" w:space="0" w:color="auto"/>
              <w:right w:val="single" w:sz="4" w:space="0" w:color="auto"/>
            </w:tcBorders>
            <w:shd w:val="diagStripe" w:color="A6A6A6" w:fill="D9D9D9"/>
            <w:vAlign w:val="center"/>
            <w:hideMark/>
          </w:tcPr>
          <w:p w14:paraId="7C23124F" w14:textId="021C39BD" w:rsidR="009F6309" w:rsidRPr="00C00BB8" w:rsidRDefault="009F6309" w:rsidP="00C668CD">
            <w:pPr>
              <w:spacing w:line="200" w:lineRule="exact"/>
              <w:ind w:left="28" w:right="28"/>
              <w:jc w:val="center"/>
              <w:rPr>
                <w:rFonts w:eastAsia="Times New Roman" w:cs="Times New Roman"/>
                <w:color w:val="000000"/>
                <w:sz w:val="18"/>
                <w:szCs w:val="18"/>
                <w:lang w:eastAsia="fr-FR"/>
              </w:rPr>
            </w:pPr>
            <w:r w:rsidRPr="00C00BB8">
              <w:rPr>
                <w:rFonts w:eastAsia="Times New Roman" w:cs="Times New Roman"/>
                <w:sz w:val="18"/>
                <w:szCs w:val="18"/>
                <w:lang w:eastAsia="fr-FR"/>
              </w:rPr>
              <w:t>Готовность для моделирования;</w:t>
            </w:r>
            <w:r w:rsidR="00C668CD">
              <w:rPr>
                <w:rFonts w:eastAsia="Times New Roman" w:cs="Times New Roman"/>
                <w:sz w:val="18"/>
                <w:szCs w:val="18"/>
                <w:lang w:eastAsia="fr-FR"/>
              </w:rPr>
              <w:br/>
            </w:r>
            <w:r w:rsidRPr="00C00BB8">
              <w:rPr>
                <w:rFonts w:eastAsia="Times New Roman" w:cs="Times New Roman"/>
                <w:sz w:val="18"/>
                <w:szCs w:val="18"/>
                <w:lang w:eastAsia="fr-FR"/>
              </w:rPr>
              <w:t>два варианта,</w:t>
            </w:r>
            <w:r w:rsidR="00C668CD">
              <w:rPr>
                <w:rFonts w:eastAsia="Times New Roman" w:cs="Times New Roman"/>
                <w:sz w:val="18"/>
                <w:szCs w:val="18"/>
                <w:lang w:eastAsia="fr-FR"/>
              </w:rPr>
              <w:br/>
            </w:r>
            <w:r w:rsidRPr="00C00BB8">
              <w:rPr>
                <w:rFonts w:eastAsia="Times New Roman" w:cs="Times New Roman"/>
                <w:sz w:val="18"/>
                <w:szCs w:val="18"/>
                <w:lang w:eastAsia="fr-FR"/>
              </w:rPr>
              <w:t>которые необходимо исследовать более подробно на предмет наилучшего соответствия</w:t>
            </w:r>
            <w:r w:rsidR="00C668CD">
              <w:rPr>
                <w:rFonts w:eastAsia="Times New Roman" w:cs="Times New Roman"/>
                <w:sz w:val="18"/>
                <w:szCs w:val="18"/>
                <w:lang w:eastAsia="fr-FR"/>
              </w:rPr>
              <w:br/>
            </w:r>
            <w:r w:rsidRPr="00C00BB8">
              <w:rPr>
                <w:rFonts w:eastAsia="Times New Roman" w:cs="Times New Roman"/>
                <w:sz w:val="18"/>
                <w:szCs w:val="18"/>
                <w:lang w:eastAsia="fr-FR"/>
              </w:rPr>
              <w:t>модели</w:t>
            </w:r>
          </w:p>
        </w:tc>
        <w:tc>
          <w:tcPr>
            <w:tcW w:w="1938" w:type="dxa"/>
            <w:tcBorders>
              <w:top w:val="nil"/>
              <w:left w:val="nil"/>
              <w:bottom w:val="single" w:sz="4" w:space="0" w:color="auto"/>
              <w:right w:val="single" w:sz="4" w:space="0" w:color="auto"/>
            </w:tcBorders>
            <w:shd w:val="clear" w:color="auto" w:fill="A6A6A6"/>
            <w:vAlign w:val="center"/>
            <w:hideMark/>
          </w:tcPr>
          <w:p w14:paraId="6C2B56E8" w14:textId="0E518090" w:rsidR="009F6309" w:rsidRPr="00C00BB8" w:rsidRDefault="009F6309" w:rsidP="00C668CD">
            <w:pPr>
              <w:spacing w:line="200" w:lineRule="exact"/>
              <w:ind w:left="28" w:right="28"/>
              <w:jc w:val="center"/>
              <w:rPr>
                <w:rFonts w:eastAsia="Times New Roman" w:cs="Times New Roman"/>
                <w:color w:val="000000"/>
                <w:sz w:val="18"/>
                <w:szCs w:val="18"/>
                <w:lang w:eastAsia="fr-FR"/>
              </w:rPr>
            </w:pPr>
            <w:r w:rsidRPr="00C00BB8">
              <w:rPr>
                <w:rFonts w:eastAsia="Times New Roman" w:cs="Times New Roman"/>
                <w:sz w:val="18"/>
                <w:szCs w:val="18"/>
                <w:lang w:eastAsia="fr-FR"/>
              </w:rPr>
              <w:t>Возможность использования</w:t>
            </w:r>
            <w:r w:rsidR="00C668CD">
              <w:rPr>
                <w:rFonts w:eastAsia="Times New Roman" w:cs="Times New Roman"/>
                <w:sz w:val="18"/>
                <w:szCs w:val="18"/>
                <w:lang w:eastAsia="fr-FR"/>
              </w:rPr>
              <w:br/>
            </w:r>
            <w:r w:rsidRPr="00C00BB8">
              <w:rPr>
                <w:rFonts w:eastAsia="Times New Roman" w:cs="Times New Roman"/>
                <w:sz w:val="18"/>
                <w:szCs w:val="18"/>
                <w:lang w:eastAsia="fr-FR"/>
              </w:rPr>
              <w:t>для моделирования упрощенного подхода;</w:t>
            </w:r>
            <w:r w:rsidR="00C668CD">
              <w:rPr>
                <w:rFonts w:eastAsia="Times New Roman" w:cs="Times New Roman"/>
                <w:sz w:val="18"/>
                <w:szCs w:val="18"/>
                <w:lang w:eastAsia="fr-FR"/>
              </w:rPr>
              <w:br/>
            </w:r>
            <w:r w:rsidRPr="00C00BB8">
              <w:rPr>
                <w:rFonts w:eastAsia="Times New Roman" w:cs="Times New Roman"/>
                <w:sz w:val="18"/>
                <w:szCs w:val="18"/>
                <w:lang w:eastAsia="fr-FR"/>
              </w:rPr>
              <w:t>требуется проведение дальнейшего исследования</w:t>
            </w:r>
            <w:r w:rsidR="00C668CD">
              <w:rPr>
                <w:rFonts w:eastAsia="Times New Roman" w:cs="Times New Roman"/>
                <w:sz w:val="18"/>
                <w:szCs w:val="18"/>
                <w:lang w:eastAsia="fr-FR"/>
              </w:rPr>
              <w:br/>
            </w:r>
            <w:r w:rsidRPr="00C00BB8">
              <w:rPr>
                <w:rFonts w:eastAsia="Times New Roman" w:cs="Times New Roman"/>
                <w:sz w:val="18"/>
                <w:szCs w:val="18"/>
                <w:lang w:eastAsia="fr-FR"/>
              </w:rPr>
              <w:t>для обеспечения совместимости</w:t>
            </w:r>
            <w:r w:rsidR="00C668CD">
              <w:rPr>
                <w:rFonts w:eastAsia="Times New Roman" w:cs="Times New Roman"/>
                <w:sz w:val="18"/>
                <w:szCs w:val="18"/>
                <w:lang w:eastAsia="fr-FR"/>
              </w:rPr>
              <w:br/>
            </w:r>
            <w:r w:rsidRPr="00C00BB8">
              <w:rPr>
                <w:rFonts w:eastAsia="Times New Roman" w:cs="Times New Roman"/>
                <w:sz w:val="18"/>
                <w:szCs w:val="18"/>
                <w:lang w:eastAsia="fr-FR"/>
              </w:rPr>
              <w:t>с общим подходом</w:t>
            </w:r>
            <w:r w:rsidR="00C668CD">
              <w:rPr>
                <w:rFonts w:eastAsia="Times New Roman" w:cs="Times New Roman"/>
                <w:sz w:val="18"/>
                <w:szCs w:val="18"/>
                <w:lang w:eastAsia="fr-FR"/>
              </w:rPr>
              <w:br/>
            </w:r>
            <w:r w:rsidRPr="00C00BB8">
              <w:rPr>
                <w:rFonts w:eastAsia="Times New Roman" w:cs="Times New Roman"/>
                <w:sz w:val="18"/>
                <w:szCs w:val="18"/>
                <w:lang w:eastAsia="fr-FR"/>
              </w:rPr>
              <w:t>к моделированию</w:t>
            </w:r>
          </w:p>
        </w:tc>
        <w:tc>
          <w:tcPr>
            <w:tcW w:w="2077" w:type="dxa"/>
            <w:tcBorders>
              <w:top w:val="nil"/>
              <w:left w:val="nil"/>
              <w:bottom w:val="single" w:sz="4" w:space="0" w:color="auto"/>
              <w:right w:val="single" w:sz="4" w:space="0" w:color="auto"/>
            </w:tcBorders>
            <w:shd w:val="clear" w:color="auto" w:fill="A6A6A6"/>
            <w:vAlign w:val="center"/>
            <w:hideMark/>
          </w:tcPr>
          <w:p w14:paraId="55B1E33D" w14:textId="774A3AAE" w:rsidR="009F6309" w:rsidRPr="00C00BB8" w:rsidRDefault="009F6309" w:rsidP="00C668CD">
            <w:pPr>
              <w:spacing w:line="200" w:lineRule="exact"/>
              <w:ind w:left="28" w:right="28"/>
              <w:jc w:val="center"/>
              <w:rPr>
                <w:rFonts w:eastAsia="Times New Roman" w:cs="Times New Roman"/>
                <w:color w:val="000000"/>
                <w:sz w:val="18"/>
                <w:szCs w:val="18"/>
                <w:lang w:eastAsia="fr-FR"/>
              </w:rPr>
            </w:pPr>
            <w:r w:rsidRPr="00C00BB8">
              <w:rPr>
                <w:rFonts w:eastAsia="Times New Roman" w:cs="Times New Roman"/>
                <w:sz w:val="18"/>
                <w:szCs w:val="18"/>
                <w:lang w:eastAsia="fr-FR"/>
              </w:rPr>
              <w:t>Анализ опирается</w:t>
            </w:r>
            <w:r w:rsidR="00C668CD">
              <w:rPr>
                <w:rFonts w:eastAsia="Times New Roman" w:cs="Times New Roman"/>
                <w:sz w:val="18"/>
                <w:szCs w:val="18"/>
                <w:lang w:eastAsia="fr-FR"/>
              </w:rPr>
              <w:br/>
            </w:r>
            <w:r w:rsidRPr="00C00BB8">
              <w:rPr>
                <w:rFonts w:eastAsia="Times New Roman" w:cs="Times New Roman"/>
                <w:sz w:val="18"/>
                <w:szCs w:val="18"/>
                <w:lang w:eastAsia="fr-FR"/>
              </w:rPr>
              <w:t>в основном на продажи техники при слабой корреляции экономических показателей</w:t>
            </w:r>
          </w:p>
        </w:tc>
        <w:tc>
          <w:tcPr>
            <w:tcW w:w="2225" w:type="dxa"/>
            <w:tcBorders>
              <w:top w:val="nil"/>
              <w:left w:val="nil"/>
              <w:bottom w:val="single" w:sz="4" w:space="0" w:color="auto"/>
              <w:right w:val="single" w:sz="4" w:space="0" w:color="auto"/>
            </w:tcBorders>
            <w:shd w:val="clear" w:color="auto" w:fill="A6A6A6"/>
            <w:vAlign w:val="center"/>
            <w:hideMark/>
          </w:tcPr>
          <w:p w14:paraId="246776CD" w14:textId="5766DC55" w:rsidR="009F6309" w:rsidRPr="00C00BB8" w:rsidRDefault="009F6309" w:rsidP="00C668CD">
            <w:pPr>
              <w:spacing w:line="200" w:lineRule="exact"/>
              <w:ind w:left="28" w:right="28"/>
              <w:jc w:val="center"/>
              <w:rPr>
                <w:rFonts w:eastAsia="Times New Roman" w:cs="Times New Roman"/>
                <w:color w:val="000000"/>
                <w:sz w:val="18"/>
                <w:szCs w:val="18"/>
                <w:lang w:eastAsia="fr-FR"/>
              </w:rPr>
            </w:pPr>
            <w:r w:rsidRPr="00C00BB8">
              <w:rPr>
                <w:rFonts w:eastAsia="Times New Roman" w:cs="Times New Roman"/>
                <w:sz w:val="18"/>
                <w:szCs w:val="18"/>
                <w:lang w:eastAsia="fr-FR"/>
              </w:rPr>
              <w:t>Необходим дополнительный</w:t>
            </w:r>
            <w:r w:rsidR="00C668CD">
              <w:rPr>
                <w:rFonts w:eastAsia="Times New Roman" w:cs="Times New Roman"/>
                <w:sz w:val="18"/>
                <w:szCs w:val="18"/>
                <w:lang w:eastAsia="fr-FR"/>
              </w:rPr>
              <w:br/>
            </w:r>
            <w:r w:rsidRPr="00C00BB8">
              <w:rPr>
                <w:rFonts w:eastAsia="Times New Roman" w:cs="Times New Roman"/>
                <w:sz w:val="18"/>
                <w:szCs w:val="18"/>
                <w:lang w:eastAsia="fr-FR"/>
              </w:rPr>
              <w:t>анализ для уточнения экономической</w:t>
            </w:r>
            <w:r w:rsidR="00C668CD">
              <w:rPr>
                <w:rFonts w:eastAsia="Times New Roman" w:cs="Times New Roman"/>
                <w:sz w:val="18"/>
                <w:szCs w:val="18"/>
                <w:lang w:eastAsia="fr-FR"/>
              </w:rPr>
              <w:br/>
            </w:r>
            <w:r w:rsidRPr="00C00BB8">
              <w:rPr>
                <w:rFonts w:eastAsia="Times New Roman" w:cs="Times New Roman"/>
                <w:sz w:val="18"/>
                <w:szCs w:val="18"/>
                <w:lang w:eastAsia="fr-FR"/>
              </w:rPr>
              <w:t>и неэкономической корреляции</w:t>
            </w:r>
          </w:p>
        </w:tc>
      </w:tr>
    </w:tbl>
    <w:p w14:paraId="6E0A573F" w14:textId="77777777" w:rsidR="009F6309" w:rsidRPr="009F6309" w:rsidRDefault="009F6309" w:rsidP="00C668CD">
      <w:pPr>
        <w:suppressAutoHyphens w:val="0"/>
        <w:spacing w:line="200" w:lineRule="exact"/>
        <w:jc w:val="both"/>
        <w:rPr>
          <w:rFonts w:eastAsia="Calibri" w:cs="Times New Roman"/>
          <w:sz w:val="22"/>
        </w:rPr>
      </w:pPr>
    </w:p>
    <w:tbl>
      <w:tblPr>
        <w:tblW w:w="9637" w:type="dxa"/>
        <w:tblLayout w:type="fixed"/>
        <w:tblCellMar>
          <w:left w:w="0" w:type="dxa"/>
          <w:right w:w="0" w:type="dxa"/>
        </w:tblCellMar>
        <w:tblLook w:val="04A0" w:firstRow="1" w:lastRow="0" w:firstColumn="1" w:lastColumn="0" w:noHBand="0" w:noVBand="1"/>
      </w:tblPr>
      <w:tblGrid>
        <w:gridCol w:w="1568"/>
        <w:gridCol w:w="112"/>
        <w:gridCol w:w="7957"/>
      </w:tblGrid>
      <w:tr w:rsidR="00916378" w:rsidRPr="00C668CD" w14:paraId="5AA58BC2" w14:textId="77777777" w:rsidTr="00916378">
        <w:trPr>
          <w:trHeight w:val="300"/>
        </w:trPr>
        <w:tc>
          <w:tcPr>
            <w:tcW w:w="1568" w:type="dxa"/>
            <w:tcBorders>
              <w:top w:val="nil"/>
              <w:left w:val="nil"/>
              <w:bottom w:val="nil"/>
              <w:right w:val="nil"/>
            </w:tcBorders>
            <w:shd w:val="clear" w:color="auto" w:fill="808080"/>
            <w:noWrap/>
            <w:hideMark/>
          </w:tcPr>
          <w:p w14:paraId="1DC20978" w14:textId="77777777" w:rsidR="00916378" w:rsidRPr="00C668CD" w:rsidRDefault="00916378" w:rsidP="00916378">
            <w:pPr>
              <w:spacing w:line="220" w:lineRule="exact"/>
              <w:ind w:left="28"/>
              <w:rPr>
                <w:rFonts w:eastAsia="Times New Roman" w:cs="Times New Roman"/>
                <w:color w:val="000000"/>
                <w:sz w:val="18"/>
                <w:szCs w:val="18"/>
                <w:lang w:val="en-GB" w:eastAsia="fr-FR"/>
              </w:rPr>
            </w:pPr>
            <w:r w:rsidRPr="00C668CD">
              <w:rPr>
                <w:rFonts w:eastAsia="Times New Roman" w:cs="Times New Roman"/>
                <w:sz w:val="18"/>
                <w:szCs w:val="18"/>
                <w:lang w:eastAsia="fr-FR"/>
              </w:rPr>
              <w:t>Низкий уровень</w:t>
            </w:r>
          </w:p>
        </w:tc>
        <w:tc>
          <w:tcPr>
            <w:tcW w:w="112" w:type="dxa"/>
            <w:tcBorders>
              <w:top w:val="nil"/>
              <w:left w:val="nil"/>
              <w:bottom w:val="nil"/>
              <w:right w:val="nil"/>
            </w:tcBorders>
          </w:tcPr>
          <w:p w14:paraId="3106E074" w14:textId="77777777" w:rsidR="00916378" w:rsidRPr="00C668CD" w:rsidRDefault="00916378" w:rsidP="00916378">
            <w:pPr>
              <w:spacing w:line="220" w:lineRule="exact"/>
              <w:rPr>
                <w:rFonts w:eastAsia="Times New Roman" w:cs="Times New Roman"/>
                <w:sz w:val="18"/>
                <w:szCs w:val="18"/>
                <w:lang w:eastAsia="fr-FR"/>
              </w:rPr>
            </w:pPr>
          </w:p>
        </w:tc>
        <w:tc>
          <w:tcPr>
            <w:tcW w:w="7957" w:type="dxa"/>
            <w:tcBorders>
              <w:top w:val="nil"/>
              <w:left w:val="nil"/>
              <w:bottom w:val="nil"/>
              <w:right w:val="nil"/>
            </w:tcBorders>
            <w:shd w:val="clear" w:color="auto" w:fill="auto"/>
          </w:tcPr>
          <w:p w14:paraId="37F2048E" w14:textId="38B27387" w:rsidR="00916378" w:rsidRPr="00C668CD" w:rsidRDefault="00916378" w:rsidP="00916378">
            <w:pPr>
              <w:spacing w:line="220" w:lineRule="exact"/>
              <w:rPr>
                <w:rFonts w:eastAsia="Times New Roman" w:cs="Times New Roman"/>
                <w:color w:val="000000"/>
                <w:sz w:val="18"/>
                <w:szCs w:val="18"/>
                <w:lang w:eastAsia="fr-FR"/>
              </w:rPr>
            </w:pPr>
            <w:r w:rsidRPr="00C668CD">
              <w:rPr>
                <w:rFonts w:eastAsia="Times New Roman" w:cs="Times New Roman"/>
                <w:sz w:val="18"/>
                <w:szCs w:val="18"/>
                <w:lang w:eastAsia="fr-FR"/>
              </w:rPr>
              <w:t>Данные и корреляция отсутствуют или слабы; сектор не готов к применению общего подхода</w:t>
            </w:r>
            <w:r>
              <w:rPr>
                <w:rFonts w:eastAsia="Times New Roman" w:cs="Times New Roman"/>
                <w:sz w:val="18"/>
                <w:szCs w:val="18"/>
                <w:lang w:eastAsia="fr-FR"/>
              </w:rPr>
              <w:br/>
            </w:r>
            <w:r w:rsidRPr="00C668CD">
              <w:rPr>
                <w:rFonts w:eastAsia="Times New Roman" w:cs="Times New Roman"/>
                <w:sz w:val="18"/>
                <w:szCs w:val="18"/>
                <w:lang w:eastAsia="fr-FR"/>
              </w:rPr>
              <w:t>к моделированию</w:t>
            </w:r>
          </w:p>
        </w:tc>
      </w:tr>
      <w:tr w:rsidR="00916378" w:rsidRPr="00C668CD" w14:paraId="1388E493" w14:textId="77777777" w:rsidTr="00916378">
        <w:trPr>
          <w:trHeight w:val="300"/>
        </w:trPr>
        <w:tc>
          <w:tcPr>
            <w:tcW w:w="1568" w:type="dxa"/>
            <w:tcBorders>
              <w:top w:val="nil"/>
              <w:left w:val="nil"/>
              <w:right w:val="nil"/>
            </w:tcBorders>
            <w:shd w:val="clear" w:color="auto" w:fill="A6A6A6"/>
            <w:noWrap/>
            <w:hideMark/>
          </w:tcPr>
          <w:p w14:paraId="1BEF78F4" w14:textId="77777777" w:rsidR="00916378" w:rsidRPr="00C668CD" w:rsidRDefault="00916378" w:rsidP="00916378">
            <w:pPr>
              <w:spacing w:line="220" w:lineRule="exact"/>
              <w:ind w:left="28"/>
              <w:rPr>
                <w:rFonts w:eastAsia="Times New Roman" w:cs="Times New Roman"/>
                <w:color w:val="000000"/>
                <w:sz w:val="18"/>
                <w:szCs w:val="18"/>
                <w:lang w:val="en-GB" w:eastAsia="fr-FR"/>
              </w:rPr>
            </w:pPr>
            <w:r w:rsidRPr="00C668CD">
              <w:rPr>
                <w:rFonts w:eastAsia="Times New Roman" w:cs="Times New Roman"/>
                <w:sz w:val="18"/>
                <w:szCs w:val="18"/>
                <w:lang w:eastAsia="fr-FR"/>
              </w:rPr>
              <w:t>Достаточный уровень</w:t>
            </w:r>
          </w:p>
        </w:tc>
        <w:tc>
          <w:tcPr>
            <w:tcW w:w="112" w:type="dxa"/>
            <w:tcBorders>
              <w:top w:val="nil"/>
              <w:left w:val="nil"/>
              <w:right w:val="nil"/>
            </w:tcBorders>
          </w:tcPr>
          <w:p w14:paraId="22F246A7" w14:textId="77777777" w:rsidR="00916378" w:rsidRPr="00C668CD" w:rsidRDefault="00916378" w:rsidP="00916378">
            <w:pPr>
              <w:spacing w:line="220" w:lineRule="exact"/>
              <w:rPr>
                <w:rFonts w:eastAsia="Times New Roman" w:cs="Times New Roman"/>
                <w:sz w:val="18"/>
                <w:szCs w:val="18"/>
                <w:lang w:eastAsia="fr-FR"/>
              </w:rPr>
            </w:pPr>
          </w:p>
        </w:tc>
        <w:tc>
          <w:tcPr>
            <w:tcW w:w="7957" w:type="dxa"/>
            <w:tcBorders>
              <w:top w:val="nil"/>
              <w:left w:val="nil"/>
              <w:bottom w:val="nil"/>
              <w:right w:val="nil"/>
            </w:tcBorders>
            <w:shd w:val="clear" w:color="auto" w:fill="auto"/>
          </w:tcPr>
          <w:p w14:paraId="4CFFFC8F" w14:textId="6FDD96E2" w:rsidR="00916378" w:rsidRPr="00C668CD" w:rsidRDefault="00916378" w:rsidP="00916378">
            <w:pPr>
              <w:spacing w:line="220" w:lineRule="exact"/>
              <w:rPr>
                <w:rFonts w:eastAsia="Times New Roman" w:cs="Times New Roman"/>
                <w:color w:val="000000"/>
                <w:sz w:val="18"/>
                <w:szCs w:val="18"/>
                <w:lang w:eastAsia="fr-FR"/>
              </w:rPr>
            </w:pPr>
            <w:r w:rsidRPr="00C668CD">
              <w:rPr>
                <w:rFonts w:eastAsia="Times New Roman" w:cs="Times New Roman"/>
                <w:sz w:val="18"/>
                <w:szCs w:val="18"/>
                <w:lang w:eastAsia="fr-FR"/>
              </w:rPr>
              <w:t>Найдены некоторые данные и/или корреляция; модель может быть создана, но для подтверждения первоначальных выводов желательно провести дополнительный анализ</w:t>
            </w:r>
          </w:p>
        </w:tc>
      </w:tr>
      <w:tr w:rsidR="00916378" w:rsidRPr="00C668CD" w14:paraId="07935BF8" w14:textId="77777777" w:rsidTr="00916378">
        <w:trPr>
          <w:trHeight w:val="300"/>
        </w:trPr>
        <w:tc>
          <w:tcPr>
            <w:tcW w:w="1568" w:type="dxa"/>
            <w:tcBorders>
              <w:top w:val="nil"/>
              <w:left w:val="nil"/>
              <w:right w:val="nil"/>
            </w:tcBorders>
            <w:shd w:val="diagStripe" w:color="A6A6A6" w:fill="D9D9D9"/>
            <w:noWrap/>
            <w:hideMark/>
          </w:tcPr>
          <w:p w14:paraId="05B5A117" w14:textId="6DF3FA6A" w:rsidR="00916378" w:rsidRPr="00C668CD" w:rsidRDefault="00916378" w:rsidP="00916378">
            <w:pPr>
              <w:spacing w:line="220" w:lineRule="exact"/>
              <w:ind w:left="28"/>
              <w:rPr>
                <w:rFonts w:eastAsia="Times New Roman" w:cs="Times New Roman"/>
                <w:color w:val="000000"/>
                <w:sz w:val="18"/>
                <w:szCs w:val="18"/>
                <w:lang w:val="en-GB" w:eastAsia="fr-FR"/>
              </w:rPr>
            </w:pPr>
            <w:r w:rsidRPr="00C668CD">
              <w:rPr>
                <w:rFonts w:eastAsia="Times New Roman" w:cs="Times New Roman"/>
                <w:sz w:val="18"/>
                <w:szCs w:val="18"/>
                <w:lang w:eastAsia="fr-FR"/>
              </w:rPr>
              <w:t>Хороший уровень</w:t>
            </w:r>
          </w:p>
        </w:tc>
        <w:tc>
          <w:tcPr>
            <w:tcW w:w="112" w:type="dxa"/>
            <w:tcBorders>
              <w:top w:val="nil"/>
              <w:left w:val="nil"/>
              <w:right w:val="nil"/>
            </w:tcBorders>
          </w:tcPr>
          <w:p w14:paraId="1AFED175" w14:textId="77777777" w:rsidR="00916378" w:rsidRPr="00C668CD" w:rsidRDefault="00916378" w:rsidP="00916378">
            <w:pPr>
              <w:spacing w:line="220" w:lineRule="exact"/>
              <w:rPr>
                <w:rFonts w:eastAsia="Times New Roman" w:cs="Times New Roman"/>
                <w:sz w:val="18"/>
                <w:szCs w:val="18"/>
                <w:lang w:eastAsia="fr-FR"/>
              </w:rPr>
            </w:pPr>
          </w:p>
        </w:tc>
        <w:tc>
          <w:tcPr>
            <w:tcW w:w="7957" w:type="dxa"/>
            <w:tcBorders>
              <w:top w:val="nil"/>
              <w:left w:val="nil"/>
              <w:bottom w:val="nil"/>
              <w:right w:val="nil"/>
            </w:tcBorders>
            <w:shd w:val="clear" w:color="auto" w:fill="auto"/>
          </w:tcPr>
          <w:p w14:paraId="23F19FFC" w14:textId="438D3388" w:rsidR="00916378" w:rsidRPr="00C668CD" w:rsidRDefault="00916378" w:rsidP="00916378">
            <w:pPr>
              <w:spacing w:line="220" w:lineRule="exact"/>
              <w:rPr>
                <w:rFonts w:eastAsia="Times New Roman" w:cs="Times New Roman"/>
                <w:color w:val="000000"/>
                <w:sz w:val="18"/>
                <w:szCs w:val="18"/>
                <w:lang w:eastAsia="fr-FR"/>
              </w:rPr>
            </w:pPr>
            <w:r w:rsidRPr="00C668CD">
              <w:rPr>
                <w:rFonts w:eastAsia="Times New Roman" w:cs="Times New Roman"/>
                <w:sz w:val="18"/>
                <w:szCs w:val="18"/>
                <w:lang w:eastAsia="fr-FR"/>
              </w:rPr>
              <w:t>Удовлетворительные данные и корреляция для построения основы модели, которая может быть улучшена в будущем при наличии большего количества данных и обратного взаимодействия</w:t>
            </w:r>
            <w:r>
              <w:rPr>
                <w:rFonts w:eastAsia="Times New Roman" w:cs="Times New Roman"/>
                <w:sz w:val="18"/>
                <w:szCs w:val="18"/>
                <w:lang w:eastAsia="fr-FR"/>
              </w:rPr>
              <w:br/>
            </w:r>
            <w:r w:rsidRPr="00C668CD">
              <w:rPr>
                <w:rFonts w:eastAsia="Times New Roman" w:cs="Times New Roman"/>
                <w:sz w:val="18"/>
                <w:szCs w:val="18"/>
                <w:lang w:eastAsia="fr-FR"/>
              </w:rPr>
              <w:t>с пользователями</w:t>
            </w:r>
          </w:p>
        </w:tc>
      </w:tr>
      <w:tr w:rsidR="00916378" w:rsidRPr="00C668CD" w14:paraId="725DF991" w14:textId="77777777" w:rsidTr="00916378">
        <w:trPr>
          <w:trHeight w:val="300"/>
        </w:trPr>
        <w:tc>
          <w:tcPr>
            <w:tcW w:w="1568" w:type="dxa"/>
            <w:tcBorders>
              <w:top w:val="nil"/>
              <w:left w:val="nil"/>
              <w:bottom w:val="nil"/>
              <w:right w:val="nil"/>
            </w:tcBorders>
            <w:shd w:val="thinVertStripe" w:color="A6A6A6" w:fill="D9D9D9"/>
            <w:noWrap/>
            <w:hideMark/>
          </w:tcPr>
          <w:p w14:paraId="3B3BEF44" w14:textId="77777777" w:rsidR="00916378" w:rsidRPr="00C668CD" w:rsidRDefault="00916378" w:rsidP="00916378">
            <w:pPr>
              <w:spacing w:line="220" w:lineRule="exact"/>
              <w:ind w:left="28"/>
              <w:rPr>
                <w:rFonts w:eastAsia="Times New Roman" w:cs="Times New Roman"/>
                <w:color w:val="000000"/>
                <w:sz w:val="18"/>
                <w:szCs w:val="18"/>
                <w:lang w:val="en-GB" w:eastAsia="fr-FR"/>
              </w:rPr>
            </w:pPr>
            <w:r w:rsidRPr="00C668CD">
              <w:rPr>
                <w:rFonts w:eastAsia="Times New Roman" w:cs="Times New Roman"/>
                <w:sz w:val="18"/>
                <w:szCs w:val="18"/>
                <w:lang w:eastAsia="fr-FR"/>
              </w:rPr>
              <w:t>Очень хороший уровень</w:t>
            </w:r>
          </w:p>
        </w:tc>
        <w:tc>
          <w:tcPr>
            <w:tcW w:w="112" w:type="dxa"/>
            <w:tcBorders>
              <w:top w:val="nil"/>
              <w:left w:val="nil"/>
              <w:bottom w:val="nil"/>
              <w:right w:val="nil"/>
            </w:tcBorders>
          </w:tcPr>
          <w:p w14:paraId="371A8B25" w14:textId="77777777" w:rsidR="00916378" w:rsidRPr="00C668CD" w:rsidRDefault="00916378" w:rsidP="00916378">
            <w:pPr>
              <w:spacing w:line="220" w:lineRule="exact"/>
              <w:rPr>
                <w:rFonts w:eastAsia="Times New Roman" w:cs="Times New Roman"/>
                <w:sz w:val="18"/>
                <w:szCs w:val="18"/>
                <w:lang w:eastAsia="fr-FR"/>
              </w:rPr>
            </w:pPr>
          </w:p>
        </w:tc>
        <w:tc>
          <w:tcPr>
            <w:tcW w:w="7957" w:type="dxa"/>
            <w:tcBorders>
              <w:top w:val="nil"/>
              <w:left w:val="nil"/>
              <w:bottom w:val="nil"/>
              <w:right w:val="nil"/>
            </w:tcBorders>
            <w:shd w:val="clear" w:color="auto" w:fill="auto"/>
          </w:tcPr>
          <w:p w14:paraId="0556EA0F" w14:textId="3CB6424E" w:rsidR="00916378" w:rsidRPr="00C668CD" w:rsidRDefault="00916378" w:rsidP="00916378">
            <w:pPr>
              <w:spacing w:line="220" w:lineRule="exact"/>
              <w:rPr>
                <w:rFonts w:eastAsia="Times New Roman" w:cs="Times New Roman"/>
                <w:color w:val="000000"/>
                <w:sz w:val="18"/>
                <w:szCs w:val="18"/>
                <w:lang w:eastAsia="fr-FR"/>
              </w:rPr>
            </w:pPr>
            <w:r w:rsidRPr="00C668CD">
              <w:rPr>
                <w:rFonts w:eastAsia="Times New Roman" w:cs="Times New Roman"/>
                <w:sz w:val="18"/>
                <w:szCs w:val="18"/>
                <w:lang w:eastAsia="fr-FR"/>
              </w:rPr>
              <w:t>Высокое качество данных и корреляция дают надежные связи, пригодные для разработки эффективного подхода к моделированию</w:t>
            </w:r>
          </w:p>
        </w:tc>
      </w:tr>
    </w:tbl>
    <w:p w14:paraId="412E98CD" w14:textId="77777777" w:rsidR="009F6309" w:rsidRPr="009F6309" w:rsidRDefault="009F6309" w:rsidP="00916378">
      <w:pPr>
        <w:pStyle w:val="H4G"/>
      </w:pPr>
      <w:bookmarkStart w:id="4" w:name="_Ref83735745"/>
      <w:r w:rsidRPr="009F6309">
        <w:tab/>
        <w:t>g)</w:t>
      </w:r>
      <w:r w:rsidRPr="009F6309">
        <w:tab/>
        <w:t>2015 год: ОПТОСОЗ, Литва и Каунас</w:t>
      </w:r>
    </w:p>
    <w:p w14:paraId="33A8C811" w14:textId="6A5F00CA" w:rsidR="009F6309" w:rsidRPr="009F6309" w:rsidRDefault="009F6309" w:rsidP="00916378">
      <w:pPr>
        <w:pStyle w:val="SingleTxtG"/>
        <w:rPr>
          <w:lang w:eastAsia="fr-FR"/>
        </w:rPr>
      </w:pPr>
      <w:r w:rsidRPr="009F6309">
        <w:rPr>
          <w:lang w:eastAsia="fr-FR"/>
        </w:rPr>
        <w:t>17.</w:t>
      </w:r>
      <w:r w:rsidRPr="009F6309">
        <w:rPr>
          <w:lang w:eastAsia="fr-FR"/>
        </w:rPr>
        <w:tab/>
        <w:t xml:space="preserve">В рамках Общеевропейской программы по транспорту, окружающей среде и охране здоровья (ОПТОСОЗ) было проведено несколько мероприятий, посвященных моделированию с помощью ForFITS на городском уровне. В </w:t>
      </w:r>
      <w:r w:rsidRPr="003675A2">
        <w:rPr>
          <w:lang w:eastAsia="fr-FR"/>
        </w:rPr>
        <w:t>2014</w:t>
      </w:r>
      <w:r w:rsidR="003675A2" w:rsidRPr="003675A2">
        <w:rPr>
          <w:lang w:eastAsia="fr-FR"/>
        </w:rPr>
        <w:t>‒</w:t>
      </w:r>
      <w:r w:rsidRPr="003675A2">
        <w:rPr>
          <w:lang w:eastAsia="fr-FR"/>
        </w:rPr>
        <w:t>2015</w:t>
      </w:r>
      <w:r w:rsidRPr="009F6309">
        <w:rPr>
          <w:lang w:eastAsia="fr-FR"/>
        </w:rPr>
        <w:t xml:space="preserve"> годах была проведена совместная работа в масштабах страны и города (Литва и Каунас) в рамках эстафеты ОПТОСОЗ, которая проходила в Каунасе</w:t>
      </w:r>
      <w:r w:rsidRPr="009F6309">
        <w:rPr>
          <w:sz w:val="18"/>
          <w:vertAlign w:val="superscript"/>
          <w:lang w:eastAsia="fr-FR"/>
        </w:rPr>
        <w:footnoteReference w:id="3"/>
      </w:r>
      <w:r w:rsidRPr="009F6309">
        <w:rPr>
          <w:lang w:eastAsia="fr-FR"/>
        </w:rPr>
        <w:t>.</w:t>
      </w:r>
      <w:bookmarkEnd w:id="4"/>
    </w:p>
    <w:p w14:paraId="6D0FF49D" w14:textId="77777777" w:rsidR="009F6309" w:rsidRPr="009F6309" w:rsidRDefault="009F6309" w:rsidP="00916378">
      <w:pPr>
        <w:pStyle w:val="SingleTxtG"/>
        <w:rPr>
          <w:lang w:eastAsia="fr-FR"/>
        </w:rPr>
      </w:pPr>
      <w:r w:rsidRPr="009F6309">
        <w:rPr>
          <w:lang w:eastAsia="fr-FR"/>
        </w:rPr>
        <w:t>18.</w:t>
      </w:r>
      <w:r w:rsidRPr="009F6309">
        <w:rPr>
          <w:lang w:eastAsia="fr-FR"/>
        </w:rPr>
        <w:tab/>
        <w:t>В масштабах страны ожидалось, что в базовом сценарии выбросы СО</w:t>
      </w:r>
      <w:r w:rsidRPr="009F6309">
        <w:rPr>
          <w:vertAlign w:val="subscript"/>
          <w:lang w:eastAsia="fr-FR"/>
        </w:rPr>
        <w:t>2</w:t>
      </w:r>
      <w:r w:rsidRPr="00A24DEC">
        <w:rPr>
          <w:lang w:eastAsia="fr-FR"/>
        </w:rPr>
        <w:t xml:space="preserve"> </w:t>
      </w:r>
      <w:r w:rsidRPr="009F6309">
        <w:rPr>
          <w:lang w:eastAsia="fr-FR"/>
        </w:rPr>
        <w:t>на пассажирском транспорте стабилизируются, в то время как выбросы СО</w:t>
      </w:r>
      <w:r w:rsidRPr="009F6309">
        <w:rPr>
          <w:vertAlign w:val="subscript"/>
          <w:lang w:eastAsia="fr-FR"/>
        </w:rPr>
        <w:t>2</w:t>
      </w:r>
      <w:r w:rsidRPr="009F6309">
        <w:rPr>
          <w:lang w:eastAsia="fr-FR"/>
        </w:rPr>
        <w:t xml:space="preserve"> на грузовом транспорте значительно увеличатся (рис. 6). В ходе анализа было изучено влияние нескольких стратегий по смягчению последствий как для пассажирских, так и для грузовых перевозок, при этом наибольшее влияние при использованных допущениях оказало изменение привычек применительно к транспорту за счет повышения экологической сознательности.</w:t>
      </w:r>
    </w:p>
    <w:p w14:paraId="18280CF8" w14:textId="51466FA6" w:rsidR="009F6309" w:rsidRDefault="00916378" w:rsidP="00916378">
      <w:pPr>
        <w:pStyle w:val="H23G"/>
      </w:pPr>
      <w:r>
        <w:lastRenderedPageBreak/>
        <w:tab/>
      </w:r>
      <w:r>
        <w:tab/>
      </w:r>
      <w:r w:rsidR="009F6309" w:rsidRPr="00916378">
        <w:rPr>
          <w:b w:val="0"/>
          <w:bCs/>
        </w:rPr>
        <w:t>Рис. 6</w:t>
      </w:r>
      <w:r>
        <w:br/>
      </w:r>
      <w:r w:rsidR="009F6309" w:rsidRPr="009F6309">
        <w:t>Прогнозируемые в Литве выбросы СО</w:t>
      </w:r>
      <w:r w:rsidR="009F6309" w:rsidRPr="009F6309">
        <w:rPr>
          <w:vertAlign w:val="subscript"/>
        </w:rPr>
        <w:t>2</w:t>
      </w:r>
      <w:r w:rsidR="009F6309" w:rsidRPr="00A24DEC">
        <w:t xml:space="preserve"> </w:t>
      </w:r>
      <w:r w:rsidR="009F6309" w:rsidRPr="009F6309">
        <w:t>«от скважины до колеса»</w:t>
      </w:r>
      <w:r>
        <w:br/>
      </w:r>
      <w:r w:rsidR="009F6309" w:rsidRPr="009F6309">
        <w:t>в транспортном секторе согласно базовому сценарию, 2012</w:t>
      </w:r>
      <w:r w:rsidRPr="00B76E19">
        <w:t>‒</w:t>
      </w:r>
      <w:r w:rsidR="009F6309" w:rsidRPr="009F6309">
        <w:t>2030 годы</w:t>
      </w:r>
    </w:p>
    <w:p w14:paraId="1636134A" w14:textId="41F75BAA" w:rsidR="00A24DEC" w:rsidRDefault="00F201B5" w:rsidP="00A24DEC">
      <w:pPr>
        <w:pStyle w:val="SingleTxtG"/>
        <w:rPr>
          <w:lang w:eastAsia="ru-RU"/>
        </w:rPr>
      </w:pPr>
      <w:r>
        <w:rPr>
          <w:noProof/>
          <w:lang w:eastAsia="ru-RU"/>
        </w:rPr>
        <w:drawing>
          <wp:inline distT="0" distB="0" distL="0" distR="0" wp14:anchorId="11EEBBE9" wp14:editId="56EE7890">
            <wp:extent cx="4458568" cy="32766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l="782" t="5838" r="1289" b="2106"/>
                    <a:stretch/>
                  </pic:blipFill>
                  <pic:spPr bwMode="auto">
                    <a:xfrm>
                      <a:off x="0" y="0"/>
                      <a:ext cx="4459854" cy="3277545"/>
                    </a:xfrm>
                    <a:prstGeom prst="rect">
                      <a:avLst/>
                    </a:prstGeom>
                    <a:noFill/>
                    <a:ln>
                      <a:noFill/>
                    </a:ln>
                    <a:extLst>
                      <a:ext uri="{53640926-AAD7-44D8-BBD7-CCE9431645EC}">
                        <a14:shadowObscured xmlns:a14="http://schemas.microsoft.com/office/drawing/2010/main"/>
                      </a:ext>
                    </a:extLst>
                  </pic:spPr>
                </pic:pic>
              </a:graphicData>
            </a:graphic>
          </wp:inline>
        </w:drawing>
      </w:r>
    </w:p>
    <w:p w14:paraId="61B14CCF" w14:textId="3E122758" w:rsidR="009F6309" w:rsidRPr="009F6309" w:rsidRDefault="009F6309" w:rsidP="00F201B5">
      <w:pPr>
        <w:pStyle w:val="SingleTxtG"/>
        <w:rPr>
          <w:lang w:eastAsia="fr-FR"/>
        </w:rPr>
      </w:pPr>
      <w:r w:rsidRPr="009F6309">
        <w:rPr>
          <w:lang w:eastAsia="fr-FR"/>
        </w:rPr>
        <w:t>19.</w:t>
      </w:r>
      <w:r w:rsidRPr="009F6309">
        <w:rPr>
          <w:lang w:eastAsia="fr-FR"/>
        </w:rPr>
        <w:tab/>
        <w:t>Для Каунаса аналогичное моделирование было проведено в масштабе городской территории. Переход на общественный транспорт продемонстрировал самый высокий потенциал сокращения выбросов CO</w:t>
      </w:r>
      <w:r w:rsidRPr="009F6309">
        <w:rPr>
          <w:vertAlign w:val="subscript"/>
          <w:lang w:eastAsia="fr-FR"/>
        </w:rPr>
        <w:t>2</w:t>
      </w:r>
      <w:r w:rsidRPr="009F6309">
        <w:rPr>
          <w:lang w:eastAsia="fr-FR"/>
        </w:rPr>
        <w:t>: примерно 20</w:t>
      </w:r>
      <w:r w:rsidR="00F201B5">
        <w:rPr>
          <w:lang w:eastAsia="fr-FR"/>
        </w:rPr>
        <w:t> </w:t>
      </w:r>
      <w:r w:rsidRPr="009F6309">
        <w:rPr>
          <w:lang w:eastAsia="fr-FR"/>
        </w:rPr>
        <w:t>% сокращения выбросов CO</w:t>
      </w:r>
      <w:r w:rsidRPr="009F6309">
        <w:rPr>
          <w:vertAlign w:val="subscript"/>
          <w:lang w:eastAsia="fr-FR"/>
        </w:rPr>
        <w:t>2</w:t>
      </w:r>
      <w:r w:rsidRPr="00F201B5">
        <w:rPr>
          <w:lang w:eastAsia="fr-FR"/>
        </w:rPr>
        <w:t xml:space="preserve"> </w:t>
      </w:r>
      <w:r w:rsidRPr="009F6309">
        <w:rPr>
          <w:lang w:eastAsia="fr-FR"/>
        </w:rPr>
        <w:t>в 2030 году по сравнению с базовыми прогнозами (рис. 7).</w:t>
      </w:r>
    </w:p>
    <w:p w14:paraId="4E1D95A0" w14:textId="3C40B80A" w:rsidR="009F6309" w:rsidRDefault="00F201B5" w:rsidP="000F4F29">
      <w:pPr>
        <w:pStyle w:val="H23G"/>
        <w:pageBreakBefore/>
      </w:pPr>
      <w:r>
        <w:lastRenderedPageBreak/>
        <w:tab/>
      </w:r>
      <w:r>
        <w:tab/>
      </w:r>
      <w:r w:rsidR="009F6309" w:rsidRPr="00F201B5">
        <w:rPr>
          <w:b w:val="0"/>
          <w:bCs/>
        </w:rPr>
        <w:t>Рис. 7</w:t>
      </w:r>
      <w:r>
        <w:br/>
      </w:r>
      <w:r w:rsidR="009F6309" w:rsidRPr="009F6309">
        <w:t>Выбросы CO</w:t>
      </w:r>
      <w:r w:rsidR="009F6309" w:rsidRPr="009F6309">
        <w:rPr>
          <w:vertAlign w:val="subscript"/>
        </w:rPr>
        <w:t>2</w:t>
      </w:r>
      <w:r w:rsidR="009F6309" w:rsidRPr="00AA5438">
        <w:t xml:space="preserve"> </w:t>
      </w:r>
      <w:r w:rsidR="009F6309" w:rsidRPr="009F6309">
        <w:t>«от скважины до колеса» (СДК) на пассажирском транспорте</w:t>
      </w:r>
      <w:r>
        <w:br/>
      </w:r>
      <w:r w:rsidR="009F6309" w:rsidRPr="009F6309">
        <w:t>в городе Каунас по разным сценариям</w:t>
      </w:r>
    </w:p>
    <w:p w14:paraId="19E12EED" w14:textId="0FE6DC09" w:rsidR="000F4F29" w:rsidRDefault="000F4F29" w:rsidP="000F4F29">
      <w:pPr>
        <w:pStyle w:val="SingleTxtG"/>
        <w:rPr>
          <w:lang w:eastAsia="ru-RU"/>
        </w:rPr>
      </w:pPr>
      <w:r>
        <w:rPr>
          <w:noProof/>
          <w:lang w:eastAsia="ru-RU"/>
        </w:rPr>
        <w:drawing>
          <wp:inline distT="0" distB="0" distL="0" distR="0" wp14:anchorId="4C76797C" wp14:editId="499F700F">
            <wp:extent cx="4590000" cy="3718800"/>
            <wp:effectExtent l="0" t="0" r="127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t="7519"/>
                    <a:stretch/>
                  </pic:blipFill>
                  <pic:spPr bwMode="auto">
                    <a:xfrm>
                      <a:off x="0" y="0"/>
                      <a:ext cx="4590000" cy="3718800"/>
                    </a:xfrm>
                    <a:prstGeom prst="rect">
                      <a:avLst/>
                    </a:prstGeom>
                    <a:noFill/>
                    <a:ln>
                      <a:noFill/>
                    </a:ln>
                    <a:extLst>
                      <a:ext uri="{53640926-AAD7-44D8-BBD7-CCE9431645EC}">
                        <a14:shadowObscured xmlns:a14="http://schemas.microsoft.com/office/drawing/2010/main"/>
                      </a:ext>
                    </a:extLst>
                  </pic:spPr>
                </pic:pic>
              </a:graphicData>
            </a:graphic>
          </wp:inline>
        </w:drawing>
      </w:r>
    </w:p>
    <w:p w14:paraId="4938D5B5" w14:textId="77777777" w:rsidR="009F6309" w:rsidRPr="009F6309" w:rsidRDefault="009F6309" w:rsidP="00A00CFD">
      <w:pPr>
        <w:pStyle w:val="SingleTxtG"/>
        <w:spacing w:before="240"/>
        <w:rPr>
          <w:lang w:eastAsia="fr-FR"/>
        </w:rPr>
      </w:pPr>
      <w:r w:rsidRPr="009F6309">
        <w:rPr>
          <w:lang w:eastAsia="fr-FR"/>
        </w:rPr>
        <w:t>20.</w:t>
      </w:r>
      <w:r w:rsidRPr="009F6309">
        <w:rPr>
          <w:lang w:eastAsia="fr-FR"/>
        </w:rPr>
        <w:tab/>
        <w:t>Дальнейшие мероприятия ForFITS были проведены в рамках Проекта по обеспечению углеродной нейтральности Отдела по устойчивой энергетике</w:t>
      </w:r>
      <w:r w:rsidRPr="009F6309">
        <w:rPr>
          <w:sz w:val="18"/>
          <w:vertAlign w:val="superscript"/>
          <w:lang w:eastAsia="fr-FR"/>
        </w:rPr>
        <w:footnoteReference w:id="4"/>
      </w:r>
      <w:r w:rsidRPr="009F6309">
        <w:rPr>
          <w:lang w:eastAsia="fr-FR"/>
        </w:rPr>
        <w:t>, в ходе которого состоялся обмен опытом по будущим технологиям, при этом участвующие в проекте заинтересованные стороны поделились потенциалом в плане сокращения выбросов в рамках будущих мер политики.</w:t>
      </w:r>
    </w:p>
    <w:p w14:paraId="246B67A2" w14:textId="5BBB8A01" w:rsidR="009F6309" w:rsidRPr="009F6309" w:rsidRDefault="009F6309" w:rsidP="00483BF9">
      <w:pPr>
        <w:pStyle w:val="H4G"/>
      </w:pPr>
      <w:r w:rsidRPr="009F6309">
        <w:tab/>
        <w:t>h)</w:t>
      </w:r>
      <w:r w:rsidRPr="009F6309">
        <w:tab/>
        <w:t>2015</w:t>
      </w:r>
      <w:r w:rsidR="00935088">
        <w:rPr>
          <w:lang w:val="en-US"/>
        </w:rPr>
        <w:t xml:space="preserve"> </w:t>
      </w:r>
      <w:r w:rsidRPr="009F6309">
        <w:t>год: ОПТОСОЗ, Мангейм</w:t>
      </w:r>
    </w:p>
    <w:p w14:paraId="47737463" w14:textId="29671ADA" w:rsidR="009F6309" w:rsidRPr="009F6309" w:rsidRDefault="009F6309" w:rsidP="00483BF9">
      <w:pPr>
        <w:pStyle w:val="SingleTxtG"/>
        <w:rPr>
          <w:lang w:eastAsia="fr-FR"/>
        </w:rPr>
      </w:pPr>
      <w:r w:rsidRPr="009F6309">
        <w:rPr>
          <w:lang w:eastAsia="fr-FR"/>
        </w:rPr>
        <w:t>21.</w:t>
      </w:r>
      <w:r w:rsidRPr="009F6309">
        <w:rPr>
          <w:lang w:eastAsia="fr-FR"/>
        </w:rPr>
        <w:tab/>
        <w:t>Модель ForFITS использовалась также на уровне метрополитенского района в Мангейме в 2017 году в рамках деятельности ОПТОСОЗ. Анализ сценариев ForFITS показал потенциал снижения выбросов CO</w:t>
      </w:r>
      <w:r w:rsidRPr="009F6309">
        <w:rPr>
          <w:vertAlign w:val="subscript"/>
          <w:lang w:eastAsia="fr-FR"/>
        </w:rPr>
        <w:t>2</w:t>
      </w:r>
      <w:r w:rsidRPr="006C7607">
        <w:rPr>
          <w:lang w:eastAsia="fr-FR"/>
        </w:rPr>
        <w:t xml:space="preserve"> </w:t>
      </w:r>
      <w:r w:rsidRPr="009F6309">
        <w:rPr>
          <w:lang w:eastAsia="fr-FR"/>
        </w:rPr>
        <w:t>на пассажирском транспорте в размере примерно 12</w:t>
      </w:r>
      <w:r w:rsidR="006C7607">
        <w:rPr>
          <w:lang w:val="en-US" w:eastAsia="fr-FR"/>
        </w:rPr>
        <w:t> </w:t>
      </w:r>
      <w:r w:rsidRPr="009F6309">
        <w:rPr>
          <w:lang w:eastAsia="fr-FR"/>
        </w:rPr>
        <w:t>% в период с 2015 по 2040 год, в основном за счет действий по сокращению и переходу, за счет лучшего управления спросом на мобильность и перехода на виды транспорта с более низким содержанием углерода (рис. 8).</w:t>
      </w:r>
    </w:p>
    <w:p w14:paraId="3344DF32" w14:textId="570B5D71" w:rsidR="009F6309" w:rsidRDefault="00DE0651" w:rsidP="00B12AC3">
      <w:pPr>
        <w:pStyle w:val="H23G"/>
        <w:spacing w:after="240"/>
      </w:pPr>
      <w:r>
        <w:lastRenderedPageBreak/>
        <w:tab/>
      </w:r>
      <w:r>
        <w:tab/>
      </w:r>
      <w:r w:rsidR="009F6309" w:rsidRPr="00DE0651">
        <w:rPr>
          <w:b w:val="0"/>
          <w:bCs/>
        </w:rPr>
        <w:t>Рис. 8</w:t>
      </w:r>
      <w:r>
        <w:br/>
      </w:r>
      <w:r w:rsidR="009F6309" w:rsidRPr="009F6309">
        <w:t>Прогнозируемое процентное снижение выбросов СО</w:t>
      </w:r>
      <w:r w:rsidR="009F6309" w:rsidRPr="009F6309">
        <w:rPr>
          <w:vertAlign w:val="subscript"/>
        </w:rPr>
        <w:t>2</w:t>
      </w:r>
      <w:r w:rsidR="009F6309" w:rsidRPr="00DE0651">
        <w:t xml:space="preserve"> </w:t>
      </w:r>
      <w:r w:rsidR="009F6309" w:rsidRPr="009F6309">
        <w:t>«от скважины до колеса»</w:t>
      </w:r>
      <w:r>
        <w:br/>
      </w:r>
      <w:r w:rsidR="009F6309" w:rsidRPr="009F6309">
        <w:t>в Мангейме на транспорте при различных сценариях по сравнению с базовым сценарием, 2015</w:t>
      </w:r>
      <w:r w:rsidRPr="00B76E19">
        <w:t>‒</w:t>
      </w:r>
      <w:r w:rsidR="009F6309" w:rsidRPr="009F6309">
        <w:t>2040 годы</w:t>
      </w:r>
    </w:p>
    <w:p w14:paraId="2AAD1B99" w14:textId="503D2A36" w:rsidR="005B6107" w:rsidRDefault="005B6107" w:rsidP="00812F7B">
      <w:pPr>
        <w:pStyle w:val="SingleTxtG"/>
        <w:rPr>
          <w:lang w:eastAsia="ru-RU"/>
        </w:rPr>
      </w:pPr>
      <w:r>
        <w:rPr>
          <w:noProof/>
          <w:lang w:eastAsia="ru-RU"/>
        </w:rPr>
        <w:drawing>
          <wp:inline distT="0" distB="0" distL="0" distR="0" wp14:anchorId="610BF8B7" wp14:editId="5589309C">
            <wp:extent cx="4742072" cy="3044825"/>
            <wp:effectExtent l="0" t="0" r="1905" b="317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a:extLst>
                        <a:ext uri="{28A0092B-C50C-407E-A947-70E740481C1C}">
                          <a14:useLocalDpi xmlns:a14="http://schemas.microsoft.com/office/drawing/2010/main" val="0"/>
                        </a:ext>
                      </a:extLst>
                    </a:blip>
                    <a:srcRect l="5381" t="2426" r="1199" b="1867"/>
                    <a:stretch/>
                  </pic:blipFill>
                  <pic:spPr bwMode="auto">
                    <a:xfrm>
                      <a:off x="0" y="0"/>
                      <a:ext cx="4743913" cy="3046007"/>
                    </a:xfrm>
                    <a:prstGeom prst="rect">
                      <a:avLst/>
                    </a:prstGeom>
                    <a:noFill/>
                    <a:ln>
                      <a:noFill/>
                    </a:ln>
                    <a:extLst>
                      <a:ext uri="{53640926-AAD7-44D8-BBD7-CCE9431645EC}">
                        <a14:shadowObscured xmlns:a14="http://schemas.microsoft.com/office/drawing/2010/main"/>
                      </a:ext>
                    </a:extLst>
                  </pic:spPr>
                </pic:pic>
              </a:graphicData>
            </a:graphic>
          </wp:inline>
        </w:drawing>
      </w:r>
    </w:p>
    <w:p w14:paraId="4CFFDBE9" w14:textId="54F7A8D9" w:rsidR="009F6309" w:rsidRPr="009F6309" w:rsidRDefault="00B12AC3" w:rsidP="00B12AC3">
      <w:pPr>
        <w:pStyle w:val="H23G"/>
      </w:pPr>
      <w:r>
        <w:tab/>
      </w:r>
      <w:r w:rsidR="009F6309" w:rsidRPr="009F6309">
        <w:t>2.</w:t>
      </w:r>
      <w:r w:rsidR="009F6309" w:rsidRPr="009F6309">
        <w:tab/>
        <w:t>Внешнее использование</w:t>
      </w:r>
    </w:p>
    <w:p w14:paraId="0EA45642" w14:textId="1F8E9DF0" w:rsidR="009F6309" w:rsidRPr="009F6309" w:rsidRDefault="009F6309" w:rsidP="00B12AC3">
      <w:pPr>
        <w:pStyle w:val="SingleTxtG"/>
        <w:rPr>
          <w:lang w:eastAsia="fr-FR"/>
        </w:rPr>
      </w:pPr>
      <w:r w:rsidRPr="009F6309">
        <w:rPr>
          <w:lang w:eastAsia="fr-FR"/>
        </w:rPr>
        <w:t>22.</w:t>
      </w:r>
      <w:r w:rsidRPr="009F6309">
        <w:rPr>
          <w:lang w:eastAsia="fr-FR"/>
        </w:rPr>
        <w:tab/>
        <w:t>ForFITS был разработан и внедрен как общедоступный инструмент, с тем чтобы любая сторона, желающая провести моделирование будущих выбросов CO</w:t>
      </w:r>
      <w:r w:rsidRPr="009F6309">
        <w:rPr>
          <w:vertAlign w:val="subscript"/>
          <w:lang w:eastAsia="fr-FR"/>
        </w:rPr>
        <w:t>2</w:t>
      </w:r>
      <w:r w:rsidR="00B12AC3">
        <w:rPr>
          <w:lang w:eastAsia="fr-FR"/>
        </w:rPr>
        <w:br/>
      </w:r>
      <w:r w:rsidRPr="009F6309">
        <w:rPr>
          <w:lang w:eastAsia="fr-FR"/>
        </w:rPr>
        <w:t>в транспортном секторе, могла это сделать.</w:t>
      </w:r>
    </w:p>
    <w:p w14:paraId="518DE8EF" w14:textId="3D4DC9EB" w:rsidR="009F6309" w:rsidRPr="009F6309" w:rsidRDefault="009F6309" w:rsidP="00B12AC3">
      <w:pPr>
        <w:pStyle w:val="SingleTxtG"/>
        <w:rPr>
          <w:lang w:eastAsia="fr-FR"/>
        </w:rPr>
      </w:pPr>
      <w:r w:rsidRPr="009F6309">
        <w:rPr>
          <w:lang w:eastAsia="fr-FR"/>
        </w:rPr>
        <w:t>23.</w:t>
      </w:r>
      <w:r w:rsidRPr="009F6309">
        <w:rPr>
          <w:lang w:eastAsia="fr-FR"/>
        </w:rPr>
        <w:tab/>
        <w:t>С момента появления ForFITS в 2014 году количество загрузок не подсчитывалось, что могло бы позволить проследить его использование и применение всеми заинтересованными сторонами. Тем не менее с 2019 года перед переходом по ссылке для свободной загрузки ForFITS необходимо стало заполнить вопросник.</w:t>
      </w:r>
    </w:p>
    <w:p w14:paraId="4C2DF330" w14:textId="32BC98CE" w:rsidR="009F6309" w:rsidRPr="009F6309" w:rsidRDefault="009F6309" w:rsidP="00B12AC3">
      <w:pPr>
        <w:pStyle w:val="SingleTxtG"/>
        <w:rPr>
          <w:lang w:eastAsia="fr-FR"/>
        </w:rPr>
      </w:pPr>
      <w:r w:rsidRPr="009F6309">
        <w:rPr>
          <w:lang w:eastAsia="fr-FR"/>
        </w:rPr>
        <w:t>24.</w:t>
      </w:r>
      <w:r w:rsidRPr="009F6309">
        <w:rPr>
          <w:lang w:eastAsia="fr-FR"/>
        </w:rPr>
        <w:tab/>
        <w:t>На данный момент, с 2019 года, вопросник для загрузки ForFITS заполнили более 100 человек/учреждений. Ответы на его основные вопросы показали,</w:t>
      </w:r>
      <w:r w:rsidR="00ED743C">
        <w:rPr>
          <w:lang w:eastAsia="fr-FR"/>
        </w:rPr>
        <w:br/>
      </w:r>
      <w:r w:rsidRPr="009F6309">
        <w:rPr>
          <w:lang w:eastAsia="fr-FR"/>
        </w:rPr>
        <w:t>что наибольшую заинтересованность к этому инструменту проявляют научные круги,</w:t>
      </w:r>
      <w:r w:rsidR="00B12AC3">
        <w:rPr>
          <w:lang w:eastAsia="fr-FR"/>
        </w:rPr>
        <w:br/>
      </w:r>
      <w:r w:rsidRPr="009F6309">
        <w:rPr>
          <w:lang w:eastAsia="fr-FR"/>
        </w:rPr>
        <w:t>за которыми следует частный сектор, что составляет более 70</w:t>
      </w:r>
      <w:r w:rsidR="00B12AC3">
        <w:rPr>
          <w:lang w:val="en-US" w:eastAsia="fr-FR"/>
        </w:rPr>
        <w:t> </w:t>
      </w:r>
      <w:r w:rsidRPr="009F6309">
        <w:rPr>
          <w:lang w:eastAsia="fr-FR"/>
        </w:rPr>
        <w:t>% загрузок</w:t>
      </w:r>
      <w:r w:rsidR="00ED743C">
        <w:rPr>
          <w:lang w:eastAsia="fr-FR"/>
        </w:rPr>
        <w:br/>
      </w:r>
      <w:proofErr w:type="spellStart"/>
      <w:r w:rsidRPr="009F6309">
        <w:rPr>
          <w:lang w:eastAsia="fr-FR"/>
        </w:rPr>
        <w:t>ForFITS</w:t>
      </w:r>
      <w:proofErr w:type="spellEnd"/>
      <w:r w:rsidR="00ED743C">
        <w:rPr>
          <w:lang w:eastAsia="fr-FR"/>
        </w:rPr>
        <w:t xml:space="preserve"> </w:t>
      </w:r>
      <w:r w:rsidRPr="009F6309">
        <w:rPr>
          <w:lang w:eastAsia="fr-FR"/>
        </w:rPr>
        <w:t>(рис. 9).</w:t>
      </w:r>
    </w:p>
    <w:p w14:paraId="19D75487" w14:textId="4D406649" w:rsidR="009F6309" w:rsidRDefault="00B12AC3" w:rsidP="00B12AC3">
      <w:pPr>
        <w:pStyle w:val="H23G"/>
      </w:pPr>
      <w:r>
        <w:lastRenderedPageBreak/>
        <w:tab/>
      </w:r>
      <w:r>
        <w:tab/>
      </w:r>
      <w:r w:rsidR="009F6309" w:rsidRPr="00B12AC3">
        <w:rPr>
          <w:b w:val="0"/>
          <w:bCs/>
        </w:rPr>
        <w:t>Рис. 9</w:t>
      </w:r>
      <w:r>
        <w:br/>
      </w:r>
      <w:r w:rsidR="009F6309" w:rsidRPr="009F6309">
        <w:t>Виды организаций, загружающих ForFITS, 2019–2021 годы</w:t>
      </w:r>
    </w:p>
    <w:p w14:paraId="3AA0D55D" w14:textId="7B734C06" w:rsidR="002106C9" w:rsidRDefault="002106C9" w:rsidP="002106C9">
      <w:pPr>
        <w:pStyle w:val="SingleTxtG"/>
        <w:jc w:val="left"/>
        <w:rPr>
          <w:lang w:eastAsia="ru-RU"/>
        </w:rPr>
      </w:pPr>
      <w:r>
        <w:rPr>
          <w:noProof/>
        </w:rPr>
        <w:drawing>
          <wp:inline distT="0" distB="0" distL="0" distR="0" wp14:anchorId="11388E60" wp14:editId="798092EF">
            <wp:extent cx="5005449" cy="2434442"/>
            <wp:effectExtent l="0" t="0" r="5080" b="4445"/>
            <wp:docPr id="68" name="Диаграмма 68">
              <a:extLst xmlns:a="http://schemas.openxmlformats.org/drawingml/2006/main">
                <a:ext uri="{FF2B5EF4-FFF2-40B4-BE49-F238E27FC236}">
                  <a16:creationId xmlns:a16="http://schemas.microsoft.com/office/drawing/2014/main" id="{1F6F365B-7D6B-4DCC-AEA6-F699280AE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DBFA57" w14:textId="55308AFC" w:rsidR="009F6309" w:rsidRPr="009F6309" w:rsidRDefault="009F6309" w:rsidP="00820D88">
      <w:pPr>
        <w:pStyle w:val="SingleTxtG"/>
        <w:rPr>
          <w:lang w:eastAsia="fr-FR"/>
        </w:rPr>
      </w:pPr>
      <w:r w:rsidRPr="009F6309">
        <w:rPr>
          <w:lang w:eastAsia="fr-FR"/>
        </w:rPr>
        <w:t>25.</w:t>
      </w:r>
      <w:r w:rsidRPr="009F6309">
        <w:rPr>
          <w:lang w:eastAsia="fr-FR"/>
        </w:rPr>
        <w:tab/>
        <w:t xml:space="preserve">Если провести гендерный анализ, то окажется, что среди лиц, загрузивших ForFITS, 60 % составляют мужчины и 40 % </w:t>
      </w:r>
      <w:r w:rsidR="00345E7A" w:rsidRPr="00345E7A">
        <w:rPr>
          <w:lang w:eastAsia="fr-FR"/>
        </w:rPr>
        <w:t>‒‒</w:t>
      </w:r>
      <w:r w:rsidRPr="009F6309">
        <w:rPr>
          <w:lang w:eastAsia="fr-FR"/>
        </w:rPr>
        <w:t xml:space="preserve"> женщины, при этом сам инструмент был загружен по всему миру в более чем 40 различных странах на всех континентах, что свидетельствует о его глобальном характере.</w:t>
      </w:r>
    </w:p>
    <w:p w14:paraId="171FB526" w14:textId="1A7E5476" w:rsidR="009F6309" w:rsidRPr="009F6309" w:rsidRDefault="009F6309" w:rsidP="00820D88">
      <w:pPr>
        <w:pStyle w:val="SingleTxtG"/>
        <w:rPr>
          <w:lang w:eastAsia="fr-FR"/>
        </w:rPr>
      </w:pPr>
      <w:r w:rsidRPr="009F6309">
        <w:rPr>
          <w:lang w:eastAsia="fr-FR"/>
        </w:rPr>
        <w:t>26.</w:t>
      </w:r>
      <w:r w:rsidRPr="009F6309">
        <w:rPr>
          <w:lang w:eastAsia="fr-FR"/>
        </w:rPr>
        <w:tab/>
        <w:t>Секретариату ЕЭК было известно о применении ForFITS внешними сторонами без участия секретариата ЕЭК в тех некоторых случаях, когда к нему обращались за поддержкой.</w:t>
      </w:r>
    </w:p>
    <w:p w14:paraId="3675289B" w14:textId="77777777" w:rsidR="009F6309" w:rsidRPr="009F6309" w:rsidRDefault="009F6309" w:rsidP="00820D88">
      <w:pPr>
        <w:pStyle w:val="SingleTxtG"/>
        <w:rPr>
          <w:lang w:eastAsia="fr-FR"/>
        </w:rPr>
      </w:pPr>
      <w:r w:rsidRPr="009F6309">
        <w:rPr>
          <w:lang w:eastAsia="fr-FR"/>
        </w:rPr>
        <w:t>27.</w:t>
      </w:r>
      <w:r w:rsidRPr="009F6309">
        <w:rPr>
          <w:lang w:eastAsia="fr-FR"/>
        </w:rPr>
        <w:tab/>
        <w:t>Так, в 2014 году в рамках подготовки магистерской диссертации была проведена оценка с использованием ForFITS для города Лиона во Франции. Совсем недавно для проекта в Казахстане, финансируемого ЕЭК, потребовался анализ ForFITS для оценки влияния каршеринга и карпулинга на выбросы CO</w:t>
      </w:r>
      <w:r w:rsidRPr="009F6309">
        <w:rPr>
          <w:vertAlign w:val="subscript"/>
          <w:lang w:eastAsia="fr-FR"/>
        </w:rPr>
        <w:t>2</w:t>
      </w:r>
      <w:r w:rsidRPr="009F6309">
        <w:rPr>
          <w:lang w:eastAsia="fr-FR"/>
        </w:rPr>
        <w:t>.</w:t>
      </w:r>
    </w:p>
    <w:p w14:paraId="47A385D2" w14:textId="77777777" w:rsidR="009F6309" w:rsidRPr="009F6309" w:rsidRDefault="009F6309" w:rsidP="00345E7A">
      <w:pPr>
        <w:pStyle w:val="H1G"/>
      </w:pPr>
      <w:r w:rsidRPr="009F6309">
        <w:tab/>
        <w:t>B.</w:t>
      </w:r>
      <w:r w:rsidRPr="009F6309">
        <w:tab/>
        <w:t>Запросы на финансирование для улучшения обеспечения ресурсами ForFITS</w:t>
      </w:r>
    </w:p>
    <w:p w14:paraId="67519603" w14:textId="77777777" w:rsidR="009F6309" w:rsidRPr="009F6309" w:rsidRDefault="009F6309" w:rsidP="00006595">
      <w:pPr>
        <w:pStyle w:val="SingleTxtG"/>
        <w:rPr>
          <w:lang w:eastAsia="fr-FR"/>
        </w:rPr>
      </w:pPr>
      <w:r w:rsidRPr="009F6309">
        <w:rPr>
          <w:lang w:eastAsia="fr-FR"/>
        </w:rPr>
        <w:t>28.</w:t>
      </w:r>
      <w:r w:rsidRPr="009F6309">
        <w:rPr>
          <w:lang w:eastAsia="fr-FR"/>
        </w:rPr>
        <w:tab/>
        <w:t>Для дальнейшего развития ForFITS (см. главу IV) было сделано несколько запросов на финансирование, как в адрес внешних организаций по линии внебюджетной деятельности, так и в рамках мероприятий регулярного бюджета Организации Объединенных Наций. Для расширения использования ForFITS было изучено несколько потенциальных источников финансирования (таблица 2).</w:t>
      </w:r>
    </w:p>
    <w:p w14:paraId="3FF4F14B" w14:textId="51740F74" w:rsidR="009F6309" w:rsidRPr="009F6309" w:rsidRDefault="00345E7A" w:rsidP="00345E7A">
      <w:pPr>
        <w:pStyle w:val="H23G"/>
        <w:ind w:left="0" w:firstLine="0"/>
      </w:pPr>
      <w:r>
        <w:tab/>
      </w:r>
      <w:r w:rsidR="009F6309" w:rsidRPr="00345E7A">
        <w:rPr>
          <w:b w:val="0"/>
          <w:bCs/>
        </w:rPr>
        <w:t>Таблица 2</w:t>
      </w:r>
      <w:r w:rsidRPr="00345E7A">
        <w:rPr>
          <w:b w:val="0"/>
          <w:bCs/>
        </w:rPr>
        <w:br/>
      </w:r>
      <w:r w:rsidR="009F6309" w:rsidRPr="009F6309">
        <w:t>Запрос средств на мероприятия с использованием ForFITS</w:t>
      </w:r>
    </w:p>
    <w:tbl>
      <w:tblPr>
        <w:tblW w:w="9637" w:type="dxa"/>
        <w:tblLayout w:type="fixed"/>
        <w:tblCellMar>
          <w:left w:w="0" w:type="dxa"/>
          <w:right w:w="0" w:type="dxa"/>
        </w:tblCellMar>
        <w:tblLook w:val="04A0" w:firstRow="1" w:lastRow="0" w:firstColumn="1" w:lastColumn="0" w:noHBand="0" w:noVBand="1"/>
      </w:tblPr>
      <w:tblGrid>
        <w:gridCol w:w="1276"/>
        <w:gridCol w:w="1843"/>
        <w:gridCol w:w="2355"/>
        <w:gridCol w:w="1047"/>
        <w:gridCol w:w="1794"/>
        <w:gridCol w:w="1322"/>
      </w:tblGrid>
      <w:tr w:rsidR="00BC4B94" w:rsidRPr="00BC4B94" w14:paraId="57FE1D8F" w14:textId="77777777" w:rsidTr="00BC4B94">
        <w:trPr>
          <w:tblHeader/>
        </w:trPr>
        <w:tc>
          <w:tcPr>
            <w:tcW w:w="1276" w:type="dxa"/>
            <w:tcBorders>
              <w:top w:val="single" w:sz="4" w:space="0" w:color="auto"/>
              <w:bottom w:val="single" w:sz="12" w:space="0" w:color="auto"/>
            </w:tcBorders>
            <w:shd w:val="clear" w:color="auto" w:fill="auto"/>
            <w:noWrap/>
            <w:vAlign w:val="bottom"/>
            <w:hideMark/>
          </w:tcPr>
          <w:p w14:paraId="32D99BEB" w14:textId="77777777" w:rsidR="009F6309" w:rsidRPr="00BC4B94" w:rsidRDefault="009F6309" w:rsidP="00BC4B94">
            <w:pPr>
              <w:spacing w:before="80" w:after="80" w:line="200" w:lineRule="exact"/>
              <w:ind w:left="28"/>
              <w:rPr>
                <w:rFonts w:cs="Times New Roman"/>
                <w:i/>
                <w:sz w:val="16"/>
                <w:lang w:val="en-GB" w:eastAsia="fr-FR"/>
              </w:rPr>
            </w:pPr>
            <w:r w:rsidRPr="00BC4B94">
              <w:rPr>
                <w:rFonts w:cs="Times New Roman"/>
                <w:i/>
                <w:sz w:val="16"/>
                <w:lang w:eastAsia="fr-FR"/>
              </w:rPr>
              <w:t xml:space="preserve">Вид </w:t>
            </w:r>
            <w:r w:rsidRPr="00790068">
              <w:rPr>
                <w:rFonts w:cs="Times New Roman"/>
                <w:i/>
                <w:spacing w:val="-2"/>
                <w:sz w:val="16"/>
                <w:lang w:eastAsia="fr-FR"/>
              </w:rPr>
              <w:t>финансирования</w:t>
            </w:r>
          </w:p>
        </w:tc>
        <w:tc>
          <w:tcPr>
            <w:tcW w:w="1843" w:type="dxa"/>
            <w:tcBorders>
              <w:top w:val="single" w:sz="4" w:space="0" w:color="auto"/>
              <w:bottom w:val="single" w:sz="12" w:space="0" w:color="auto"/>
            </w:tcBorders>
            <w:shd w:val="clear" w:color="auto" w:fill="auto"/>
            <w:noWrap/>
            <w:vAlign w:val="bottom"/>
            <w:hideMark/>
          </w:tcPr>
          <w:p w14:paraId="613F5FC2" w14:textId="0055D037" w:rsidR="009F6309" w:rsidRPr="00BC4B94" w:rsidRDefault="009F6309" w:rsidP="00BC4B94">
            <w:pPr>
              <w:spacing w:before="80" w:after="80" w:line="200" w:lineRule="exact"/>
              <w:ind w:left="28"/>
              <w:rPr>
                <w:rFonts w:cs="Times New Roman"/>
                <w:i/>
                <w:sz w:val="16"/>
                <w:lang w:val="en-GB" w:eastAsia="fr-FR"/>
              </w:rPr>
            </w:pPr>
            <w:r w:rsidRPr="00BC4B94">
              <w:rPr>
                <w:rFonts w:cs="Times New Roman"/>
                <w:i/>
                <w:sz w:val="16"/>
                <w:lang w:eastAsia="fr-FR"/>
              </w:rPr>
              <w:t>Финансирующее</w:t>
            </w:r>
            <w:r w:rsidR="00BC4B94">
              <w:rPr>
                <w:rFonts w:cs="Times New Roman"/>
                <w:i/>
                <w:sz w:val="16"/>
                <w:lang w:eastAsia="fr-FR"/>
              </w:rPr>
              <w:br/>
            </w:r>
            <w:r w:rsidRPr="00BC4B94">
              <w:rPr>
                <w:rFonts w:cs="Times New Roman"/>
                <w:i/>
                <w:sz w:val="16"/>
                <w:lang w:eastAsia="fr-FR"/>
              </w:rPr>
              <w:t>учреждение</w:t>
            </w:r>
          </w:p>
        </w:tc>
        <w:tc>
          <w:tcPr>
            <w:tcW w:w="2355" w:type="dxa"/>
            <w:tcBorders>
              <w:top w:val="single" w:sz="4" w:space="0" w:color="auto"/>
              <w:bottom w:val="single" w:sz="12" w:space="0" w:color="auto"/>
            </w:tcBorders>
            <w:shd w:val="clear" w:color="auto" w:fill="auto"/>
            <w:noWrap/>
            <w:vAlign w:val="bottom"/>
            <w:hideMark/>
          </w:tcPr>
          <w:p w14:paraId="57498A10" w14:textId="77777777" w:rsidR="009F6309" w:rsidRPr="00BC4B94" w:rsidRDefault="009F6309" w:rsidP="00BC4B94">
            <w:pPr>
              <w:spacing w:before="80" w:after="80" w:line="200" w:lineRule="exact"/>
              <w:ind w:left="28"/>
              <w:rPr>
                <w:rFonts w:cs="Times New Roman"/>
                <w:i/>
                <w:sz w:val="16"/>
                <w:lang w:val="en-GB" w:eastAsia="fr-FR"/>
              </w:rPr>
            </w:pPr>
            <w:r w:rsidRPr="00BC4B94">
              <w:rPr>
                <w:rFonts w:cs="Times New Roman"/>
                <w:i/>
                <w:sz w:val="16"/>
                <w:lang w:eastAsia="fr-FR"/>
              </w:rPr>
              <w:t>Вид деятельности</w:t>
            </w:r>
          </w:p>
        </w:tc>
        <w:tc>
          <w:tcPr>
            <w:tcW w:w="1047" w:type="dxa"/>
            <w:tcBorders>
              <w:top w:val="single" w:sz="4" w:space="0" w:color="auto"/>
              <w:bottom w:val="single" w:sz="12" w:space="0" w:color="auto"/>
            </w:tcBorders>
            <w:shd w:val="clear" w:color="auto" w:fill="auto"/>
            <w:noWrap/>
            <w:vAlign w:val="bottom"/>
            <w:hideMark/>
          </w:tcPr>
          <w:p w14:paraId="3B4279EE" w14:textId="77777777" w:rsidR="009F6309" w:rsidRPr="00BC4B94" w:rsidRDefault="009F6309" w:rsidP="00BC4B94">
            <w:pPr>
              <w:spacing w:before="80" w:after="80" w:line="200" w:lineRule="exact"/>
              <w:ind w:left="28"/>
              <w:rPr>
                <w:rFonts w:cs="Times New Roman"/>
                <w:i/>
                <w:sz w:val="16"/>
                <w:lang w:val="en-GB" w:eastAsia="fr-FR"/>
              </w:rPr>
            </w:pPr>
            <w:r w:rsidRPr="00BC4B94">
              <w:rPr>
                <w:rFonts w:cs="Times New Roman"/>
                <w:i/>
                <w:sz w:val="16"/>
                <w:lang w:eastAsia="fr-FR"/>
              </w:rPr>
              <w:t>Дата запроса</w:t>
            </w:r>
          </w:p>
        </w:tc>
        <w:tc>
          <w:tcPr>
            <w:tcW w:w="1794" w:type="dxa"/>
            <w:tcBorders>
              <w:top w:val="single" w:sz="4" w:space="0" w:color="auto"/>
              <w:bottom w:val="single" w:sz="12" w:space="0" w:color="auto"/>
            </w:tcBorders>
            <w:shd w:val="clear" w:color="auto" w:fill="auto"/>
            <w:noWrap/>
            <w:vAlign w:val="bottom"/>
            <w:hideMark/>
          </w:tcPr>
          <w:p w14:paraId="004C6B71" w14:textId="77777777" w:rsidR="009F6309" w:rsidRPr="00BC4B94" w:rsidRDefault="009F6309" w:rsidP="00BC4B94">
            <w:pPr>
              <w:spacing w:before="80" w:after="80" w:line="200" w:lineRule="exact"/>
              <w:ind w:left="28"/>
              <w:rPr>
                <w:rFonts w:cs="Times New Roman"/>
                <w:i/>
                <w:sz w:val="16"/>
                <w:lang w:val="en-GB" w:eastAsia="fr-FR"/>
              </w:rPr>
            </w:pPr>
            <w:r w:rsidRPr="00BC4B94">
              <w:rPr>
                <w:rFonts w:cs="Times New Roman"/>
                <w:i/>
                <w:sz w:val="16"/>
                <w:lang w:eastAsia="fr-FR"/>
              </w:rPr>
              <w:t>Сумма</w:t>
            </w:r>
          </w:p>
        </w:tc>
        <w:tc>
          <w:tcPr>
            <w:tcW w:w="1322" w:type="dxa"/>
            <w:tcBorders>
              <w:top w:val="single" w:sz="4" w:space="0" w:color="auto"/>
              <w:bottom w:val="single" w:sz="12" w:space="0" w:color="auto"/>
            </w:tcBorders>
            <w:shd w:val="clear" w:color="auto" w:fill="auto"/>
            <w:noWrap/>
            <w:vAlign w:val="bottom"/>
            <w:hideMark/>
          </w:tcPr>
          <w:p w14:paraId="0EC28893" w14:textId="77777777" w:rsidR="009F6309" w:rsidRPr="00BC4B94" w:rsidRDefault="009F6309" w:rsidP="00BC4B94">
            <w:pPr>
              <w:spacing w:before="80" w:after="80" w:line="200" w:lineRule="exact"/>
              <w:ind w:left="28"/>
              <w:rPr>
                <w:rFonts w:cs="Times New Roman"/>
                <w:i/>
                <w:sz w:val="16"/>
                <w:lang w:val="en-GB" w:eastAsia="fr-FR"/>
              </w:rPr>
            </w:pPr>
            <w:r w:rsidRPr="00BC4B94">
              <w:rPr>
                <w:rFonts w:cs="Times New Roman"/>
                <w:i/>
                <w:sz w:val="16"/>
                <w:lang w:eastAsia="fr-FR"/>
              </w:rPr>
              <w:t>Результат</w:t>
            </w:r>
          </w:p>
        </w:tc>
      </w:tr>
      <w:tr w:rsidR="00BC4B94" w:rsidRPr="00BC4B94" w14:paraId="12A92F69" w14:textId="77777777" w:rsidTr="00BC4B94">
        <w:trPr>
          <w:trHeight w:hRule="exact" w:val="113"/>
          <w:tblHeader/>
        </w:trPr>
        <w:tc>
          <w:tcPr>
            <w:tcW w:w="1276" w:type="dxa"/>
            <w:tcBorders>
              <w:top w:val="single" w:sz="12" w:space="0" w:color="auto"/>
            </w:tcBorders>
            <w:shd w:val="clear" w:color="auto" w:fill="auto"/>
            <w:noWrap/>
          </w:tcPr>
          <w:p w14:paraId="550F56F3" w14:textId="77777777" w:rsidR="00BC4B94" w:rsidRPr="00BC4B94" w:rsidRDefault="00BC4B94" w:rsidP="00BC4B94">
            <w:pPr>
              <w:spacing w:before="40" w:after="120"/>
              <w:ind w:right="113"/>
              <w:rPr>
                <w:rFonts w:cs="Times New Roman"/>
                <w:lang w:eastAsia="fr-FR"/>
              </w:rPr>
            </w:pPr>
          </w:p>
        </w:tc>
        <w:tc>
          <w:tcPr>
            <w:tcW w:w="1843" w:type="dxa"/>
            <w:tcBorders>
              <w:top w:val="single" w:sz="12" w:space="0" w:color="auto"/>
            </w:tcBorders>
            <w:shd w:val="clear" w:color="auto" w:fill="auto"/>
            <w:noWrap/>
          </w:tcPr>
          <w:p w14:paraId="48878F3B" w14:textId="77777777" w:rsidR="00BC4B94" w:rsidRPr="00BC4B94" w:rsidRDefault="00BC4B94" w:rsidP="00BC4B94">
            <w:pPr>
              <w:spacing w:before="40" w:after="120"/>
              <w:ind w:right="113"/>
              <w:rPr>
                <w:rFonts w:cs="Times New Roman"/>
                <w:lang w:eastAsia="fr-FR"/>
              </w:rPr>
            </w:pPr>
          </w:p>
        </w:tc>
        <w:tc>
          <w:tcPr>
            <w:tcW w:w="2355" w:type="dxa"/>
            <w:tcBorders>
              <w:top w:val="single" w:sz="12" w:space="0" w:color="auto"/>
            </w:tcBorders>
            <w:shd w:val="clear" w:color="auto" w:fill="auto"/>
            <w:noWrap/>
          </w:tcPr>
          <w:p w14:paraId="138E93F1" w14:textId="77777777" w:rsidR="00BC4B94" w:rsidRPr="00BC4B94" w:rsidRDefault="00BC4B94" w:rsidP="00BC4B94">
            <w:pPr>
              <w:spacing w:before="40" w:after="120"/>
              <w:ind w:right="113"/>
              <w:rPr>
                <w:rFonts w:cs="Times New Roman"/>
                <w:lang w:eastAsia="fr-FR"/>
              </w:rPr>
            </w:pPr>
          </w:p>
        </w:tc>
        <w:tc>
          <w:tcPr>
            <w:tcW w:w="1047" w:type="dxa"/>
            <w:tcBorders>
              <w:top w:val="single" w:sz="12" w:space="0" w:color="auto"/>
            </w:tcBorders>
            <w:shd w:val="clear" w:color="auto" w:fill="auto"/>
            <w:noWrap/>
          </w:tcPr>
          <w:p w14:paraId="5FCE3F4B" w14:textId="77777777" w:rsidR="00BC4B94" w:rsidRPr="00BC4B94" w:rsidRDefault="00BC4B94" w:rsidP="00BC4B94">
            <w:pPr>
              <w:spacing w:before="40" w:after="120"/>
              <w:ind w:right="113"/>
              <w:rPr>
                <w:rFonts w:cs="Times New Roman"/>
                <w:lang w:eastAsia="fr-FR"/>
              </w:rPr>
            </w:pPr>
          </w:p>
        </w:tc>
        <w:tc>
          <w:tcPr>
            <w:tcW w:w="1794" w:type="dxa"/>
            <w:tcBorders>
              <w:top w:val="single" w:sz="12" w:space="0" w:color="auto"/>
            </w:tcBorders>
            <w:shd w:val="clear" w:color="auto" w:fill="auto"/>
            <w:noWrap/>
          </w:tcPr>
          <w:p w14:paraId="065F09AD" w14:textId="77777777" w:rsidR="00BC4B94" w:rsidRPr="00BC4B94" w:rsidRDefault="00BC4B94" w:rsidP="00BC4B94">
            <w:pPr>
              <w:spacing w:before="40" w:after="120"/>
              <w:ind w:right="113"/>
              <w:rPr>
                <w:rFonts w:cs="Times New Roman"/>
                <w:lang w:eastAsia="fr-FR"/>
              </w:rPr>
            </w:pPr>
          </w:p>
        </w:tc>
        <w:tc>
          <w:tcPr>
            <w:tcW w:w="1322" w:type="dxa"/>
            <w:tcBorders>
              <w:top w:val="single" w:sz="12" w:space="0" w:color="auto"/>
            </w:tcBorders>
            <w:shd w:val="clear" w:color="auto" w:fill="auto"/>
            <w:noWrap/>
          </w:tcPr>
          <w:p w14:paraId="0702D4C5" w14:textId="77777777" w:rsidR="00BC4B94" w:rsidRPr="00BC4B94" w:rsidRDefault="00BC4B94" w:rsidP="00BC4B94">
            <w:pPr>
              <w:spacing w:before="40" w:after="120"/>
              <w:ind w:right="113"/>
              <w:rPr>
                <w:rFonts w:cs="Times New Roman"/>
                <w:lang w:eastAsia="fr-FR"/>
              </w:rPr>
            </w:pPr>
          </w:p>
        </w:tc>
      </w:tr>
      <w:tr w:rsidR="00BC4B94" w:rsidRPr="00BC4B94" w14:paraId="104343FC" w14:textId="77777777" w:rsidTr="00BC4B94">
        <w:tc>
          <w:tcPr>
            <w:tcW w:w="1276" w:type="dxa"/>
            <w:shd w:val="clear" w:color="auto" w:fill="auto"/>
            <w:noWrap/>
            <w:hideMark/>
          </w:tcPr>
          <w:p w14:paraId="4784C653"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Внешнее</w:t>
            </w:r>
          </w:p>
        </w:tc>
        <w:tc>
          <w:tcPr>
            <w:tcW w:w="1843" w:type="dxa"/>
            <w:shd w:val="clear" w:color="auto" w:fill="auto"/>
            <w:noWrap/>
            <w:hideMark/>
          </w:tcPr>
          <w:p w14:paraId="4BB949C0" w14:textId="77777777" w:rsidR="009F6309" w:rsidRPr="00BC4B94" w:rsidRDefault="009F6309" w:rsidP="00BC4B94">
            <w:pPr>
              <w:spacing w:before="40" w:after="120"/>
              <w:ind w:right="113"/>
              <w:rPr>
                <w:rFonts w:cs="Times New Roman"/>
                <w:sz w:val="18"/>
                <w:szCs w:val="18"/>
                <w:lang w:eastAsia="fr-FR"/>
              </w:rPr>
            </w:pPr>
            <w:r w:rsidRPr="00BC4B94">
              <w:rPr>
                <w:rFonts w:cs="Times New Roman"/>
                <w:sz w:val="18"/>
                <w:szCs w:val="18"/>
                <w:lang w:eastAsia="fr-FR"/>
              </w:rPr>
              <w:t>Министерство охраны окружающей среды, Канада</w:t>
            </w:r>
          </w:p>
        </w:tc>
        <w:tc>
          <w:tcPr>
            <w:tcW w:w="2355" w:type="dxa"/>
            <w:shd w:val="clear" w:color="auto" w:fill="auto"/>
            <w:noWrap/>
            <w:hideMark/>
          </w:tcPr>
          <w:p w14:paraId="1E4F1E4C" w14:textId="77777777" w:rsidR="009F6309" w:rsidRPr="00BC4B94" w:rsidRDefault="009F6309" w:rsidP="00BC4B94">
            <w:pPr>
              <w:spacing w:before="40" w:after="120"/>
              <w:ind w:right="113"/>
              <w:rPr>
                <w:rFonts w:cs="Times New Roman"/>
                <w:sz w:val="18"/>
                <w:szCs w:val="18"/>
                <w:lang w:eastAsia="fr-FR"/>
              </w:rPr>
            </w:pPr>
            <w:r w:rsidRPr="00BC4B94">
              <w:rPr>
                <w:rFonts w:cs="Times New Roman"/>
                <w:sz w:val="18"/>
                <w:szCs w:val="18"/>
                <w:lang w:eastAsia="fr-FR"/>
              </w:rPr>
              <w:t>Технико-экономическое обоснование включения ВПТ в ForFITS</w:t>
            </w:r>
          </w:p>
        </w:tc>
        <w:tc>
          <w:tcPr>
            <w:tcW w:w="1047" w:type="dxa"/>
            <w:shd w:val="clear" w:color="auto" w:fill="auto"/>
            <w:noWrap/>
            <w:hideMark/>
          </w:tcPr>
          <w:p w14:paraId="5C4A1164"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Ноябрь 2014 года</w:t>
            </w:r>
          </w:p>
        </w:tc>
        <w:tc>
          <w:tcPr>
            <w:tcW w:w="1794" w:type="dxa"/>
            <w:shd w:val="clear" w:color="auto" w:fill="auto"/>
            <w:noWrap/>
            <w:hideMark/>
          </w:tcPr>
          <w:p w14:paraId="208A039E" w14:textId="77777777" w:rsidR="009F6309" w:rsidRPr="00BC4B94" w:rsidRDefault="009F6309" w:rsidP="00BC4B94">
            <w:pPr>
              <w:spacing w:before="40" w:after="120"/>
              <w:ind w:right="57"/>
              <w:rPr>
                <w:rFonts w:cs="Times New Roman"/>
                <w:spacing w:val="-4"/>
                <w:sz w:val="18"/>
                <w:szCs w:val="18"/>
                <w:lang w:val="en-GB" w:eastAsia="fr-FR"/>
              </w:rPr>
            </w:pPr>
            <w:r w:rsidRPr="00BC4B94">
              <w:rPr>
                <w:rFonts w:cs="Times New Roman"/>
                <w:spacing w:val="-4"/>
                <w:sz w:val="18"/>
                <w:szCs w:val="18"/>
                <w:lang w:eastAsia="fr-FR"/>
              </w:rPr>
              <w:t>90 000 канадских долл.</w:t>
            </w:r>
          </w:p>
        </w:tc>
        <w:tc>
          <w:tcPr>
            <w:tcW w:w="1322" w:type="dxa"/>
            <w:shd w:val="clear" w:color="auto" w:fill="auto"/>
            <w:noWrap/>
            <w:hideMark/>
          </w:tcPr>
          <w:p w14:paraId="69B99984" w14:textId="77777777" w:rsidR="009F6309" w:rsidRPr="00BC4B94" w:rsidRDefault="009F6309" w:rsidP="00BC4B94">
            <w:pPr>
              <w:spacing w:before="40" w:after="120"/>
              <w:rPr>
                <w:rFonts w:cs="Times New Roman"/>
                <w:sz w:val="18"/>
                <w:szCs w:val="18"/>
                <w:lang w:val="en-GB" w:eastAsia="fr-FR"/>
              </w:rPr>
            </w:pPr>
            <w:r w:rsidRPr="00BC4B94">
              <w:rPr>
                <w:rFonts w:cs="Times New Roman"/>
                <w:sz w:val="18"/>
                <w:szCs w:val="18"/>
                <w:lang w:eastAsia="fr-FR"/>
              </w:rPr>
              <w:t>Доклад представлен</w:t>
            </w:r>
          </w:p>
        </w:tc>
      </w:tr>
      <w:tr w:rsidR="00BC4B94" w:rsidRPr="00BC4B94" w14:paraId="77440AE4" w14:textId="77777777" w:rsidTr="00BC4B94">
        <w:tc>
          <w:tcPr>
            <w:tcW w:w="1276" w:type="dxa"/>
            <w:shd w:val="clear" w:color="auto" w:fill="auto"/>
            <w:noWrap/>
            <w:hideMark/>
          </w:tcPr>
          <w:p w14:paraId="7F93C4A7"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Внутреннее</w:t>
            </w:r>
          </w:p>
        </w:tc>
        <w:tc>
          <w:tcPr>
            <w:tcW w:w="1843" w:type="dxa"/>
            <w:shd w:val="clear" w:color="auto" w:fill="auto"/>
            <w:noWrap/>
            <w:hideMark/>
          </w:tcPr>
          <w:p w14:paraId="62EC3E04" w14:textId="48E2921A" w:rsidR="009F6309" w:rsidRPr="00BC4B94" w:rsidRDefault="009F6309" w:rsidP="00BC4B94">
            <w:pPr>
              <w:spacing w:before="40" w:after="120"/>
              <w:ind w:right="113"/>
              <w:rPr>
                <w:rFonts w:cs="Times New Roman"/>
                <w:sz w:val="18"/>
                <w:szCs w:val="18"/>
                <w:lang w:eastAsia="fr-FR"/>
              </w:rPr>
            </w:pPr>
            <w:r w:rsidRPr="00BC4B94">
              <w:rPr>
                <w:rFonts w:cs="Times New Roman"/>
                <w:sz w:val="18"/>
                <w:szCs w:val="18"/>
                <w:lang w:eastAsia="fr-FR"/>
              </w:rPr>
              <w:t>Отдел по окружающей</w:t>
            </w:r>
            <w:r w:rsidR="00BC4B94">
              <w:rPr>
                <w:rFonts w:cs="Times New Roman"/>
                <w:sz w:val="18"/>
                <w:szCs w:val="18"/>
                <w:lang w:eastAsia="fr-FR"/>
              </w:rPr>
              <w:br/>
            </w:r>
            <w:r w:rsidRPr="00BC4B94">
              <w:rPr>
                <w:rFonts w:cs="Times New Roman"/>
                <w:sz w:val="18"/>
                <w:szCs w:val="18"/>
                <w:lang w:eastAsia="fr-FR"/>
              </w:rPr>
              <w:t>среде ЕЭК</w:t>
            </w:r>
          </w:p>
        </w:tc>
        <w:tc>
          <w:tcPr>
            <w:tcW w:w="2355" w:type="dxa"/>
            <w:shd w:val="clear" w:color="auto" w:fill="auto"/>
            <w:noWrap/>
            <w:hideMark/>
          </w:tcPr>
          <w:p w14:paraId="1C140954" w14:textId="799016A8" w:rsidR="009F6309" w:rsidRPr="00BC4B94" w:rsidRDefault="009F6309" w:rsidP="00BC4B94">
            <w:pPr>
              <w:spacing w:before="40" w:after="120"/>
              <w:ind w:right="113"/>
              <w:rPr>
                <w:rFonts w:cs="Times New Roman"/>
                <w:sz w:val="18"/>
                <w:szCs w:val="18"/>
                <w:lang w:eastAsia="fr-FR"/>
              </w:rPr>
            </w:pPr>
            <w:r w:rsidRPr="00BC4B94">
              <w:rPr>
                <w:rFonts w:cs="Times New Roman"/>
                <w:sz w:val="18"/>
                <w:szCs w:val="18"/>
                <w:lang w:eastAsia="fr-FR"/>
              </w:rPr>
              <w:t>Сбор данных для обзора результативности экологической</w:t>
            </w:r>
            <w:r w:rsidR="00BC4B94">
              <w:rPr>
                <w:rFonts w:cs="Times New Roman"/>
                <w:sz w:val="18"/>
                <w:szCs w:val="18"/>
                <w:lang w:eastAsia="fr-FR"/>
              </w:rPr>
              <w:t xml:space="preserve"> </w:t>
            </w:r>
            <w:r w:rsidRPr="00BC4B94">
              <w:rPr>
                <w:rFonts w:cs="Times New Roman"/>
                <w:sz w:val="18"/>
                <w:szCs w:val="18"/>
                <w:lang w:eastAsia="fr-FR"/>
              </w:rPr>
              <w:t>деятельности в Таджикистане</w:t>
            </w:r>
          </w:p>
        </w:tc>
        <w:tc>
          <w:tcPr>
            <w:tcW w:w="1047" w:type="dxa"/>
            <w:shd w:val="clear" w:color="auto" w:fill="auto"/>
            <w:noWrap/>
            <w:hideMark/>
          </w:tcPr>
          <w:p w14:paraId="47B6A83E" w14:textId="73C07BC6"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Июнь</w:t>
            </w:r>
            <w:r w:rsidR="00BC4B94">
              <w:rPr>
                <w:rFonts w:cs="Times New Roman"/>
                <w:sz w:val="18"/>
                <w:szCs w:val="18"/>
                <w:lang w:eastAsia="fr-FR"/>
              </w:rPr>
              <w:br/>
            </w:r>
            <w:r w:rsidRPr="00BC4B94">
              <w:rPr>
                <w:rFonts w:cs="Times New Roman"/>
                <w:sz w:val="18"/>
                <w:szCs w:val="18"/>
                <w:lang w:eastAsia="fr-FR"/>
              </w:rPr>
              <w:t>2015 года</w:t>
            </w:r>
          </w:p>
        </w:tc>
        <w:tc>
          <w:tcPr>
            <w:tcW w:w="1794" w:type="dxa"/>
            <w:shd w:val="clear" w:color="auto" w:fill="auto"/>
            <w:noWrap/>
            <w:hideMark/>
          </w:tcPr>
          <w:p w14:paraId="45612C5D"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2 500 долл. США</w:t>
            </w:r>
          </w:p>
        </w:tc>
        <w:tc>
          <w:tcPr>
            <w:tcW w:w="1322" w:type="dxa"/>
            <w:shd w:val="clear" w:color="auto" w:fill="auto"/>
            <w:noWrap/>
            <w:hideMark/>
          </w:tcPr>
          <w:p w14:paraId="3BEFBD75" w14:textId="77777777" w:rsidR="009F6309" w:rsidRPr="00BC4B94" w:rsidRDefault="009F6309" w:rsidP="00BC4B94">
            <w:pPr>
              <w:spacing w:before="40" w:after="120"/>
              <w:rPr>
                <w:rFonts w:cs="Times New Roman"/>
                <w:sz w:val="18"/>
                <w:szCs w:val="18"/>
                <w:lang w:val="en-GB" w:eastAsia="fr-FR"/>
              </w:rPr>
            </w:pPr>
            <w:r w:rsidRPr="00BC4B94">
              <w:rPr>
                <w:rFonts w:cs="Times New Roman"/>
                <w:sz w:val="18"/>
                <w:szCs w:val="18"/>
                <w:lang w:eastAsia="fr-FR"/>
              </w:rPr>
              <w:t>Средства предоставлены</w:t>
            </w:r>
          </w:p>
        </w:tc>
      </w:tr>
      <w:tr w:rsidR="00BC4B94" w:rsidRPr="00BC4B94" w14:paraId="23A73617" w14:textId="77777777" w:rsidTr="00BC4B94">
        <w:tc>
          <w:tcPr>
            <w:tcW w:w="1276" w:type="dxa"/>
            <w:shd w:val="clear" w:color="auto" w:fill="auto"/>
            <w:noWrap/>
            <w:hideMark/>
          </w:tcPr>
          <w:p w14:paraId="0862C16C"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Внутреннее</w:t>
            </w:r>
          </w:p>
        </w:tc>
        <w:tc>
          <w:tcPr>
            <w:tcW w:w="1843" w:type="dxa"/>
            <w:shd w:val="clear" w:color="auto" w:fill="auto"/>
            <w:noWrap/>
            <w:hideMark/>
          </w:tcPr>
          <w:p w14:paraId="4FA2F19F" w14:textId="5095BD70" w:rsidR="009F6309" w:rsidRPr="00BC4B94" w:rsidRDefault="009F6309" w:rsidP="00BC4B94">
            <w:pPr>
              <w:spacing w:before="40" w:after="120"/>
              <w:ind w:right="113"/>
              <w:rPr>
                <w:rFonts w:cs="Times New Roman"/>
                <w:sz w:val="18"/>
                <w:szCs w:val="18"/>
                <w:lang w:eastAsia="fr-FR"/>
              </w:rPr>
            </w:pPr>
            <w:r w:rsidRPr="00BC4B94">
              <w:rPr>
                <w:rFonts w:cs="Times New Roman"/>
                <w:sz w:val="18"/>
                <w:szCs w:val="18"/>
                <w:lang w:eastAsia="fr-FR"/>
              </w:rPr>
              <w:t>Отдел по окружающей</w:t>
            </w:r>
            <w:r w:rsidR="00BC4B94">
              <w:rPr>
                <w:rFonts w:cs="Times New Roman"/>
                <w:sz w:val="18"/>
                <w:szCs w:val="18"/>
                <w:lang w:eastAsia="fr-FR"/>
              </w:rPr>
              <w:br/>
            </w:r>
            <w:r w:rsidRPr="00BC4B94">
              <w:rPr>
                <w:rFonts w:cs="Times New Roman"/>
                <w:sz w:val="18"/>
                <w:szCs w:val="18"/>
                <w:lang w:eastAsia="fr-FR"/>
              </w:rPr>
              <w:t>среде ЕЭК</w:t>
            </w:r>
          </w:p>
        </w:tc>
        <w:tc>
          <w:tcPr>
            <w:tcW w:w="2355" w:type="dxa"/>
            <w:shd w:val="clear" w:color="auto" w:fill="auto"/>
            <w:noWrap/>
            <w:hideMark/>
          </w:tcPr>
          <w:p w14:paraId="391C531A" w14:textId="77777777" w:rsidR="009F6309" w:rsidRPr="00BC4B94" w:rsidRDefault="009F6309" w:rsidP="00BC4B94">
            <w:pPr>
              <w:spacing w:before="40" w:after="120"/>
              <w:ind w:right="113"/>
              <w:rPr>
                <w:rFonts w:cs="Times New Roman"/>
                <w:sz w:val="18"/>
                <w:szCs w:val="18"/>
                <w:lang w:eastAsia="fr-FR"/>
              </w:rPr>
            </w:pPr>
            <w:r w:rsidRPr="00BC4B94">
              <w:rPr>
                <w:rFonts w:cs="Times New Roman"/>
                <w:sz w:val="18"/>
                <w:szCs w:val="18"/>
                <w:lang w:eastAsia="fr-FR"/>
              </w:rPr>
              <w:t xml:space="preserve">Сбор данных для обзора результативности </w:t>
            </w:r>
            <w:r w:rsidRPr="00BC4B94">
              <w:rPr>
                <w:rFonts w:cs="Times New Roman"/>
                <w:sz w:val="18"/>
                <w:szCs w:val="18"/>
                <w:lang w:eastAsia="fr-FR"/>
              </w:rPr>
              <w:lastRenderedPageBreak/>
              <w:t>экологической деятельности в Беларуси</w:t>
            </w:r>
          </w:p>
        </w:tc>
        <w:tc>
          <w:tcPr>
            <w:tcW w:w="1047" w:type="dxa"/>
            <w:shd w:val="clear" w:color="auto" w:fill="auto"/>
            <w:noWrap/>
            <w:hideMark/>
          </w:tcPr>
          <w:p w14:paraId="0EACED55" w14:textId="0DC57EA9"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lastRenderedPageBreak/>
              <w:t>Июнь</w:t>
            </w:r>
            <w:r w:rsidR="00BC4B94">
              <w:rPr>
                <w:rFonts w:cs="Times New Roman"/>
                <w:sz w:val="18"/>
                <w:szCs w:val="18"/>
                <w:lang w:eastAsia="fr-FR"/>
              </w:rPr>
              <w:br/>
            </w:r>
            <w:r w:rsidRPr="00BC4B94">
              <w:rPr>
                <w:rFonts w:cs="Times New Roman"/>
                <w:sz w:val="18"/>
                <w:szCs w:val="18"/>
                <w:lang w:eastAsia="fr-FR"/>
              </w:rPr>
              <w:t>2015 года</w:t>
            </w:r>
          </w:p>
        </w:tc>
        <w:tc>
          <w:tcPr>
            <w:tcW w:w="1794" w:type="dxa"/>
            <w:shd w:val="clear" w:color="auto" w:fill="auto"/>
            <w:noWrap/>
            <w:hideMark/>
          </w:tcPr>
          <w:p w14:paraId="1B19840A"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6 700 долл. США</w:t>
            </w:r>
          </w:p>
        </w:tc>
        <w:tc>
          <w:tcPr>
            <w:tcW w:w="1322" w:type="dxa"/>
            <w:shd w:val="clear" w:color="auto" w:fill="auto"/>
            <w:noWrap/>
            <w:hideMark/>
          </w:tcPr>
          <w:p w14:paraId="3CEB22EA" w14:textId="77777777" w:rsidR="009F6309" w:rsidRPr="00BC4B94" w:rsidRDefault="009F6309" w:rsidP="00BC4B94">
            <w:pPr>
              <w:spacing w:before="40" w:after="120"/>
              <w:rPr>
                <w:rFonts w:cs="Times New Roman"/>
                <w:sz w:val="18"/>
                <w:szCs w:val="18"/>
                <w:lang w:val="en-GB" w:eastAsia="fr-FR"/>
              </w:rPr>
            </w:pPr>
            <w:r w:rsidRPr="00BC4B94">
              <w:rPr>
                <w:rFonts w:cs="Times New Roman"/>
                <w:sz w:val="18"/>
                <w:szCs w:val="18"/>
                <w:lang w:eastAsia="fr-FR"/>
              </w:rPr>
              <w:t>Средства предоставлены</w:t>
            </w:r>
          </w:p>
        </w:tc>
      </w:tr>
      <w:tr w:rsidR="00BC4B94" w:rsidRPr="00BC4B94" w14:paraId="4F57B85B" w14:textId="77777777" w:rsidTr="00BC4B94">
        <w:tc>
          <w:tcPr>
            <w:tcW w:w="1276" w:type="dxa"/>
            <w:shd w:val="clear" w:color="auto" w:fill="auto"/>
            <w:noWrap/>
            <w:hideMark/>
          </w:tcPr>
          <w:p w14:paraId="60D2C3FB"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Внутреннее</w:t>
            </w:r>
          </w:p>
        </w:tc>
        <w:tc>
          <w:tcPr>
            <w:tcW w:w="1843" w:type="dxa"/>
            <w:shd w:val="clear" w:color="auto" w:fill="auto"/>
            <w:noWrap/>
            <w:hideMark/>
          </w:tcPr>
          <w:p w14:paraId="10B553CC" w14:textId="2E509FA2" w:rsidR="009F6309" w:rsidRPr="00BC4B94" w:rsidRDefault="009F6309" w:rsidP="00BC4B94">
            <w:pPr>
              <w:spacing w:before="40" w:after="120"/>
              <w:ind w:right="113"/>
              <w:rPr>
                <w:rFonts w:cs="Times New Roman"/>
                <w:sz w:val="18"/>
                <w:szCs w:val="18"/>
                <w:lang w:eastAsia="fr-FR"/>
              </w:rPr>
            </w:pPr>
            <w:r w:rsidRPr="00BC4B94">
              <w:rPr>
                <w:rFonts w:cs="Times New Roman"/>
                <w:sz w:val="18"/>
                <w:szCs w:val="18"/>
                <w:lang w:eastAsia="fr-FR"/>
              </w:rPr>
              <w:t>Отдел по окружающей</w:t>
            </w:r>
            <w:r w:rsidR="00BC4B94">
              <w:rPr>
                <w:rFonts w:cs="Times New Roman"/>
                <w:sz w:val="18"/>
                <w:szCs w:val="18"/>
                <w:lang w:eastAsia="fr-FR"/>
              </w:rPr>
              <w:br/>
            </w:r>
            <w:r w:rsidRPr="00BC4B94">
              <w:rPr>
                <w:rFonts w:cs="Times New Roman"/>
                <w:sz w:val="18"/>
                <w:szCs w:val="18"/>
                <w:lang w:eastAsia="fr-FR"/>
              </w:rPr>
              <w:t>среде ЕЭК</w:t>
            </w:r>
          </w:p>
        </w:tc>
        <w:tc>
          <w:tcPr>
            <w:tcW w:w="2355" w:type="dxa"/>
            <w:shd w:val="clear" w:color="auto" w:fill="auto"/>
            <w:noWrap/>
            <w:hideMark/>
          </w:tcPr>
          <w:p w14:paraId="175C63E5" w14:textId="77777777" w:rsidR="009F6309" w:rsidRPr="00BC4B94" w:rsidRDefault="009F6309" w:rsidP="00BC4B94">
            <w:pPr>
              <w:spacing w:before="40" w:after="120"/>
              <w:ind w:right="113"/>
              <w:rPr>
                <w:rFonts w:cs="Times New Roman"/>
                <w:sz w:val="18"/>
                <w:szCs w:val="18"/>
                <w:lang w:eastAsia="fr-FR"/>
              </w:rPr>
            </w:pPr>
            <w:r w:rsidRPr="00BC4B94">
              <w:rPr>
                <w:rFonts w:cs="Times New Roman"/>
                <w:sz w:val="18"/>
                <w:szCs w:val="18"/>
                <w:lang w:eastAsia="fr-FR"/>
              </w:rPr>
              <w:t>Сбор данных для обзора результативности экологической деятельности в Албании</w:t>
            </w:r>
          </w:p>
        </w:tc>
        <w:tc>
          <w:tcPr>
            <w:tcW w:w="1047" w:type="dxa"/>
            <w:shd w:val="clear" w:color="auto" w:fill="auto"/>
            <w:noWrap/>
            <w:hideMark/>
          </w:tcPr>
          <w:p w14:paraId="4E71172A"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Октябрь 2016 года</w:t>
            </w:r>
          </w:p>
        </w:tc>
        <w:tc>
          <w:tcPr>
            <w:tcW w:w="1794" w:type="dxa"/>
            <w:shd w:val="clear" w:color="auto" w:fill="auto"/>
            <w:noWrap/>
            <w:hideMark/>
          </w:tcPr>
          <w:p w14:paraId="63929154"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3 500 долл. США</w:t>
            </w:r>
          </w:p>
        </w:tc>
        <w:tc>
          <w:tcPr>
            <w:tcW w:w="1322" w:type="dxa"/>
            <w:shd w:val="clear" w:color="auto" w:fill="auto"/>
            <w:noWrap/>
            <w:hideMark/>
          </w:tcPr>
          <w:p w14:paraId="08DE3303" w14:textId="77777777" w:rsidR="009F6309" w:rsidRPr="00BC4B94" w:rsidRDefault="009F6309" w:rsidP="00BC4B94">
            <w:pPr>
              <w:spacing w:before="40" w:after="120"/>
              <w:rPr>
                <w:rFonts w:cs="Times New Roman"/>
                <w:sz w:val="18"/>
                <w:szCs w:val="18"/>
                <w:lang w:val="en-GB" w:eastAsia="fr-FR"/>
              </w:rPr>
            </w:pPr>
            <w:r w:rsidRPr="00BC4B94">
              <w:rPr>
                <w:rFonts w:cs="Times New Roman"/>
                <w:sz w:val="18"/>
                <w:szCs w:val="18"/>
                <w:lang w:eastAsia="fr-FR"/>
              </w:rPr>
              <w:t>Средства предоставлены</w:t>
            </w:r>
          </w:p>
        </w:tc>
      </w:tr>
      <w:tr w:rsidR="00BC4B94" w:rsidRPr="00BC4B94" w14:paraId="2BA62578" w14:textId="77777777" w:rsidTr="00BC4B94">
        <w:tc>
          <w:tcPr>
            <w:tcW w:w="1276" w:type="dxa"/>
            <w:shd w:val="clear" w:color="auto" w:fill="auto"/>
            <w:noWrap/>
            <w:hideMark/>
          </w:tcPr>
          <w:p w14:paraId="734852B9"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Внешнее</w:t>
            </w:r>
          </w:p>
        </w:tc>
        <w:tc>
          <w:tcPr>
            <w:tcW w:w="1843" w:type="dxa"/>
            <w:shd w:val="clear" w:color="auto" w:fill="auto"/>
            <w:noWrap/>
            <w:hideMark/>
          </w:tcPr>
          <w:p w14:paraId="389A70FA"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МТФ (Международный транспортный форум)</w:t>
            </w:r>
          </w:p>
        </w:tc>
        <w:tc>
          <w:tcPr>
            <w:tcW w:w="2355" w:type="dxa"/>
            <w:shd w:val="clear" w:color="auto" w:fill="auto"/>
            <w:noWrap/>
            <w:hideMark/>
          </w:tcPr>
          <w:p w14:paraId="17ED04B5" w14:textId="3E656842" w:rsidR="009F6309" w:rsidRPr="00BC4B94" w:rsidRDefault="009F6309" w:rsidP="00BC4B94">
            <w:pPr>
              <w:spacing w:before="40" w:after="120"/>
              <w:ind w:right="113"/>
              <w:rPr>
                <w:rFonts w:cs="Times New Roman"/>
                <w:sz w:val="18"/>
                <w:szCs w:val="18"/>
                <w:lang w:eastAsia="fr-FR"/>
              </w:rPr>
            </w:pPr>
            <w:r w:rsidRPr="00BC4B94">
              <w:rPr>
                <w:rFonts w:cs="Times New Roman"/>
                <w:sz w:val="18"/>
                <w:szCs w:val="18"/>
                <w:lang w:eastAsia="fr-FR"/>
              </w:rPr>
              <w:t>Результаты Проекта</w:t>
            </w:r>
            <w:r w:rsidR="00BC4B94">
              <w:rPr>
                <w:rFonts w:cs="Times New Roman"/>
                <w:sz w:val="18"/>
                <w:szCs w:val="18"/>
                <w:lang w:eastAsia="fr-FR"/>
              </w:rPr>
              <w:br/>
            </w:r>
            <w:r w:rsidRPr="00BC4B94">
              <w:rPr>
                <w:rFonts w:cs="Times New Roman"/>
                <w:sz w:val="18"/>
                <w:szCs w:val="18"/>
                <w:lang w:eastAsia="fr-FR"/>
              </w:rPr>
              <w:t>по декарбонизации транспорта</w:t>
            </w:r>
          </w:p>
        </w:tc>
        <w:tc>
          <w:tcPr>
            <w:tcW w:w="1047" w:type="dxa"/>
            <w:shd w:val="clear" w:color="auto" w:fill="auto"/>
            <w:noWrap/>
            <w:hideMark/>
          </w:tcPr>
          <w:p w14:paraId="7ADA5E14"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Апрель 2018 года</w:t>
            </w:r>
          </w:p>
        </w:tc>
        <w:tc>
          <w:tcPr>
            <w:tcW w:w="1794" w:type="dxa"/>
            <w:shd w:val="clear" w:color="auto" w:fill="auto"/>
            <w:noWrap/>
            <w:hideMark/>
          </w:tcPr>
          <w:p w14:paraId="26582CAA"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30 000 долл. США</w:t>
            </w:r>
          </w:p>
        </w:tc>
        <w:tc>
          <w:tcPr>
            <w:tcW w:w="1322" w:type="dxa"/>
            <w:shd w:val="clear" w:color="auto" w:fill="auto"/>
            <w:noWrap/>
            <w:hideMark/>
          </w:tcPr>
          <w:p w14:paraId="1FB631ED" w14:textId="5F505051" w:rsidR="009F6309" w:rsidRPr="00BC4B94" w:rsidRDefault="009F6309" w:rsidP="00BC4B94">
            <w:pPr>
              <w:spacing w:before="40" w:after="120"/>
              <w:rPr>
                <w:rFonts w:cs="Times New Roman"/>
                <w:sz w:val="18"/>
                <w:szCs w:val="18"/>
                <w:lang w:val="en-GB" w:eastAsia="fr-FR"/>
              </w:rPr>
            </w:pPr>
            <w:r w:rsidRPr="00BC4B94">
              <w:rPr>
                <w:rFonts w:cs="Times New Roman"/>
                <w:sz w:val="18"/>
                <w:szCs w:val="18"/>
                <w:lang w:eastAsia="fr-FR"/>
              </w:rPr>
              <w:t>Соглашение</w:t>
            </w:r>
            <w:r w:rsidR="00006595">
              <w:rPr>
                <w:rFonts w:cs="Times New Roman"/>
                <w:sz w:val="18"/>
                <w:szCs w:val="18"/>
                <w:lang w:eastAsia="fr-FR"/>
              </w:rPr>
              <w:br/>
            </w:r>
            <w:r w:rsidRPr="00BC4B94">
              <w:rPr>
                <w:rFonts w:cs="Times New Roman"/>
                <w:sz w:val="18"/>
                <w:szCs w:val="18"/>
                <w:lang w:eastAsia="fr-FR"/>
              </w:rPr>
              <w:t>не достигнуто</w:t>
            </w:r>
          </w:p>
        </w:tc>
      </w:tr>
      <w:tr w:rsidR="00BC4B94" w:rsidRPr="00BC4B94" w14:paraId="365973B5" w14:textId="77777777" w:rsidTr="00BC4B94">
        <w:tc>
          <w:tcPr>
            <w:tcW w:w="1276" w:type="dxa"/>
            <w:shd w:val="clear" w:color="auto" w:fill="auto"/>
            <w:noWrap/>
            <w:hideMark/>
          </w:tcPr>
          <w:p w14:paraId="1FF8344D"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Внутреннее</w:t>
            </w:r>
          </w:p>
        </w:tc>
        <w:tc>
          <w:tcPr>
            <w:tcW w:w="1843" w:type="dxa"/>
            <w:shd w:val="clear" w:color="auto" w:fill="auto"/>
            <w:noWrap/>
            <w:hideMark/>
          </w:tcPr>
          <w:p w14:paraId="0FFB414C" w14:textId="0D79A384" w:rsidR="009F6309" w:rsidRPr="00BC4B94" w:rsidRDefault="009F6309" w:rsidP="00BC4B94">
            <w:pPr>
              <w:spacing w:before="40" w:after="120"/>
              <w:ind w:right="113"/>
              <w:rPr>
                <w:rFonts w:cs="Times New Roman"/>
                <w:sz w:val="18"/>
                <w:szCs w:val="18"/>
                <w:lang w:eastAsia="fr-FR"/>
              </w:rPr>
            </w:pPr>
            <w:r w:rsidRPr="00BC4B94">
              <w:rPr>
                <w:rFonts w:cs="Times New Roman"/>
                <w:sz w:val="18"/>
                <w:szCs w:val="18"/>
                <w:lang w:eastAsia="fr-FR"/>
              </w:rPr>
              <w:t>Отдел по окружающей</w:t>
            </w:r>
            <w:r w:rsidR="00BC4B94">
              <w:rPr>
                <w:rFonts w:cs="Times New Roman"/>
                <w:sz w:val="18"/>
                <w:szCs w:val="18"/>
                <w:lang w:eastAsia="fr-FR"/>
              </w:rPr>
              <w:br/>
            </w:r>
            <w:r w:rsidRPr="00BC4B94">
              <w:rPr>
                <w:rFonts w:cs="Times New Roman"/>
                <w:sz w:val="18"/>
                <w:szCs w:val="18"/>
                <w:lang w:eastAsia="fr-FR"/>
              </w:rPr>
              <w:t>среде ЕЭК</w:t>
            </w:r>
          </w:p>
        </w:tc>
        <w:tc>
          <w:tcPr>
            <w:tcW w:w="2355" w:type="dxa"/>
            <w:shd w:val="clear" w:color="auto" w:fill="auto"/>
            <w:noWrap/>
            <w:hideMark/>
          </w:tcPr>
          <w:p w14:paraId="3504B37D" w14:textId="77777777" w:rsidR="009F6309" w:rsidRPr="00BC4B94" w:rsidRDefault="009F6309" w:rsidP="00BC4B94">
            <w:pPr>
              <w:spacing w:before="40" w:after="120"/>
              <w:ind w:right="113"/>
              <w:rPr>
                <w:rFonts w:cs="Times New Roman"/>
                <w:sz w:val="18"/>
                <w:szCs w:val="18"/>
                <w:lang w:eastAsia="fr-FR"/>
              </w:rPr>
            </w:pPr>
            <w:r w:rsidRPr="00BC4B94">
              <w:rPr>
                <w:rFonts w:cs="Times New Roman"/>
                <w:sz w:val="18"/>
                <w:szCs w:val="18"/>
                <w:lang w:eastAsia="fr-FR"/>
              </w:rPr>
              <w:t>Сбор данных для обзора результативности экологической деятельности в Узбекистане</w:t>
            </w:r>
          </w:p>
        </w:tc>
        <w:tc>
          <w:tcPr>
            <w:tcW w:w="1047" w:type="dxa"/>
            <w:shd w:val="clear" w:color="auto" w:fill="auto"/>
            <w:noWrap/>
            <w:hideMark/>
          </w:tcPr>
          <w:p w14:paraId="106682B4" w14:textId="47E31D94"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Январь</w:t>
            </w:r>
            <w:r w:rsidR="00BC4B94">
              <w:rPr>
                <w:rFonts w:cs="Times New Roman"/>
                <w:sz w:val="18"/>
                <w:szCs w:val="18"/>
                <w:lang w:eastAsia="fr-FR"/>
              </w:rPr>
              <w:br/>
            </w:r>
            <w:r w:rsidRPr="00BC4B94">
              <w:rPr>
                <w:rFonts w:cs="Times New Roman"/>
                <w:sz w:val="18"/>
                <w:szCs w:val="18"/>
                <w:lang w:eastAsia="fr-FR"/>
              </w:rPr>
              <w:t>2019 года</w:t>
            </w:r>
          </w:p>
        </w:tc>
        <w:tc>
          <w:tcPr>
            <w:tcW w:w="1794" w:type="dxa"/>
            <w:shd w:val="clear" w:color="auto" w:fill="auto"/>
            <w:noWrap/>
            <w:hideMark/>
          </w:tcPr>
          <w:p w14:paraId="47B0E106"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3 500 долл. США</w:t>
            </w:r>
          </w:p>
        </w:tc>
        <w:tc>
          <w:tcPr>
            <w:tcW w:w="1322" w:type="dxa"/>
            <w:shd w:val="clear" w:color="auto" w:fill="auto"/>
            <w:noWrap/>
            <w:hideMark/>
          </w:tcPr>
          <w:p w14:paraId="67B56E68" w14:textId="77777777" w:rsidR="009F6309" w:rsidRPr="00BC4B94" w:rsidRDefault="009F6309" w:rsidP="00BC4B94">
            <w:pPr>
              <w:spacing w:before="40" w:after="120"/>
              <w:rPr>
                <w:rFonts w:cs="Times New Roman"/>
                <w:sz w:val="18"/>
                <w:szCs w:val="18"/>
                <w:lang w:val="en-GB" w:eastAsia="fr-FR"/>
              </w:rPr>
            </w:pPr>
            <w:r w:rsidRPr="00BC4B94">
              <w:rPr>
                <w:rFonts w:cs="Times New Roman"/>
                <w:sz w:val="18"/>
                <w:szCs w:val="18"/>
                <w:lang w:eastAsia="fr-FR"/>
              </w:rPr>
              <w:t>Средства предоставлены</w:t>
            </w:r>
          </w:p>
        </w:tc>
      </w:tr>
      <w:tr w:rsidR="00BC4B94" w:rsidRPr="00BC4B94" w14:paraId="4BA49211" w14:textId="77777777" w:rsidTr="00BC4B94">
        <w:tc>
          <w:tcPr>
            <w:tcW w:w="1276" w:type="dxa"/>
            <w:shd w:val="clear" w:color="auto" w:fill="auto"/>
            <w:noWrap/>
            <w:hideMark/>
          </w:tcPr>
          <w:p w14:paraId="20B8BE1F"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Внешнее</w:t>
            </w:r>
          </w:p>
        </w:tc>
        <w:tc>
          <w:tcPr>
            <w:tcW w:w="1843" w:type="dxa"/>
            <w:shd w:val="clear" w:color="auto" w:fill="auto"/>
            <w:noWrap/>
            <w:hideMark/>
          </w:tcPr>
          <w:p w14:paraId="6A627D28" w14:textId="77777777" w:rsidR="009F6309" w:rsidRPr="00BC4B94" w:rsidRDefault="009F6309" w:rsidP="00BC4B94">
            <w:pPr>
              <w:spacing w:before="40" w:after="120"/>
              <w:ind w:right="113"/>
              <w:rPr>
                <w:rFonts w:cs="Times New Roman"/>
                <w:sz w:val="18"/>
                <w:szCs w:val="18"/>
                <w:lang w:eastAsia="fr-FR"/>
              </w:rPr>
            </w:pPr>
            <w:r w:rsidRPr="00BC4B94">
              <w:rPr>
                <w:rFonts w:cs="Times New Roman"/>
                <w:sz w:val="18"/>
                <w:szCs w:val="18"/>
                <w:lang w:eastAsia="fr-FR"/>
              </w:rPr>
              <w:t>ГАМС (Германское агентство по международному сотрудничеству)</w:t>
            </w:r>
          </w:p>
        </w:tc>
        <w:tc>
          <w:tcPr>
            <w:tcW w:w="2355" w:type="dxa"/>
            <w:shd w:val="clear" w:color="auto" w:fill="auto"/>
            <w:noWrap/>
            <w:hideMark/>
          </w:tcPr>
          <w:p w14:paraId="5F6855D3" w14:textId="77777777" w:rsidR="009F6309" w:rsidRPr="00BC4B94" w:rsidRDefault="009F6309" w:rsidP="00BC4B94">
            <w:pPr>
              <w:spacing w:before="40" w:after="120"/>
              <w:ind w:right="113"/>
              <w:rPr>
                <w:rFonts w:cs="Times New Roman"/>
                <w:sz w:val="18"/>
                <w:szCs w:val="18"/>
                <w:lang w:eastAsia="fr-FR"/>
              </w:rPr>
            </w:pPr>
            <w:r w:rsidRPr="00BC4B94">
              <w:rPr>
                <w:rFonts w:cs="Times New Roman"/>
                <w:sz w:val="18"/>
                <w:szCs w:val="18"/>
                <w:lang w:eastAsia="fr-FR"/>
              </w:rPr>
              <w:t>Разработка Всемирной базы данных, Справочник коэффициентов выбросов (СКВ)</w:t>
            </w:r>
          </w:p>
        </w:tc>
        <w:tc>
          <w:tcPr>
            <w:tcW w:w="1047" w:type="dxa"/>
            <w:shd w:val="clear" w:color="auto" w:fill="auto"/>
            <w:noWrap/>
            <w:hideMark/>
          </w:tcPr>
          <w:p w14:paraId="40B167E1" w14:textId="69DEE4C6"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Март</w:t>
            </w:r>
            <w:r w:rsidR="00BC4B94">
              <w:rPr>
                <w:rFonts w:cs="Times New Roman"/>
                <w:sz w:val="18"/>
                <w:szCs w:val="18"/>
                <w:lang w:eastAsia="fr-FR"/>
              </w:rPr>
              <w:br/>
            </w:r>
            <w:r w:rsidRPr="00BC4B94">
              <w:rPr>
                <w:rFonts w:cs="Times New Roman"/>
                <w:sz w:val="18"/>
                <w:szCs w:val="18"/>
                <w:lang w:eastAsia="fr-FR"/>
              </w:rPr>
              <w:t>2019 года</w:t>
            </w:r>
          </w:p>
        </w:tc>
        <w:tc>
          <w:tcPr>
            <w:tcW w:w="1794" w:type="dxa"/>
            <w:shd w:val="clear" w:color="auto" w:fill="auto"/>
            <w:noWrap/>
            <w:hideMark/>
          </w:tcPr>
          <w:p w14:paraId="70EAEF9D"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50 000 долл. США</w:t>
            </w:r>
          </w:p>
        </w:tc>
        <w:tc>
          <w:tcPr>
            <w:tcW w:w="1322" w:type="dxa"/>
            <w:shd w:val="clear" w:color="auto" w:fill="auto"/>
            <w:noWrap/>
            <w:hideMark/>
          </w:tcPr>
          <w:p w14:paraId="7FF741CF" w14:textId="192445BA" w:rsidR="009F6309" w:rsidRPr="00BC4B94" w:rsidRDefault="009F6309" w:rsidP="00BC4B94">
            <w:pPr>
              <w:spacing w:before="40" w:after="120"/>
              <w:rPr>
                <w:rFonts w:cs="Times New Roman"/>
                <w:sz w:val="18"/>
                <w:szCs w:val="18"/>
                <w:lang w:val="en-GB" w:eastAsia="fr-FR"/>
              </w:rPr>
            </w:pPr>
            <w:r w:rsidRPr="00BC4B94">
              <w:rPr>
                <w:rFonts w:cs="Times New Roman"/>
                <w:sz w:val="18"/>
                <w:szCs w:val="18"/>
                <w:lang w:eastAsia="fr-FR"/>
              </w:rPr>
              <w:t>Проект осуществлен</w:t>
            </w:r>
            <w:r w:rsidR="00BC4B94">
              <w:rPr>
                <w:rFonts w:cs="Times New Roman"/>
                <w:sz w:val="18"/>
                <w:szCs w:val="18"/>
                <w:lang w:eastAsia="fr-FR"/>
              </w:rPr>
              <w:br/>
            </w:r>
            <w:r w:rsidRPr="00BC4B94">
              <w:rPr>
                <w:rFonts w:cs="Times New Roman"/>
                <w:sz w:val="18"/>
                <w:szCs w:val="18"/>
                <w:lang w:eastAsia="fr-FR"/>
              </w:rPr>
              <w:t>не был</w:t>
            </w:r>
          </w:p>
        </w:tc>
      </w:tr>
      <w:tr w:rsidR="00BC4B94" w:rsidRPr="00BC4B94" w14:paraId="1ECAC7C6" w14:textId="77777777" w:rsidTr="00BC4B94">
        <w:tc>
          <w:tcPr>
            <w:tcW w:w="1276" w:type="dxa"/>
            <w:shd w:val="clear" w:color="auto" w:fill="auto"/>
            <w:noWrap/>
            <w:hideMark/>
          </w:tcPr>
          <w:p w14:paraId="0384775D"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Внутреннее</w:t>
            </w:r>
          </w:p>
        </w:tc>
        <w:tc>
          <w:tcPr>
            <w:tcW w:w="1843" w:type="dxa"/>
            <w:shd w:val="clear" w:color="auto" w:fill="auto"/>
            <w:noWrap/>
            <w:hideMark/>
          </w:tcPr>
          <w:p w14:paraId="0BE3CE74" w14:textId="698DF3CA"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 xml:space="preserve">СРООН </w:t>
            </w:r>
            <w:r w:rsidR="00BC4B94" w:rsidRPr="00BC4B94">
              <w:rPr>
                <w:rFonts w:cs="Times New Roman"/>
                <w:sz w:val="18"/>
                <w:szCs w:val="18"/>
                <w:lang w:eastAsia="fr-FR"/>
              </w:rPr>
              <w:t>‒‒</w:t>
            </w:r>
            <w:r w:rsidRPr="00BC4B94">
              <w:rPr>
                <w:rFonts w:cs="Times New Roman"/>
                <w:sz w:val="18"/>
                <w:szCs w:val="18"/>
                <w:lang w:eastAsia="fr-FR"/>
              </w:rPr>
              <w:t xml:space="preserve"> двенадцатый транш</w:t>
            </w:r>
          </w:p>
        </w:tc>
        <w:tc>
          <w:tcPr>
            <w:tcW w:w="2355" w:type="dxa"/>
            <w:shd w:val="clear" w:color="auto" w:fill="auto"/>
            <w:noWrap/>
            <w:hideMark/>
          </w:tcPr>
          <w:p w14:paraId="3D73FD4D" w14:textId="77777777" w:rsidR="009F6309" w:rsidRPr="00BC4B94" w:rsidRDefault="009F6309" w:rsidP="00BC4B94">
            <w:pPr>
              <w:spacing w:before="40" w:after="120"/>
              <w:ind w:right="113"/>
              <w:rPr>
                <w:rFonts w:cs="Times New Roman"/>
                <w:sz w:val="18"/>
                <w:szCs w:val="18"/>
                <w:lang w:eastAsia="fr-FR"/>
              </w:rPr>
            </w:pPr>
            <w:r w:rsidRPr="00BC4B94">
              <w:rPr>
                <w:rFonts w:cs="Times New Roman"/>
                <w:sz w:val="18"/>
                <w:szCs w:val="18"/>
                <w:lang w:eastAsia="fr-FR"/>
              </w:rPr>
              <w:t>Разработка ForFITS для применения в городах</w:t>
            </w:r>
          </w:p>
        </w:tc>
        <w:tc>
          <w:tcPr>
            <w:tcW w:w="1047" w:type="dxa"/>
            <w:shd w:val="clear" w:color="auto" w:fill="auto"/>
            <w:noWrap/>
            <w:hideMark/>
          </w:tcPr>
          <w:p w14:paraId="25C93F8D" w14:textId="15649895"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Август</w:t>
            </w:r>
            <w:r w:rsidR="00BC4B94">
              <w:rPr>
                <w:rFonts w:cs="Times New Roman"/>
                <w:sz w:val="18"/>
                <w:szCs w:val="18"/>
                <w:lang w:eastAsia="fr-FR"/>
              </w:rPr>
              <w:br/>
            </w:r>
            <w:r w:rsidRPr="00BC4B94">
              <w:rPr>
                <w:rFonts w:cs="Times New Roman"/>
                <w:sz w:val="18"/>
                <w:szCs w:val="18"/>
                <w:lang w:eastAsia="fr-FR"/>
              </w:rPr>
              <w:t>2019 года</w:t>
            </w:r>
          </w:p>
        </w:tc>
        <w:tc>
          <w:tcPr>
            <w:tcW w:w="1794" w:type="dxa"/>
            <w:shd w:val="clear" w:color="auto" w:fill="auto"/>
            <w:noWrap/>
            <w:hideMark/>
          </w:tcPr>
          <w:p w14:paraId="3497D020"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30 000 долл. США</w:t>
            </w:r>
          </w:p>
        </w:tc>
        <w:tc>
          <w:tcPr>
            <w:tcW w:w="1322" w:type="dxa"/>
            <w:shd w:val="clear" w:color="auto" w:fill="auto"/>
            <w:noWrap/>
            <w:hideMark/>
          </w:tcPr>
          <w:p w14:paraId="3F18358A" w14:textId="459D3A56" w:rsidR="009F6309" w:rsidRPr="00BC4B94" w:rsidRDefault="009F6309" w:rsidP="00BC4B94">
            <w:pPr>
              <w:spacing w:before="40" w:after="120"/>
              <w:rPr>
                <w:rFonts w:cs="Times New Roman"/>
                <w:sz w:val="18"/>
                <w:szCs w:val="18"/>
                <w:lang w:eastAsia="fr-FR"/>
              </w:rPr>
            </w:pPr>
            <w:r w:rsidRPr="00BC4B94">
              <w:rPr>
                <w:rFonts w:cs="Times New Roman"/>
                <w:sz w:val="18"/>
                <w:szCs w:val="18"/>
                <w:lang w:eastAsia="fr-FR"/>
              </w:rPr>
              <w:t>Средства</w:t>
            </w:r>
            <w:r w:rsidR="00006595">
              <w:rPr>
                <w:rFonts w:cs="Times New Roman"/>
                <w:sz w:val="18"/>
                <w:szCs w:val="18"/>
                <w:lang w:eastAsia="fr-FR"/>
              </w:rPr>
              <w:br/>
            </w:r>
            <w:r w:rsidRPr="00BC4B94">
              <w:rPr>
                <w:rFonts w:cs="Times New Roman"/>
                <w:sz w:val="18"/>
                <w:szCs w:val="18"/>
                <w:lang w:eastAsia="fr-FR"/>
              </w:rPr>
              <w:t>в распоряжение команды ForFITS</w:t>
            </w:r>
            <w:r w:rsidR="00006595">
              <w:rPr>
                <w:rFonts w:cs="Times New Roman"/>
                <w:sz w:val="18"/>
                <w:szCs w:val="18"/>
                <w:lang w:eastAsia="fr-FR"/>
              </w:rPr>
              <w:br/>
            </w:r>
            <w:r w:rsidRPr="00BC4B94">
              <w:rPr>
                <w:rFonts w:cs="Times New Roman"/>
                <w:sz w:val="18"/>
                <w:szCs w:val="18"/>
                <w:lang w:eastAsia="fr-FR"/>
              </w:rPr>
              <w:t>не поступили</w:t>
            </w:r>
          </w:p>
        </w:tc>
      </w:tr>
      <w:tr w:rsidR="00BC4B94" w:rsidRPr="00BC4B94" w14:paraId="0F631BF5" w14:textId="77777777" w:rsidTr="00BC4B94">
        <w:tc>
          <w:tcPr>
            <w:tcW w:w="1276" w:type="dxa"/>
            <w:shd w:val="clear" w:color="auto" w:fill="auto"/>
            <w:noWrap/>
            <w:hideMark/>
          </w:tcPr>
          <w:p w14:paraId="645ECC32"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Внешнее</w:t>
            </w:r>
          </w:p>
        </w:tc>
        <w:tc>
          <w:tcPr>
            <w:tcW w:w="1843" w:type="dxa"/>
            <w:shd w:val="clear" w:color="auto" w:fill="auto"/>
            <w:noWrap/>
            <w:hideMark/>
          </w:tcPr>
          <w:p w14:paraId="23CC8F21" w14:textId="57ECD178"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(ВЭФ) Всемирный экономический</w:t>
            </w:r>
            <w:r w:rsidR="00BC4B94">
              <w:rPr>
                <w:rFonts w:cs="Times New Roman"/>
                <w:sz w:val="18"/>
                <w:szCs w:val="18"/>
                <w:lang w:eastAsia="fr-FR"/>
              </w:rPr>
              <w:br/>
            </w:r>
            <w:r w:rsidRPr="00BC4B94">
              <w:rPr>
                <w:rFonts w:cs="Times New Roman"/>
                <w:sz w:val="18"/>
                <w:szCs w:val="18"/>
                <w:lang w:eastAsia="fr-FR"/>
              </w:rPr>
              <w:t>форум</w:t>
            </w:r>
          </w:p>
        </w:tc>
        <w:tc>
          <w:tcPr>
            <w:tcW w:w="2355" w:type="dxa"/>
            <w:shd w:val="clear" w:color="auto" w:fill="auto"/>
            <w:noWrap/>
            <w:hideMark/>
          </w:tcPr>
          <w:p w14:paraId="799BAD37"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Жизненный цикл транспортных средств</w:t>
            </w:r>
          </w:p>
        </w:tc>
        <w:tc>
          <w:tcPr>
            <w:tcW w:w="1047" w:type="dxa"/>
            <w:shd w:val="clear" w:color="auto" w:fill="auto"/>
            <w:noWrap/>
            <w:hideMark/>
          </w:tcPr>
          <w:p w14:paraId="64511B14"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Ноябрь 2019 года</w:t>
            </w:r>
          </w:p>
        </w:tc>
        <w:tc>
          <w:tcPr>
            <w:tcW w:w="1794" w:type="dxa"/>
            <w:shd w:val="clear" w:color="auto" w:fill="auto"/>
            <w:noWrap/>
            <w:hideMark/>
          </w:tcPr>
          <w:p w14:paraId="1688B119"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50 000 долл. США</w:t>
            </w:r>
          </w:p>
        </w:tc>
        <w:tc>
          <w:tcPr>
            <w:tcW w:w="1322" w:type="dxa"/>
            <w:shd w:val="clear" w:color="auto" w:fill="auto"/>
            <w:noWrap/>
            <w:hideMark/>
          </w:tcPr>
          <w:p w14:paraId="14FED5F7" w14:textId="02420169" w:rsidR="009F6309" w:rsidRPr="00BC4B94" w:rsidRDefault="009F6309" w:rsidP="00BC4B94">
            <w:pPr>
              <w:spacing w:before="40" w:after="120"/>
              <w:rPr>
                <w:rFonts w:cs="Times New Roman"/>
                <w:sz w:val="18"/>
                <w:szCs w:val="18"/>
                <w:lang w:val="en-GB" w:eastAsia="fr-FR"/>
              </w:rPr>
            </w:pPr>
            <w:r w:rsidRPr="00BC4B94">
              <w:rPr>
                <w:rFonts w:cs="Times New Roman"/>
                <w:sz w:val="18"/>
                <w:szCs w:val="18"/>
                <w:lang w:eastAsia="fr-FR"/>
              </w:rPr>
              <w:t>Соглашение</w:t>
            </w:r>
            <w:r w:rsidR="00BC4B94">
              <w:rPr>
                <w:rFonts w:cs="Times New Roman"/>
                <w:sz w:val="18"/>
                <w:szCs w:val="18"/>
                <w:lang w:eastAsia="fr-FR"/>
              </w:rPr>
              <w:br/>
            </w:r>
            <w:r w:rsidRPr="00BC4B94">
              <w:rPr>
                <w:rFonts w:cs="Times New Roman"/>
                <w:sz w:val="18"/>
                <w:szCs w:val="18"/>
                <w:lang w:eastAsia="fr-FR"/>
              </w:rPr>
              <w:t>не достигнуто</w:t>
            </w:r>
          </w:p>
        </w:tc>
      </w:tr>
      <w:tr w:rsidR="00BC4B94" w:rsidRPr="00BC4B94" w14:paraId="72194AFB" w14:textId="77777777" w:rsidTr="00BC4B94">
        <w:tc>
          <w:tcPr>
            <w:tcW w:w="1276" w:type="dxa"/>
            <w:shd w:val="clear" w:color="auto" w:fill="auto"/>
            <w:noWrap/>
            <w:hideMark/>
          </w:tcPr>
          <w:p w14:paraId="68343475"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Внешнее</w:t>
            </w:r>
          </w:p>
        </w:tc>
        <w:tc>
          <w:tcPr>
            <w:tcW w:w="1843" w:type="dxa"/>
            <w:shd w:val="clear" w:color="auto" w:fill="auto"/>
            <w:noWrap/>
            <w:hideMark/>
          </w:tcPr>
          <w:p w14:paraId="35CD5E05" w14:textId="5B873BD1"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АБР (Азиатский</w:t>
            </w:r>
            <w:r w:rsidR="00BC4B94">
              <w:rPr>
                <w:rFonts w:cs="Times New Roman"/>
                <w:sz w:val="18"/>
                <w:szCs w:val="18"/>
                <w:lang w:eastAsia="fr-FR"/>
              </w:rPr>
              <w:br/>
            </w:r>
            <w:r w:rsidRPr="00BC4B94">
              <w:rPr>
                <w:rFonts w:cs="Times New Roman"/>
                <w:sz w:val="18"/>
                <w:szCs w:val="18"/>
                <w:lang w:eastAsia="fr-FR"/>
              </w:rPr>
              <w:t>банк развития)</w:t>
            </w:r>
          </w:p>
        </w:tc>
        <w:tc>
          <w:tcPr>
            <w:tcW w:w="2355" w:type="dxa"/>
            <w:shd w:val="clear" w:color="auto" w:fill="auto"/>
            <w:noWrap/>
            <w:hideMark/>
          </w:tcPr>
          <w:p w14:paraId="229CC6C7" w14:textId="77777777" w:rsidR="009F6309" w:rsidRPr="00BC4B94" w:rsidRDefault="009F6309" w:rsidP="00BC4B94">
            <w:pPr>
              <w:spacing w:before="40" w:after="120"/>
              <w:ind w:right="113"/>
              <w:rPr>
                <w:rFonts w:cs="Times New Roman"/>
                <w:sz w:val="18"/>
                <w:szCs w:val="18"/>
                <w:lang w:eastAsia="fr-FR"/>
              </w:rPr>
            </w:pPr>
            <w:r w:rsidRPr="00BC4B94">
              <w:rPr>
                <w:rFonts w:cs="Times New Roman"/>
                <w:sz w:val="18"/>
                <w:szCs w:val="18"/>
                <w:lang w:eastAsia="fr-FR"/>
              </w:rPr>
              <w:t>Обзор публикации «Перспективы развития транспорта в Азии»</w:t>
            </w:r>
          </w:p>
        </w:tc>
        <w:tc>
          <w:tcPr>
            <w:tcW w:w="1047" w:type="dxa"/>
            <w:shd w:val="clear" w:color="auto" w:fill="auto"/>
            <w:noWrap/>
            <w:hideMark/>
          </w:tcPr>
          <w:p w14:paraId="7382756A" w14:textId="25E68345"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Май</w:t>
            </w:r>
            <w:r w:rsidR="00BC4B94">
              <w:rPr>
                <w:rFonts w:cs="Times New Roman"/>
                <w:sz w:val="18"/>
                <w:szCs w:val="18"/>
                <w:lang w:eastAsia="fr-FR"/>
              </w:rPr>
              <w:br/>
            </w:r>
            <w:r w:rsidRPr="00BC4B94">
              <w:rPr>
                <w:rFonts w:cs="Times New Roman"/>
                <w:sz w:val="18"/>
                <w:szCs w:val="18"/>
                <w:lang w:eastAsia="fr-FR"/>
              </w:rPr>
              <w:t>2020 года</w:t>
            </w:r>
          </w:p>
        </w:tc>
        <w:tc>
          <w:tcPr>
            <w:tcW w:w="1794" w:type="dxa"/>
            <w:shd w:val="clear" w:color="auto" w:fill="auto"/>
            <w:noWrap/>
            <w:hideMark/>
          </w:tcPr>
          <w:p w14:paraId="6EDF5B64"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20 000 долл. США</w:t>
            </w:r>
          </w:p>
        </w:tc>
        <w:tc>
          <w:tcPr>
            <w:tcW w:w="1322" w:type="dxa"/>
            <w:shd w:val="clear" w:color="auto" w:fill="auto"/>
            <w:noWrap/>
            <w:hideMark/>
          </w:tcPr>
          <w:p w14:paraId="09C1FD26" w14:textId="6A329C13" w:rsidR="009F6309" w:rsidRPr="00BC4B94" w:rsidRDefault="009F6309" w:rsidP="00BC4B94">
            <w:pPr>
              <w:spacing w:before="40" w:after="120"/>
              <w:rPr>
                <w:rFonts w:cs="Times New Roman"/>
                <w:sz w:val="18"/>
                <w:szCs w:val="18"/>
                <w:lang w:val="en-GB" w:eastAsia="fr-FR"/>
              </w:rPr>
            </w:pPr>
            <w:r w:rsidRPr="00BC4B94">
              <w:rPr>
                <w:rFonts w:cs="Times New Roman"/>
                <w:sz w:val="18"/>
                <w:szCs w:val="18"/>
                <w:lang w:eastAsia="fr-FR"/>
              </w:rPr>
              <w:t>Соглашение</w:t>
            </w:r>
            <w:r w:rsidR="00BC4B94">
              <w:rPr>
                <w:rFonts w:cs="Times New Roman"/>
                <w:sz w:val="18"/>
                <w:szCs w:val="18"/>
                <w:lang w:eastAsia="fr-FR"/>
              </w:rPr>
              <w:br/>
            </w:r>
            <w:r w:rsidRPr="00BC4B94">
              <w:rPr>
                <w:rFonts w:cs="Times New Roman"/>
                <w:sz w:val="18"/>
                <w:szCs w:val="18"/>
                <w:lang w:eastAsia="fr-FR"/>
              </w:rPr>
              <w:t>не достигнуто</w:t>
            </w:r>
          </w:p>
        </w:tc>
      </w:tr>
      <w:tr w:rsidR="00BC4B94" w:rsidRPr="00BC4B94" w14:paraId="61DF3EEA" w14:textId="77777777" w:rsidTr="00BC4B94">
        <w:tc>
          <w:tcPr>
            <w:tcW w:w="1276" w:type="dxa"/>
            <w:shd w:val="clear" w:color="auto" w:fill="auto"/>
            <w:noWrap/>
            <w:hideMark/>
          </w:tcPr>
          <w:p w14:paraId="4F5E7785"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Внутреннее</w:t>
            </w:r>
          </w:p>
        </w:tc>
        <w:tc>
          <w:tcPr>
            <w:tcW w:w="1843" w:type="dxa"/>
            <w:shd w:val="clear" w:color="auto" w:fill="auto"/>
            <w:noWrap/>
            <w:hideMark/>
          </w:tcPr>
          <w:p w14:paraId="761BF85D" w14:textId="77777777" w:rsidR="009F6309" w:rsidRPr="00BC4B94" w:rsidRDefault="009F6309" w:rsidP="00BC4B94">
            <w:pPr>
              <w:spacing w:before="40" w:after="120"/>
              <w:ind w:right="113"/>
              <w:rPr>
                <w:rFonts w:cs="Times New Roman"/>
                <w:sz w:val="18"/>
                <w:szCs w:val="18"/>
                <w:lang w:eastAsia="fr-FR"/>
              </w:rPr>
            </w:pPr>
            <w:r w:rsidRPr="00BC4B94">
              <w:rPr>
                <w:rFonts w:cs="Times New Roman"/>
                <w:sz w:val="18"/>
                <w:szCs w:val="18"/>
                <w:lang w:eastAsia="fr-FR"/>
              </w:rPr>
              <w:t>Регулярный бюджет Организации Объединенных Наций</w:t>
            </w:r>
          </w:p>
        </w:tc>
        <w:tc>
          <w:tcPr>
            <w:tcW w:w="2355" w:type="dxa"/>
            <w:shd w:val="clear" w:color="auto" w:fill="auto"/>
            <w:noWrap/>
            <w:hideMark/>
          </w:tcPr>
          <w:p w14:paraId="2A13F9D4"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Улучшения ForFITS</w:t>
            </w:r>
          </w:p>
        </w:tc>
        <w:tc>
          <w:tcPr>
            <w:tcW w:w="1047" w:type="dxa"/>
            <w:shd w:val="clear" w:color="auto" w:fill="auto"/>
            <w:noWrap/>
            <w:hideMark/>
          </w:tcPr>
          <w:p w14:paraId="5B63FF2C" w14:textId="0F98762A"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Март</w:t>
            </w:r>
            <w:r w:rsidR="00BC4B94">
              <w:rPr>
                <w:rFonts w:cs="Times New Roman"/>
                <w:sz w:val="18"/>
                <w:szCs w:val="18"/>
                <w:lang w:eastAsia="fr-FR"/>
              </w:rPr>
              <w:br/>
            </w:r>
            <w:r w:rsidRPr="00BC4B94">
              <w:rPr>
                <w:rFonts w:cs="Times New Roman"/>
                <w:sz w:val="18"/>
                <w:szCs w:val="18"/>
                <w:lang w:eastAsia="fr-FR"/>
              </w:rPr>
              <w:t>2021 года</w:t>
            </w:r>
          </w:p>
        </w:tc>
        <w:tc>
          <w:tcPr>
            <w:tcW w:w="1794" w:type="dxa"/>
            <w:shd w:val="clear" w:color="auto" w:fill="auto"/>
            <w:noWrap/>
            <w:hideMark/>
          </w:tcPr>
          <w:p w14:paraId="26412DED"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10 000 долл. США</w:t>
            </w:r>
          </w:p>
        </w:tc>
        <w:tc>
          <w:tcPr>
            <w:tcW w:w="1322" w:type="dxa"/>
            <w:shd w:val="clear" w:color="auto" w:fill="auto"/>
            <w:noWrap/>
            <w:hideMark/>
          </w:tcPr>
          <w:p w14:paraId="2D8BA900" w14:textId="77777777" w:rsidR="009F6309" w:rsidRPr="00BC4B94" w:rsidRDefault="009F6309" w:rsidP="00BC4B94">
            <w:pPr>
              <w:spacing w:before="40" w:after="120"/>
              <w:rPr>
                <w:rFonts w:cs="Times New Roman"/>
                <w:sz w:val="18"/>
                <w:szCs w:val="18"/>
                <w:lang w:eastAsia="fr-FR"/>
              </w:rPr>
            </w:pPr>
            <w:r w:rsidRPr="00BC4B94">
              <w:rPr>
                <w:rFonts w:cs="Times New Roman"/>
                <w:sz w:val="18"/>
                <w:szCs w:val="18"/>
                <w:lang w:eastAsia="fr-FR"/>
              </w:rPr>
              <w:t>Решение будет принято в конце 2021 года</w:t>
            </w:r>
          </w:p>
        </w:tc>
      </w:tr>
      <w:tr w:rsidR="00BC4B94" w:rsidRPr="00BC4B94" w14:paraId="1BDB7637" w14:textId="77777777" w:rsidTr="00BC4B94">
        <w:tc>
          <w:tcPr>
            <w:tcW w:w="1276" w:type="dxa"/>
            <w:shd w:val="clear" w:color="auto" w:fill="auto"/>
            <w:noWrap/>
            <w:hideMark/>
          </w:tcPr>
          <w:p w14:paraId="4C7D6FA6"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Внешнее</w:t>
            </w:r>
          </w:p>
        </w:tc>
        <w:tc>
          <w:tcPr>
            <w:tcW w:w="1843" w:type="dxa"/>
            <w:shd w:val="clear" w:color="auto" w:fill="auto"/>
            <w:noWrap/>
            <w:hideMark/>
          </w:tcPr>
          <w:p w14:paraId="03310894" w14:textId="77777777" w:rsidR="009F6309" w:rsidRPr="00BC4B94" w:rsidRDefault="009F6309" w:rsidP="00BC4B94">
            <w:pPr>
              <w:spacing w:before="40" w:after="120"/>
              <w:ind w:right="113"/>
              <w:rPr>
                <w:rFonts w:cs="Times New Roman"/>
                <w:sz w:val="18"/>
                <w:szCs w:val="18"/>
                <w:lang w:eastAsia="fr-FR"/>
              </w:rPr>
            </w:pPr>
            <w:r w:rsidRPr="00BC4B94">
              <w:rPr>
                <w:rFonts w:cs="Times New Roman"/>
                <w:sz w:val="18"/>
                <w:szCs w:val="18"/>
                <w:lang w:eastAsia="fr-FR"/>
              </w:rPr>
              <w:t>ВСДКУР (Всемирный совет деловых кругов за устойчивое развитие)</w:t>
            </w:r>
          </w:p>
        </w:tc>
        <w:tc>
          <w:tcPr>
            <w:tcW w:w="2355" w:type="dxa"/>
            <w:shd w:val="clear" w:color="auto" w:fill="auto"/>
            <w:noWrap/>
            <w:hideMark/>
          </w:tcPr>
          <w:p w14:paraId="0B22BE01" w14:textId="77777777" w:rsidR="009F6309" w:rsidRPr="00BC4B94" w:rsidRDefault="009F6309" w:rsidP="00BC4B94">
            <w:pPr>
              <w:spacing w:before="40" w:after="120"/>
              <w:ind w:right="113"/>
              <w:rPr>
                <w:rFonts w:cs="Times New Roman"/>
                <w:sz w:val="18"/>
                <w:szCs w:val="18"/>
                <w:lang w:eastAsia="fr-FR"/>
              </w:rPr>
            </w:pPr>
            <w:r w:rsidRPr="00BC4B94">
              <w:rPr>
                <w:rFonts w:cs="Times New Roman"/>
                <w:sz w:val="18"/>
                <w:szCs w:val="18"/>
                <w:lang w:eastAsia="fr-FR"/>
              </w:rPr>
              <w:t>Стоимость подзарядки парка электромобилей с учетом расходов на транспортные средства, аккумуляторы, электроэнергию и недвижимость</w:t>
            </w:r>
          </w:p>
        </w:tc>
        <w:tc>
          <w:tcPr>
            <w:tcW w:w="1047" w:type="dxa"/>
            <w:shd w:val="clear" w:color="auto" w:fill="auto"/>
            <w:noWrap/>
            <w:hideMark/>
          </w:tcPr>
          <w:p w14:paraId="4EDFF499"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Апрель 2021 года</w:t>
            </w:r>
          </w:p>
        </w:tc>
        <w:tc>
          <w:tcPr>
            <w:tcW w:w="1794" w:type="dxa"/>
            <w:shd w:val="clear" w:color="auto" w:fill="auto"/>
            <w:noWrap/>
            <w:hideMark/>
          </w:tcPr>
          <w:p w14:paraId="00B75FF4"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40 000 долл. США</w:t>
            </w:r>
          </w:p>
        </w:tc>
        <w:tc>
          <w:tcPr>
            <w:tcW w:w="1322" w:type="dxa"/>
            <w:shd w:val="clear" w:color="auto" w:fill="auto"/>
            <w:noWrap/>
            <w:hideMark/>
          </w:tcPr>
          <w:p w14:paraId="15E8B7AF" w14:textId="77777777" w:rsidR="009F6309" w:rsidRPr="00BC4B94" w:rsidRDefault="009F6309" w:rsidP="00BC4B94">
            <w:pPr>
              <w:spacing w:before="40" w:after="120"/>
              <w:rPr>
                <w:rFonts w:cs="Times New Roman"/>
                <w:sz w:val="18"/>
                <w:szCs w:val="18"/>
                <w:lang w:eastAsia="fr-FR"/>
              </w:rPr>
            </w:pPr>
            <w:r w:rsidRPr="00BC4B94">
              <w:rPr>
                <w:rFonts w:cs="Times New Roman"/>
                <w:sz w:val="18"/>
                <w:szCs w:val="18"/>
                <w:lang w:eastAsia="fr-FR"/>
              </w:rPr>
              <w:t>По-прежнему находится в процессе обсуждения</w:t>
            </w:r>
          </w:p>
        </w:tc>
      </w:tr>
      <w:tr w:rsidR="00BC4B94" w:rsidRPr="00BC4B94" w14:paraId="2E57D05F" w14:textId="77777777" w:rsidTr="00BC4B94">
        <w:tc>
          <w:tcPr>
            <w:tcW w:w="1276" w:type="dxa"/>
            <w:tcBorders>
              <w:bottom w:val="single" w:sz="12" w:space="0" w:color="auto"/>
            </w:tcBorders>
            <w:shd w:val="clear" w:color="auto" w:fill="auto"/>
            <w:noWrap/>
            <w:hideMark/>
          </w:tcPr>
          <w:p w14:paraId="4D52DF74"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Внутреннее</w:t>
            </w:r>
          </w:p>
        </w:tc>
        <w:tc>
          <w:tcPr>
            <w:tcW w:w="1843" w:type="dxa"/>
            <w:tcBorders>
              <w:bottom w:val="single" w:sz="12" w:space="0" w:color="auto"/>
            </w:tcBorders>
            <w:shd w:val="clear" w:color="auto" w:fill="auto"/>
            <w:noWrap/>
            <w:hideMark/>
          </w:tcPr>
          <w:p w14:paraId="7F534190" w14:textId="431A4E71" w:rsidR="009F6309" w:rsidRPr="00BC4B94" w:rsidRDefault="009F6309" w:rsidP="00BC4B94">
            <w:pPr>
              <w:spacing w:before="40" w:after="120"/>
              <w:ind w:right="113"/>
              <w:rPr>
                <w:rFonts w:cs="Times New Roman"/>
                <w:sz w:val="18"/>
                <w:szCs w:val="18"/>
                <w:lang w:eastAsia="fr-FR"/>
              </w:rPr>
            </w:pPr>
            <w:r w:rsidRPr="00BC4B94">
              <w:rPr>
                <w:rFonts w:cs="Times New Roman"/>
                <w:sz w:val="18"/>
                <w:szCs w:val="18"/>
                <w:lang w:eastAsia="fr-FR"/>
              </w:rPr>
              <w:t>Отдел по окружающей</w:t>
            </w:r>
            <w:r w:rsidR="00BC4B94">
              <w:rPr>
                <w:rFonts w:cs="Times New Roman"/>
                <w:sz w:val="18"/>
                <w:szCs w:val="18"/>
                <w:lang w:eastAsia="fr-FR"/>
              </w:rPr>
              <w:br/>
            </w:r>
            <w:r w:rsidRPr="00BC4B94">
              <w:rPr>
                <w:rFonts w:cs="Times New Roman"/>
                <w:sz w:val="18"/>
                <w:szCs w:val="18"/>
                <w:lang w:eastAsia="fr-FR"/>
              </w:rPr>
              <w:t>среде ЕЭК</w:t>
            </w:r>
          </w:p>
        </w:tc>
        <w:tc>
          <w:tcPr>
            <w:tcW w:w="2355" w:type="dxa"/>
            <w:tcBorders>
              <w:bottom w:val="single" w:sz="12" w:space="0" w:color="auto"/>
            </w:tcBorders>
            <w:shd w:val="clear" w:color="auto" w:fill="auto"/>
            <w:noWrap/>
            <w:hideMark/>
          </w:tcPr>
          <w:p w14:paraId="3807205B" w14:textId="77777777" w:rsidR="009F6309" w:rsidRPr="00BC4B94" w:rsidRDefault="009F6309" w:rsidP="00BC4B94">
            <w:pPr>
              <w:spacing w:before="40" w:after="120"/>
              <w:ind w:right="113"/>
              <w:rPr>
                <w:rFonts w:cs="Times New Roman"/>
                <w:sz w:val="18"/>
                <w:szCs w:val="18"/>
                <w:lang w:eastAsia="fr-FR"/>
              </w:rPr>
            </w:pPr>
            <w:r w:rsidRPr="00BC4B94">
              <w:rPr>
                <w:rFonts w:cs="Times New Roman"/>
                <w:sz w:val="18"/>
                <w:szCs w:val="18"/>
                <w:lang w:eastAsia="fr-FR"/>
              </w:rPr>
              <w:t>Сбор данных для обзора результативности экологической деятельности в Азербайджане</w:t>
            </w:r>
          </w:p>
        </w:tc>
        <w:tc>
          <w:tcPr>
            <w:tcW w:w="1047" w:type="dxa"/>
            <w:tcBorders>
              <w:bottom w:val="single" w:sz="12" w:space="0" w:color="auto"/>
            </w:tcBorders>
            <w:shd w:val="clear" w:color="auto" w:fill="auto"/>
            <w:noWrap/>
            <w:hideMark/>
          </w:tcPr>
          <w:p w14:paraId="04712465"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Ноябрь 2021 года</w:t>
            </w:r>
          </w:p>
        </w:tc>
        <w:tc>
          <w:tcPr>
            <w:tcW w:w="1794" w:type="dxa"/>
            <w:tcBorders>
              <w:bottom w:val="single" w:sz="12" w:space="0" w:color="auto"/>
            </w:tcBorders>
            <w:shd w:val="clear" w:color="auto" w:fill="auto"/>
            <w:noWrap/>
            <w:hideMark/>
          </w:tcPr>
          <w:p w14:paraId="038DE84C" w14:textId="77777777" w:rsidR="009F6309" w:rsidRPr="00BC4B94" w:rsidRDefault="009F6309" w:rsidP="00BC4B94">
            <w:pPr>
              <w:spacing w:before="40" w:after="120"/>
              <w:ind w:right="113"/>
              <w:rPr>
                <w:rFonts w:cs="Times New Roman"/>
                <w:sz w:val="18"/>
                <w:szCs w:val="18"/>
                <w:lang w:val="en-GB" w:eastAsia="fr-FR"/>
              </w:rPr>
            </w:pPr>
            <w:r w:rsidRPr="00BC4B94">
              <w:rPr>
                <w:rFonts w:cs="Times New Roman"/>
                <w:sz w:val="18"/>
                <w:szCs w:val="18"/>
                <w:lang w:eastAsia="fr-FR"/>
              </w:rPr>
              <w:t>6 000 долл. США</w:t>
            </w:r>
          </w:p>
        </w:tc>
        <w:tc>
          <w:tcPr>
            <w:tcW w:w="1322" w:type="dxa"/>
            <w:tcBorders>
              <w:bottom w:val="single" w:sz="12" w:space="0" w:color="auto"/>
            </w:tcBorders>
            <w:shd w:val="clear" w:color="auto" w:fill="auto"/>
            <w:noWrap/>
            <w:hideMark/>
          </w:tcPr>
          <w:p w14:paraId="76156886" w14:textId="77777777" w:rsidR="009F6309" w:rsidRPr="00BC4B94" w:rsidRDefault="009F6309" w:rsidP="00BC4B94">
            <w:pPr>
              <w:spacing w:before="40" w:after="120"/>
              <w:rPr>
                <w:rFonts w:cs="Times New Roman"/>
                <w:sz w:val="18"/>
                <w:szCs w:val="18"/>
                <w:lang w:val="en-GB" w:eastAsia="fr-FR"/>
              </w:rPr>
            </w:pPr>
            <w:r w:rsidRPr="00BC4B94">
              <w:rPr>
                <w:rFonts w:cs="Times New Roman"/>
                <w:sz w:val="18"/>
                <w:szCs w:val="18"/>
                <w:lang w:eastAsia="fr-FR"/>
              </w:rPr>
              <w:t>Средства предоставлены</w:t>
            </w:r>
          </w:p>
        </w:tc>
      </w:tr>
    </w:tbl>
    <w:p w14:paraId="79E1915E" w14:textId="77777777" w:rsidR="009F6309" w:rsidRPr="009F6309" w:rsidRDefault="009F6309" w:rsidP="004E076F">
      <w:pPr>
        <w:pStyle w:val="H1G"/>
        <w:pageBreakBefore/>
      </w:pPr>
      <w:r w:rsidRPr="009F6309">
        <w:lastRenderedPageBreak/>
        <w:tab/>
        <w:t>C.</w:t>
      </w:r>
      <w:r w:rsidRPr="009F6309">
        <w:tab/>
        <w:t>Присутствие и видимость в Интернете</w:t>
      </w:r>
    </w:p>
    <w:p w14:paraId="5D92C094" w14:textId="2B76C639" w:rsidR="009F6309" w:rsidRPr="009F6309" w:rsidRDefault="009F6309" w:rsidP="00F33B32">
      <w:pPr>
        <w:pStyle w:val="SingleTxtG"/>
        <w:rPr>
          <w:lang w:eastAsia="fr-FR"/>
        </w:rPr>
      </w:pPr>
      <w:r w:rsidRPr="009F6309">
        <w:rPr>
          <w:lang w:eastAsia="fr-FR"/>
        </w:rPr>
        <w:t>29.</w:t>
      </w:r>
      <w:r w:rsidRPr="009F6309">
        <w:rPr>
          <w:lang w:eastAsia="fr-FR"/>
        </w:rPr>
        <w:tab/>
        <w:t>Веб-страница ForFITS была открыта в течение 2013 года, при этом все ресурсы и документация стали доступны в последнем квартале 2013 года. С того момента посещаемость веб-страниц и файлов ForFITS постоянно снижалась (рис</w:t>
      </w:r>
      <w:r w:rsidR="00006595">
        <w:rPr>
          <w:lang w:eastAsia="fr-FR"/>
        </w:rPr>
        <w:t>. </w:t>
      </w:r>
      <w:r w:rsidRPr="009F6309">
        <w:rPr>
          <w:lang w:eastAsia="fr-FR"/>
        </w:rPr>
        <w:t>10), стабилизировавшись с 2016 года и достигнув пика во время недавнего введения режима изоляции.</w:t>
      </w:r>
    </w:p>
    <w:p w14:paraId="61F2CA4D" w14:textId="6C5B17C2" w:rsidR="009F6309" w:rsidRDefault="00F33B32" w:rsidP="00F33B32">
      <w:pPr>
        <w:pStyle w:val="H23G"/>
      </w:pPr>
      <w:r>
        <w:tab/>
      </w:r>
      <w:r>
        <w:tab/>
      </w:r>
      <w:r w:rsidR="009F6309" w:rsidRPr="00F33B32">
        <w:rPr>
          <w:b w:val="0"/>
          <w:bCs/>
        </w:rPr>
        <w:t>Рис. 10</w:t>
      </w:r>
      <w:r w:rsidRPr="00F33B32">
        <w:br/>
      </w:r>
      <w:r w:rsidR="009F6309" w:rsidRPr="009F6309">
        <w:t>Количество просмотров веб-страниц ForFITS, включая и исключая компьютеры ЮНОГ, 2013</w:t>
      </w:r>
      <w:r w:rsidR="003759C0" w:rsidRPr="00B76E19">
        <w:t>‒</w:t>
      </w:r>
      <w:r w:rsidR="009F6309" w:rsidRPr="009F6309">
        <w:t>2021 годы</w:t>
      </w:r>
    </w:p>
    <w:p w14:paraId="7DAB4F7B" w14:textId="1EF3C80D" w:rsidR="00514585" w:rsidRDefault="001632CE" w:rsidP="00514585">
      <w:pPr>
        <w:pStyle w:val="SingleTxtG"/>
        <w:rPr>
          <w:lang w:eastAsia="ru-RU"/>
        </w:rPr>
      </w:pPr>
      <w:r>
        <w:rPr>
          <w:b/>
          <w:bCs/>
          <w:noProof/>
          <w:lang w:val="en-GB" w:eastAsia="fr-FR"/>
        </w:rPr>
        <mc:AlternateContent>
          <mc:Choice Requires="wps">
            <w:drawing>
              <wp:anchor distT="0" distB="0" distL="114300" distR="114300" simplePos="0" relativeHeight="251669504" behindDoc="0" locked="0" layoutInCell="1" allowOverlap="1" wp14:anchorId="2C058F10" wp14:editId="1E038F95">
                <wp:simplePos x="0" y="0"/>
                <wp:positionH relativeFrom="column">
                  <wp:posOffset>4474210</wp:posOffset>
                </wp:positionH>
                <wp:positionV relativeFrom="paragraph">
                  <wp:posOffset>1362710</wp:posOffset>
                </wp:positionV>
                <wp:extent cx="1511300" cy="195580"/>
                <wp:effectExtent l="10160" t="8890" r="3810" b="3810"/>
                <wp:wrapNone/>
                <wp:docPr id="44" name="Надпись 44"/>
                <wp:cNvGraphicFramePr/>
                <a:graphic xmlns:a="http://schemas.openxmlformats.org/drawingml/2006/main">
                  <a:graphicData uri="http://schemas.microsoft.com/office/word/2010/wordprocessingShape">
                    <wps:wsp>
                      <wps:cNvSpPr txBox="1"/>
                      <wps:spPr>
                        <a:xfrm rot="16200000">
                          <a:off x="0" y="0"/>
                          <a:ext cx="1511300" cy="195580"/>
                        </a:xfrm>
                        <a:prstGeom prst="rect">
                          <a:avLst/>
                        </a:prstGeom>
                        <a:noFill/>
                        <a:ln w="6350">
                          <a:noFill/>
                        </a:ln>
                      </wps:spPr>
                      <wps:txbx>
                        <w:txbxContent>
                          <w:p w14:paraId="3CE3BBAD" w14:textId="77777777" w:rsidR="000405CC" w:rsidRPr="000405CC" w:rsidRDefault="000405CC" w:rsidP="000405CC">
                            <w:pPr>
                              <w:rPr>
                                <w:sz w:val="16"/>
                                <w:szCs w:val="16"/>
                              </w:rPr>
                            </w:pPr>
                            <w:r w:rsidRPr="000405CC">
                              <w:rPr>
                                <w:sz w:val="16"/>
                                <w:szCs w:val="16"/>
                              </w:rPr>
                              <w:t>Миграция веб-сайта ЮНОГ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58F10" id="_x0000_t202" coordsize="21600,21600" o:spt="202" path="m,l,21600r21600,l21600,xe">
                <v:stroke joinstyle="miter"/>
                <v:path gradientshapeok="t" o:connecttype="rect"/>
              </v:shapetype>
              <v:shape id="Надпись 44" o:spid="_x0000_s1026" type="#_x0000_t202" style="position:absolute;left:0;text-align:left;margin-left:352.3pt;margin-top:107.3pt;width:119pt;height:15.4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" filled="f" stroked="f" strokeweight=".5pt">
                <v:textbox inset="0,0,0,0">
                  <w:txbxContent>
                    <w:p w14:paraId="3CE3BBAD" w14:textId="77777777" w:rsidR="000405CC" w:rsidRPr="000405CC" w:rsidRDefault="000405CC" w:rsidP="000405CC">
                      <w:pPr>
                        <w:rPr>
                          <w:sz w:val="16"/>
                          <w:szCs w:val="16"/>
                        </w:rPr>
                      </w:pPr>
                      <w:r w:rsidRPr="000405CC">
                        <w:rPr>
                          <w:sz w:val="16"/>
                          <w:szCs w:val="16"/>
                        </w:rPr>
                        <w:t>Миграция веб-сайта ЮНОГ</w:t>
                      </w:r>
                    </w:p>
                  </w:txbxContent>
                </v:textbox>
              </v:shape>
            </w:pict>
          </mc:Fallback>
        </mc:AlternateContent>
      </w:r>
      <w:r w:rsidR="00E343B8">
        <w:rPr>
          <w:b/>
          <w:bCs/>
          <w:noProof/>
          <w:lang w:eastAsia="fr-FR"/>
        </w:rPr>
        <mc:AlternateContent>
          <mc:Choice Requires="wps">
            <w:drawing>
              <wp:anchor distT="0" distB="0" distL="114300" distR="114300" simplePos="0" relativeHeight="251667456" behindDoc="0" locked="0" layoutInCell="1" allowOverlap="1" wp14:anchorId="42E09019" wp14:editId="094E6C40">
                <wp:simplePos x="0" y="0"/>
                <wp:positionH relativeFrom="column">
                  <wp:posOffset>3238500</wp:posOffset>
                </wp:positionH>
                <wp:positionV relativeFrom="paragraph">
                  <wp:posOffset>426720</wp:posOffset>
                </wp:positionV>
                <wp:extent cx="499742" cy="4232910"/>
                <wp:effectExtent l="0" t="0" r="0" b="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499742" cy="4232910"/>
                        </a:xfrm>
                        <a:prstGeom prst="rect">
                          <a:avLst/>
                        </a:prstGeom>
                        <a:solidFill>
                          <a:srgbClr val="FFFFFF"/>
                        </a:solidFill>
                        <a:ln w="9525" cap="flat" cmpd="sng" algn="ctr">
                          <a:noFill/>
                          <a:prstDash val="solid"/>
                          <a:round/>
                          <a:headEnd type="none" w="med" len="med"/>
                          <a:tailEnd type="none" w="med" len="med"/>
                        </a:ln>
                      </wps:spPr>
                      <wps:txbx>
                        <w:txbxContent>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
                            </w:tblGrid>
                            <w:tr w:rsidR="00E343B8" w14:paraId="1D016F4B" w14:textId="77777777" w:rsidTr="000D2FD8">
                              <w:trPr>
                                <w:trHeight w:val="205"/>
                              </w:trPr>
                              <w:tc>
                                <w:tcPr>
                                  <w:tcW w:w="927" w:type="dxa"/>
                                </w:tcPr>
                                <w:p w14:paraId="2B3B4CE3" w14:textId="516EBF7D"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4 кв. 2013</w:t>
                                  </w:r>
                                </w:p>
                              </w:tc>
                            </w:tr>
                            <w:tr w:rsidR="00E343B8" w14:paraId="270C5C31" w14:textId="77777777" w:rsidTr="000D2FD8">
                              <w:trPr>
                                <w:trHeight w:val="205"/>
                              </w:trPr>
                              <w:tc>
                                <w:tcPr>
                                  <w:tcW w:w="927" w:type="dxa"/>
                                </w:tcPr>
                                <w:p w14:paraId="5B174704" w14:textId="131EAD14"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1 кв. 2014</w:t>
                                  </w:r>
                                </w:p>
                              </w:tc>
                            </w:tr>
                            <w:tr w:rsidR="00E343B8" w14:paraId="5922DF22" w14:textId="77777777" w:rsidTr="000D2FD8">
                              <w:trPr>
                                <w:trHeight w:val="205"/>
                              </w:trPr>
                              <w:tc>
                                <w:tcPr>
                                  <w:tcW w:w="927" w:type="dxa"/>
                                </w:tcPr>
                                <w:p w14:paraId="20398152" w14:textId="643B05E3"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2 кв. 2014</w:t>
                                  </w:r>
                                </w:p>
                              </w:tc>
                            </w:tr>
                            <w:tr w:rsidR="00E343B8" w14:paraId="39F30329" w14:textId="77777777" w:rsidTr="000D2FD8">
                              <w:trPr>
                                <w:trHeight w:val="205"/>
                              </w:trPr>
                              <w:tc>
                                <w:tcPr>
                                  <w:tcW w:w="927" w:type="dxa"/>
                                </w:tcPr>
                                <w:p w14:paraId="29D70BF8" w14:textId="04AF8F39"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3 кв. 2014</w:t>
                                  </w:r>
                                </w:p>
                              </w:tc>
                            </w:tr>
                            <w:tr w:rsidR="00E343B8" w14:paraId="64F08B32" w14:textId="77777777" w:rsidTr="000D2FD8">
                              <w:trPr>
                                <w:trHeight w:val="205"/>
                              </w:trPr>
                              <w:tc>
                                <w:tcPr>
                                  <w:tcW w:w="927" w:type="dxa"/>
                                </w:tcPr>
                                <w:p w14:paraId="3ACCFC1C" w14:textId="5EA99EA6"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4 кв. 2014</w:t>
                                  </w:r>
                                </w:p>
                              </w:tc>
                            </w:tr>
                            <w:tr w:rsidR="00E343B8" w14:paraId="072A62EE" w14:textId="77777777" w:rsidTr="000D2FD8">
                              <w:trPr>
                                <w:trHeight w:val="205"/>
                              </w:trPr>
                              <w:tc>
                                <w:tcPr>
                                  <w:tcW w:w="927" w:type="dxa"/>
                                </w:tcPr>
                                <w:p w14:paraId="7B18F2E0" w14:textId="0BBE0BAF"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1 кв. 2015</w:t>
                                  </w:r>
                                </w:p>
                              </w:tc>
                            </w:tr>
                            <w:tr w:rsidR="00E343B8" w14:paraId="325F81CB" w14:textId="77777777" w:rsidTr="000D2FD8">
                              <w:trPr>
                                <w:trHeight w:val="205"/>
                              </w:trPr>
                              <w:tc>
                                <w:tcPr>
                                  <w:tcW w:w="927" w:type="dxa"/>
                                </w:tcPr>
                                <w:p w14:paraId="0021F924" w14:textId="7E14F096"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2 кв. 2015</w:t>
                                  </w:r>
                                </w:p>
                              </w:tc>
                            </w:tr>
                            <w:tr w:rsidR="00E343B8" w14:paraId="301FA4EB" w14:textId="77777777" w:rsidTr="000D2FD8">
                              <w:trPr>
                                <w:trHeight w:val="205"/>
                              </w:trPr>
                              <w:tc>
                                <w:tcPr>
                                  <w:tcW w:w="927" w:type="dxa"/>
                                </w:tcPr>
                                <w:p w14:paraId="15030691" w14:textId="3F8387FA"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3 кв. 2015</w:t>
                                  </w:r>
                                </w:p>
                              </w:tc>
                            </w:tr>
                            <w:tr w:rsidR="00E343B8" w14:paraId="1F3657B4" w14:textId="77777777" w:rsidTr="000D2FD8">
                              <w:trPr>
                                <w:trHeight w:val="205"/>
                              </w:trPr>
                              <w:tc>
                                <w:tcPr>
                                  <w:tcW w:w="927" w:type="dxa"/>
                                </w:tcPr>
                                <w:p w14:paraId="4906A6B5" w14:textId="2787C532"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4 кв. 2015</w:t>
                                  </w:r>
                                </w:p>
                              </w:tc>
                            </w:tr>
                            <w:tr w:rsidR="00E343B8" w14:paraId="69D8E9B5" w14:textId="77777777" w:rsidTr="000D2FD8">
                              <w:trPr>
                                <w:trHeight w:val="205"/>
                              </w:trPr>
                              <w:tc>
                                <w:tcPr>
                                  <w:tcW w:w="927" w:type="dxa"/>
                                </w:tcPr>
                                <w:p w14:paraId="02CF6817" w14:textId="7482FAB3"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1 кв. 2016</w:t>
                                  </w:r>
                                </w:p>
                              </w:tc>
                            </w:tr>
                            <w:tr w:rsidR="00E343B8" w14:paraId="0287E122" w14:textId="77777777" w:rsidTr="000D2FD8">
                              <w:trPr>
                                <w:trHeight w:val="205"/>
                              </w:trPr>
                              <w:tc>
                                <w:tcPr>
                                  <w:tcW w:w="927" w:type="dxa"/>
                                </w:tcPr>
                                <w:p w14:paraId="418ABD2B" w14:textId="07FE02F7"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2 кв. 2016</w:t>
                                  </w:r>
                                </w:p>
                              </w:tc>
                            </w:tr>
                            <w:tr w:rsidR="00E343B8" w14:paraId="4121E3BC" w14:textId="77777777" w:rsidTr="000D2FD8">
                              <w:trPr>
                                <w:trHeight w:val="205"/>
                              </w:trPr>
                              <w:tc>
                                <w:tcPr>
                                  <w:tcW w:w="927" w:type="dxa"/>
                                </w:tcPr>
                                <w:p w14:paraId="31D485E8" w14:textId="0CDB7922"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3 кв. 2016</w:t>
                                  </w:r>
                                </w:p>
                              </w:tc>
                            </w:tr>
                            <w:tr w:rsidR="00E343B8" w14:paraId="13C7C822" w14:textId="77777777" w:rsidTr="000D2FD8">
                              <w:trPr>
                                <w:trHeight w:val="205"/>
                              </w:trPr>
                              <w:tc>
                                <w:tcPr>
                                  <w:tcW w:w="927" w:type="dxa"/>
                                </w:tcPr>
                                <w:p w14:paraId="4C2A7498" w14:textId="7F3256BE"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4 кв. 2016</w:t>
                                  </w:r>
                                </w:p>
                              </w:tc>
                            </w:tr>
                            <w:tr w:rsidR="00E343B8" w14:paraId="54A24E2B" w14:textId="77777777" w:rsidTr="000D2FD8">
                              <w:trPr>
                                <w:trHeight w:val="205"/>
                              </w:trPr>
                              <w:tc>
                                <w:tcPr>
                                  <w:tcW w:w="927" w:type="dxa"/>
                                </w:tcPr>
                                <w:p w14:paraId="72557CD1" w14:textId="56996566"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1 кв. 201</w:t>
                                  </w:r>
                                  <w:r w:rsidR="00FC1EA3" w:rsidRPr="00BA19E0">
                                    <w:rPr>
                                      <w:color w:val="404040" w:themeColor="text1" w:themeTint="BF"/>
                                      <w:sz w:val="14"/>
                                      <w:szCs w:val="14"/>
                                    </w:rPr>
                                    <w:t>7</w:t>
                                  </w:r>
                                </w:p>
                              </w:tc>
                            </w:tr>
                            <w:tr w:rsidR="00E343B8" w14:paraId="47DD76D0" w14:textId="77777777" w:rsidTr="000D2FD8">
                              <w:trPr>
                                <w:trHeight w:val="205"/>
                              </w:trPr>
                              <w:tc>
                                <w:tcPr>
                                  <w:tcW w:w="927" w:type="dxa"/>
                                </w:tcPr>
                                <w:p w14:paraId="719DA55B" w14:textId="3CB0D021"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2 кв. 201</w:t>
                                  </w:r>
                                  <w:r w:rsidR="00FC1EA3" w:rsidRPr="00BA19E0">
                                    <w:rPr>
                                      <w:color w:val="404040" w:themeColor="text1" w:themeTint="BF"/>
                                      <w:sz w:val="14"/>
                                      <w:szCs w:val="14"/>
                                    </w:rPr>
                                    <w:t>7</w:t>
                                  </w:r>
                                </w:p>
                              </w:tc>
                            </w:tr>
                            <w:tr w:rsidR="00E343B8" w14:paraId="7C2D9D30" w14:textId="77777777" w:rsidTr="000D2FD8">
                              <w:trPr>
                                <w:trHeight w:val="205"/>
                              </w:trPr>
                              <w:tc>
                                <w:tcPr>
                                  <w:tcW w:w="927" w:type="dxa"/>
                                </w:tcPr>
                                <w:p w14:paraId="1623F2FD" w14:textId="72EC9F6C" w:rsidR="00B37F79"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3</w:t>
                                  </w:r>
                                  <w:r w:rsidR="00B37F79" w:rsidRPr="00BA19E0">
                                    <w:rPr>
                                      <w:color w:val="404040" w:themeColor="text1" w:themeTint="BF"/>
                                      <w:sz w:val="14"/>
                                      <w:szCs w:val="14"/>
                                    </w:rPr>
                                    <w:t xml:space="preserve"> кв. 201</w:t>
                                  </w:r>
                                  <w:r w:rsidRPr="00BA19E0">
                                    <w:rPr>
                                      <w:color w:val="404040" w:themeColor="text1" w:themeTint="BF"/>
                                      <w:sz w:val="14"/>
                                      <w:szCs w:val="14"/>
                                    </w:rPr>
                                    <w:t>7</w:t>
                                  </w:r>
                                </w:p>
                              </w:tc>
                            </w:tr>
                            <w:tr w:rsidR="00E343B8" w14:paraId="3E6F4EDD" w14:textId="77777777" w:rsidTr="000D2FD8">
                              <w:trPr>
                                <w:trHeight w:val="205"/>
                              </w:trPr>
                              <w:tc>
                                <w:tcPr>
                                  <w:tcW w:w="927" w:type="dxa"/>
                                </w:tcPr>
                                <w:p w14:paraId="7CF42D00" w14:textId="54374E8A" w:rsidR="00B37F79"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4</w:t>
                                  </w:r>
                                  <w:r w:rsidR="00B37F79" w:rsidRPr="00BA19E0">
                                    <w:rPr>
                                      <w:color w:val="404040" w:themeColor="text1" w:themeTint="BF"/>
                                      <w:sz w:val="14"/>
                                      <w:szCs w:val="14"/>
                                    </w:rPr>
                                    <w:t xml:space="preserve"> кв. 201</w:t>
                                  </w:r>
                                  <w:r w:rsidRPr="00BA19E0">
                                    <w:rPr>
                                      <w:color w:val="404040" w:themeColor="text1" w:themeTint="BF"/>
                                      <w:sz w:val="14"/>
                                      <w:szCs w:val="14"/>
                                    </w:rPr>
                                    <w:t>7</w:t>
                                  </w:r>
                                </w:p>
                              </w:tc>
                            </w:tr>
                            <w:tr w:rsidR="00E343B8" w14:paraId="2FF6C5AA" w14:textId="77777777" w:rsidTr="000D2FD8">
                              <w:trPr>
                                <w:trHeight w:val="205"/>
                              </w:trPr>
                              <w:tc>
                                <w:tcPr>
                                  <w:tcW w:w="927" w:type="dxa"/>
                                </w:tcPr>
                                <w:p w14:paraId="4F31437C" w14:textId="59B94C96" w:rsidR="00B37F79"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1 кв. 2018</w:t>
                                  </w:r>
                                </w:p>
                              </w:tc>
                            </w:tr>
                            <w:tr w:rsidR="00E343B8" w:rsidRPr="00E343B8" w14:paraId="7738456E" w14:textId="77777777" w:rsidTr="000D2FD8">
                              <w:trPr>
                                <w:trHeight w:val="205"/>
                              </w:trPr>
                              <w:tc>
                                <w:tcPr>
                                  <w:tcW w:w="927" w:type="dxa"/>
                                </w:tcPr>
                                <w:p w14:paraId="2909C787" w14:textId="7523084D" w:rsidR="00B37F79"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2 кв. 2018</w:t>
                                  </w:r>
                                </w:p>
                              </w:tc>
                            </w:tr>
                            <w:tr w:rsidR="00E343B8" w14:paraId="7467ABFD" w14:textId="77777777" w:rsidTr="000D2FD8">
                              <w:trPr>
                                <w:trHeight w:val="205"/>
                              </w:trPr>
                              <w:tc>
                                <w:tcPr>
                                  <w:tcW w:w="927" w:type="dxa"/>
                                </w:tcPr>
                                <w:p w14:paraId="44CC806D" w14:textId="609EAB3D" w:rsidR="00B37F79"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3 кв. 2018</w:t>
                                  </w:r>
                                </w:p>
                              </w:tc>
                            </w:tr>
                            <w:tr w:rsidR="00E343B8" w14:paraId="0BABF4D8" w14:textId="77777777" w:rsidTr="000D2FD8">
                              <w:trPr>
                                <w:trHeight w:val="205"/>
                              </w:trPr>
                              <w:tc>
                                <w:tcPr>
                                  <w:tcW w:w="927" w:type="dxa"/>
                                </w:tcPr>
                                <w:p w14:paraId="483DF34F" w14:textId="4B82FB51" w:rsidR="00B37F79"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4 кв. 2018</w:t>
                                  </w:r>
                                </w:p>
                              </w:tc>
                            </w:tr>
                            <w:tr w:rsidR="00E343B8" w14:paraId="55A9E629" w14:textId="77777777" w:rsidTr="000D2FD8">
                              <w:trPr>
                                <w:trHeight w:val="205"/>
                              </w:trPr>
                              <w:tc>
                                <w:tcPr>
                                  <w:tcW w:w="927" w:type="dxa"/>
                                </w:tcPr>
                                <w:p w14:paraId="5EDCBF75" w14:textId="006D0D6C" w:rsidR="00B37F79"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1 кв. 2019</w:t>
                                  </w:r>
                                </w:p>
                              </w:tc>
                            </w:tr>
                            <w:tr w:rsidR="00FC1EA3" w14:paraId="67CEC6ED" w14:textId="77777777" w:rsidTr="000D2FD8">
                              <w:trPr>
                                <w:trHeight w:val="205"/>
                              </w:trPr>
                              <w:tc>
                                <w:tcPr>
                                  <w:tcW w:w="927" w:type="dxa"/>
                                </w:tcPr>
                                <w:p w14:paraId="6DE43B95" w14:textId="4850B377" w:rsidR="00FC1EA3"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2 кв. 2019</w:t>
                                  </w:r>
                                </w:p>
                              </w:tc>
                            </w:tr>
                            <w:tr w:rsidR="00FC1EA3" w14:paraId="6D75E7E2" w14:textId="77777777" w:rsidTr="000D2FD8">
                              <w:trPr>
                                <w:trHeight w:val="205"/>
                              </w:trPr>
                              <w:tc>
                                <w:tcPr>
                                  <w:tcW w:w="927" w:type="dxa"/>
                                </w:tcPr>
                                <w:p w14:paraId="1003663D" w14:textId="6AA46E5E" w:rsidR="00FC1EA3"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3 кв. 2019</w:t>
                                  </w:r>
                                </w:p>
                              </w:tc>
                            </w:tr>
                            <w:tr w:rsidR="00FC1EA3" w14:paraId="1FA0522C" w14:textId="77777777" w:rsidTr="000D2FD8">
                              <w:trPr>
                                <w:trHeight w:val="205"/>
                              </w:trPr>
                              <w:tc>
                                <w:tcPr>
                                  <w:tcW w:w="927" w:type="dxa"/>
                                </w:tcPr>
                                <w:p w14:paraId="453F11F2" w14:textId="264466E5" w:rsidR="00FC1EA3"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4 кв. 2019</w:t>
                                  </w:r>
                                </w:p>
                              </w:tc>
                            </w:tr>
                            <w:tr w:rsidR="00FC1EA3" w14:paraId="1E4B7D72" w14:textId="77777777" w:rsidTr="000D2FD8">
                              <w:trPr>
                                <w:trHeight w:val="205"/>
                              </w:trPr>
                              <w:tc>
                                <w:tcPr>
                                  <w:tcW w:w="927" w:type="dxa"/>
                                </w:tcPr>
                                <w:p w14:paraId="3219AE96" w14:textId="6250F017" w:rsidR="00FC1EA3"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1 кв. 2020</w:t>
                                  </w:r>
                                </w:p>
                              </w:tc>
                            </w:tr>
                            <w:tr w:rsidR="00FC1EA3" w14:paraId="30A7E17C" w14:textId="77777777" w:rsidTr="000D2FD8">
                              <w:trPr>
                                <w:trHeight w:val="205"/>
                              </w:trPr>
                              <w:tc>
                                <w:tcPr>
                                  <w:tcW w:w="927" w:type="dxa"/>
                                </w:tcPr>
                                <w:p w14:paraId="1C562A77" w14:textId="600BF284" w:rsidR="00FC1EA3"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2 кв. 2020</w:t>
                                  </w:r>
                                </w:p>
                              </w:tc>
                            </w:tr>
                            <w:tr w:rsidR="00FC1EA3" w14:paraId="76EEAF67" w14:textId="77777777" w:rsidTr="000D2FD8">
                              <w:trPr>
                                <w:trHeight w:val="205"/>
                              </w:trPr>
                              <w:tc>
                                <w:tcPr>
                                  <w:tcW w:w="927" w:type="dxa"/>
                                </w:tcPr>
                                <w:p w14:paraId="17DF91F2" w14:textId="4E5B5FA5" w:rsidR="00FC1EA3"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3 кв. 2020</w:t>
                                  </w:r>
                                </w:p>
                              </w:tc>
                            </w:tr>
                            <w:tr w:rsidR="004A27BF" w14:paraId="20FF3A87" w14:textId="77777777" w:rsidTr="000D2FD8">
                              <w:trPr>
                                <w:trHeight w:val="205"/>
                              </w:trPr>
                              <w:tc>
                                <w:tcPr>
                                  <w:tcW w:w="927" w:type="dxa"/>
                                </w:tcPr>
                                <w:p w14:paraId="40E4B4F7" w14:textId="5ACF96A6" w:rsidR="004A27BF" w:rsidRPr="00BA19E0" w:rsidRDefault="004A27BF" w:rsidP="00E343B8">
                                  <w:pPr>
                                    <w:spacing w:line="160" w:lineRule="exact"/>
                                    <w:ind w:left="57"/>
                                    <w:rPr>
                                      <w:color w:val="404040" w:themeColor="text1" w:themeTint="BF"/>
                                      <w:sz w:val="14"/>
                                      <w:szCs w:val="14"/>
                                    </w:rPr>
                                  </w:pPr>
                                  <w:r w:rsidRPr="00BA19E0">
                                    <w:rPr>
                                      <w:color w:val="404040" w:themeColor="text1" w:themeTint="BF"/>
                                      <w:sz w:val="14"/>
                                      <w:szCs w:val="14"/>
                                    </w:rPr>
                                    <w:t>4 кв. 2020</w:t>
                                  </w:r>
                                </w:p>
                              </w:tc>
                            </w:tr>
                            <w:tr w:rsidR="004A27BF" w14:paraId="13B42078" w14:textId="77777777" w:rsidTr="000D2FD8">
                              <w:trPr>
                                <w:trHeight w:val="205"/>
                              </w:trPr>
                              <w:tc>
                                <w:tcPr>
                                  <w:tcW w:w="927" w:type="dxa"/>
                                </w:tcPr>
                                <w:p w14:paraId="79BAF0C8" w14:textId="049CAA99" w:rsidR="004A27BF" w:rsidRPr="00BA19E0" w:rsidRDefault="004A27BF" w:rsidP="00E343B8">
                                  <w:pPr>
                                    <w:spacing w:line="160" w:lineRule="exact"/>
                                    <w:ind w:left="57"/>
                                    <w:rPr>
                                      <w:color w:val="404040" w:themeColor="text1" w:themeTint="BF"/>
                                      <w:sz w:val="14"/>
                                      <w:szCs w:val="14"/>
                                    </w:rPr>
                                  </w:pPr>
                                  <w:r w:rsidRPr="00BA19E0">
                                    <w:rPr>
                                      <w:color w:val="404040" w:themeColor="text1" w:themeTint="BF"/>
                                      <w:sz w:val="14"/>
                                      <w:szCs w:val="14"/>
                                    </w:rPr>
                                    <w:t>1 кв. 2021</w:t>
                                  </w:r>
                                </w:p>
                              </w:tc>
                            </w:tr>
                            <w:tr w:rsidR="004A27BF" w14:paraId="3D244999" w14:textId="77777777" w:rsidTr="000D2FD8">
                              <w:trPr>
                                <w:trHeight w:val="205"/>
                              </w:trPr>
                              <w:tc>
                                <w:tcPr>
                                  <w:tcW w:w="927" w:type="dxa"/>
                                </w:tcPr>
                                <w:p w14:paraId="5DAC7C2A" w14:textId="099C5B2B" w:rsidR="004A27BF" w:rsidRPr="00BA19E0" w:rsidRDefault="004A27BF" w:rsidP="00E343B8">
                                  <w:pPr>
                                    <w:spacing w:line="160" w:lineRule="exact"/>
                                    <w:ind w:left="57"/>
                                    <w:rPr>
                                      <w:color w:val="404040" w:themeColor="text1" w:themeTint="BF"/>
                                      <w:sz w:val="14"/>
                                      <w:szCs w:val="14"/>
                                    </w:rPr>
                                  </w:pPr>
                                  <w:r w:rsidRPr="00BA19E0">
                                    <w:rPr>
                                      <w:color w:val="404040" w:themeColor="text1" w:themeTint="BF"/>
                                      <w:sz w:val="14"/>
                                      <w:szCs w:val="14"/>
                                    </w:rPr>
                                    <w:t>2 кв. 2021</w:t>
                                  </w:r>
                                </w:p>
                              </w:tc>
                            </w:tr>
                            <w:tr w:rsidR="004A27BF" w14:paraId="28532B65" w14:textId="77777777" w:rsidTr="000D2FD8">
                              <w:trPr>
                                <w:trHeight w:val="205"/>
                              </w:trPr>
                              <w:tc>
                                <w:tcPr>
                                  <w:tcW w:w="927" w:type="dxa"/>
                                </w:tcPr>
                                <w:p w14:paraId="0A16D0C1" w14:textId="79E47D64" w:rsidR="004A27BF" w:rsidRPr="00BA19E0" w:rsidRDefault="004A27BF" w:rsidP="00E343B8">
                                  <w:pPr>
                                    <w:spacing w:line="160" w:lineRule="exact"/>
                                    <w:ind w:left="57"/>
                                    <w:rPr>
                                      <w:color w:val="404040" w:themeColor="text1" w:themeTint="BF"/>
                                      <w:sz w:val="14"/>
                                      <w:szCs w:val="14"/>
                                    </w:rPr>
                                  </w:pPr>
                                  <w:r w:rsidRPr="00BA19E0">
                                    <w:rPr>
                                      <w:color w:val="404040" w:themeColor="text1" w:themeTint="BF"/>
                                      <w:sz w:val="14"/>
                                      <w:szCs w:val="14"/>
                                    </w:rPr>
                                    <w:t>3 кв. 2021</w:t>
                                  </w:r>
                                </w:p>
                              </w:tc>
                            </w:tr>
                          </w:tbl>
                          <w:p w14:paraId="534489DD" w14:textId="179D1BDA" w:rsidR="00B37F79" w:rsidRPr="007864B6" w:rsidRDefault="00B37F79" w:rsidP="00E343B8">
                            <w:pPr>
                              <w:spacing w:line="180" w:lineRule="exact"/>
                              <w:ind w:left="57"/>
                              <w:rPr>
                                <w:sz w:val="10"/>
                                <w:szCs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09019" id="_x0000_t202" coordsize="21600,21600" o:spt="202" path="m,l,21600r21600,l21600,xe">
                <v:stroke joinstyle="miter"/>
                <v:path gradientshapeok="t" o:connecttype="rect"/>
              </v:shapetype>
              <v:shape id="Надпись 43" o:spid="_x0000_s1027" type="#_x0000_t202" style="position:absolute;left:0;text-align:left;margin-left:255pt;margin-top:33.6pt;width:39.35pt;height:333.3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" stroked="f">
                <v:stroke joinstyle="round"/>
                <v:textbox inset="0,0,0,0">
                  <w:txbxContent>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
                      </w:tblGrid>
                      <w:tr w:rsidR="00E343B8" w14:paraId="1D016F4B" w14:textId="77777777" w:rsidTr="000D2FD8">
                        <w:trPr>
                          <w:trHeight w:val="205"/>
                        </w:trPr>
                        <w:tc>
                          <w:tcPr>
                            <w:tcW w:w="927" w:type="dxa"/>
                          </w:tcPr>
                          <w:p w14:paraId="2B3B4CE3" w14:textId="516EBF7D"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4 кв. 2013</w:t>
                            </w:r>
                          </w:p>
                        </w:tc>
                      </w:tr>
                      <w:tr w:rsidR="00E343B8" w14:paraId="270C5C31" w14:textId="77777777" w:rsidTr="000D2FD8">
                        <w:trPr>
                          <w:trHeight w:val="205"/>
                        </w:trPr>
                        <w:tc>
                          <w:tcPr>
                            <w:tcW w:w="927" w:type="dxa"/>
                          </w:tcPr>
                          <w:p w14:paraId="5B174704" w14:textId="131EAD14"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1 кв. 2014</w:t>
                            </w:r>
                          </w:p>
                        </w:tc>
                      </w:tr>
                      <w:tr w:rsidR="00E343B8" w14:paraId="5922DF22" w14:textId="77777777" w:rsidTr="000D2FD8">
                        <w:trPr>
                          <w:trHeight w:val="205"/>
                        </w:trPr>
                        <w:tc>
                          <w:tcPr>
                            <w:tcW w:w="927" w:type="dxa"/>
                          </w:tcPr>
                          <w:p w14:paraId="20398152" w14:textId="643B05E3"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2 кв. 2014</w:t>
                            </w:r>
                          </w:p>
                        </w:tc>
                      </w:tr>
                      <w:tr w:rsidR="00E343B8" w14:paraId="39F30329" w14:textId="77777777" w:rsidTr="000D2FD8">
                        <w:trPr>
                          <w:trHeight w:val="205"/>
                        </w:trPr>
                        <w:tc>
                          <w:tcPr>
                            <w:tcW w:w="927" w:type="dxa"/>
                          </w:tcPr>
                          <w:p w14:paraId="29D70BF8" w14:textId="04AF8F39"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3 кв. 2014</w:t>
                            </w:r>
                          </w:p>
                        </w:tc>
                      </w:tr>
                      <w:tr w:rsidR="00E343B8" w14:paraId="64F08B32" w14:textId="77777777" w:rsidTr="000D2FD8">
                        <w:trPr>
                          <w:trHeight w:val="205"/>
                        </w:trPr>
                        <w:tc>
                          <w:tcPr>
                            <w:tcW w:w="927" w:type="dxa"/>
                          </w:tcPr>
                          <w:p w14:paraId="3ACCFC1C" w14:textId="5EA99EA6"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4 кв. 2014</w:t>
                            </w:r>
                          </w:p>
                        </w:tc>
                      </w:tr>
                      <w:tr w:rsidR="00E343B8" w14:paraId="072A62EE" w14:textId="77777777" w:rsidTr="000D2FD8">
                        <w:trPr>
                          <w:trHeight w:val="205"/>
                        </w:trPr>
                        <w:tc>
                          <w:tcPr>
                            <w:tcW w:w="927" w:type="dxa"/>
                          </w:tcPr>
                          <w:p w14:paraId="7B18F2E0" w14:textId="0BBE0BAF"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1 кв. 2015</w:t>
                            </w:r>
                          </w:p>
                        </w:tc>
                      </w:tr>
                      <w:tr w:rsidR="00E343B8" w14:paraId="325F81CB" w14:textId="77777777" w:rsidTr="000D2FD8">
                        <w:trPr>
                          <w:trHeight w:val="205"/>
                        </w:trPr>
                        <w:tc>
                          <w:tcPr>
                            <w:tcW w:w="927" w:type="dxa"/>
                          </w:tcPr>
                          <w:p w14:paraId="0021F924" w14:textId="7E14F096"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2 кв. 2015</w:t>
                            </w:r>
                          </w:p>
                        </w:tc>
                      </w:tr>
                      <w:tr w:rsidR="00E343B8" w14:paraId="301FA4EB" w14:textId="77777777" w:rsidTr="000D2FD8">
                        <w:trPr>
                          <w:trHeight w:val="205"/>
                        </w:trPr>
                        <w:tc>
                          <w:tcPr>
                            <w:tcW w:w="927" w:type="dxa"/>
                          </w:tcPr>
                          <w:p w14:paraId="15030691" w14:textId="3F8387FA"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3 кв. 2015</w:t>
                            </w:r>
                          </w:p>
                        </w:tc>
                      </w:tr>
                      <w:tr w:rsidR="00E343B8" w14:paraId="1F3657B4" w14:textId="77777777" w:rsidTr="000D2FD8">
                        <w:trPr>
                          <w:trHeight w:val="205"/>
                        </w:trPr>
                        <w:tc>
                          <w:tcPr>
                            <w:tcW w:w="927" w:type="dxa"/>
                          </w:tcPr>
                          <w:p w14:paraId="4906A6B5" w14:textId="2787C532"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4 кв. 2015</w:t>
                            </w:r>
                          </w:p>
                        </w:tc>
                      </w:tr>
                      <w:tr w:rsidR="00E343B8" w14:paraId="69D8E9B5" w14:textId="77777777" w:rsidTr="000D2FD8">
                        <w:trPr>
                          <w:trHeight w:val="205"/>
                        </w:trPr>
                        <w:tc>
                          <w:tcPr>
                            <w:tcW w:w="927" w:type="dxa"/>
                          </w:tcPr>
                          <w:p w14:paraId="02CF6817" w14:textId="7482FAB3"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1 кв. 2016</w:t>
                            </w:r>
                          </w:p>
                        </w:tc>
                      </w:tr>
                      <w:tr w:rsidR="00E343B8" w14:paraId="0287E122" w14:textId="77777777" w:rsidTr="000D2FD8">
                        <w:trPr>
                          <w:trHeight w:val="205"/>
                        </w:trPr>
                        <w:tc>
                          <w:tcPr>
                            <w:tcW w:w="927" w:type="dxa"/>
                          </w:tcPr>
                          <w:p w14:paraId="418ABD2B" w14:textId="07FE02F7"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2 кв. 2016</w:t>
                            </w:r>
                          </w:p>
                        </w:tc>
                      </w:tr>
                      <w:tr w:rsidR="00E343B8" w14:paraId="4121E3BC" w14:textId="77777777" w:rsidTr="000D2FD8">
                        <w:trPr>
                          <w:trHeight w:val="205"/>
                        </w:trPr>
                        <w:tc>
                          <w:tcPr>
                            <w:tcW w:w="927" w:type="dxa"/>
                          </w:tcPr>
                          <w:p w14:paraId="31D485E8" w14:textId="0CDB7922"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3 кв. 2016</w:t>
                            </w:r>
                          </w:p>
                        </w:tc>
                      </w:tr>
                      <w:tr w:rsidR="00E343B8" w14:paraId="13C7C822" w14:textId="77777777" w:rsidTr="000D2FD8">
                        <w:trPr>
                          <w:trHeight w:val="205"/>
                        </w:trPr>
                        <w:tc>
                          <w:tcPr>
                            <w:tcW w:w="927" w:type="dxa"/>
                          </w:tcPr>
                          <w:p w14:paraId="4C2A7498" w14:textId="7F3256BE"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4 кв. 2016</w:t>
                            </w:r>
                          </w:p>
                        </w:tc>
                      </w:tr>
                      <w:tr w:rsidR="00E343B8" w14:paraId="54A24E2B" w14:textId="77777777" w:rsidTr="000D2FD8">
                        <w:trPr>
                          <w:trHeight w:val="205"/>
                        </w:trPr>
                        <w:tc>
                          <w:tcPr>
                            <w:tcW w:w="927" w:type="dxa"/>
                          </w:tcPr>
                          <w:p w14:paraId="72557CD1" w14:textId="56996566"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1 кв. 201</w:t>
                            </w:r>
                            <w:r w:rsidR="00FC1EA3" w:rsidRPr="00BA19E0">
                              <w:rPr>
                                <w:color w:val="404040" w:themeColor="text1" w:themeTint="BF"/>
                                <w:sz w:val="14"/>
                                <w:szCs w:val="14"/>
                              </w:rPr>
                              <w:t>7</w:t>
                            </w:r>
                          </w:p>
                        </w:tc>
                      </w:tr>
                      <w:tr w:rsidR="00E343B8" w14:paraId="47DD76D0" w14:textId="77777777" w:rsidTr="000D2FD8">
                        <w:trPr>
                          <w:trHeight w:val="205"/>
                        </w:trPr>
                        <w:tc>
                          <w:tcPr>
                            <w:tcW w:w="927" w:type="dxa"/>
                          </w:tcPr>
                          <w:p w14:paraId="719DA55B" w14:textId="3CB0D021" w:rsidR="00B37F79" w:rsidRPr="00BA19E0" w:rsidRDefault="00B37F79" w:rsidP="00E343B8">
                            <w:pPr>
                              <w:spacing w:line="160" w:lineRule="exact"/>
                              <w:ind w:left="57"/>
                              <w:rPr>
                                <w:color w:val="404040" w:themeColor="text1" w:themeTint="BF"/>
                                <w:sz w:val="14"/>
                                <w:szCs w:val="14"/>
                              </w:rPr>
                            </w:pPr>
                            <w:r w:rsidRPr="00BA19E0">
                              <w:rPr>
                                <w:color w:val="404040" w:themeColor="text1" w:themeTint="BF"/>
                                <w:sz w:val="14"/>
                                <w:szCs w:val="14"/>
                              </w:rPr>
                              <w:t>2 кв. 201</w:t>
                            </w:r>
                            <w:r w:rsidR="00FC1EA3" w:rsidRPr="00BA19E0">
                              <w:rPr>
                                <w:color w:val="404040" w:themeColor="text1" w:themeTint="BF"/>
                                <w:sz w:val="14"/>
                                <w:szCs w:val="14"/>
                              </w:rPr>
                              <w:t>7</w:t>
                            </w:r>
                          </w:p>
                        </w:tc>
                      </w:tr>
                      <w:tr w:rsidR="00E343B8" w14:paraId="7C2D9D30" w14:textId="77777777" w:rsidTr="000D2FD8">
                        <w:trPr>
                          <w:trHeight w:val="205"/>
                        </w:trPr>
                        <w:tc>
                          <w:tcPr>
                            <w:tcW w:w="927" w:type="dxa"/>
                          </w:tcPr>
                          <w:p w14:paraId="1623F2FD" w14:textId="72EC9F6C" w:rsidR="00B37F79"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3</w:t>
                            </w:r>
                            <w:r w:rsidR="00B37F79" w:rsidRPr="00BA19E0">
                              <w:rPr>
                                <w:color w:val="404040" w:themeColor="text1" w:themeTint="BF"/>
                                <w:sz w:val="14"/>
                                <w:szCs w:val="14"/>
                              </w:rPr>
                              <w:t xml:space="preserve"> кв. 201</w:t>
                            </w:r>
                            <w:r w:rsidRPr="00BA19E0">
                              <w:rPr>
                                <w:color w:val="404040" w:themeColor="text1" w:themeTint="BF"/>
                                <w:sz w:val="14"/>
                                <w:szCs w:val="14"/>
                              </w:rPr>
                              <w:t>7</w:t>
                            </w:r>
                          </w:p>
                        </w:tc>
                      </w:tr>
                      <w:tr w:rsidR="00E343B8" w14:paraId="3E6F4EDD" w14:textId="77777777" w:rsidTr="000D2FD8">
                        <w:trPr>
                          <w:trHeight w:val="205"/>
                        </w:trPr>
                        <w:tc>
                          <w:tcPr>
                            <w:tcW w:w="927" w:type="dxa"/>
                          </w:tcPr>
                          <w:p w14:paraId="7CF42D00" w14:textId="54374E8A" w:rsidR="00B37F79"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4</w:t>
                            </w:r>
                            <w:r w:rsidR="00B37F79" w:rsidRPr="00BA19E0">
                              <w:rPr>
                                <w:color w:val="404040" w:themeColor="text1" w:themeTint="BF"/>
                                <w:sz w:val="14"/>
                                <w:szCs w:val="14"/>
                              </w:rPr>
                              <w:t xml:space="preserve"> кв. 201</w:t>
                            </w:r>
                            <w:r w:rsidRPr="00BA19E0">
                              <w:rPr>
                                <w:color w:val="404040" w:themeColor="text1" w:themeTint="BF"/>
                                <w:sz w:val="14"/>
                                <w:szCs w:val="14"/>
                              </w:rPr>
                              <w:t>7</w:t>
                            </w:r>
                          </w:p>
                        </w:tc>
                      </w:tr>
                      <w:tr w:rsidR="00E343B8" w14:paraId="2FF6C5AA" w14:textId="77777777" w:rsidTr="000D2FD8">
                        <w:trPr>
                          <w:trHeight w:val="205"/>
                        </w:trPr>
                        <w:tc>
                          <w:tcPr>
                            <w:tcW w:w="927" w:type="dxa"/>
                          </w:tcPr>
                          <w:p w14:paraId="4F31437C" w14:textId="59B94C96" w:rsidR="00B37F79"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1 кв. 2018</w:t>
                            </w:r>
                          </w:p>
                        </w:tc>
                      </w:tr>
                      <w:tr w:rsidR="00E343B8" w:rsidRPr="00E343B8" w14:paraId="7738456E" w14:textId="77777777" w:rsidTr="000D2FD8">
                        <w:trPr>
                          <w:trHeight w:val="205"/>
                        </w:trPr>
                        <w:tc>
                          <w:tcPr>
                            <w:tcW w:w="927" w:type="dxa"/>
                          </w:tcPr>
                          <w:p w14:paraId="2909C787" w14:textId="7523084D" w:rsidR="00B37F79"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2 кв. 2018</w:t>
                            </w:r>
                          </w:p>
                        </w:tc>
                      </w:tr>
                      <w:tr w:rsidR="00E343B8" w14:paraId="7467ABFD" w14:textId="77777777" w:rsidTr="000D2FD8">
                        <w:trPr>
                          <w:trHeight w:val="205"/>
                        </w:trPr>
                        <w:tc>
                          <w:tcPr>
                            <w:tcW w:w="927" w:type="dxa"/>
                          </w:tcPr>
                          <w:p w14:paraId="44CC806D" w14:textId="609EAB3D" w:rsidR="00B37F79"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3 кв. 2018</w:t>
                            </w:r>
                          </w:p>
                        </w:tc>
                      </w:tr>
                      <w:tr w:rsidR="00E343B8" w14:paraId="0BABF4D8" w14:textId="77777777" w:rsidTr="000D2FD8">
                        <w:trPr>
                          <w:trHeight w:val="205"/>
                        </w:trPr>
                        <w:tc>
                          <w:tcPr>
                            <w:tcW w:w="927" w:type="dxa"/>
                          </w:tcPr>
                          <w:p w14:paraId="483DF34F" w14:textId="4B82FB51" w:rsidR="00B37F79"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4 кв. 2018</w:t>
                            </w:r>
                          </w:p>
                        </w:tc>
                      </w:tr>
                      <w:tr w:rsidR="00E343B8" w14:paraId="55A9E629" w14:textId="77777777" w:rsidTr="000D2FD8">
                        <w:trPr>
                          <w:trHeight w:val="205"/>
                        </w:trPr>
                        <w:tc>
                          <w:tcPr>
                            <w:tcW w:w="927" w:type="dxa"/>
                          </w:tcPr>
                          <w:p w14:paraId="5EDCBF75" w14:textId="006D0D6C" w:rsidR="00B37F79"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1 кв. 2019</w:t>
                            </w:r>
                          </w:p>
                        </w:tc>
                      </w:tr>
                      <w:tr w:rsidR="00FC1EA3" w14:paraId="67CEC6ED" w14:textId="77777777" w:rsidTr="000D2FD8">
                        <w:trPr>
                          <w:trHeight w:val="205"/>
                        </w:trPr>
                        <w:tc>
                          <w:tcPr>
                            <w:tcW w:w="927" w:type="dxa"/>
                          </w:tcPr>
                          <w:p w14:paraId="6DE43B95" w14:textId="4850B377" w:rsidR="00FC1EA3"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2 кв. 2019</w:t>
                            </w:r>
                          </w:p>
                        </w:tc>
                      </w:tr>
                      <w:tr w:rsidR="00FC1EA3" w14:paraId="6D75E7E2" w14:textId="77777777" w:rsidTr="000D2FD8">
                        <w:trPr>
                          <w:trHeight w:val="205"/>
                        </w:trPr>
                        <w:tc>
                          <w:tcPr>
                            <w:tcW w:w="927" w:type="dxa"/>
                          </w:tcPr>
                          <w:p w14:paraId="1003663D" w14:textId="6AA46E5E" w:rsidR="00FC1EA3"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3 кв. 2019</w:t>
                            </w:r>
                          </w:p>
                        </w:tc>
                      </w:tr>
                      <w:tr w:rsidR="00FC1EA3" w14:paraId="1FA0522C" w14:textId="77777777" w:rsidTr="000D2FD8">
                        <w:trPr>
                          <w:trHeight w:val="205"/>
                        </w:trPr>
                        <w:tc>
                          <w:tcPr>
                            <w:tcW w:w="927" w:type="dxa"/>
                          </w:tcPr>
                          <w:p w14:paraId="453F11F2" w14:textId="264466E5" w:rsidR="00FC1EA3"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4 кв. 2019</w:t>
                            </w:r>
                          </w:p>
                        </w:tc>
                      </w:tr>
                      <w:tr w:rsidR="00FC1EA3" w14:paraId="1E4B7D72" w14:textId="77777777" w:rsidTr="000D2FD8">
                        <w:trPr>
                          <w:trHeight w:val="205"/>
                        </w:trPr>
                        <w:tc>
                          <w:tcPr>
                            <w:tcW w:w="927" w:type="dxa"/>
                          </w:tcPr>
                          <w:p w14:paraId="3219AE96" w14:textId="6250F017" w:rsidR="00FC1EA3"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1 кв. 2020</w:t>
                            </w:r>
                          </w:p>
                        </w:tc>
                      </w:tr>
                      <w:tr w:rsidR="00FC1EA3" w14:paraId="30A7E17C" w14:textId="77777777" w:rsidTr="000D2FD8">
                        <w:trPr>
                          <w:trHeight w:val="205"/>
                        </w:trPr>
                        <w:tc>
                          <w:tcPr>
                            <w:tcW w:w="927" w:type="dxa"/>
                          </w:tcPr>
                          <w:p w14:paraId="1C562A77" w14:textId="600BF284" w:rsidR="00FC1EA3"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2 кв. 2020</w:t>
                            </w:r>
                          </w:p>
                        </w:tc>
                      </w:tr>
                      <w:tr w:rsidR="00FC1EA3" w14:paraId="76EEAF67" w14:textId="77777777" w:rsidTr="000D2FD8">
                        <w:trPr>
                          <w:trHeight w:val="205"/>
                        </w:trPr>
                        <w:tc>
                          <w:tcPr>
                            <w:tcW w:w="927" w:type="dxa"/>
                          </w:tcPr>
                          <w:p w14:paraId="17DF91F2" w14:textId="4E5B5FA5" w:rsidR="00FC1EA3" w:rsidRPr="00BA19E0" w:rsidRDefault="00FC1EA3" w:rsidP="00E343B8">
                            <w:pPr>
                              <w:spacing w:line="160" w:lineRule="exact"/>
                              <w:ind w:left="57"/>
                              <w:rPr>
                                <w:color w:val="404040" w:themeColor="text1" w:themeTint="BF"/>
                                <w:sz w:val="14"/>
                                <w:szCs w:val="14"/>
                              </w:rPr>
                            </w:pPr>
                            <w:r w:rsidRPr="00BA19E0">
                              <w:rPr>
                                <w:color w:val="404040" w:themeColor="text1" w:themeTint="BF"/>
                                <w:sz w:val="14"/>
                                <w:szCs w:val="14"/>
                              </w:rPr>
                              <w:t>3 кв. 2020</w:t>
                            </w:r>
                          </w:p>
                        </w:tc>
                      </w:tr>
                      <w:tr w:rsidR="004A27BF" w14:paraId="20FF3A87" w14:textId="77777777" w:rsidTr="000D2FD8">
                        <w:trPr>
                          <w:trHeight w:val="205"/>
                        </w:trPr>
                        <w:tc>
                          <w:tcPr>
                            <w:tcW w:w="927" w:type="dxa"/>
                          </w:tcPr>
                          <w:p w14:paraId="40E4B4F7" w14:textId="5ACF96A6" w:rsidR="004A27BF" w:rsidRPr="00BA19E0" w:rsidRDefault="004A27BF" w:rsidP="00E343B8">
                            <w:pPr>
                              <w:spacing w:line="160" w:lineRule="exact"/>
                              <w:ind w:left="57"/>
                              <w:rPr>
                                <w:color w:val="404040" w:themeColor="text1" w:themeTint="BF"/>
                                <w:sz w:val="14"/>
                                <w:szCs w:val="14"/>
                              </w:rPr>
                            </w:pPr>
                            <w:r w:rsidRPr="00BA19E0">
                              <w:rPr>
                                <w:color w:val="404040" w:themeColor="text1" w:themeTint="BF"/>
                                <w:sz w:val="14"/>
                                <w:szCs w:val="14"/>
                              </w:rPr>
                              <w:t>4 кв. 2020</w:t>
                            </w:r>
                          </w:p>
                        </w:tc>
                      </w:tr>
                      <w:tr w:rsidR="004A27BF" w14:paraId="13B42078" w14:textId="77777777" w:rsidTr="000D2FD8">
                        <w:trPr>
                          <w:trHeight w:val="205"/>
                        </w:trPr>
                        <w:tc>
                          <w:tcPr>
                            <w:tcW w:w="927" w:type="dxa"/>
                          </w:tcPr>
                          <w:p w14:paraId="79BAF0C8" w14:textId="049CAA99" w:rsidR="004A27BF" w:rsidRPr="00BA19E0" w:rsidRDefault="004A27BF" w:rsidP="00E343B8">
                            <w:pPr>
                              <w:spacing w:line="160" w:lineRule="exact"/>
                              <w:ind w:left="57"/>
                              <w:rPr>
                                <w:color w:val="404040" w:themeColor="text1" w:themeTint="BF"/>
                                <w:sz w:val="14"/>
                                <w:szCs w:val="14"/>
                              </w:rPr>
                            </w:pPr>
                            <w:r w:rsidRPr="00BA19E0">
                              <w:rPr>
                                <w:color w:val="404040" w:themeColor="text1" w:themeTint="BF"/>
                                <w:sz w:val="14"/>
                                <w:szCs w:val="14"/>
                              </w:rPr>
                              <w:t>1 кв. 2021</w:t>
                            </w:r>
                          </w:p>
                        </w:tc>
                      </w:tr>
                      <w:tr w:rsidR="004A27BF" w14:paraId="3D244999" w14:textId="77777777" w:rsidTr="000D2FD8">
                        <w:trPr>
                          <w:trHeight w:val="205"/>
                        </w:trPr>
                        <w:tc>
                          <w:tcPr>
                            <w:tcW w:w="927" w:type="dxa"/>
                          </w:tcPr>
                          <w:p w14:paraId="5DAC7C2A" w14:textId="099C5B2B" w:rsidR="004A27BF" w:rsidRPr="00BA19E0" w:rsidRDefault="004A27BF" w:rsidP="00E343B8">
                            <w:pPr>
                              <w:spacing w:line="160" w:lineRule="exact"/>
                              <w:ind w:left="57"/>
                              <w:rPr>
                                <w:color w:val="404040" w:themeColor="text1" w:themeTint="BF"/>
                                <w:sz w:val="14"/>
                                <w:szCs w:val="14"/>
                              </w:rPr>
                            </w:pPr>
                            <w:r w:rsidRPr="00BA19E0">
                              <w:rPr>
                                <w:color w:val="404040" w:themeColor="text1" w:themeTint="BF"/>
                                <w:sz w:val="14"/>
                                <w:szCs w:val="14"/>
                              </w:rPr>
                              <w:t>2 кв. 2021</w:t>
                            </w:r>
                          </w:p>
                        </w:tc>
                      </w:tr>
                      <w:tr w:rsidR="004A27BF" w14:paraId="28532B65" w14:textId="77777777" w:rsidTr="000D2FD8">
                        <w:trPr>
                          <w:trHeight w:val="205"/>
                        </w:trPr>
                        <w:tc>
                          <w:tcPr>
                            <w:tcW w:w="927" w:type="dxa"/>
                          </w:tcPr>
                          <w:p w14:paraId="0A16D0C1" w14:textId="79E47D64" w:rsidR="004A27BF" w:rsidRPr="00BA19E0" w:rsidRDefault="004A27BF" w:rsidP="00E343B8">
                            <w:pPr>
                              <w:spacing w:line="160" w:lineRule="exact"/>
                              <w:ind w:left="57"/>
                              <w:rPr>
                                <w:color w:val="404040" w:themeColor="text1" w:themeTint="BF"/>
                                <w:sz w:val="14"/>
                                <w:szCs w:val="14"/>
                              </w:rPr>
                            </w:pPr>
                            <w:r w:rsidRPr="00BA19E0">
                              <w:rPr>
                                <w:color w:val="404040" w:themeColor="text1" w:themeTint="BF"/>
                                <w:sz w:val="14"/>
                                <w:szCs w:val="14"/>
                              </w:rPr>
                              <w:t>3 кв. 2021</w:t>
                            </w:r>
                          </w:p>
                        </w:tc>
                      </w:tr>
                    </w:tbl>
                    <w:p w14:paraId="534489DD" w14:textId="179D1BDA" w:rsidR="00B37F79" w:rsidRPr="007864B6" w:rsidRDefault="00B37F79" w:rsidP="00E343B8">
                      <w:pPr>
                        <w:spacing w:line="180" w:lineRule="exact"/>
                        <w:ind w:left="57"/>
                        <w:rPr>
                          <w:sz w:val="10"/>
                          <w:szCs w:val="10"/>
                        </w:rPr>
                      </w:pPr>
                    </w:p>
                  </w:txbxContent>
                </v:textbox>
              </v:shape>
            </w:pict>
          </mc:Fallback>
        </mc:AlternateContent>
      </w:r>
      <w:r w:rsidR="00514585">
        <w:rPr>
          <w:noProof/>
          <w:lang w:eastAsia="ru-RU"/>
        </w:rPr>
        <w:drawing>
          <wp:inline distT="0" distB="0" distL="0" distR="0" wp14:anchorId="50378827" wp14:editId="2F1A171D">
            <wp:extent cx="4921200" cy="29988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1200" cy="2998800"/>
                    </a:xfrm>
                    <a:prstGeom prst="rect">
                      <a:avLst/>
                    </a:prstGeom>
                    <a:noFill/>
                  </pic:spPr>
                </pic:pic>
              </a:graphicData>
            </a:graphic>
          </wp:inline>
        </w:drawing>
      </w:r>
    </w:p>
    <w:p w14:paraId="7D56EA85" w14:textId="330B3B6C" w:rsidR="009F6309" w:rsidRPr="00E343B8" w:rsidRDefault="009F6309" w:rsidP="000B1931">
      <w:pPr>
        <w:pStyle w:val="SingleTxtG"/>
        <w:rPr>
          <w:lang w:eastAsia="fr-FR"/>
          <w14:textOutline w14:w="9525" w14:cap="rnd" w14:cmpd="sng" w14:algn="ctr">
            <w14:noFill/>
            <w14:prstDash w14:val="solid"/>
            <w14:bevel/>
          </w14:textOutline>
        </w:rPr>
      </w:pPr>
      <w:r w:rsidRPr="009F6309">
        <w:rPr>
          <w:lang w:eastAsia="fr-FR"/>
        </w:rPr>
        <w:t>30.</w:t>
      </w:r>
      <w:r w:rsidRPr="009F6309">
        <w:rPr>
          <w:lang w:eastAsia="fr-FR"/>
        </w:rPr>
        <w:tab/>
        <w:t>По сравнению с первоначальным числом просмотров в период финансирования по линии СРООН, которое прекратилось в конце 2014 года, данный показатель снизился и, по-видимому, в течение последних нескольких лет стабилизировался.</w:t>
      </w:r>
      <w:r w:rsidR="000B1931">
        <w:rPr>
          <w:lang w:eastAsia="fr-FR"/>
        </w:rPr>
        <w:br/>
      </w:r>
      <w:r w:rsidRPr="009F6309">
        <w:rPr>
          <w:lang w:eastAsia="fr-FR"/>
        </w:rPr>
        <w:t>С 2019 года для лиц, желающих загрузить данную модель, дополнительно включается добровольный опрос для сбора основной информации о пользователе модели</w:t>
      </w:r>
      <w:r w:rsidR="000B1931">
        <w:rPr>
          <w:lang w:eastAsia="fr-FR"/>
        </w:rPr>
        <w:br/>
      </w:r>
      <w:r w:rsidRPr="009F6309">
        <w:rPr>
          <w:lang w:eastAsia="fr-FR"/>
        </w:rPr>
        <w:t>(глава II.A.2.).</w:t>
      </w:r>
    </w:p>
    <w:p w14:paraId="0A6FFC23" w14:textId="77777777" w:rsidR="009F6309" w:rsidRPr="009F6309" w:rsidRDefault="009F6309" w:rsidP="000B1931">
      <w:pPr>
        <w:pStyle w:val="SingleTxtG"/>
        <w:rPr>
          <w:lang w:eastAsia="fr-FR"/>
        </w:rPr>
      </w:pPr>
      <w:r w:rsidRPr="009F6309">
        <w:rPr>
          <w:lang w:eastAsia="fr-FR"/>
        </w:rPr>
        <w:t>31.</w:t>
      </w:r>
      <w:r w:rsidRPr="009F6309">
        <w:rPr>
          <w:lang w:eastAsia="fr-FR"/>
        </w:rPr>
        <w:tab/>
        <w:t>В рамках инициативы «СЛОКАТ» были объединены имеющиеся в мире инструменты для расчета выбросов парниковых газов (ПГ) на транспорте различных заинтересованных сторон и показано, что имеется более 150 инструментов для расчета ПГ на транспорте</w:t>
      </w:r>
      <w:r w:rsidRPr="009F6309">
        <w:rPr>
          <w:sz w:val="18"/>
          <w:vertAlign w:val="superscript"/>
          <w:lang w:eastAsia="fr-FR"/>
        </w:rPr>
        <w:footnoteReference w:id="5"/>
      </w:r>
      <w:r w:rsidRPr="009F6309">
        <w:rPr>
          <w:lang w:eastAsia="fr-FR"/>
        </w:rPr>
        <w:t>, причем многие из них, как и ForFITS, могут выполнять аналогичные задачи по прогнозированию выбросов в будущем.</w:t>
      </w:r>
    </w:p>
    <w:p w14:paraId="05287C19" w14:textId="6D9270AB" w:rsidR="009F6309" w:rsidRPr="009F6309" w:rsidRDefault="009F6309" w:rsidP="009F6309">
      <w:pPr>
        <w:spacing w:after="120"/>
        <w:ind w:left="1134" w:right="1134" w:firstLine="12"/>
        <w:jc w:val="both"/>
        <w:rPr>
          <w:rFonts w:eastAsia="Times New Roman" w:cs="Times New Roman"/>
          <w:szCs w:val="20"/>
          <w:lang w:eastAsia="fr-FR"/>
        </w:rPr>
      </w:pPr>
      <w:r w:rsidRPr="009F6309">
        <w:rPr>
          <w:rFonts w:eastAsia="Times New Roman" w:cs="Times New Roman"/>
          <w:szCs w:val="20"/>
          <w:lang w:eastAsia="fr-FR"/>
        </w:rPr>
        <w:t>32.</w:t>
      </w:r>
      <w:r w:rsidRPr="009F6309">
        <w:rPr>
          <w:rFonts w:eastAsia="Times New Roman" w:cs="Times New Roman"/>
          <w:szCs w:val="20"/>
          <w:lang w:eastAsia="fr-FR"/>
        </w:rPr>
        <w:tab/>
        <w:t xml:space="preserve">В докладе об оценке, проведенной в </w:t>
      </w:r>
      <w:r w:rsidRPr="00130D71">
        <w:rPr>
          <w:rFonts w:eastAsia="Times New Roman" w:cs="Times New Roman"/>
          <w:szCs w:val="20"/>
          <w:lang w:eastAsia="fr-FR"/>
        </w:rPr>
        <w:t>2018</w:t>
      </w:r>
      <w:r w:rsidR="00130D71" w:rsidRPr="00130D71">
        <w:rPr>
          <w:rFonts w:eastAsia="Times New Roman" w:cs="Times New Roman"/>
          <w:szCs w:val="20"/>
          <w:lang w:eastAsia="fr-FR"/>
        </w:rPr>
        <w:t>‒</w:t>
      </w:r>
      <w:r w:rsidRPr="00130D71">
        <w:rPr>
          <w:rFonts w:eastAsia="Times New Roman" w:cs="Times New Roman"/>
          <w:szCs w:val="20"/>
          <w:lang w:eastAsia="fr-FR"/>
        </w:rPr>
        <w:t>2019</w:t>
      </w:r>
      <w:r w:rsidRPr="009F6309">
        <w:rPr>
          <w:rFonts w:eastAsia="Times New Roman" w:cs="Times New Roman"/>
          <w:szCs w:val="20"/>
          <w:lang w:eastAsia="fr-FR"/>
        </w:rPr>
        <w:t xml:space="preserve"> году</w:t>
      </w:r>
      <w:r w:rsidRPr="009F6309">
        <w:rPr>
          <w:rFonts w:eastAsia="Times New Roman" w:cs="Times New Roman"/>
          <w:sz w:val="18"/>
          <w:szCs w:val="20"/>
          <w:vertAlign w:val="superscript"/>
          <w:lang w:eastAsia="fr-FR"/>
        </w:rPr>
        <w:footnoteReference w:id="6"/>
      </w:r>
      <w:r w:rsidRPr="009F6309">
        <w:rPr>
          <w:rFonts w:eastAsia="Times New Roman" w:cs="Times New Roman"/>
          <w:szCs w:val="20"/>
          <w:lang w:eastAsia="fr-FR"/>
        </w:rPr>
        <w:t>, содержится несколько рекомендаций относительно будущего ForFITS. Рекомендация</w:t>
      </w:r>
      <w:r w:rsidR="000B1931">
        <w:rPr>
          <w:rFonts w:eastAsia="Times New Roman" w:cs="Times New Roman"/>
          <w:szCs w:val="20"/>
          <w:lang w:eastAsia="fr-FR"/>
        </w:rPr>
        <w:t> </w:t>
      </w:r>
      <w:r w:rsidRPr="009F6309">
        <w:rPr>
          <w:rFonts w:eastAsia="Times New Roman" w:cs="Times New Roman"/>
          <w:szCs w:val="20"/>
          <w:lang w:eastAsia="fr-FR"/>
        </w:rPr>
        <w:t xml:space="preserve">1 </w:t>
      </w:r>
      <w:r w:rsidR="000B1931">
        <w:rPr>
          <w:rFonts w:eastAsia="Times New Roman" w:cs="Times New Roman"/>
          <w:szCs w:val="20"/>
          <w:lang w:eastAsia="fr-FR"/>
        </w:rPr>
        <w:t>«</w:t>
      </w:r>
      <w:r w:rsidRPr="009F6309">
        <w:rPr>
          <w:rFonts w:eastAsia="Times New Roman" w:cs="Times New Roman"/>
          <w:szCs w:val="20"/>
          <w:lang w:eastAsia="fr-FR"/>
        </w:rPr>
        <w:t>Пересмотреть желаемые роли ForFITS в рамках компетенции ЕЭК и определить целевых пользователей</w:t>
      </w:r>
      <w:r w:rsidR="000B1931">
        <w:rPr>
          <w:rFonts w:eastAsia="Times New Roman" w:cs="Times New Roman"/>
          <w:szCs w:val="20"/>
          <w:lang w:eastAsia="fr-FR"/>
        </w:rPr>
        <w:t>»</w:t>
      </w:r>
      <w:r w:rsidRPr="009F6309">
        <w:rPr>
          <w:rFonts w:eastAsia="Times New Roman" w:cs="Times New Roman"/>
          <w:szCs w:val="20"/>
          <w:lang w:eastAsia="fr-FR"/>
        </w:rPr>
        <w:t xml:space="preserve"> имеет особое значение, и в настоящем документе рассматриваются потенциальные пути осуществления этой Рекомендации</w:t>
      </w:r>
      <w:r w:rsidR="000B1931">
        <w:rPr>
          <w:rFonts w:eastAsia="Times New Roman" w:cs="Times New Roman"/>
          <w:szCs w:val="20"/>
          <w:lang w:eastAsia="fr-FR"/>
        </w:rPr>
        <w:t> </w:t>
      </w:r>
      <w:r w:rsidRPr="009F6309">
        <w:rPr>
          <w:rFonts w:eastAsia="Times New Roman" w:cs="Times New Roman"/>
          <w:szCs w:val="20"/>
          <w:lang w:eastAsia="fr-FR"/>
        </w:rPr>
        <w:t>1 (глава IV) на основе использования дополнительных ресурсов или в отсутствие таковых.</w:t>
      </w:r>
    </w:p>
    <w:p w14:paraId="7D2D7317" w14:textId="77777777" w:rsidR="009F6309" w:rsidRPr="009F6309" w:rsidRDefault="009F6309" w:rsidP="000B1931">
      <w:pPr>
        <w:pStyle w:val="H1G"/>
      </w:pPr>
      <w:r w:rsidRPr="009F6309">
        <w:rPr>
          <w:bCs/>
        </w:rPr>
        <w:tab/>
        <w:t>D.</w:t>
      </w:r>
      <w:r w:rsidRPr="009F6309">
        <w:tab/>
        <w:t xml:space="preserve">Пропаганда </w:t>
      </w:r>
      <w:r w:rsidRPr="009F6309">
        <w:rPr>
          <w:bCs/>
        </w:rPr>
        <w:t>ForFITS</w:t>
      </w:r>
    </w:p>
    <w:p w14:paraId="53A53968" w14:textId="77777777" w:rsidR="009F6309" w:rsidRPr="009F6309" w:rsidRDefault="009F6309" w:rsidP="000B1931">
      <w:pPr>
        <w:pStyle w:val="SingleTxtG"/>
        <w:rPr>
          <w:lang w:eastAsia="fr-FR"/>
        </w:rPr>
      </w:pPr>
      <w:r w:rsidRPr="009F6309">
        <w:rPr>
          <w:lang w:eastAsia="fr-FR"/>
        </w:rPr>
        <w:t>33.</w:t>
      </w:r>
      <w:r w:rsidRPr="009F6309">
        <w:rPr>
          <w:lang w:eastAsia="fr-FR"/>
        </w:rPr>
        <w:tab/>
        <w:t xml:space="preserve">В последние годы в секретариат ЕЭК поступали предложения объединить усилия в области транспортных и энергетических моделей, что могло бы помочь в деле </w:t>
      </w:r>
      <w:r w:rsidRPr="009F6309">
        <w:rPr>
          <w:lang w:eastAsia="fr-FR"/>
        </w:rPr>
        <w:lastRenderedPageBreak/>
        <w:t>повышения эффективности продвижения ForFITS и поиска синергии в действиях групп моделирования в интересах разработки более надежных перспективных моделей.</w:t>
      </w:r>
    </w:p>
    <w:p w14:paraId="049834F5" w14:textId="00034215" w:rsidR="009F6309" w:rsidRPr="009F6309" w:rsidRDefault="009F6309" w:rsidP="000B1931">
      <w:pPr>
        <w:pStyle w:val="SingleTxtG"/>
        <w:rPr>
          <w:lang w:eastAsia="fr-FR"/>
        </w:rPr>
      </w:pPr>
      <w:r w:rsidRPr="009F6309">
        <w:rPr>
          <w:lang w:eastAsia="fr-FR"/>
        </w:rPr>
        <w:t>34.</w:t>
      </w:r>
      <w:r w:rsidRPr="009F6309">
        <w:rPr>
          <w:lang w:eastAsia="fr-FR"/>
        </w:rPr>
        <w:tab/>
        <w:t>С 2018 года ForFITS стал частью Международного партнерства по энергетическому моделированию транспорта (iTEM)</w:t>
      </w:r>
      <w:r w:rsidRPr="009F6309">
        <w:rPr>
          <w:sz w:val="18"/>
          <w:vertAlign w:val="superscript"/>
          <w:lang w:eastAsia="fr-FR"/>
        </w:rPr>
        <w:footnoteReference w:id="7"/>
      </w:r>
      <w:r w:rsidRPr="009F6309">
        <w:rPr>
          <w:lang w:eastAsia="fr-FR"/>
        </w:rPr>
        <w:t>, объединяющему лиц и организации, которые интересуются ролью энергетики в мировой транспортной системе. iTEM регулярно проводит проекты по сопоставлению моделей (ПСМ)</w:t>
      </w:r>
      <w:r w:rsidR="000B1931">
        <w:rPr>
          <w:lang w:eastAsia="fr-FR"/>
        </w:rPr>
        <w:br/>
      </w:r>
      <w:r w:rsidRPr="009F6309">
        <w:rPr>
          <w:lang w:eastAsia="fr-FR"/>
        </w:rPr>
        <w:t>для оценки надежности различных систем моделирования. Кроме того, оно рассмотрело вопрос о создании открытой базы данных исторической статистики транспорта для базовой калибровки моделей в рамках транспарентного научного процесса.</w:t>
      </w:r>
    </w:p>
    <w:p w14:paraId="5E345D3D" w14:textId="330DD474" w:rsidR="009F6309" w:rsidRPr="00130D71" w:rsidRDefault="009F6309" w:rsidP="000B1931">
      <w:pPr>
        <w:pStyle w:val="SingleTxtG"/>
        <w:rPr>
          <w:lang w:eastAsia="fr-FR"/>
        </w:rPr>
      </w:pPr>
      <w:r w:rsidRPr="009F6309">
        <w:rPr>
          <w:lang w:eastAsia="fr-FR"/>
        </w:rPr>
        <w:t>35.</w:t>
      </w:r>
      <w:r w:rsidRPr="009F6309">
        <w:rPr>
          <w:lang w:eastAsia="fr-FR"/>
        </w:rPr>
        <w:tab/>
        <w:t xml:space="preserve">Помимо этого, было предложено присоединить ForFITS к сети </w:t>
      </w:r>
      <w:r w:rsidR="000B1931">
        <w:rPr>
          <w:lang w:eastAsia="fr-FR"/>
        </w:rPr>
        <w:t>«</w:t>
      </w:r>
      <w:r w:rsidRPr="009F6309">
        <w:rPr>
          <w:lang w:eastAsia="fr-FR"/>
        </w:rPr>
        <w:t>Изменения спроса на энергию, вызванные технологическими и социальными инновациями</w:t>
      </w:r>
      <w:r w:rsidR="000B1931">
        <w:rPr>
          <w:lang w:eastAsia="fr-FR"/>
        </w:rPr>
        <w:t>»</w:t>
      </w:r>
      <w:r w:rsidRPr="009F6309">
        <w:rPr>
          <w:lang w:eastAsia="fr-FR"/>
        </w:rPr>
        <w:t xml:space="preserve"> (EDITS)</w:t>
      </w:r>
      <w:r w:rsidRPr="009F6309">
        <w:rPr>
          <w:sz w:val="18"/>
          <w:vertAlign w:val="superscript"/>
          <w:lang w:eastAsia="fr-FR"/>
        </w:rPr>
        <w:footnoteReference w:id="8"/>
      </w:r>
      <w:r w:rsidRPr="009F6309">
        <w:rPr>
          <w:lang w:eastAsia="fr-FR"/>
        </w:rPr>
        <w:t xml:space="preserve">. Сеть EDITS объединяет экспертов различных дисциплин для регулярного обсуждения и участия в многоаспектных исследованиях спроса на энергию. Сообщество EDITS работает в качестве единого механизма на основе общего интереса к взаимосвязанным темам, передачи методологических знаний и изучения инноваций в моделировании </w:t>
      </w:r>
      <w:r w:rsidRPr="00130D71">
        <w:rPr>
          <w:lang w:eastAsia="fr-FR"/>
        </w:rPr>
        <w:t>моделей спроса.</w:t>
      </w:r>
    </w:p>
    <w:p w14:paraId="19E9DCE2" w14:textId="64815964" w:rsidR="009F6309" w:rsidRPr="009F6309" w:rsidRDefault="009F6309" w:rsidP="000B1931">
      <w:pPr>
        <w:pStyle w:val="SingleTxtG"/>
        <w:rPr>
          <w:lang w:eastAsia="fr-FR"/>
        </w:rPr>
      </w:pPr>
      <w:r w:rsidRPr="00130D71">
        <w:rPr>
          <w:lang w:eastAsia="fr-FR"/>
        </w:rPr>
        <w:t>36.</w:t>
      </w:r>
      <w:r w:rsidRPr="00130D71">
        <w:rPr>
          <w:lang w:eastAsia="fr-FR"/>
        </w:rPr>
        <w:tab/>
        <w:t>В течение 2020</w:t>
      </w:r>
      <w:r w:rsidR="00947D4A" w:rsidRPr="00130D71">
        <w:rPr>
          <w:lang w:eastAsia="fr-FR"/>
        </w:rPr>
        <w:t>‒</w:t>
      </w:r>
      <w:r w:rsidRPr="00130D71">
        <w:rPr>
          <w:lang w:eastAsia="fr-FR"/>
        </w:rPr>
        <w:t xml:space="preserve">2021 </w:t>
      </w:r>
      <w:r w:rsidRPr="009F6309">
        <w:rPr>
          <w:lang w:eastAsia="fr-FR"/>
        </w:rPr>
        <w:t>годов ForFITS стал зарегистрированной моделью Межправительственной группы экспертов по изменению климата (МГЭИК)</w:t>
      </w:r>
      <w:r w:rsidR="000B1931">
        <w:rPr>
          <w:lang w:eastAsia="fr-FR"/>
        </w:rPr>
        <w:br/>
      </w:r>
      <w:r w:rsidRPr="009F6309">
        <w:rPr>
          <w:lang w:eastAsia="fr-FR"/>
        </w:rPr>
        <w:t>для начала работы над шестым оценочным докладом (ОД6). Зарегистрированные модели могут выступать в качестве источников смоделированных данных для рассмотрения авторами посвященных транспорту глав документов МГЭИК при анализе выбросов от транспортного сектора в будущем. Ввиду того, что глобальные модели на основе ForFITS построены не были, соответствующие наборы данных не могли быть представлены.</w:t>
      </w:r>
    </w:p>
    <w:p w14:paraId="3BCB76E9" w14:textId="4C145D8F" w:rsidR="009F6309" w:rsidRPr="009F6309" w:rsidRDefault="009F6309" w:rsidP="004E13A0">
      <w:pPr>
        <w:pStyle w:val="SingleTxtG"/>
        <w:rPr>
          <w:lang w:eastAsia="fr-FR"/>
        </w:rPr>
      </w:pPr>
      <w:bookmarkStart w:id="5" w:name="_Ref85018580"/>
      <w:r w:rsidRPr="009F6309">
        <w:rPr>
          <w:lang w:eastAsia="fr-FR"/>
        </w:rPr>
        <w:t>37.</w:t>
      </w:r>
      <w:r w:rsidRPr="009F6309">
        <w:rPr>
          <w:lang w:eastAsia="fr-FR"/>
        </w:rPr>
        <w:tab/>
        <w:t xml:space="preserve">Было предложено присоединить ForFITS к партнерству Международного энергетического агентства (МЭА) </w:t>
      </w:r>
      <w:r w:rsidR="004E13A0">
        <w:rPr>
          <w:lang w:eastAsia="fr-FR"/>
        </w:rPr>
        <w:t>«</w:t>
      </w:r>
      <w:r w:rsidRPr="009F6309">
        <w:rPr>
          <w:lang w:eastAsia="fr-FR"/>
        </w:rPr>
        <w:t>Модель мобильности</w:t>
      </w:r>
      <w:r w:rsidR="004E13A0">
        <w:rPr>
          <w:lang w:eastAsia="fr-FR"/>
        </w:rPr>
        <w:t>»</w:t>
      </w:r>
      <w:r w:rsidRPr="009F6309">
        <w:rPr>
          <w:lang w:eastAsia="fr-FR"/>
        </w:rPr>
        <w:t xml:space="preserve"> (MoMo) в качестве партнера по исследованиям. На момент составления данного документа юридическая сторона этого дела продолжала обсуждаться.</w:t>
      </w:r>
      <w:bookmarkEnd w:id="5"/>
    </w:p>
    <w:p w14:paraId="079D93F4" w14:textId="77777777" w:rsidR="009F6309" w:rsidRPr="009F6309" w:rsidRDefault="009F6309" w:rsidP="00790068">
      <w:pPr>
        <w:pStyle w:val="HChG"/>
      </w:pPr>
      <w:r w:rsidRPr="009F6309">
        <w:tab/>
        <w:t>III.</w:t>
      </w:r>
      <w:r w:rsidRPr="009F6309">
        <w:tab/>
        <w:t>Подтверждающий прогон ForFITS</w:t>
      </w:r>
    </w:p>
    <w:p w14:paraId="434199CF" w14:textId="0A9A97B4" w:rsidR="009F6309" w:rsidRPr="009F6309" w:rsidRDefault="009F6309" w:rsidP="00790068">
      <w:pPr>
        <w:pStyle w:val="SingleTxtG"/>
        <w:rPr>
          <w:lang w:eastAsia="fr-FR"/>
        </w:rPr>
      </w:pPr>
      <w:r w:rsidRPr="009F6309">
        <w:rPr>
          <w:lang w:eastAsia="fr-FR"/>
        </w:rPr>
        <w:t>38.</w:t>
      </w:r>
      <w:r w:rsidRPr="009F6309">
        <w:rPr>
          <w:lang w:eastAsia="fr-FR"/>
        </w:rPr>
        <w:tab/>
        <w:t xml:space="preserve">С целью продемонстрировать возможности моделирования ForFITS, секретариат в </w:t>
      </w:r>
      <w:r w:rsidRPr="00130D71">
        <w:rPr>
          <w:lang w:eastAsia="fr-FR"/>
        </w:rPr>
        <w:t>2018</w:t>
      </w:r>
      <w:r w:rsidR="00947D4A" w:rsidRPr="00130D71">
        <w:rPr>
          <w:lang w:eastAsia="fr-FR"/>
        </w:rPr>
        <w:t>‒</w:t>
      </w:r>
      <w:r w:rsidRPr="00130D71">
        <w:rPr>
          <w:lang w:eastAsia="fr-FR"/>
        </w:rPr>
        <w:t xml:space="preserve">2019 </w:t>
      </w:r>
      <w:r w:rsidRPr="009F6309">
        <w:rPr>
          <w:lang w:eastAsia="fr-FR"/>
        </w:rPr>
        <w:t xml:space="preserve">году провел внутренний подтверждающий прогон ForFITS, используя смоделированные данные для сравнения с реальными данными. Такой подтверждающий прогон предусматривает сравнение прогнозов ForFITS по различным сценариям и реальных данных, собранных за аналогичный период времени. </w:t>
      </w:r>
    </w:p>
    <w:p w14:paraId="46B66D72" w14:textId="208BB537" w:rsidR="009F6309" w:rsidRPr="009F6309" w:rsidRDefault="009F6309" w:rsidP="00790068">
      <w:pPr>
        <w:pStyle w:val="SingleTxtG"/>
        <w:rPr>
          <w:lang w:eastAsia="fr-FR"/>
        </w:rPr>
      </w:pPr>
      <w:r w:rsidRPr="009F6309">
        <w:rPr>
          <w:lang w:eastAsia="fr-FR"/>
        </w:rPr>
        <w:t>39.</w:t>
      </w:r>
      <w:r w:rsidRPr="009F6309">
        <w:rPr>
          <w:lang w:eastAsia="fr-FR"/>
        </w:rPr>
        <w:tab/>
        <w:t>Для этого мероприятия, которое прошло в 2019 году, была выбрана Венгрия, поскольку исходные данные для ForFITS имелись в наличии, так как анализ на основе ForFITS уже проводился в Венгрии во время разработки этого инструмента</w:t>
      </w:r>
      <w:r w:rsidR="00947D4A">
        <w:rPr>
          <w:lang w:eastAsia="fr-FR"/>
        </w:rPr>
        <w:br/>
      </w:r>
      <w:r w:rsidRPr="009F6309">
        <w:rPr>
          <w:lang w:eastAsia="fr-FR"/>
        </w:rPr>
        <w:t xml:space="preserve">в </w:t>
      </w:r>
      <w:r w:rsidRPr="00130D71">
        <w:rPr>
          <w:lang w:eastAsia="fr-FR"/>
        </w:rPr>
        <w:t>2013</w:t>
      </w:r>
      <w:r w:rsidR="00947D4A" w:rsidRPr="00130D71">
        <w:rPr>
          <w:lang w:eastAsia="fr-FR"/>
        </w:rPr>
        <w:t>‒</w:t>
      </w:r>
      <w:r w:rsidRPr="00130D71">
        <w:rPr>
          <w:lang w:eastAsia="fr-FR"/>
        </w:rPr>
        <w:t>2014</w:t>
      </w:r>
      <w:r w:rsidRPr="009F6309">
        <w:rPr>
          <w:lang w:eastAsia="fr-FR"/>
        </w:rPr>
        <w:t xml:space="preserve"> годах. Рабочая группа по статистике транспорта Отдела устойчивого транспорта ЕЭК (WP.6) собирает статистические данные по транспорту и энергопотреблению, касающиеся парка транспортных средств, технических характеристик транспортных средств и дорожной деятельности</w:t>
      </w:r>
      <w:r w:rsidRPr="009F6309">
        <w:rPr>
          <w:sz w:val="18"/>
          <w:vertAlign w:val="superscript"/>
          <w:lang w:eastAsia="fr-FR"/>
        </w:rPr>
        <w:footnoteReference w:id="9"/>
      </w:r>
      <w:r w:rsidRPr="009F6309">
        <w:rPr>
          <w:lang w:eastAsia="fr-FR"/>
        </w:rPr>
        <w:t>. Статистика использования энергии была взята из Мирового энергетического баланса Международного энергетического агентства (МЭА)</w:t>
      </w:r>
      <w:r w:rsidRPr="009F6309">
        <w:rPr>
          <w:sz w:val="18"/>
          <w:vertAlign w:val="superscript"/>
          <w:lang w:eastAsia="fr-FR"/>
        </w:rPr>
        <w:footnoteReference w:id="10"/>
      </w:r>
      <w:r w:rsidRPr="009F6309">
        <w:rPr>
          <w:lang w:eastAsia="fr-FR"/>
        </w:rPr>
        <w:t>.</w:t>
      </w:r>
    </w:p>
    <w:p w14:paraId="5F9180AF" w14:textId="77777777" w:rsidR="009F6309" w:rsidRPr="009F6309" w:rsidRDefault="009F6309" w:rsidP="00652DFB">
      <w:pPr>
        <w:pStyle w:val="H1G"/>
      </w:pPr>
      <w:r w:rsidRPr="009F6309">
        <w:lastRenderedPageBreak/>
        <w:tab/>
        <w:t>A.</w:t>
      </w:r>
      <w:r w:rsidRPr="009F6309">
        <w:tab/>
        <w:t>Данные и сценарии ForFITS</w:t>
      </w:r>
      <w:bookmarkStart w:id="6" w:name="_Toc70498929"/>
      <w:bookmarkEnd w:id="6"/>
    </w:p>
    <w:p w14:paraId="6C02A458" w14:textId="18CD6ABE" w:rsidR="009F6309" w:rsidRPr="009F6309" w:rsidRDefault="009F6309" w:rsidP="00790068">
      <w:pPr>
        <w:pStyle w:val="SingleTxtG"/>
        <w:rPr>
          <w:lang w:eastAsia="fr-FR"/>
        </w:rPr>
      </w:pPr>
      <w:r w:rsidRPr="009F6309">
        <w:rPr>
          <w:lang w:eastAsia="fr-FR"/>
        </w:rPr>
        <w:t>40.</w:t>
      </w:r>
      <w:r w:rsidRPr="009F6309">
        <w:rPr>
          <w:lang w:eastAsia="fr-FR"/>
        </w:rPr>
        <w:tab/>
        <w:t xml:space="preserve">Базовым годом для прогнозов ForFITS является 2010 год, при этом основным фактором прогнозирования объемов перевозок являются экономические параметры (ВВП). ForFITS включает все виды транспорта </w:t>
      </w:r>
      <w:r w:rsidR="00790068" w:rsidRPr="00790068">
        <w:rPr>
          <w:lang w:eastAsia="fr-FR"/>
        </w:rPr>
        <w:t>‒‒</w:t>
      </w:r>
      <w:r w:rsidRPr="009F6309">
        <w:rPr>
          <w:lang w:eastAsia="fr-FR"/>
        </w:rPr>
        <w:t xml:space="preserve"> внутренний, авиационный и морской.</w:t>
      </w:r>
    </w:p>
    <w:p w14:paraId="3C67BDF4" w14:textId="77777777" w:rsidR="009F6309" w:rsidRPr="009F6309" w:rsidRDefault="009F6309" w:rsidP="00790068">
      <w:pPr>
        <w:pStyle w:val="SingleTxtG"/>
        <w:rPr>
          <w:lang w:eastAsia="fr-FR"/>
        </w:rPr>
      </w:pPr>
      <w:r w:rsidRPr="009F6309">
        <w:rPr>
          <w:lang w:eastAsia="fr-FR"/>
        </w:rPr>
        <w:t>41.</w:t>
      </w:r>
      <w:r w:rsidRPr="009F6309">
        <w:rPr>
          <w:lang w:eastAsia="fr-FR"/>
        </w:rPr>
        <w:tab/>
        <w:t>В рамках прогнозирования до 2040 года было предусмотрено несколько сценариев:</w:t>
      </w:r>
    </w:p>
    <w:p w14:paraId="72EF0863" w14:textId="72A4B771" w:rsidR="009F6309" w:rsidRPr="009F6309" w:rsidRDefault="00652DFB" w:rsidP="00652DFB">
      <w:pPr>
        <w:pStyle w:val="SingleTxtG"/>
        <w:rPr>
          <w:lang w:eastAsia="fr-FR"/>
        </w:rPr>
      </w:pPr>
      <w:r>
        <w:rPr>
          <w:lang w:eastAsia="fr-FR"/>
        </w:rPr>
        <w:tab/>
      </w:r>
      <w:r w:rsidR="009F6309" w:rsidRPr="009F6309">
        <w:rPr>
          <w:lang w:eastAsia="fr-FR"/>
        </w:rPr>
        <w:t>a)</w:t>
      </w:r>
      <w:r w:rsidR="009F6309" w:rsidRPr="009F6309">
        <w:rPr>
          <w:lang w:eastAsia="fr-FR"/>
        </w:rPr>
        <w:tab/>
        <w:t>сценарий</w:t>
      </w:r>
      <w:r>
        <w:rPr>
          <w:lang w:eastAsia="fr-FR"/>
        </w:rPr>
        <w:t> </w:t>
      </w:r>
      <w:r w:rsidR="009F6309" w:rsidRPr="009F6309">
        <w:rPr>
          <w:lang w:eastAsia="fr-FR"/>
        </w:rPr>
        <w:t>A: базовый сценарий, предполагающий сохранение существующих тенденций, выбора способа передвижения и энергобаланса, продленный до 2040 года, на основе заранее определенного роста ВВП на душу населения;</w:t>
      </w:r>
    </w:p>
    <w:p w14:paraId="5721BA7F" w14:textId="77777777" w:rsidR="009F6309" w:rsidRPr="009F6309" w:rsidRDefault="009F6309" w:rsidP="009F6309">
      <w:pPr>
        <w:spacing w:after="120"/>
        <w:ind w:left="1134" w:right="1134" w:firstLine="567"/>
        <w:jc w:val="both"/>
        <w:rPr>
          <w:rFonts w:eastAsia="Times New Roman" w:cs="Times New Roman"/>
          <w:szCs w:val="20"/>
          <w:lang w:eastAsia="fr-FR"/>
        </w:rPr>
      </w:pPr>
      <w:r w:rsidRPr="009F6309">
        <w:rPr>
          <w:rFonts w:eastAsia="Times New Roman" w:cs="Times New Roman"/>
          <w:szCs w:val="20"/>
          <w:lang w:eastAsia="fr-FR"/>
        </w:rPr>
        <w:t>b)</w:t>
      </w:r>
      <w:r w:rsidRPr="009F6309">
        <w:rPr>
          <w:rFonts w:eastAsia="Times New Roman" w:cs="Times New Roman"/>
          <w:szCs w:val="20"/>
          <w:lang w:eastAsia="fr-FR"/>
        </w:rPr>
        <w:tab/>
        <w:t>сценарий B: сценарий высоких цен на энергоносители с удвоением цен на нефть в период между 2010 и 2040 годами;</w:t>
      </w:r>
    </w:p>
    <w:p w14:paraId="43FC6FC8" w14:textId="77777777" w:rsidR="009F6309" w:rsidRPr="009F6309" w:rsidRDefault="009F6309" w:rsidP="009F6309">
      <w:pPr>
        <w:spacing w:after="120"/>
        <w:ind w:left="1134" w:right="1134" w:firstLine="567"/>
        <w:jc w:val="both"/>
        <w:rPr>
          <w:rFonts w:eastAsia="Times New Roman" w:cs="Times New Roman"/>
          <w:szCs w:val="20"/>
          <w:lang w:eastAsia="fr-FR"/>
        </w:rPr>
      </w:pPr>
      <w:r w:rsidRPr="009F6309">
        <w:rPr>
          <w:rFonts w:eastAsia="Times New Roman" w:cs="Times New Roman"/>
          <w:szCs w:val="20"/>
          <w:lang w:eastAsia="fr-FR"/>
        </w:rPr>
        <w:t>c)</w:t>
      </w:r>
      <w:r w:rsidRPr="009F6309">
        <w:rPr>
          <w:rFonts w:eastAsia="Times New Roman" w:cs="Times New Roman"/>
          <w:szCs w:val="20"/>
          <w:lang w:eastAsia="fr-FR"/>
        </w:rPr>
        <w:tab/>
        <w:t>сценарий C: повышение доли общественного транспорта в связи с ростом цен на энергоносители согласно сценарию B;</w:t>
      </w:r>
    </w:p>
    <w:p w14:paraId="465916BC" w14:textId="77777777" w:rsidR="009F6309" w:rsidRPr="009F6309" w:rsidRDefault="009F6309" w:rsidP="009F6309">
      <w:pPr>
        <w:spacing w:after="120"/>
        <w:ind w:left="1134" w:right="1134" w:firstLine="567"/>
        <w:jc w:val="both"/>
        <w:rPr>
          <w:rFonts w:eastAsia="Times New Roman" w:cs="Times New Roman"/>
          <w:szCs w:val="20"/>
          <w:lang w:eastAsia="fr-FR"/>
        </w:rPr>
      </w:pPr>
      <w:r w:rsidRPr="009F6309">
        <w:rPr>
          <w:rFonts w:eastAsia="Times New Roman" w:cs="Times New Roman"/>
          <w:szCs w:val="20"/>
          <w:lang w:eastAsia="fr-FR"/>
        </w:rPr>
        <w:t>d)</w:t>
      </w:r>
      <w:r w:rsidRPr="009F6309">
        <w:rPr>
          <w:rFonts w:eastAsia="Times New Roman" w:cs="Times New Roman"/>
          <w:szCs w:val="20"/>
          <w:lang w:eastAsia="fr-FR"/>
        </w:rPr>
        <w:tab/>
        <w:t>сценарий D: на этом этапе основное внимание уделяется внедрению передовых транспортных технологий в связи с ростом цен на нефть и эффекту перехода на другие виды транспорта (сценарий C);</w:t>
      </w:r>
    </w:p>
    <w:p w14:paraId="62CA0449" w14:textId="295E62C8" w:rsidR="009F6309" w:rsidRPr="009F6309" w:rsidRDefault="00863620" w:rsidP="00863620">
      <w:pPr>
        <w:pStyle w:val="SingleTxtG"/>
        <w:rPr>
          <w:lang w:eastAsia="fr-FR"/>
        </w:rPr>
      </w:pPr>
      <w:r>
        <w:rPr>
          <w:lang w:eastAsia="fr-FR"/>
        </w:rPr>
        <w:tab/>
      </w:r>
      <w:r w:rsidR="009F6309" w:rsidRPr="009F6309">
        <w:rPr>
          <w:lang w:eastAsia="fr-FR"/>
        </w:rPr>
        <w:t>e)</w:t>
      </w:r>
      <w:r w:rsidR="009F6309" w:rsidRPr="009F6309">
        <w:rPr>
          <w:lang w:eastAsia="fr-FR"/>
        </w:rPr>
        <w:tab/>
        <w:t>сценарий E: данный сценарий предусматривает обязательное доведение доли биотоплива до уровня 20</w:t>
      </w:r>
      <w:r w:rsidR="00652DFB">
        <w:rPr>
          <w:lang w:eastAsia="fr-FR"/>
        </w:rPr>
        <w:t> </w:t>
      </w:r>
      <w:r w:rsidR="009F6309" w:rsidRPr="009F6309">
        <w:rPr>
          <w:lang w:eastAsia="fr-FR"/>
        </w:rPr>
        <w:t>% к 2040 году, в дополнение ко всем предположениям сценария D.</w:t>
      </w:r>
    </w:p>
    <w:p w14:paraId="7B134420" w14:textId="6815643A" w:rsidR="009F6309" w:rsidRPr="009F6309" w:rsidRDefault="009F6309" w:rsidP="00863620">
      <w:pPr>
        <w:pStyle w:val="SingleTxtG"/>
        <w:rPr>
          <w:lang w:eastAsia="fr-FR"/>
        </w:rPr>
      </w:pPr>
      <w:r w:rsidRPr="009F6309">
        <w:rPr>
          <w:lang w:eastAsia="fr-FR"/>
        </w:rPr>
        <w:t>42.</w:t>
      </w:r>
      <w:r w:rsidRPr="009F6309">
        <w:rPr>
          <w:lang w:eastAsia="fr-FR"/>
        </w:rPr>
        <w:tab/>
        <w:t>Несмотря на то, что прогнозы ForFITS имеют временной горизонт до 2040 года, сравнение сосредоточено на периоде 2010</w:t>
      </w:r>
      <w:r w:rsidR="00652DFB" w:rsidRPr="00652DFB">
        <w:rPr>
          <w:lang w:eastAsia="fr-FR"/>
        </w:rPr>
        <w:t>‒</w:t>
      </w:r>
      <w:r w:rsidRPr="009F6309">
        <w:rPr>
          <w:lang w:eastAsia="fr-FR"/>
        </w:rPr>
        <w:t>2017 годов, для которого имеются как смоделированные, так и реальные данные.</w:t>
      </w:r>
    </w:p>
    <w:p w14:paraId="2D297723" w14:textId="77777777" w:rsidR="009F6309" w:rsidRPr="009F6309" w:rsidRDefault="009F6309" w:rsidP="00652DFB">
      <w:pPr>
        <w:pStyle w:val="H1G"/>
      </w:pPr>
      <w:r w:rsidRPr="009F6309">
        <w:tab/>
        <w:t>B.</w:t>
      </w:r>
      <w:r w:rsidRPr="009F6309">
        <w:tab/>
        <w:t>Сравнение данных о дорожном движении</w:t>
      </w:r>
      <w:bookmarkStart w:id="7" w:name="_Toc70498930"/>
      <w:bookmarkEnd w:id="7"/>
    </w:p>
    <w:p w14:paraId="2ACC48C4" w14:textId="016720B4" w:rsidR="009F6309" w:rsidRPr="009F6309" w:rsidRDefault="009F6309" w:rsidP="00652DFB">
      <w:pPr>
        <w:pStyle w:val="SingleTxtG"/>
        <w:rPr>
          <w:lang w:eastAsia="fr-FR"/>
        </w:rPr>
      </w:pPr>
      <w:r w:rsidRPr="009F6309">
        <w:rPr>
          <w:lang w:eastAsia="fr-FR"/>
        </w:rPr>
        <w:t>43.</w:t>
      </w:r>
      <w:r w:rsidRPr="009F6309">
        <w:rPr>
          <w:lang w:eastAsia="fr-FR"/>
        </w:rPr>
        <w:tab/>
        <w:t>ЕЭК собирает статистику по внутреннему транспорту, в то время как ForFITS охватывает все виды транспорта, включая авиационный и морской. С тем чтобы иметь возможность сравнивать показатели перевозок, был применен индекс, равный 100, рассчитанный для 2010 года (или 2011 года в случае использования показателей в пассажиро-километрах, так как в базе данных ЕЭК не было соответствующих сведений за 2010 год), который является базовым годом для исследований на основе ForFITS. Таким образом, имеется возможность сопоставить статистику ECE</w:t>
      </w:r>
      <w:r w:rsidR="001646B4">
        <w:rPr>
          <w:lang w:eastAsia="fr-FR"/>
        </w:rPr>
        <w:br/>
      </w:r>
      <w:r w:rsidRPr="009F6309">
        <w:rPr>
          <w:lang w:eastAsia="fr-FR"/>
        </w:rPr>
        <w:t>и результаты ForFITS, сравнивая динамику в период с 2010 года (или 2011 года) по 2017 год.</w:t>
      </w:r>
    </w:p>
    <w:p w14:paraId="7A1052E1" w14:textId="686C7EA2" w:rsidR="009F6309" w:rsidRPr="009F6309" w:rsidRDefault="009F6309" w:rsidP="00652DFB">
      <w:pPr>
        <w:pStyle w:val="SingleTxtG"/>
        <w:rPr>
          <w:lang w:eastAsia="fr-FR"/>
        </w:rPr>
      </w:pPr>
      <w:r w:rsidRPr="009F6309">
        <w:rPr>
          <w:lang w:eastAsia="fr-FR"/>
        </w:rPr>
        <w:t>44.</w:t>
      </w:r>
      <w:r w:rsidRPr="009F6309">
        <w:rPr>
          <w:lang w:eastAsia="fr-FR"/>
        </w:rPr>
        <w:tab/>
        <w:t>Данные о числе пассажиров оказались завышенными ForFITS для периода 2011–2014 годов и заниженными для 2016–2017 годов (рис. 11). Эта модель,</w:t>
      </w:r>
      <w:r w:rsidR="001646B4">
        <w:rPr>
          <w:lang w:eastAsia="fr-FR"/>
        </w:rPr>
        <w:br/>
      </w:r>
      <w:r w:rsidRPr="009F6309">
        <w:rPr>
          <w:lang w:eastAsia="fr-FR"/>
        </w:rPr>
        <w:t>по-видимому, не смогла отразить стагнацию/небольшое снижение активности перед быстрым ростом в последние годы, по которым имеются данные, в рамках всех смоделированных сценариев.</w:t>
      </w:r>
    </w:p>
    <w:p w14:paraId="5F486D1C" w14:textId="3AA58D05" w:rsidR="009F6309" w:rsidRDefault="001646B4" w:rsidP="0040659D">
      <w:pPr>
        <w:pStyle w:val="H23G"/>
        <w:pageBreakBefore/>
      </w:pPr>
      <w:r>
        <w:lastRenderedPageBreak/>
        <w:tab/>
      </w:r>
      <w:r w:rsidRPr="001646B4">
        <w:rPr>
          <w:b w:val="0"/>
          <w:bCs/>
        </w:rPr>
        <w:tab/>
      </w:r>
      <w:r w:rsidR="009F6309" w:rsidRPr="001646B4">
        <w:rPr>
          <w:b w:val="0"/>
          <w:bCs/>
        </w:rPr>
        <w:t>Рис. 11</w:t>
      </w:r>
      <w:r>
        <w:br/>
      </w:r>
      <w:r w:rsidR="009F6309" w:rsidRPr="009F6309">
        <w:t>Динамика показателей в пассажиро-километрах в период 2011–2017 годов</w:t>
      </w:r>
    </w:p>
    <w:p w14:paraId="7C1FC158" w14:textId="57E2E32A" w:rsidR="009E05A6" w:rsidRDefault="00EA0106" w:rsidP="009E05A6">
      <w:pPr>
        <w:pStyle w:val="SingleTxtG"/>
        <w:rPr>
          <w:lang w:eastAsia="ru-RU"/>
        </w:rPr>
      </w:pPr>
      <w:r>
        <w:rPr>
          <w:noProof/>
          <w:lang w:eastAsia="ru-RU"/>
        </w:rPr>
        <w:drawing>
          <wp:inline distT="0" distB="0" distL="0" distR="0" wp14:anchorId="50790E3C" wp14:editId="095D26B3">
            <wp:extent cx="4765863" cy="2749138"/>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a:extLst>
                        <a:ext uri="{28A0092B-C50C-407E-A947-70E740481C1C}">
                          <a14:useLocalDpi xmlns:a14="http://schemas.microsoft.com/office/drawing/2010/main" val="0"/>
                        </a:ext>
                      </a:extLst>
                    </a:blip>
                    <a:srcRect b="8970"/>
                    <a:stretch/>
                  </pic:blipFill>
                  <pic:spPr bwMode="auto">
                    <a:xfrm>
                      <a:off x="0" y="0"/>
                      <a:ext cx="4766400" cy="2749447"/>
                    </a:xfrm>
                    <a:prstGeom prst="rect">
                      <a:avLst/>
                    </a:prstGeom>
                    <a:noFill/>
                    <a:ln>
                      <a:noFill/>
                    </a:ln>
                    <a:extLst>
                      <a:ext uri="{53640926-AAD7-44D8-BBD7-CCE9431645EC}">
                        <a14:shadowObscured xmlns:a14="http://schemas.microsoft.com/office/drawing/2010/main"/>
                      </a:ext>
                    </a:extLst>
                  </pic:spPr>
                </pic:pic>
              </a:graphicData>
            </a:graphic>
          </wp:inline>
        </w:drawing>
      </w:r>
    </w:p>
    <w:p w14:paraId="150C625E" w14:textId="56C00EFE" w:rsidR="009F6309" w:rsidRPr="009F6309" w:rsidRDefault="009F6309" w:rsidP="009F6309">
      <w:pPr>
        <w:spacing w:after="120"/>
        <w:ind w:left="1134" w:right="1134" w:firstLine="12"/>
        <w:jc w:val="both"/>
        <w:rPr>
          <w:rFonts w:eastAsia="Times New Roman" w:cs="Times New Roman"/>
          <w:szCs w:val="20"/>
          <w:lang w:eastAsia="fr-FR"/>
        </w:rPr>
      </w:pPr>
      <w:r w:rsidRPr="009F6309">
        <w:rPr>
          <w:rFonts w:eastAsia="Times New Roman" w:cs="Times New Roman"/>
          <w:szCs w:val="20"/>
          <w:lang w:eastAsia="fr-FR"/>
        </w:rPr>
        <w:t>45.</w:t>
      </w:r>
      <w:r w:rsidRPr="009F6309">
        <w:rPr>
          <w:rFonts w:eastAsia="Times New Roman" w:cs="Times New Roman"/>
          <w:szCs w:val="20"/>
          <w:lang w:eastAsia="fr-FR"/>
        </w:rPr>
        <w:tab/>
        <w:t>Согласно модели, быстрее, чем ожидалось, рос и объем грузоперевозок, даже в случае базового сценария, который наиболее близок к тому, что происходило в последние несколько лет (рис. 12).</w:t>
      </w:r>
    </w:p>
    <w:p w14:paraId="17265ED5" w14:textId="7C627842" w:rsidR="009F6309" w:rsidRDefault="001646B4" w:rsidP="001646B4">
      <w:pPr>
        <w:pStyle w:val="H23G"/>
      </w:pPr>
      <w:r>
        <w:tab/>
      </w:r>
      <w:r>
        <w:tab/>
      </w:r>
      <w:r w:rsidR="009F6309" w:rsidRPr="001646B4">
        <w:rPr>
          <w:b w:val="0"/>
          <w:bCs/>
        </w:rPr>
        <w:t>Рис. 12</w:t>
      </w:r>
      <w:r>
        <w:br/>
      </w:r>
      <w:r w:rsidR="009F6309" w:rsidRPr="009F6309">
        <w:t>Динамика показателей в тонно-километрах в период 2011–2017 годов</w:t>
      </w:r>
    </w:p>
    <w:p w14:paraId="68AC712A" w14:textId="32924855" w:rsidR="001508D6" w:rsidRDefault="001508D6" w:rsidP="001508D6">
      <w:pPr>
        <w:pStyle w:val="SingleTxtG"/>
        <w:rPr>
          <w:lang w:eastAsia="ru-RU"/>
        </w:rPr>
      </w:pPr>
      <w:r>
        <w:rPr>
          <w:noProof/>
          <w:lang w:eastAsia="ru-RU"/>
        </w:rPr>
        <w:drawing>
          <wp:inline distT="0" distB="0" distL="0" distR="0" wp14:anchorId="4091DBBD" wp14:editId="70ED9399">
            <wp:extent cx="4769485" cy="279070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b="4640"/>
                    <a:stretch/>
                  </pic:blipFill>
                  <pic:spPr bwMode="auto">
                    <a:xfrm>
                      <a:off x="0" y="0"/>
                      <a:ext cx="4770000" cy="2791003"/>
                    </a:xfrm>
                    <a:prstGeom prst="rect">
                      <a:avLst/>
                    </a:prstGeom>
                    <a:noFill/>
                    <a:ln>
                      <a:noFill/>
                    </a:ln>
                    <a:extLst>
                      <a:ext uri="{53640926-AAD7-44D8-BBD7-CCE9431645EC}">
                        <a14:shadowObscured xmlns:a14="http://schemas.microsoft.com/office/drawing/2010/main"/>
                      </a:ext>
                    </a:extLst>
                  </pic:spPr>
                </pic:pic>
              </a:graphicData>
            </a:graphic>
          </wp:inline>
        </w:drawing>
      </w:r>
    </w:p>
    <w:p w14:paraId="3D4B6C7F" w14:textId="4AD353F5" w:rsidR="009F6309" w:rsidRPr="009F6309" w:rsidRDefault="009F6309" w:rsidP="00EA0106">
      <w:pPr>
        <w:pStyle w:val="H1G"/>
      </w:pPr>
      <w:r w:rsidRPr="009F6309">
        <w:tab/>
        <w:t>C.</w:t>
      </w:r>
      <w:r w:rsidRPr="009F6309">
        <w:tab/>
        <w:t>Сравнение данных об использовании энергоносителей</w:t>
      </w:r>
      <w:bookmarkStart w:id="8" w:name="_Toc70498931"/>
      <w:bookmarkEnd w:id="8"/>
    </w:p>
    <w:p w14:paraId="118E20C0" w14:textId="77777777" w:rsidR="009F6309" w:rsidRPr="009F6309" w:rsidRDefault="009F6309" w:rsidP="00EA0106">
      <w:pPr>
        <w:pStyle w:val="SingleTxtG"/>
        <w:rPr>
          <w:lang w:eastAsia="fr-FR"/>
        </w:rPr>
      </w:pPr>
      <w:r w:rsidRPr="009F6309">
        <w:rPr>
          <w:lang w:eastAsia="fr-FR"/>
        </w:rPr>
        <w:t>46.</w:t>
      </w:r>
      <w:r w:rsidRPr="009F6309">
        <w:rPr>
          <w:lang w:eastAsia="fr-FR"/>
        </w:rPr>
        <w:tab/>
        <w:t>Данные МЭА, собранные из официальных источников, включают все виды транспорта и поэтому поддаются непосредственному сопоставлению. Базовое значение 2010 года точно соответствует статистическим данным, демонстрируя, что для этого базового года модель была откалибрована правильно.</w:t>
      </w:r>
    </w:p>
    <w:p w14:paraId="148B2CB6" w14:textId="36313436" w:rsidR="009F6309" w:rsidRPr="009F6309" w:rsidRDefault="009F6309" w:rsidP="00EA0106">
      <w:pPr>
        <w:pStyle w:val="SingleTxtG"/>
        <w:rPr>
          <w:lang w:eastAsia="fr-FR"/>
        </w:rPr>
      </w:pPr>
      <w:r w:rsidRPr="009F6309">
        <w:rPr>
          <w:lang w:eastAsia="fr-FR"/>
        </w:rPr>
        <w:t>47.</w:t>
      </w:r>
      <w:r w:rsidRPr="009F6309">
        <w:rPr>
          <w:lang w:eastAsia="fr-FR"/>
        </w:rPr>
        <w:tab/>
        <w:t>В отношении тех лет, по которым имеются как реальные,</w:t>
      </w:r>
      <w:r w:rsidR="00EA0106">
        <w:rPr>
          <w:lang w:eastAsia="fr-FR"/>
        </w:rPr>
        <w:br/>
      </w:r>
      <w:r w:rsidRPr="009F6309">
        <w:rPr>
          <w:lang w:eastAsia="fr-FR"/>
        </w:rPr>
        <w:t xml:space="preserve">так и смоделированные данные, модель ForFITS не способна отразить подъемы и спады, как это происходило в реальности, и поэтому для всех рассмотренных сценариев она в весьма редких случаях генерировала соответствующие реальным данным показатели. В случае сценария увеличения показателя использования </w:t>
      </w:r>
      <w:r w:rsidRPr="009F6309">
        <w:rPr>
          <w:lang w:eastAsia="fr-FR"/>
        </w:rPr>
        <w:lastRenderedPageBreak/>
        <w:t>энергоносителей имеет место значительное занижение такого показателя</w:t>
      </w:r>
      <w:r w:rsidR="002827FA">
        <w:rPr>
          <w:lang w:eastAsia="fr-FR"/>
        </w:rPr>
        <w:br/>
      </w:r>
      <w:r w:rsidRPr="009F6309">
        <w:rPr>
          <w:lang w:eastAsia="fr-FR"/>
        </w:rPr>
        <w:t xml:space="preserve">в 2015 году </w:t>
      </w:r>
      <w:r w:rsidR="00EA0106" w:rsidRPr="00EA0106">
        <w:rPr>
          <w:lang w:eastAsia="fr-FR"/>
        </w:rPr>
        <w:t>‒‒</w:t>
      </w:r>
      <w:r w:rsidRPr="009F6309">
        <w:rPr>
          <w:lang w:eastAsia="fr-FR"/>
        </w:rPr>
        <w:t xml:space="preserve"> примерно на 8</w:t>
      </w:r>
      <w:r w:rsidR="002827FA">
        <w:rPr>
          <w:lang w:eastAsia="fr-FR"/>
        </w:rPr>
        <w:t> </w:t>
      </w:r>
      <w:r w:rsidRPr="009F6309">
        <w:rPr>
          <w:lang w:eastAsia="fr-FR"/>
        </w:rPr>
        <w:t>% (рис. 13), что указывает на то, что</w:t>
      </w:r>
      <w:r w:rsidR="002827FA">
        <w:rPr>
          <w:lang w:eastAsia="fr-FR"/>
        </w:rPr>
        <w:t>,</w:t>
      </w:r>
      <w:r w:rsidRPr="009F6309">
        <w:rPr>
          <w:lang w:eastAsia="fr-FR"/>
        </w:rPr>
        <w:t xml:space="preserve"> вопреки предположениям</w:t>
      </w:r>
      <w:r w:rsidR="002827FA">
        <w:rPr>
          <w:lang w:eastAsia="fr-FR"/>
        </w:rPr>
        <w:t>,</w:t>
      </w:r>
      <w:r w:rsidRPr="009F6309">
        <w:rPr>
          <w:lang w:eastAsia="fr-FR"/>
        </w:rPr>
        <w:t xml:space="preserve"> страновой показатель их использования в транспортном секторе оказался в верхнем диапазоне.</w:t>
      </w:r>
    </w:p>
    <w:p w14:paraId="3A3EF61E" w14:textId="377CA8F4" w:rsidR="009F6309" w:rsidRDefault="002827FA" w:rsidP="002827FA">
      <w:pPr>
        <w:pStyle w:val="H23G"/>
      </w:pPr>
      <w:r>
        <w:tab/>
      </w:r>
      <w:r>
        <w:tab/>
      </w:r>
      <w:r w:rsidR="009F6309" w:rsidRPr="002827FA">
        <w:rPr>
          <w:b w:val="0"/>
          <w:bCs/>
        </w:rPr>
        <w:t>Рис. 13</w:t>
      </w:r>
      <w:r>
        <w:br/>
      </w:r>
      <w:r w:rsidR="009F6309" w:rsidRPr="009F6309">
        <w:t>Динамика использования энергоносителей в период 2000–2020 годов</w:t>
      </w:r>
    </w:p>
    <w:p w14:paraId="446A73FA" w14:textId="2C168D93" w:rsidR="00DC1DA3" w:rsidRPr="00DC1DA3" w:rsidRDefault="00DC1DA3" w:rsidP="00DC1DA3">
      <w:pPr>
        <w:pStyle w:val="SingleTxtG"/>
        <w:rPr>
          <w:lang w:eastAsia="ru-RU"/>
        </w:rPr>
      </w:pPr>
      <w:r>
        <w:rPr>
          <w:noProof/>
          <w:lang w:eastAsia="ru-RU"/>
        </w:rPr>
        <w:drawing>
          <wp:inline distT="0" distB="0" distL="0" distR="0" wp14:anchorId="7F0A2A78" wp14:editId="2ABD640F">
            <wp:extent cx="4874400" cy="2768400"/>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1599" t="2890" r="1840" b="26262"/>
                    <a:stretch/>
                  </pic:blipFill>
                  <pic:spPr bwMode="auto">
                    <a:xfrm>
                      <a:off x="0" y="0"/>
                      <a:ext cx="4874400" cy="2768400"/>
                    </a:xfrm>
                    <a:prstGeom prst="rect">
                      <a:avLst/>
                    </a:prstGeom>
                    <a:noFill/>
                    <a:ln>
                      <a:noFill/>
                    </a:ln>
                    <a:extLst>
                      <a:ext uri="{53640926-AAD7-44D8-BBD7-CCE9431645EC}">
                        <a14:shadowObscured xmlns:a14="http://schemas.microsoft.com/office/drawing/2010/main"/>
                      </a:ext>
                    </a:extLst>
                  </pic:spPr>
                </pic:pic>
              </a:graphicData>
            </a:graphic>
          </wp:inline>
        </w:drawing>
      </w:r>
    </w:p>
    <w:p w14:paraId="44E97E74" w14:textId="670A8FC3" w:rsidR="009F6309" w:rsidRPr="009F6309" w:rsidRDefault="009F6309" w:rsidP="002827FA">
      <w:pPr>
        <w:pStyle w:val="H1G"/>
      </w:pPr>
      <w:r w:rsidRPr="009F6309">
        <w:tab/>
        <w:t>D.</w:t>
      </w:r>
      <w:r w:rsidRPr="009F6309">
        <w:tab/>
        <w:t>Вывод, сделанный на основе подтверждающего прогона</w:t>
      </w:r>
      <w:bookmarkStart w:id="9" w:name="_Toc70498932"/>
      <w:bookmarkEnd w:id="9"/>
    </w:p>
    <w:p w14:paraId="4CA4F8FD" w14:textId="77777777" w:rsidR="009F6309" w:rsidRPr="009F6309" w:rsidRDefault="009F6309" w:rsidP="002827FA">
      <w:pPr>
        <w:pStyle w:val="SingleTxtG"/>
        <w:rPr>
          <w:lang w:eastAsia="fr-FR"/>
        </w:rPr>
      </w:pPr>
      <w:r w:rsidRPr="009F6309">
        <w:rPr>
          <w:lang w:eastAsia="fr-FR"/>
        </w:rPr>
        <w:t>48.</w:t>
      </w:r>
      <w:r w:rsidRPr="009F6309">
        <w:rPr>
          <w:lang w:eastAsia="fr-FR"/>
        </w:rPr>
        <w:tab/>
        <w:t>Подтверждающий прогон ForFITS для Венгрии выявил те проблемы, которые возникают при сопоставлении данных долгосрочных моделей с реальной динамикой. Соответствующие модели, обычно основанные на прогнозах экзогенных параметров, таких как ВВП, не предназначены для прогнозирования кризисных явлений или временных пиковых показателей.</w:t>
      </w:r>
    </w:p>
    <w:p w14:paraId="6FF0DB5F" w14:textId="5C24C62D" w:rsidR="009F6309" w:rsidRPr="009F6309" w:rsidRDefault="009F6309" w:rsidP="002827FA">
      <w:pPr>
        <w:pStyle w:val="SingleTxtG"/>
        <w:rPr>
          <w:lang w:eastAsia="fr-FR"/>
        </w:rPr>
      </w:pPr>
      <w:r w:rsidRPr="009F6309">
        <w:rPr>
          <w:lang w:eastAsia="fr-FR"/>
        </w:rPr>
        <w:t>49.</w:t>
      </w:r>
      <w:r w:rsidRPr="009F6309">
        <w:rPr>
          <w:lang w:eastAsia="fr-FR"/>
        </w:rPr>
        <w:tab/>
        <w:t>Тенденции ForFITS следует рассматривать в долгосрочной перспективе. Тем не менее предположения, использованные для базового уровня, могут быть поставлены под сомнение и заслуживают дальнейшего анализа, поскольку они, похоже,</w:t>
      </w:r>
      <w:r w:rsidR="002827FA">
        <w:rPr>
          <w:lang w:eastAsia="fr-FR"/>
        </w:rPr>
        <w:br/>
      </w:r>
      <w:r w:rsidRPr="009F6309">
        <w:rPr>
          <w:lang w:eastAsia="fr-FR"/>
        </w:rPr>
        <w:t>в значительной степени не соответствуют реальным показателям за период</w:t>
      </w:r>
      <w:r w:rsidR="002827FA">
        <w:rPr>
          <w:lang w:eastAsia="fr-FR"/>
        </w:rPr>
        <w:br/>
      </w:r>
      <w:r w:rsidRPr="009F6309">
        <w:rPr>
          <w:lang w:eastAsia="fr-FR"/>
        </w:rPr>
        <w:t>2010–2017 годов.</w:t>
      </w:r>
    </w:p>
    <w:p w14:paraId="061CC713" w14:textId="77777777" w:rsidR="009F6309" w:rsidRPr="009F6309" w:rsidRDefault="009F6309" w:rsidP="002827FA">
      <w:pPr>
        <w:pStyle w:val="SingleTxtG"/>
        <w:rPr>
          <w:lang w:eastAsia="fr-FR"/>
        </w:rPr>
      </w:pPr>
      <w:r w:rsidRPr="009F6309">
        <w:rPr>
          <w:lang w:eastAsia="fr-FR"/>
        </w:rPr>
        <w:t>50.</w:t>
      </w:r>
      <w:r w:rsidRPr="009F6309">
        <w:rPr>
          <w:lang w:eastAsia="fr-FR"/>
        </w:rPr>
        <w:tab/>
        <w:t>Альтернативные сценарии, призванные продемонстрировать низкоуглеродные пути и потенциал политики и экономических рычагов для декарбонизации транспортного сектора в Венгрии, как представляется, в реальности осуществлены не были.</w:t>
      </w:r>
    </w:p>
    <w:p w14:paraId="190DC540" w14:textId="0DAF4850" w:rsidR="009F6309" w:rsidRPr="009F6309" w:rsidRDefault="009F6309" w:rsidP="002827FA">
      <w:pPr>
        <w:pStyle w:val="SingleTxtG"/>
        <w:rPr>
          <w:lang w:eastAsia="fr-FR"/>
        </w:rPr>
      </w:pPr>
      <w:r w:rsidRPr="009F6309">
        <w:rPr>
          <w:lang w:eastAsia="fr-FR"/>
        </w:rPr>
        <w:t>51.</w:t>
      </w:r>
      <w:r w:rsidRPr="009F6309">
        <w:rPr>
          <w:lang w:eastAsia="fr-FR"/>
        </w:rPr>
        <w:tab/>
        <w:t xml:space="preserve">Кризисы, подобные тому, который имел место </w:t>
      </w:r>
      <w:r w:rsidRPr="00130D71">
        <w:rPr>
          <w:lang w:eastAsia="fr-FR"/>
        </w:rPr>
        <w:t>в 2020</w:t>
      </w:r>
      <w:r w:rsidR="00947D4A" w:rsidRPr="00130D71">
        <w:rPr>
          <w:lang w:eastAsia="fr-FR"/>
        </w:rPr>
        <w:t>‒</w:t>
      </w:r>
      <w:r w:rsidRPr="00130D71">
        <w:rPr>
          <w:lang w:eastAsia="fr-FR"/>
        </w:rPr>
        <w:t xml:space="preserve">2021 </w:t>
      </w:r>
      <w:r w:rsidRPr="009F6309">
        <w:rPr>
          <w:lang w:eastAsia="fr-FR"/>
        </w:rPr>
        <w:t>году в результате пандемии COVID-19, невозможно предсказать, хотя они оказывают глубокое воздействие на краткосрочные и среднесрочные прогнозы.</w:t>
      </w:r>
    </w:p>
    <w:p w14:paraId="4054D535" w14:textId="3C531515" w:rsidR="009F6309" w:rsidRPr="009F6309" w:rsidRDefault="009F6309" w:rsidP="00957900">
      <w:pPr>
        <w:pStyle w:val="HChG"/>
      </w:pPr>
      <w:r w:rsidRPr="009F6309">
        <w:tab/>
        <w:t>IV.</w:t>
      </w:r>
      <w:r w:rsidRPr="009F6309">
        <w:tab/>
        <w:t>Последующие шаги: стратегии развития моделей</w:t>
      </w:r>
      <w:bookmarkStart w:id="10" w:name="_Toc70498933"/>
      <w:bookmarkEnd w:id="10"/>
    </w:p>
    <w:p w14:paraId="11842B7F" w14:textId="77777777" w:rsidR="009F6309" w:rsidRPr="009F6309" w:rsidRDefault="009F6309" w:rsidP="00957900">
      <w:pPr>
        <w:pStyle w:val="SingleTxtG"/>
        <w:rPr>
          <w:lang w:eastAsia="fr-FR"/>
        </w:rPr>
      </w:pPr>
      <w:r w:rsidRPr="009F6309">
        <w:rPr>
          <w:lang w:eastAsia="fr-FR"/>
        </w:rPr>
        <w:t>52.</w:t>
      </w:r>
      <w:r w:rsidRPr="009F6309">
        <w:rPr>
          <w:lang w:eastAsia="fr-FR"/>
        </w:rPr>
        <w:tab/>
        <w:t>С тем чтобы сделать модель ForFITS интересной для более широкой аудитории и повысить ее привлекательность по сравнению с аналогичными инструментами, разработанными другими учреждениями, были определены несколько областей возможных улучшений, в которых она должна быть доработана для получения точных и современных результатов.</w:t>
      </w:r>
    </w:p>
    <w:p w14:paraId="1685676E" w14:textId="693F23BF" w:rsidR="009F6309" w:rsidRPr="009F6309" w:rsidRDefault="009F6309" w:rsidP="00957900">
      <w:pPr>
        <w:pStyle w:val="SingleTxtG"/>
        <w:rPr>
          <w:lang w:eastAsia="fr-FR"/>
        </w:rPr>
      </w:pPr>
      <w:r w:rsidRPr="009F6309">
        <w:rPr>
          <w:lang w:eastAsia="fr-FR"/>
        </w:rPr>
        <w:t>53.</w:t>
      </w:r>
      <w:r w:rsidRPr="009F6309">
        <w:rPr>
          <w:lang w:eastAsia="fr-FR"/>
        </w:rPr>
        <w:tab/>
        <w:t xml:space="preserve">ForFITS испытывает нехватку ресурсов после прекращения финансирования по линии СРООН, прежде всего для целей обновления и развития этой модели. Ресурсы </w:t>
      </w:r>
      <w:r w:rsidRPr="009F6309">
        <w:rPr>
          <w:lang w:eastAsia="fr-FR"/>
        </w:rPr>
        <w:lastRenderedPageBreak/>
        <w:t>секретариата ЕЭК, выделенные для ForFITS (около 0,4 ставки в год, в последние несколько лет из-за нехватки персонала – половина этого значения), в основном использовались для реализации внутренних приложений в секретариате</w:t>
      </w:r>
      <w:r w:rsidR="00957900">
        <w:rPr>
          <w:lang w:eastAsia="fr-FR"/>
        </w:rPr>
        <w:br/>
      </w:r>
      <w:r w:rsidRPr="009F6309">
        <w:rPr>
          <w:lang w:eastAsia="fr-FR"/>
        </w:rPr>
        <w:t>ЕЭК (см. главу II.A.1.).</w:t>
      </w:r>
    </w:p>
    <w:p w14:paraId="16DD9498" w14:textId="364B485B" w:rsidR="009F6309" w:rsidRPr="009F6309" w:rsidRDefault="009F6309" w:rsidP="00957900">
      <w:pPr>
        <w:pStyle w:val="SingleTxtG"/>
        <w:rPr>
          <w:lang w:eastAsia="fr-FR"/>
        </w:rPr>
      </w:pPr>
      <w:r w:rsidRPr="009F6309">
        <w:rPr>
          <w:lang w:eastAsia="fr-FR"/>
        </w:rPr>
        <w:t>54.</w:t>
      </w:r>
      <w:r w:rsidRPr="009F6309">
        <w:rPr>
          <w:lang w:eastAsia="fr-FR"/>
        </w:rPr>
        <w:tab/>
        <w:t>По сравнению с другими группами моделирования действующими в области транспорта и энергетики, ForFITS, вероятно, располагает самыми незначительными ресурсами. При таких ограничениях повышение ценности данного инструмента остается сложной задачей, в связи с чем рекомендуется установить тесные рабочие отношения с другими группами моделирования, с тем чтобы максимально использовать ресурсы и повысить его значимость, создавая более прочные рамки моделирования с участием всех заинтересованных сторон, а не конкурирующие модели.</w:t>
      </w:r>
    </w:p>
    <w:p w14:paraId="4D9A5672" w14:textId="1EACF455" w:rsidR="009F6309" w:rsidRPr="009F6309" w:rsidRDefault="009F6309" w:rsidP="00957900">
      <w:pPr>
        <w:pStyle w:val="SingleTxtG"/>
        <w:rPr>
          <w:lang w:eastAsia="fr-FR"/>
        </w:rPr>
      </w:pPr>
      <w:r w:rsidRPr="009F6309">
        <w:rPr>
          <w:lang w:eastAsia="fr-FR"/>
        </w:rPr>
        <w:t>55.</w:t>
      </w:r>
      <w:r w:rsidRPr="009F6309">
        <w:rPr>
          <w:lang w:eastAsia="fr-FR"/>
        </w:rPr>
        <w:tab/>
        <w:t>Секретариат ЕЭК рекомендовал бы рассмотреть двойную стратегию:</w:t>
      </w:r>
      <w:r w:rsidR="00957900">
        <w:rPr>
          <w:lang w:eastAsia="fr-FR"/>
        </w:rPr>
        <w:br/>
      </w:r>
      <w:r w:rsidRPr="009F6309">
        <w:rPr>
          <w:lang w:eastAsia="fr-FR"/>
        </w:rPr>
        <w:t>a) продолжать работу над моделью ForFITS экспертного уровня, используя существующую модель и ресурсы ForFITS (обозначенную здесь как ForFITS 1</w:t>
      </w:r>
      <w:r w:rsidRPr="00947D4A">
        <w:rPr>
          <w:lang w:eastAsia="fr-FR"/>
        </w:rPr>
        <w:t>.</w:t>
      </w:r>
      <w:r w:rsidRPr="009F6309">
        <w:rPr>
          <w:lang w:eastAsia="fr-FR"/>
        </w:rPr>
        <w:t>0),</w:t>
      </w:r>
      <w:r w:rsidR="00957900">
        <w:rPr>
          <w:lang w:eastAsia="fr-FR"/>
        </w:rPr>
        <w:br/>
      </w:r>
      <w:r w:rsidRPr="009F6309">
        <w:rPr>
          <w:lang w:eastAsia="fr-FR"/>
        </w:rPr>
        <w:t>с большим количеством деталей и более глубокими знаниями в области моделирования, необходимыми для выполнения прогонов модели; b) в случае поступления дополнительных ресурсов можно будет разработать более доступный веб-инструмент с широким перечнем мер политики и их оценочным воздействием на выбросы парниковых газов и загрязнение воздуха (ForFITS 2</w:t>
      </w:r>
      <w:r w:rsidRPr="003675A2">
        <w:rPr>
          <w:lang w:eastAsia="fr-FR"/>
        </w:rPr>
        <w:t>.</w:t>
      </w:r>
      <w:r w:rsidRPr="009F6309">
        <w:rPr>
          <w:lang w:eastAsia="fr-FR"/>
        </w:rPr>
        <w:t>0), как это было первоначально задумано на ранней стадии реализации контракта по линии СРООН (см. п. 68).</w:t>
      </w:r>
    </w:p>
    <w:p w14:paraId="34F33B57" w14:textId="6928CB41" w:rsidR="009F6309" w:rsidRPr="009F6309" w:rsidRDefault="009F6309" w:rsidP="00957900">
      <w:pPr>
        <w:pStyle w:val="SingleTxtG"/>
        <w:rPr>
          <w:lang w:eastAsia="fr-FR"/>
        </w:rPr>
      </w:pPr>
      <w:r w:rsidRPr="009F6309">
        <w:rPr>
          <w:lang w:eastAsia="fr-FR"/>
        </w:rPr>
        <w:t>56.</w:t>
      </w:r>
      <w:r w:rsidRPr="009F6309">
        <w:rPr>
          <w:lang w:eastAsia="fr-FR"/>
        </w:rPr>
        <w:tab/>
        <w:t xml:space="preserve">ForFITS </w:t>
      </w:r>
      <w:r w:rsidRPr="003675A2">
        <w:rPr>
          <w:lang w:eastAsia="fr-FR"/>
        </w:rPr>
        <w:t>1.</w:t>
      </w:r>
      <w:r w:rsidRPr="009F6309">
        <w:rPr>
          <w:lang w:eastAsia="fr-FR"/>
        </w:rPr>
        <w:t>0 и ForFITS 2</w:t>
      </w:r>
      <w:r w:rsidRPr="003675A2">
        <w:rPr>
          <w:lang w:eastAsia="fr-FR"/>
        </w:rPr>
        <w:t>.</w:t>
      </w:r>
      <w:r w:rsidRPr="009F6309">
        <w:rPr>
          <w:lang w:eastAsia="fr-FR"/>
        </w:rPr>
        <w:t>0 будут представлять собой два раздельных,</w:t>
      </w:r>
      <w:r w:rsidR="00957900">
        <w:rPr>
          <w:lang w:eastAsia="fr-FR"/>
        </w:rPr>
        <w:br/>
      </w:r>
      <w:r w:rsidRPr="009F6309">
        <w:rPr>
          <w:lang w:eastAsia="fr-FR"/>
        </w:rPr>
        <w:t>но согласованных продукта с различной архитектурой, рамками моделирования и пользовательскими интерфейсам. ForFITS 1</w:t>
      </w:r>
      <w:r w:rsidRPr="003675A2">
        <w:rPr>
          <w:lang w:eastAsia="fr-FR"/>
        </w:rPr>
        <w:t>.</w:t>
      </w:r>
      <w:r w:rsidRPr="009F6309">
        <w:rPr>
          <w:lang w:eastAsia="fr-FR"/>
        </w:rPr>
        <w:t>0 будет применяться в пределах организации персоналом ECE и обученными пользователями, в то время</w:t>
      </w:r>
      <w:r w:rsidR="00957900">
        <w:rPr>
          <w:lang w:eastAsia="fr-FR"/>
        </w:rPr>
        <w:br/>
      </w:r>
      <w:r w:rsidRPr="009F6309">
        <w:rPr>
          <w:lang w:eastAsia="fr-FR"/>
        </w:rPr>
        <w:t>как ForFITS 2</w:t>
      </w:r>
      <w:r w:rsidRPr="003675A2">
        <w:rPr>
          <w:lang w:eastAsia="fr-FR"/>
        </w:rPr>
        <w:t>.</w:t>
      </w:r>
      <w:r w:rsidRPr="009F6309">
        <w:rPr>
          <w:lang w:eastAsia="fr-FR"/>
        </w:rPr>
        <w:t>0 будет использоваться всеми желающими в качестве удобного и простого в обращении инструмента.</w:t>
      </w:r>
    </w:p>
    <w:p w14:paraId="72384FF8" w14:textId="3653061B" w:rsidR="009F6309" w:rsidRPr="009F6309" w:rsidRDefault="009F6309" w:rsidP="00957900">
      <w:pPr>
        <w:pStyle w:val="SingleTxtG"/>
        <w:rPr>
          <w:lang w:eastAsia="fr-FR"/>
        </w:rPr>
      </w:pPr>
      <w:r w:rsidRPr="009F6309">
        <w:rPr>
          <w:lang w:eastAsia="fr-FR"/>
        </w:rPr>
        <w:t>57.</w:t>
      </w:r>
      <w:r w:rsidRPr="009F6309">
        <w:rPr>
          <w:lang w:eastAsia="fr-FR"/>
        </w:rPr>
        <w:tab/>
        <w:t>В рамках имеющихся ограниченных ресурсов мероприятия ForFITS 1.0 предполагают их направление на внутреннее использование данного инструмента и на развитие конкретных и целенаправленных отношений с другими органами, получающими определенную пользу от ForFITS. При наличии дополнительных ресурсов могут быть также разработаны дополнительные модули ForFITS 1.0 по темам, которые имеют определенную ценность для других систем моделирования, (главы IV.B.2–IV.B.6).</w:t>
      </w:r>
    </w:p>
    <w:p w14:paraId="7560D55A" w14:textId="1B381F65" w:rsidR="009F6309" w:rsidRPr="009F6309" w:rsidRDefault="009F6309" w:rsidP="00870A16">
      <w:pPr>
        <w:pStyle w:val="SingleTxtG"/>
        <w:rPr>
          <w:lang w:eastAsia="fr-FR"/>
        </w:rPr>
      </w:pPr>
      <w:r w:rsidRPr="009F6309">
        <w:rPr>
          <w:lang w:eastAsia="fr-FR"/>
        </w:rPr>
        <w:t>58.</w:t>
      </w:r>
      <w:r w:rsidRPr="009F6309">
        <w:rPr>
          <w:lang w:eastAsia="fr-FR"/>
        </w:rPr>
        <w:tab/>
        <w:t xml:space="preserve">Так, в рамках деятельности ForFITS 1.0 разрабатывается модуль ForFITS </w:t>
      </w:r>
      <w:r w:rsidR="00870A16">
        <w:rPr>
          <w:lang w:eastAsia="fr-FR"/>
        </w:rPr>
        <w:t>«</w:t>
      </w:r>
      <w:r w:rsidRPr="009F6309">
        <w:rPr>
          <w:lang w:eastAsia="fr-FR"/>
        </w:rPr>
        <w:t>Мониторинг выбросов при подзарядке электромобилей в режиме реального времени</w:t>
      </w:r>
      <w:r w:rsidR="00870A16">
        <w:rPr>
          <w:lang w:eastAsia="fr-FR"/>
        </w:rPr>
        <w:t>»</w:t>
      </w:r>
      <w:r w:rsidRPr="009F6309">
        <w:rPr>
          <w:lang w:eastAsia="fr-FR"/>
        </w:rPr>
        <w:t>, чему предшествовало проведение совместно с Отделом по устойчивой энергетике ЕЭК рабочего совещания по данной теме</w:t>
      </w:r>
      <w:r w:rsidRPr="009F6309">
        <w:rPr>
          <w:sz w:val="18"/>
          <w:vertAlign w:val="superscript"/>
          <w:lang w:eastAsia="fr-FR"/>
        </w:rPr>
        <w:footnoteReference w:id="11"/>
      </w:r>
      <w:r w:rsidRPr="009F6309">
        <w:rPr>
          <w:lang w:eastAsia="fr-FR"/>
        </w:rPr>
        <w:t xml:space="preserve"> (в рамках деятельности, подробно описанной в главе IV.B.3).</w:t>
      </w:r>
    </w:p>
    <w:p w14:paraId="1EE5CC11" w14:textId="77777777" w:rsidR="009F6309" w:rsidRPr="009F6309" w:rsidRDefault="009F6309" w:rsidP="00870A16">
      <w:pPr>
        <w:pStyle w:val="SingleTxtG"/>
        <w:rPr>
          <w:lang w:eastAsia="fr-FR"/>
        </w:rPr>
      </w:pPr>
      <w:r w:rsidRPr="009F6309">
        <w:rPr>
          <w:lang w:eastAsia="fr-FR"/>
        </w:rPr>
        <w:t>59.</w:t>
      </w:r>
      <w:r w:rsidRPr="009F6309">
        <w:rPr>
          <w:lang w:eastAsia="fr-FR"/>
        </w:rPr>
        <w:tab/>
        <w:t>С целью получить дополнительные ресурсы для разработки ForFITS 2.0 Фонд Организации Объединенных Наций по безопасности дорожного движения может предложить возможности финансирования, поскольку некоторые доноры выразили пожелание включить оценку безопасности дорожного движения и воздействия на окружающую среду в деятельность Фонда</w:t>
      </w:r>
      <w:r w:rsidRPr="009F6309">
        <w:rPr>
          <w:sz w:val="18"/>
          <w:vertAlign w:val="superscript"/>
          <w:lang w:eastAsia="fr-FR"/>
        </w:rPr>
        <w:footnoteReference w:id="12"/>
      </w:r>
      <w:r w:rsidRPr="009F6309">
        <w:rPr>
          <w:lang w:eastAsia="fr-FR"/>
        </w:rPr>
        <w:t>.</w:t>
      </w:r>
    </w:p>
    <w:p w14:paraId="70D27114" w14:textId="77777777" w:rsidR="009F6309" w:rsidRPr="009F6309" w:rsidRDefault="009F6309" w:rsidP="00870A16">
      <w:pPr>
        <w:pStyle w:val="H1G"/>
      </w:pPr>
      <w:r w:rsidRPr="009F6309">
        <w:tab/>
        <w:t>A.</w:t>
      </w:r>
      <w:r w:rsidRPr="009F6309">
        <w:tab/>
        <w:t>Изменение ролей и аудитории ForFITS 1.0</w:t>
      </w:r>
    </w:p>
    <w:p w14:paraId="5449025A" w14:textId="77777777" w:rsidR="009F6309" w:rsidRPr="009F6309" w:rsidRDefault="009F6309" w:rsidP="00870A16">
      <w:pPr>
        <w:pStyle w:val="SingleTxtG"/>
        <w:rPr>
          <w:lang w:eastAsia="fr-FR"/>
        </w:rPr>
      </w:pPr>
      <w:r w:rsidRPr="009F6309">
        <w:rPr>
          <w:lang w:eastAsia="fr-FR"/>
        </w:rPr>
        <w:t>60.</w:t>
      </w:r>
      <w:r w:rsidRPr="009F6309">
        <w:rPr>
          <w:lang w:eastAsia="fr-FR"/>
        </w:rPr>
        <w:tab/>
        <w:t xml:space="preserve">Предлагаемая стратегия ForFITS 1.0 заключается в дальнейшем осуществлении внутриорганизационного анализа по запросу других секций и отделов. На основе </w:t>
      </w:r>
      <w:r w:rsidRPr="009F6309">
        <w:rPr>
          <w:lang w:eastAsia="fr-FR"/>
        </w:rPr>
        <w:lastRenderedPageBreak/>
        <w:t>ForFITS через секретариат ЕЭК постоянно ведется сотрудничество с ОПТОСОЗ Отдела по окружающей среде ЕЭК, принимающее форму аналитической работы для конкретных проектов.</w:t>
      </w:r>
    </w:p>
    <w:p w14:paraId="0FEC1ABA" w14:textId="77777777" w:rsidR="009F6309" w:rsidRPr="009F6309" w:rsidRDefault="009F6309" w:rsidP="00870A16">
      <w:pPr>
        <w:pStyle w:val="SingleTxtG"/>
        <w:rPr>
          <w:lang w:eastAsia="fr-FR"/>
        </w:rPr>
      </w:pPr>
      <w:r w:rsidRPr="009F6309">
        <w:rPr>
          <w:lang w:eastAsia="fr-FR"/>
        </w:rPr>
        <w:t>61.</w:t>
      </w:r>
      <w:r w:rsidRPr="009F6309">
        <w:rPr>
          <w:lang w:eastAsia="fr-FR"/>
        </w:rPr>
        <w:tab/>
        <w:t>На сегодняшний день такая деятельность связана с конкретными мероприятиями по сбору данных, проводимыми местными консультантами, в рамках которых будет применяться эта модель, что также приносит пользу в плане транспортной статистики Отдела устойчивого транспорта.</w:t>
      </w:r>
    </w:p>
    <w:p w14:paraId="6FCA17DA" w14:textId="02BD18F1" w:rsidR="009F6309" w:rsidRPr="009F6309" w:rsidRDefault="009F6309" w:rsidP="00870A16">
      <w:pPr>
        <w:pStyle w:val="SingleTxtG"/>
        <w:rPr>
          <w:lang w:eastAsia="fr-FR"/>
        </w:rPr>
      </w:pPr>
      <w:r w:rsidRPr="009F6309">
        <w:rPr>
          <w:lang w:eastAsia="fr-FR"/>
        </w:rPr>
        <w:t>62.</w:t>
      </w:r>
      <w:r w:rsidRPr="009F6309">
        <w:rPr>
          <w:lang w:eastAsia="fr-FR"/>
        </w:rPr>
        <w:tab/>
        <w:t>Дополнительным видом деятельности в рамках ForFITS 1.0 стало бы включение интерактивной/статической цифровой инфографики вместе с проведенным анализом. После оценки инструментов визуализации данных можно было бы предложить добавить некоторые элементы интерактивной инфографики наряду с докладами в письменной форме, с тем чтобы они сопровождали проведение внутреннего анализа в тех случаях, когда доклады (такие как ОРЭД, ОПТОСОЗ и т.</w:t>
      </w:r>
      <w:r w:rsidR="00870A16">
        <w:rPr>
          <w:lang w:eastAsia="fr-FR"/>
        </w:rPr>
        <w:t> </w:t>
      </w:r>
      <w:r w:rsidRPr="009F6309">
        <w:rPr>
          <w:lang w:eastAsia="fr-FR"/>
        </w:rPr>
        <w:t>д.) содержат онлайновый компонент, дающий возможность публиковать материалы ForFITS. Были разработаны некоторые прототипы инфографики</w:t>
      </w:r>
      <w:r w:rsidRPr="009F6309">
        <w:rPr>
          <w:sz w:val="18"/>
          <w:vertAlign w:val="superscript"/>
          <w:lang w:eastAsia="fr-FR"/>
        </w:rPr>
        <w:footnoteReference w:id="13"/>
      </w:r>
      <w:r w:rsidRPr="009F6309">
        <w:rPr>
          <w:lang w:eastAsia="fr-FR"/>
        </w:rPr>
        <w:t xml:space="preserve"> с использованием программного обеспечения Tableau, которые потенциально можно было бы разместить в качестве результатов деятельности в рамках ForFITS 1.0.</w:t>
      </w:r>
    </w:p>
    <w:p w14:paraId="3701EE92" w14:textId="2B7274B9" w:rsidR="009F6309" w:rsidRPr="009F6309" w:rsidRDefault="009F6309" w:rsidP="00870A16">
      <w:pPr>
        <w:pStyle w:val="SingleTxtG"/>
        <w:rPr>
          <w:lang w:eastAsia="fr-FR"/>
        </w:rPr>
      </w:pPr>
      <w:r w:rsidRPr="009F6309">
        <w:rPr>
          <w:lang w:eastAsia="fr-FR"/>
        </w:rPr>
        <w:t>63.</w:t>
      </w:r>
      <w:r w:rsidRPr="009F6309">
        <w:rPr>
          <w:lang w:eastAsia="fr-FR"/>
        </w:rPr>
        <w:tab/>
        <w:t>Важной составляющей стратегии ForFITS 1.0 станет рассмотрение связей с другими общедоступными транспортными и энергетическими моделями. Некоторые другие модели предлагают функции, которых нет у ForFITS. Например, инициатива MobiliseYourCity только что запустила инструмент городского уровня для количественной оценки выбросов ПГ и загрязнителей воздуха в транспортном секторе, который может дополнить ForFITS в некоторых аспектах, таких как загрязнение воздуха или моделирование на уровне города.</w:t>
      </w:r>
    </w:p>
    <w:p w14:paraId="602A31ED" w14:textId="4B32F779" w:rsidR="009F6309" w:rsidRPr="009F6309" w:rsidRDefault="009F6309" w:rsidP="00870A16">
      <w:pPr>
        <w:pStyle w:val="SingleTxtG"/>
        <w:rPr>
          <w:lang w:eastAsia="fr-FR"/>
        </w:rPr>
      </w:pPr>
      <w:r w:rsidRPr="009F6309">
        <w:rPr>
          <w:lang w:eastAsia="fr-FR"/>
        </w:rPr>
        <w:t>64.</w:t>
      </w:r>
      <w:r w:rsidRPr="009F6309">
        <w:rPr>
          <w:lang w:eastAsia="fr-FR"/>
        </w:rPr>
        <w:tab/>
        <w:t xml:space="preserve">Кроме того, другие модели могут способствовать расширению масштаба и повышению точности результатов ForFITS, которые будут изучаться по мере необходимости. Эти модели, которые будут рассматриваться в рамках </w:t>
      </w:r>
      <w:proofErr w:type="spellStart"/>
      <w:r w:rsidRPr="009F6309">
        <w:rPr>
          <w:lang w:eastAsia="fr-FR"/>
        </w:rPr>
        <w:t>межмодельных</w:t>
      </w:r>
      <w:proofErr w:type="spellEnd"/>
      <w:r w:rsidRPr="009F6309">
        <w:rPr>
          <w:lang w:eastAsia="fr-FR"/>
        </w:rPr>
        <w:t xml:space="preserve"> связей, включают, в частности, Инициативу МТФ по декарбонизации транспорта, </w:t>
      </w:r>
      <w:proofErr w:type="spellStart"/>
      <w:r w:rsidRPr="009F6309">
        <w:rPr>
          <w:lang w:eastAsia="fr-FR"/>
        </w:rPr>
        <w:t>SiMPlify</w:t>
      </w:r>
      <w:proofErr w:type="spellEnd"/>
      <w:r w:rsidRPr="009F6309">
        <w:rPr>
          <w:lang w:eastAsia="fr-FR"/>
        </w:rPr>
        <w:t xml:space="preserve"> ВСДКУР, калькулятор выбросов парниковых газов </w:t>
      </w:r>
      <w:proofErr w:type="spellStart"/>
      <w:r w:rsidRPr="009F6309">
        <w:rPr>
          <w:lang w:eastAsia="fr-FR"/>
        </w:rPr>
        <w:t>MobiliseYourCity</w:t>
      </w:r>
      <w:proofErr w:type="spellEnd"/>
      <w:r w:rsidRPr="009F6309">
        <w:rPr>
          <w:lang w:eastAsia="fr-FR"/>
        </w:rPr>
        <w:t>,</w:t>
      </w:r>
      <w:r w:rsidR="00D772EF">
        <w:rPr>
          <w:lang w:eastAsia="fr-FR"/>
        </w:rPr>
        <w:br/>
      </w:r>
      <w:r w:rsidRPr="009F6309">
        <w:rPr>
          <w:lang w:eastAsia="fr-FR"/>
        </w:rPr>
        <w:t xml:space="preserve">сеть </w:t>
      </w:r>
      <w:proofErr w:type="spellStart"/>
      <w:r w:rsidRPr="009F6309">
        <w:rPr>
          <w:lang w:eastAsia="fr-FR"/>
        </w:rPr>
        <w:t>iTEM</w:t>
      </w:r>
      <w:proofErr w:type="spellEnd"/>
      <w:r w:rsidRPr="009F6309">
        <w:rPr>
          <w:lang w:eastAsia="fr-FR"/>
        </w:rPr>
        <w:t xml:space="preserve"> и Модель мобильности МЭА (с которой рассматривается возможность сотрудничества, см. п. 37).</w:t>
      </w:r>
    </w:p>
    <w:p w14:paraId="4DCA3799" w14:textId="77777777" w:rsidR="009F6309" w:rsidRPr="009F6309" w:rsidRDefault="009F6309" w:rsidP="009F6309">
      <w:pPr>
        <w:spacing w:after="120"/>
        <w:ind w:left="1134" w:right="1134"/>
        <w:jc w:val="both"/>
        <w:rPr>
          <w:rFonts w:eastAsia="Times New Roman" w:cs="Times New Roman"/>
          <w:szCs w:val="20"/>
          <w:lang w:eastAsia="fr-FR"/>
        </w:rPr>
      </w:pPr>
      <w:r w:rsidRPr="009F6309">
        <w:rPr>
          <w:rFonts w:eastAsia="Times New Roman" w:cs="Times New Roman"/>
          <w:szCs w:val="20"/>
          <w:lang w:eastAsia="fr-FR"/>
        </w:rPr>
        <w:t>65.</w:t>
      </w:r>
      <w:r w:rsidRPr="009F6309">
        <w:rPr>
          <w:rFonts w:eastAsia="Times New Roman" w:cs="Times New Roman"/>
          <w:szCs w:val="20"/>
          <w:lang w:eastAsia="fr-FR"/>
        </w:rPr>
        <w:tab/>
        <w:t>В рамках деятельности по установлению контактов, уже проделанной в недавнем прошлом (см. главу II.D.), на основе ForFITS 1.0 будет продолжена такая работа по взаимному использованию ресурсов с другими группами по моделированию, с тем чтобы изыскать источники синергии и обеспечить получение через ForFITS выгод большинством пользователей моделей и сообществом участников моделирования в целом.</w:t>
      </w:r>
    </w:p>
    <w:p w14:paraId="61C3D500" w14:textId="77777777" w:rsidR="009F6309" w:rsidRPr="009F6309" w:rsidRDefault="009F6309" w:rsidP="00870A16">
      <w:pPr>
        <w:pStyle w:val="H1G"/>
      </w:pPr>
      <w:r w:rsidRPr="009F6309">
        <w:tab/>
        <w:t>B.</w:t>
      </w:r>
      <w:r w:rsidRPr="009F6309">
        <w:tab/>
        <w:t>Возможности улучшения модели ForFITS</w:t>
      </w:r>
    </w:p>
    <w:p w14:paraId="30CF5AD6" w14:textId="46A1E832" w:rsidR="009F6309" w:rsidRPr="009F6309" w:rsidRDefault="009F6309" w:rsidP="00870A16">
      <w:pPr>
        <w:pStyle w:val="H23G"/>
      </w:pPr>
      <w:r w:rsidRPr="009F6309">
        <w:tab/>
        <w:t>1.</w:t>
      </w:r>
      <w:r w:rsidRPr="009F6309">
        <w:tab/>
        <w:t>ForFITS 2.0: удобная для пользователей модель, функционирующая отдельно</w:t>
      </w:r>
      <w:r w:rsidR="00870A16">
        <w:br/>
      </w:r>
      <w:r w:rsidRPr="009F6309">
        <w:t>от ForFITS 1.0</w:t>
      </w:r>
    </w:p>
    <w:p w14:paraId="1DDC848F" w14:textId="2164507A" w:rsidR="009F6309" w:rsidRPr="009F6309" w:rsidRDefault="009F6309" w:rsidP="00870A16">
      <w:pPr>
        <w:pStyle w:val="SingleTxtG"/>
        <w:rPr>
          <w:lang w:eastAsia="fr-FR"/>
        </w:rPr>
      </w:pPr>
      <w:r w:rsidRPr="009F6309">
        <w:rPr>
          <w:lang w:eastAsia="fr-FR"/>
        </w:rPr>
        <w:t>66.</w:t>
      </w:r>
      <w:r w:rsidRPr="009F6309">
        <w:rPr>
          <w:lang w:eastAsia="fr-FR"/>
        </w:rPr>
        <w:tab/>
        <w:t xml:space="preserve">Для дальнейшего совершенствования этой модели можно разработать более простой, удобный для пользователей и упрощенный инструмент ForFITS 2.0, который будет иметь другую аудиторию, ориентированную на первоначальную концепцию ForFITS: </w:t>
      </w:r>
      <w:r w:rsidR="00870A16">
        <w:rPr>
          <w:lang w:eastAsia="fr-FR"/>
        </w:rPr>
        <w:t>«</w:t>
      </w:r>
      <w:r w:rsidRPr="009F6309">
        <w:rPr>
          <w:lang w:eastAsia="fr-FR"/>
        </w:rPr>
        <w:t>Разработать удобный, веб-инструментарий для применения</w:t>
      </w:r>
      <w:r w:rsidR="00870A16">
        <w:rPr>
          <w:lang w:eastAsia="fr-FR"/>
        </w:rPr>
        <w:t>»</w:t>
      </w:r>
      <w:r w:rsidRPr="009F6309">
        <w:rPr>
          <w:sz w:val="18"/>
          <w:vertAlign w:val="superscript"/>
          <w:lang w:eastAsia="fr-FR"/>
        </w:rPr>
        <w:footnoteReference w:id="14"/>
      </w:r>
      <w:r w:rsidRPr="009F6309">
        <w:rPr>
          <w:lang w:eastAsia="fr-FR"/>
        </w:rPr>
        <w:t xml:space="preserve">, который включает </w:t>
      </w:r>
      <w:r w:rsidR="00870A16">
        <w:rPr>
          <w:lang w:eastAsia="fr-FR"/>
        </w:rPr>
        <w:t>«</w:t>
      </w:r>
      <w:r w:rsidRPr="009F6309">
        <w:rPr>
          <w:lang w:eastAsia="fr-FR"/>
        </w:rPr>
        <w:t>инструмент преобразования политики</w:t>
      </w:r>
      <w:r w:rsidR="00870A16">
        <w:rPr>
          <w:lang w:eastAsia="fr-FR"/>
        </w:rPr>
        <w:t>»</w:t>
      </w:r>
      <w:r w:rsidRPr="009F6309">
        <w:rPr>
          <w:sz w:val="18"/>
          <w:vertAlign w:val="superscript"/>
          <w:lang w:eastAsia="fr-FR"/>
        </w:rPr>
        <w:footnoteReference w:id="15"/>
      </w:r>
      <w:r w:rsidRPr="009F6309">
        <w:rPr>
          <w:lang w:eastAsia="fr-FR"/>
        </w:rPr>
        <w:t>.</w:t>
      </w:r>
    </w:p>
    <w:p w14:paraId="2FD619FF" w14:textId="7DD05410" w:rsidR="009F6309" w:rsidRPr="009F6309" w:rsidRDefault="009F6309" w:rsidP="00870A16">
      <w:pPr>
        <w:pStyle w:val="SingleTxtG"/>
        <w:rPr>
          <w:lang w:eastAsia="fr-FR"/>
        </w:rPr>
      </w:pPr>
      <w:r w:rsidRPr="009F6309">
        <w:rPr>
          <w:lang w:eastAsia="fr-FR"/>
        </w:rPr>
        <w:lastRenderedPageBreak/>
        <w:t>67.</w:t>
      </w:r>
      <w:r w:rsidRPr="009F6309">
        <w:rPr>
          <w:lang w:eastAsia="fr-FR"/>
        </w:rPr>
        <w:tab/>
        <w:t xml:space="preserve">В период </w:t>
      </w:r>
      <w:r w:rsidRPr="00130D71">
        <w:rPr>
          <w:lang w:eastAsia="fr-FR"/>
        </w:rPr>
        <w:t>2012</w:t>
      </w:r>
      <w:r w:rsidR="00947D4A" w:rsidRPr="00130D71">
        <w:rPr>
          <w:lang w:eastAsia="fr-FR"/>
        </w:rPr>
        <w:t>‒</w:t>
      </w:r>
      <w:r w:rsidRPr="00130D71">
        <w:t>2014</w:t>
      </w:r>
      <w:r w:rsidRPr="009F6309">
        <w:rPr>
          <w:lang w:eastAsia="fr-FR"/>
        </w:rPr>
        <w:t xml:space="preserve"> годов, когда велась разработка ForFITS, использовалось программное обеспечение Vensim, интерфейс моделирования которого давал возможность отслеживать расчеты в более простой форме, нежели в случае применения формул Excel. Многочисленные взаимодействия и расчеты, включенные в ForFITS, затрудняют его использование без тщательной подготовки и значительных ресурсов, несмотря на большой объем материалов, размещенных в Интернете.</w:t>
      </w:r>
    </w:p>
    <w:p w14:paraId="43B02061" w14:textId="77777777" w:rsidR="009F6309" w:rsidRPr="009F6309" w:rsidRDefault="009F6309" w:rsidP="00870A16">
      <w:pPr>
        <w:pStyle w:val="SingleTxtG"/>
        <w:rPr>
          <w:lang w:eastAsia="fr-FR"/>
        </w:rPr>
      </w:pPr>
      <w:bookmarkStart w:id="11" w:name="_Ref83822432"/>
      <w:r w:rsidRPr="009F6309">
        <w:rPr>
          <w:lang w:eastAsia="fr-FR"/>
        </w:rPr>
        <w:t>68.</w:t>
      </w:r>
      <w:r w:rsidRPr="009F6309">
        <w:rPr>
          <w:lang w:eastAsia="fr-FR"/>
        </w:rPr>
        <w:tab/>
        <w:t>В изначальной документации СРООН</w:t>
      </w:r>
      <w:r w:rsidRPr="009F6309">
        <w:rPr>
          <w:sz w:val="18"/>
          <w:vertAlign w:val="superscript"/>
          <w:lang w:eastAsia="fr-FR"/>
        </w:rPr>
        <w:footnoteReference w:id="16"/>
      </w:r>
      <w:r w:rsidRPr="009F6309">
        <w:rPr>
          <w:lang w:eastAsia="fr-FR"/>
        </w:rPr>
        <w:t>, на основе которой был разработан и финансировался ForFITS, были указаны следующие цели:</w:t>
      </w:r>
    </w:p>
    <w:bookmarkEnd w:id="11"/>
    <w:p w14:paraId="56D713C9" w14:textId="48BA8D98" w:rsidR="009F6309" w:rsidRPr="009F6309" w:rsidRDefault="00870A16" w:rsidP="009F6309">
      <w:pPr>
        <w:spacing w:after="120"/>
        <w:ind w:left="1134" w:right="1134" w:firstLine="567"/>
        <w:jc w:val="both"/>
        <w:rPr>
          <w:rFonts w:eastAsia="Times New Roman" w:cs="Times New Roman"/>
          <w:szCs w:val="20"/>
          <w:lang w:eastAsia="fr-FR"/>
        </w:rPr>
      </w:pPr>
      <w:r>
        <w:rPr>
          <w:rFonts w:eastAsia="Times New Roman" w:cs="Times New Roman"/>
          <w:szCs w:val="20"/>
          <w:lang w:eastAsia="fr-FR"/>
        </w:rPr>
        <w:t>«</w:t>
      </w:r>
      <w:r w:rsidR="009F6309" w:rsidRPr="009F6309">
        <w:rPr>
          <w:rFonts w:eastAsia="Times New Roman" w:cs="Times New Roman"/>
          <w:szCs w:val="20"/>
          <w:lang w:eastAsia="fr-FR"/>
        </w:rPr>
        <w:t>a)</w:t>
      </w:r>
      <w:r w:rsidR="009F6309" w:rsidRPr="009F6309">
        <w:rPr>
          <w:rFonts w:eastAsia="Times New Roman" w:cs="Times New Roman"/>
          <w:szCs w:val="20"/>
          <w:lang w:eastAsia="fr-FR"/>
        </w:rPr>
        <w:tab/>
        <w:t>обзор и анализ существующих моделей для количественной оценки транспортной деятельности, потребления энергоносителей и выбросов CO</w:t>
      </w:r>
      <w:r w:rsidR="009F6309" w:rsidRPr="009F6309">
        <w:rPr>
          <w:rFonts w:eastAsia="Times New Roman" w:cs="Times New Roman"/>
          <w:szCs w:val="20"/>
          <w:vertAlign w:val="subscript"/>
          <w:lang w:eastAsia="fr-FR"/>
        </w:rPr>
        <w:t>2</w:t>
      </w:r>
      <w:r w:rsidR="009F6309" w:rsidRPr="009F6309">
        <w:rPr>
          <w:rFonts w:eastAsia="Times New Roman" w:cs="Times New Roman"/>
          <w:szCs w:val="20"/>
          <w:lang w:eastAsia="fr-FR"/>
        </w:rPr>
        <w:t>, а также разработка стандартной методологии;</w:t>
      </w:r>
    </w:p>
    <w:p w14:paraId="141EEB1A" w14:textId="77777777" w:rsidR="009F6309" w:rsidRPr="009F6309" w:rsidRDefault="009F6309" w:rsidP="009F6309">
      <w:pPr>
        <w:spacing w:after="120"/>
        <w:ind w:left="1134" w:right="1134" w:firstLine="567"/>
        <w:jc w:val="both"/>
        <w:rPr>
          <w:rFonts w:eastAsia="Times New Roman" w:cs="Times New Roman"/>
          <w:szCs w:val="20"/>
          <w:lang w:eastAsia="fr-FR"/>
        </w:rPr>
      </w:pPr>
      <w:r w:rsidRPr="009F6309">
        <w:rPr>
          <w:rFonts w:eastAsia="Times New Roman" w:cs="Times New Roman"/>
          <w:szCs w:val="20"/>
          <w:lang w:eastAsia="fr-FR"/>
        </w:rPr>
        <w:t>b)</w:t>
      </w:r>
      <w:r w:rsidRPr="009F6309">
        <w:rPr>
          <w:rFonts w:eastAsia="Times New Roman" w:cs="Times New Roman"/>
          <w:szCs w:val="20"/>
          <w:lang w:eastAsia="fr-FR"/>
        </w:rPr>
        <w:tab/>
        <w:t>внедрение, подтверждение и сопоставительный анализ стандартного инструмента оценки CO</w:t>
      </w:r>
      <w:r w:rsidRPr="009F6309">
        <w:rPr>
          <w:rFonts w:eastAsia="Times New Roman" w:cs="Times New Roman"/>
          <w:szCs w:val="20"/>
          <w:vertAlign w:val="subscript"/>
          <w:lang w:eastAsia="fr-FR"/>
        </w:rPr>
        <w:t>2</w:t>
      </w:r>
      <w:r w:rsidRPr="009F6309">
        <w:rPr>
          <w:rFonts w:eastAsia="Times New Roman" w:cs="Times New Roman"/>
          <w:szCs w:val="20"/>
          <w:lang w:eastAsia="fr-FR"/>
        </w:rPr>
        <w:t>;</w:t>
      </w:r>
    </w:p>
    <w:p w14:paraId="012DF933" w14:textId="4FE2B3A8" w:rsidR="009F6309" w:rsidRPr="009F6309" w:rsidRDefault="009F6309" w:rsidP="009F6309">
      <w:pPr>
        <w:spacing w:after="120"/>
        <w:ind w:left="1134" w:right="1134" w:firstLine="567"/>
        <w:jc w:val="both"/>
        <w:rPr>
          <w:rFonts w:eastAsia="Times New Roman" w:cs="Times New Roman"/>
          <w:szCs w:val="20"/>
          <w:lang w:eastAsia="fr-FR"/>
        </w:rPr>
      </w:pPr>
      <w:r w:rsidRPr="009F6309">
        <w:rPr>
          <w:rFonts w:eastAsia="Times New Roman" w:cs="Times New Roman"/>
          <w:szCs w:val="20"/>
          <w:lang w:eastAsia="fr-FR"/>
        </w:rPr>
        <w:t>c)</w:t>
      </w:r>
      <w:r w:rsidRPr="009F6309">
        <w:rPr>
          <w:rFonts w:eastAsia="Times New Roman" w:cs="Times New Roman"/>
          <w:szCs w:val="20"/>
          <w:lang w:eastAsia="fr-FR"/>
        </w:rPr>
        <w:tab/>
        <w:t>разработка и тестирование удобного для пользователей</w:t>
      </w:r>
      <w:r w:rsidR="00870A16">
        <w:rPr>
          <w:rFonts w:eastAsia="Times New Roman" w:cs="Times New Roman"/>
          <w:szCs w:val="20"/>
          <w:lang w:eastAsia="fr-FR"/>
        </w:rPr>
        <w:br/>
      </w:r>
      <w:r w:rsidRPr="009F6309">
        <w:rPr>
          <w:rFonts w:eastAsia="Times New Roman" w:cs="Times New Roman"/>
          <w:szCs w:val="20"/>
          <w:lang w:eastAsia="fr-FR"/>
        </w:rPr>
        <w:t>веб-инструментария для приложений;</w:t>
      </w:r>
    </w:p>
    <w:p w14:paraId="5BBDC835" w14:textId="77777777" w:rsidR="009F6309" w:rsidRPr="009F6309" w:rsidRDefault="009F6309" w:rsidP="009F6309">
      <w:pPr>
        <w:spacing w:after="120"/>
        <w:ind w:left="1134" w:right="1134" w:firstLine="567"/>
        <w:jc w:val="both"/>
        <w:rPr>
          <w:rFonts w:eastAsia="Times New Roman" w:cs="Times New Roman"/>
          <w:szCs w:val="20"/>
          <w:lang w:eastAsia="fr-FR"/>
        </w:rPr>
      </w:pPr>
      <w:r w:rsidRPr="009F6309">
        <w:rPr>
          <w:rFonts w:eastAsia="Times New Roman" w:cs="Times New Roman"/>
          <w:szCs w:val="20"/>
          <w:lang w:eastAsia="fr-FR"/>
        </w:rPr>
        <w:t>d)</w:t>
      </w:r>
      <w:r w:rsidRPr="009F6309">
        <w:rPr>
          <w:rFonts w:eastAsia="Times New Roman" w:cs="Times New Roman"/>
          <w:szCs w:val="20"/>
          <w:lang w:eastAsia="fr-FR"/>
        </w:rPr>
        <w:tab/>
        <w:t>подготовка региональных материалов по укреплению потенциала и обучению на всех официальных языках. В этом связи в каждом регионе один город должен был провести детальную оценку и мероприятие по укреплению потенциала;</w:t>
      </w:r>
    </w:p>
    <w:p w14:paraId="1AB67951" w14:textId="66C5785D" w:rsidR="009F6309" w:rsidRPr="009F6309" w:rsidRDefault="009F6309" w:rsidP="009F6309">
      <w:pPr>
        <w:spacing w:after="120"/>
        <w:ind w:left="1134" w:right="1134" w:firstLine="567"/>
        <w:jc w:val="both"/>
        <w:rPr>
          <w:rFonts w:eastAsia="Times New Roman" w:cs="Times New Roman"/>
          <w:szCs w:val="20"/>
          <w:lang w:eastAsia="fr-FR"/>
        </w:rPr>
      </w:pPr>
      <w:r w:rsidRPr="009F6309">
        <w:rPr>
          <w:rFonts w:eastAsia="Times New Roman" w:cs="Times New Roman"/>
          <w:szCs w:val="20"/>
          <w:lang w:eastAsia="fr-FR"/>
        </w:rPr>
        <w:t>e)</w:t>
      </w:r>
      <w:r w:rsidRPr="009F6309">
        <w:rPr>
          <w:rFonts w:eastAsia="Times New Roman" w:cs="Times New Roman"/>
          <w:szCs w:val="20"/>
          <w:lang w:eastAsia="fr-FR"/>
        </w:rPr>
        <w:tab/>
        <w:t>подготовка и проведение рабочих совещаний по укреплению потенциала и обучению для сотрудников директивных государственных органов и заинтересованных сторон отрасли с целью повышения осведомленности и формирования навыков использования стандартного инструментария оценки CO</w:t>
      </w:r>
      <w:r w:rsidRPr="009F6309">
        <w:rPr>
          <w:rFonts w:eastAsia="Times New Roman" w:cs="Times New Roman"/>
          <w:szCs w:val="20"/>
          <w:vertAlign w:val="subscript"/>
          <w:lang w:eastAsia="fr-FR"/>
        </w:rPr>
        <w:t>2</w:t>
      </w:r>
      <w:r w:rsidR="00870A16">
        <w:rPr>
          <w:rFonts w:eastAsia="Times New Roman" w:cs="Times New Roman"/>
          <w:szCs w:val="20"/>
          <w:lang w:eastAsia="fr-FR"/>
        </w:rPr>
        <w:t>»</w:t>
      </w:r>
      <w:r w:rsidRPr="009F6309">
        <w:rPr>
          <w:rFonts w:eastAsia="Times New Roman" w:cs="Times New Roman"/>
          <w:szCs w:val="20"/>
          <w:lang w:eastAsia="fr-FR"/>
        </w:rPr>
        <w:t>.</w:t>
      </w:r>
    </w:p>
    <w:p w14:paraId="6558D21E" w14:textId="77777777" w:rsidR="009F6309" w:rsidRPr="009F6309" w:rsidRDefault="009F6309" w:rsidP="00870A16">
      <w:pPr>
        <w:pStyle w:val="SingleTxtG"/>
        <w:rPr>
          <w:lang w:eastAsia="fr-FR"/>
        </w:rPr>
      </w:pPr>
      <w:r w:rsidRPr="009F6309">
        <w:rPr>
          <w:lang w:eastAsia="fr-FR"/>
        </w:rPr>
        <w:t>69.</w:t>
      </w:r>
      <w:r w:rsidRPr="009F6309">
        <w:rPr>
          <w:lang w:eastAsia="fr-FR"/>
        </w:rPr>
        <w:tab/>
        <w:t>С учетом ограниченности времени и бюджета к концу цикла финансирования были достигнуты не все цели, при этом в окончательном варианте ForFITS вопросы удобства для пользователей и веб-приложениям не оказались приоритетными.</w:t>
      </w:r>
    </w:p>
    <w:p w14:paraId="1B81C3DC" w14:textId="1CE97198" w:rsidR="009F6309" w:rsidRPr="009F6309" w:rsidRDefault="009F6309" w:rsidP="00870A16">
      <w:pPr>
        <w:pStyle w:val="SingleTxtG"/>
        <w:rPr>
          <w:lang w:eastAsia="fr-FR"/>
        </w:rPr>
      </w:pPr>
      <w:r w:rsidRPr="009F6309">
        <w:rPr>
          <w:lang w:eastAsia="fr-FR"/>
        </w:rPr>
        <w:t>70.</w:t>
      </w:r>
      <w:r w:rsidRPr="009F6309">
        <w:rPr>
          <w:lang w:eastAsia="fr-FR"/>
        </w:rPr>
        <w:tab/>
        <w:t xml:space="preserve">Такой инструмент ForFITS 2.0 будет иметь более простой интерфейс и методологию расчета, основанную исключительно на мерах в сфере транспорта и их воздействии на выбросы ПГ и загрязнение воздуха. В качестве основы для инструментов преобразования политики и оценки воздействия можно использовать </w:t>
      </w:r>
      <w:r w:rsidR="00870A16">
        <w:rPr>
          <w:lang w:eastAsia="fr-FR"/>
        </w:rPr>
        <w:t>«</w:t>
      </w:r>
      <w:r w:rsidRPr="009F6309">
        <w:rPr>
          <w:lang w:eastAsia="fr-FR"/>
        </w:rPr>
        <w:t>Справочник по действиям в интересах климата на транспорте</w:t>
      </w:r>
      <w:r w:rsidR="00870A16">
        <w:rPr>
          <w:lang w:eastAsia="fr-FR"/>
        </w:rPr>
        <w:t>»</w:t>
      </w:r>
      <w:r w:rsidRPr="009F6309">
        <w:rPr>
          <w:lang w:eastAsia="fr-FR"/>
        </w:rPr>
        <w:t xml:space="preserve"> МТФ</w:t>
      </w:r>
      <w:r w:rsidRPr="009F6309">
        <w:rPr>
          <w:sz w:val="18"/>
          <w:vertAlign w:val="superscript"/>
          <w:lang w:eastAsia="fr-FR"/>
        </w:rPr>
        <w:footnoteReference w:id="17"/>
      </w:r>
      <w:r w:rsidRPr="009F6309">
        <w:rPr>
          <w:lang w:eastAsia="fr-FR"/>
        </w:rPr>
        <w:t>. Более подробно график и бюджет ForFITS 2.0 изложены в приложении I.</w:t>
      </w:r>
    </w:p>
    <w:p w14:paraId="5C43852B" w14:textId="77777777" w:rsidR="009F6309" w:rsidRPr="009F6309" w:rsidRDefault="009F6309" w:rsidP="00E83871">
      <w:pPr>
        <w:pStyle w:val="H23G"/>
      </w:pPr>
      <w:r w:rsidRPr="009F6309">
        <w:tab/>
        <w:t>2.</w:t>
      </w:r>
      <w:r w:rsidRPr="009F6309">
        <w:tab/>
        <w:t>Включение загрязнения воздуха в ForFITS 1.0</w:t>
      </w:r>
    </w:p>
    <w:p w14:paraId="2558AFF2" w14:textId="77777777" w:rsidR="009F6309" w:rsidRPr="009F6309" w:rsidRDefault="009F6309" w:rsidP="00E83871">
      <w:pPr>
        <w:pStyle w:val="SingleTxtG"/>
        <w:rPr>
          <w:lang w:eastAsia="fr-FR"/>
        </w:rPr>
      </w:pPr>
      <w:r w:rsidRPr="009F6309">
        <w:rPr>
          <w:lang w:eastAsia="fr-FR"/>
        </w:rPr>
        <w:t>71.</w:t>
      </w:r>
      <w:r w:rsidRPr="009F6309">
        <w:rPr>
          <w:lang w:eastAsia="fr-FR"/>
        </w:rPr>
        <w:tab/>
        <w:t>Качество воздуха является растущей экологической проблемой для многих граждан, и, несмотря на прошлые достижения в плане улучшения в этой области, транспортный сектор остается значительным источником загрязнения, особенно в городах. Всемирная организация здравоохранения в последнее время приняла более жесткие показатели в рамках Глобальных руководящих принципов по качеству воздуха, направленные на спасение миллионов жизней от загрязнения воздуха</w:t>
      </w:r>
      <w:r w:rsidRPr="009F6309">
        <w:rPr>
          <w:sz w:val="18"/>
          <w:vertAlign w:val="superscript"/>
          <w:lang w:eastAsia="fr-FR"/>
        </w:rPr>
        <w:footnoteReference w:id="18"/>
      </w:r>
      <w:r w:rsidRPr="009F6309">
        <w:rPr>
          <w:lang w:eastAsia="fr-FR"/>
        </w:rPr>
        <w:t>.</w:t>
      </w:r>
    </w:p>
    <w:p w14:paraId="56628AEA" w14:textId="14CD2553" w:rsidR="009F6309" w:rsidRPr="009F6309" w:rsidRDefault="009F6309" w:rsidP="00E83871">
      <w:pPr>
        <w:pStyle w:val="SingleTxtG"/>
        <w:rPr>
          <w:lang w:eastAsia="fr-FR"/>
        </w:rPr>
      </w:pPr>
      <w:r w:rsidRPr="009F6309">
        <w:rPr>
          <w:lang w:eastAsia="fr-FR"/>
        </w:rPr>
        <w:t>72.</w:t>
      </w:r>
      <w:r w:rsidRPr="009F6309">
        <w:rPr>
          <w:lang w:eastAsia="fr-FR"/>
        </w:rPr>
        <w:tab/>
        <w:t>Конвенция ЕЭК о трансграничном загрязнении воздуха на большие расстояния предлагает надежную методологию для количественной оценки таких выбросов на транспорте в рамках Справочного руководства ЕМЕП/ЕАОС по кадастрам выбросов загрязнителей воздуха</w:t>
      </w:r>
      <w:r w:rsidRPr="009F6309">
        <w:rPr>
          <w:sz w:val="18"/>
          <w:vertAlign w:val="superscript"/>
          <w:lang w:eastAsia="fr-FR"/>
        </w:rPr>
        <w:footnoteReference w:id="19"/>
      </w:r>
      <w:r w:rsidRPr="009F6309">
        <w:rPr>
          <w:lang w:eastAsia="fr-FR"/>
        </w:rPr>
        <w:t>. Инструменты составления кадастров выбросов загрязнителей воздуха на транспорте, такие как COPERT или СКВ, можно было бы использовать в качестве части модуля ForFITS по загрязнению воздуха.</w:t>
      </w:r>
    </w:p>
    <w:p w14:paraId="1D780F19" w14:textId="77777777" w:rsidR="009F6309" w:rsidRPr="009F6309" w:rsidRDefault="009F6309" w:rsidP="00E83871">
      <w:pPr>
        <w:pStyle w:val="SingleTxtG"/>
        <w:rPr>
          <w:lang w:eastAsia="fr-FR"/>
        </w:rPr>
      </w:pPr>
      <w:r w:rsidRPr="009F6309">
        <w:rPr>
          <w:lang w:eastAsia="fr-FR"/>
        </w:rPr>
        <w:lastRenderedPageBreak/>
        <w:t>73.</w:t>
      </w:r>
      <w:r w:rsidRPr="009F6309">
        <w:rPr>
          <w:lang w:eastAsia="fr-FR"/>
        </w:rPr>
        <w:tab/>
        <w:t>Включение загрязнения воздуха потребует добавления подробной модели автопарка, где будут указаны детализированные нормативные уровни выбросов, что приведет к принципиальному обновлению архитектуры ForFITS, при этом, с учетом ограничений с точки зрения моделирования при использовании существующего программного обеспечения ForFITS (Vensim), для добавления загрязнения воздуха в ForFITS потребуется, вероятно, переход на новый язык программирования, о чем говорится в приложении II.</w:t>
      </w:r>
    </w:p>
    <w:p w14:paraId="21E7EEA0" w14:textId="1473E3CD" w:rsidR="009F6309" w:rsidRPr="009F6309" w:rsidRDefault="009F6309" w:rsidP="00E83871">
      <w:pPr>
        <w:pStyle w:val="SingleTxtG"/>
        <w:rPr>
          <w:lang w:eastAsia="fr-FR"/>
        </w:rPr>
      </w:pPr>
      <w:r w:rsidRPr="009F6309">
        <w:rPr>
          <w:lang w:eastAsia="fr-FR"/>
        </w:rPr>
        <w:t>74.</w:t>
      </w:r>
      <w:r w:rsidRPr="009F6309">
        <w:rPr>
          <w:lang w:eastAsia="fr-FR"/>
        </w:rPr>
        <w:tab/>
        <w:t>Можно также предусмотреть модульный подход к включению загрязнения воздуха в ForFITS, когда данные о дорожном движении получают на основе ForFITS</w:t>
      </w:r>
      <w:r w:rsidR="00E83871">
        <w:rPr>
          <w:lang w:eastAsia="fr-FR"/>
        </w:rPr>
        <w:br/>
      </w:r>
      <w:r w:rsidRPr="009F6309">
        <w:rPr>
          <w:lang w:eastAsia="fr-FR"/>
        </w:rPr>
        <w:t>и используют в отдельном модуле, что увеличивает время на прогон модели и предоставление результатов при проведении анализа ForFITS (количественная оценка в приложении II не приводится).</w:t>
      </w:r>
    </w:p>
    <w:p w14:paraId="59BA40F9" w14:textId="77777777" w:rsidR="009F6309" w:rsidRPr="009F6309" w:rsidRDefault="009F6309" w:rsidP="00E83871">
      <w:pPr>
        <w:pStyle w:val="H23G"/>
      </w:pPr>
      <w:r w:rsidRPr="009F6309">
        <w:tab/>
        <w:t>3.</w:t>
      </w:r>
      <w:r w:rsidRPr="009F6309">
        <w:tab/>
        <w:t>Включение в качестве дополнительных модулей элементов замкнутого цикла</w:t>
      </w:r>
    </w:p>
    <w:p w14:paraId="595B69EC" w14:textId="2C1F413A" w:rsidR="009F6309" w:rsidRPr="009F6309" w:rsidRDefault="009F6309" w:rsidP="00E83871">
      <w:pPr>
        <w:pStyle w:val="SingleTxtG"/>
        <w:rPr>
          <w:lang w:eastAsia="fr-FR"/>
        </w:rPr>
      </w:pPr>
      <w:r w:rsidRPr="009F6309">
        <w:rPr>
          <w:lang w:eastAsia="fr-FR"/>
        </w:rPr>
        <w:t>75.</w:t>
      </w:r>
      <w:r w:rsidRPr="009F6309">
        <w:rPr>
          <w:lang w:eastAsia="fr-FR"/>
        </w:rPr>
        <w:tab/>
        <w:t>В ходе шестьдесят девятой сессии Комиссии ЕЭК государства-члены подтвердили обязательства в отношении экономики замкнутого цикла и устойчивого использования ресурсов</w:t>
      </w:r>
      <w:r w:rsidRPr="009F6309">
        <w:rPr>
          <w:sz w:val="18"/>
          <w:vertAlign w:val="superscript"/>
          <w:lang w:eastAsia="fr-FR"/>
        </w:rPr>
        <w:footnoteReference w:id="20"/>
      </w:r>
      <w:r w:rsidRPr="009F6309">
        <w:rPr>
          <w:lang w:eastAsia="fr-FR"/>
        </w:rPr>
        <w:t>, в рамках которых ЕЭК будет действовать в целях устранения разрыва в циклическом характере экономики. В настоящее время менее 10</w:t>
      </w:r>
      <w:r w:rsidR="00E83871">
        <w:rPr>
          <w:lang w:eastAsia="fr-FR"/>
        </w:rPr>
        <w:t> </w:t>
      </w:r>
      <w:r w:rsidRPr="009F6309">
        <w:rPr>
          <w:lang w:eastAsia="fr-FR"/>
        </w:rPr>
        <w:t>% экономической деятельности строится на принципах экономики замкнутого цикла, и субъекты транспортного сектора могут способствовать мониторингу и политике в направлении обеспечения более циклического характера данного сектора.</w:t>
      </w:r>
    </w:p>
    <w:p w14:paraId="22FB57EE" w14:textId="77777777" w:rsidR="009F6309" w:rsidRPr="009F6309" w:rsidRDefault="009F6309" w:rsidP="00E83871">
      <w:pPr>
        <w:pStyle w:val="SingleTxtG"/>
        <w:rPr>
          <w:lang w:eastAsia="fr-FR"/>
        </w:rPr>
      </w:pPr>
      <w:r w:rsidRPr="009F6309">
        <w:rPr>
          <w:lang w:eastAsia="fr-FR"/>
        </w:rPr>
        <w:t>76.</w:t>
      </w:r>
      <w:r w:rsidRPr="009F6309">
        <w:rPr>
          <w:lang w:eastAsia="fr-FR"/>
        </w:rPr>
        <w:tab/>
        <w:t>Совместно с Отделом по устойчивой энергетике ЕЭК Отдел устойчивого транспорта организовал рабочее совещание, посвященное оценке связанных с генерацией выбросов электромобилей в режиме реального времени во время подзарядки</w:t>
      </w:r>
      <w:r w:rsidRPr="009F6309">
        <w:rPr>
          <w:sz w:val="18"/>
          <w:vertAlign w:val="superscript"/>
          <w:lang w:eastAsia="fr-FR"/>
        </w:rPr>
        <w:footnoteReference w:id="21"/>
      </w:r>
      <w:r w:rsidRPr="009F6309">
        <w:rPr>
          <w:lang w:eastAsia="fr-FR"/>
        </w:rPr>
        <w:t xml:space="preserve"> и возможности мониторинга таких выбросов для стимулирования владельцев электромобилей к снижению выбросов их транспортных средств путем их подзарядки в периоды, когда при выработке электроэнергии образуются наименьшие выбросы.</w:t>
      </w:r>
    </w:p>
    <w:p w14:paraId="1F690D18" w14:textId="015CC9A6" w:rsidR="009F6309" w:rsidRPr="009F6309" w:rsidRDefault="009F6309" w:rsidP="00E83871">
      <w:pPr>
        <w:pStyle w:val="SingleTxtG"/>
        <w:rPr>
          <w:lang w:eastAsia="fr-FR"/>
        </w:rPr>
      </w:pPr>
      <w:r w:rsidRPr="009F6309">
        <w:rPr>
          <w:lang w:eastAsia="fr-FR"/>
        </w:rPr>
        <w:t>77.</w:t>
      </w:r>
      <w:r w:rsidRPr="009F6309">
        <w:rPr>
          <w:lang w:eastAsia="fr-FR"/>
        </w:rPr>
        <w:tab/>
        <w:t>Выбросы в течение жизненного цикла энергии и топлива на транспорте являются важным компонентом циклического характера транспортного сектора,</w:t>
      </w:r>
      <w:r w:rsidR="00E83871">
        <w:rPr>
          <w:lang w:eastAsia="fr-FR"/>
        </w:rPr>
        <w:br/>
      </w:r>
      <w:r w:rsidRPr="009F6309">
        <w:rPr>
          <w:lang w:eastAsia="fr-FR"/>
        </w:rPr>
        <w:t>при этом необходимо предвидеть, каким образом будет осуществляться переход на электромобили, с тем чтобы иметь возможность контролировать и распределять использование электроэнергии по соответствующим секторам для целей составления кадастров выбросов.</w:t>
      </w:r>
    </w:p>
    <w:p w14:paraId="1C281E13" w14:textId="77777777" w:rsidR="009F6309" w:rsidRPr="009F6309" w:rsidRDefault="009F6309" w:rsidP="00E83871">
      <w:pPr>
        <w:pStyle w:val="SingleTxtG"/>
        <w:rPr>
          <w:lang w:eastAsia="fr-FR"/>
        </w:rPr>
      </w:pPr>
      <w:bookmarkStart w:id="12" w:name="_Ref84955787"/>
      <w:r w:rsidRPr="009F6309">
        <w:rPr>
          <w:lang w:eastAsia="fr-FR"/>
        </w:rPr>
        <w:t>78.</w:t>
      </w:r>
      <w:r w:rsidRPr="009F6309">
        <w:rPr>
          <w:lang w:eastAsia="fr-FR"/>
        </w:rPr>
        <w:tab/>
        <w:t>Секретариат ЕЭК разрабатывает документ, в котором будут продемонстрированы важность правильного выбора времени и потенциальное влияние поведения пользователей на выбросы от подзарядки электромобилей. Кроме того, ожидается выпуск дополнительного модуля ForFITS, который позволит всем заинтересованным сторонам оценить размеры потенциального сокращения выбросов для любого заданного вида производства электроэнергии, что требуется в качестве исходных данных для такого модуля. Ожидается, что данный документ и дополнительный модуль ForFITS выйдут в первом квартале 2022 года.</w:t>
      </w:r>
      <w:bookmarkEnd w:id="12"/>
    </w:p>
    <w:p w14:paraId="4A1675E6" w14:textId="77777777" w:rsidR="009F6309" w:rsidRPr="009F6309" w:rsidRDefault="009F6309" w:rsidP="00E83871">
      <w:pPr>
        <w:pStyle w:val="SingleTxtG"/>
        <w:rPr>
          <w:lang w:eastAsia="fr-FR"/>
        </w:rPr>
      </w:pPr>
      <w:r w:rsidRPr="009F6309">
        <w:rPr>
          <w:lang w:eastAsia="fr-FR"/>
        </w:rPr>
        <w:t>79.</w:t>
      </w:r>
      <w:r w:rsidRPr="009F6309">
        <w:rPr>
          <w:lang w:eastAsia="fr-FR"/>
        </w:rPr>
        <w:tab/>
        <w:t>Важным компонентом более комплексного подхода к обеспечению циклического характера транспортного сектора являются также выбросы от производства транспортных средств, в связи с чем можно предусмотреть специальное дополнение к ForFITS для учета жизненного цикла транспортных средств (приложение III).</w:t>
      </w:r>
    </w:p>
    <w:p w14:paraId="5AB5DED5" w14:textId="1F7337C3" w:rsidR="009F6309" w:rsidRPr="009F6309" w:rsidRDefault="009F6309" w:rsidP="00E83871">
      <w:pPr>
        <w:pStyle w:val="H23G"/>
      </w:pPr>
      <w:r w:rsidRPr="009F6309">
        <w:lastRenderedPageBreak/>
        <w:tab/>
        <w:t>4.</w:t>
      </w:r>
      <w:r w:rsidRPr="009F6309">
        <w:tab/>
        <w:t>Воздействие на выбросы CO</w:t>
      </w:r>
      <w:r w:rsidRPr="009F6309">
        <w:rPr>
          <w:vertAlign w:val="subscript"/>
        </w:rPr>
        <w:t>2</w:t>
      </w:r>
      <w:r w:rsidRPr="009F6309">
        <w:t xml:space="preserve"> в результате эксплуатации автоматизированных</w:t>
      </w:r>
      <w:r w:rsidR="00E83871">
        <w:br/>
      </w:r>
      <w:r w:rsidRPr="009F6309">
        <w:t>и автономных транспортных средств</w:t>
      </w:r>
    </w:p>
    <w:p w14:paraId="0E3268E6" w14:textId="77777777" w:rsidR="009F6309" w:rsidRPr="009F6309" w:rsidRDefault="009F6309" w:rsidP="00E83871">
      <w:pPr>
        <w:pStyle w:val="SingleTxtG"/>
        <w:rPr>
          <w:lang w:eastAsia="fr-FR"/>
        </w:rPr>
      </w:pPr>
      <w:r w:rsidRPr="009F6309">
        <w:rPr>
          <w:lang w:eastAsia="fr-FR"/>
        </w:rPr>
        <w:t>80.</w:t>
      </w:r>
      <w:r w:rsidRPr="009F6309">
        <w:rPr>
          <w:lang w:eastAsia="fr-FR"/>
        </w:rPr>
        <w:tab/>
        <w:t xml:space="preserve">Во всем мире весьма высокими темпами ведется разработка автоматизированных и автономных транспортных средств. ЕЭК является ведущим мировым органом, разрабатывающим нормативно-правовую базу для массового распространения таких транспортных средств, с тем чтобы обеспечить безопасное и надежное внедрение соответствующих технологий на дорогах. </w:t>
      </w:r>
    </w:p>
    <w:p w14:paraId="3EEEF906" w14:textId="77777777" w:rsidR="009F6309" w:rsidRPr="009F6309" w:rsidRDefault="009F6309" w:rsidP="00E83871">
      <w:pPr>
        <w:pStyle w:val="SingleTxtG"/>
        <w:rPr>
          <w:lang w:eastAsia="fr-FR"/>
        </w:rPr>
      </w:pPr>
      <w:r w:rsidRPr="009F6309">
        <w:rPr>
          <w:lang w:eastAsia="fr-FR"/>
        </w:rPr>
        <w:t>81.</w:t>
      </w:r>
      <w:r w:rsidRPr="009F6309">
        <w:rPr>
          <w:lang w:eastAsia="fr-FR"/>
        </w:rPr>
        <w:tab/>
        <w:t>Исследований о воздействии таких технологий на окружающую среду и климат немного, при этом в уже опубликованных материалах часто говорится о том, что потребности в данных для питания автоматизированных и автономных систем являются весьма значительными, требуют высоких затрат энергии и должны быть тщательно изучены</w:t>
      </w:r>
      <w:r w:rsidRPr="009F6309">
        <w:rPr>
          <w:sz w:val="18"/>
          <w:vertAlign w:val="superscript"/>
          <w:lang w:eastAsia="fr-FR"/>
        </w:rPr>
        <w:footnoteReference w:id="22"/>
      </w:r>
      <w:r w:rsidRPr="009F6309">
        <w:rPr>
          <w:lang w:eastAsia="fr-FR"/>
        </w:rPr>
        <w:t>.</w:t>
      </w:r>
    </w:p>
    <w:p w14:paraId="70D4413B" w14:textId="77777777" w:rsidR="009F6309" w:rsidRPr="009F6309" w:rsidRDefault="009F6309" w:rsidP="00E83871">
      <w:pPr>
        <w:pStyle w:val="SingleTxtG"/>
        <w:rPr>
          <w:lang w:eastAsia="fr-FR"/>
        </w:rPr>
      </w:pPr>
      <w:r w:rsidRPr="009F6309">
        <w:rPr>
          <w:lang w:eastAsia="fr-FR"/>
        </w:rPr>
        <w:t>82.</w:t>
      </w:r>
      <w:r w:rsidRPr="009F6309">
        <w:rPr>
          <w:lang w:eastAsia="fr-FR"/>
        </w:rPr>
        <w:tab/>
        <w:t>Ожидается, что автоматизированные и автономные транспортные средства также кардинально изменят способы передвижения людей, при этом возможен значительный обратный эффект, если под воздействием таких технологий изменятся время или комфортность поездок. Сегодня существует широкий спектр возможностей и высокая степень неопределенности в отношении преимуществ и недостатков указанных технологий</w:t>
      </w:r>
      <w:r w:rsidRPr="009F6309">
        <w:rPr>
          <w:sz w:val="18"/>
          <w:vertAlign w:val="superscript"/>
          <w:lang w:eastAsia="fr-FR"/>
        </w:rPr>
        <w:footnoteReference w:id="23"/>
      </w:r>
      <w:r w:rsidRPr="009F6309">
        <w:rPr>
          <w:lang w:eastAsia="fr-FR"/>
        </w:rPr>
        <w:t>.</w:t>
      </w:r>
    </w:p>
    <w:p w14:paraId="19D75D69" w14:textId="77777777" w:rsidR="009F6309" w:rsidRPr="009F6309" w:rsidRDefault="009F6309" w:rsidP="00E83871">
      <w:pPr>
        <w:pStyle w:val="SingleTxtG"/>
        <w:rPr>
          <w:lang w:eastAsia="fr-FR"/>
        </w:rPr>
      </w:pPr>
      <w:r w:rsidRPr="009F6309">
        <w:rPr>
          <w:lang w:eastAsia="fr-FR"/>
        </w:rPr>
        <w:t>83.</w:t>
      </w:r>
      <w:r w:rsidRPr="009F6309">
        <w:rPr>
          <w:lang w:eastAsia="fr-FR"/>
        </w:rPr>
        <w:tab/>
        <w:t>Первым многообещающим шагом к рассмотрению моделирования воздействия автоматизированных и автономных транспортных средств на климат и окружающую среду могла бы стать подготовка технико-экономического обоснования для оценки возможности разработки подхода к моделированию для таких технологий (приложение IV).</w:t>
      </w:r>
    </w:p>
    <w:p w14:paraId="76274B0D" w14:textId="77777777" w:rsidR="009F6309" w:rsidRPr="009F6309" w:rsidRDefault="009F6309" w:rsidP="00E83871">
      <w:pPr>
        <w:pStyle w:val="H23G"/>
      </w:pPr>
      <w:r w:rsidRPr="009F6309">
        <w:tab/>
        <w:t>5.</w:t>
      </w:r>
      <w:r w:rsidRPr="009F6309">
        <w:tab/>
        <w:t>Включение внедорожной подвижной техники (ВПТ) в ForFITS 1.0</w:t>
      </w:r>
    </w:p>
    <w:p w14:paraId="5C771D9E" w14:textId="071255B4" w:rsidR="009F6309" w:rsidRPr="009F6309" w:rsidRDefault="009F6309" w:rsidP="009F6309">
      <w:pPr>
        <w:spacing w:after="120"/>
        <w:ind w:left="1134" w:right="1134"/>
        <w:jc w:val="both"/>
        <w:rPr>
          <w:rFonts w:eastAsia="Times New Roman" w:cs="Times New Roman"/>
          <w:szCs w:val="20"/>
          <w:lang w:eastAsia="fr-FR"/>
        </w:rPr>
      </w:pPr>
      <w:r w:rsidRPr="009F6309">
        <w:rPr>
          <w:rFonts w:eastAsia="Times New Roman" w:cs="Times New Roman"/>
          <w:szCs w:val="20"/>
          <w:lang w:eastAsia="fr-FR"/>
        </w:rPr>
        <w:t>84.</w:t>
      </w:r>
      <w:r w:rsidRPr="009F6309">
        <w:rPr>
          <w:rFonts w:eastAsia="Times New Roman" w:cs="Times New Roman"/>
          <w:szCs w:val="20"/>
          <w:lang w:eastAsia="fr-FR"/>
        </w:rPr>
        <w:tab/>
        <w:t xml:space="preserve">Подготовленное в 2016 году </w:t>
      </w:r>
      <w:r w:rsidRPr="009F6309">
        <w:rPr>
          <w:rFonts w:eastAsia="Times New Roman" w:cs="Times New Roman"/>
          <w:iCs/>
          <w:szCs w:val="20"/>
          <w:lang w:eastAsia="fr-FR"/>
        </w:rPr>
        <w:t xml:space="preserve">технико-экономическое обоснование </w:t>
      </w:r>
      <w:r w:rsidRPr="009F6309">
        <w:rPr>
          <w:rFonts w:eastAsia="Times New Roman" w:cs="Times New Roman"/>
          <w:szCs w:val="20"/>
          <w:lang w:eastAsia="fr-FR"/>
        </w:rPr>
        <w:t>включения внедорожной подвижной техники (см. п. 16) показало, что ВПТ можно добавить в ForFITS. К изучени</w:t>
      </w:r>
      <w:r w:rsidR="003675A2">
        <w:rPr>
          <w:rFonts w:eastAsia="Times New Roman" w:cs="Times New Roman"/>
          <w:szCs w:val="20"/>
          <w:lang w:eastAsia="fr-FR"/>
        </w:rPr>
        <w:t>ю</w:t>
      </w:r>
      <w:r w:rsidRPr="009F6309">
        <w:rPr>
          <w:rFonts w:eastAsia="Times New Roman" w:cs="Times New Roman"/>
          <w:szCs w:val="20"/>
          <w:lang w:eastAsia="fr-FR"/>
        </w:rPr>
        <w:t xml:space="preserve"> этого вопроса приступили также некоторые эксперты</w:t>
      </w:r>
      <w:r w:rsidR="00E83871">
        <w:rPr>
          <w:rFonts w:eastAsia="Times New Roman" w:cs="Times New Roman"/>
          <w:szCs w:val="20"/>
          <w:lang w:eastAsia="fr-FR"/>
        </w:rPr>
        <w:br/>
      </w:r>
      <w:r w:rsidRPr="009F6309">
        <w:rPr>
          <w:rFonts w:eastAsia="Times New Roman" w:cs="Times New Roman"/>
          <w:szCs w:val="20"/>
          <w:lang w:eastAsia="fr-FR"/>
        </w:rPr>
        <w:t>по кадастрам выбросов</w:t>
      </w:r>
      <w:r w:rsidR="00E83871" w:rsidRPr="003675A2">
        <w:rPr>
          <w:rFonts w:eastAsia="Times New Roman" w:cs="Times New Roman"/>
          <w:sz w:val="18"/>
          <w:szCs w:val="20"/>
          <w:vertAlign w:val="superscript"/>
          <w:lang w:eastAsia="fr-FR"/>
        </w:rPr>
        <w:footnoteReference w:id="24"/>
      </w:r>
      <w:r w:rsidRPr="003675A2">
        <w:rPr>
          <w:rFonts w:eastAsia="Times New Roman" w:cs="Times New Roman"/>
          <w:szCs w:val="20"/>
          <w:lang w:eastAsia="fr-FR"/>
        </w:rPr>
        <w:t>,</w:t>
      </w:r>
      <w:r w:rsidRPr="009F6309">
        <w:rPr>
          <w:rFonts w:eastAsia="Times New Roman" w:cs="Times New Roman"/>
          <w:szCs w:val="20"/>
          <w:lang w:eastAsia="fr-FR"/>
        </w:rPr>
        <w:t xml:space="preserve"> в связи с чем возникнет возможность для тесного сотрудничества по этому важному и часто упускаемому из виду вопросу.</w:t>
      </w:r>
    </w:p>
    <w:p w14:paraId="60B825D1" w14:textId="77777777" w:rsidR="009F6309" w:rsidRPr="009F6309" w:rsidRDefault="009F6309" w:rsidP="00E83871">
      <w:pPr>
        <w:pStyle w:val="SingleTxtG"/>
        <w:rPr>
          <w:lang w:eastAsia="fr-FR"/>
        </w:rPr>
      </w:pPr>
      <w:r w:rsidRPr="009F6309">
        <w:rPr>
          <w:lang w:eastAsia="fr-FR"/>
        </w:rPr>
        <w:t>85.</w:t>
      </w:r>
      <w:r w:rsidRPr="009F6309">
        <w:rPr>
          <w:lang w:eastAsia="fr-FR"/>
        </w:rPr>
        <w:tab/>
        <w:t>С учетом результатов этого исследования и других видов деятельности, проводимых вне ЕЭК, соответствующие мероприятия в данной области могут быть осуществлены в разумных бюджетных и временных рамках (приложение V).</w:t>
      </w:r>
    </w:p>
    <w:p w14:paraId="138FA097" w14:textId="77777777" w:rsidR="009F6309" w:rsidRPr="009F6309" w:rsidRDefault="009F6309" w:rsidP="00E83871">
      <w:pPr>
        <w:pStyle w:val="H23G"/>
      </w:pPr>
      <w:bookmarkStart w:id="13" w:name="_Hlk83827805"/>
      <w:r w:rsidRPr="009F6309">
        <w:tab/>
        <w:t>6.</w:t>
      </w:r>
      <w:r w:rsidRPr="009F6309">
        <w:tab/>
        <w:t>Использование ForFITS в городских условиях</w:t>
      </w:r>
      <w:bookmarkStart w:id="14" w:name="_Toc70498926"/>
      <w:bookmarkEnd w:id="14"/>
    </w:p>
    <w:bookmarkEnd w:id="13"/>
    <w:p w14:paraId="08107648" w14:textId="0712C79A" w:rsidR="009F6309" w:rsidRPr="009F6309" w:rsidRDefault="009F6309" w:rsidP="009F6309">
      <w:pPr>
        <w:spacing w:after="120"/>
        <w:ind w:left="1134" w:right="1134"/>
        <w:jc w:val="both"/>
        <w:rPr>
          <w:rFonts w:eastAsia="Times New Roman" w:cs="Times New Roman"/>
          <w:szCs w:val="20"/>
          <w:lang w:eastAsia="fr-FR"/>
        </w:rPr>
      </w:pPr>
      <w:r w:rsidRPr="009F6309">
        <w:rPr>
          <w:rFonts w:eastAsia="Times New Roman" w:cs="Times New Roman"/>
          <w:szCs w:val="20"/>
          <w:lang w:eastAsia="fr-FR"/>
        </w:rPr>
        <w:t>86.</w:t>
      </w:r>
      <w:r w:rsidRPr="009F6309">
        <w:rPr>
          <w:rFonts w:eastAsia="Times New Roman" w:cs="Times New Roman"/>
          <w:szCs w:val="20"/>
          <w:lang w:eastAsia="fr-FR"/>
        </w:rPr>
        <w:tab/>
        <w:t>С помощью ForFITS был проведен анализ городских районов в рамках ОПТОСОЗ (см. глав</w:t>
      </w:r>
      <w:r w:rsidR="003675A2">
        <w:rPr>
          <w:rFonts w:eastAsia="Times New Roman" w:cs="Times New Roman"/>
          <w:szCs w:val="20"/>
          <w:lang w:eastAsia="fr-FR"/>
        </w:rPr>
        <w:t>ы</w:t>
      </w:r>
      <w:r w:rsidRPr="009F6309">
        <w:rPr>
          <w:rFonts w:eastAsia="Times New Roman" w:cs="Times New Roman"/>
          <w:szCs w:val="20"/>
          <w:lang w:eastAsia="fr-FR"/>
        </w:rPr>
        <w:t xml:space="preserve"> II.A.1 g) и II.A.1 h)). Для проведения такого анализа в качестве наиболее подходящего способа крайне желательно использовать территориальный подход (рис. 14), рекомендованный международной инициативой MobiliseYourCity</w:t>
      </w:r>
      <w:r w:rsidRPr="009F6309">
        <w:rPr>
          <w:rFonts w:eastAsia="Times New Roman" w:cs="Times New Roman"/>
          <w:sz w:val="18"/>
          <w:szCs w:val="20"/>
          <w:vertAlign w:val="superscript"/>
          <w:lang w:eastAsia="fr-FR"/>
        </w:rPr>
        <w:footnoteReference w:id="25"/>
      </w:r>
      <w:r w:rsidRPr="009F6309">
        <w:rPr>
          <w:rFonts w:eastAsia="Times New Roman" w:cs="Times New Roman"/>
          <w:szCs w:val="20"/>
          <w:lang w:eastAsia="fr-FR"/>
        </w:rPr>
        <w:t xml:space="preserve">. Точность мелкомасштабного моделирования ForFITS в том виде, в котором он был разработан, при его встроенном подходе к моделированию может быть поставлена под сомнение в силу того факта, что через принятый подход к моделированию ForFITS </w:t>
      </w:r>
      <w:r w:rsidR="00E83871">
        <w:rPr>
          <w:rFonts w:eastAsia="Times New Roman" w:cs="Times New Roman"/>
          <w:szCs w:val="20"/>
          <w:lang w:eastAsia="fr-FR"/>
        </w:rPr>
        <w:t>«</w:t>
      </w:r>
      <w:r w:rsidRPr="009F6309">
        <w:rPr>
          <w:rFonts w:eastAsia="Times New Roman" w:cs="Times New Roman"/>
          <w:szCs w:val="20"/>
          <w:lang w:eastAsia="fr-FR"/>
        </w:rPr>
        <w:t>снизу вверх</w:t>
      </w:r>
      <w:r w:rsidR="00E83871">
        <w:rPr>
          <w:rFonts w:eastAsia="Times New Roman" w:cs="Times New Roman"/>
          <w:szCs w:val="20"/>
          <w:lang w:eastAsia="fr-FR"/>
        </w:rPr>
        <w:t>»</w:t>
      </w:r>
      <w:r w:rsidRPr="009F6309">
        <w:rPr>
          <w:rFonts w:eastAsia="Times New Roman" w:cs="Times New Roman"/>
          <w:szCs w:val="20"/>
          <w:lang w:eastAsia="fr-FR"/>
        </w:rPr>
        <w:t xml:space="preserve"> может быть использован только подход, опирающийся на поведение жителей.</w:t>
      </w:r>
    </w:p>
    <w:p w14:paraId="7A966F2F" w14:textId="62CB4D29" w:rsidR="009F6309" w:rsidRPr="00031161" w:rsidRDefault="00E83871" w:rsidP="00E83871">
      <w:pPr>
        <w:pStyle w:val="H23G"/>
        <w:rPr>
          <w:b w:val="0"/>
          <w:bCs/>
          <w:sz w:val="18"/>
          <w:szCs w:val="18"/>
        </w:rPr>
      </w:pPr>
      <w:r>
        <w:lastRenderedPageBreak/>
        <w:tab/>
      </w:r>
      <w:r w:rsidRPr="00E83871">
        <w:rPr>
          <w:b w:val="0"/>
          <w:bCs/>
        </w:rPr>
        <w:tab/>
      </w:r>
      <w:r w:rsidR="009F6309" w:rsidRPr="00E83871">
        <w:rPr>
          <w:b w:val="0"/>
          <w:bCs/>
        </w:rPr>
        <w:t>Рис. 14</w:t>
      </w:r>
      <w:r>
        <w:br/>
      </w:r>
      <w:r w:rsidR="009F6309" w:rsidRPr="009F6309">
        <w:t>Возможные границы для кадастров маломасштабных выбросов ПГ</w:t>
      </w:r>
      <w:r w:rsidR="009F6309" w:rsidRPr="00E83871">
        <w:rPr>
          <w:b w:val="0"/>
          <w:bCs/>
          <w:sz w:val="18"/>
          <w:szCs w:val="18"/>
          <w:vertAlign w:val="superscript"/>
        </w:rPr>
        <w:t>25</w:t>
      </w:r>
    </w:p>
    <w:p w14:paraId="2C5C1076" w14:textId="577A1736" w:rsidR="00C00598" w:rsidRDefault="00C00598" w:rsidP="00031161">
      <w:pPr>
        <w:pStyle w:val="SingleTxtG"/>
        <w:spacing w:after="240"/>
        <w:rPr>
          <w:lang w:eastAsia="ru-RU"/>
        </w:rPr>
      </w:pPr>
      <w:r w:rsidRPr="00C00598">
        <w:rPr>
          <w:rFonts w:ascii="Calibri" w:eastAsia="Calibri" w:hAnsi="Calibri" w:cs="Arial"/>
          <w:noProof/>
          <w:sz w:val="22"/>
          <w:szCs w:val="22"/>
          <w:lang w:val="en-US"/>
        </w:rPr>
        <mc:AlternateContent>
          <mc:Choice Requires="wpg">
            <w:drawing>
              <wp:inline distT="0" distB="0" distL="0" distR="0" wp14:anchorId="01D95680" wp14:editId="6A5F42CE">
                <wp:extent cx="4702629" cy="2983799"/>
                <wp:effectExtent l="0" t="0" r="3175" b="7620"/>
                <wp:docPr id="10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2629" cy="2983799"/>
                          <a:chOff x="2400" y="6838"/>
                          <a:chExt cx="8832" cy="4775"/>
                        </a:xfrm>
                      </wpg:grpSpPr>
                      <wps:wsp>
                        <wps:cNvPr id="102" name="docshape2"/>
                        <wps:cNvSpPr>
                          <a:spLocks/>
                        </wps:cNvSpPr>
                        <wps:spPr bwMode="auto">
                          <a:xfrm>
                            <a:off x="2400" y="6838"/>
                            <a:ext cx="8832" cy="4775"/>
                          </a:xfrm>
                          <a:custGeom>
                            <a:avLst/>
                            <a:gdLst>
                              <a:gd name="T0" fmla="+- 0 11232 2400"/>
                              <a:gd name="T1" fmla="*/ T0 w 8832"/>
                              <a:gd name="T2" fmla="+- 0 6839 6839"/>
                              <a:gd name="T3" fmla="*/ 6839 h 4775"/>
                              <a:gd name="T4" fmla="+- 0 11222 2400"/>
                              <a:gd name="T5" fmla="*/ T4 w 8832"/>
                              <a:gd name="T6" fmla="+- 0 6839 6839"/>
                              <a:gd name="T7" fmla="*/ 6839 h 4775"/>
                              <a:gd name="T8" fmla="+- 0 11222 2400"/>
                              <a:gd name="T9" fmla="*/ T8 w 8832"/>
                              <a:gd name="T10" fmla="+- 0 6848 6839"/>
                              <a:gd name="T11" fmla="*/ 6848 h 4775"/>
                              <a:gd name="T12" fmla="+- 0 11222 2400"/>
                              <a:gd name="T13" fmla="*/ T12 w 8832"/>
                              <a:gd name="T14" fmla="+- 0 11604 6839"/>
                              <a:gd name="T15" fmla="*/ 11604 h 4775"/>
                              <a:gd name="T16" fmla="+- 0 2410 2400"/>
                              <a:gd name="T17" fmla="*/ T16 w 8832"/>
                              <a:gd name="T18" fmla="+- 0 11604 6839"/>
                              <a:gd name="T19" fmla="*/ 11604 h 4775"/>
                              <a:gd name="T20" fmla="+- 0 2410 2400"/>
                              <a:gd name="T21" fmla="*/ T20 w 8832"/>
                              <a:gd name="T22" fmla="+- 0 6848 6839"/>
                              <a:gd name="T23" fmla="*/ 6848 h 4775"/>
                              <a:gd name="T24" fmla="+- 0 11222 2400"/>
                              <a:gd name="T25" fmla="*/ T24 w 8832"/>
                              <a:gd name="T26" fmla="+- 0 6848 6839"/>
                              <a:gd name="T27" fmla="*/ 6848 h 4775"/>
                              <a:gd name="T28" fmla="+- 0 11222 2400"/>
                              <a:gd name="T29" fmla="*/ T28 w 8832"/>
                              <a:gd name="T30" fmla="+- 0 6839 6839"/>
                              <a:gd name="T31" fmla="*/ 6839 h 4775"/>
                              <a:gd name="T32" fmla="+- 0 2410 2400"/>
                              <a:gd name="T33" fmla="*/ T32 w 8832"/>
                              <a:gd name="T34" fmla="+- 0 6839 6839"/>
                              <a:gd name="T35" fmla="*/ 6839 h 4775"/>
                              <a:gd name="T36" fmla="+- 0 2400 2400"/>
                              <a:gd name="T37" fmla="*/ T36 w 8832"/>
                              <a:gd name="T38" fmla="+- 0 6839 6839"/>
                              <a:gd name="T39" fmla="*/ 6839 h 4775"/>
                              <a:gd name="T40" fmla="+- 0 2400 2400"/>
                              <a:gd name="T41" fmla="*/ T40 w 8832"/>
                              <a:gd name="T42" fmla="+- 0 6848 6839"/>
                              <a:gd name="T43" fmla="*/ 6848 h 4775"/>
                              <a:gd name="T44" fmla="+- 0 2400 2400"/>
                              <a:gd name="T45" fmla="*/ T44 w 8832"/>
                              <a:gd name="T46" fmla="+- 0 11604 6839"/>
                              <a:gd name="T47" fmla="*/ 11604 h 4775"/>
                              <a:gd name="T48" fmla="+- 0 2400 2400"/>
                              <a:gd name="T49" fmla="*/ T48 w 8832"/>
                              <a:gd name="T50" fmla="+- 0 11613 6839"/>
                              <a:gd name="T51" fmla="*/ 11613 h 4775"/>
                              <a:gd name="T52" fmla="+- 0 2410 2400"/>
                              <a:gd name="T53" fmla="*/ T52 w 8832"/>
                              <a:gd name="T54" fmla="+- 0 11613 6839"/>
                              <a:gd name="T55" fmla="*/ 11613 h 4775"/>
                              <a:gd name="T56" fmla="+- 0 11222 2400"/>
                              <a:gd name="T57" fmla="*/ T56 w 8832"/>
                              <a:gd name="T58" fmla="+- 0 11613 6839"/>
                              <a:gd name="T59" fmla="*/ 11613 h 4775"/>
                              <a:gd name="T60" fmla="+- 0 11232 2400"/>
                              <a:gd name="T61" fmla="*/ T60 w 8832"/>
                              <a:gd name="T62" fmla="+- 0 11613 6839"/>
                              <a:gd name="T63" fmla="*/ 11613 h 4775"/>
                              <a:gd name="T64" fmla="+- 0 11232 2400"/>
                              <a:gd name="T65" fmla="*/ T64 w 8832"/>
                              <a:gd name="T66" fmla="+- 0 11604 6839"/>
                              <a:gd name="T67" fmla="*/ 11604 h 4775"/>
                              <a:gd name="T68" fmla="+- 0 11232 2400"/>
                              <a:gd name="T69" fmla="*/ T68 w 8832"/>
                              <a:gd name="T70" fmla="+- 0 6848 6839"/>
                              <a:gd name="T71" fmla="*/ 6848 h 4775"/>
                              <a:gd name="T72" fmla="+- 0 11232 2400"/>
                              <a:gd name="T73" fmla="*/ T72 w 8832"/>
                              <a:gd name="T74" fmla="+- 0 6839 6839"/>
                              <a:gd name="T75" fmla="*/ 6839 h 4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32" h="4775">
                                <a:moveTo>
                                  <a:pt x="8832" y="0"/>
                                </a:moveTo>
                                <a:lnTo>
                                  <a:pt x="8822" y="0"/>
                                </a:lnTo>
                                <a:lnTo>
                                  <a:pt x="8822" y="9"/>
                                </a:lnTo>
                                <a:lnTo>
                                  <a:pt x="8822" y="4765"/>
                                </a:lnTo>
                                <a:lnTo>
                                  <a:pt x="10" y="4765"/>
                                </a:lnTo>
                                <a:lnTo>
                                  <a:pt x="10" y="9"/>
                                </a:lnTo>
                                <a:lnTo>
                                  <a:pt x="8822" y="9"/>
                                </a:lnTo>
                                <a:lnTo>
                                  <a:pt x="8822" y="0"/>
                                </a:lnTo>
                                <a:lnTo>
                                  <a:pt x="10" y="0"/>
                                </a:lnTo>
                                <a:lnTo>
                                  <a:pt x="0" y="0"/>
                                </a:lnTo>
                                <a:lnTo>
                                  <a:pt x="0" y="9"/>
                                </a:lnTo>
                                <a:lnTo>
                                  <a:pt x="0" y="4765"/>
                                </a:lnTo>
                                <a:lnTo>
                                  <a:pt x="0" y="4774"/>
                                </a:lnTo>
                                <a:lnTo>
                                  <a:pt x="10" y="4774"/>
                                </a:lnTo>
                                <a:lnTo>
                                  <a:pt x="8822" y="4774"/>
                                </a:lnTo>
                                <a:lnTo>
                                  <a:pt x="8832" y="4774"/>
                                </a:lnTo>
                                <a:lnTo>
                                  <a:pt x="8832" y="4765"/>
                                </a:lnTo>
                                <a:lnTo>
                                  <a:pt x="8832" y="9"/>
                                </a:lnTo>
                                <a:lnTo>
                                  <a:pt x="883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Line 32"/>
                        <wps:cNvCnPr>
                          <a:cxnSpLocks noChangeShapeType="1"/>
                        </wps:cNvCnPr>
                        <wps:spPr bwMode="auto">
                          <a:xfrm>
                            <a:off x="3008" y="8957"/>
                            <a:ext cx="7853" cy="0"/>
                          </a:xfrm>
                          <a:prstGeom prst="line">
                            <a:avLst/>
                          </a:prstGeom>
                          <a:noFill/>
                          <a:ln w="10945">
                            <a:solidFill>
                              <a:srgbClr val="000000"/>
                            </a:solidFill>
                            <a:round/>
                            <a:headEnd/>
                            <a:tailEnd/>
                          </a:ln>
                          <a:extLst>
                            <a:ext uri="{909E8E84-426E-40DD-AFC4-6F175D3DCCD1}">
                              <a14:hiddenFill xmlns:a14="http://schemas.microsoft.com/office/drawing/2010/main">
                                <a:noFill/>
                              </a14:hiddenFill>
                            </a:ext>
                          </a:extLst>
                        </wps:spPr>
                        <wps:bodyPr/>
                      </wps:wsp>
                      <wps:wsp>
                        <wps:cNvPr id="104" name="Line 31"/>
                        <wps:cNvCnPr>
                          <a:cxnSpLocks noChangeShapeType="1"/>
                        </wps:cNvCnPr>
                        <wps:spPr bwMode="auto">
                          <a:xfrm>
                            <a:off x="7073" y="7036"/>
                            <a:ext cx="0" cy="4071"/>
                          </a:xfrm>
                          <a:prstGeom prst="line">
                            <a:avLst/>
                          </a:prstGeom>
                          <a:noFill/>
                          <a:ln w="114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 name="docshape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440" y="7237"/>
                            <a:ext cx="2048" cy="1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docshape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338" y="9176"/>
                            <a:ext cx="2437" cy="1622"/>
                          </a:xfrm>
                          <a:prstGeom prst="rect">
                            <a:avLst/>
                          </a:prstGeom>
                          <a:noFill/>
                          <a:extLst>
                            <a:ext uri="{909E8E84-426E-40DD-AFC4-6F175D3DCCD1}">
                              <a14:hiddenFill xmlns:a14="http://schemas.microsoft.com/office/drawing/2010/main">
                                <a:solidFill>
                                  <a:srgbClr val="FFFFFF"/>
                                </a:solidFill>
                              </a14:hiddenFill>
                            </a:ext>
                          </a:extLst>
                        </pic:spPr>
                      </pic:pic>
                      <wps:wsp>
                        <wps:cNvPr id="107" name="docshape5"/>
                        <wps:cNvSpPr>
                          <a:spLocks noChangeArrowheads="1"/>
                        </wps:cNvSpPr>
                        <wps:spPr bwMode="auto">
                          <a:xfrm>
                            <a:off x="4774" y="7220"/>
                            <a:ext cx="940" cy="1491"/>
                          </a:xfrm>
                          <a:prstGeom prst="rect">
                            <a:avLst/>
                          </a:prstGeom>
                          <a:noFill/>
                          <a:ln w="1057">
                            <a:solidFill>
                              <a:srgbClr val="9900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docshape6"/>
                        <wps:cNvSpPr>
                          <a:spLocks/>
                        </wps:cNvSpPr>
                        <wps:spPr bwMode="auto">
                          <a:xfrm>
                            <a:off x="4751" y="8489"/>
                            <a:ext cx="480" cy="160"/>
                          </a:xfrm>
                          <a:custGeom>
                            <a:avLst/>
                            <a:gdLst>
                              <a:gd name="T0" fmla="+- 0 5159 4752"/>
                              <a:gd name="T1" fmla="*/ T0 w 480"/>
                              <a:gd name="T2" fmla="+- 0 8569 8490"/>
                              <a:gd name="T3" fmla="*/ 8569 h 160"/>
                              <a:gd name="T4" fmla="+- 0 5069 4752"/>
                              <a:gd name="T5" fmla="*/ T4 w 480"/>
                              <a:gd name="T6" fmla="+- 0 8620 8490"/>
                              <a:gd name="T7" fmla="*/ 8620 h 160"/>
                              <a:gd name="T8" fmla="+- 0 5066 4752"/>
                              <a:gd name="T9" fmla="*/ T8 w 480"/>
                              <a:gd name="T10" fmla="+- 0 8630 8490"/>
                              <a:gd name="T11" fmla="*/ 8630 h 160"/>
                              <a:gd name="T12" fmla="+- 0 5071 4752"/>
                              <a:gd name="T13" fmla="*/ T12 w 480"/>
                              <a:gd name="T14" fmla="+- 0 8639 8490"/>
                              <a:gd name="T15" fmla="*/ 8639 h 160"/>
                              <a:gd name="T16" fmla="+- 0 5076 4752"/>
                              <a:gd name="T17" fmla="*/ T16 w 480"/>
                              <a:gd name="T18" fmla="+- 0 8647 8490"/>
                              <a:gd name="T19" fmla="*/ 8647 h 160"/>
                              <a:gd name="T20" fmla="+- 0 5087 4752"/>
                              <a:gd name="T21" fmla="*/ T20 w 480"/>
                              <a:gd name="T22" fmla="+- 0 8649 8490"/>
                              <a:gd name="T23" fmla="*/ 8649 h 160"/>
                              <a:gd name="T24" fmla="+- 0 5204 4752"/>
                              <a:gd name="T25" fmla="*/ T24 w 480"/>
                              <a:gd name="T26" fmla="+- 0 8584 8490"/>
                              <a:gd name="T27" fmla="*/ 8584 h 160"/>
                              <a:gd name="T28" fmla="+- 0 5186 4752"/>
                              <a:gd name="T29" fmla="*/ T28 w 480"/>
                              <a:gd name="T30" fmla="+- 0 8584 8490"/>
                              <a:gd name="T31" fmla="*/ 8584 h 160"/>
                              <a:gd name="T32" fmla="+- 0 5159 4752"/>
                              <a:gd name="T33" fmla="*/ T32 w 480"/>
                              <a:gd name="T34" fmla="+- 0 8569 8490"/>
                              <a:gd name="T35" fmla="*/ 8569 h 160"/>
                              <a:gd name="T36" fmla="+- 0 5128 4752"/>
                              <a:gd name="T37" fmla="*/ T36 w 480"/>
                              <a:gd name="T38" fmla="+- 0 8552 8490"/>
                              <a:gd name="T39" fmla="*/ 8552 h 160"/>
                              <a:gd name="T40" fmla="+- 0 4760 4752"/>
                              <a:gd name="T41" fmla="*/ T40 w 480"/>
                              <a:gd name="T42" fmla="+- 0 8552 8490"/>
                              <a:gd name="T43" fmla="*/ 8552 h 160"/>
                              <a:gd name="T44" fmla="+- 0 4752 4752"/>
                              <a:gd name="T45" fmla="*/ T44 w 480"/>
                              <a:gd name="T46" fmla="+- 0 8560 8490"/>
                              <a:gd name="T47" fmla="*/ 8560 h 160"/>
                              <a:gd name="T48" fmla="+- 0 4752 4752"/>
                              <a:gd name="T49" fmla="*/ T48 w 480"/>
                              <a:gd name="T50" fmla="+- 0 8579 8490"/>
                              <a:gd name="T51" fmla="*/ 8579 h 160"/>
                              <a:gd name="T52" fmla="+- 0 4760 4752"/>
                              <a:gd name="T53" fmla="*/ T52 w 480"/>
                              <a:gd name="T54" fmla="+- 0 8587 8490"/>
                              <a:gd name="T55" fmla="*/ 8587 h 160"/>
                              <a:gd name="T56" fmla="+- 0 5128 4752"/>
                              <a:gd name="T57" fmla="*/ T56 w 480"/>
                              <a:gd name="T58" fmla="+- 0 8587 8490"/>
                              <a:gd name="T59" fmla="*/ 8587 h 160"/>
                              <a:gd name="T60" fmla="+- 0 5159 4752"/>
                              <a:gd name="T61" fmla="*/ T60 w 480"/>
                              <a:gd name="T62" fmla="+- 0 8569 8490"/>
                              <a:gd name="T63" fmla="*/ 8569 h 160"/>
                              <a:gd name="T64" fmla="+- 0 5128 4752"/>
                              <a:gd name="T65" fmla="*/ T64 w 480"/>
                              <a:gd name="T66" fmla="+- 0 8552 8490"/>
                              <a:gd name="T67" fmla="*/ 8552 h 160"/>
                              <a:gd name="T68" fmla="+- 0 5212 4752"/>
                              <a:gd name="T69" fmla="*/ T68 w 480"/>
                              <a:gd name="T70" fmla="+- 0 8580 8490"/>
                              <a:gd name="T71" fmla="*/ 8580 h 160"/>
                              <a:gd name="T72" fmla="+- 0 5200 4752"/>
                              <a:gd name="T73" fmla="*/ T72 w 480"/>
                              <a:gd name="T74" fmla="+- 0 8587 8490"/>
                              <a:gd name="T75" fmla="*/ 8587 h 160"/>
                              <a:gd name="T76" fmla="+- 0 5205 4752"/>
                              <a:gd name="T77" fmla="*/ T76 w 480"/>
                              <a:gd name="T78" fmla="+- 0 8587 8490"/>
                              <a:gd name="T79" fmla="*/ 8587 h 160"/>
                              <a:gd name="T80" fmla="+- 0 5212 4752"/>
                              <a:gd name="T81" fmla="*/ T80 w 480"/>
                              <a:gd name="T82" fmla="+- 0 8580 8490"/>
                              <a:gd name="T83" fmla="*/ 8580 h 160"/>
                              <a:gd name="T84" fmla="+- 0 5186 4752"/>
                              <a:gd name="T85" fmla="*/ T84 w 480"/>
                              <a:gd name="T86" fmla="+- 0 8555 8490"/>
                              <a:gd name="T87" fmla="*/ 8555 h 160"/>
                              <a:gd name="T88" fmla="+- 0 5159 4752"/>
                              <a:gd name="T89" fmla="*/ T88 w 480"/>
                              <a:gd name="T90" fmla="+- 0 8569 8490"/>
                              <a:gd name="T91" fmla="*/ 8569 h 160"/>
                              <a:gd name="T92" fmla="+- 0 5186 4752"/>
                              <a:gd name="T93" fmla="*/ T92 w 480"/>
                              <a:gd name="T94" fmla="+- 0 8584 8490"/>
                              <a:gd name="T95" fmla="*/ 8584 h 160"/>
                              <a:gd name="T96" fmla="+- 0 5186 4752"/>
                              <a:gd name="T97" fmla="*/ T96 w 480"/>
                              <a:gd name="T98" fmla="+- 0 8555 8490"/>
                              <a:gd name="T99" fmla="*/ 8555 h 160"/>
                              <a:gd name="T100" fmla="+- 0 5204 4752"/>
                              <a:gd name="T101" fmla="*/ T100 w 480"/>
                              <a:gd name="T102" fmla="+- 0 8555 8490"/>
                              <a:gd name="T103" fmla="*/ 8555 h 160"/>
                              <a:gd name="T104" fmla="+- 0 5186 4752"/>
                              <a:gd name="T105" fmla="*/ T104 w 480"/>
                              <a:gd name="T106" fmla="+- 0 8555 8490"/>
                              <a:gd name="T107" fmla="*/ 8555 h 160"/>
                              <a:gd name="T108" fmla="+- 0 5186 4752"/>
                              <a:gd name="T109" fmla="*/ T108 w 480"/>
                              <a:gd name="T110" fmla="+- 0 8584 8490"/>
                              <a:gd name="T111" fmla="*/ 8584 h 160"/>
                              <a:gd name="T112" fmla="+- 0 5204 4752"/>
                              <a:gd name="T113" fmla="*/ T112 w 480"/>
                              <a:gd name="T114" fmla="+- 0 8584 8490"/>
                              <a:gd name="T115" fmla="*/ 8584 h 160"/>
                              <a:gd name="T116" fmla="+- 0 5212 4752"/>
                              <a:gd name="T117" fmla="*/ T116 w 480"/>
                              <a:gd name="T118" fmla="+- 0 8580 8490"/>
                              <a:gd name="T119" fmla="*/ 8580 h 160"/>
                              <a:gd name="T120" fmla="+- 0 5213 4752"/>
                              <a:gd name="T121" fmla="*/ T120 w 480"/>
                              <a:gd name="T122" fmla="+- 0 8579 8490"/>
                              <a:gd name="T123" fmla="*/ 8579 h 160"/>
                              <a:gd name="T124" fmla="+- 0 5213 4752"/>
                              <a:gd name="T125" fmla="*/ T124 w 480"/>
                              <a:gd name="T126" fmla="+- 0 8560 8490"/>
                              <a:gd name="T127" fmla="*/ 8560 h 160"/>
                              <a:gd name="T128" fmla="+- 0 5212 4752"/>
                              <a:gd name="T129" fmla="*/ T128 w 480"/>
                              <a:gd name="T130" fmla="+- 0 8559 8490"/>
                              <a:gd name="T131" fmla="*/ 8559 h 160"/>
                              <a:gd name="T132" fmla="+- 0 5204 4752"/>
                              <a:gd name="T133" fmla="*/ T132 w 480"/>
                              <a:gd name="T134" fmla="+- 0 8555 8490"/>
                              <a:gd name="T135" fmla="*/ 8555 h 160"/>
                              <a:gd name="T136" fmla="+- 0 5212 4752"/>
                              <a:gd name="T137" fmla="*/ T136 w 480"/>
                              <a:gd name="T138" fmla="+- 0 8559 8490"/>
                              <a:gd name="T139" fmla="*/ 8559 h 160"/>
                              <a:gd name="T140" fmla="+- 0 5213 4752"/>
                              <a:gd name="T141" fmla="*/ T140 w 480"/>
                              <a:gd name="T142" fmla="+- 0 8560 8490"/>
                              <a:gd name="T143" fmla="*/ 8560 h 160"/>
                              <a:gd name="T144" fmla="+- 0 5213 4752"/>
                              <a:gd name="T145" fmla="*/ T144 w 480"/>
                              <a:gd name="T146" fmla="+- 0 8579 8490"/>
                              <a:gd name="T147" fmla="*/ 8579 h 160"/>
                              <a:gd name="T148" fmla="+- 0 5212 4752"/>
                              <a:gd name="T149" fmla="*/ T148 w 480"/>
                              <a:gd name="T150" fmla="+- 0 8580 8490"/>
                              <a:gd name="T151" fmla="*/ 8580 h 160"/>
                              <a:gd name="T152" fmla="+- 0 5231 4752"/>
                              <a:gd name="T153" fmla="*/ T152 w 480"/>
                              <a:gd name="T154" fmla="+- 0 8569 8490"/>
                              <a:gd name="T155" fmla="*/ 8569 h 160"/>
                              <a:gd name="T156" fmla="+- 0 5212 4752"/>
                              <a:gd name="T157" fmla="*/ T156 w 480"/>
                              <a:gd name="T158" fmla="+- 0 8559 8490"/>
                              <a:gd name="T159" fmla="*/ 8559 h 160"/>
                              <a:gd name="T160" fmla="+- 0 5087 4752"/>
                              <a:gd name="T161" fmla="*/ T160 w 480"/>
                              <a:gd name="T162" fmla="+- 0 8490 8490"/>
                              <a:gd name="T163" fmla="*/ 8490 h 160"/>
                              <a:gd name="T164" fmla="+- 0 5076 4752"/>
                              <a:gd name="T165" fmla="*/ T164 w 480"/>
                              <a:gd name="T166" fmla="+- 0 8492 8490"/>
                              <a:gd name="T167" fmla="*/ 8492 h 160"/>
                              <a:gd name="T168" fmla="+- 0 5071 4752"/>
                              <a:gd name="T169" fmla="*/ T168 w 480"/>
                              <a:gd name="T170" fmla="+- 0 8500 8490"/>
                              <a:gd name="T171" fmla="*/ 8500 h 160"/>
                              <a:gd name="T172" fmla="+- 0 5066 4752"/>
                              <a:gd name="T173" fmla="*/ T172 w 480"/>
                              <a:gd name="T174" fmla="+- 0 8509 8490"/>
                              <a:gd name="T175" fmla="*/ 8509 h 160"/>
                              <a:gd name="T176" fmla="+- 0 5069 4752"/>
                              <a:gd name="T177" fmla="*/ T176 w 480"/>
                              <a:gd name="T178" fmla="+- 0 8519 8490"/>
                              <a:gd name="T179" fmla="*/ 8519 h 160"/>
                              <a:gd name="T180" fmla="+- 0 5159 4752"/>
                              <a:gd name="T181" fmla="*/ T180 w 480"/>
                              <a:gd name="T182" fmla="+- 0 8569 8490"/>
                              <a:gd name="T183" fmla="*/ 8569 h 160"/>
                              <a:gd name="T184" fmla="+- 0 5186 4752"/>
                              <a:gd name="T185" fmla="*/ T184 w 480"/>
                              <a:gd name="T186" fmla="+- 0 8555 8490"/>
                              <a:gd name="T187" fmla="*/ 8555 h 160"/>
                              <a:gd name="T188" fmla="+- 0 5204 4752"/>
                              <a:gd name="T189" fmla="*/ T188 w 480"/>
                              <a:gd name="T190" fmla="+- 0 8555 8490"/>
                              <a:gd name="T191" fmla="*/ 8555 h 160"/>
                              <a:gd name="T192" fmla="+- 0 5087 4752"/>
                              <a:gd name="T193" fmla="*/ T192 w 480"/>
                              <a:gd name="T194" fmla="+- 0 8490 8490"/>
                              <a:gd name="T195" fmla="*/ 8490 h 160"/>
                              <a:gd name="T196" fmla="+- 0 5205 4752"/>
                              <a:gd name="T197" fmla="*/ T196 w 480"/>
                              <a:gd name="T198" fmla="+- 0 8552 8490"/>
                              <a:gd name="T199" fmla="*/ 8552 h 160"/>
                              <a:gd name="T200" fmla="+- 0 5200 4752"/>
                              <a:gd name="T201" fmla="*/ T200 w 480"/>
                              <a:gd name="T202" fmla="+- 0 8552 8490"/>
                              <a:gd name="T203" fmla="*/ 8552 h 160"/>
                              <a:gd name="T204" fmla="+- 0 5212 4752"/>
                              <a:gd name="T205" fmla="*/ T204 w 480"/>
                              <a:gd name="T206" fmla="+- 0 8559 8490"/>
                              <a:gd name="T207" fmla="*/ 8559 h 160"/>
                              <a:gd name="T208" fmla="+- 0 5205 4752"/>
                              <a:gd name="T209" fmla="*/ T208 w 480"/>
                              <a:gd name="T210" fmla="+- 0 8552 8490"/>
                              <a:gd name="T211" fmla="*/ 8552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80" h="160">
                                <a:moveTo>
                                  <a:pt x="407" y="79"/>
                                </a:moveTo>
                                <a:lnTo>
                                  <a:pt x="317" y="130"/>
                                </a:lnTo>
                                <a:lnTo>
                                  <a:pt x="314" y="140"/>
                                </a:lnTo>
                                <a:lnTo>
                                  <a:pt x="319" y="149"/>
                                </a:lnTo>
                                <a:lnTo>
                                  <a:pt x="324" y="157"/>
                                </a:lnTo>
                                <a:lnTo>
                                  <a:pt x="335" y="159"/>
                                </a:lnTo>
                                <a:lnTo>
                                  <a:pt x="452" y="94"/>
                                </a:lnTo>
                                <a:lnTo>
                                  <a:pt x="434" y="94"/>
                                </a:lnTo>
                                <a:lnTo>
                                  <a:pt x="407" y="79"/>
                                </a:lnTo>
                                <a:close/>
                                <a:moveTo>
                                  <a:pt x="376" y="62"/>
                                </a:moveTo>
                                <a:lnTo>
                                  <a:pt x="8" y="62"/>
                                </a:lnTo>
                                <a:lnTo>
                                  <a:pt x="0" y="70"/>
                                </a:lnTo>
                                <a:lnTo>
                                  <a:pt x="0" y="89"/>
                                </a:lnTo>
                                <a:lnTo>
                                  <a:pt x="8" y="97"/>
                                </a:lnTo>
                                <a:lnTo>
                                  <a:pt x="376" y="97"/>
                                </a:lnTo>
                                <a:lnTo>
                                  <a:pt x="407" y="79"/>
                                </a:lnTo>
                                <a:lnTo>
                                  <a:pt x="376" y="62"/>
                                </a:lnTo>
                                <a:close/>
                                <a:moveTo>
                                  <a:pt x="460" y="90"/>
                                </a:moveTo>
                                <a:lnTo>
                                  <a:pt x="448" y="97"/>
                                </a:lnTo>
                                <a:lnTo>
                                  <a:pt x="453" y="97"/>
                                </a:lnTo>
                                <a:lnTo>
                                  <a:pt x="460" y="90"/>
                                </a:lnTo>
                                <a:close/>
                                <a:moveTo>
                                  <a:pt x="434" y="65"/>
                                </a:moveTo>
                                <a:lnTo>
                                  <a:pt x="407" y="79"/>
                                </a:lnTo>
                                <a:lnTo>
                                  <a:pt x="434" y="94"/>
                                </a:lnTo>
                                <a:lnTo>
                                  <a:pt x="434" y="65"/>
                                </a:lnTo>
                                <a:close/>
                                <a:moveTo>
                                  <a:pt x="452" y="65"/>
                                </a:moveTo>
                                <a:lnTo>
                                  <a:pt x="434" y="65"/>
                                </a:lnTo>
                                <a:lnTo>
                                  <a:pt x="434" y="94"/>
                                </a:lnTo>
                                <a:lnTo>
                                  <a:pt x="452" y="94"/>
                                </a:lnTo>
                                <a:lnTo>
                                  <a:pt x="460" y="90"/>
                                </a:lnTo>
                                <a:lnTo>
                                  <a:pt x="461" y="89"/>
                                </a:lnTo>
                                <a:lnTo>
                                  <a:pt x="461" y="70"/>
                                </a:lnTo>
                                <a:lnTo>
                                  <a:pt x="460" y="69"/>
                                </a:lnTo>
                                <a:lnTo>
                                  <a:pt x="452" y="65"/>
                                </a:lnTo>
                                <a:close/>
                                <a:moveTo>
                                  <a:pt x="460" y="69"/>
                                </a:moveTo>
                                <a:lnTo>
                                  <a:pt x="461" y="70"/>
                                </a:lnTo>
                                <a:lnTo>
                                  <a:pt x="461" y="89"/>
                                </a:lnTo>
                                <a:lnTo>
                                  <a:pt x="460" y="90"/>
                                </a:lnTo>
                                <a:lnTo>
                                  <a:pt x="479" y="79"/>
                                </a:lnTo>
                                <a:lnTo>
                                  <a:pt x="460" y="69"/>
                                </a:lnTo>
                                <a:close/>
                                <a:moveTo>
                                  <a:pt x="335" y="0"/>
                                </a:moveTo>
                                <a:lnTo>
                                  <a:pt x="324" y="2"/>
                                </a:lnTo>
                                <a:lnTo>
                                  <a:pt x="319" y="10"/>
                                </a:lnTo>
                                <a:lnTo>
                                  <a:pt x="314" y="19"/>
                                </a:lnTo>
                                <a:lnTo>
                                  <a:pt x="317" y="29"/>
                                </a:lnTo>
                                <a:lnTo>
                                  <a:pt x="407" y="79"/>
                                </a:lnTo>
                                <a:lnTo>
                                  <a:pt x="434" y="65"/>
                                </a:lnTo>
                                <a:lnTo>
                                  <a:pt x="452" y="65"/>
                                </a:lnTo>
                                <a:lnTo>
                                  <a:pt x="335" y="0"/>
                                </a:lnTo>
                                <a:close/>
                                <a:moveTo>
                                  <a:pt x="453" y="62"/>
                                </a:moveTo>
                                <a:lnTo>
                                  <a:pt x="448" y="62"/>
                                </a:lnTo>
                                <a:lnTo>
                                  <a:pt x="460" y="69"/>
                                </a:lnTo>
                                <a:lnTo>
                                  <a:pt x="453" y="62"/>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Line 26"/>
                        <wps:cNvCnPr>
                          <a:cxnSpLocks noChangeShapeType="1"/>
                        </wps:cNvCnPr>
                        <wps:spPr bwMode="auto">
                          <a:xfrm>
                            <a:off x="4219" y="8569"/>
                            <a:ext cx="539" cy="0"/>
                          </a:xfrm>
                          <a:prstGeom prst="line">
                            <a:avLst/>
                          </a:prstGeom>
                          <a:noFill/>
                          <a:ln w="1021">
                            <a:solidFill>
                              <a:srgbClr val="006FC0"/>
                            </a:solidFill>
                            <a:prstDash val="dot"/>
                            <a:round/>
                            <a:headEnd/>
                            <a:tailEnd/>
                          </a:ln>
                          <a:extLst>
                            <a:ext uri="{909E8E84-426E-40DD-AFC4-6F175D3DCCD1}">
                              <a14:hiddenFill xmlns:a14="http://schemas.microsoft.com/office/drawing/2010/main">
                                <a:noFill/>
                              </a14:hiddenFill>
                            </a:ext>
                          </a:extLst>
                        </wps:spPr>
                        <wps:bodyPr/>
                      </wps:wsp>
                      <wps:wsp>
                        <wps:cNvPr id="110" name="docshape7"/>
                        <wps:cNvSpPr>
                          <a:spLocks/>
                        </wps:cNvSpPr>
                        <wps:spPr bwMode="auto">
                          <a:xfrm>
                            <a:off x="5700" y="7649"/>
                            <a:ext cx="471" cy="101"/>
                          </a:xfrm>
                          <a:custGeom>
                            <a:avLst/>
                            <a:gdLst>
                              <a:gd name="T0" fmla="+- 0 5700 5700"/>
                              <a:gd name="T1" fmla="*/ T0 w 471"/>
                              <a:gd name="T2" fmla="+- 0 7694 7649"/>
                              <a:gd name="T3" fmla="*/ 7694 h 101"/>
                              <a:gd name="T4" fmla="+- 0 5714 5700"/>
                              <a:gd name="T5" fmla="*/ T4 w 471"/>
                              <a:gd name="T6" fmla="+- 0 7708 7649"/>
                              <a:gd name="T7" fmla="*/ 7708 h 101"/>
                              <a:gd name="T8" fmla="+- 0 5714 5700"/>
                              <a:gd name="T9" fmla="*/ T8 w 471"/>
                              <a:gd name="T10" fmla="+- 0 7690 7649"/>
                              <a:gd name="T11" fmla="*/ 7690 h 101"/>
                              <a:gd name="T12" fmla="+- 0 5736 5700"/>
                              <a:gd name="T13" fmla="*/ T12 w 471"/>
                              <a:gd name="T14" fmla="+- 0 7694 7649"/>
                              <a:gd name="T15" fmla="*/ 7694 h 101"/>
                              <a:gd name="T16" fmla="+- 0 5750 5700"/>
                              <a:gd name="T17" fmla="*/ T16 w 471"/>
                              <a:gd name="T18" fmla="+- 0 7708 7649"/>
                              <a:gd name="T19" fmla="*/ 7708 h 101"/>
                              <a:gd name="T20" fmla="+- 0 5750 5700"/>
                              <a:gd name="T21" fmla="*/ T20 w 471"/>
                              <a:gd name="T22" fmla="+- 0 7690 7649"/>
                              <a:gd name="T23" fmla="*/ 7690 h 101"/>
                              <a:gd name="T24" fmla="+- 0 5772 5700"/>
                              <a:gd name="T25" fmla="*/ T24 w 471"/>
                              <a:gd name="T26" fmla="+- 0 7694 7649"/>
                              <a:gd name="T27" fmla="*/ 7694 h 101"/>
                              <a:gd name="T28" fmla="+- 0 5787 5700"/>
                              <a:gd name="T29" fmla="*/ T28 w 471"/>
                              <a:gd name="T30" fmla="+- 0 7708 7649"/>
                              <a:gd name="T31" fmla="*/ 7708 h 101"/>
                              <a:gd name="T32" fmla="+- 0 5787 5700"/>
                              <a:gd name="T33" fmla="*/ T32 w 471"/>
                              <a:gd name="T34" fmla="+- 0 7690 7649"/>
                              <a:gd name="T35" fmla="*/ 7690 h 101"/>
                              <a:gd name="T36" fmla="+- 0 5809 5700"/>
                              <a:gd name="T37" fmla="*/ T36 w 471"/>
                              <a:gd name="T38" fmla="+- 0 7694 7649"/>
                              <a:gd name="T39" fmla="*/ 7694 h 101"/>
                              <a:gd name="T40" fmla="+- 0 5823 5700"/>
                              <a:gd name="T41" fmla="*/ T40 w 471"/>
                              <a:gd name="T42" fmla="+- 0 7708 7649"/>
                              <a:gd name="T43" fmla="*/ 7708 h 101"/>
                              <a:gd name="T44" fmla="+- 0 5823 5700"/>
                              <a:gd name="T45" fmla="*/ T44 w 471"/>
                              <a:gd name="T46" fmla="+- 0 7690 7649"/>
                              <a:gd name="T47" fmla="*/ 7690 h 101"/>
                              <a:gd name="T48" fmla="+- 0 5845 5700"/>
                              <a:gd name="T49" fmla="*/ T48 w 471"/>
                              <a:gd name="T50" fmla="+- 0 7694 7649"/>
                              <a:gd name="T51" fmla="*/ 7694 h 101"/>
                              <a:gd name="T52" fmla="+- 0 5859 5700"/>
                              <a:gd name="T53" fmla="*/ T52 w 471"/>
                              <a:gd name="T54" fmla="+- 0 7708 7649"/>
                              <a:gd name="T55" fmla="*/ 7708 h 101"/>
                              <a:gd name="T56" fmla="+- 0 5859 5700"/>
                              <a:gd name="T57" fmla="*/ T56 w 471"/>
                              <a:gd name="T58" fmla="+- 0 7690 7649"/>
                              <a:gd name="T59" fmla="*/ 7690 h 101"/>
                              <a:gd name="T60" fmla="+- 0 5881 5700"/>
                              <a:gd name="T61" fmla="*/ T60 w 471"/>
                              <a:gd name="T62" fmla="+- 0 7694 7649"/>
                              <a:gd name="T63" fmla="*/ 7694 h 101"/>
                              <a:gd name="T64" fmla="+- 0 5895 5700"/>
                              <a:gd name="T65" fmla="*/ T64 w 471"/>
                              <a:gd name="T66" fmla="+- 0 7708 7649"/>
                              <a:gd name="T67" fmla="*/ 7708 h 101"/>
                              <a:gd name="T68" fmla="+- 0 5895 5700"/>
                              <a:gd name="T69" fmla="*/ T68 w 471"/>
                              <a:gd name="T70" fmla="+- 0 7690 7649"/>
                              <a:gd name="T71" fmla="*/ 7690 h 101"/>
                              <a:gd name="T72" fmla="+- 0 5917 5700"/>
                              <a:gd name="T73" fmla="*/ T72 w 471"/>
                              <a:gd name="T74" fmla="+- 0 7694 7649"/>
                              <a:gd name="T75" fmla="*/ 7694 h 101"/>
                              <a:gd name="T76" fmla="+- 0 5931 5700"/>
                              <a:gd name="T77" fmla="*/ T76 w 471"/>
                              <a:gd name="T78" fmla="+- 0 7708 7649"/>
                              <a:gd name="T79" fmla="*/ 7708 h 101"/>
                              <a:gd name="T80" fmla="+- 0 5931 5700"/>
                              <a:gd name="T81" fmla="*/ T80 w 471"/>
                              <a:gd name="T82" fmla="+- 0 7690 7649"/>
                              <a:gd name="T83" fmla="*/ 7690 h 101"/>
                              <a:gd name="T84" fmla="+- 0 5953 5700"/>
                              <a:gd name="T85" fmla="*/ T84 w 471"/>
                              <a:gd name="T86" fmla="+- 0 7694 7649"/>
                              <a:gd name="T87" fmla="*/ 7694 h 101"/>
                              <a:gd name="T88" fmla="+- 0 5967 5700"/>
                              <a:gd name="T89" fmla="*/ T88 w 471"/>
                              <a:gd name="T90" fmla="+- 0 7708 7649"/>
                              <a:gd name="T91" fmla="*/ 7708 h 101"/>
                              <a:gd name="T92" fmla="+- 0 5967 5700"/>
                              <a:gd name="T93" fmla="*/ T92 w 471"/>
                              <a:gd name="T94" fmla="+- 0 7690 7649"/>
                              <a:gd name="T95" fmla="*/ 7690 h 101"/>
                              <a:gd name="T96" fmla="+- 0 5989 5700"/>
                              <a:gd name="T97" fmla="*/ T96 w 471"/>
                              <a:gd name="T98" fmla="+- 0 7694 7649"/>
                              <a:gd name="T99" fmla="*/ 7694 h 101"/>
                              <a:gd name="T100" fmla="+- 0 6003 5700"/>
                              <a:gd name="T101" fmla="*/ T100 w 471"/>
                              <a:gd name="T102" fmla="+- 0 7708 7649"/>
                              <a:gd name="T103" fmla="*/ 7708 h 101"/>
                              <a:gd name="T104" fmla="+- 0 6003 5700"/>
                              <a:gd name="T105" fmla="*/ T104 w 471"/>
                              <a:gd name="T106" fmla="+- 0 7690 7649"/>
                              <a:gd name="T107" fmla="*/ 7690 h 101"/>
                              <a:gd name="T108" fmla="+- 0 6025 5700"/>
                              <a:gd name="T109" fmla="*/ T108 w 471"/>
                              <a:gd name="T110" fmla="+- 0 7694 7649"/>
                              <a:gd name="T111" fmla="*/ 7694 h 101"/>
                              <a:gd name="T112" fmla="+- 0 6040 5700"/>
                              <a:gd name="T113" fmla="*/ T112 w 471"/>
                              <a:gd name="T114" fmla="+- 0 7708 7649"/>
                              <a:gd name="T115" fmla="*/ 7708 h 101"/>
                              <a:gd name="T116" fmla="+- 0 6040 5700"/>
                              <a:gd name="T117" fmla="*/ T116 w 471"/>
                              <a:gd name="T118" fmla="+- 0 7690 7649"/>
                              <a:gd name="T119" fmla="*/ 7690 h 101"/>
                              <a:gd name="T120" fmla="+- 0 6071 5700"/>
                              <a:gd name="T121" fmla="*/ T120 w 471"/>
                              <a:gd name="T122" fmla="+- 0 7734 7649"/>
                              <a:gd name="T123" fmla="*/ 7734 h 101"/>
                              <a:gd name="T124" fmla="+- 0 6080 5700"/>
                              <a:gd name="T125" fmla="*/ T124 w 471"/>
                              <a:gd name="T126" fmla="+- 0 7749 7649"/>
                              <a:gd name="T127" fmla="*/ 7749 h 101"/>
                              <a:gd name="T128" fmla="+- 0 6134 5700"/>
                              <a:gd name="T129" fmla="*/ T128 w 471"/>
                              <a:gd name="T130" fmla="+- 0 7704 7649"/>
                              <a:gd name="T131" fmla="*/ 7704 h 101"/>
                              <a:gd name="T132" fmla="+- 0 6066 5700"/>
                              <a:gd name="T133" fmla="*/ T132 w 471"/>
                              <a:gd name="T134" fmla="+- 0 7690 7649"/>
                              <a:gd name="T135" fmla="*/ 7690 h 101"/>
                              <a:gd name="T136" fmla="+- 0 6066 5700"/>
                              <a:gd name="T137" fmla="*/ T136 w 471"/>
                              <a:gd name="T138" fmla="+- 0 7708 7649"/>
                              <a:gd name="T139" fmla="*/ 7708 h 101"/>
                              <a:gd name="T140" fmla="+- 0 6080 5700"/>
                              <a:gd name="T141" fmla="*/ T140 w 471"/>
                              <a:gd name="T142" fmla="+- 0 7694 7649"/>
                              <a:gd name="T143" fmla="*/ 7694 h 101"/>
                              <a:gd name="T144" fmla="+- 0 6102 5700"/>
                              <a:gd name="T145" fmla="*/ T144 w 471"/>
                              <a:gd name="T146" fmla="+- 0 7690 7649"/>
                              <a:gd name="T147" fmla="*/ 7690 h 101"/>
                              <a:gd name="T148" fmla="+- 0 6102 5700"/>
                              <a:gd name="T149" fmla="*/ T148 w 471"/>
                              <a:gd name="T150" fmla="+- 0 7708 7649"/>
                              <a:gd name="T151" fmla="*/ 7708 h 101"/>
                              <a:gd name="T152" fmla="+- 0 6116 5700"/>
                              <a:gd name="T153" fmla="*/ T152 w 471"/>
                              <a:gd name="T154" fmla="+- 0 7694 7649"/>
                              <a:gd name="T155" fmla="*/ 7694 h 101"/>
                              <a:gd name="T156" fmla="+- 0 6134 5700"/>
                              <a:gd name="T157" fmla="*/ T156 w 471"/>
                              <a:gd name="T158" fmla="+- 0 7699 7649"/>
                              <a:gd name="T159" fmla="*/ 7699 h 101"/>
                              <a:gd name="T160" fmla="+- 0 6148 5700"/>
                              <a:gd name="T161" fmla="*/ T160 w 471"/>
                              <a:gd name="T162" fmla="+- 0 7708 7649"/>
                              <a:gd name="T163" fmla="*/ 7708 h 101"/>
                              <a:gd name="T164" fmla="+- 0 6134 5700"/>
                              <a:gd name="T165" fmla="*/ T164 w 471"/>
                              <a:gd name="T166" fmla="+- 0 7699 7649"/>
                              <a:gd name="T167" fmla="*/ 7699 h 101"/>
                              <a:gd name="T168" fmla="+- 0 6152 5700"/>
                              <a:gd name="T169" fmla="*/ T168 w 471"/>
                              <a:gd name="T170" fmla="+- 0 7694 7649"/>
                              <a:gd name="T171" fmla="*/ 7694 h 101"/>
                              <a:gd name="T172" fmla="+- 0 6155 5700"/>
                              <a:gd name="T173" fmla="*/ T172 w 471"/>
                              <a:gd name="T174" fmla="+- 0 7708 7649"/>
                              <a:gd name="T175" fmla="*/ 7708 h 101"/>
                              <a:gd name="T176" fmla="+- 0 6148 5700"/>
                              <a:gd name="T177" fmla="*/ T176 w 471"/>
                              <a:gd name="T178" fmla="+- 0 7692 7649"/>
                              <a:gd name="T179" fmla="*/ 7692 h 101"/>
                              <a:gd name="T180" fmla="+- 0 6148 5700"/>
                              <a:gd name="T181" fmla="*/ T180 w 471"/>
                              <a:gd name="T182" fmla="+- 0 7692 7649"/>
                              <a:gd name="T183" fmla="*/ 7692 h 101"/>
                              <a:gd name="T184" fmla="+- 0 6148 5700"/>
                              <a:gd name="T185" fmla="*/ T184 w 471"/>
                              <a:gd name="T186" fmla="+- 0 7707 7649"/>
                              <a:gd name="T187" fmla="*/ 7707 h 101"/>
                              <a:gd name="T188" fmla="+- 0 6152 5700"/>
                              <a:gd name="T189" fmla="*/ T188 w 471"/>
                              <a:gd name="T190" fmla="+- 0 7694 7649"/>
                              <a:gd name="T191" fmla="*/ 7694 h 101"/>
                              <a:gd name="T192" fmla="+- 0 6134 5700"/>
                              <a:gd name="T193" fmla="*/ T192 w 471"/>
                              <a:gd name="T194" fmla="+- 0 7699 7649"/>
                              <a:gd name="T195" fmla="*/ 7699 h 101"/>
                              <a:gd name="T196" fmla="+- 0 6148 5700"/>
                              <a:gd name="T197" fmla="*/ T196 w 471"/>
                              <a:gd name="T198" fmla="+- 0 7690 7649"/>
                              <a:gd name="T199" fmla="*/ 7690 h 101"/>
                              <a:gd name="T200" fmla="+- 0 6134 5700"/>
                              <a:gd name="T201" fmla="*/ T200 w 471"/>
                              <a:gd name="T202" fmla="+- 0 7699 7649"/>
                              <a:gd name="T203" fmla="*/ 7699 h 101"/>
                              <a:gd name="T204" fmla="+- 0 6149 5700"/>
                              <a:gd name="T205" fmla="*/ T204 w 471"/>
                              <a:gd name="T206" fmla="+- 0 7692 7649"/>
                              <a:gd name="T207" fmla="*/ 7692 h 101"/>
                              <a:gd name="T208" fmla="+- 0 6075 5700"/>
                              <a:gd name="T209" fmla="*/ T208 w 471"/>
                              <a:gd name="T210" fmla="+- 0 7650 7649"/>
                              <a:gd name="T211" fmla="*/ 7650 h 101"/>
                              <a:gd name="T212" fmla="+- 0 6076 5700"/>
                              <a:gd name="T213" fmla="*/ T212 w 471"/>
                              <a:gd name="T214" fmla="+- 0 7666 7649"/>
                              <a:gd name="T215" fmla="*/ 7666 h 101"/>
                              <a:gd name="T216" fmla="+- 0 6138 5700"/>
                              <a:gd name="T217" fmla="*/ T216 w 471"/>
                              <a:gd name="T218" fmla="+- 0 7690 7649"/>
                              <a:gd name="T219" fmla="*/ 7690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71" h="101">
                                <a:moveTo>
                                  <a:pt x="14" y="41"/>
                                </a:moveTo>
                                <a:lnTo>
                                  <a:pt x="4" y="41"/>
                                </a:lnTo>
                                <a:lnTo>
                                  <a:pt x="0" y="45"/>
                                </a:lnTo>
                                <a:lnTo>
                                  <a:pt x="0" y="55"/>
                                </a:lnTo>
                                <a:lnTo>
                                  <a:pt x="4" y="59"/>
                                </a:lnTo>
                                <a:lnTo>
                                  <a:pt x="14" y="59"/>
                                </a:lnTo>
                                <a:lnTo>
                                  <a:pt x="18" y="55"/>
                                </a:lnTo>
                                <a:lnTo>
                                  <a:pt x="18" y="45"/>
                                </a:lnTo>
                                <a:lnTo>
                                  <a:pt x="14" y="41"/>
                                </a:lnTo>
                                <a:close/>
                                <a:moveTo>
                                  <a:pt x="50" y="41"/>
                                </a:moveTo>
                                <a:lnTo>
                                  <a:pt x="40" y="41"/>
                                </a:lnTo>
                                <a:lnTo>
                                  <a:pt x="36" y="45"/>
                                </a:lnTo>
                                <a:lnTo>
                                  <a:pt x="36" y="55"/>
                                </a:lnTo>
                                <a:lnTo>
                                  <a:pt x="40" y="59"/>
                                </a:lnTo>
                                <a:lnTo>
                                  <a:pt x="50" y="59"/>
                                </a:lnTo>
                                <a:lnTo>
                                  <a:pt x="54" y="55"/>
                                </a:lnTo>
                                <a:lnTo>
                                  <a:pt x="54" y="45"/>
                                </a:lnTo>
                                <a:lnTo>
                                  <a:pt x="50" y="41"/>
                                </a:lnTo>
                                <a:close/>
                                <a:moveTo>
                                  <a:pt x="87" y="41"/>
                                </a:moveTo>
                                <a:lnTo>
                                  <a:pt x="77" y="41"/>
                                </a:lnTo>
                                <a:lnTo>
                                  <a:pt x="72" y="45"/>
                                </a:lnTo>
                                <a:lnTo>
                                  <a:pt x="72" y="55"/>
                                </a:lnTo>
                                <a:lnTo>
                                  <a:pt x="77" y="59"/>
                                </a:lnTo>
                                <a:lnTo>
                                  <a:pt x="87" y="59"/>
                                </a:lnTo>
                                <a:lnTo>
                                  <a:pt x="91" y="55"/>
                                </a:lnTo>
                                <a:lnTo>
                                  <a:pt x="91" y="45"/>
                                </a:lnTo>
                                <a:lnTo>
                                  <a:pt x="87" y="41"/>
                                </a:lnTo>
                                <a:close/>
                                <a:moveTo>
                                  <a:pt x="123" y="41"/>
                                </a:moveTo>
                                <a:lnTo>
                                  <a:pt x="113" y="41"/>
                                </a:lnTo>
                                <a:lnTo>
                                  <a:pt x="109" y="45"/>
                                </a:lnTo>
                                <a:lnTo>
                                  <a:pt x="109" y="55"/>
                                </a:lnTo>
                                <a:lnTo>
                                  <a:pt x="113" y="59"/>
                                </a:lnTo>
                                <a:lnTo>
                                  <a:pt x="123" y="59"/>
                                </a:lnTo>
                                <a:lnTo>
                                  <a:pt x="127" y="55"/>
                                </a:lnTo>
                                <a:lnTo>
                                  <a:pt x="127" y="45"/>
                                </a:lnTo>
                                <a:lnTo>
                                  <a:pt x="123" y="41"/>
                                </a:lnTo>
                                <a:close/>
                                <a:moveTo>
                                  <a:pt x="159" y="41"/>
                                </a:moveTo>
                                <a:lnTo>
                                  <a:pt x="149" y="41"/>
                                </a:lnTo>
                                <a:lnTo>
                                  <a:pt x="145" y="45"/>
                                </a:lnTo>
                                <a:lnTo>
                                  <a:pt x="145" y="55"/>
                                </a:lnTo>
                                <a:lnTo>
                                  <a:pt x="149" y="59"/>
                                </a:lnTo>
                                <a:lnTo>
                                  <a:pt x="159" y="59"/>
                                </a:lnTo>
                                <a:lnTo>
                                  <a:pt x="163" y="55"/>
                                </a:lnTo>
                                <a:lnTo>
                                  <a:pt x="163" y="45"/>
                                </a:lnTo>
                                <a:lnTo>
                                  <a:pt x="159" y="41"/>
                                </a:lnTo>
                                <a:close/>
                                <a:moveTo>
                                  <a:pt x="195" y="41"/>
                                </a:moveTo>
                                <a:lnTo>
                                  <a:pt x="185" y="41"/>
                                </a:lnTo>
                                <a:lnTo>
                                  <a:pt x="181" y="45"/>
                                </a:lnTo>
                                <a:lnTo>
                                  <a:pt x="181" y="55"/>
                                </a:lnTo>
                                <a:lnTo>
                                  <a:pt x="185" y="59"/>
                                </a:lnTo>
                                <a:lnTo>
                                  <a:pt x="195" y="59"/>
                                </a:lnTo>
                                <a:lnTo>
                                  <a:pt x="199" y="55"/>
                                </a:lnTo>
                                <a:lnTo>
                                  <a:pt x="199" y="45"/>
                                </a:lnTo>
                                <a:lnTo>
                                  <a:pt x="195" y="41"/>
                                </a:lnTo>
                                <a:close/>
                                <a:moveTo>
                                  <a:pt x="231" y="41"/>
                                </a:moveTo>
                                <a:lnTo>
                                  <a:pt x="221" y="41"/>
                                </a:lnTo>
                                <a:lnTo>
                                  <a:pt x="217" y="45"/>
                                </a:lnTo>
                                <a:lnTo>
                                  <a:pt x="217" y="55"/>
                                </a:lnTo>
                                <a:lnTo>
                                  <a:pt x="221" y="59"/>
                                </a:lnTo>
                                <a:lnTo>
                                  <a:pt x="231" y="59"/>
                                </a:lnTo>
                                <a:lnTo>
                                  <a:pt x="235" y="55"/>
                                </a:lnTo>
                                <a:lnTo>
                                  <a:pt x="235" y="45"/>
                                </a:lnTo>
                                <a:lnTo>
                                  <a:pt x="231" y="41"/>
                                </a:lnTo>
                                <a:close/>
                                <a:moveTo>
                                  <a:pt x="267" y="41"/>
                                </a:moveTo>
                                <a:lnTo>
                                  <a:pt x="257" y="41"/>
                                </a:lnTo>
                                <a:lnTo>
                                  <a:pt x="253" y="45"/>
                                </a:lnTo>
                                <a:lnTo>
                                  <a:pt x="253" y="55"/>
                                </a:lnTo>
                                <a:lnTo>
                                  <a:pt x="257" y="59"/>
                                </a:lnTo>
                                <a:lnTo>
                                  <a:pt x="267" y="59"/>
                                </a:lnTo>
                                <a:lnTo>
                                  <a:pt x="271" y="55"/>
                                </a:lnTo>
                                <a:lnTo>
                                  <a:pt x="271" y="45"/>
                                </a:lnTo>
                                <a:lnTo>
                                  <a:pt x="267" y="41"/>
                                </a:lnTo>
                                <a:close/>
                                <a:moveTo>
                                  <a:pt x="303" y="41"/>
                                </a:moveTo>
                                <a:lnTo>
                                  <a:pt x="293" y="41"/>
                                </a:lnTo>
                                <a:lnTo>
                                  <a:pt x="289" y="45"/>
                                </a:lnTo>
                                <a:lnTo>
                                  <a:pt x="289" y="55"/>
                                </a:lnTo>
                                <a:lnTo>
                                  <a:pt x="293" y="59"/>
                                </a:lnTo>
                                <a:lnTo>
                                  <a:pt x="303" y="59"/>
                                </a:lnTo>
                                <a:lnTo>
                                  <a:pt x="307" y="55"/>
                                </a:lnTo>
                                <a:lnTo>
                                  <a:pt x="307" y="45"/>
                                </a:lnTo>
                                <a:lnTo>
                                  <a:pt x="303" y="41"/>
                                </a:lnTo>
                                <a:close/>
                                <a:moveTo>
                                  <a:pt x="340" y="41"/>
                                </a:moveTo>
                                <a:lnTo>
                                  <a:pt x="330" y="41"/>
                                </a:lnTo>
                                <a:lnTo>
                                  <a:pt x="325" y="45"/>
                                </a:lnTo>
                                <a:lnTo>
                                  <a:pt x="325" y="55"/>
                                </a:lnTo>
                                <a:lnTo>
                                  <a:pt x="330" y="59"/>
                                </a:lnTo>
                                <a:lnTo>
                                  <a:pt x="340" y="59"/>
                                </a:lnTo>
                                <a:lnTo>
                                  <a:pt x="344" y="55"/>
                                </a:lnTo>
                                <a:lnTo>
                                  <a:pt x="344" y="45"/>
                                </a:lnTo>
                                <a:lnTo>
                                  <a:pt x="340" y="41"/>
                                </a:lnTo>
                                <a:close/>
                                <a:moveTo>
                                  <a:pt x="434" y="50"/>
                                </a:moveTo>
                                <a:lnTo>
                                  <a:pt x="376" y="83"/>
                                </a:lnTo>
                                <a:lnTo>
                                  <a:pt x="371" y="85"/>
                                </a:lnTo>
                                <a:lnTo>
                                  <a:pt x="370" y="91"/>
                                </a:lnTo>
                                <a:lnTo>
                                  <a:pt x="375" y="99"/>
                                </a:lnTo>
                                <a:lnTo>
                                  <a:pt x="380" y="100"/>
                                </a:lnTo>
                                <a:lnTo>
                                  <a:pt x="455" y="59"/>
                                </a:lnTo>
                                <a:lnTo>
                                  <a:pt x="438" y="59"/>
                                </a:lnTo>
                                <a:lnTo>
                                  <a:pt x="434" y="55"/>
                                </a:lnTo>
                                <a:lnTo>
                                  <a:pt x="434" y="50"/>
                                </a:lnTo>
                                <a:close/>
                                <a:moveTo>
                                  <a:pt x="376" y="41"/>
                                </a:moveTo>
                                <a:lnTo>
                                  <a:pt x="366" y="41"/>
                                </a:lnTo>
                                <a:lnTo>
                                  <a:pt x="362" y="45"/>
                                </a:lnTo>
                                <a:lnTo>
                                  <a:pt x="362" y="55"/>
                                </a:lnTo>
                                <a:lnTo>
                                  <a:pt x="366" y="59"/>
                                </a:lnTo>
                                <a:lnTo>
                                  <a:pt x="376" y="59"/>
                                </a:lnTo>
                                <a:lnTo>
                                  <a:pt x="380" y="55"/>
                                </a:lnTo>
                                <a:lnTo>
                                  <a:pt x="380" y="45"/>
                                </a:lnTo>
                                <a:lnTo>
                                  <a:pt x="376" y="41"/>
                                </a:lnTo>
                                <a:close/>
                                <a:moveTo>
                                  <a:pt x="412" y="41"/>
                                </a:moveTo>
                                <a:lnTo>
                                  <a:pt x="402" y="41"/>
                                </a:lnTo>
                                <a:lnTo>
                                  <a:pt x="398" y="45"/>
                                </a:lnTo>
                                <a:lnTo>
                                  <a:pt x="398" y="55"/>
                                </a:lnTo>
                                <a:lnTo>
                                  <a:pt x="402" y="59"/>
                                </a:lnTo>
                                <a:lnTo>
                                  <a:pt x="412" y="59"/>
                                </a:lnTo>
                                <a:lnTo>
                                  <a:pt x="416" y="55"/>
                                </a:lnTo>
                                <a:lnTo>
                                  <a:pt x="416" y="45"/>
                                </a:lnTo>
                                <a:lnTo>
                                  <a:pt x="412" y="41"/>
                                </a:lnTo>
                                <a:close/>
                                <a:moveTo>
                                  <a:pt x="434" y="50"/>
                                </a:moveTo>
                                <a:lnTo>
                                  <a:pt x="434" y="50"/>
                                </a:lnTo>
                                <a:lnTo>
                                  <a:pt x="434" y="55"/>
                                </a:lnTo>
                                <a:lnTo>
                                  <a:pt x="438" y="59"/>
                                </a:lnTo>
                                <a:lnTo>
                                  <a:pt x="448" y="59"/>
                                </a:lnTo>
                                <a:lnTo>
                                  <a:pt x="449" y="58"/>
                                </a:lnTo>
                                <a:lnTo>
                                  <a:pt x="448" y="58"/>
                                </a:lnTo>
                                <a:lnTo>
                                  <a:pt x="434" y="50"/>
                                </a:lnTo>
                                <a:close/>
                                <a:moveTo>
                                  <a:pt x="455" y="41"/>
                                </a:moveTo>
                                <a:lnTo>
                                  <a:pt x="448" y="41"/>
                                </a:lnTo>
                                <a:lnTo>
                                  <a:pt x="452" y="45"/>
                                </a:lnTo>
                                <a:lnTo>
                                  <a:pt x="452" y="55"/>
                                </a:lnTo>
                                <a:lnTo>
                                  <a:pt x="448" y="59"/>
                                </a:lnTo>
                                <a:lnTo>
                                  <a:pt x="455" y="59"/>
                                </a:lnTo>
                                <a:lnTo>
                                  <a:pt x="470" y="50"/>
                                </a:lnTo>
                                <a:lnTo>
                                  <a:pt x="455" y="41"/>
                                </a:lnTo>
                                <a:close/>
                                <a:moveTo>
                                  <a:pt x="448" y="43"/>
                                </a:moveTo>
                                <a:lnTo>
                                  <a:pt x="434" y="50"/>
                                </a:lnTo>
                                <a:lnTo>
                                  <a:pt x="448" y="58"/>
                                </a:lnTo>
                                <a:lnTo>
                                  <a:pt x="448" y="43"/>
                                </a:lnTo>
                                <a:close/>
                                <a:moveTo>
                                  <a:pt x="449" y="43"/>
                                </a:moveTo>
                                <a:lnTo>
                                  <a:pt x="448" y="43"/>
                                </a:lnTo>
                                <a:lnTo>
                                  <a:pt x="448" y="58"/>
                                </a:lnTo>
                                <a:lnTo>
                                  <a:pt x="449" y="58"/>
                                </a:lnTo>
                                <a:lnTo>
                                  <a:pt x="452" y="55"/>
                                </a:lnTo>
                                <a:lnTo>
                                  <a:pt x="452" y="45"/>
                                </a:lnTo>
                                <a:lnTo>
                                  <a:pt x="449" y="43"/>
                                </a:lnTo>
                                <a:close/>
                                <a:moveTo>
                                  <a:pt x="434" y="50"/>
                                </a:moveTo>
                                <a:lnTo>
                                  <a:pt x="434" y="50"/>
                                </a:lnTo>
                                <a:close/>
                                <a:moveTo>
                                  <a:pt x="448" y="41"/>
                                </a:moveTo>
                                <a:lnTo>
                                  <a:pt x="438" y="41"/>
                                </a:lnTo>
                                <a:lnTo>
                                  <a:pt x="434" y="45"/>
                                </a:lnTo>
                                <a:lnTo>
                                  <a:pt x="434" y="50"/>
                                </a:lnTo>
                                <a:lnTo>
                                  <a:pt x="448" y="43"/>
                                </a:lnTo>
                                <a:lnTo>
                                  <a:pt x="449" y="43"/>
                                </a:lnTo>
                                <a:lnTo>
                                  <a:pt x="448" y="41"/>
                                </a:lnTo>
                                <a:close/>
                                <a:moveTo>
                                  <a:pt x="380" y="0"/>
                                </a:moveTo>
                                <a:lnTo>
                                  <a:pt x="375" y="1"/>
                                </a:lnTo>
                                <a:lnTo>
                                  <a:pt x="370" y="10"/>
                                </a:lnTo>
                                <a:lnTo>
                                  <a:pt x="371" y="15"/>
                                </a:lnTo>
                                <a:lnTo>
                                  <a:pt x="376" y="17"/>
                                </a:lnTo>
                                <a:lnTo>
                                  <a:pt x="434" y="50"/>
                                </a:lnTo>
                                <a:lnTo>
                                  <a:pt x="434" y="45"/>
                                </a:lnTo>
                                <a:lnTo>
                                  <a:pt x="438" y="41"/>
                                </a:lnTo>
                                <a:lnTo>
                                  <a:pt x="455" y="41"/>
                                </a:lnTo>
                                <a:lnTo>
                                  <a:pt x="3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Line 24"/>
                        <wps:cNvCnPr>
                          <a:cxnSpLocks noChangeShapeType="1"/>
                        </wps:cNvCnPr>
                        <wps:spPr bwMode="auto">
                          <a:xfrm>
                            <a:off x="5158" y="7699"/>
                            <a:ext cx="539" cy="0"/>
                          </a:xfrm>
                          <a:prstGeom prst="line">
                            <a:avLst/>
                          </a:prstGeom>
                          <a:noFill/>
                          <a:ln w="1021">
                            <a:solidFill>
                              <a:srgbClr val="FF0000"/>
                            </a:solidFill>
                            <a:round/>
                            <a:headEnd/>
                            <a:tailEnd/>
                          </a:ln>
                          <a:extLst>
                            <a:ext uri="{909E8E84-426E-40DD-AFC4-6F175D3DCCD1}">
                              <a14:hiddenFill xmlns:a14="http://schemas.microsoft.com/office/drawing/2010/main">
                                <a:noFill/>
                              </a14:hiddenFill>
                            </a:ext>
                          </a:extLst>
                        </wps:spPr>
                        <wps:bodyPr/>
                      </wps:wsp>
                      <wps:wsp>
                        <wps:cNvPr id="112" name="docshape8"/>
                        <wps:cNvSpPr>
                          <a:spLocks/>
                        </wps:cNvSpPr>
                        <wps:spPr bwMode="auto">
                          <a:xfrm>
                            <a:off x="5104" y="7851"/>
                            <a:ext cx="480" cy="160"/>
                          </a:xfrm>
                          <a:custGeom>
                            <a:avLst/>
                            <a:gdLst>
                              <a:gd name="T0" fmla="+- 0 5511 5104"/>
                              <a:gd name="T1" fmla="*/ T0 w 480"/>
                              <a:gd name="T2" fmla="+- 0 7932 7852"/>
                              <a:gd name="T3" fmla="*/ 7932 h 160"/>
                              <a:gd name="T4" fmla="+- 0 5421 5104"/>
                              <a:gd name="T5" fmla="*/ T4 w 480"/>
                              <a:gd name="T6" fmla="+- 0 7982 7852"/>
                              <a:gd name="T7" fmla="*/ 7982 h 160"/>
                              <a:gd name="T8" fmla="+- 0 5418 5104"/>
                              <a:gd name="T9" fmla="*/ T8 w 480"/>
                              <a:gd name="T10" fmla="+- 0 7993 7852"/>
                              <a:gd name="T11" fmla="*/ 7993 h 160"/>
                              <a:gd name="T12" fmla="+- 0 5423 5104"/>
                              <a:gd name="T13" fmla="*/ T12 w 480"/>
                              <a:gd name="T14" fmla="+- 0 8001 7852"/>
                              <a:gd name="T15" fmla="*/ 8001 h 160"/>
                              <a:gd name="T16" fmla="+- 0 5428 5104"/>
                              <a:gd name="T17" fmla="*/ T16 w 480"/>
                              <a:gd name="T18" fmla="+- 0 8009 7852"/>
                              <a:gd name="T19" fmla="*/ 8009 h 160"/>
                              <a:gd name="T20" fmla="+- 0 5440 5104"/>
                              <a:gd name="T21" fmla="*/ T20 w 480"/>
                              <a:gd name="T22" fmla="+- 0 8012 7852"/>
                              <a:gd name="T23" fmla="*/ 8012 h 160"/>
                              <a:gd name="T24" fmla="+- 0 5556 5104"/>
                              <a:gd name="T25" fmla="*/ T24 w 480"/>
                              <a:gd name="T26" fmla="+- 0 7947 7852"/>
                              <a:gd name="T27" fmla="*/ 7947 h 160"/>
                              <a:gd name="T28" fmla="+- 0 5538 5104"/>
                              <a:gd name="T29" fmla="*/ T28 w 480"/>
                              <a:gd name="T30" fmla="+- 0 7947 7852"/>
                              <a:gd name="T31" fmla="*/ 7947 h 160"/>
                              <a:gd name="T32" fmla="+- 0 5511 5104"/>
                              <a:gd name="T33" fmla="*/ T32 w 480"/>
                              <a:gd name="T34" fmla="+- 0 7932 7852"/>
                              <a:gd name="T35" fmla="*/ 7932 h 160"/>
                              <a:gd name="T36" fmla="+- 0 5481 5104"/>
                              <a:gd name="T37" fmla="*/ T36 w 480"/>
                              <a:gd name="T38" fmla="+- 0 7915 7852"/>
                              <a:gd name="T39" fmla="*/ 7915 h 160"/>
                              <a:gd name="T40" fmla="+- 0 5112 5104"/>
                              <a:gd name="T41" fmla="*/ T40 w 480"/>
                              <a:gd name="T42" fmla="+- 0 7915 7852"/>
                              <a:gd name="T43" fmla="*/ 7915 h 160"/>
                              <a:gd name="T44" fmla="+- 0 5104 5104"/>
                              <a:gd name="T45" fmla="*/ T44 w 480"/>
                              <a:gd name="T46" fmla="+- 0 7922 7852"/>
                              <a:gd name="T47" fmla="*/ 7922 h 160"/>
                              <a:gd name="T48" fmla="+- 0 5104 5104"/>
                              <a:gd name="T49" fmla="*/ T48 w 480"/>
                              <a:gd name="T50" fmla="+- 0 7941 7852"/>
                              <a:gd name="T51" fmla="*/ 7941 h 160"/>
                              <a:gd name="T52" fmla="+- 0 5112 5104"/>
                              <a:gd name="T53" fmla="*/ T52 w 480"/>
                              <a:gd name="T54" fmla="+- 0 7949 7852"/>
                              <a:gd name="T55" fmla="*/ 7949 h 160"/>
                              <a:gd name="T56" fmla="+- 0 5481 5104"/>
                              <a:gd name="T57" fmla="*/ T56 w 480"/>
                              <a:gd name="T58" fmla="+- 0 7949 7852"/>
                              <a:gd name="T59" fmla="*/ 7949 h 160"/>
                              <a:gd name="T60" fmla="+- 0 5511 5104"/>
                              <a:gd name="T61" fmla="*/ T60 w 480"/>
                              <a:gd name="T62" fmla="+- 0 7932 7852"/>
                              <a:gd name="T63" fmla="*/ 7932 h 160"/>
                              <a:gd name="T64" fmla="+- 0 5481 5104"/>
                              <a:gd name="T65" fmla="*/ T64 w 480"/>
                              <a:gd name="T66" fmla="+- 0 7915 7852"/>
                              <a:gd name="T67" fmla="*/ 7915 h 160"/>
                              <a:gd name="T68" fmla="+- 0 5565 5104"/>
                              <a:gd name="T69" fmla="*/ T68 w 480"/>
                              <a:gd name="T70" fmla="+- 0 7942 7852"/>
                              <a:gd name="T71" fmla="*/ 7942 h 160"/>
                              <a:gd name="T72" fmla="+- 0 5552 5104"/>
                              <a:gd name="T73" fmla="*/ T72 w 480"/>
                              <a:gd name="T74" fmla="+- 0 7949 7852"/>
                              <a:gd name="T75" fmla="*/ 7949 h 160"/>
                              <a:gd name="T76" fmla="+- 0 5557 5104"/>
                              <a:gd name="T77" fmla="*/ T76 w 480"/>
                              <a:gd name="T78" fmla="+- 0 7949 7852"/>
                              <a:gd name="T79" fmla="*/ 7949 h 160"/>
                              <a:gd name="T80" fmla="+- 0 5565 5104"/>
                              <a:gd name="T81" fmla="*/ T80 w 480"/>
                              <a:gd name="T82" fmla="+- 0 7942 7852"/>
                              <a:gd name="T83" fmla="*/ 7942 h 160"/>
                              <a:gd name="T84" fmla="+- 0 5538 5104"/>
                              <a:gd name="T85" fmla="*/ T84 w 480"/>
                              <a:gd name="T86" fmla="+- 0 7917 7852"/>
                              <a:gd name="T87" fmla="*/ 7917 h 160"/>
                              <a:gd name="T88" fmla="+- 0 5511 5104"/>
                              <a:gd name="T89" fmla="*/ T88 w 480"/>
                              <a:gd name="T90" fmla="+- 0 7932 7852"/>
                              <a:gd name="T91" fmla="*/ 7932 h 160"/>
                              <a:gd name="T92" fmla="+- 0 5538 5104"/>
                              <a:gd name="T93" fmla="*/ T92 w 480"/>
                              <a:gd name="T94" fmla="+- 0 7947 7852"/>
                              <a:gd name="T95" fmla="*/ 7947 h 160"/>
                              <a:gd name="T96" fmla="+- 0 5538 5104"/>
                              <a:gd name="T97" fmla="*/ T96 w 480"/>
                              <a:gd name="T98" fmla="+- 0 7917 7852"/>
                              <a:gd name="T99" fmla="*/ 7917 h 160"/>
                              <a:gd name="T100" fmla="+- 0 5556 5104"/>
                              <a:gd name="T101" fmla="*/ T100 w 480"/>
                              <a:gd name="T102" fmla="+- 0 7917 7852"/>
                              <a:gd name="T103" fmla="*/ 7917 h 160"/>
                              <a:gd name="T104" fmla="+- 0 5538 5104"/>
                              <a:gd name="T105" fmla="*/ T104 w 480"/>
                              <a:gd name="T106" fmla="+- 0 7917 7852"/>
                              <a:gd name="T107" fmla="*/ 7917 h 160"/>
                              <a:gd name="T108" fmla="+- 0 5538 5104"/>
                              <a:gd name="T109" fmla="*/ T108 w 480"/>
                              <a:gd name="T110" fmla="+- 0 7947 7852"/>
                              <a:gd name="T111" fmla="*/ 7947 h 160"/>
                              <a:gd name="T112" fmla="+- 0 5556 5104"/>
                              <a:gd name="T113" fmla="*/ T112 w 480"/>
                              <a:gd name="T114" fmla="+- 0 7947 7852"/>
                              <a:gd name="T115" fmla="*/ 7947 h 160"/>
                              <a:gd name="T116" fmla="+- 0 5565 5104"/>
                              <a:gd name="T117" fmla="*/ T116 w 480"/>
                              <a:gd name="T118" fmla="+- 0 7942 7852"/>
                              <a:gd name="T119" fmla="*/ 7942 h 160"/>
                              <a:gd name="T120" fmla="+- 0 5566 5104"/>
                              <a:gd name="T121" fmla="*/ T120 w 480"/>
                              <a:gd name="T122" fmla="+- 0 7941 7852"/>
                              <a:gd name="T123" fmla="*/ 7941 h 160"/>
                              <a:gd name="T124" fmla="+- 0 5566 5104"/>
                              <a:gd name="T125" fmla="*/ T124 w 480"/>
                              <a:gd name="T126" fmla="+- 0 7922 7852"/>
                              <a:gd name="T127" fmla="*/ 7922 h 160"/>
                              <a:gd name="T128" fmla="+- 0 5565 5104"/>
                              <a:gd name="T129" fmla="*/ T128 w 480"/>
                              <a:gd name="T130" fmla="+- 0 7921 7852"/>
                              <a:gd name="T131" fmla="*/ 7921 h 160"/>
                              <a:gd name="T132" fmla="+- 0 5556 5104"/>
                              <a:gd name="T133" fmla="*/ T132 w 480"/>
                              <a:gd name="T134" fmla="+- 0 7917 7852"/>
                              <a:gd name="T135" fmla="*/ 7917 h 160"/>
                              <a:gd name="T136" fmla="+- 0 5565 5104"/>
                              <a:gd name="T137" fmla="*/ T136 w 480"/>
                              <a:gd name="T138" fmla="+- 0 7921 7852"/>
                              <a:gd name="T139" fmla="*/ 7921 h 160"/>
                              <a:gd name="T140" fmla="+- 0 5566 5104"/>
                              <a:gd name="T141" fmla="*/ T140 w 480"/>
                              <a:gd name="T142" fmla="+- 0 7922 7852"/>
                              <a:gd name="T143" fmla="*/ 7922 h 160"/>
                              <a:gd name="T144" fmla="+- 0 5566 5104"/>
                              <a:gd name="T145" fmla="*/ T144 w 480"/>
                              <a:gd name="T146" fmla="+- 0 7941 7852"/>
                              <a:gd name="T147" fmla="*/ 7941 h 160"/>
                              <a:gd name="T148" fmla="+- 0 5565 5104"/>
                              <a:gd name="T149" fmla="*/ T148 w 480"/>
                              <a:gd name="T150" fmla="+- 0 7942 7852"/>
                              <a:gd name="T151" fmla="*/ 7942 h 160"/>
                              <a:gd name="T152" fmla="+- 0 5583 5104"/>
                              <a:gd name="T153" fmla="*/ T152 w 480"/>
                              <a:gd name="T154" fmla="+- 0 7932 7852"/>
                              <a:gd name="T155" fmla="*/ 7932 h 160"/>
                              <a:gd name="T156" fmla="+- 0 5565 5104"/>
                              <a:gd name="T157" fmla="*/ T156 w 480"/>
                              <a:gd name="T158" fmla="+- 0 7921 7852"/>
                              <a:gd name="T159" fmla="*/ 7921 h 160"/>
                              <a:gd name="T160" fmla="+- 0 5440 5104"/>
                              <a:gd name="T161" fmla="*/ T160 w 480"/>
                              <a:gd name="T162" fmla="+- 0 7852 7852"/>
                              <a:gd name="T163" fmla="*/ 7852 h 160"/>
                              <a:gd name="T164" fmla="+- 0 5428 5104"/>
                              <a:gd name="T165" fmla="*/ T164 w 480"/>
                              <a:gd name="T166" fmla="+- 0 7855 7852"/>
                              <a:gd name="T167" fmla="*/ 7855 h 160"/>
                              <a:gd name="T168" fmla="+- 0 5423 5104"/>
                              <a:gd name="T169" fmla="*/ T168 w 480"/>
                              <a:gd name="T170" fmla="+- 0 7863 7852"/>
                              <a:gd name="T171" fmla="*/ 7863 h 160"/>
                              <a:gd name="T172" fmla="+- 0 5418 5104"/>
                              <a:gd name="T173" fmla="*/ T172 w 480"/>
                              <a:gd name="T174" fmla="+- 0 7871 7852"/>
                              <a:gd name="T175" fmla="*/ 7871 h 160"/>
                              <a:gd name="T176" fmla="+- 0 5421 5104"/>
                              <a:gd name="T177" fmla="*/ T176 w 480"/>
                              <a:gd name="T178" fmla="+- 0 7882 7852"/>
                              <a:gd name="T179" fmla="*/ 7882 h 160"/>
                              <a:gd name="T180" fmla="+- 0 5511 5104"/>
                              <a:gd name="T181" fmla="*/ T180 w 480"/>
                              <a:gd name="T182" fmla="+- 0 7932 7852"/>
                              <a:gd name="T183" fmla="*/ 7932 h 160"/>
                              <a:gd name="T184" fmla="+- 0 5538 5104"/>
                              <a:gd name="T185" fmla="*/ T184 w 480"/>
                              <a:gd name="T186" fmla="+- 0 7917 7852"/>
                              <a:gd name="T187" fmla="*/ 7917 h 160"/>
                              <a:gd name="T188" fmla="+- 0 5556 5104"/>
                              <a:gd name="T189" fmla="*/ T188 w 480"/>
                              <a:gd name="T190" fmla="+- 0 7917 7852"/>
                              <a:gd name="T191" fmla="*/ 7917 h 160"/>
                              <a:gd name="T192" fmla="+- 0 5440 5104"/>
                              <a:gd name="T193" fmla="*/ T192 w 480"/>
                              <a:gd name="T194" fmla="+- 0 7852 7852"/>
                              <a:gd name="T195" fmla="*/ 7852 h 160"/>
                              <a:gd name="T196" fmla="+- 0 5557 5104"/>
                              <a:gd name="T197" fmla="*/ T196 w 480"/>
                              <a:gd name="T198" fmla="+- 0 7915 7852"/>
                              <a:gd name="T199" fmla="*/ 7915 h 160"/>
                              <a:gd name="T200" fmla="+- 0 5552 5104"/>
                              <a:gd name="T201" fmla="*/ T200 w 480"/>
                              <a:gd name="T202" fmla="+- 0 7915 7852"/>
                              <a:gd name="T203" fmla="*/ 7915 h 160"/>
                              <a:gd name="T204" fmla="+- 0 5565 5104"/>
                              <a:gd name="T205" fmla="*/ T204 w 480"/>
                              <a:gd name="T206" fmla="+- 0 7921 7852"/>
                              <a:gd name="T207" fmla="*/ 7921 h 160"/>
                              <a:gd name="T208" fmla="+- 0 5557 5104"/>
                              <a:gd name="T209" fmla="*/ T208 w 480"/>
                              <a:gd name="T210" fmla="+- 0 7915 7852"/>
                              <a:gd name="T211" fmla="*/ 7915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80" h="160">
                                <a:moveTo>
                                  <a:pt x="407" y="80"/>
                                </a:moveTo>
                                <a:lnTo>
                                  <a:pt x="317" y="130"/>
                                </a:lnTo>
                                <a:lnTo>
                                  <a:pt x="314" y="141"/>
                                </a:lnTo>
                                <a:lnTo>
                                  <a:pt x="319" y="149"/>
                                </a:lnTo>
                                <a:lnTo>
                                  <a:pt x="324" y="157"/>
                                </a:lnTo>
                                <a:lnTo>
                                  <a:pt x="336" y="160"/>
                                </a:lnTo>
                                <a:lnTo>
                                  <a:pt x="452" y="95"/>
                                </a:lnTo>
                                <a:lnTo>
                                  <a:pt x="434" y="95"/>
                                </a:lnTo>
                                <a:lnTo>
                                  <a:pt x="407" y="80"/>
                                </a:lnTo>
                                <a:close/>
                                <a:moveTo>
                                  <a:pt x="377" y="63"/>
                                </a:moveTo>
                                <a:lnTo>
                                  <a:pt x="8" y="63"/>
                                </a:lnTo>
                                <a:lnTo>
                                  <a:pt x="0" y="70"/>
                                </a:lnTo>
                                <a:lnTo>
                                  <a:pt x="0" y="89"/>
                                </a:lnTo>
                                <a:lnTo>
                                  <a:pt x="8" y="97"/>
                                </a:lnTo>
                                <a:lnTo>
                                  <a:pt x="377" y="97"/>
                                </a:lnTo>
                                <a:lnTo>
                                  <a:pt x="407" y="80"/>
                                </a:lnTo>
                                <a:lnTo>
                                  <a:pt x="377" y="63"/>
                                </a:lnTo>
                                <a:close/>
                                <a:moveTo>
                                  <a:pt x="461" y="90"/>
                                </a:moveTo>
                                <a:lnTo>
                                  <a:pt x="448" y="97"/>
                                </a:lnTo>
                                <a:lnTo>
                                  <a:pt x="453" y="97"/>
                                </a:lnTo>
                                <a:lnTo>
                                  <a:pt x="461" y="90"/>
                                </a:lnTo>
                                <a:close/>
                                <a:moveTo>
                                  <a:pt x="434" y="65"/>
                                </a:moveTo>
                                <a:lnTo>
                                  <a:pt x="407" y="80"/>
                                </a:lnTo>
                                <a:lnTo>
                                  <a:pt x="434" y="95"/>
                                </a:lnTo>
                                <a:lnTo>
                                  <a:pt x="434" y="65"/>
                                </a:lnTo>
                                <a:close/>
                                <a:moveTo>
                                  <a:pt x="452" y="65"/>
                                </a:moveTo>
                                <a:lnTo>
                                  <a:pt x="434" y="65"/>
                                </a:lnTo>
                                <a:lnTo>
                                  <a:pt x="434" y="95"/>
                                </a:lnTo>
                                <a:lnTo>
                                  <a:pt x="452" y="95"/>
                                </a:lnTo>
                                <a:lnTo>
                                  <a:pt x="461" y="90"/>
                                </a:lnTo>
                                <a:lnTo>
                                  <a:pt x="462" y="89"/>
                                </a:lnTo>
                                <a:lnTo>
                                  <a:pt x="462" y="70"/>
                                </a:lnTo>
                                <a:lnTo>
                                  <a:pt x="461" y="69"/>
                                </a:lnTo>
                                <a:lnTo>
                                  <a:pt x="452" y="65"/>
                                </a:lnTo>
                                <a:close/>
                                <a:moveTo>
                                  <a:pt x="461" y="69"/>
                                </a:moveTo>
                                <a:lnTo>
                                  <a:pt x="462" y="70"/>
                                </a:lnTo>
                                <a:lnTo>
                                  <a:pt x="462" y="89"/>
                                </a:lnTo>
                                <a:lnTo>
                                  <a:pt x="461" y="90"/>
                                </a:lnTo>
                                <a:lnTo>
                                  <a:pt x="479" y="80"/>
                                </a:lnTo>
                                <a:lnTo>
                                  <a:pt x="461" y="69"/>
                                </a:lnTo>
                                <a:close/>
                                <a:moveTo>
                                  <a:pt x="336" y="0"/>
                                </a:moveTo>
                                <a:lnTo>
                                  <a:pt x="324" y="3"/>
                                </a:lnTo>
                                <a:lnTo>
                                  <a:pt x="319" y="11"/>
                                </a:lnTo>
                                <a:lnTo>
                                  <a:pt x="314" y="19"/>
                                </a:lnTo>
                                <a:lnTo>
                                  <a:pt x="317" y="30"/>
                                </a:lnTo>
                                <a:lnTo>
                                  <a:pt x="407" y="80"/>
                                </a:lnTo>
                                <a:lnTo>
                                  <a:pt x="434" y="65"/>
                                </a:lnTo>
                                <a:lnTo>
                                  <a:pt x="452" y="65"/>
                                </a:lnTo>
                                <a:lnTo>
                                  <a:pt x="336" y="0"/>
                                </a:lnTo>
                                <a:close/>
                                <a:moveTo>
                                  <a:pt x="453" y="63"/>
                                </a:moveTo>
                                <a:lnTo>
                                  <a:pt x="448" y="63"/>
                                </a:lnTo>
                                <a:lnTo>
                                  <a:pt x="461" y="69"/>
                                </a:lnTo>
                                <a:lnTo>
                                  <a:pt x="453" y="6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docshape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71" y="7874"/>
                            <a:ext cx="138"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docshape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105" y="8512"/>
                            <a:ext cx="147"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docshape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105" y="8297"/>
                            <a:ext cx="147"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docshape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71" y="7642"/>
                            <a:ext cx="147" cy="123"/>
                          </a:xfrm>
                          <a:prstGeom prst="rect">
                            <a:avLst/>
                          </a:prstGeom>
                          <a:noFill/>
                          <a:extLst>
                            <a:ext uri="{909E8E84-426E-40DD-AFC4-6F175D3DCCD1}">
                              <a14:hiddenFill xmlns:a14="http://schemas.microsoft.com/office/drawing/2010/main">
                                <a:solidFill>
                                  <a:srgbClr val="FFFFFF"/>
                                </a:solidFill>
                              </a14:hiddenFill>
                            </a:ext>
                          </a:extLst>
                        </pic:spPr>
                      </pic:pic>
                      <wps:wsp>
                        <wps:cNvPr id="117" name="Line 18"/>
                        <wps:cNvCnPr>
                          <a:cxnSpLocks noChangeShapeType="1"/>
                        </wps:cNvCnPr>
                        <wps:spPr bwMode="auto">
                          <a:xfrm>
                            <a:off x="4210" y="8354"/>
                            <a:ext cx="539" cy="0"/>
                          </a:xfrm>
                          <a:prstGeom prst="line">
                            <a:avLst/>
                          </a:prstGeom>
                          <a:noFill/>
                          <a:ln w="1021">
                            <a:solidFill>
                              <a:srgbClr val="006FC0"/>
                            </a:solidFill>
                            <a:prstDash val="dot"/>
                            <a:round/>
                            <a:headEnd/>
                            <a:tailEnd/>
                          </a:ln>
                          <a:extLst>
                            <a:ext uri="{909E8E84-426E-40DD-AFC4-6F175D3DCCD1}">
                              <a14:hiddenFill xmlns:a14="http://schemas.microsoft.com/office/drawing/2010/main">
                                <a:noFill/>
                              </a14:hiddenFill>
                            </a:ext>
                          </a:extLst>
                        </wps:spPr>
                        <wps:bodyPr/>
                      </wps:wsp>
                      <wps:wsp>
                        <wps:cNvPr id="118" name="Line 17"/>
                        <wps:cNvCnPr>
                          <a:cxnSpLocks noChangeShapeType="1"/>
                        </wps:cNvCnPr>
                        <wps:spPr bwMode="auto">
                          <a:xfrm>
                            <a:off x="4806" y="8354"/>
                            <a:ext cx="886" cy="0"/>
                          </a:xfrm>
                          <a:prstGeom prst="line">
                            <a:avLst/>
                          </a:prstGeom>
                          <a:noFill/>
                          <a:ln w="1021">
                            <a:solidFill>
                              <a:srgbClr val="006FC0"/>
                            </a:solidFill>
                            <a:round/>
                            <a:headEnd/>
                            <a:tailEnd/>
                          </a:ln>
                          <a:extLst>
                            <a:ext uri="{909E8E84-426E-40DD-AFC4-6F175D3DCCD1}">
                              <a14:hiddenFill xmlns:a14="http://schemas.microsoft.com/office/drawing/2010/main">
                                <a:noFill/>
                              </a14:hiddenFill>
                            </a:ext>
                          </a:extLst>
                        </wps:spPr>
                        <wps:bodyPr/>
                      </wps:wsp>
                      <wps:wsp>
                        <wps:cNvPr id="119" name="docshape13"/>
                        <wps:cNvSpPr>
                          <a:spLocks/>
                        </wps:cNvSpPr>
                        <wps:spPr bwMode="auto">
                          <a:xfrm>
                            <a:off x="5700" y="8303"/>
                            <a:ext cx="471" cy="101"/>
                          </a:xfrm>
                          <a:custGeom>
                            <a:avLst/>
                            <a:gdLst>
                              <a:gd name="T0" fmla="+- 0 5700 5700"/>
                              <a:gd name="T1" fmla="*/ T0 w 471"/>
                              <a:gd name="T2" fmla="+- 0 8349 8304"/>
                              <a:gd name="T3" fmla="*/ 8349 h 101"/>
                              <a:gd name="T4" fmla="+- 0 5714 5700"/>
                              <a:gd name="T5" fmla="*/ T4 w 471"/>
                              <a:gd name="T6" fmla="+- 0 8363 8304"/>
                              <a:gd name="T7" fmla="*/ 8363 h 101"/>
                              <a:gd name="T8" fmla="+- 0 5714 5700"/>
                              <a:gd name="T9" fmla="*/ T8 w 471"/>
                              <a:gd name="T10" fmla="+- 0 8345 8304"/>
                              <a:gd name="T11" fmla="*/ 8345 h 101"/>
                              <a:gd name="T12" fmla="+- 0 5736 5700"/>
                              <a:gd name="T13" fmla="*/ T12 w 471"/>
                              <a:gd name="T14" fmla="+- 0 8349 8304"/>
                              <a:gd name="T15" fmla="*/ 8349 h 101"/>
                              <a:gd name="T16" fmla="+- 0 5750 5700"/>
                              <a:gd name="T17" fmla="*/ T16 w 471"/>
                              <a:gd name="T18" fmla="+- 0 8363 8304"/>
                              <a:gd name="T19" fmla="*/ 8363 h 101"/>
                              <a:gd name="T20" fmla="+- 0 5750 5700"/>
                              <a:gd name="T21" fmla="*/ T20 w 471"/>
                              <a:gd name="T22" fmla="+- 0 8345 8304"/>
                              <a:gd name="T23" fmla="*/ 8345 h 101"/>
                              <a:gd name="T24" fmla="+- 0 5772 5700"/>
                              <a:gd name="T25" fmla="*/ T24 w 471"/>
                              <a:gd name="T26" fmla="+- 0 8349 8304"/>
                              <a:gd name="T27" fmla="*/ 8349 h 101"/>
                              <a:gd name="T28" fmla="+- 0 5787 5700"/>
                              <a:gd name="T29" fmla="*/ T28 w 471"/>
                              <a:gd name="T30" fmla="+- 0 8363 8304"/>
                              <a:gd name="T31" fmla="*/ 8363 h 101"/>
                              <a:gd name="T32" fmla="+- 0 5787 5700"/>
                              <a:gd name="T33" fmla="*/ T32 w 471"/>
                              <a:gd name="T34" fmla="+- 0 8345 8304"/>
                              <a:gd name="T35" fmla="*/ 8345 h 101"/>
                              <a:gd name="T36" fmla="+- 0 5809 5700"/>
                              <a:gd name="T37" fmla="*/ T36 w 471"/>
                              <a:gd name="T38" fmla="+- 0 8349 8304"/>
                              <a:gd name="T39" fmla="*/ 8349 h 101"/>
                              <a:gd name="T40" fmla="+- 0 5823 5700"/>
                              <a:gd name="T41" fmla="*/ T40 w 471"/>
                              <a:gd name="T42" fmla="+- 0 8363 8304"/>
                              <a:gd name="T43" fmla="*/ 8363 h 101"/>
                              <a:gd name="T44" fmla="+- 0 5823 5700"/>
                              <a:gd name="T45" fmla="*/ T44 w 471"/>
                              <a:gd name="T46" fmla="+- 0 8345 8304"/>
                              <a:gd name="T47" fmla="*/ 8345 h 101"/>
                              <a:gd name="T48" fmla="+- 0 5845 5700"/>
                              <a:gd name="T49" fmla="*/ T48 w 471"/>
                              <a:gd name="T50" fmla="+- 0 8349 8304"/>
                              <a:gd name="T51" fmla="*/ 8349 h 101"/>
                              <a:gd name="T52" fmla="+- 0 5859 5700"/>
                              <a:gd name="T53" fmla="*/ T52 w 471"/>
                              <a:gd name="T54" fmla="+- 0 8363 8304"/>
                              <a:gd name="T55" fmla="*/ 8363 h 101"/>
                              <a:gd name="T56" fmla="+- 0 5859 5700"/>
                              <a:gd name="T57" fmla="*/ T56 w 471"/>
                              <a:gd name="T58" fmla="+- 0 8345 8304"/>
                              <a:gd name="T59" fmla="*/ 8345 h 101"/>
                              <a:gd name="T60" fmla="+- 0 5881 5700"/>
                              <a:gd name="T61" fmla="*/ T60 w 471"/>
                              <a:gd name="T62" fmla="+- 0 8349 8304"/>
                              <a:gd name="T63" fmla="*/ 8349 h 101"/>
                              <a:gd name="T64" fmla="+- 0 5895 5700"/>
                              <a:gd name="T65" fmla="*/ T64 w 471"/>
                              <a:gd name="T66" fmla="+- 0 8363 8304"/>
                              <a:gd name="T67" fmla="*/ 8363 h 101"/>
                              <a:gd name="T68" fmla="+- 0 5895 5700"/>
                              <a:gd name="T69" fmla="*/ T68 w 471"/>
                              <a:gd name="T70" fmla="+- 0 8345 8304"/>
                              <a:gd name="T71" fmla="*/ 8345 h 101"/>
                              <a:gd name="T72" fmla="+- 0 5917 5700"/>
                              <a:gd name="T73" fmla="*/ T72 w 471"/>
                              <a:gd name="T74" fmla="+- 0 8349 8304"/>
                              <a:gd name="T75" fmla="*/ 8349 h 101"/>
                              <a:gd name="T76" fmla="+- 0 5931 5700"/>
                              <a:gd name="T77" fmla="*/ T76 w 471"/>
                              <a:gd name="T78" fmla="+- 0 8363 8304"/>
                              <a:gd name="T79" fmla="*/ 8363 h 101"/>
                              <a:gd name="T80" fmla="+- 0 5931 5700"/>
                              <a:gd name="T81" fmla="*/ T80 w 471"/>
                              <a:gd name="T82" fmla="+- 0 8345 8304"/>
                              <a:gd name="T83" fmla="*/ 8345 h 101"/>
                              <a:gd name="T84" fmla="+- 0 5953 5700"/>
                              <a:gd name="T85" fmla="*/ T84 w 471"/>
                              <a:gd name="T86" fmla="+- 0 8349 8304"/>
                              <a:gd name="T87" fmla="*/ 8349 h 101"/>
                              <a:gd name="T88" fmla="+- 0 5967 5700"/>
                              <a:gd name="T89" fmla="*/ T88 w 471"/>
                              <a:gd name="T90" fmla="+- 0 8363 8304"/>
                              <a:gd name="T91" fmla="*/ 8363 h 101"/>
                              <a:gd name="T92" fmla="+- 0 5967 5700"/>
                              <a:gd name="T93" fmla="*/ T92 w 471"/>
                              <a:gd name="T94" fmla="+- 0 8345 8304"/>
                              <a:gd name="T95" fmla="*/ 8345 h 101"/>
                              <a:gd name="T96" fmla="+- 0 5989 5700"/>
                              <a:gd name="T97" fmla="*/ T96 w 471"/>
                              <a:gd name="T98" fmla="+- 0 8349 8304"/>
                              <a:gd name="T99" fmla="*/ 8349 h 101"/>
                              <a:gd name="T100" fmla="+- 0 6003 5700"/>
                              <a:gd name="T101" fmla="*/ T100 w 471"/>
                              <a:gd name="T102" fmla="+- 0 8363 8304"/>
                              <a:gd name="T103" fmla="*/ 8363 h 101"/>
                              <a:gd name="T104" fmla="+- 0 6003 5700"/>
                              <a:gd name="T105" fmla="*/ T104 w 471"/>
                              <a:gd name="T106" fmla="+- 0 8345 8304"/>
                              <a:gd name="T107" fmla="*/ 8345 h 101"/>
                              <a:gd name="T108" fmla="+- 0 6025 5700"/>
                              <a:gd name="T109" fmla="*/ T108 w 471"/>
                              <a:gd name="T110" fmla="+- 0 8349 8304"/>
                              <a:gd name="T111" fmla="*/ 8349 h 101"/>
                              <a:gd name="T112" fmla="+- 0 6040 5700"/>
                              <a:gd name="T113" fmla="*/ T112 w 471"/>
                              <a:gd name="T114" fmla="+- 0 8363 8304"/>
                              <a:gd name="T115" fmla="*/ 8363 h 101"/>
                              <a:gd name="T116" fmla="+- 0 6040 5700"/>
                              <a:gd name="T117" fmla="*/ T116 w 471"/>
                              <a:gd name="T118" fmla="+- 0 8345 8304"/>
                              <a:gd name="T119" fmla="*/ 8345 h 101"/>
                              <a:gd name="T120" fmla="+- 0 6071 5700"/>
                              <a:gd name="T121" fmla="*/ T120 w 471"/>
                              <a:gd name="T122" fmla="+- 0 8389 8304"/>
                              <a:gd name="T123" fmla="*/ 8389 h 101"/>
                              <a:gd name="T124" fmla="+- 0 6080 5700"/>
                              <a:gd name="T125" fmla="*/ T124 w 471"/>
                              <a:gd name="T126" fmla="+- 0 8404 8304"/>
                              <a:gd name="T127" fmla="*/ 8404 h 101"/>
                              <a:gd name="T128" fmla="+- 0 6134 5700"/>
                              <a:gd name="T129" fmla="*/ T128 w 471"/>
                              <a:gd name="T130" fmla="+- 0 8359 8304"/>
                              <a:gd name="T131" fmla="*/ 8359 h 101"/>
                              <a:gd name="T132" fmla="+- 0 6066 5700"/>
                              <a:gd name="T133" fmla="*/ T132 w 471"/>
                              <a:gd name="T134" fmla="+- 0 8345 8304"/>
                              <a:gd name="T135" fmla="*/ 8345 h 101"/>
                              <a:gd name="T136" fmla="+- 0 6066 5700"/>
                              <a:gd name="T137" fmla="*/ T136 w 471"/>
                              <a:gd name="T138" fmla="+- 0 8363 8304"/>
                              <a:gd name="T139" fmla="*/ 8363 h 101"/>
                              <a:gd name="T140" fmla="+- 0 6080 5700"/>
                              <a:gd name="T141" fmla="*/ T140 w 471"/>
                              <a:gd name="T142" fmla="+- 0 8349 8304"/>
                              <a:gd name="T143" fmla="*/ 8349 h 101"/>
                              <a:gd name="T144" fmla="+- 0 6102 5700"/>
                              <a:gd name="T145" fmla="*/ T144 w 471"/>
                              <a:gd name="T146" fmla="+- 0 8345 8304"/>
                              <a:gd name="T147" fmla="*/ 8345 h 101"/>
                              <a:gd name="T148" fmla="+- 0 6102 5700"/>
                              <a:gd name="T149" fmla="*/ T148 w 471"/>
                              <a:gd name="T150" fmla="+- 0 8363 8304"/>
                              <a:gd name="T151" fmla="*/ 8363 h 101"/>
                              <a:gd name="T152" fmla="+- 0 6116 5700"/>
                              <a:gd name="T153" fmla="*/ T152 w 471"/>
                              <a:gd name="T154" fmla="+- 0 8349 8304"/>
                              <a:gd name="T155" fmla="*/ 8349 h 101"/>
                              <a:gd name="T156" fmla="+- 0 6134 5700"/>
                              <a:gd name="T157" fmla="*/ T156 w 471"/>
                              <a:gd name="T158" fmla="+- 0 8354 8304"/>
                              <a:gd name="T159" fmla="*/ 8354 h 101"/>
                              <a:gd name="T160" fmla="+- 0 6148 5700"/>
                              <a:gd name="T161" fmla="*/ T160 w 471"/>
                              <a:gd name="T162" fmla="+- 0 8363 8304"/>
                              <a:gd name="T163" fmla="*/ 8363 h 101"/>
                              <a:gd name="T164" fmla="+- 0 6134 5700"/>
                              <a:gd name="T165" fmla="*/ T164 w 471"/>
                              <a:gd name="T166" fmla="+- 0 8354 8304"/>
                              <a:gd name="T167" fmla="*/ 8354 h 101"/>
                              <a:gd name="T168" fmla="+- 0 6152 5700"/>
                              <a:gd name="T169" fmla="*/ T168 w 471"/>
                              <a:gd name="T170" fmla="+- 0 8349 8304"/>
                              <a:gd name="T171" fmla="*/ 8349 h 101"/>
                              <a:gd name="T172" fmla="+- 0 6155 5700"/>
                              <a:gd name="T173" fmla="*/ T172 w 471"/>
                              <a:gd name="T174" fmla="+- 0 8363 8304"/>
                              <a:gd name="T175" fmla="*/ 8363 h 101"/>
                              <a:gd name="T176" fmla="+- 0 6148 5700"/>
                              <a:gd name="T177" fmla="*/ T176 w 471"/>
                              <a:gd name="T178" fmla="+- 0 8347 8304"/>
                              <a:gd name="T179" fmla="*/ 8347 h 101"/>
                              <a:gd name="T180" fmla="+- 0 6148 5700"/>
                              <a:gd name="T181" fmla="*/ T180 w 471"/>
                              <a:gd name="T182" fmla="+- 0 8347 8304"/>
                              <a:gd name="T183" fmla="*/ 8347 h 101"/>
                              <a:gd name="T184" fmla="+- 0 6148 5700"/>
                              <a:gd name="T185" fmla="*/ T184 w 471"/>
                              <a:gd name="T186" fmla="+- 0 8362 8304"/>
                              <a:gd name="T187" fmla="*/ 8362 h 101"/>
                              <a:gd name="T188" fmla="+- 0 6152 5700"/>
                              <a:gd name="T189" fmla="*/ T188 w 471"/>
                              <a:gd name="T190" fmla="+- 0 8349 8304"/>
                              <a:gd name="T191" fmla="*/ 8349 h 101"/>
                              <a:gd name="T192" fmla="+- 0 6134 5700"/>
                              <a:gd name="T193" fmla="*/ T192 w 471"/>
                              <a:gd name="T194" fmla="+- 0 8354 8304"/>
                              <a:gd name="T195" fmla="*/ 8354 h 101"/>
                              <a:gd name="T196" fmla="+- 0 6148 5700"/>
                              <a:gd name="T197" fmla="*/ T196 w 471"/>
                              <a:gd name="T198" fmla="+- 0 8345 8304"/>
                              <a:gd name="T199" fmla="*/ 8345 h 101"/>
                              <a:gd name="T200" fmla="+- 0 6134 5700"/>
                              <a:gd name="T201" fmla="*/ T200 w 471"/>
                              <a:gd name="T202" fmla="+- 0 8354 8304"/>
                              <a:gd name="T203" fmla="*/ 8354 h 101"/>
                              <a:gd name="T204" fmla="+- 0 6149 5700"/>
                              <a:gd name="T205" fmla="*/ T204 w 471"/>
                              <a:gd name="T206" fmla="+- 0 8347 8304"/>
                              <a:gd name="T207" fmla="*/ 8347 h 101"/>
                              <a:gd name="T208" fmla="+- 0 6075 5700"/>
                              <a:gd name="T209" fmla="*/ T208 w 471"/>
                              <a:gd name="T210" fmla="+- 0 8305 8304"/>
                              <a:gd name="T211" fmla="*/ 8305 h 101"/>
                              <a:gd name="T212" fmla="+- 0 6076 5700"/>
                              <a:gd name="T213" fmla="*/ T212 w 471"/>
                              <a:gd name="T214" fmla="+- 0 8321 8304"/>
                              <a:gd name="T215" fmla="*/ 8321 h 101"/>
                              <a:gd name="T216" fmla="+- 0 6138 5700"/>
                              <a:gd name="T217" fmla="*/ T216 w 471"/>
                              <a:gd name="T218" fmla="+- 0 8345 8304"/>
                              <a:gd name="T219" fmla="*/ 8345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71" h="101">
                                <a:moveTo>
                                  <a:pt x="14" y="41"/>
                                </a:moveTo>
                                <a:lnTo>
                                  <a:pt x="4" y="41"/>
                                </a:lnTo>
                                <a:lnTo>
                                  <a:pt x="0" y="45"/>
                                </a:lnTo>
                                <a:lnTo>
                                  <a:pt x="0" y="55"/>
                                </a:lnTo>
                                <a:lnTo>
                                  <a:pt x="4" y="59"/>
                                </a:lnTo>
                                <a:lnTo>
                                  <a:pt x="14" y="59"/>
                                </a:lnTo>
                                <a:lnTo>
                                  <a:pt x="18" y="55"/>
                                </a:lnTo>
                                <a:lnTo>
                                  <a:pt x="18" y="45"/>
                                </a:lnTo>
                                <a:lnTo>
                                  <a:pt x="14" y="41"/>
                                </a:lnTo>
                                <a:close/>
                                <a:moveTo>
                                  <a:pt x="50" y="41"/>
                                </a:moveTo>
                                <a:lnTo>
                                  <a:pt x="40" y="41"/>
                                </a:lnTo>
                                <a:lnTo>
                                  <a:pt x="36" y="45"/>
                                </a:lnTo>
                                <a:lnTo>
                                  <a:pt x="36" y="55"/>
                                </a:lnTo>
                                <a:lnTo>
                                  <a:pt x="40" y="59"/>
                                </a:lnTo>
                                <a:lnTo>
                                  <a:pt x="50" y="59"/>
                                </a:lnTo>
                                <a:lnTo>
                                  <a:pt x="54" y="55"/>
                                </a:lnTo>
                                <a:lnTo>
                                  <a:pt x="54" y="45"/>
                                </a:lnTo>
                                <a:lnTo>
                                  <a:pt x="50" y="41"/>
                                </a:lnTo>
                                <a:close/>
                                <a:moveTo>
                                  <a:pt x="87" y="41"/>
                                </a:moveTo>
                                <a:lnTo>
                                  <a:pt x="77" y="41"/>
                                </a:lnTo>
                                <a:lnTo>
                                  <a:pt x="72" y="45"/>
                                </a:lnTo>
                                <a:lnTo>
                                  <a:pt x="72" y="55"/>
                                </a:lnTo>
                                <a:lnTo>
                                  <a:pt x="77" y="59"/>
                                </a:lnTo>
                                <a:lnTo>
                                  <a:pt x="87" y="59"/>
                                </a:lnTo>
                                <a:lnTo>
                                  <a:pt x="91" y="55"/>
                                </a:lnTo>
                                <a:lnTo>
                                  <a:pt x="91" y="45"/>
                                </a:lnTo>
                                <a:lnTo>
                                  <a:pt x="87" y="41"/>
                                </a:lnTo>
                                <a:close/>
                                <a:moveTo>
                                  <a:pt x="123" y="41"/>
                                </a:moveTo>
                                <a:lnTo>
                                  <a:pt x="113" y="41"/>
                                </a:lnTo>
                                <a:lnTo>
                                  <a:pt x="109" y="45"/>
                                </a:lnTo>
                                <a:lnTo>
                                  <a:pt x="109" y="55"/>
                                </a:lnTo>
                                <a:lnTo>
                                  <a:pt x="113" y="59"/>
                                </a:lnTo>
                                <a:lnTo>
                                  <a:pt x="123" y="59"/>
                                </a:lnTo>
                                <a:lnTo>
                                  <a:pt x="127" y="55"/>
                                </a:lnTo>
                                <a:lnTo>
                                  <a:pt x="127" y="45"/>
                                </a:lnTo>
                                <a:lnTo>
                                  <a:pt x="123" y="41"/>
                                </a:lnTo>
                                <a:close/>
                                <a:moveTo>
                                  <a:pt x="159" y="41"/>
                                </a:moveTo>
                                <a:lnTo>
                                  <a:pt x="149" y="41"/>
                                </a:lnTo>
                                <a:lnTo>
                                  <a:pt x="145" y="45"/>
                                </a:lnTo>
                                <a:lnTo>
                                  <a:pt x="145" y="55"/>
                                </a:lnTo>
                                <a:lnTo>
                                  <a:pt x="149" y="59"/>
                                </a:lnTo>
                                <a:lnTo>
                                  <a:pt x="159" y="59"/>
                                </a:lnTo>
                                <a:lnTo>
                                  <a:pt x="163" y="55"/>
                                </a:lnTo>
                                <a:lnTo>
                                  <a:pt x="163" y="45"/>
                                </a:lnTo>
                                <a:lnTo>
                                  <a:pt x="159" y="41"/>
                                </a:lnTo>
                                <a:close/>
                                <a:moveTo>
                                  <a:pt x="195" y="41"/>
                                </a:moveTo>
                                <a:lnTo>
                                  <a:pt x="185" y="41"/>
                                </a:lnTo>
                                <a:lnTo>
                                  <a:pt x="181" y="45"/>
                                </a:lnTo>
                                <a:lnTo>
                                  <a:pt x="181" y="55"/>
                                </a:lnTo>
                                <a:lnTo>
                                  <a:pt x="185" y="59"/>
                                </a:lnTo>
                                <a:lnTo>
                                  <a:pt x="195" y="59"/>
                                </a:lnTo>
                                <a:lnTo>
                                  <a:pt x="199" y="55"/>
                                </a:lnTo>
                                <a:lnTo>
                                  <a:pt x="199" y="45"/>
                                </a:lnTo>
                                <a:lnTo>
                                  <a:pt x="195" y="41"/>
                                </a:lnTo>
                                <a:close/>
                                <a:moveTo>
                                  <a:pt x="231" y="41"/>
                                </a:moveTo>
                                <a:lnTo>
                                  <a:pt x="221" y="41"/>
                                </a:lnTo>
                                <a:lnTo>
                                  <a:pt x="217" y="45"/>
                                </a:lnTo>
                                <a:lnTo>
                                  <a:pt x="217" y="55"/>
                                </a:lnTo>
                                <a:lnTo>
                                  <a:pt x="221" y="59"/>
                                </a:lnTo>
                                <a:lnTo>
                                  <a:pt x="231" y="59"/>
                                </a:lnTo>
                                <a:lnTo>
                                  <a:pt x="235" y="55"/>
                                </a:lnTo>
                                <a:lnTo>
                                  <a:pt x="235" y="45"/>
                                </a:lnTo>
                                <a:lnTo>
                                  <a:pt x="231" y="41"/>
                                </a:lnTo>
                                <a:close/>
                                <a:moveTo>
                                  <a:pt x="267" y="41"/>
                                </a:moveTo>
                                <a:lnTo>
                                  <a:pt x="257" y="41"/>
                                </a:lnTo>
                                <a:lnTo>
                                  <a:pt x="253" y="45"/>
                                </a:lnTo>
                                <a:lnTo>
                                  <a:pt x="253" y="55"/>
                                </a:lnTo>
                                <a:lnTo>
                                  <a:pt x="257" y="59"/>
                                </a:lnTo>
                                <a:lnTo>
                                  <a:pt x="267" y="59"/>
                                </a:lnTo>
                                <a:lnTo>
                                  <a:pt x="271" y="55"/>
                                </a:lnTo>
                                <a:lnTo>
                                  <a:pt x="271" y="45"/>
                                </a:lnTo>
                                <a:lnTo>
                                  <a:pt x="267" y="41"/>
                                </a:lnTo>
                                <a:close/>
                                <a:moveTo>
                                  <a:pt x="303" y="41"/>
                                </a:moveTo>
                                <a:lnTo>
                                  <a:pt x="293" y="41"/>
                                </a:lnTo>
                                <a:lnTo>
                                  <a:pt x="289" y="45"/>
                                </a:lnTo>
                                <a:lnTo>
                                  <a:pt x="289" y="55"/>
                                </a:lnTo>
                                <a:lnTo>
                                  <a:pt x="293" y="59"/>
                                </a:lnTo>
                                <a:lnTo>
                                  <a:pt x="303" y="59"/>
                                </a:lnTo>
                                <a:lnTo>
                                  <a:pt x="307" y="55"/>
                                </a:lnTo>
                                <a:lnTo>
                                  <a:pt x="307" y="45"/>
                                </a:lnTo>
                                <a:lnTo>
                                  <a:pt x="303" y="41"/>
                                </a:lnTo>
                                <a:close/>
                                <a:moveTo>
                                  <a:pt x="340" y="41"/>
                                </a:moveTo>
                                <a:lnTo>
                                  <a:pt x="330" y="41"/>
                                </a:lnTo>
                                <a:lnTo>
                                  <a:pt x="325" y="45"/>
                                </a:lnTo>
                                <a:lnTo>
                                  <a:pt x="325" y="55"/>
                                </a:lnTo>
                                <a:lnTo>
                                  <a:pt x="330" y="59"/>
                                </a:lnTo>
                                <a:lnTo>
                                  <a:pt x="340" y="59"/>
                                </a:lnTo>
                                <a:lnTo>
                                  <a:pt x="344" y="55"/>
                                </a:lnTo>
                                <a:lnTo>
                                  <a:pt x="344" y="45"/>
                                </a:lnTo>
                                <a:lnTo>
                                  <a:pt x="340" y="41"/>
                                </a:lnTo>
                                <a:close/>
                                <a:moveTo>
                                  <a:pt x="434" y="50"/>
                                </a:moveTo>
                                <a:lnTo>
                                  <a:pt x="376" y="83"/>
                                </a:lnTo>
                                <a:lnTo>
                                  <a:pt x="371" y="85"/>
                                </a:lnTo>
                                <a:lnTo>
                                  <a:pt x="370" y="90"/>
                                </a:lnTo>
                                <a:lnTo>
                                  <a:pt x="375" y="99"/>
                                </a:lnTo>
                                <a:lnTo>
                                  <a:pt x="380" y="100"/>
                                </a:lnTo>
                                <a:lnTo>
                                  <a:pt x="455" y="59"/>
                                </a:lnTo>
                                <a:lnTo>
                                  <a:pt x="438" y="59"/>
                                </a:lnTo>
                                <a:lnTo>
                                  <a:pt x="434" y="55"/>
                                </a:lnTo>
                                <a:lnTo>
                                  <a:pt x="434" y="50"/>
                                </a:lnTo>
                                <a:close/>
                                <a:moveTo>
                                  <a:pt x="376" y="41"/>
                                </a:moveTo>
                                <a:lnTo>
                                  <a:pt x="366" y="41"/>
                                </a:lnTo>
                                <a:lnTo>
                                  <a:pt x="362" y="45"/>
                                </a:lnTo>
                                <a:lnTo>
                                  <a:pt x="362" y="55"/>
                                </a:lnTo>
                                <a:lnTo>
                                  <a:pt x="366" y="59"/>
                                </a:lnTo>
                                <a:lnTo>
                                  <a:pt x="376" y="59"/>
                                </a:lnTo>
                                <a:lnTo>
                                  <a:pt x="380" y="55"/>
                                </a:lnTo>
                                <a:lnTo>
                                  <a:pt x="380" y="45"/>
                                </a:lnTo>
                                <a:lnTo>
                                  <a:pt x="376" y="41"/>
                                </a:lnTo>
                                <a:close/>
                                <a:moveTo>
                                  <a:pt x="412" y="41"/>
                                </a:moveTo>
                                <a:lnTo>
                                  <a:pt x="402" y="41"/>
                                </a:lnTo>
                                <a:lnTo>
                                  <a:pt x="398" y="45"/>
                                </a:lnTo>
                                <a:lnTo>
                                  <a:pt x="398" y="55"/>
                                </a:lnTo>
                                <a:lnTo>
                                  <a:pt x="402" y="59"/>
                                </a:lnTo>
                                <a:lnTo>
                                  <a:pt x="412" y="59"/>
                                </a:lnTo>
                                <a:lnTo>
                                  <a:pt x="416" y="55"/>
                                </a:lnTo>
                                <a:lnTo>
                                  <a:pt x="416" y="45"/>
                                </a:lnTo>
                                <a:lnTo>
                                  <a:pt x="412" y="41"/>
                                </a:lnTo>
                                <a:close/>
                                <a:moveTo>
                                  <a:pt x="434" y="50"/>
                                </a:moveTo>
                                <a:lnTo>
                                  <a:pt x="434" y="50"/>
                                </a:lnTo>
                                <a:lnTo>
                                  <a:pt x="434" y="55"/>
                                </a:lnTo>
                                <a:lnTo>
                                  <a:pt x="438" y="59"/>
                                </a:lnTo>
                                <a:lnTo>
                                  <a:pt x="448" y="59"/>
                                </a:lnTo>
                                <a:lnTo>
                                  <a:pt x="449" y="58"/>
                                </a:lnTo>
                                <a:lnTo>
                                  <a:pt x="448" y="58"/>
                                </a:lnTo>
                                <a:lnTo>
                                  <a:pt x="434" y="50"/>
                                </a:lnTo>
                                <a:close/>
                                <a:moveTo>
                                  <a:pt x="455" y="41"/>
                                </a:moveTo>
                                <a:lnTo>
                                  <a:pt x="448" y="41"/>
                                </a:lnTo>
                                <a:lnTo>
                                  <a:pt x="452" y="45"/>
                                </a:lnTo>
                                <a:lnTo>
                                  <a:pt x="452" y="55"/>
                                </a:lnTo>
                                <a:lnTo>
                                  <a:pt x="448" y="59"/>
                                </a:lnTo>
                                <a:lnTo>
                                  <a:pt x="455" y="59"/>
                                </a:lnTo>
                                <a:lnTo>
                                  <a:pt x="470" y="50"/>
                                </a:lnTo>
                                <a:lnTo>
                                  <a:pt x="455" y="41"/>
                                </a:lnTo>
                                <a:close/>
                                <a:moveTo>
                                  <a:pt x="448" y="43"/>
                                </a:moveTo>
                                <a:lnTo>
                                  <a:pt x="434" y="50"/>
                                </a:lnTo>
                                <a:lnTo>
                                  <a:pt x="448" y="58"/>
                                </a:lnTo>
                                <a:lnTo>
                                  <a:pt x="448" y="43"/>
                                </a:lnTo>
                                <a:close/>
                                <a:moveTo>
                                  <a:pt x="449" y="43"/>
                                </a:moveTo>
                                <a:lnTo>
                                  <a:pt x="448" y="43"/>
                                </a:lnTo>
                                <a:lnTo>
                                  <a:pt x="448" y="58"/>
                                </a:lnTo>
                                <a:lnTo>
                                  <a:pt x="449" y="58"/>
                                </a:lnTo>
                                <a:lnTo>
                                  <a:pt x="452" y="55"/>
                                </a:lnTo>
                                <a:lnTo>
                                  <a:pt x="452" y="45"/>
                                </a:lnTo>
                                <a:lnTo>
                                  <a:pt x="449" y="43"/>
                                </a:lnTo>
                                <a:close/>
                                <a:moveTo>
                                  <a:pt x="434" y="50"/>
                                </a:moveTo>
                                <a:lnTo>
                                  <a:pt x="434" y="50"/>
                                </a:lnTo>
                                <a:close/>
                                <a:moveTo>
                                  <a:pt x="448" y="41"/>
                                </a:moveTo>
                                <a:lnTo>
                                  <a:pt x="438" y="41"/>
                                </a:lnTo>
                                <a:lnTo>
                                  <a:pt x="434" y="45"/>
                                </a:lnTo>
                                <a:lnTo>
                                  <a:pt x="434" y="50"/>
                                </a:lnTo>
                                <a:lnTo>
                                  <a:pt x="448" y="43"/>
                                </a:lnTo>
                                <a:lnTo>
                                  <a:pt x="449" y="43"/>
                                </a:lnTo>
                                <a:lnTo>
                                  <a:pt x="448" y="41"/>
                                </a:lnTo>
                                <a:close/>
                                <a:moveTo>
                                  <a:pt x="380" y="0"/>
                                </a:moveTo>
                                <a:lnTo>
                                  <a:pt x="375" y="1"/>
                                </a:lnTo>
                                <a:lnTo>
                                  <a:pt x="370" y="10"/>
                                </a:lnTo>
                                <a:lnTo>
                                  <a:pt x="371" y="15"/>
                                </a:lnTo>
                                <a:lnTo>
                                  <a:pt x="376" y="17"/>
                                </a:lnTo>
                                <a:lnTo>
                                  <a:pt x="434" y="50"/>
                                </a:lnTo>
                                <a:lnTo>
                                  <a:pt x="434" y="45"/>
                                </a:lnTo>
                                <a:lnTo>
                                  <a:pt x="438" y="41"/>
                                </a:lnTo>
                                <a:lnTo>
                                  <a:pt x="455" y="41"/>
                                </a:lnTo>
                                <a:lnTo>
                                  <a:pt x="38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docshape14"/>
                        <wps:cNvSpPr>
                          <a:spLocks/>
                        </wps:cNvSpPr>
                        <wps:spPr bwMode="auto">
                          <a:xfrm>
                            <a:off x="5149" y="8093"/>
                            <a:ext cx="429" cy="160"/>
                          </a:xfrm>
                          <a:custGeom>
                            <a:avLst/>
                            <a:gdLst>
                              <a:gd name="T0" fmla="+- 0 5506 5149"/>
                              <a:gd name="T1" fmla="*/ T0 w 429"/>
                              <a:gd name="T2" fmla="+- 0 8173 8093"/>
                              <a:gd name="T3" fmla="*/ 8173 h 160"/>
                              <a:gd name="T4" fmla="+- 0 5415 5149"/>
                              <a:gd name="T5" fmla="*/ T4 w 429"/>
                              <a:gd name="T6" fmla="+- 0 8223 8093"/>
                              <a:gd name="T7" fmla="*/ 8223 h 160"/>
                              <a:gd name="T8" fmla="+- 0 5413 5149"/>
                              <a:gd name="T9" fmla="*/ T8 w 429"/>
                              <a:gd name="T10" fmla="+- 0 8234 8093"/>
                              <a:gd name="T11" fmla="*/ 8234 h 160"/>
                              <a:gd name="T12" fmla="+- 0 5418 5149"/>
                              <a:gd name="T13" fmla="*/ T12 w 429"/>
                              <a:gd name="T14" fmla="+- 0 8242 8093"/>
                              <a:gd name="T15" fmla="*/ 8242 h 160"/>
                              <a:gd name="T16" fmla="+- 0 5423 5149"/>
                              <a:gd name="T17" fmla="*/ T16 w 429"/>
                              <a:gd name="T18" fmla="+- 0 8250 8093"/>
                              <a:gd name="T19" fmla="*/ 8250 h 160"/>
                              <a:gd name="T20" fmla="+- 0 5434 5149"/>
                              <a:gd name="T21" fmla="*/ T20 w 429"/>
                              <a:gd name="T22" fmla="+- 0 8253 8093"/>
                              <a:gd name="T23" fmla="*/ 8253 h 160"/>
                              <a:gd name="T24" fmla="+- 0 5442 5149"/>
                              <a:gd name="T25" fmla="*/ T24 w 429"/>
                              <a:gd name="T26" fmla="+- 0 8248 8093"/>
                              <a:gd name="T27" fmla="*/ 8248 h 160"/>
                              <a:gd name="T28" fmla="+- 0 5551 5149"/>
                              <a:gd name="T29" fmla="*/ T28 w 429"/>
                              <a:gd name="T30" fmla="+- 0 8188 8093"/>
                              <a:gd name="T31" fmla="*/ 8188 h 160"/>
                              <a:gd name="T32" fmla="+- 0 5533 5149"/>
                              <a:gd name="T33" fmla="*/ T32 w 429"/>
                              <a:gd name="T34" fmla="+- 0 8188 8093"/>
                              <a:gd name="T35" fmla="*/ 8188 h 160"/>
                              <a:gd name="T36" fmla="+- 0 5506 5149"/>
                              <a:gd name="T37" fmla="*/ T36 w 429"/>
                              <a:gd name="T38" fmla="+- 0 8173 8093"/>
                              <a:gd name="T39" fmla="*/ 8173 h 160"/>
                              <a:gd name="T40" fmla="+- 0 5475 5149"/>
                              <a:gd name="T41" fmla="*/ T40 w 429"/>
                              <a:gd name="T42" fmla="+- 0 8156 8093"/>
                              <a:gd name="T43" fmla="*/ 8156 h 160"/>
                              <a:gd name="T44" fmla="+- 0 5157 5149"/>
                              <a:gd name="T45" fmla="*/ T44 w 429"/>
                              <a:gd name="T46" fmla="+- 0 8156 8093"/>
                              <a:gd name="T47" fmla="*/ 8156 h 160"/>
                              <a:gd name="T48" fmla="+- 0 5149 5149"/>
                              <a:gd name="T49" fmla="*/ T48 w 429"/>
                              <a:gd name="T50" fmla="+- 0 8164 8093"/>
                              <a:gd name="T51" fmla="*/ 8164 h 160"/>
                              <a:gd name="T52" fmla="+- 0 5149 5149"/>
                              <a:gd name="T53" fmla="*/ T52 w 429"/>
                              <a:gd name="T54" fmla="+- 0 8183 8093"/>
                              <a:gd name="T55" fmla="*/ 8183 h 160"/>
                              <a:gd name="T56" fmla="+- 0 5157 5149"/>
                              <a:gd name="T57" fmla="*/ T56 w 429"/>
                              <a:gd name="T58" fmla="+- 0 8190 8093"/>
                              <a:gd name="T59" fmla="*/ 8190 h 160"/>
                              <a:gd name="T60" fmla="+- 0 5475 5149"/>
                              <a:gd name="T61" fmla="*/ T60 w 429"/>
                              <a:gd name="T62" fmla="+- 0 8190 8093"/>
                              <a:gd name="T63" fmla="*/ 8190 h 160"/>
                              <a:gd name="T64" fmla="+- 0 5506 5149"/>
                              <a:gd name="T65" fmla="*/ T64 w 429"/>
                              <a:gd name="T66" fmla="+- 0 8173 8093"/>
                              <a:gd name="T67" fmla="*/ 8173 h 160"/>
                              <a:gd name="T68" fmla="+- 0 5475 5149"/>
                              <a:gd name="T69" fmla="*/ T68 w 429"/>
                              <a:gd name="T70" fmla="+- 0 8156 8093"/>
                              <a:gd name="T71" fmla="*/ 8156 h 160"/>
                              <a:gd name="T72" fmla="+- 0 5559 5149"/>
                              <a:gd name="T73" fmla="*/ T72 w 429"/>
                              <a:gd name="T74" fmla="+- 0 8184 8093"/>
                              <a:gd name="T75" fmla="*/ 8184 h 160"/>
                              <a:gd name="T76" fmla="+- 0 5547 5149"/>
                              <a:gd name="T77" fmla="*/ T76 w 429"/>
                              <a:gd name="T78" fmla="+- 0 8190 8093"/>
                              <a:gd name="T79" fmla="*/ 8190 h 160"/>
                              <a:gd name="T80" fmla="+- 0 5552 5149"/>
                              <a:gd name="T81" fmla="*/ T80 w 429"/>
                              <a:gd name="T82" fmla="+- 0 8190 8093"/>
                              <a:gd name="T83" fmla="*/ 8190 h 160"/>
                              <a:gd name="T84" fmla="+- 0 5559 5149"/>
                              <a:gd name="T85" fmla="*/ T84 w 429"/>
                              <a:gd name="T86" fmla="+- 0 8184 8093"/>
                              <a:gd name="T87" fmla="*/ 8184 h 160"/>
                              <a:gd name="T88" fmla="+- 0 5533 5149"/>
                              <a:gd name="T89" fmla="*/ T88 w 429"/>
                              <a:gd name="T90" fmla="+- 0 8158 8093"/>
                              <a:gd name="T91" fmla="*/ 8158 h 160"/>
                              <a:gd name="T92" fmla="+- 0 5506 5149"/>
                              <a:gd name="T93" fmla="*/ T92 w 429"/>
                              <a:gd name="T94" fmla="+- 0 8173 8093"/>
                              <a:gd name="T95" fmla="*/ 8173 h 160"/>
                              <a:gd name="T96" fmla="+- 0 5533 5149"/>
                              <a:gd name="T97" fmla="*/ T96 w 429"/>
                              <a:gd name="T98" fmla="+- 0 8188 8093"/>
                              <a:gd name="T99" fmla="*/ 8188 h 160"/>
                              <a:gd name="T100" fmla="+- 0 5533 5149"/>
                              <a:gd name="T101" fmla="*/ T100 w 429"/>
                              <a:gd name="T102" fmla="+- 0 8158 8093"/>
                              <a:gd name="T103" fmla="*/ 8158 h 160"/>
                              <a:gd name="T104" fmla="+- 0 5551 5149"/>
                              <a:gd name="T105" fmla="*/ T104 w 429"/>
                              <a:gd name="T106" fmla="+- 0 8158 8093"/>
                              <a:gd name="T107" fmla="*/ 8158 h 160"/>
                              <a:gd name="T108" fmla="+- 0 5533 5149"/>
                              <a:gd name="T109" fmla="*/ T108 w 429"/>
                              <a:gd name="T110" fmla="+- 0 8158 8093"/>
                              <a:gd name="T111" fmla="*/ 8158 h 160"/>
                              <a:gd name="T112" fmla="+- 0 5533 5149"/>
                              <a:gd name="T113" fmla="*/ T112 w 429"/>
                              <a:gd name="T114" fmla="+- 0 8188 8093"/>
                              <a:gd name="T115" fmla="*/ 8188 h 160"/>
                              <a:gd name="T116" fmla="+- 0 5551 5149"/>
                              <a:gd name="T117" fmla="*/ T116 w 429"/>
                              <a:gd name="T118" fmla="+- 0 8188 8093"/>
                              <a:gd name="T119" fmla="*/ 8188 h 160"/>
                              <a:gd name="T120" fmla="+- 0 5559 5149"/>
                              <a:gd name="T121" fmla="*/ T120 w 429"/>
                              <a:gd name="T122" fmla="+- 0 8184 8093"/>
                              <a:gd name="T123" fmla="*/ 8184 h 160"/>
                              <a:gd name="T124" fmla="+- 0 5560 5149"/>
                              <a:gd name="T125" fmla="*/ T124 w 429"/>
                              <a:gd name="T126" fmla="+- 0 8183 8093"/>
                              <a:gd name="T127" fmla="*/ 8183 h 160"/>
                              <a:gd name="T128" fmla="+- 0 5560 5149"/>
                              <a:gd name="T129" fmla="*/ T128 w 429"/>
                              <a:gd name="T130" fmla="+- 0 8164 8093"/>
                              <a:gd name="T131" fmla="*/ 8164 h 160"/>
                              <a:gd name="T132" fmla="+- 0 5559 5149"/>
                              <a:gd name="T133" fmla="*/ T132 w 429"/>
                              <a:gd name="T134" fmla="+- 0 8163 8093"/>
                              <a:gd name="T135" fmla="*/ 8163 h 160"/>
                              <a:gd name="T136" fmla="+- 0 5551 5149"/>
                              <a:gd name="T137" fmla="*/ T136 w 429"/>
                              <a:gd name="T138" fmla="+- 0 8158 8093"/>
                              <a:gd name="T139" fmla="*/ 8158 h 160"/>
                              <a:gd name="T140" fmla="+- 0 5559 5149"/>
                              <a:gd name="T141" fmla="*/ T140 w 429"/>
                              <a:gd name="T142" fmla="+- 0 8163 8093"/>
                              <a:gd name="T143" fmla="*/ 8163 h 160"/>
                              <a:gd name="T144" fmla="+- 0 5560 5149"/>
                              <a:gd name="T145" fmla="*/ T144 w 429"/>
                              <a:gd name="T146" fmla="+- 0 8164 8093"/>
                              <a:gd name="T147" fmla="*/ 8164 h 160"/>
                              <a:gd name="T148" fmla="+- 0 5560 5149"/>
                              <a:gd name="T149" fmla="*/ T148 w 429"/>
                              <a:gd name="T150" fmla="+- 0 8183 8093"/>
                              <a:gd name="T151" fmla="*/ 8183 h 160"/>
                              <a:gd name="T152" fmla="+- 0 5559 5149"/>
                              <a:gd name="T153" fmla="*/ T152 w 429"/>
                              <a:gd name="T154" fmla="+- 0 8184 8093"/>
                              <a:gd name="T155" fmla="*/ 8184 h 160"/>
                              <a:gd name="T156" fmla="+- 0 5577 5149"/>
                              <a:gd name="T157" fmla="*/ T156 w 429"/>
                              <a:gd name="T158" fmla="+- 0 8173 8093"/>
                              <a:gd name="T159" fmla="*/ 8173 h 160"/>
                              <a:gd name="T160" fmla="+- 0 5559 5149"/>
                              <a:gd name="T161" fmla="*/ T160 w 429"/>
                              <a:gd name="T162" fmla="+- 0 8163 8093"/>
                              <a:gd name="T163" fmla="*/ 8163 h 160"/>
                              <a:gd name="T164" fmla="+- 0 5434 5149"/>
                              <a:gd name="T165" fmla="*/ T164 w 429"/>
                              <a:gd name="T166" fmla="+- 0 8093 8093"/>
                              <a:gd name="T167" fmla="*/ 8093 h 160"/>
                              <a:gd name="T168" fmla="+- 0 5423 5149"/>
                              <a:gd name="T169" fmla="*/ T168 w 429"/>
                              <a:gd name="T170" fmla="+- 0 8096 8093"/>
                              <a:gd name="T171" fmla="*/ 8096 h 160"/>
                              <a:gd name="T172" fmla="+- 0 5418 5149"/>
                              <a:gd name="T173" fmla="*/ T172 w 429"/>
                              <a:gd name="T174" fmla="+- 0 8104 8093"/>
                              <a:gd name="T175" fmla="*/ 8104 h 160"/>
                              <a:gd name="T176" fmla="+- 0 5413 5149"/>
                              <a:gd name="T177" fmla="*/ T176 w 429"/>
                              <a:gd name="T178" fmla="+- 0 8112 8093"/>
                              <a:gd name="T179" fmla="*/ 8112 h 160"/>
                              <a:gd name="T180" fmla="+- 0 5415 5149"/>
                              <a:gd name="T181" fmla="*/ T180 w 429"/>
                              <a:gd name="T182" fmla="+- 0 8123 8093"/>
                              <a:gd name="T183" fmla="*/ 8123 h 160"/>
                              <a:gd name="T184" fmla="+- 0 5506 5149"/>
                              <a:gd name="T185" fmla="*/ T184 w 429"/>
                              <a:gd name="T186" fmla="+- 0 8173 8093"/>
                              <a:gd name="T187" fmla="*/ 8173 h 160"/>
                              <a:gd name="T188" fmla="+- 0 5533 5149"/>
                              <a:gd name="T189" fmla="*/ T188 w 429"/>
                              <a:gd name="T190" fmla="+- 0 8158 8093"/>
                              <a:gd name="T191" fmla="*/ 8158 h 160"/>
                              <a:gd name="T192" fmla="+- 0 5551 5149"/>
                              <a:gd name="T193" fmla="*/ T192 w 429"/>
                              <a:gd name="T194" fmla="+- 0 8158 8093"/>
                              <a:gd name="T195" fmla="*/ 8158 h 160"/>
                              <a:gd name="T196" fmla="+- 0 5442 5149"/>
                              <a:gd name="T197" fmla="*/ T196 w 429"/>
                              <a:gd name="T198" fmla="+- 0 8098 8093"/>
                              <a:gd name="T199" fmla="*/ 8098 h 160"/>
                              <a:gd name="T200" fmla="+- 0 5434 5149"/>
                              <a:gd name="T201" fmla="*/ T200 w 429"/>
                              <a:gd name="T202" fmla="+- 0 8093 8093"/>
                              <a:gd name="T203" fmla="*/ 8093 h 160"/>
                              <a:gd name="T204" fmla="+- 0 5552 5149"/>
                              <a:gd name="T205" fmla="*/ T204 w 429"/>
                              <a:gd name="T206" fmla="+- 0 8156 8093"/>
                              <a:gd name="T207" fmla="*/ 8156 h 160"/>
                              <a:gd name="T208" fmla="+- 0 5547 5149"/>
                              <a:gd name="T209" fmla="*/ T208 w 429"/>
                              <a:gd name="T210" fmla="+- 0 8156 8093"/>
                              <a:gd name="T211" fmla="*/ 8156 h 160"/>
                              <a:gd name="T212" fmla="+- 0 5559 5149"/>
                              <a:gd name="T213" fmla="*/ T212 w 429"/>
                              <a:gd name="T214" fmla="+- 0 8163 8093"/>
                              <a:gd name="T215" fmla="*/ 8163 h 160"/>
                              <a:gd name="T216" fmla="+- 0 5552 5149"/>
                              <a:gd name="T217" fmla="*/ T216 w 429"/>
                              <a:gd name="T218" fmla="+- 0 8156 8093"/>
                              <a:gd name="T219" fmla="*/ 8156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29" h="160">
                                <a:moveTo>
                                  <a:pt x="357" y="80"/>
                                </a:moveTo>
                                <a:lnTo>
                                  <a:pt x="266" y="130"/>
                                </a:lnTo>
                                <a:lnTo>
                                  <a:pt x="264" y="141"/>
                                </a:lnTo>
                                <a:lnTo>
                                  <a:pt x="269" y="149"/>
                                </a:lnTo>
                                <a:lnTo>
                                  <a:pt x="274" y="157"/>
                                </a:lnTo>
                                <a:lnTo>
                                  <a:pt x="285" y="160"/>
                                </a:lnTo>
                                <a:lnTo>
                                  <a:pt x="293" y="155"/>
                                </a:lnTo>
                                <a:lnTo>
                                  <a:pt x="402" y="95"/>
                                </a:lnTo>
                                <a:lnTo>
                                  <a:pt x="384" y="95"/>
                                </a:lnTo>
                                <a:lnTo>
                                  <a:pt x="357" y="80"/>
                                </a:lnTo>
                                <a:close/>
                                <a:moveTo>
                                  <a:pt x="326" y="63"/>
                                </a:moveTo>
                                <a:lnTo>
                                  <a:pt x="8" y="63"/>
                                </a:lnTo>
                                <a:lnTo>
                                  <a:pt x="0" y="71"/>
                                </a:lnTo>
                                <a:lnTo>
                                  <a:pt x="0" y="90"/>
                                </a:lnTo>
                                <a:lnTo>
                                  <a:pt x="8" y="97"/>
                                </a:lnTo>
                                <a:lnTo>
                                  <a:pt x="326" y="97"/>
                                </a:lnTo>
                                <a:lnTo>
                                  <a:pt x="357" y="80"/>
                                </a:lnTo>
                                <a:lnTo>
                                  <a:pt x="326" y="63"/>
                                </a:lnTo>
                                <a:close/>
                                <a:moveTo>
                                  <a:pt x="410" y="91"/>
                                </a:moveTo>
                                <a:lnTo>
                                  <a:pt x="398" y="97"/>
                                </a:lnTo>
                                <a:lnTo>
                                  <a:pt x="403" y="97"/>
                                </a:lnTo>
                                <a:lnTo>
                                  <a:pt x="410" y="91"/>
                                </a:lnTo>
                                <a:close/>
                                <a:moveTo>
                                  <a:pt x="384" y="65"/>
                                </a:moveTo>
                                <a:lnTo>
                                  <a:pt x="357" y="80"/>
                                </a:lnTo>
                                <a:lnTo>
                                  <a:pt x="384" y="95"/>
                                </a:lnTo>
                                <a:lnTo>
                                  <a:pt x="384" y="65"/>
                                </a:lnTo>
                                <a:close/>
                                <a:moveTo>
                                  <a:pt x="402" y="65"/>
                                </a:moveTo>
                                <a:lnTo>
                                  <a:pt x="384" y="65"/>
                                </a:lnTo>
                                <a:lnTo>
                                  <a:pt x="384" y="95"/>
                                </a:lnTo>
                                <a:lnTo>
                                  <a:pt x="402" y="95"/>
                                </a:lnTo>
                                <a:lnTo>
                                  <a:pt x="410" y="91"/>
                                </a:lnTo>
                                <a:lnTo>
                                  <a:pt x="411" y="90"/>
                                </a:lnTo>
                                <a:lnTo>
                                  <a:pt x="411" y="71"/>
                                </a:lnTo>
                                <a:lnTo>
                                  <a:pt x="410" y="70"/>
                                </a:lnTo>
                                <a:lnTo>
                                  <a:pt x="402" y="65"/>
                                </a:lnTo>
                                <a:close/>
                                <a:moveTo>
                                  <a:pt x="410" y="70"/>
                                </a:moveTo>
                                <a:lnTo>
                                  <a:pt x="411" y="71"/>
                                </a:lnTo>
                                <a:lnTo>
                                  <a:pt x="411" y="90"/>
                                </a:lnTo>
                                <a:lnTo>
                                  <a:pt x="410" y="91"/>
                                </a:lnTo>
                                <a:lnTo>
                                  <a:pt x="428" y="80"/>
                                </a:lnTo>
                                <a:lnTo>
                                  <a:pt x="410" y="70"/>
                                </a:lnTo>
                                <a:close/>
                                <a:moveTo>
                                  <a:pt x="285" y="0"/>
                                </a:moveTo>
                                <a:lnTo>
                                  <a:pt x="274" y="3"/>
                                </a:lnTo>
                                <a:lnTo>
                                  <a:pt x="269" y="11"/>
                                </a:lnTo>
                                <a:lnTo>
                                  <a:pt x="264" y="19"/>
                                </a:lnTo>
                                <a:lnTo>
                                  <a:pt x="266" y="30"/>
                                </a:lnTo>
                                <a:lnTo>
                                  <a:pt x="357" y="80"/>
                                </a:lnTo>
                                <a:lnTo>
                                  <a:pt x="384" y="65"/>
                                </a:lnTo>
                                <a:lnTo>
                                  <a:pt x="402" y="65"/>
                                </a:lnTo>
                                <a:lnTo>
                                  <a:pt x="293" y="5"/>
                                </a:lnTo>
                                <a:lnTo>
                                  <a:pt x="285" y="0"/>
                                </a:lnTo>
                                <a:close/>
                                <a:moveTo>
                                  <a:pt x="403" y="63"/>
                                </a:moveTo>
                                <a:lnTo>
                                  <a:pt x="398" y="63"/>
                                </a:lnTo>
                                <a:lnTo>
                                  <a:pt x="410" y="70"/>
                                </a:lnTo>
                                <a:lnTo>
                                  <a:pt x="403" y="63"/>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docshape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53" y="8124"/>
                            <a:ext cx="147"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docshape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481" y="9176"/>
                            <a:ext cx="3506" cy="1596"/>
                          </a:xfrm>
                          <a:prstGeom prst="rect">
                            <a:avLst/>
                          </a:prstGeom>
                          <a:noFill/>
                          <a:extLst>
                            <a:ext uri="{909E8E84-426E-40DD-AFC4-6F175D3DCCD1}">
                              <a14:hiddenFill xmlns:a14="http://schemas.microsoft.com/office/drawing/2010/main">
                                <a:solidFill>
                                  <a:srgbClr val="FFFFFF"/>
                                </a:solidFill>
                              </a14:hiddenFill>
                            </a:ext>
                          </a:extLst>
                        </pic:spPr>
                      </pic:pic>
                      <wps:wsp>
                        <wps:cNvPr id="123" name="Line 12"/>
                        <wps:cNvCnPr>
                          <a:cxnSpLocks noChangeShapeType="1"/>
                        </wps:cNvCnPr>
                        <wps:spPr bwMode="auto">
                          <a:xfrm>
                            <a:off x="4002" y="11319"/>
                            <a:ext cx="1036" cy="0"/>
                          </a:xfrm>
                          <a:prstGeom prst="line">
                            <a:avLst/>
                          </a:prstGeom>
                          <a:noFill/>
                          <a:ln w="21889">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4" name="docshape17"/>
                        <wps:cNvSpPr txBox="1">
                          <a:spLocks noChangeArrowheads="1"/>
                        </wps:cNvSpPr>
                        <wps:spPr bwMode="auto">
                          <a:xfrm>
                            <a:off x="2976" y="7123"/>
                            <a:ext cx="167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89D2D" w14:textId="77777777" w:rsidR="002D390B" w:rsidRPr="00C527D8" w:rsidRDefault="002D390B" w:rsidP="00C00598">
                              <w:pPr>
                                <w:spacing w:before="7" w:line="200" w:lineRule="exact"/>
                                <w:rPr>
                                  <w:rFonts w:cs="Times New Roman"/>
                                  <w:b/>
                                  <w:sz w:val="17"/>
                                  <w:szCs w:val="17"/>
                                </w:rPr>
                              </w:pPr>
                              <w:r w:rsidRPr="00C527D8">
                                <w:rPr>
                                  <w:rFonts w:cs="Times New Roman"/>
                                  <w:w w:val="110"/>
                                  <w:sz w:val="17"/>
                                  <w:szCs w:val="17"/>
                                </w:rPr>
                                <w:t>Перемещение</w:t>
                              </w:r>
                              <w:r w:rsidRPr="00C527D8">
                                <w:rPr>
                                  <w:rFonts w:cs="Times New Roman"/>
                                  <w:w w:val="110"/>
                                  <w:sz w:val="17"/>
                                  <w:szCs w:val="17"/>
                                </w:rPr>
                                <w:br/>
                              </w:r>
                              <w:r w:rsidRPr="00C527D8">
                                <w:rPr>
                                  <w:rFonts w:cs="Times New Roman"/>
                                  <w:b/>
                                  <w:bCs/>
                                  <w:w w:val="110"/>
                                  <w:sz w:val="17"/>
                                  <w:szCs w:val="17"/>
                                </w:rPr>
                                <w:t>по территории</w:t>
                              </w:r>
                            </w:p>
                          </w:txbxContent>
                        </wps:txbx>
                        <wps:bodyPr rot="0" vert="horz" wrap="square" lIns="0" tIns="0" rIns="0" bIns="0" anchor="t" anchorCtr="0" upright="1">
                          <a:noAutofit/>
                        </wps:bodyPr>
                      </wps:wsp>
                      <wps:wsp>
                        <wps:cNvPr id="125" name="docshape18"/>
                        <wps:cNvSpPr txBox="1">
                          <a:spLocks noChangeArrowheads="1"/>
                        </wps:cNvSpPr>
                        <wps:spPr bwMode="auto">
                          <a:xfrm>
                            <a:off x="4661" y="6989"/>
                            <a:ext cx="116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2AC93" w14:textId="77777777" w:rsidR="002D390B" w:rsidRPr="00D77055" w:rsidRDefault="002D390B" w:rsidP="00C00598">
                              <w:pPr>
                                <w:spacing w:line="288" w:lineRule="auto"/>
                                <w:jc w:val="center"/>
                                <w:rPr>
                                  <w:rFonts w:cs="Times New Roman"/>
                                  <w:sz w:val="16"/>
                                </w:rPr>
                              </w:pPr>
                              <w:r w:rsidRPr="00D77055">
                                <w:rPr>
                                  <w:rFonts w:cs="Times New Roman"/>
                                  <w:color w:val="990033"/>
                                  <w:w w:val="105"/>
                                  <w:sz w:val="16"/>
                                </w:rPr>
                                <w:t>Граница</w:t>
                              </w:r>
                              <w:r w:rsidRPr="00D77055">
                                <w:rPr>
                                  <w:rFonts w:cs="Times New Roman"/>
                                  <w:color w:val="990033"/>
                                  <w:w w:val="105"/>
                                  <w:sz w:val="16"/>
                                </w:rPr>
                                <w:br/>
                                <w:t>города</w:t>
                              </w:r>
                            </w:p>
                          </w:txbxContent>
                        </wps:txbx>
                        <wps:bodyPr rot="0" vert="horz" wrap="square" lIns="0" tIns="0" rIns="0" bIns="0" anchor="t" anchorCtr="0" upright="1">
                          <a:noAutofit/>
                        </wps:bodyPr>
                      </wps:wsp>
                      <wps:wsp>
                        <wps:cNvPr id="126" name="docshape19"/>
                        <wps:cNvSpPr txBox="1">
                          <a:spLocks noChangeArrowheads="1"/>
                        </wps:cNvSpPr>
                        <wps:spPr bwMode="auto">
                          <a:xfrm>
                            <a:off x="7187" y="7175"/>
                            <a:ext cx="1492"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36C74" w14:textId="77777777" w:rsidR="002D390B" w:rsidRPr="00C527D8" w:rsidRDefault="002D390B" w:rsidP="00C00598">
                              <w:pPr>
                                <w:spacing w:before="6" w:line="200" w:lineRule="exact"/>
                                <w:rPr>
                                  <w:rFonts w:cs="Times New Roman"/>
                                  <w:b/>
                                  <w:sz w:val="17"/>
                                  <w:szCs w:val="17"/>
                                </w:rPr>
                              </w:pPr>
                              <w:r w:rsidRPr="00C527D8">
                                <w:rPr>
                                  <w:rFonts w:cs="Times New Roman"/>
                                  <w:w w:val="110"/>
                                  <w:sz w:val="17"/>
                                  <w:szCs w:val="17"/>
                                </w:rPr>
                                <w:t xml:space="preserve">Перемещение </w:t>
                              </w:r>
                              <w:r w:rsidRPr="00C527D8">
                                <w:rPr>
                                  <w:rFonts w:cs="Times New Roman"/>
                                  <w:b/>
                                  <w:bCs/>
                                  <w:w w:val="110"/>
                                  <w:sz w:val="17"/>
                                  <w:szCs w:val="17"/>
                                </w:rPr>
                                <w:t>жителей</w:t>
                              </w:r>
                            </w:p>
                          </w:txbxContent>
                        </wps:txbx>
                        <wps:bodyPr rot="0" vert="horz" wrap="square" lIns="0" tIns="0" rIns="0" bIns="0" anchor="t" anchorCtr="0" upright="1">
                          <a:noAutofit/>
                        </wps:bodyPr>
                      </wps:wsp>
                      <wps:wsp>
                        <wps:cNvPr id="127" name="docshape20"/>
                        <wps:cNvSpPr txBox="1">
                          <a:spLocks noChangeArrowheads="1"/>
                        </wps:cNvSpPr>
                        <wps:spPr bwMode="auto">
                          <a:xfrm>
                            <a:off x="9085" y="7577"/>
                            <a:ext cx="91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46AF1" w14:textId="77777777" w:rsidR="002D390B" w:rsidRPr="00D77055" w:rsidRDefault="002D390B" w:rsidP="00C00598">
                              <w:pPr>
                                <w:spacing w:before="3"/>
                                <w:jc w:val="center"/>
                                <w:rPr>
                                  <w:rFonts w:cs="Times New Roman"/>
                                  <w:sz w:val="16"/>
                                </w:rPr>
                              </w:pPr>
                              <w:r w:rsidRPr="00D77055">
                                <w:rPr>
                                  <w:rFonts w:cs="Times New Roman"/>
                                  <w:color w:val="FF0000"/>
                                  <w:w w:val="105"/>
                                  <w:sz w:val="16"/>
                                </w:rPr>
                                <w:t>Жители</w:t>
                              </w:r>
                            </w:p>
                          </w:txbxContent>
                        </wps:txbx>
                        <wps:bodyPr rot="0" vert="horz" wrap="square" lIns="0" tIns="0" rIns="0" bIns="0" anchor="t" anchorCtr="0" upright="1">
                          <a:noAutofit/>
                        </wps:bodyPr>
                      </wps:wsp>
                      <wps:wsp>
                        <wps:cNvPr id="128" name="docshape21"/>
                        <wps:cNvSpPr txBox="1">
                          <a:spLocks noChangeArrowheads="1"/>
                        </wps:cNvSpPr>
                        <wps:spPr bwMode="auto">
                          <a:xfrm>
                            <a:off x="8062" y="8058"/>
                            <a:ext cx="920"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7805B" w14:textId="77777777" w:rsidR="002D390B" w:rsidRPr="00D77055" w:rsidRDefault="002D390B" w:rsidP="00C00598">
                              <w:pPr>
                                <w:spacing w:before="100" w:beforeAutospacing="1" w:line="240" w:lineRule="auto"/>
                                <w:jc w:val="center"/>
                                <w:rPr>
                                  <w:rFonts w:cs="Times New Roman"/>
                                  <w:sz w:val="16"/>
                                </w:rPr>
                              </w:pPr>
                              <w:r w:rsidRPr="00D77055">
                                <w:rPr>
                                  <w:rFonts w:cs="Times New Roman"/>
                                  <w:color w:val="006FC0"/>
                                  <w:w w:val="105"/>
                                  <w:sz w:val="16"/>
                                </w:rPr>
                                <w:t>Приезжие</w:t>
                              </w:r>
                            </w:p>
                          </w:txbxContent>
                        </wps:txbx>
                        <wps:bodyPr rot="0" vert="horz" wrap="square" lIns="0" tIns="0" rIns="0" bIns="0" anchor="t" anchorCtr="0" upright="1">
                          <a:noAutofit/>
                        </wps:bodyPr>
                      </wps:wsp>
                      <wps:wsp>
                        <wps:cNvPr id="129" name="docshape22"/>
                        <wps:cNvSpPr txBox="1">
                          <a:spLocks noChangeArrowheads="1"/>
                        </wps:cNvSpPr>
                        <wps:spPr bwMode="auto">
                          <a:xfrm>
                            <a:off x="2980" y="9133"/>
                            <a:ext cx="1670"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416F9" w14:textId="77777777" w:rsidR="002D390B" w:rsidRPr="00C527D8" w:rsidRDefault="002D390B" w:rsidP="00C00598">
                              <w:pPr>
                                <w:spacing w:before="6" w:line="200" w:lineRule="exact"/>
                                <w:rPr>
                                  <w:rFonts w:cs="Times New Roman"/>
                                  <w:b/>
                                  <w:sz w:val="17"/>
                                  <w:szCs w:val="17"/>
                                </w:rPr>
                              </w:pPr>
                              <w:r w:rsidRPr="00C527D8">
                                <w:rPr>
                                  <w:rFonts w:cs="Times New Roman"/>
                                  <w:w w:val="105"/>
                                  <w:sz w:val="17"/>
                                  <w:szCs w:val="17"/>
                                </w:rPr>
                                <w:t>Перемещение,</w:t>
                              </w:r>
                              <w:r w:rsidRPr="00C527D8">
                                <w:rPr>
                                  <w:rFonts w:cs="Times New Roman"/>
                                  <w:spacing w:val="15"/>
                                  <w:w w:val="105"/>
                                  <w:sz w:val="17"/>
                                  <w:szCs w:val="17"/>
                                </w:rPr>
                                <w:br/>
                              </w:r>
                              <w:r w:rsidRPr="00C527D8">
                                <w:rPr>
                                  <w:rFonts w:cs="Times New Roman"/>
                                  <w:b/>
                                  <w:w w:val="105"/>
                                  <w:sz w:val="17"/>
                                  <w:szCs w:val="17"/>
                                </w:rPr>
                                <w:t>вызванное</w:t>
                              </w:r>
                              <w:r w:rsidRPr="00C527D8">
                                <w:rPr>
                                  <w:rFonts w:cs="Times New Roman"/>
                                  <w:b/>
                                  <w:w w:val="105"/>
                                  <w:sz w:val="17"/>
                                  <w:szCs w:val="17"/>
                                </w:rPr>
                                <w:br/>
                                <w:t>городскими</w:t>
                              </w:r>
                              <w:r w:rsidRPr="00C527D8">
                                <w:rPr>
                                  <w:rFonts w:cs="Times New Roman"/>
                                  <w:b/>
                                  <w:w w:val="105"/>
                                  <w:sz w:val="17"/>
                                  <w:szCs w:val="17"/>
                                </w:rPr>
                                <w:br/>
                                <w:t>условиями</w:t>
                              </w:r>
                            </w:p>
                            <w:p w14:paraId="5B02284B" w14:textId="77777777" w:rsidR="002D390B" w:rsidRPr="00D77055" w:rsidRDefault="002D390B" w:rsidP="00C00598">
                              <w:pPr>
                                <w:spacing w:before="167"/>
                                <w:ind w:left="886" w:right="2"/>
                                <w:jc w:val="center"/>
                                <w:rPr>
                                  <w:rFonts w:cs="Times New Roman"/>
                                  <w:sz w:val="16"/>
                                </w:rPr>
                              </w:pPr>
                              <w:r w:rsidRPr="00D77055">
                                <w:rPr>
                                  <w:rFonts w:cs="Times New Roman"/>
                                  <w:w w:val="105"/>
                                  <w:sz w:val="16"/>
                                </w:rPr>
                                <w:t>50%</w:t>
                              </w:r>
                            </w:p>
                            <w:p w14:paraId="7CD0BD47" w14:textId="77777777" w:rsidR="002D390B" w:rsidRPr="00D77055" w:rsidRDefault="002D390B" w:rsidP="00C00598">
                              <w:pPr>
                                <w:spacing w:before="13"/>
                                <w:ind w:left="888" w:right="2"/>
                                <w:jc w:val="center"/>
                                <w:rPr>
                                  <w:rFonts w:cs="Times New Roman"/>
                                  <w:sz w:val="16"/>
                                </w:rPr>
                              </w:pPr>
                              <w:r w:rsidRPr="00D77055">
                                <w:rPr>
                                  <w:rFonts w:cs="Times New Roman"/>
                                  <w:w w:val="105"/>
                                  <w:sz w:val="16"/>
                                </w:rPr>
                                <w:t>of</w:t>
                              </w:r>
                              <w:r w:rsidRPr="00D77055">
                                <w:rPr>
                                  <w:rFonts w:cs="Times New Roman"/>
                                  <w:spacing w:val="-4"/>
                                  <w:w w:val="105"/>
                                  <w:sz w:val="16"/>
                                </w:rPr>
                                <w:t xml:space="preserve"> </w:t>
                              </w:r>
                              <w:r w:rsidRPr="00D77055">
                                <w:rPr>
                                  <w:rFonts w:cs="Times New Roman"/>
                                  <w:w w:val="105"/>
                                  <w:sz w:val="16"/>
                                </w:rPr>
                                <w:t>a</w:t>
                              </w:r>
                              <w:r w:rsidRPr="00D77055">
                                <w:rPr>
                                  <w:rFonts w:cs="Times New Roman"/>
                                  <w:spacing w:val="5"/>
                                  <w:w w:val="105"/>
                                  <w:sz w:val="16"/>
                                </w:rPr>
                                <w:t xml:space="preserve"> </w:t>
                              </w:r>
                              <w:r w:rsidRPr="00D77055">
                                <w:rPr>
                                  <w:rFonts w:cs="Times New Roman"/>
                                  <w:w w:val="105"/>
                                  <w:sz w:val="16"/>
                                </w:rPr>
                                <w:t>trip</w:t>
                              </w:r>
                            </w:p>
                          </w:txbxContent>
                        </wps:txbx>
                        <wps:bodyPr rot="0" vert="horz" wrap="square" lIns="0" tIns="0" rIns="0" bIns="0" anchor="t" anchorCtr="0" upright="1">
                          <a:noAutofit/>
                        </wps:bodyPr>
                      </wps:wsp>
                      <wps:wsp>
                        <wps:cNvPr id="130" name="docshape23"/>
                        <wps:cNvSpPr txBox="1">
                          <a:spLocks noChangeArrowheads="1"/>
                        </wps:cNvSpPr>
                        <wps:spPr bwMode="auto">
                          <a:xfrm>
                            <a:off x="5996" y="9210"/>
                            <a:ext cx="709"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A4C8B" w14:textId="77777777" w:rsidR="002D390B" w:rsidRPr="00031161" w:rsidRDefault="002D390B" w:rsidP="00C00598">
                              <w:pPr>
                                <w:spacing w:before="3" w:line="220" w:lineRule="atLeast"/>
                                <w:ind w:left="16" w:right="17"/>
                                <w:jc w:val="center"/>
                                <w:rPr>
                                  <w:rFonts w:cs="Times New Roman"/>
                                  <w:sz w:val="15"/>
                                  <w:szCs w:val="15"/>
                                </w:rPr>
                              </w:pPr>
                              <w:r w:rsidRPr="00031161">
                                <w:rPr>
                                  <w:rFonts w:cs="Times New Roman"/>
                                  <w:w w:val="105"/>
                                  <w:sz w:val="15"/>
                                  <w:szCs w:val="15"/>
                                </w:rPr>
                                <w:t>50 %</w:t>
                              </w:r>
                            </w:p>
                            <w:p w14:paraId="1357652A" w14:textId="77777777" w:rsidR="002D390B" w:rsidRPr="00031161" w:rsidRDefault="002D390B" w:rsidP="00C00598">
                              <w:pPr>
                                <w:spacing w:before="13" w:line="220" w:lineRule="atLeast"/>
                                <w:ind w:left="-1" w:right="17"/>
                                <w:jc w:val="center"/>
                                <w:rPr>
                                  <w:rFonts w:cs="Times New Roman"/>
                                  <w:sz w:val="15"/>
                                  <w:szCs w:val="15"/>
                                </w:rPr>
                              </w:pPr>
                              <w:r w:rsidRPr="00031161">
                                <w:rPr>
                                  <w:rFonts w:cs="Times New Roman"/>
                                  <w:w w:val="105"/>
                                  <w:sz w:val="15"/>
                                  <w:szCs w:val="15"/>
                                </w:rPr>
                                <w:t>поездки</w:t>
                              </w:r>
                            </w:p>
                          </w:txbxContent>
                        </wps:txbx>
                        <wps:bodyPr rot="0" vert="horz" wrap="square" lIns="0" tIns="0" rIns="0" bIns="0" anchor="t" anchorCtr="0" upright="1">
                          <a:noAutofit/>
                        </wps:bodyPr>
                      </wps:wsp>
                      <wps:wsp>
                        <wps:cNvPr id="131" name="docshape24"/>
                        <wps:cNvSpPr txBox="1">
                          <a:spLocks noChangeArrowheads="1"/>
                        </wps:cNvSpPr>
                        <wps:spPr bwMode="auto">
                          <a:xfrm>
                            <a:off x="7253" y="9133"/>
                            <a:ext cx="1730"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0A8B1" w14:textId="77777777" w:rsidR="002D390B" w:rsidRPr="00C527D8" w:rsidRDefault="002D390B" w:rsidP="00C00598">
                              <w:pPr>
                                <w:spacing w:before="7" w:line="200" w:lineRule="exact"/>
                                <w:rPr>
                                  <w:rFonts w:cs="Times New Roman"/>
                                  <w:sz w:val="17"/>
                                  <w:szCs w:val="17"/>
                                </w:rPr>
                              </w:pPr>
                              <w:r w:rsidRPr="00C527D8">
                                <w:rPr>
                                  <w:rFonts w:cs="Times New Roman"/>
                                  <w:b/>
                                  <w:w w:val="110"/>
                                  <w:sz w:val="17"/>
                                  <w:szCs w:val="17"/>
                                </w:rPr>
                                <w:t>Продажи топлива</w:t>
                              </w:r>
                              <w:r w:rsidRPr="00C527D8">
                                <w:rPr>
                                  <w:rFonts w:cs="Times New Roman"/>
                                  <w:b/>
                                  <w:w w:val="110"/>
                                  <w:sz w:val="17"/>
                                  <w:szCs w:val="17"/>
                                </w:rPr>
                                <w:br/>
                              </w:r>
                              <w:r w:rsidRPr="00C527D8">
                                <w:rPr>
                                  <w:rFonts w:cs="Times New Roman"/>
                                  <w:w w:val="110"/>
                                  <w:sz w:val="17"/>
                                  <w:szCs w:val="17"/>
                                </w:rPr>
                                <w:t>на территории</w:t>
                              </w:r>
                            </w:p>
                          </w:txbxContent>
                        </wps:txbx>
                        <wps:bodyPr rot="0" vert="horz" wrap="square" lIns="0" tIns="0" rIns="0" bIns="0" anchor="t" anchorCtr="0" upright="1">
                          <a:noAutofit/>
                        </wps:bodyPr>
                      </wps:wsp>
                      <wps:wsp>
                        <wps:cNvPr id="132" name="docshape25"/>
                        <wps:cNvSpPr txBox="1">
                          <a:spLocks noChangeArrowheads="1"/>
                        </wps:cNvSpPr>
                        <wps:spPr bwMode="auto">
                          <a:xfrm>
                            <a:off x="2534" y="10938"/>
                            <a:ext cx="2810" cy="582"/>
                          </a:xfrm>
                          <a:prstGeom prst="rect">
                            <a:avLst/>
                          </a:prstGeom>
                          <a:noFill/>
                          <a:ln w="548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E45D20" w14:textId="77777777" w:rsidR="002D390B" w:rsidRPr="00D77055" w:rsidRDefault="002D390B" w:rsidP="00E122D6">
                              <w:pPr>
                                <w:tabs>
                                  <w:tab w:val="left" w:pos="1232"/>
                                  <w:tab w:val="left" w:pos="2198"/>
                                </w:tabs>
                                <w:spacing w:before="40" w:line="180" w:lineRule="exact"/>
                                <w:ind w:left="79"/>
                                <w:rPr>
                                  <w:rFonts w:cs="Times New Roman"/>
                                  <w:color w:val="FFFFFF"/>
                                  <w:sz w:val="16"/>
                                  <w:u w:val="thick"/>
                                </w:rPr>
                              </w:pPr>
                              <w:r w:rsidRPr="00D77055">
                                <w:rPr>
                                  <w:rFonts w:cs="Times New Roman"/>
                                  <w:w w:val="110"/>
                                  <w:sz w:val="16"/>
                                </w:rPr>
                                <w:t>Учтенное</w:t>
                              </w:r>
                              <w:r w:rsidRPr="00D77055">
                                <w:rPr>
                                  <w:rFonts w:cs="Times New Roman"/>
                                  <w:w w:val="110"/>
                                  <w:sz w:val="16"/>
                                </w:rPr>
                                <w:tab/>
                              </w:r>
                              <w:r w:rsidRPr="00D77055">
                                <w:rPr>
                                  <w:rFonts w:cs="Times New Roman"/>
                                  <w:sz w:val="16"/>
                                  <w:u w:val="thick"/>
                                </w:rPr>
                                <w:tab/>
                              </w:r>
                            </w:p>
                            <w:p w14:paraId="40D571C3" w14:textId="77777777" w:rsidR="002D390B" w:rsidRPr="00D77055" w:rsidRDefault="002D390B" w:rsidP="00C00598">
                              <w:pPr>
                                <w:spacing w:before="13" w:line="220" w:lineRule="exact"/>
                                <w:ind w:left="79"/>
                                <w:rPr>
                                  <w:rFonts w:cs="Times New Roman"/>
                                  <w:sz w:val="16"/>
                                </w:rPr>
                              </w:pPr>
                              <w:r w:rsidRPr="00D77055">
                                <w:rPr>
                                  <w:rFonts w:cs="Times New Roman"/>
                                  <w:w w:val="105"/>
                                  <w:sz w:val="16"/>
                                </w:rPr>
                                <w:t>Неучтенное</w:t>
                              </w:r>
                            </w:p>
                          </w:txbxContent>
                        </wps:txbx>
                        <wps:bodyPr rot="0" vert="horz" wrap="square" lIns="0" tIns="0" rIns="0" bIns="0" anchor="t" anchorCtr="0" upright="1">
                          <a:noAutofit/>
                        </wps:bodyPr>
                      </wps:wsp>
                      <wps:wsp>
                        <wps:cNvPr id="140" name="docshape23"/>
                        <wps:cNvSpPr txBox="1">
                          <a:spLocks noChangeArrowheads="1"/>
                        </wps:cNvSpPr>
                        <wps:spPr bwMode="auto">
                          <a:xfrm>
                            <a:off x="3587" y="10042"/>
                            <a:ext cx="763"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33575" w14:textId="77777777" w:rsidR="002D390B" w:rsidRPr="00031161" w:rsidRDefault="002D390B" w:rsidP="00C00598">
                              <w:pPr>
                                <w:spacing w:before="3" w:line="220" w:lineRule="atLeast"/>
                                <w:ind w:left="16" w:right="17"/>
                                <w:jc w:val="center"/>
                                <w:rPr>
                                  <w:rFonts w:cs="Times New Roman"/>
                                  <w:sz w:val="15"/>
                                  <w:szCs w:val="15"/>
                                </w:rPr>
                              </w:pPr>
                              <w:r w:rsidRPr="00031161">
                                <w:rPr>
                                  <w:rFonts w:cs="Times New Roman"/>
                                  <w:w w:val="105"/>
                                  <w:sz w:val="15"/>
                                  <w:szCs w:val="15"/>
                                </w:rPr>
                                <w:t>50 %</w:t>
                              </w:r>
                            </w:p>
                            <w:p w14:paraId="3406CA62" w14:textId="77777777" w:rsidR="002D390B" w:rsidRPr="00031161" w:rsidRDefault="002D390B" w:rsidP="00C00598">
                              <w:pPr>
                                <w:spacing w:before="13" w:line="220" w:lineRule="atLeast"/>
                                <w:ind w:left="-1" w:right="17"/>
                                <w:jc w:val="center"/>
                                <w:rPr>
                                  <w:rFonts w:cs="Times New Roman"/>
                                  <w:sz w:val="15"/>
                                  <w:szCs w:val="15"/>
                                </w:rPr>
                              </w:pPr>
                              <w:r w:rsidRPr="00031161">
                                <w:rPr>
                                  <w:rFonts w:cs="Times New Roman"/>
                                  <w:w w:val="105"/>
                                  <w:sz w:val="15"/>
                                  <w:szCs w:val="15"/>
                                </w:rPr>
                                <w:t>поездки</w:t>
                              </w:r>
                            </w:p>
                          </w:txbxContent>
                        </wps:txbx>
                        <wps:bodyPr rot="0" vert="horz" wrap="square" lIns="0" tIns="0" rIns="0" bIns="0" anchor="t" anchorCtr="0" upright="1">
                          <a:noAutofit/>
                        </wps:bodyPr>
                      </wps:wsp>
                    </wpg:wgp>
                  </a:graphicData>
                </a:graphic>
              </wp:inline>
            </w:drawing>
          </mc:Choice>
          <mc:Fallback>
            <w:pict>
              <v:group w14:anchorId="01D95680" id="docshapegroup1" o:spid="_x0000_s1028" style="width:370.3pt;height:234.95pt;mso-position-horizontal-relative:char;mso-position-vertical-relative:line" coordorigin="2400,6838" coordsize="8832,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">
                <v:shape id="docshape2" o:spid="_x0000_s1029" style="position:absolute;left:2400;top:6838;width:8832;height:4775;visibility:visible;mso-wrap-style:square;v-text-anchor:top" coordsize="8832,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" path="m8832,r-10,l8822,9r,4756l10,4765,10,9r8812,l8822,,10,,,,,9,,4765r,9l10,4774r8812,l8832,4774r,-9l8832,9r,-9xe" fillcolor="#4f81bc" stroked="f">
                  <v:path arrowok="t" o:connecttype="custom" o:connectlocs="8832,6839;8822,6839;8822,6848;8822,11604;10,11604;10,6848;8822,6848;8822,6839;10,6839;0,6839;0,6848;0,11604;0,11613;10,11613;8822,11613;8832,11613;8832,11604;8832,6848;8832,6839" o:connectangles="0,0,0,0,0,0,0,0,0,0,0,0,0,0,0,0,0,0,0"/>
                </v:shape>
                <v:line id="Line 32" o:spid="_x0000_s1030" style="position:absolute;visibility:visible;mso-wrap-style:square" from="3008,8957" to="10861,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" strokeweight=".30403mm"/>
                <v:line id="Line 31" o:spid="_x0000_s1031" style="position:absolute;visibility:visible;mso-wrap-style:square" from="7073,7036" to="7073,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" strokeweight=".31867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32" type="#_x0000_t75" style="position:absolute;left:8440;top:7237;width:2048;height:1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">
                  <v:imagedata r:id="rId30" o:title=""/>
                </v:shape>
                <v:shape id="docshape4" o:spid="_x0000_s1033" type="#_x0000_t75" style="position:absolute;left:8338;top:9176;width:2437;height: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">
                  <v:imagedata r:id="rId31" o:title=""/>
                </v:shape>
                <v:rect id="docshape5" o:spid="_x0000_s1034" style="position:absolute;left:4774;top:7220;width:940;height:1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" filled="f" strokecolor="#903" strokeweight=".02936mm"/>
                <v:shape id="docshape6" o:spid="_x0000_s1035" style="position:absolute;left:4751;top:8489;width:480;height:160;visibility:visible;mso-wrap-style:square;v-text-anchor:top" coordsize="4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" path="m407,79r-90,51l314,140r5,9l324,157r11,2l452,94r-18,l407,79xm376,62l8,62,,70,,89r8,8l376,97,407,79,376,62xm460,90r-12,7l453,97r7,-7xm434,65l407,79r27,15l434,65xm452,65r-18,l434,94r18,l460,90r1,-1l461,70r-1,-1l452,65xm460,69r1,1l461,89r-1,1l479,79,460,69xm335,l324,2r-5,8l314,19r3,10l407,79,434,65r18,l335,xm453,62r-5,l460,69r-7,-7xe" fillcolor="#006fc0" stroked="f">
                  <v:path arrowok="t" o:connecttype="custom" o:connectlocs="407,8569;317,8620;314,8630;319,8639;324,8647;335,8649;452,8584;434,8584;407,8569;376,8552;8,8552;0,8560;0,8579;8,8587;376,8587;407,8569;376,8552;460,8580;448,8587;453,8587;460,8580;434,8555;407,8569;434,8584;434,8555;452,8555;434,8555;434,8584;452,8584;460,8580;461,8579;461,8560;460,8559;452,8555;460,8559;461,8560;461,8579;460,8580;479,8569;460,8559;335,8490;324,8492;319,8500;314,8509;317,8519;407,8569;434,8555;452,8555;335,8490;453,8552;448,8552;460,8559;453,8552" o:connectangles="0,0,0,0,0,0,0,0,0,0,0,0,0,0,0,0,0,0,0,0,0,0,0,0,0,0,0,0,0,0,0,0,0,0,0,0,0,0,0,0,0,0,0,0,0,0,0,0,0,0,0,0,0"/>
                </v:shape>
                <v:line id="Line 26" o:spid="_x0000_s1036" style="position:absolute;visibility:visible;mso-wrap-style:square" from="4219,8569" to="4758,8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" strokecolor="#006fc0" strokeweight=".02836mm">
                  <v:stroke dashstyle="dot"/>
                </v:line>
                <v:shape id="docshape7" o:spid="_x0000_s1037" style="position:absolute;left:5700;top:7649;width:471;height:101;visibility:visible;mso-wrap-style:square;v-text-anchor:top" coordsize="47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" path="m14,41l4,41,,45,,55r4,4l14,59r4,-4l18,45,14,41xm50,41r-10,l36,45r,10l40,59r10,l54,55r,-10l50,41xm87,41r-10,l72,45r,10l77,59r10,l91,55r,-10l87,41xm123,41r-10,l109,45r,10l113,59r10,l127,55r,-10l123,41xm159,41r-10,l145,45r,10l149,59r10,l163,55r,-10l159,41xm195,41r-10,l181,45r,10l185,59r10,l199,55r,-10l195,41xm231,41r-10,l217,45r,10l221,59r10,l235,55r,-10l231,41xm267,41r-10,l253,45r,10l257,59r10,l271,55r,-10l267,41xm303,41r-10,l289,45r,10l293,59r10,l307,55r,-10l303,41xm340,41r-10,l325,45r,10l330,59r10,l344,55r,-10l340,41xm434,50l376,83r-5,2l370,91r5,8l380,100,455,59r-17,l434,55r,-5xm376,41r-10,l362,45r,10l366,59r10,l380,55r,-10l376,41xm412,41r-10,l398,45r,10l402,59r10,l416,55r,-10l412,41xm434,50r,l434,55r4,4l448,59r1,-1l448,58,434,50xm455,41r-7,l452,45r,10l448,59r7,l470,50,455,41xm448,43r-14,7l448,58r,-15xm449,43r-1,l448,58r1,l452,55r,-10l449,43xm434,50r,xm448,41r-10,l434,45r,5l448,43r1,l448,41xm380,r-5,1l370,10r1,5l376,17r58,33l434,45r4,-4l455,41,380,xe" fillcolor="red" stroked="f">
                  <v:path arrowok="t" o:connecttype="custom" o:connectlocs="0,7694;14,7708;14,7690;36,7694;50,7708;50,7690;72,7694;87,7708;87,7690;109,7694;123,7708;123,7690;145,7694;159,7708;159,7690;181,7694;195,7708;195,7690;217,7694;231,7708;231,7690;253,7694;267,7708;267,7690;289,7694;303,7708;303,7690;325,7694;340,7708;340,7690;371,7734;380,7749;434,7704;366,7690;366,7708;380,7694;402,7690;402,7708;416,7694;434,7699;448,7708;434,7699;452,7694;455,7708;448,7692;448,7692;448,7707;452,7694;434,7699;448,7690;434,7699;449,7692;375,7650;376,7666;438,7690" o:connectangles="0,0,0,0,0,0,0,0,0,0,0,0,0,0,0,0,0,0,0,0,0,0,0,0,0,0,0,0,0,0,0,0,0,0,0,0,0,0,0,0,0,0,0,0,0,0,0,0,0,0,0,0,0,0,0"/>
                </v:shape>
                <v:line id="Line 24" o:spid="_x0000_s1038" style="position:absolute;visibility:visible;mso-wrap-style:square" from="5158,7699" to="5697,7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" strokecolor="red" strokeweight=".02836mm"/>
                <v:shape id="docshape8" o:spid="_x0000_s1039" style="position:absolute;left:5104;top:7851;width:480;height:160;visibility:visible;mso-wrap-style:square;v-text-anchor:top" coordsize="4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" path="m407,80r-90,50l314,141r5,8l324,157r12,3l452,95r-18,l407,80xm377,63l8,63,,70,,89r8,8l377,97,407,80,377,63xm461,90r-13,7l453,97r8,-7xm434,65l407,80r27,15l434,65xm452,65r-18,l434,95r18,l461,90r1,-1l462,70r-1,-1l452,65xm461,69r1,1l462,89r-1,1l479,80,461,69xm336,l324,3r-5,8l314,19r3,11l407,80,434,65r18,l336,xm453,63r-5,l461,69r-8,-6xe" fillcolor="red" stroked="f">
                  <v:path arrowok="t" o:connecttype="custom" o:connectlocs="407,7932;317,7982;314,7993;319,8001;324,8009;336,8012;452,7947;434,7947;407,7932;377,7915;8,7915;0,7922;0,7941;8,7949;377,7949;407,7932;377,7915;461,7942;448,7949;453,7949;461,7942;434,7917;407,7932;434,7947;434,7917;452,7917;434,7917;434,7947;452,7947;461,7942;462,7941;462,7922;461,7921;452,7917;461,7921;462,7922;462,7941;461,7942;479,7932;461,7921;336,7852;324,7855;319,7863;314,7871;317,7882;407,7932;434,7917;452,7917;336,7852;453,7915;448,7915;461,7921;453,7915" o:connectangles="0,0,0,0,0,0,0,0,0,0,0,0,0,0,0,0,0,0,0,0,0,0,0,0,0,0,0,0,0,0,0,0,0,0,0,0,0,0,0,0,0,0,0,0,0,0,0,0,0,0,0,0,0"/>
                </v:shape>
                <v:shape id="docshape9" o:spid="_x0000_s1040" type="#_x0000_t75" style="position:absolute;left:5071;top:7874;width:13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">
                  <v:imagedata r:id="rId32" o:title=""/>
                </v:shape>
                <v:shape id="docshape10" o:spid="_x0000_s1041" type="#_x0000_t75" style="position:absolute;left:4105;top:8512;width:14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">
                  <v:imagedata r:id="rId33" o:title=""/>
                </v:shape>
                <v:shape id="docshape11" o:spid="_x0000_s1042" type="#_x0000_t75" style="position:absolute;left:4105;top:8297;width:147;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">
                  <v:imagedata r:id="rId34" o:title=""/>
                </v:shape>
                <v:shape id="docshape12" o:spid="_x0000_s1043" type="#_x0000_t75" style="position:absolute;left:5071;top:7642;width:147;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">
                  <v:imagedata r:id="rId35" o:title=""/>
                </v:shape>
                <v:line id="Line 18" o:spid="_x0000_s1044" style="position:absolute;visibility:visible;mso-wrap-style:square" from="4210,8354" to="4749,8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" strokecolor="#006fc0" strokeweight=".02836mm">
                  <v:stroke dashstyle="dot"/>
                </v:line>
                <v:line id="Line 17" o:spid="_x0000_s1045" style="position:absolute;visibility:visible;mso-wrap-style:square" from="4806,8354" to="5692,8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" strokecolor="#006fc0" strokeweight=".02836mm"/>
                <v:shape id="docshape13" o:spid="_x0000_s1046" style="position:absolute;left:5700;top:8303;width:471;height:101;visibility:visible;mso-wrap-style:square;v-text-anchor:top" coordsize="47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" path="m14,41l4,41,,45,,55r4,4l14,59r4,-4l18,45,14,41xm50,41r-10,l36,45r,10l40,59r10,l54,55r,-10l50,41xm87,41r-10,l72,45r,10l77,59r10,l91,55r,-10l87,41xm123,41r-10,l109,45r,10l113,59r10,l127,55r,-10l123,41xm159,41r-10,l145,45r,10l149,59r10,l163,55r,-10l159,41xm195,41r-10,l181,45r,10l185,59r10,l199,55r,-10l195,41xm231,41r-10,l217,45r,10l221,59r10,l235,55r,-10l231,41xm267,41r-10,l253,45r,10l257,59r10,l271,55r,-10l267,41xm303,41r-10,l289,45r,10l293,59r10,l307,55r,-10l303,41xm340,41r-10,l325,45r,10l330,59r10,l344,55r,-10l340,41xm434,50l376,83r-5,2l370,90r5,9l380,100,455,59r-17,l434,55r,-5xm376,41r-10,l362,45r,10l366,59r10,l380,55r,-10l376,41xm412,41r-10,l398,45r,10l402,59r10,l416,55r,-10l412,41xm434,50r,l434,55r4,4l448,59r1,-1l448,58,434,50xm455,41r-7,l452,45r,10l448,59r7,l470,50,455,41xm448,43r-14,7l448,58r,-15xm449,43r-1,l448,58r1,l452,55r,-10l449,43xm434,50r,xm448,41r-10,l434,45r,5l448,43r1,l448,41xm380,r-5,1l370,10r1,5l376,17r58,33l434,45r4,-4l455,41,380,xe" fillcolor="#006fc0" stroked="f">
                  <v:path arrowok="t" o:connecttype="custom" o:connectlocs="0,8349;14,8363;14,8345;36,8349;50,8363;50,8345;72,8349;87,8363;87,8345;109,8349;123,8363;123,8345;145,8349;159,8363;159,8345;181,8349;195,8363;195,8345;217,8349;231,8363;231,8345;253,8349;267,8363;267,8345;289,8349;303,8363;303,8345;325,8349;340,8363;340,8345;371,8389;380,8404;434,8359;366,8345;366,8363;380,8349;402,8345;402,8363;416,8349;434,8354;448,8363;434,8354;452,8349;455,8363;448,8347;448,8347;448,8362;452,8349;434,8354;448,8345;434,8354;449,8347;375,8305;376,8321;438,8345" o:connectangles="0,0,0,0,0,0,0,0,0,0,0,0,0,0,0,0,0,0,0,0,0,0,0,0,0,0,0,0,0,0,0,0,0,0,0,0,0,0,0,0,0,0,0,0,0,0,0,0,0,0,0,0,0,0,0"/>
                </v:shape>
                <v:shape id="docshape14" o:spid="_x0000_s1047" style="position:absolute;left:5149;top:8093;width:429;height:160;visibility:visible;mso-wrap-style:square;v-text-anchor:top" coordsize="42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" path="m357,80r-91,50l264,141r5,8l274,157r11,3l293,155,402,95r-18,l357,80xm326,63l8,63,,71,,90r8,7l326,97,357,80,326,63xm410,91r-12,6l403,97r7,-6xm384,65l357,80r27,15l384,65xm402,65r-18,l384,95r18,l410,91r1,-1l411,71r-1,-1l402,65xm410,70r1,1l411,90r-1,1l428,80,410,70xm285,l274,3r-5,8l264,19r2,11l357,80,384,65r18,l293,5,285,xm403,63r-5,l410,70r-7,-7xe" fillcolor="#006fc0" stroked="f">
                  <v:path arrowok="t" o:connecttype="custom" o:connectlocs="357,8173;266,8223;264,8234;269,8242;274,8250;285,8253;293,8248;402,8188;384,8188;357,8173;326,8156;8,8156;0,8164;0,8183;8,8190;326,8190;357,8173;326,8156;410,8184;398,8190;403,8190;410,8184;384,8158;357,8173;384,8188;384,8158;402,8158;384,8158;384,8188;402,8188;410,8184;411,8183;411,8164;410,8163;402,8158;410,8163;411,8164;411,8183;410,8184;428,8173;410,8163;285,8093;274,8096;269,8104;264,8112;266,8123;357,8173;384,8158;402,8158;293,8098;285,8093;403,8156;398,8156;410,8163;403,8156" o:connectangles="0,0,0,0,0,0,0,0,0,0,0,0,0,0,0,0,0,0,0,0,0,0,0,0,0,0,0,0,0,0,0,0,0,0,0,0,0,0,0,0,0,0,0,0,0,0,0,0,0,0,0,0,0,0,0"/>
                </v:shape>
                <v:shape id="docshape15" o:spid="_x0000_s1048" type="#_x0000_t75" style="position:absolute;left:5053;top:8124;width:14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">
                  <v:imagedata r:id="rId36" o:title=""/>
                </v:shape>
                <v:shape id="docshape16" o:spid="_x0000_s1049" type="#_x0000_t75" style="position:absolute;left:3481;top:9176;width:3506;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">
                  <v:imagedata r:id="rId37" o:title=""/>
                </v:shape>
                <v:line id="Line 12" o:spid="_x0000_s1050" style="position:absolute;visibility:visible;mso-wrap-style:square" from="4002,11319" to="5038,1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" strokeweight=".60803mm">
                  <v:stroke dashstyle="dash"/>
                </v:line>
                <v:shape id="docshape17" o:spid="_x0000_s1051" type="#_x0000_t202" style="position:absolute;left:2976;top:7123;width:167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6A089D2D" w14:textId="77777777" w:rsidR="002D390B" w:rsidRPr="00C527D8" w:rsidRDefault="002D390B" w:rsidP="00C00598">
                        <w:pPr>
                          <w:spacing w:before="7" w:line="200" w:lineRule="exact"/>
                          <w:rPr>
                            <w:rFonts w:cs="Times New Roman"/>
                            <w:b/>
                            <w:sz w:val="17"/>
                            <w:szCs w:val="17"/>
                          </w:rPr>
                        </w:pPr>
                        <w:r w:rsidRPr="00C527D8">
                          <w:rPr>
                            <w:rFonts w:cs="Times New Roman"/>
                            <w:w w:val="110"/>
                            <w:sz w:val="17"/>
                            <w:szCs w:val="17"/>
                          </w:rPr>
                          <w:t>Перемещение</w:t>
                        </w:r>
                        <w:r w:rsidRPr="00C527D8">
                          <w:rPr>
                            <w:rFonts w:cs="Times New Roman"/>
                            <w:w w:val="110"/>
                            <w:sz w:val="17"/>
                            <w:szCs w:val="17"/>
                          </w:rPr>
                          <w:br/>
                        </w:r>
                        <w:r w:rsidRPr="00C527D8">
                          <w:rPr>
                            <w:rFonts w:cs="Times New Roman"/>
                            <w:b/>
                            <w:bCs/>
                            <w:w w:val="110"/>
                            <w:sz w:val="17"/>
                            <w:szCs w:val="17"/>
                          </w:rPr>
                          <w:t>по территории</w:t>
                        </w:r>
                      </w:p>
                    </w:txbxContent>
                  </v:textbox>
                </v:shape>
                <v:shape id="docshape18" o:spid="_x0000_s1052" type="#_x0000_t202" style="position:absolute;left:4661;top:6989;width:116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6782AC93" w14:textId="77777777" w:rsidR="002D390B" w:rsidRPr="00D77055" w:rsidRDefault="002D390B" w:rsidP="00C00598">
                        <w:pPr>
                          <w:spacing w:line="288" w:lineRule="auto"/>
                          <w:jc w:val="center"/>
                          <w:rPr>
                            <w:rFonts w:cs="Times New Roman"/>
                            <w:sz w:val="16"/>
                          </w:rPr>
                        </w:pPr>
                        <w:r w:rsidRPr="00D77055">
                          <w:rPr>
                            <w:rFonts w:cs="Times New Roman"/>
                            <w:color w:val="990033"/>
                            <w:w w:val="105"/>
                            <w:sz w:val="16"/>
                          </w:rPr>
                          <w:t>Граница</w:t>
                        </w:r>
                        <w:r w:rsidRPr="00D77055">
                          <w:rPr>
                            <w:rFonts w:cs="Times New Roman"/>
                            <w:color w:val="990033"/>
                            <w:w w:val="105"/>
                            <w:sz w:val="16"/>
                          </w:rPr>
                          <w:br/>
                          <w:t>города</w:t>
                        </w:r>
                      </w:p>
                    </w:txbxContent>
                  </v:textbox>
                </v:shape>
                <v:shape id="docshape19" o:spid="_x0000_s1053" type="#_x0000_t202" style="position:absolute;left:7187;top:7175;width:1492;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1B236C74" w14:textId="77777777" w:rsidR="002D390B" w:rsidRPr="00C527D8" w:rsidRDefault="002D390B" w:rsidP="00C00598">
                        <w:pPr>
                          <w:spacing w:before="6" w:line="200" w:lineRule="exact"/>
                          <w:rPr>
                            <w:rFonts w:cs="Times New Roman"/>
                            <w:b/>
                            <w:sz w:val="17"/>
                            <w:szCs w:val="17"/>
                          </w:rPr>
                        </w:pPr>
                        <w:r w:rsidRPr="00C527D8">
                          <w:rPr>
                            <w:rFonts w:cs="Times New Roman"/>
                            <w:w w:val="110"/>
                            <w:sz w:val="17"/>
                            <w:szCs w:val="17"/>
                          </w:rPr>
                          <w:t xml:space="preserve">Перемещение </w:t>
                        </w:r>
                        <w:r w:rsidRPr="00C527D8">
                          <w:rPr>
                            <w:rFonts w:cs="Times New Roman"/>
                            <w:b/>
                            <w:bCs/>
                            <w:w w:val="110"/>
                            <w:sz w:val="17"/>
                            <w:szCs w:val="17"/>
                          </w:rPr>
                          <w:t>жителей</w:t>
                        </w:r>
                      </w:p>
                    </w:txbxContent>
                  </v:textbox>
                </v:shape>
                <v:shape id="docshape20" o:spid="_x0000_s1054" type="#_x0000_t202" style="position:absolute;left:9085;top:7577;width:91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39046AF1" w14:textId="77777777" w:rsidR="002D390B" w:rsidRPr="00D77055" w:rsidRDefault="002D390B" w:rsidP="00C00598">
                        <w:pPr>
                          <w:spacing w:before="3"/>
                          <w:jc w:val="center"/>
                          <w:rPr>
                            <w:rFonts w:cs="Times New Roman"/>
                            <w:sz w:val="16"/>
                          </w:rPr>
                        </w:pPr>
                        <w:r w:rsidRPr="00D77055">
                          <w:rPr>
                            <w:rFonts w:cs="Times New Roman"/>
                            <w:color w:val="FF0000"/>
                            <w:w w:val="105"/>
                            <w:sz w:val="16"/>
                          </w:rPr>
                          <w:t>Жители</w:t>
                        </w:r>
                      </w:p>
                    </w:txbxContent>
                  </v:textbox>
                </v:shape>
                <v:shape id="docshape21" o:spid="_x0000_s1055" type="#_x0000_t202" style="position:absolute;left:8062;top:8058;width:920;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7987805B" w14:textId="77777777" w:rsidR="002D390B" w:rsidRPr="00D77055" w:rsidRDefault="002D390B" w:rsidP="00C00598">
                        <w:pPr>
                          <w:spacing w:before="100" w:beforeAutospacing="1" w:line="240" w:lineRule="auto"/>
                          <w:jc w:val="center"/>
                          <w:rPr>
                            <w:rFonts w:cs="Times New Roman"/>
                            <w:sz w:val="16"/>
                          </w:rPr>
                        </w:pPr>
                        <w:r w:rsidRPr="00D77055">
                          <w:rPr>
                            <w:rFonts w:cs="Times New Roman"/>
                            <w:color w:val="006FC0"/>
                            <w:w w:val="105"/>
                            <w:sz w:val="16"/>
                          </w:rPr>
                          <w:t>Приезжие</w:t>
                        </w:r>
                      </w:p>
                    </w:txbxContent>
                  </v:textbox>
                </v:shape>
                <v:shape id="docshape22" o:spid="_x0000_s1056" type="#_x0000_t202" style="position:absolute;left:2980;top:9133;width:1670;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5E5416F9" w14:textId="77777777" w:rsidR="002D390B" w:rsidRPr="00C527D8" w:rsidRDefault="002D390B" w:rsidP="00C00598">
                        <w:pPr>
                          <w:spacing w:before="6" w:line="200" w:lineRule="exact"/>
                          <w:rPr>
                            <w:rFonts w:cs="Times New Roman"/>
                            <w:b/>
                            <w:sz w:val="17"/>
                            <w:szCs w:val="17"/>
                          </w:rPr>
                        </w:pPr>
                        <w:r w:rsidRPr="00C527D8">
                          <w:rPr>
                            <w:rFonts w:cs="Times New Roman"/>
                            <w:w w:val="105"/>
                            <w:sz w:val="17"/>
                            <w:szCs w:val="17"/>
                          </w:rPr>
                          <w:t>Перемещение,</w:t>
                        </w:r>
                        <w:r w:rsidRPr="00C527D8">
                          <w:rPr>
                            <w:rFonts w:cs="Times New Roman"/>
                            <w:spacing w:val="15"/>
                            <w:w w:val="105"/>
                            <w:sz w:val="17"/>
                            <w:szCs w:val="17"/>
                          </w:rPr>
                          <w:br/>
                        </w:r>
                        <w:r w:rsidRPr="00C527D8">
                          <w:rPr>
                            <w:rFonts w:cs="Times New Roman"/>
                            <w:b/>
                            <w:w w:val="105"/>
                            <w:sz w:val="17"/>
                            <w:szCs w:val="17"/>
                          </w:rPr>
                          <w:t>вызванное</w:t>
                        </w:r>
                        <w:r w:rsidRPr="00C527D8">
                          <w:rPr>
                            <w:rFonts w:cs="Times New Roman"/>
                            <w:b/>
                            <w:w w:val="105"/>
                            <w:sz w:val="17"/>
                            <w:szCs w:val="17"/>
                          </w:rPr>
                          <w:br/>
                          <w:t>городскими</w:t>
                        </w:r>
                        <w:r w:rsidRPr="00C527D8">
                          <w:rPr>
                            <w:rFonts w:cs="Times New Roman"/>
                            <w:b/>
                            <w:w w:val="105"/>
                            <w:sz w:val="17"/>
                            <w:szCs w:val="17"/>
                          </w:rPr>
                          <w:br/>
                          <w:t>условиями</w:t>
                        </w:r>
                      </w:p>
                      <w:p w14:paraId="5B02284B" w14:textId="77777777" w:rsidR="002D390B" w:rsidRPr="00D77055" w:rsidRDefault="002D390B" w:rsidP="00C00598">
                        <w:pPr>
                          <w:spacing w:before="167"/>
                          <w:ind w:left="886" w:right="2"/>
                          <w:jc w:val="center"/>
                          <w:rPr>
                            <w:rFonts w:cs="Times New Roman"/>
                            <w:sz w:val="16"/>
                          </w:rPr>
                        </w:pPr>
                        <w:r w:rsidRPr="00D77055">
                          <w:rPr>
                            <w:rFonts w:cs="Times New Roman"/>
                            <w:w w:val="105"/>
                            <w:sz w:val="16"/>
                          </w:rPr>
                          <w:t>50%</w:t>
                        </w:r>
                      </w:p>
                      <w:p w14:paraId="7CD0BD47" w14:textId="77777777" w:rsidR="002D390B" w:rsidRPr="00D77055" w:rsidRDefault="002D390B" w:rsidP="00C00598">
                        <w:pPr>
                          <w:spacing w:before="13"/>
                          <w:ind w:left="888" w:right="2"/>
                          <w:jc w:val="center"/>
                          <w:rPr>
                            <w:rFonts w:cs="Times New Roman"/>
                            <w:sz w:val="16"/>
                          </w:rPr>
                        </w:pPr>
                        <w:r w:rsidRPr="00D77055">
                          <w:rPr>
                            <w:rFonts w:cs="Times New Roman"/>
                            <w:w w:val="105"/>
                            <w:sz w:val="16"/>
                          </w:rPr>
                          <w:t>of</w:t>
                        </w:r>
                        <w:r w:rsidRPr="00D77055">
                          <w:rPr>
                            <w:rFonts w:cs="Times New Roman"/>
                            <w:spacing w:val="-4"/>
                            <w:w w:val="105"/>
                            <w:sz w:val="16"/>
                          </w:rPr>
                          <w:t xml:space="preserve"> </w:t>
                        </w:r>
                        <w:r w:rsidRPr="00D77055">
                          <w:rPr>
                            <w:rFonts w:cs="Times New Roman"/>
                            <w:w w:val="105"/>
                            <w:sz w:val="16"/>
                          </w:rPr>
                          <w:t>a</w:t>
                        </w:r>
                        <w:r w:rsidRPr="00D77055">
                          <w:rPr>
                            <w:rFonts w:cs="Times New Roman"/>
                            <w:spacing w:val="5"/>
                            <w:w w:val="105"/>
                            <w:sz w:val="16"/>
                          </w:rPr>
                          <w:t xml:space="preserve"> </w:t>
                        </w:r>
                        <w:r w:rsidRPr="00D77055">
                          <w:rPr>
                            <w:rFonts w:cs="Times New Roman"/>
                            <w:w w:val="105"/>
                            <w:sz w:val="16"/>
                          </w:rPr>
                          <w:t>trip</w:t>
                        </w:r>
                      </w:p>
                    </w:txbxContent>
                  </v:textbox>
                </v:shape>
                <v:shape id="docshape23" o:spid="_x0000_s1057" type="#_x0000_t202" style="position:absolute;left:5996;top:9210;width:70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6EFA4C8B" w14:textId="77777777" w:rsidR="002D390B" w:rsidRPr="00031161" w:rsidRDefault="002D390B" w:rsidP="00C00598">
                        <w:pPr>
                          <w:spacing w:before="3" w:line="220" w:lineRule="atLeast"/>
                          <w:ind w:left="16" w:right="17"/>
                          <w:jc w:val="center"/>
                          <w:rPr>
                            <w:rFonts w:cs="Times New Roman"/>
                            <w:sz w:val="15"/>
                            <w:szCs w:val="15"/>
                          </w:rPr>
                        </w:pPr>
                        <w:r w:rsidRPr="00031161">
                          <w:rPr>
                            <w:rFonts w:cs="Times New Roman"/>
                            <w:w w:val="105"/>
                            <w:sz w:val="15"/>
                            <w:szCs w:val="15"/>
                          </w:rPr>
                          <w:t>50 %</w:t>
                        </w:r>
                      </w:p>
                      <w:p w14:paraId="1357652A" w14:textId="77777777" w:rsidR="002D390B" w:rsidRPr="00031161" w:rsidRDefault="002D390B" w:rsidP="00C00598">
                        <w:pPr>
                          <w:spacing w:before="13" w:line="220" w:lineRule="atLeast"/>
                          <w:ind w:left="-1" w:right="17"/>
                          <w:jc w:val="center"/>
                          <w:rPr>
                            <w:rFonts w:cs="Times New Roman"/>
                            <w:sz w:val="15"/>
                            <w:szCs w:val="15"/>
                          </w:rPr>
                        </w:pPr>
                        <w:r w:rsidRPr="00031161">
                          <w:rPr>
                            <w:rFonts w:cs="Times New Roman"/>
                            <w:w w:val="105"/>
                            <w:sz w:val="15"/>
                            <w:szCs w:val="15"/>
                          </w:rPr>
                          <w:t>поездки</w:t>
                        </w:r>
                      </w:p>
                    </w:txbxContent>
                  </v:textbox>
                </v:shape>
                <v:shape id="docshape24" o:spid="_x0000_s1058" type="#_x0000_t202" style="position:absolute;left:7253;top:9133;width:1730;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1AD0A8B1" w14:textId="77777777" w:rsidR="002D390B" w:rsidRPr="00C527D8" w:rsidRDefault="002D390B" w:rsidP="00C00598">
                        <w:pPr>
                          <w:spacing w:before="7" w:line="200" w:lineRule="exact"/>
                          <w:rPr>
                            <w:rFonts w:cs="Times New Roman"/>
                            <w:sz w:val="17"/>
                            <w:szCs w:val="17"/>
                          </w:rPr>
                        </w:pPr>
                        <w:r w:rsidRPr="00C527D8">
                          <w:rPr>
                            <w:rFonts w:cs="Times New Roman"/>
                            <w:b/>
                            <w:w w:val="110"/>
                            <w:sz w:val="17"/>
                            <w:szCs w:val="17"/>
                          </w:rPr>
                          <w:t>Продажи топлива</w:t>
                        </w:r>
                        <w:r w:rsidRPr="00C527D8">
                          <w:rPr>
                            <w:rFonts w:cs="Times New Roman"/>
                            <w:b/>
                            <w:w w:val="110"/>
                            <w:sz w:val="17"/>
                            <w:szCs w:val="17"/>
                          </w:rPr>
                          <w:br/>
                        </w:r>
                        <w:r w:rsidRPr="00C527D8">
                          <w:rPr>
                            <w:rFonts w:cs="Times New Roman"/>
                            <w:w w:val="110"/>
                            <w:sz w:val="17"/>
                            <w:szCs w:val="17"/>
                          </w:rPr>
                          <w:t>на территории</w:t>
                        </w:r>
                      </w:p>
                    </w:txbxContent>
                  </v:textbox>
                </v:shape>
                <v:shape id="docshape25" o:spid="_x0000_s1059" type="#_x0000_t202" style="position:absolute;left:2534;top:10938;width:2810;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" filled="f" strokeweight=".15247mm">
                  <v:textbox inset="0,0,0,0">
                    <w:txbxContent>
                      <w:p w14:paraId="51E45D20" w14:textId="77777777" w:rsidR="002D390B" w:rsidRPr="00D77055" w:rsidRDefault="002D390B" w:rsidP="00E122D6">
                        <w:pPr>
                          <w:tabs>
                            <w:tab w:val="left" w:pos="1232"/>
                            <w:tab w:val="left" w:pos="2198"/>
                          </w:tabs>
                          <w:spacing w:before="40" w:line="180" w:lineRule="exact"/>
                          <w:ind w:left="79"/>
                          <w:rPr>
                            <w:rFonts w:cs="Times New Roman"/>
                            <w:color w:val="FFFFFF"/>
                            <w:sz w:val="16"/>
                            <w:u w:val="thick"/>
                          </w:rPr>
                        </w:pPr>
                        <w:r w:rsidRPr="00D77055">
                          <w:rPr>
                            <w:rFonts w:cs="Times New Roman"/>
                            <w:w w:val="110"/>
                            <w:sz w:val="16"/>
                          </w:rPr>
                          <w:t>Учтенное</w:t>
                        </w:r>
                        <w:r w:rsidRPr="00D77055">
                          <w:rPr>
                            <w:rFonts w:cs="Times New Roman"/>
                            <w:w w:val="110"/>
                            <w:sz w:val="16"/>
                          </w:rPr>
                          <w:tab/>
                        </w:r>
                        <w:r w:rsidRPr="00D77055">
                          <w:rPr>
                            <w:rFonts w:cs="Times New Roman"/>
                            <w:sz w:val="16"/>
                            <w:u w:val="thick"/>
                          </w:rPr>
                          <w:tab/>
                        </w:r>
                      </w:p>
                      <w:p w14:paraId="40D571C3" w14:textId="77777777" w:rsidR="002D390B" w:rsidRPr="00D77055" w:rsidRDefault="002D390B" w:rsidP="00C00598">
                        <w:pPr>
                          <w:spacing w:before="13" w:line="220" w:lineRule="exact"/>
                          <w:ind w:left="79"/>
                          <w:rPr>
                            <w:rFonts w:cs="Times New Roman"/>
                            <w:sz w:val="16"/>
                          </w:rPr>
                        </w:pPr>
                        <w:r w:rsidRPr="00D77055">
                          <w:rPr>
                            <w:rFonts w:cs="Times New Roman"/>
                            <w:w w:val="105"/>
                            <w:sz w:val="16"/>
                          </w:rPr>
                          <w:t>Неучтенное</w:t>
                        </w:r>
                      </w:p>
                    </w:txbxContent>
                  </v:textbox>
                </v:shape>
                <v:shape id="docshape23" o:spid="_x0000_s1060" type="#_x0000_t202" style="position:absolute;left:3587;top:10042;width:763;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7633575" w14:textId="77777777" w:rsidR="002D390B" w:rsidRPr="00031161" w:rsidRDefault="002D390B" w:rsidP="00C00598">
                        <w:pPr>
                          <w:spacing w:before="3" w:line="220" w:lineRule="atLeast"/>
                          <w:ind w:left="16" w:right="17"/>
                          <w:jc w:val="center"/>
                          <w:rPr>
                            <w:rFonts w:cs="Times New Roman"/>
                            <w:sz w:val="15"/>
                            <w:szCs w:val="15"/>
                          </w:rPr>
                        </w:pPr>
                        <w:r w:rsidRPr="00031161">
                          <w:rPr>
                            <w:rFonts w:cs="Times New Roman"/>
                            <w:w w:val="105"/>
                            <w:sz w:val="15"/>
                            <w:szCs w:val="15"/>
                          </w:rPr>
                          <w:t>50 %</w:t>
                        </w:r>
                      </w:p>
                      <w:p w14:paraId="3406CA62" w14:textId="77777777" w:rsidR="002D390B" w:rsidRPr="00031161" w:rsidRDefault="002D390B" w:rsidP="00C00598">
                        <w:pPr>
                          <w:spacing w:before="13" w:line="220" w:lineRule="atLeast"/>
                          <w:ind w:left="-1" w:right="17"/>
                          <w:jc w:val="center"/>
                          <w:rPr>
                            <w:rFonts w:cs="Times New Roman"/>
                            <w:sz w:val="15"/>
                            <w:szCs w:val="15"/>
                          </w:rPr>
                        </w:pPr>
                        <w:r w:rsidRPr="00031161">
                          <w:rPr>
                            <w:rFonts w:cs="Times New Roman"/>
                            <w:w w:val="105"/>
                            <w:sz w:val="15"/>
                            <w:szCs w:val="15"/>
                          </w:rPr>
                          <w:t>поездки</w:t>
                        </w:r>
                      </w:p>
                    </w:txbxContent>
                  </v:textbox>
                </v:shape>
                <w10:anchorlock/>
              </v:group>
            </w:pict>
          </mc:Fallback>
        </mc:AlternateContent>
      </w:r>
    </w:p>
    <w:p w14:paraId="0D310E9C" w14:textId="77777777" w:rsidR="009F6309" w:rsidRPr="009F6309" w:rsidRDefault="009F6309" w:rsidP="00031161">
      <w:pPr>
        <w:pStyle w:val="SingleTxtG"/>
        <w:rPr>
          <w:lang w:eastAsia="fr-FR"/>
        </w:rPr>
      </w:pPr>
      <w:r w:rsidRPr="009F6309">
        <w:rPr>
          <w:lang w:eastAsia="fr-FR"/>
        </w:rPr>
        <w:t>87.</w:t>
      </w:r>
      <w:r w:rsidRPr="009F6309">
        <w:rPr>
          <w:lang w:eastAsia="fr-FR"/>
        </w:rPr>
        <w:tab/>
        <w:t>Такой подход, опирающийся на поведение жителей, может вносить существенную погрешность в данные о дорожном движении и приводить к неадекватным результатам. Другие учреждения, такие как Международный транспортный форум, провели анализ имитаций на микроуровне для оценки воздействия городской мобильности на окружающую среду в пяти городах при наличии значительных ресурсов и соответствующих моделей имитации дорожного движения. Эти ограничения следует иметь в виду при разработке ForFITS и проведении внутриорганизационного и/или внешнего анализа.</w:t>
      </w:r>
    </w:p>
    <w:p w14:paraId="2E0A3AA2" w14:textId="77777777" w:rsidR="009F6309" w:rsidRPr="009F6309" w:rsidRDefault="009F6309" w:rsidP="00031161">
      <w:pPr>
        <w:pStyle w:val="SingleTxtG"/>
        <w:rPr>
          <w:lang w:eastAsia="fr-FR"/>
        </w:rPr>
      </w:pPr>
      <w:r w:rsidRPr="009F6309">
        <w:rPr>
          <w:lang w:eastAsia="fr-FR"/>
        </w:rPr>
        <w:t>88.</w:t>
      </w:r>
      <w:r w:rsidRPr="009F6309">
        <w:rPr>
          <w:lang w:eastAsia="fr-FR"/>
        </w:rPr>
        <w:tab/>
        <w:t>Те виды политики, которыми может заниматься ForFITS, имеют национальный масштаб и значительную экономическую составляющую (таблица 3); они не всегда в наибольшей степени подходят для моделирования на уровне города, что подчеркивает необходимость дальнейшего развития моделей для надлежащего моделирования выбросов в масштабах города.</w:t>
      </w:r>
    </w:p>
    <w:p w14:paraId="59782906" w14:textId="0EAFA6BA" w:rsidR="009F6309" w:rsidRPr="009F6309" w:rsidRDefault="00031161" w:rsidP="00031161">
      <w:pPr>
        <w:pStyle w:val="H23G"/>
      </w:pPr>
      <w:r>
        <w:tab/>
      </w:r>
      <w:r w:rsidRPr="00031161">
        <w:rPr>
          <w:b w:val="0"/>
          <w:bCs/>
        </w:rPr>
        <w:tab/>
      </w:r>
      <w:r w:rsidR="009F6309" w:rsidRPr="00031161">
        <w:rPr>
          <w:b w:val="0"/>
          <w:bCs/>
        </w:rPr>
        <w:t>Таблица 3</w:t>
      </w:r>
      <w:r>
        <w:br/>
      </w:r>
      <w:r w:rsidR="009F6309" w:rsidRPr="009F6309">
        <w:t>Стратегии, смоделированные в ForFITS</w:t>
      </w:r>
    </w:p>
    <w:tbl>
      <w:tblPr>
        <w:tblStyle w:val="1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6"/>
        <w:gridCol w:w="726"/>
        <w:gridCol w:w="726"/>
        <w:gridCol w:w="726"/>
        <w:gridCol w:w="726"/>
      </w:tblGrid>
      <w:tr w:rsidR="009F6309" w:rsidRPr="00031161" w14:paraId="6E3FF7AE" w14:textId="77777777" w:rsidTr="00031161">
        <w:trPr>
          <w:tblHeader/>
        </w:trPr>
        <w:tc>
          <w:tcPr>
            <w:tcW w:w="4466" w:type="dxa"/>
            <w:tcBorders>
              <w:top w:val="single" w:sz="4" w:space="0" w:color="auto"/>
              <w:bottom w:val="single" w:sz="12" w:space="0" w:color="auto"/>
            </w:tcBorders>
            <w:shd w:val="clear" w:color="auto" w:fill="auto"/>
            <w:vAlign w:val="bottom"/>
          </w:tcPr>
          <w:p w14:paraId="71CAB2A7" w14:textId="77777777" w:rsidR="009F6309" w:rsidRPr="00031161" w:rsidRDefault="009F6309" w:rsidP="00031161">
            <w:pPr>
              <w:spacing w:before="80" w:after="80" w:line="200" w:lineRule="exact"/>
              <w:ind w:left="28"/>
              <w:rPr>
                <w:rFonts w:cs="Times New Roman"/>
                <w:i/>
                <w:sz w:val="16"/>
                <w:u w:val="single"/>
                <w:lang w:val="en-GB" w:eastAsia="fr-FR"/>
              </w:rPr>
            </w:pPr>
            <w:r w:rsidRPr="00031161">
              <w:rPr>
                <w:rFonts w:cs="Times New Roman"/>
                <w:i/>
                <w:sz w:val="16"/>
                <w:lang w:eastAsia="fr-FR"/>
              </w:rPr>
              <w:t>Сценарии/стратегии</w:t>
            </w:r>
          </w:p>
        </w:tc>
        <w:tc>
          <w:tcPr>
            <w:tcW w:w="726" w:type="dxa"/>
            <w:tcBorders>
              <w:top w:val="single" w:sz="4" w:space="0" w:color="auto"/>
              <w:bottom w:val="single" w:sz="12" w:space="0" w:color="auto"/>
            </w:tcBorders>
            <w:shd w:val="clear" w:color="auto" w:fill="auto"/>
          </w:tcPr>
          <w:p w14:paraId="0834AAF4" w14:textId="77777777" w:rsidR="009F6309" w:rsidRPr="00031161" w:rsidRDefault="009F6309" w:rsidP="00031161">
            <w:pPr>
              <w:spacing w:before="80" w:after="80" w:line="200" w:lineRule="exact"/>
              <w:ind w:left="28"/>
              <w:jc w:val="center"/>
              <w:rPr>
                <w:rFonts w:cs="Times New Roman"/>
                <w:i/>
                <w:sz w:val="16"/>
                <w:lang w:val="en-GB" w:eastAsia="fr-FR"/>
              </w:rPr>
            </w:pPr>
            <w:r w:rsidRPr="00031161">
              <w:rPr>
                <w:rFonts w:cs="Times New Roman"/>
                <w:i/>
                <w:sz w:val="16"/>
                <w:lang w:eastAsia="fr-FR"/>
              </w:rPr>
              <w:t>Базовый</w:t>
            </w:r>
          </w:p>
        </w:tc>
        <w:tc>
          <w:tcPr>
            <w:tcW w:w="726" w:type="dxa"/>
            <w:tcBorders>
              <w:top w:val="single" w:sz="4" w:space="0" w:color="auto"/>
              <w:bottom w:val="single" w:sz="12" w:space="0" w:color="auto"/>
            </w:tcBorders>
            <w:shd w:val="clear" w:color="auto" w:fill="auto"/>
          </w:tcPr>
          <w:p w14:paraId="678F16E6" w14:textId="77777777" w:rsidR="009F6309" w:rsidRPr="00031161" w:rsidRDefault="009F6309" w:rsidP="00031161">
            <w:pPr>
              <w:spacing w:before="80" w:after="80" w:line="200" w:lineRule="exact"/>
              <w:ind w:left="28"/>
              <w:jc w:val="center"/>
              <w:rPr>
                <w:rFonts w:cs="Times New Roman"/>
                <w:i/>
                <w:sz w:val="16"/>
                <w:lang w:val="en-GB" w:eastAsia="fr-FR"/>
              </w:rPr>
            </w:pPr>
            <w:r w:rsidRPr="00031161">
              <w:rPr>
                <w:rFonts w:cs="Times New Roman"/>
                <w:i/>
                <w:sz w:val="16"/>
                <w:lang w:eastAsia="fr-FR"/>
              </w:rPr>
              <w:t>Низкий</w:t>
            </w:r>
          </w:p>
        </w:tc>
        <w:tc>
          <w:tcPr>
            <w:tcW w:w="726" w:type="dxa"/>
            <w:tcBorders>
              <w:top w:val="single" w:sz="4" w:space="0" w:color="auto"/>
              <w:bottom w:val="single" w:sz="12" w:space="0" w:color="auto"/>
            </w:tcBorders>
            <w:shd w:val="clear" w:color="auto" w:fill="auto"/>
          </w:tcPr>
          <w:p w14:paraId="776E6199" w14:textId="77777777" w:rsidR="009F6309" w:rsidRPr="00031161" w:rsidRDefault="009F6309" w:rsidP="00031161">
            <w:pPr>
              <w:spacing w:before="80" w:after="80" w:line="200" w:lineRule="exact"/>
              <w:ind w:left="28"/>
              <w:jc w:val="center"/>
              <w:rPr>
                <w:rFonts w:cs="Times New Roman"/>
                <w:i/>
                <w:sz w:val="16"/>
                <w:lang w:val="en-GB" w:eastAsia="fr-FR"/>
              </w:rPr>
            </w:pPr>
            <w:r w:rsidRPr="00031161">
              <w:rPr>
                <w:rFonts w:cs="Times New Roman"/>
                <w:i/>
                <w:sz w:val="16"/>
                <w:lang w:eastAsia="fr-FR"/>
              </w:rPr>
              <w:t>Средний</w:t>
            </w:r>
          </w:p>
        </w:tc>
        <w:tc>
          <w:tcPr>
            <w:tcW w:w="726" w:type="dxa"/>
            <w:tcBorders>
              <w:top w:val="single" w:sz="4" w:space="0" w:color="auto"/>
              <w:bottom w:val="single" w:sz="12" w:space="0" w:color="auto"/>
            </w:tcBorders>
            <w:shd w:val="clear" w:color="auto" w:fill="auto"/>
          </w:tcPr>
          <w:p w14:paraId="60A327EF" w14:textId="77777777" w:rsidR="009F6309" w:rsidRPr="00031161" w:rsidRDefault="009F6309" w:rsidP="00031161">
            <w:pPr>
              <w:spacing w:before="80" w:after="80" w:line="200" w:lineRule="exact"/>
              <w:ind w:left="28"/>
              <w:jc w:val="center"/>
              <w:rPr>
                <w:rFonts w:cs="Times New Roman"/>
                <w:i/>
                <w:sz w:val="16"/>
                <w:lang w:val="en-GB" w:eastAsia="fr-FR"/>
              </w:rPr>
            </w:pPr>
            <w:r w:rsidRPr="00031161">
              <w:rPr>
                <w:rFonts w:cs="Times New Roman"/>
                <w:i/>
                <w:sz w:val="16"/>
                <w:lang w:eastAsia="fr-FR"/>
              </w:rPr>
              <w:t>Высокий</w:t>
            </w:r>
          </w:p>
        </w:tc>
      </w:tr>
      <w:tr w:rsidR="00031161" w:rsidRPr="00031161" w14:paraId="347D9C3D" w14:textId="77777777" w:rsidTr="00031161">
        <w:trPr>
          <w:trHeight w:hRule="exact" w:val="113"/>
          <w:tblHeader/>
        </w:trPr>
        <w:tc>
          <w:tcPr>
            <w:tcW w:w="4466" w:type="dxa"/>
            <w:tcBorders>
              <w:top w:val="single" w:sz="12" w:space="0" w:color="auto"/>
            </w:tcBorders>
            <w:shd w:val="clear" w:color="auto" w:fill="auto"/>
          </w:tcPr>
          <w:p w14:paraId="1687631B" w14:textId="77777777" w:rsidR="00031161" w:rsidRPr="00031161" w:rsidRDefault="00031161" w:rsidP="00031161">
            <w:pPr>
              <w:spacing w:before="40" w:after="120"/>
              <w:ind w:right="113"/>
              <w:rPr>
                <w:rFonts w:cs="Times New Roman"/>
                <w:lang w:eastAsia="fr-FR"/>
              </w:rPr>
            </w:pPr>
          </w:p>
        </w:tc>
        <w:tc>
          <w:tcPr>
            <w:tcW w:w="726" w:type="dxa"/>
            <w:tcBorders>
              <w:top w:val="single" w:sz="12" w:space="0" w:color="auto"/>
            </w:tcBorders>
            <w:shd w:val="clear" w:color="auto" w:fill="auto"/>
          </w:tcPr>
          <w:p w14:paraId="62F1B888" w14:textId="77777777" w:rsidR="00031161" w:rsidRPr="00031161" w:rsidRDefault="00031161" w:rsidP="00031161">
            <w:pPr>
              <w:spacing w:before="40" w:after="120"/>
              <w:ind w:right="113"/>
              <w:jc w:val="center"/>
              <w:rPr>
                <w:rFonts w:cs="Times New Roman"/>
                <w:lang w:eastAsia="fr-FR"/>
              </w:rPr>
            </w:pPr>
          </w:p>
        </w:tc>
        <w:tc>
          <w:tcPr>
            <w:tcW w:w="726" w:type="dxa"/>
            <w:tcBorders>
              <w:top w:val="single" w:sz="12" w:space="0" w:color="auto"/>
            </w:tcBorders>
            <w:shd w:val="clear" w:color="auto" w:fill="auto"/>
          </w:tcPr>
          <w:p w14:paraId="6E411C4F" w14:textId="77777777" w:rsidR="00031161" w:rsidRPr="00031161" w:rsidRDefault="00031161" w:rsidP="00031161">
            <w:pPr>
              <w:spacing w:before="40" w:after="120"/>
              <w:ind w:right="113"/>
              <w:jc w:val="center"/>
              <w:rPr>
                <w:rFonts w:cs="Times New Roman"/>
                <w:lang w:eastAsia="fr-FR"/>
              </w:rPr>
            </w:pPr>
          </w:p>
        </w:tc>
        <w:tc>
          <w:tcPr>
            <w:tcW w:w="726" w:type="dxa"/>
            <w:tcBorders>
              <w:top w:val="single" w:sz="12" w:space="0" w:color="auto"/>
            </w:tcBorders>
            <w:shd w:val="clear" w:color="auto" w:fill="auto"/>
          </w:tcPr>
          <w:p w14:paraId="52E7F9E9" w14:textId="77777777" w:rsidR="00031161" w:rsidRPr="00031161" w:rsidRDefault="00031161" w:rsidP="00031161">
            <w:pPr>
              <w:spacing w:before="40" w:after="120"/>
              <w:ind w:right="113"/>
              <w:jc w:val="center"/>
              <w:rPr>
                <w:rFonts w:cs="Times New Roman"/>
                <w:lang w:eastAsia="fr-FR"/>
              </w:rPr>
            </w:pPr>
          </w:p>
        </w:tc>
        <w:tc>
          <w:tcPr>
            <w:tcW w:w="726" w:type="dxa"/>
            <w:tcBorders>
              <w:top w:val="single" w:sz="12" w:space="0" w:color="auto"/>
            </w:tcBorders>
            <w:shd w:val="clear" w:color="auto" w:fill="auto"/>
          </w:tcPr>
          <w:p w14:paraId="286B3930" w14:textId="77777777" w:rsidR="00031161" w:rsidRPr="00031161" w:rsidRDefault="00031161" w:rsidP="00031161">
            <w:pPr>
              <w:spacing w:before="40" w:after="120"/>
              <w:ind w:right="113"/>
              <w:jc w:val="center"/>
              <w:rPr>
                <w:rFonts w:cs="Times New Roman"/>
                <w:lang w:eastAsia="fr-FR"/>
              </w:rPr>
            </w:pPr>
          </w:p>
        </w:tc>
      </w:tr>
      <w:tr w:rsidR="009F6309" w:rsidRPr="00031161" w14:paraId="201C7E29" w14:textId="77777777" w:rsidTr="00031161">
        <w:tc>
          <w:tcPr>
            <w:tcW w:w="4466" w:type="dxa"/>
            <w:shd w:val="clear" w:color="auto" w:fill="auto"/>
          </w:tcPr>
          <w:p w14:paraId="44E8D571" w14:textId="0546A38E" w:rsidR="009F6309" w:rsidRPr="00031161" w:rsidRDefault="009F6309" w:rsidP="00031161">
            <w:pPr>
              <w:spacing w:before="40" w:after="120"/>
              <w:ind w:right="113"/>
              <w:rPr>
                <w:rFonts w:cs="Times New Roman"/>
                <w:b/>
                <w:lang w:eastAsia="fr-FR"/>
              </w:rPr>
            </w:pPr>
            <w:r w:rsidRPr="00031161">
              <w:rPr>
                <w:rFonts w:cs="Times New Roman"/>
                <w:b/>
                <w:bCs/>
                <w:lang w:eastAsia="fr-FR"/>
              </w:rPr>
              <w:t>3.</w:t>
            </w:r>
            <w:r w:rsidRPr="00031161">
              <w:rPr>
                <w:rFonts w:cs="Times New Roman"/>
                <w:lang w:eastAsia="fr-FR"/>
              </w:rPr>
              <w:t xml:space="preserve"> </w:t>
            </w:r>
            <w:r w:rsidRPr="00031161">
              <w:rPr>
                <w:rFonts w:cs="Times New Roman"/>
                <w:b/>
                <w:bCs/>
                <w:lang w:eastAsia="fr-FR"/>
              </w:rPr>
              <w:t>Экономические сценарии и стратегии сокращение</w:t>
            </w:r>
            <w:r w:rsidR="00031161">
              <w:rPr>
                <w:rFonts w:cs="Times New Roman"/>
                <w:b/>
                <w:bCs/>
                <w:lang w:eastAsia="fr-FR"/>
              </w:rPr>
              <w:t xml:space="preserve"> </w:t>
            </w:r>
            <w:r w:rsidR="00031161" w:rsidRPr="00031161">
              <w:rPr>
                <w:rFonts w:cs="Times New Roman"/>
                <w:b/>
                <w:bCs/>
                <w:lang w:eastAsia="fr-FR"/>
              </w:rPr>
              <w:t>‒‒</w:t>
            </w:r>
            <w:r w:rsidR="00031161">
              <w:rPr>
                <w:rFonts w:cs="Times New Roman"/>
                <w:b/>
                <w:bCs/>
                <w:lang w:eastAsia="fr-FR"/>
              </w:rPr>
              <w:t xml:space="preserve"> </w:t>
            </w:r>
            <w:r w:rsidRPr="00031161">
              <w:rPr>
                <w:rFonts w:cs="Times New Roman"/>
                <w:b/>
                <w:bCs/>
                <w:lang w:eastAsia="fr-FR"/>
              </w:rPr>
              <w:t>переход, обычно реализуемые</w:t>
            </w:r>
            <w:r w:rsidR="00031161">
              <w:rPr>
                <w:rFonts w:cs="Times New Roman"/>
                <w:b/>
                <w:bCs/>
                <w:lang w:eastAsia="fr-FR"/>
              </w:rPr>
              <w:br/>
            </w:r>
            <w:r w:rsidRPr="00031161">
              <w:rPr>
                <w:rFonts w:cs="Times New Roman"/>
                <w:b/>
                <w:bCs/>
                <w:lang w:eastAsia="fr-FR"/>
              </w:rPr>
              <w:t>с помощью экономических инструментов</w:t>
            </w:r>
          </w:p>
        </w:tc>
        <w:tc>
          <w:tcPr>
            <w:tcW w:w="726" w:type="dxa"/>
            <w:shd w:val="clear" w:color="auto" w:fill="auto"/>
          </w:tcPr>
          <w:p w14:paraId="33511C8E" w14:textId="77777777" w:rsidR="009F6309" w:rsidRPr="00996EE4" w:rsidRDefault="009F6309" w:rsidP="00031161">
            <w:pPr>
              <w:spacing w:before="40" w:after="120"/>
              <w:ind w:right="113"/>
              <w:jc w:val="center"/>
              <w:rPr>
                <w:rFonts w:cs="Times New Roman"/>
                <w:sz w:val="16"/>
                <w:szCs w:val="16"/>
                <w:lang w:eastAsia="fr-FR"/>
              </w:rPr>
            </w:pPr>
          </w:p>
        </w:tc>
        <w:tc>
          <w:tcPr>
            <w:tcW w:w="726" w:type="dxa"/>
            <w:shd w:val="clear" w:color="auto" w:fill="auto"/>
          </w:tcPr>
          <w:p w14:paraId="49C13885"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14A2245B"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2B5968F6" w14:textId="77777777" w:rsidR="009F6309" w:rsidRPr="00996EE4" w:rsidRDefault="009F6309" w:rsidP="00031161">
            <w:pPr>
              <w:spacing w:before="40" w:after="120"/>
              <w:ind w:right="113"/>
              <w:jc w:val="center"/>
              <w:rPr>
                <w:rFonts w:cs="Times New Roman"/>
                <w:b/>
                <w:sz w:val="16"/>
                <w:szCs w:val="16"/>
                <w:u w:val="single"/>
                <w:lang w:eastAsia="fr-FR"/>
              </w:rPr>
            </w:pPr>
          </w:p>
        </w:tc>
      </w:tr>
      <w:tr w:rsidR="009F6309" w:rsidRPr="00031161" w14:paraId="422C6D44" w14:textId="77777777" w:rsidTr="00031161">
        <w:tc>
          <w:tcPr>
            <w:tcW w:w="4466" w:type="dxa"/>
            <w:shd w:val="clear" w:color="auto" w:fill="auto"/>
          </w:tcPr>
          <w:p w14:paraId="0020A7BE" w14:textId="717659D2" w:rsidR="009F6309" w:rsidRPr="00031161" w:rsidRDefault="009F6309" w:rsidP="00031161">
            <w:pPr>
              <w:spacing w:before="40" w:after="120"/>
              <w:ind w:right="113"/>
              <w:rPr>
                <w:rFonts w:cs="Times New Roman"/>
                <w:lang w:eastAsia="fr-FR"/>
              </w:rPr>
            </w:pPr>
            <w:r w:rsidRPr="00031161">
              <w:rPr>
                <w:rFonts w:cs="Times New Roman"/>
                <w:lang w:eastAsia="fr-FR"/>
              </w:rPr>
              <w:t>3.1 Изменения в макроэкономических параметрах</w:t>
            </w:r>
            <w:r w:rsidR="00031161">
              <w:rPr>
                <w:rFonts w:cs="Times New Roman"/>
                <w:lang w:eastAsia="fr-FR"/>
              </w:rPr>
              <w:br/>
            </w:r>
            <w:r w:rsidRPr="00031161">
              <w:rPr>
                <w:rFonts w:cs="Times New Roman"/>
                <w:lang w:eastAsia="fr-FR"/>
              </w:rPr>
              <w:t>(ВВП и численность населения)</w:t>
            </w:r>
          </w:p>
        </w:tc>
        <w:tc>
          <w:tcPr>
            <w:tcW w:w="726" w:type="dxa"/>
            <w:shd w:val="clear" w:color="auto" w:fill="auto"/>
          </w:tcPr>
          <w:p w14:paraId="7FCFC404"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609FBCCC" w14:textId="77777777" w:rsidR="009F6309" w:rsidRPr="00996EE4" w:rsidRDefault="009F6309" w:rsidP="00031161">
            <w:pPr>
              <w:spacing w:before="40" w:after="120"/>
              <w:ind w:right="113"/>
              <w:jc w:val="center"/>
              <w:rPr>
                <w:rFonts w:cs="Times New Roman"/>
                <w:sz w:val="16"/>
                <w:szCs w:val="16"/>
                <w:lang w:val="en-GB" w:eastAsia="fr-FR"/>
              </w:rPr>
            </w:pPr>
            <w:r w:rsidRPr="00996EE4">
              <w:rPr>
                <w:rFonts w:cs="Times New Roman"/>
                <w:noProof/>
                <w:sz w:val="16"/>
                <w:szCs w:val="16"/>
                <w:lang w:val="en-GB" w:eastAsia="fr-FR"/>
              </w:rPr>
              <mc:AlternateContent>
                <mc:Choice Requires="wps">
                  <w:drawing>
                    <wp:inline distT="0" distB="0" distL="0" distR="0" wp14:anchorId="2D68ABD7" wp14:editId="23951752">
                      <wp:extent cx="179705" cy="179705"/>
                      <wp:effectExtent l="0" t="0" r="0" b="0"/>
                      <wp:docPr id="8" name="Multiply 4"/>
                      <wp:cNvGraphicFramePr/>
                      <a:graphic xmlns:a="http://schemas.openxmlformats.org/drawingml/2006/main">
                        <a:graphicData uri="http://schemas.microsoft.com/office/word/2010/wordprocessingShape">
                          <wps:wsp>
                            <wps:cNvSpPr/>
                            <wps:spPr>
                              <a:xfrm>
                                <a:off x="0" y="0"/>
                                <a:ext cx="179705" cy="17970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D27FC6" id="Multiply 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" path="m28217,58104l58104,28217,89853,59965,121601,28217r29887,29887l119740,89853r31748,31748l121601,151488,89853,119740,58104,151488,28217,121601,59965,89853,28217,58104xe" fillcolor="#4f81bd" strokecolor="#385d8a" strokeweight="2pt">
                      <v:path arrowok="t" o:connecttype="custom" o:connectlocs="28217,58104;58104,28217;89853,59965;121601,28217;151488,58104;119740,89853;151488,121601;121601,151488;89853,119740;58104,151488;28217,121601;59965,89853;28217,58104" o:connectangles="0,0,0,0,0,0,0,0,0,0,0,0,0"/>
                      <w10:anchorlock/>
                    </v:shape>
                  </w:pict>
                </mc:Fallback>
              </mc:AlternateContent>
            </w:r>
          </w:p>
        </w:tc>
        <w:tc>
          <w:tcPr>
            <w:tcW w:w="726" w:type="dxa"/>
            <w:shd w:val="clear" w:color="auto" w:fill="auto"/>
          </w:tcPr>
          <w:p w14:paraId="6B1AC32F" w14:textId="77777777" w:rsidR="009F6309" w:rsidRPr="00996EE4" w:rsidRDefault="009F6309" w:rsidP="00031161">
            <w:pPr>
              <w:spacing w:before="40" w:after="120"/>
              <w:ind w:right="113"/>
              <w:jc w:val="center"/>
              <w:rPr>
                <w:rFonts w:cs="Times New Roman"/>
                <w:b/>
                <w:sz w:val="16"/>
                <w:szCs w:val="16"/>
                <w:u w:val="single"/>
                <w:lang w:val="en-GB" w:eastAsia="fr-FR"/>
              </w:rPr>
            </w:pPr>
          </w:p>
        </w:tc>
        <w:tc>
          <w:tcPr>
            <w:tcW w:w="726" w:type="dxa"/>
            <w:shd w:val="clear" w:color="auto" w:fill="auto"/>
          </w:tcPr>
          <w:p w14:paraId="7CBEE38C" w14:textId="77777777" w:rsidR="009F6309" w:rsidRPr="00996EE4" w:rsidRDefault="009F6309" w:rsidP="00031161">
            <w:pPr>
              <w:spacing w:before="40" w:after="120"/>
              <w:ind w:right="113"/>
              <w:jc w:val="center"/>
              <w:rPr>
                <w:rFonts w:cs="Times New Roman"/>
                <w:b/>
                <w:sz w:val="16"/>
                <w:szCs w:val="16"/>
                <w:u w:val="single"/>
                <w:lang w:val="en-GB" w:eastAsia="fr-FR"/>
              </w:rPr>
            </w:pPr>
          </w:p>
        </w:tc>
      </w:tr>
      <w:tr w:rsidR="009F6309" w:rsidRPr="00031161" w14:paraId="32A3CEB9" w14:textId="77777777" w:rsidTr="00031161">
        <w:tc>
          <w:tcPr>
            <w:tcW w:w="4466" w:type="dxa"/>
            <w:shd w:val="clear" w:color="auto" w:fill="auto"/>
          </w:tcPr>
          <w:p w14:paraId="3D68A9D6" w14:textId="77777777" w:rsidR="009F6309" w:rsidRPr="00031161" w:rsidRDefault="009F6309" w:rsidP="00031161">
            <w:pPr>
              <w:spacing w:before="40" w:after="120"/>
              <w:ind w:right="113"/>
              <w:rPr>
                <w:rFonts w:cs="Times New Roman"/>
                <w:lang w:eastAsia="fr-FR"/>
              </w:rPr>
            </w:pPr>
            <w:r w:rsidRPr="00031161">
              <w:rPr>
                <w:rFonts w:cs="Times New Roman"/>
                <w:lang w:eastAsia="fr-FR"/>
              </w:rPr>
              <w:t>3.2 Изменения в стоимости топлива (исключая национальные схемы налогообложения топлива)</w:t>
            </w:r>
          </w:p>
        </w:tc>
        <w:tc>
          <w:tcPr>
            <w:tcW w:w="726" w:type="dxa"/>
            <w:shd w:val="clear" w:color="auto" w:fill="auto"/>
          </w:tcPr>
          <w:p w14:paraId="7348524D"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388A52D4" w14:textId="77777777" w:rsidR="009F6309" w:rsidRPr="00996EE4" w:rsidRDefault="009F6309" w:rsidP="00031161">
            <w:pPr>
              <w:spacing w:before="40" w:after="120"/>
              <w:ind w:right="113"/>
              <w:jc w:val="center"/>
              <w:rPr>
                <w:rFonts w:cs="Times New Roman"/>
                <w:b/>
                <w:sz w:val="16"/>
                <w:szCs w:val="16"/>
                <w:u w:val="single"/>
                <w:lang w:val="en-GB" w:eastAsia="fr-FR"/>
              </w:rPr>
            </w:pPr>
            <w:r w:rsidRPr="00996EE4">
              <w:rPr>
                <w:rFonts w:cs="Times New Roman"/>
                <w:noProof/>
                <w:sz w:val="16"/>
                <w:szCs w:val="16"/>
                <w:lang w:val="en-GB" w:eastAsia="fr-FR"/>
              </w:rPr>
              <mc:AlternateContent>
                <mc:Choice Requires="wps">
                  <w:drawing>
                    <wp:inline distT="0" distB="0" distL="0" distR="0" wp14:anchorId="29AC71D1" wp14:editId="57972E46">
                      <wp:extent cx="179705" cy="179705"/>
                      <wp:effectExtent l="0" t="0" r="0" b="0"/>
                      <wp:docPr id="9" name="Multiply 5"/>
                      <wp:cNvGraphicFramePr/>
                      <a:graphic xmlns:a="http://schemas.openxmlformats.org/drawingml/2006/main">
                        <a:graphicData uri="http://schemas.microsoft.com/office/word/2010/wordprocessingShape">
                          <wps:wsp>
                            <wps:cNvSpPr/>
                            <wps:spPr>
                              <a:xfrm>
                                <a:off x="0" y="0"/>
                                <a:ext cx="179705" cy="17970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CFD7DC" id="Multiply 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" path="m28217,58104l58104,28217,89853,59965,121601,28217r29887,29887l119740,89853r31748,31748l121601,151488,89853,119740,58104,151488,28217,121601,59965,89853,28217,58104xe" fillcolor="#4f81bd" strokecolor="#385d8a" strokeweight="2pt">
                      <v:path arrowok="t" o:connecttype="custom" o:connectlocs="28217,58104;58104,28217;89853,59965;121601,28217;151488,58104;119740,89853;151488,121601;121601,151488;89853,119740;58104,151488;28217,121601;59965,89853;28217,58104" o:connectangles="0,0,0,0,0,0,0,0,0,0,0,0,0"/>
                      <w10:anchorlock/>
                    </v:shape>
                  </w:pict>
                </mc:Fallback>
              </mc:AlternateContent>
            </w:r>
          </w:p>
        </w:tc>
        <w:tc>
          <w:tcPr>
            <w:tcW w:w="726" w:type="dxa"/>
            <w:shd w:val="clear" w:color="auto" w:fill="auto"/>
          </w:tcPr>
          <w:p w14:paraId="2D98566C" w14:textId="77777777" w:rsidR="009F6309" w:rsidRPr="00996EE4" w:rsidRDefault="009F6309" w:rsidP="00031161">
            <w:pPr>
              <w:spacing w:before="40" w:after="120"/>
              <w:ind w:right="113"/>
              <w:jc w:val="center"/>
              <w:rPr>
                <w:rFonts w:cs="Times New Roman"/>
                <w:b/>
                <w:sz w:val="16"/>
                <w:szCs w:val="16"/>
                <w:u w:val="single"/>
                <w:lang w:val="en-GB" w:eastAsia="fr-FR"/>
              </w:rPr>
            </w:pPr>
          </w:p>
        </w:tc>
        <w:tc>
          <w:tcPr>
            <w:tcW w:w="726" w:type="dxa"/>
            <w:shd w:val="clear" w:color="auto" w:fill="auto"/>
          </w:tcPr>
          <w:p w14:paraId="48384B0B" w14:textId="77777777" w:rsidR="009F6309" w:rsidRPr="00996EE4" w:rsidRDefault="009F6309" w:rsidP="00031161">
            <w:pPr>
              <w:spacing w:before="40" w:after="120"/>
              <w:ind w:right="113"/>
              <w:jc w:val="center"/>
              <w:rPr>
                <w:rFonts w:cs="Times New Roman"/>
                <w:b/>
                <w:sz w:val="16"/>
                <w:szCs w:val="16"/>
                <w:u w:val="single"/>
                <w:lang w:val="en-GB" w:eastAsia="fr-FR"/>
              </w:rPr>
            </w:pPr>
          </w:p>
        </w:tc>
      </w:tr>
      <w:tr w:rsidR="009F6309" w:rsidRPr="00031161" w14:paraId="433BABE4" w14:textId="77777777" w:rsidTr="00031161">
        <w:tc>
          <w:tcPr>
            <w:tcW w:w="4466" w:type="dxa"/>
            <w:shd w:val="clear" w:color="auto" w:fill="auto"/>
          </w:tcPr>
          <w:p w14:paraId="513E4DFF" w14:textId="77777777" w:rsidR="009F6309" w:rsidRPr="00031161" w:rsidRDefault="009F6309" w:rsidP="00031161">
            <w:pPr>
              <w:spacing w:before="40" w:after="120"/>
              <w:ind w:right="113"/>
              <w:rPr>
                <w:rFonts w:cs="Times New Roman"/>
                <w:lang w:eastAsia="fr-FR"/>
              </w:rPr>
            </w:pPr>
            <w:r w:rsidRPr="00031161">
              <w:rPr>
                <w:rFonts w:cs="Times New Roman"/>
                <w:lang w:eastAsia="fr-FR"/>
              </w:rPr>
              <w:t>3.3 Изменения в национальных схемах налогообложения топлива</w:t>
            </w:r>
          </w:p>
        </w:tc>
        <w:tc>
          <w:tcPr>
            <w:tcW w:w="726" w:type="dxa"/>
            <w:shd w:val="clear" w:color="auto" w:fill="auto"/>
          </w:tcPr>
          <w:p w14:paraId="5E4311B7"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4E0B90C4" w14:textId="77777777" w:rsidR="009F6309" w:rsidRPr="00996EE4" w:rsidRDefault="009F6309" w:rsidP="00031161">
            <w:pPr>
              <w:spacing w:before="40" w:after="120"/>
              <w:ind w:right="113"/>
              <w:jc w:val="center"/>
              <w:rPr>
                <w:rFonts w:cs="Times New Roman"/>
                <w:b/>
                <w:sz w:val="16"/>
                <w:szCs w:val="16"/>
                <w:u w:val="single"/>
                <w:lang w:val="en-GB" w:eastAsia="fr-FR"/>
              </w:rPr>
            </w:pPr>
            <w:r w:rsidRPr="00996EE4">
              <w:rPr>
                <w:rFonts w:cs="Times New Roman"/>
                <w:noProof/>
                <w:sz w:val="16"/>
                <w:szCs w:val="16"/>
                <w:lang w:val="en-GB" w:eastAsia="fr-FR"/>
              </w:rPr>
              <mc:AlternateContent>
                <mc:Choice Requires="wps">
                  <w:drawing>
                    <wp:inline distT="0" distB="0" distL="0" distR="0" wp14:anchorId="5DD71AFB" wp14:editId="2032EA13">
                      <wp:extent cx="179705" cy="179705"/>
                      <wp:effectExtent l="0" t="0" r="0" b="0"/>
                      <wp:docPr id="12" name="Multiply 6"/>
                      <wp:cNvGraphicFramePr/>
                      <a:graphic xmlns:a="http://schemas.openxmlformats.org/drawingml/2006/main">
                        <a:graphicData uri="http://schemas.microsoft.com/office/word/2010/wordprocessingShape">
                          <wps:wsp>
                            <wps:cNvSpPr/>
                            <wps:spPr>
                              <a:xfrm>
                                <a:off x="0" y="0"/>
                                <a:ext cx="179705" cy="17970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A3AA97" id="Multiply 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" path="m28217,58104l58104,28217,89853,59965,121601,28217r29887,29887l119740,89853r31748,31748l121601,151488,89853,119740,58104,151488,28217,121601,59965,89853,28217,58104xe" fillcolor="#4f81bd" strokecolor="#385d8a" strokeweight="2pt">
                      <v:path arrowok="t" o:connecttype="custom" o:connectlocs="28217,58104;58104,28217;89853,59965;121601,28217;151488,58104;119740,89853;151488,121601;121601,151488;89853,119740;58104,151488;28217,121601;59965,89853;28217,58104" o:connectangles="0,0,0,0,0,0,0,0,0,0,0,0,0"/>
                      <w10:anchorlock/>
                    </v:shape>
                  </w:pict>
                </mc:Fallback>
              </mc:AlternateContent>
            </w:r>
          </w:p>
        </w:tc>
        <w:tc>
          <w:tcPr>
            <w:tcW w:w="726" w:type="dxa"/>
            <w:shd w:val="clear" w:color="auto" w:fill="auto"/>
          </w:tcPr>
          <w:p w14:paraId="2CBD8FA3" w14:textId="77777777" w:rsidR="009F6309" w:rsidRPr="00996EE4" w:rsidRDefault="009F6309" w:rsidP="00031161">
            <w:pPr>
              <w:spacing w:before="40" w:after="120"/>
              <w:ind w:right="113"/>
              <w:jc w:val="center"/>
              <w:rPr>
                <w:rFonts w:cs="Times New Roman"/>
                <w:b/>
                <w:sz w:val="16"/>
                <w:szCs w:val="16"/>
                <w:u w:val="single"/>
                <w:lang w:val="en-GB" w:eastAsia="fr-FR"/>
              </w:rPr>
            </w:pPr>
          </w:p>
        </w:tc>
        <w:tc>
          <w:tcPr>
            <w:tcW w:w="726" w:type="dxa"/>
            <w:shd w:val="clear" w:color="auto" w:fill="auto"/>
          </w:tcPr>
          <w:p w14:paraId="7F3C3149" w14:textId="77777777" w:rsidR="009F6309" w:rsidRPr="00996EE4" w:rsidRDefault="009F6309" w:rsidP="00031161">
            <w:pPr>
              <w:spacing w:before="40" w:after="120"/>
              <w:ind w:right="113"/>
              <w:jc w:val="center"/>
              <w:rPr>
                <w:rFonts w:cs="Times New Roman"/>
                <w:b/>
                <w:sz w:val="16"/>
                <w:szCs w:val="16"/>
                <w:u w:val="single"/>
                <w:lang w:val="en-GB" w:eastAsia="fr-FR"/>
              </w:rPr>
            </w:pPr>
          </w:p>
        </w:tc>
      </w:tr>
      <w:tr w:rsidR="009F6309" w:rsidRPr="00031161" w14:paraId="1F077D76" w14:textId="77777777" w:rsidTr="00031161">
        <w:tc>
          <w:tcPr>
            <w:tcW w:w="4466" w:type="dxa"/>
            <w:shd w:val="clear" w:color="auto" w:fill="auto"/>
          </w:tcPr>
          <w:p w14:paraId="633E12BB" w14:textId="77777777" w:rsidR="009F6309" w:rsidRPr="00031161" w:rsidRDefault="009F6309" w:rsidP="00031161">
            <w:pPr>
              <w:spacing w:before="40" w:after="120"/>
              <w:ind w:right="113"/>
              <w:rPr>
                <w:rFonts w:cs="Times New Roman"/>
                <w:lang w:eastAsia="fr-FR"/>
              </w:rPr>
            </w:pPr>
            <w:r w:rsidRPr="00031161">
              <w:rPr>
                <w:rFonts w:cs="Times New Roman"/>
                <w:lang w:eastAsia="fr-FR"/>
              </w:rPr>
              <w:t>3.4 Изменения в стоимости приобретаемых транспортных средств</w:t>
            </w:r>
          </w:p>
        </w:tc>
        <w:tc>
          <w:tcPr>
            <w:tcW w:w="726" w:type="dxa"/>
            <w:shd w:val="clear" w:color="auto" w:fill="auto"/>
          </w:tcPr>
          <w:p w14:paraId="5F618605" w14:textId="77777777" w:rsidR="009F6309" w:rsidRPr="00996EE4" w:rsidRDefault="009F6309" w:rsidP="00031161">
            <w:pPr>
              <w:spacing w:before="40" w:after="120"/>
              <w:ind w:right="113"/>
              <w:jc w:val="center"/>
              <w:rPr>
                <w:rFonts w:cs="Times New Roman"/>
                <w:b/>
                <w:sz w:val="16"/>
                <w:szCs w:val="16"/>
                <w:u w:val="single"/>
                <w:lang w:val="en-GB" w:eastAsia="fr-FR"/>
              </w:rPr>
            </w:pPr>
            <w:r w:rsidRPr="00996EE4">
              <w:rPr>
                <w:rFonts w:cs="Times New Roman"/>
                <w:noProof/>
                <w:sz w:val="16"/>
                <w:szCs w:val="16"/>
                <w:lang w:val="en-GB" w:eastAsia="fr-FR"/>
              </w:rPr>
              <mc:AlternateContent>
                <mc:Choice Requires="wps">
                  <w:drawing>
                    <wp:inline distT="0" distB="0" distL="0" distR="0" wp14:anchorId="5C4A9B0A" wp14:editId="352ABB0E">
                      <wp:extent cx="179705" cy="179705"/>
                      <wp:effectExtent l="0" t="0" r="0" b="0"/>
                      <wp:docPr id="7" name="Multiply 7"/>
                      <wp:cNvGraphicFramePr/>
                      <a:graphic xmlns:a="http://schemas.openxmlformats.org/drawingml/2006/main">
                        <a:graphicData uri="http://schemas.microsoft.com/office/word/2010/wordprocessingShape">
                          <wps:wsp>
                            <wps:cNvSpPr/>
                            <wps:spPr>
                              <a:xfrm>
                                <a:off x="0" y="0"/>
                                <a:ext cx="179705" cy="17970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3D2981" id="Multiply 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" path="m28217,58104l58104,28217,89853,59965,121601,28217r29887,29887l119740,89853r31748,31748l121601,151488,89853,119740,58104,151488,28217,121601,59965,89853,28217,58104xe" fillcolor="#4f81bd" strokecolor="#385d8a" strokeweight="2pt">
                      <v:path arrowok="t" o:connecttype="custom" o:connectlocs="28217,58104;58104,28217;89853,59965;121601,28217;151488,58104;119740,89853;151488,121601;121601,151488;89853,119740;58104,151488;28217,121601;59965,89853;28217,58104" o:connectangles="0,0,0,0,0,0,0,0,0,0,0,0,0"/>
                      <w10:anchorlock/>
                    </v:shape>
                  </w:pict>
                </mc:Fallback>
              </mc:AlternateContent>
            </w:r>
          </w:p>
        </w:tc>
        <w:tc>
          <w:tcPr>
            <w:tcW w:w="726" w:type="dxa"/>
            <w:shd w:val="clear" w:color="auto" w:fill="auto"/>
          </w:tcPr>
          <w:p w14:paraId="3B5F51D9" w14:textId="77777777" w:rsidR="009F6309" w:rsidRPr="00996EE4" w:rsidRDefault="009F6309" w:rsidP="00031161">
            <w:pPr>
              <w:spacing w:before="40" w:after="120"/>
              <w:ind w:right="113"/>
              <w:jc w:val="center"/>
              <w:rPr>
                <w:rFonts w:cs="Times New Roman"/>
                <w:b/>
                <w:sz w:val="16"/>
                <w:szCs w:val="16"/>
                <w:u w:val="single"/>
                <w:lang w:val="en-GB" w:eastAsia="fr-FR"/>
              </w:rPr>
            </w:pPr>
          </w:p>
        </w:tc>
        <w:tc>
          <w:tcPr>
            <w:tcW w:w="726" w:type="dxa"/>
            <w:shd w:val="clear" w:color="auto" w:fill="auto"/>
          </w:tcPr>
          <w:p w14:paraId="52D3B81D" w14:textId="77777777" w:rsidR="009F6309" w:rsidRPr="00996EE4" w:rsidRDefault="009F6309" w:rsidP="00031161">
            <w:pPr>
              <w:spacing w:before="40" w:after="120"/>
              <w:ind w:right="113"/>
              <w:jc w:val="center"/>
              <w:rPr>
                <w:rFonts w:cs="Times New Roman"/>
                <w:b/>
                <w:sz w:val="16"/>
                <w:szCs w:val="16"/>
                <w:u w:val="single"/>
                <w:lang w:val="en-GB" w:eastAsia="fr-FR"/>
              </w:rPr>
            </w:pPr>
          </w:p>
        </w:tc>
        <w:tc>
          <w:tcPr>
            <w:tcW w:w="726" w:type="dxa"/>
            <w:shd w:val="clear" w:color="auto" w:fill="auto"/>
          </w:tcPr>
          <w:p w14:paraId="1F4B18EA" w14:textId="77777777" w:rsidR="009F6309" w:rsidRPr="00996EE4" w:rsidRDefault="009F6309" w:rsidP="00031161">
            <w:pPr>
              <w:spacing w:before="40" w:after="120"/>
              <w:ind w:right="113"/>
              <w:jc w:val="center"/>
              <w:rPr>
                <w:rFonts w:cs="Times New Roman"/>
                <w:b/>
                <w:sz w:val="16"/>
                <w:szCs w:val="16"/>
                <w:u w:val="single"/>
                <w:lang w:val="en-GB" w:eastAsia="fr-FR"/>
              </w:rPr>
            </w:pPr>
          </w:p>
        </w:tc>
      </w:tr>
      <w:tr w:rsidR="009F6309" w:rsidRPr="00031161" w14:paraId="0BC552C6" w14:textId="77777777" w:rsidTr="00031161">
        <w:tc>
          <w:tcPr>
            <w:tcW w:w="4466" w:type="dxa"/>
            <w:shd w:val="clear" w:color="auto" w:fill="auto"/>
          </w:tcPr>
          <w:p w14:paraId="7D64D109" w14:textId="77777777" w:rsidR="009F6309" w:rsidRPr="00031161" w:rsidRDefault="009F6309" w:rsidP="00031161">
            <w:pPr>
              <w:spacing w:before="40" w:after="120"/>
              <w:ind w:right="113"/>
              <w:rPr>
                <w:rFonts w:cs="Times New Roman"/>
                <w:lang w:eastAsia="fr-FR"/>
              </w:rPr>
            </w:pPr>
            <w:r w:rsidRPr="00031161">
              <w:rPr>
                <w:rFonts w:cs="Times New Roman"/>
                <w:lang w:eastAsia="fr-FR"/>
              </w:rPr>
              <w:t>3.5 Изменения в схемах платы за использование дорог</w:t>
            </w:r>
          </w:p>
        </w:tc>
        <w:tc>
          <w:tcPr>
            <w:tcW w:w="726" w:type="dxa"/>
            <w:shd w:val="clear" w:color="auto" w:fill="auto"/>
          </w:tcPr>
          <w:p w14:paraId="1FB436D0"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5FA79CCE"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3C378379" w14:textId="77777777" w:rsidR="009F6309" w:rsidRPr="00996EE4" w:rsidRDefault="009F6309" w:rsidP="00031161">
            <w:pPr>
              <w:spacing w:before="40" w:after="120"/>
              <w:ind w:right="113"/>
              <w:jc w:val="center"/>
              <w:rPr>
                <w:rFonts w:cs="Times New Roman"/>
                <w:b/>
                <w:sz w:val="16"/>
                <w:szCs w:val="16"/>
                <w:u w:val="single"/>
                <w:lang w:val="en-GB" w:eastAsia="fr-FR"/>
              </w:rPr>
            </w:pPr>
            <w:r w:rsidRPr="00996EE4">
              <w:rPr>
                <w:rFonts w:cs="Times New Roman"/>
                <w:noProof/>
                <w:sz w:val="16"/>
                <w:szCs w:val="16"/>
                <w:lang w:val="en-GB" w:eastAsia="fr-FR"/>
              </w:rPr>
              <mc:AlternateContent>
                <mc:Choice Requires="wps">
                  <w:drawing>
                    <wp:inline distT="0" distB="0" distL="0" distR="0" wp14:anchorId="4356DB8E" wp14:editId="7631BDC2">
                      <wp:extent cx="179705" cy="179705"/>
                      <wp:effectExtent l="0" t="0" r="0" b="0"/>
                      <wp:docPr id="13" name="Multiply 8"/>
                      <wp:cNvGraphicFramePr/>
                      <a:graphic xmlns:a="http://schemas.openxmlformats.org/drawingml/2006/main">
                        <a:graphicData uri="http://schemas.microsoft.com/office/word/2010/wordprocessingShape">
                          <wps:wsp>
                            <wps:cNvSpPr/>
                            <wps:spPr>
                              <a:xfrm>
                                <a:off x="0" y="0"/>
                                <a:ext cx="179705" cy="17970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9FD78F" id="Multiply 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" path="m28217,58104l58104,28217,89853,59965,121601,28217r29887,29887l119740,89853r31748,31748l121601,151488,89853,119740,58104,151488,28217,121601,59965,89853,28217,58104xe" fillcolor="#4f81bd" strokecolor="#385d8a" strokeweight="2pt">
                      <v:path arrowok="t" o:connecttype="custom" o:connectlocs="28217,58104;58104,28217;89853,59965;121601,28217;151488,58104;119740,89853;151488,121601;121601,151488;89853,119740;58104,151488;28217,121601;59965,89853;28217,58104" o:connectangles="0,0,0,0,0,0,0,0,0,0,0,0,0"/>
                      <w10:anchorlock/>
                    </v:shape>
                  </w:pict>
                </mc:Fallback>
              </mc:AlternateContent>
            </w:r>
          </w:p>
        </w:tc>
        <w:tc>
          <w:tcPr>
            <w:tcW w:w="726" w:type="dxa"/>
            <w:shd w:val="clear" w:color="auto" w:fill="auto"/>
          </w:tcPr>
          <w:p w14:paraId="38BB7D5E" w14:textId="77777777" w:rsidR="009F6309" w:rsidRPr="00996EE4" w:rsidRDefault="009F6309" w:rsidP="00031161">
            <w:pPr>
              <w:spacing w:before="40" w:after="120"/>
              <w:ind w:right="113"/>
              <w:jc w:val="center"/>
              <w:rPr>
                <w:rFonts w:cs="Times New Roman"/>
                <w:b/>
                <w:sz w:val="16"/>
                <w:szCs w:val="16"/>
                <w:u w:val="single"/>
                <w:lang w:val="en-GB" w:eastAsia="fr-FR"/>
              </w:rPr>
            </w:pPr>
          </w:p>
        </w:tc>
      </w:tr>
      <w:tr w:rsidR="009F6309" w:rsidRPr="00031161" w14:paraId="1A1CFC23" w14:textId="77777777" w:rsidTr="00031161">
        <w:tc>
          <w:tcPr>
            <w:tcW w:w="4466" w:type="dxa"/>
            <w:shd w:val="clear" w:color="auto" w:fill="auto"/>
          </w:tcPr>
          <w:p w14:paraId="2C051E51" w14:textId="77777777" w:rsidR="009F6309" w:rsidRPr="00031161" w:rsidRDefault="009F6309" w:rsidP="00031161">
            <w:pPr>
              <w:spacing w:before="40" w:after="120"/>
              <w:ind w:right="113"/>
              <w:rPr>
                <w:rFonts w:cs="Times New Roman"/>
                <w:lang w:eastAsia="fr-FR"/>
              </w:rPr>
            </w:pPr>
            <w:r w:rsidRPr="00031161">
              <w:rPr>
                <w:rFonts w:cs="Times New Roman"/>
                <w:lang w:eastAsia="fr-FR"/>
              </w:rPr>
              <w:lastRenderedPageBreak/>
              <w:t>3.6 Изменения в стоимости содержания экипажей</w:t>
            </w:r>
          </w:p>
        </w:tc>
        <w:tc>
          <w:tcPr>
            <w:tcW w:w="726" w:type="dxa"/>
            <w:shd w:val="clear" w:color="auto" w:fill="auto"/>
          </w:tcPr>
          <w:p w14:paraId="5B68DF98"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61569FB6"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5339EC9F" w14:textId="77777777" w:rsidR="009F6309" w:rsidRPr="00996EE4" w:rsidRDefault="009F6309" w:rsidP="00031161">
            <w:pPr>
              <w:spacing w:before="40" w:after="120"/>
              <w:ind w:right="113"/>
              <w:jc w:val="center"/>
              <w:rPr>
                <w:rFonts w:cs="Times New Roman"/>
                <w:b/>
                <w:sz w:val="16"/>
                <w:szCs w:val="16"/>
                <w:u w:val="single"/>
                <w:lang w:val="en-GB" w:eastAsia="fr-FR"/>
              </w:rPr>
            </w:pPr>
            <w:r w:rsidRPr="00996EE4">
              <w:rPr>
                <w:rFonts w:cs="Times New Roman"/>
                <w:noProof/>
                <w:sz w:val="16"/>
                <w:szCs w:val="16"/>
                <w:lang w:val="en-GB" w:eastAsia="fr-FR"/>
              </w:rPr>
              <mc:AlternateContent>
                <mc:Choice Requires="wps">
                  <w:drawing>
                    <wp:inline distT="0" distB="0" distL="0" distR="0" wp14:anchorId="6D49C03F" wp14:editId="41612BFF">
                      <wp:extent cx="179705" cy="179705"/>
                      <wp:effectExtent l="0" t="0" r="0" b="0"/>
                      <wp:docPr id="16" name="Multiply 9"/>
                      <wp:cNvGraphicFramePr/>
                      <a:graphic xmlns:a="http://schemas.openxmlformats.org/drawingml/2006/main">
                        <a:graphicData uri="http://schemas.microsoft.com/office/word/2010/wordprocessingShape">
                          <wps:wsp>
                            <wps:cNvSpPr/>
                            <wps:spPr>
                              <a:xfrm>
                                <a:off x="0" y="0"/>
                                <a:ext cx="179705" cy="17970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B4C465" id="Multiply 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" path="m28217,58104l58104,28217,89853,59965,121601,28217r29887,29887l119740,89853r31748,31748l121601,151488,89853,119740,58104,151488,28217,121601,59965,89853,28217,58104xe" fillcolor="#4f81bd" strokecolor="#385d8a" strokeweight="2pt">
                      <v:path arrowok="t" o:connecttype="custom" o:connectlocs="28217,58104;58104,28217;89853,59965;121601,28217;151488,58104;119740,89853;151488,121601;121601,151488;89853,119740;58104,151488;28217,121601;59965,89853;28217,58104" o:connectangles="0,0,0,0,0,0,0,0,0,0,0,0,0"/>
                      <w10:anchorlock/>
                    </v:shape>
                  </w:pict>
                </mc:Fallback>
              </mc:AlternateContent>
            </w:r>
          </w:p>
        </w:tc>
        <w:tc>
          <w:tcPr>
            <w:tcW w:w="726" w:type="dxa"/>
            <w:shd w:val="clear" w:color="auto" w:fill="auto"/>
          </w:tcPr>
          <w:p w14:paraId="703771FD" w14:textId="77777777" w:rsidR="009F6309" w:rsidRPr="00996EE4" w:rsidRDefault="009F6309" w:rsidP="00031161">
            <w:pPr>
              <w:spacing w:before="40" w:after="120"/>
              <w:ind w:right="113"/>
              <w:jc w:val="center"/>
              <w:rPr>
                <w:rFonts w:cs="Times New Roman"/>
                <w:b/>
                <w:sz w:val="16"/>
                <w:szCs w:val="16"/>
                <w:u w:val="single"/>
                <w:lang w:val="en-GB" w:eastAsia="fr-FR"/>
              </w:rPr>
            </w:pPr>
          </w:p>
        </w:tc>
      </w:tr>
      <w:tr w:rsidR="009F6309" w:rsidRPr="00031161" w14:paraId="06BA8A3E" w14:textId="77777777" w:rsidTr="00031161">
        <w:tc>
          <w:tcPr>
            <w:tcW w:w="4466" w:type="dxa"/>
            <w:shd w:val="clear" w:color="auto" w:fill="auto"/>
          </w:tcPr>
          <w:p w14:paraId="65017CB1" w14:textId="66C1A0A6" w:rsidR="009F6309" w:rsidRPr="00031161" w:rsidRDefault="009F6309" w:rsidP="00031161">
            <w:pPr>
              <w:spacing w:before="40" w:after="120"/>
              <w:ind w:right="113"/>
              <w:rPr>
                <w:rFonts w:cs="Times New Roman"/>
                <w:lang w:eastAsia="fr-FR"/>
              </w:rPr>
            </w:pPr>
            <w:r w:rsidRPr="00031161">
              <w:rPr>
                <w:rFonts w:cs="Times New Roman"/>
                <w:lang w:eastAsia="fr-FR"/>
              </w:rPr>
              <w:t>3.7 Структурные изменения в грузовых перевозках в связи</w:t>
            </w:r>
            <w:r w:rsidR="00031161">
              <w:rPr>
                <w:rFonts w:cs="Times New Roman"/>
                <w:lang w:eastAsia="fr-FR"/>
              </w:rPr>
              <w:t xml:space="preserve"> </w:t>
            </w:r>
            <w:r w:rsidRPr="00031161">
              <w:rPr>
                <w:rFonts w:cs="Times New Roman"/>
                <w:lang w:eastAsia="fr-FR"/>
              </w:rPr>
              <w:t>с изменениями в ориентации экономики страны</w:t>
            </w:r>
          </w:p>
        </w:tc>
        <w:tc>
          <w:tcPr>
            <w:tcW w:w="726" w:type="dxa"/>
            <w:shd w:val="clear" w:color="auto" w:fill="auto"/>
          </w:tcPr>
          <w:p w14:paraId="05197210"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3C398889"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0637B681"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22613853" w14:textId="77777777" w:rsidR="009F6309" w:rsidRPr="00996EE4" w:rsidRDefault="009F6309" w:rsidP="00031161">
            <w:pPr>
              <w:spacing w:before="40" w:after="120"/>
              <w:ind w:right="113"/>
              <w:jc w:val="center"/>
              <w:rPr>
                <w:rFonts w:cs="Times New Roman"/>
                <w:b/>
                <w:sz w:val="16"/>
                <w:szCs w:val="16"/>
                <w:u w:val="single"/>
                <w:lang w:val="en-GB" w:eastAsia="fr-FR"/>
              </w:rPr>
            </w:pPr>
            <w:r w:rsidRPr="00996EE4">
              <w:rPr>
                <w:rFonts w:cs="Times New Roman"/>
                <w:noProof/>
                <w:sz w:val="16"/>
                <w:szCs w:val="16"/>
                <w:lang w:val="en-GB" w:eastAsia="fr-FR"/>
              </w:rPr>
              <mc:AlternateContent>
                <mc:Choice Requires="wps">
                  <w:drawing>
                    <wp:inline distT="0" distB="0" distL="0" distR="0" wp14:anchorId="47E199E5" wp14:editId="34D9D23D">
                      <wp:extent cx="179705" cy="179705"/>
                      <wp:effectExtent l="0" t="0" r="0" b="0"/>
                      <wp:docPr id="28" name="Multiply 10"/>
                      <wp:cNvGraphicFramePr/>
                      <a:graphic xmlns:a="http://schemas.openxmlformats.org/drawingml/2006/main">
                        <a:graphicData uri="http://schemas.microsoft.com/office/word/2010/wordprocessingShape">
                          <wps:wsp>
                            <wps:cNvSpPr/>
                            <wps:spPr>
                              <a:xfrm>
                                <a:off x="0" y="0"/>
                                <a:ext cx="179705" cy="17970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9FC849" id="Multiply 1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" path="m28217,58104l58104,28217,89853,59965,121601,28217r29887,29887l119740,89853r31748,31748l121601,151488,89853,119740,58104,151488,28217,121601,59965,89853,28217,58104xe" fillcolor="#4f81bd" strokecolor="#385d8a" strokeweight="2pt">
                      <v:path arrowok="t" o:connecttype="custom" o:connectlocs="28217,58104;58104,28217;89853,59965;121601,28217;151488,58104;119740,89853;151488,121601;121601,151488;89853,119740;58104,151488;28217,121601;59965,89853;28217,58104" o:connectangles="0,0,0,0,0,0,0,0,0,0,0,0,0"/>
                      <w10:anchorlock/>
                    </v:shape>
                  </w:pict>
                </mc:Fallback>
              </mc:AlternateContent>
            </w:r>
          </w:p>
        </w:tc>
      </w:tr>
      <w:tr w:rsidR="009F6309" w:rsidRPr="00031161" w14:paraId="1FEF4917" w14:textId="77777777" w:rsidTr="00031161">
        <w:tc>
          <w:tcPr>
            <w:tcW w:w="4466" w:type="dxa"/>
            <w:shd w:val="clear" w:color="auto" w:fill="auto"/>
          </w:tcPr>
          <w:p w14:paraId="3D5627F1" w14:textId="17944C0D" w:rsidR="009F6309" w:rsidRPr="00031161" w:rsidRDefault="009F6309" w:rsidP="00031161">
            <w:pPr>
              <w:spacing w:before="40" w:after="120"/>
              <w:ind w:right="113"/>
              <w:rPr>
                <w:rFonts w:cs="Times New Roman"/>
                <w:lang w:eastAsia="fr-FR"/>
              </w:rPr>
            </w:pPr>
            <w:r w:rsidRPr="00031161">
              <w:rPr>
                <w:rFonts w:cs="Times New Roman"/>
                <w:lang w:eastAsia="fr-FR"/>
              </w:rPr>
              <w:t>3.8 Экологическая культура (инструменты</w:t>
            </w:r>
            <w:r w:rsidR="00031161">
              <w:rPr>
                <w:rFonts w:cs="Times New Roman"/>
                <w:lang w:eastAsia="fr-FR"/>
              </w:rPr>
              <w:br/>
            </w:r>
            <w:r w:rsidRPr="00031161">
              <w:rPr>
                <w:rFonts w:cs="Times New Roman"/>
                <w:lang w:eastAsia="fr-FR"/>
              </w:rPr>
              <w:t>на основе участия)</w:t>
            </w:r>
          </w:p>
        </w:tc>
        <w:tc>
          <w:tcPr>
            <w:tcW w:w="726" w:type="dxa"/>
            <w:shd w:val="clear" w:color="auto" w:fill="auto"/>
          </w:tcPr>
          <w:p w14:paraId="2D4723F7"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1D3B8549"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0F751119"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191D9BD0" w14:textId="77777777" w:rsidR="009F6309" w:rsidRPr="00996EE4" w:rsidRDefault="009F6309" w:rsidP="00031161">
            <w:pPr>
              <w:spacing w:before="40" w:after="120"/>
              <w:ind w:right="113"/>
              <w:jc w:val="center"/>
              <w:rPr>
                <w:rFonts w:cs="Times New Roman"/>
                <w:b/>
                <w:sz w:val="16"/>
                <w:szCs w:val="16"/>
                <w:u w:val="single"/>
                <w:lang w:val="en-GB" w:eastAsia="fr-FR"/>
              </w:rPr>
            </w:pPr>
            <w:r w:rsidRPr="00996EE4">
              <w:rPr>
                <w:rFonts w:cs="Times New Roman"/>
                <w:noProof/>
                <w:sz w:val="16"/>
                <w:szCs w:val="16"/>
                <w:lang w:val="en-GB" w:eastAsia="fr-FR"/>
              </w:rPr>
              <mc:AlternateContent>
                <mc:Choice Requires="wps">
                  <w:drawing>
                    <wp:inline distT="0" distB="0" distL="0" distR="0" wp14:anchorId="23634527" wp14:editId="3260BE96">
                      <wp:extent cx="179705" cy="179705"/>
                      <wp:effectExtent l="0" t="0" r="0" b="0"/>
                      <wp:docPr id="29" name="Multiply 11"/>
                      <wp:cNvGraphicFramePr/>
                      <a:graphic xmlns:a="http://schemas.openxmlformats.org/drawingml/2006/main">
                        <a:graphicData uri="http://schemas.microsoft.com/office/word/2010/wordprocessingShape">
                          <wps:wsp>
                            <wps:cNvSpPr/>
                            <wps:spPr>
                              <a:xfrm>
                                <a:off x="0" y="0"/>
                                <a:ext cx="179705" cy="17970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580797" id="Multiply 1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" path="m28217,58104l58104,28217,89853,59965,121601,28217r29887,29887l119740,89853r31748,31748l121601,151488,89853,119740,58104,151488,28217,121601,59965,89853,28217,58104xe" fillcolor="#4f81bd" strokecolor="#385d8a" strokeweight="2pt">
                      <v:path arrowok="t" o:connecttype="custom" o:connectlocs="28217,58104;58104,28217;89853,59965;121601,28217;151488,58104;119740,89853;151488,121601;121601,151488;89853,119740;58104,151488;28217,121601;59965,89853;28217,58104" o:connectangles="0,0,0,0,0,0,0,0,0,0,0,0,0"/>
                      <w10:anchorlock/>
                    </v:shape>
                  </w:pict>
                </mc:Fallback>
              </mc:AlternateContent>
            </w:r>
          </w:p>
        </w:tc>
      </w:tr>
      <w:tr w:rsidR="009F6309" w:rsidRPr="00031161" w14:paraId="130B9F0F" w14:textId="77777777" w:rsidTr="00031161">
        <w:tc>
          <w:tcPr>
            <w:tcW w:w="4466" w:type="dxa"/>
            <w:shd w:val="clear" w:color="auto" w:fill="auto"/>
          </w:tcPr>
          <w:p w14:paraId="39D3B89E" w14:textId="77777777" w:rsidR="009F6309" w:rsidRPr="00031161" w:rsidRDefault="009F6309" w:rsidP="00031161">
            <w:pPr>
              <w:spacing w:before="40" w:after="120"/>
              <w:ind w:right="113"/>
              <w:rPr>
                <w:rFonts w:cs="Times New Roman"/>
                <w:lang w:eastAsia="fr-FR"/>
              </w:rPr>
            </w:pPr>
            <w:r w:rsidRPr="00031161">
              <w:rPr>
                <w:rFonts w:cs="Times New Roman"/>
                <w:lang w:eastAsia="fr-FR"/>
              </w:rPr>
              <w:t>3.9 Изменения в расширении сети трубопроводов</w:t>
            </w:r>
          </w:p>
        </w:tc>
        <w:tc>
          <w:tcPr>
            <w:tcW w:w="726" w:type="dxa"/>
            <w:shd w:val="clear" w:color="auto" w:fill="auto"/>
          </w:tcPr>
          <w:p w14:paraId="0A5E6742"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62AC0AFE" w14:textId="77777777" w:rsidR="009F6309" w:rsidRPr="00996EE4" w:rsidRDefault="009F6309" w:rsidP="00031161">
            <w:pPr>
              <w:spacing w:before="40" w:after="120"/>
              <w:ind w:right="113"/>
              <w:jc w:val="center"/>
              <w:rPr>
                <w:rFonts w:cs="Times New Roman"/>
                <w:b/>
                <w:sz w:val="16"/>
                <w:szCs w:val="16"/>
                <w:u w:val="single"/>
                <w:lang w:val="en-GB" w:eastAsia="fr-FR"/>
              </w:rPr>
            </w:pPr>
            <w:r w:rsidRPr="00996EE4">
              <w:rPr>
                <w:rFonts w:cs="Times New Roman"/>
                <w:noProof/>
                <w:sz w:val="16"/>
                <w:szCs w:val="16"/>
                <w:lang w:val="en-GB" w:eastAsia="fr-FR"/>
              </w:rPr>
              <mc:AlternateContent>
                <mc:Choice Requires="wps">
                  <w:drawing>
                    <wp:inline distT="0" distB="0" distL="0" distR="0" wp14:anchorId="447C5D07" wp14:editId="7209BBE4">
                      <wp:extent cx="179705" cy="179705"/>
                      <wp:effectExtent l="0" t="0" r="0" b="0"/>
                      <wp:docPr id="30" name="Multiply 12"/>
                      <wp:cNvGraphicFramePr/>
                      <a:graphic xmlns:a="http://schemas.openxmlformats.org/drawingml/2006/main">
                        <a:graphicData uri="http://schemas.microsoft.com/office/word/2010/wordprocessingShape">
                          <wps:wsp>
                            <wps:cNvSpPr/>
                            <wps:spPr>
                              <a:xfrm>
                                <a:off x="0" y="0"/>
                                <a:ext cx="179705" cy="17970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3D115AD" id="Multiply 1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" path="m28217,58104l58104,28217,89853,59965,121601,28217r29887,29887l119740,89853r31748,31748l121601,151488,89853,119740,58104,151488,28217,121601,59965,89853,28217,58104xe" fillcolor="#4f81bd" strokecolor="#385d8a" strokeweight="2pt">
                      <v:path arrowok="t" o:connecttype="custom" o:connectlocs="28217,58104;58104,28217;89853,59965;121601,28217;151488,58104;119740,89853;151488,121601;121601,151488;89853,119740;58104,151488;28217,121601;59965,89853;28217,58104" o:connectangles="0,0,0,0,0,0,0,0,0,0,0,0,0"/>
                      <w10:anchorlock/>
                    </v:shape>
                  </w:pict>
                </mc:Fallback>
              </mc:AlternateContent>
            </w:r>
          </w:p>
        </w:tc>
        <w:tc>
          <w:tcPr>
            <w:tcW w:w="726" w:type="dxa"/>
            <w:shd w:val="clear" w:color="auto" w:fill="auto"/>
          </w:tcPr>
          <w:p w14:paraId="7D2E9F11" w14:textId="77777777" w:rsidR="009F6309" w:rsidRPr="00996EE4" w:rsidRDefault="009F6309" w:rsidP="00031161">
            <w:pPr>
              <w:spacing w:before="40" w:after="120"/>
              <w:ind w:right="113"/>
              <w:jc w:val="center"/>
              <w:rPr>
                <w:rFonts w:cs="Times New Roman"/>
                <w:b/>
                <w:sz w:val="16"/>
                <w:szCs w:val="16"/>
                <w:u w:val="single"/>
                <w:lang w:val="en-GB" w:eastAsia="fr-FR"/>
              </w:rPr>
            </w:pPr>
          </w:p>
        </w:tc>
        <w:tc>
          <w:tcPr>
            <w:tcW w:w="726" w:type="dxa"/>
            <w:shd w:val="clear" w:color="auto" w:fill="auto"/>
          </w:tcPr>
          <w:p w14:paraId="0099457E" w14:textId="77777777" w:rsidR="009F6309" w:rsidRPr="00996EE4" w:rsidRDefault="009F6309" w:rsidP="00031161">
            <w:pPr>
              <w:spacing w:before="40" w:after="120"/>
              <w:ind w:right="113"/>
              <w:jc w:val="center"/>
              <w:rPr>
                <w:rFonts w:cs="Times New Roman"/>
                <w:b/>
                <w:sz w:val="16"/>
                <w:szCs w:val="16"/>
                <w:u w:val="single"/>
                <w:lang w:val="en-GB" w:eastAsia="fr-FR"/>
              </w:rPr>
            </w:pPr>
          </w:p>
        </w:tc>
      </w:tr>
      <w:tr w:rsidR="009F6309" w:rsidRPr="00031161" w14:paraId="719980E8" w14:textId="77777777" w:rsidTr="00031161">
        <w:tc>
          <w:tcPr>
            <w:tcW w:w="4466" w:type="dxa"/>
            <w:shd w:val="clear" w:color="auto" w:fill="auto"/>
          </w:tcPr>
          <w:p w14:paraId="3FE1C357" w14:textId="77777777" w:rsidR="009F6309" w:rsidRPr="00031161" w:rsidRDefault="009F6309" w:rsidP="00031161">
            <w:pPr>
              <w:spacing w:before="40" w:after="120"/>
              <w:ind w:right="113"/>
              <w:rPr>
                <w:rFonts w:cs="Times New Roman"/>
                <w:b/>
                <w:u w:val="single"/>
                <w:lang w:eastAsia="fr-FR"/>
              </w:rPr>
            </w:pPr>
            <w:r w:rsidRPr="00031161">
              <w:rPr>
                <w:rFonts w:cs="Times New Roman"/>
                <w:b/>
                <w:bCs/>
                <w:lang w:eastAsia="fr-FR"/>
              </w:rPr>
              <w:t>4.</w:t>
            </w:r>
            <w:r w:rsidRPr="00031161">
              <w:rPr>
                <w:rFonts w:cs="Times New Roman"/>
                <w:lang w:eastAsia="fr-FR"/>
              </w:rPr>
              <w:t xml:space="preserve"> </w:t>
            </w:r>
            <w:r w:rsidRPr="00031161">
              <w:rPr>
                <w:rFonts w:cs="Times New Roman"/>
                <w:b/>
                <w:bCs/>
                <w:lang w:eastAsia="fr-FR"/>
              </w:rPr>
              <w:t>Стратегии/сценарии, связанные с переходом</w:t>
            </w:r>
          </w:p>
        </w:tc>
        <w:tc>
          <w:tcPr>
            <w:tcW w:w="726" w:type="dxa"/>
            <w:shd w:val="clear" w:color="auto" w:fill="auto"/>
          </w:tcPr>
          <w:p w14:paraId="530FAB1F"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1B24A393"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67A3F3AD"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17C8134F" w14:textId="77777777" w:rsidR="009F6309" w:rsidRPr="00996EE4" w:rsidRDefault="009F6309" w:rsidP="00031161">
            <w:pPr>
              <w:spacing w:before="40" w:after="120"/>
              <w:ind w:right="113"/>
              <w:jc w:val="center"/>
              <w:rPr>
                <w:rFonts w:cs="Times New Roman"/>
                <w:b/>
                <w:sz w:val="16"/>
                <w:szCs w:val="16"/>
                <w:u w:val="single"/>
                <w:lang w:eastAsia="fr-FR"/>
              </w:rPr>
            </w:pPr>
          </w:p>
        </w:tc>
      </w:tr>
      <w:tr w:rsidR="009F6309" w:rsidRPr="00031161" w14:paraId="0F2A4614" w14:textId="77777777" w:rsidTr="00031161">
        <w:tc>
          <w:tcPr>
            <w:tcW w:w="4466" w:type="dxa"/>
            <w:shd w:val="clear" w:color="auto" w:fill="auto"/>
          </w:tcPr>
          <w:p w14:paraId="28F341DD" w14:textId="6E8534D5" w:rsidR="009F6309" w:rsidRPr="00031161" w:rsidRDefault="009F6309" w:rsidP="00031161">
            <w:pPr>
              <w:spacing w:before="40" w:after="120"/>
              <w:ind w:right="113"/>
              <w:rPr>
                <w:rFonts w:cs="Times New Roman"/>
                <w:lang w:eastAsia="fr-FR"/>
              </w:rPr>
            </w:pPr>
            <w:r w:rsidRPr="00031161">
              <w:rPr>
                <w:rFonts w:cs="Times New Roman"/>
                <w:lang w:eastAsia="fr-FR"/>
              </w:rPr>
              <w:t>4.1 Переход с личного автотранспорта/на личный автотранспорт на общественный транспорт/</w:t>
            </w:r>
            <w:r w:rsidR="00031161">
              <w:rPr>
                <w:rFonts w:cs="Times New Roman"/>
                <w:lang w:eastAsia="fr-FR"/>
              </w:rPr>
              <w:br/>
            </w:r>
            <w:r w:rsidRPr="00031161">
              <w:rPr>
                <w:rFonts w:cs="Times New Roman"/>
                <w:lang w:eastAsia="fr-FR"/>
              </w:rPr>
              <w:t>с общественного транспорта</w:t>
            </w:r>
          </w:p>
        </w:tc>
        <w:tc>
          <w:tcPr>
            <w:tcW w:w="726" w:type="dxa"/>
            <w:shd w:val="clear" w:color="auto" w:fill="auto"/>
          </w:tcPr>
          <w:p w14:paraId="17327F3F"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07486410" w14:textId="77777777" w:rsidR="009F6309" w:rsidRPr="00996EE4" w:rsidRDefault="009F6309" w:rsidP="00031161">
            <w:pPr>
              <w:spacing w:before="40" w:after="120"/>
              <w:ind w:right="113"/>
              <w:jc w:val="center"/>
              <w:rPr>
                <w:rFonts w:cs="Times New Roman"/>
                <w:b/>
                <w:sz w:val="16"/>
                <w:szCs w:val="16"/>
                <w:u w:val="single"/>
                <w:lang w:val="en-GB" w:eastAsia="fr-FR"/>
              </w:rPr>
            </w:pPr>
            <w:r w:rsidRPr="00996EE4">
              <w:rPr>
                <w:rFonts w:cs="Times New Roman"/>
                <w:noProof/>
                <w:sz w:val="16"/>
                <w:szCs w:val="16"/>
                <w:lang w:val="en-GB" w:eastAsia="fr-FR"/>
              </w:rPr>
              <mc:AlternateContent>
                <mc:Choice Requires="wps">
                  <w:drawing>
                    <wp:inline distT="0" distB="0" distL="0" distR="0" wp14:anchorId="7A7A1EAC" wp14:editId="39F7AEA3">
                      <wp:extent cx="179705" cy="179705"/>
                      <wp:effectExtent l="0" t="0" r="0" b="0"/>
                      <wp:docPr id="31" name="Multiply 15"/>
                      <wp:cNvGraphicFramePr/>
                      <a:graphic xmlns:a="http://schemas.openxmlformats.org/drawingml/2006/main">
                        <a:graphicData uri="http://schemas.microsoft.com/office/word/2010/wordprocessingShape">
                          <wps:wsp>
                            <wps:cNvSpPr/>
                            <wps:spPr>
                              <a:xfrm>
                                <a:off x="0" y="0"/>
                                <a:ext cx="179705" cy="17970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3C5CF1" id="Multiply 1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" path="m28217,58104l58104,28217,89853,59965,121601,28217r29887,29887l119740,89853r31748,31748l121601,151488,89853,119740,58104,151488,28217,121601,59965,89853,28217,58104xe" fillcolor="#4f81bd" strokecolor="#385d8a" strokeweight="2pt">
                      <v:path arrowok="t" o:connecttype="custom" o:connectlocs="28217,58104;58104,28217;89853,59965;121601,28217;151488,58104;119740,89853;151488,121601;121601,151488;89853,119740;58104,151488;28217,121601;59965,89853;28217,58104" o:connectangles="0,0,0,0,0,0,0,0,0,0,0,0,0"/>
                      <w10:anchorlock/>
                    </v:shape>
                  </w:pict>
                </mc:Fallback>
              </mc:AlternateContent>
            </w:r>
          </w:p>
        </w:tc>
        <w:tc>
          <w:tcPr>
            <w:tcW w:w="726" w:type="dxa"/>
            <w:shd w:val="clear" w:color="auto" w:fill="auto"/>
          </w:tcPr>
          <w:p w14:paraId="7F337AEC" w14:textId="77777777" w:rsidR="009F6309" w:rsidRPr="00996EE4" w:rsidRDefault="009F6309" w:rsidP="00031161">
            <w:pPr>
              <w:spacing w:before="40" w:after="120"/>
              <w:ind w:right="113"/>
              <w:jc w:val="center"/>
              <w:rPr>
                <w:rFonts w:cs="Times New Roman"/>
                <w:b/>
                <w:sz w:val="16"/>
                <w:szCs w:val="16"/>
                <w:u w:val="single"/>
                <w:lang w:val="en-GB" w:eastAsia="fr-FR"/>
              </w:rPr>
            </w:pPr>
          </w:p>
        </w:tc>
        <w:tc>
          <w:tcPr>
            <w:tcW w:w="726" w:type="dxa"/>
            <w:shd w:val="clear" w:color="auto" w:fill="auto"/>
          </w:tcPr>
          <w:p w14:paraId="74FFAA04" w14:textId="77777777" w:rsidR="009F6309" w:rsidRPr="00996EE4" w:rsidRDefault="009F6309" w:rsidP="00031161">
            <w:pPr>
              <w:spacing w:before="40" w:after="120"/>
              <w:ind w:right="113"/>
              <w:jc w:val="center"/>
              <w:rPr>
                <w:rFonts w:cs="Times New Roman"/>
                <w:b/>
                <w:sz w:val="16"/>
                <w:szCs w:val="16"/>
                <w:u w:val="single"/>
                <w:lang w:val="en-GB" w:eastAsia="fr-FR"/>
              </w:rPr>
            </w:pPr>
          </w:p>
        </w:tc>
      </w:tr>
      <w:tr w:rsidR="009F6309" w:rsidRPr="00031161" w14:paraId="60C49213" w14:textId="77777777" w:rsidTr="00031161">
        <w:tc>
          <w:tcPr>
            <w:tcW w:w="4466" w:type="dxa"/>
            <w:shd w:val="clear" w:color="auto" w:fill="auto"/>
          </w:tcPr>
          <w:p w14:paraId="63CF3306" w14:textId="77777777" w:rsidR="009F6309" w:rsidRPr="00031161" w:rsidRDefault="009F6309" w:rsidP="00031161">
            <w:pPr>
              <w:spacing w:before="40" w:after="120"/>
              <w:ind w:right="113"/>
              <w:rPr>
                <w:rFonts w:cs="Times New Roman"/>
                <w:lang w:eastAsia="fr-FR"/>
              </w:rPr>
            </w:pPr>
            <w:r w:rsidRPr="00031161">
              <w:rPr>
                <w:rFonts w:cs="Times New Roman"/>
                <w:lang w:eastAsia="fr-FR"/>
              </w:rPr>
              <w:t>4.2 Переход в рамках различных видов крупных грузоперевозок</w:t>
            </w:r>
          </w:p>
        </w:tc>
        <w:tc>
          <w:tcPr>
            <w:tcW w:w="726" w:type="dxa"/>
            <w:shd w:val="clear" w:color="auto" w:fill="auto"/>
          </w:tcPr>
          <w:p w14:paraId="1EE54B24"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5D807560" w14:textId="77777777" w:rsidR="009F6309" w:rsidRPr="00996EE4" w:rsidRDefault="009F6309" w:rsidP="00031161">
            <w:pPr>
              <w:spacing w:before="40" w:after="120"/>
              <w:ind w:right="113"/>
              <w:jc w:val="center"/>
              <w:rPr>
                <w:rFonts w:cs="Times New Roman"/>
                <w:b/>
                <w:sz w:val="16"/>
                <w:szCs w:val="16"/>
                <w:u w:val="single"/>
                <w:lang w:val="en-GB" w:eastAsia="fr-FR"/>
              </w:rPr>
            </w:pPr>
            <w:r w:rsidRPr="00996EE4">
              <w:rPr>
                <w:rFonts w:cs="Times New Roman"/>
                <w:noProof/>
                <w:sz w:val="16"/>
                <w:szCs w:val="16"/>
                <w:lang w:val="en-GB" w:eastAsia="fr-FR"/>
              </w:rPr>
              <mc:AlternateContent>
                <mc:Choice Requires="wps">
                  <w:drawing>
                    <wp:inline distT="0" distB="0" distL="0" distR="0" wp14:anchorId="6DF36A52" wp14:editId="2E42B417">
                      <wp:extent cx="179705" cy="179705"/>
                      <wp:effectExtent l="0" t="0" r="0" b="0"/>
                      <wp:docPr id="32" name="Multiply 16"/>
                      <wp:cNvGraphicFramePr/>
                      <a:graphic xmlns:a="http://schemas.openxmlformats.org/drawingml/2006/main">
                        <a:graphicData uri="http://schemas.microsoft.com/office/word/2010/wordprocessingShape">
                          <wps:wsp>
                            <wps:cNvSpPr/>
                            <wps:spPr>
                              <a:xfrm>
                                <a:off x="0" y="0"/>
                                <a:ext cx="179705" cy="17970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6AB2A5" id="Multiply 1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" path="m28217,58104l58104,28217,89853,59965,121601,28217r29887,29887l119740,89853r31748,31748l121601,151488,89853,119740,58104,151488,28217,121601,59965,89853,28217,58104xe" fillcolor="#4f81bd" strokecolor="#385d8a" strokeweight="2pt">
                      <v:path arrowok="t" o:connecttype="custom" o:connectlocs="28217,58104;58104,28217;89853,59965;121601,28217;151488,58104;119740,89853;151488,121601;121601,151488;89853,119740;58104,151488;28217,121601;59965,89853;28217,58104" o:connectangles="0,0,0,0,0,0,0,0,0,0,0,0,0"/>
                      <w10:anchorlock/>
                    </v:shape>
                  </w:pict>
                </mc:Fallback>
              </mc:AlternateContent>
            </w:r>
          </w:p>
        </w:tc>
        <w:tc>
          <w:tcPr>
            <w:tcW w:w="726" w:type="dxa"/>
            <w:shd w:val="clear" w:color="auto" w:fill="auto"/>
          </w:tcPr>
          <w:p w14:paraId="2423C0CA" w14:textId="77777777" w:rsidR="009F6309" w:rsidRPr="00996EE4" w:rsidRDefault="009F6309" w:rsidP="00031161">
            <w:pPr>
              <w:spacing w:before="40" w:after="120"/>
              <w:ind w:right="113"/>
              <w:jc w:val="center"/>
              <w:rPr>
                <w:rFonts w:cs="Times New Roman"/>
                <w:b/>
                <w:sz w:val="16"/>
                <w:szCs w:val="16"/>
                <w:u w:val="single"/>
                <w:lang w:val="en-GB" w:eastAsia="fr-FR"/>
              </w:rPr>
            </w:pPr>
          </w:p>
        </w:tc>
        <w:tc>
          <w:tcPr>
            <w:tcW w:w="726" w:type="dxa"/>
            <w:shd w:val="clear" w:color="auto" w:fill="auto"/>
          </w:tcPr>
          <w:p w14:paraId="0AA7C1DB" w14:textId="77777777" w:rsidR="009F6309" w:rsidRPr="00996EE4" w:rsidRDefault="009F6309" w:rsidP="00031161">
            <w:pPr>
              <w:spacing w:before="40" w:after="120"/>
              <w:ind w:right="113"/>
              <w:jc w:val="center"/>
              <w:rPr>
                <w:rFonts w:cs="Times New Roman"/>
                <w:b/>
                <w:sz w:val="16"/>
                <w:szCs w:val="16"/>
                <w:u w:val="single"/>
                <w:lang w:val="en-GB" w:eastAsia="fr-FR"/>
              </w:rPr>
            </w:pPr>
          </w:p>
        </w:tc>
      </w:tr>
      <w:tr w:rsidR="009F6309" w:rsidRPr="00031161" w14:paraId="55174A39" w14:textId="77777777" w:rsidTr="00031161">
        <w:tc>
          <w:tcPr>
            <w:tcW w:w="4466" w:type="dxa"/>
            <w:shd w:val="clear" w:color="auto" w:fill="auto"/>
          </w:tcPr>
          <w:p w14:paraId="7024C07C" w14:textId="77777777" w:rsidR="009F6309" w:rsidRPr="00031161" w:rsidRDefault="009F6309" w:rsidP="00031161">
            <w:pPr>
              <w:spacing w:before="40" w:after="120"/>
              <w:ind w:right="113"/>
              <w:rPr>
                <w:rFonts w:cs="Times New Roman"/>
                <w:lang w:eastAsia="fr-FR"/>
              </w:rPr>
            </w:pPr>
            <w:r w:rsidRPr="00031161">
              <w:rPr>
                <w:rFonts w:cs="Times New Roman"/>
                <w:lang w:eastAsia="fr-FR"/>
              </w:rPr>
              <w:t>4.3 Изменения долей внутри видов транспорта, которые объединяются при прогнозировании дорожного движения</w:t>
            </w:r>
          </w:p>
        </w:tc>
        <w:tc>
          <w:tcPr>
            <w:tcW w:w="726" w:type="dxa"/>
            <w:shd w:val="clear" w:color="auto" w:fill="auto"/>
          </w:tcPr>
          <w:p w14:paraId="4CF9503B"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1387B297" w14:textId="77777777" w:rsidR="009F6309" w:rsidRPr="00996EE4" w:rsidRDefault="009F6309" w:rsidP="00031161">
            <w:pPr>
              <w:spacing w:before="40" w:after="120"/>
              <w:ind w:right="113"/>
              <w:jc w:val="center"/>
              <w:rPr>
                <w:rFonts w:cs="Times New Roman"/>
                <w:b/>
                <w:sz w:val="16"/>
                <w:szCs w:val="16"/>
                <w:u w:val="single"/>
                <w:lang w:val="en-GB" w:eastAsia="fr-FR"/>
              </w:rPr>
            </w:pPr>
            <w:r w:rsidRPr="00996EE4">
              <w:rPr>
                <w:rFonts w:cs="Times New Roman"/>
                <w:noProof/>
                <w:sz w:val="16"/>
                <w:szCs w:val="16"/>
                <w:lang w:val="en-GB" w:eastAsia="fr-FR"/>
              </w:rPr>
              <mc:AlternateContent>
                <mc:Choice Requires="wps">
                  <w:drawing>
                    <wp:inline distT="0" distB="0" distL="0" distR="0" wp14:anchorId="5003AA33" wp14:editId="37A54A2F">
                      <wp:extent cx="179705" cy="179705"/>
                      <wp:effectExtent l="0" t="0" r="0" b="0"/>
                      <wp:docPr id="17" name="Multiply 17"/>
                      <wp:cNvGraphicFramePr/>
                      <a:graphic xmlns:a="http://schemas.openxmlformats.org/drawingml/2006/main">
                        <a:graphicData uri="http://schemas.microsoft.com/office/word/2010/wordprocessingShape">
                          <wps:wsp>
                            <wps:cNvSpPr/>
                            <wps:spPr>
                              <a:xfrm>
                                <a:off x="0" y="0"/>
                                <a:ext cx="179705" cy="17970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57844D7" id="Multiply 1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" path="m28217,58104l58104,28217,89853,59965,121601,28217r29887,29887l119740,89853r31748,31748l121601,151488,89853,119740,58104,151488,28217,121601,59965,89853,28217,58104xe" fillcolor="#4f81bd" strokecolor="#385d8a" strokeweight="2pt">
                      <v:path arrowok="t" o:connecttype="custom" o:connectlocs="28217,58104;58104,28217;89853,59965;121601,28217;151488,58104;119740,89853;151488,121601;121601,151488;89853,119740;58104,151488;28217,121601;59965,89853;28217,58104" o:connectangles="0,0,0,0,0,0,0,0,0,0,0,0,0"/>
                      <w10:anchorlock/>
                    </v:shape>
                  </w:pict>
                </mc:Fallback>
              </mc:AlternateContent>
            </w:r>
          </w:p>
        </w:tc>
        <w:tc>
          <w:tcPr>
            <w:tcW w:w="726" w:type="dxa"/>
            <w:shd w:val="clear" w:color="auto" w:fill="auto"/>
          </w:tcPr>
          <w:p w14:paraId="57DB0573" w14:textId="77777777" w:rsidR="009F6309" w:rsidRPr="00996EE4" w:rsidRDefault="009F6309" w:rsidP="00031161">
            <w:pPr>
              <w:spacing w:before="40" w:after="120"/>
              <w:ind w:right="113"/>
              <w:jc w:val="center"/>
              <w:rPr>
                <w:rFonts w:cs="Times New Roman"/>
                <w:b/>
                <w:sz w:val="16"/>
                <w:szCs w:val="16"/>
                <w:u w:val="single"/>
                <w:lang w:val="en-GB" w:eastAsia="fr-FR"/>
              </w:rPr>
            </w:pPr>
          </w:p>
        </w:tc>
        <w:tc>
          <w:tcPr>
            <w:tcW w:w="726" w:type="dxa"/>
            <w:shd w:val="clear" w:color="auto" w:fill="auto"/>
          </w:tcPr>
          <w:p w14:paraId="086CE845" w14:textId="77777777" w:rsidR="009F6309" w:rsidRPr="00996EE4" w:rsidRDefault="009F6309" w:rsidP="00031161">
            <w:pPr>
              <w:spacing w:before="40" w:after="120"/>
              <w:ind w:right="113"/>
              <w:jc w:val="center"/>
              <w:rPr>
                <w:rFonts w:cs="Times New Roman"/>
                <w:b/>
                <w:sz w:val="16"/>
                <w:szCs w:val="16"/>
                <w:u w:val="single"/>
                <w:lang w:val="en-GB" w:eastAsia="fr-FR"/>
              </w:rPr>
            </w:pPr>
          </w:p>
        </w:tc>
      </w:tr>
      <w:tr w:rsidR="009F6309" w:rsidRPr="00031161" w14:paraId="3CFB5715" w14:textId="77777777" w:rsidTr="00031161">
        <w:tc>
          <w:tcPr>
            <w:tcW w:w="4466" w:type="dxa"/>
            <w:shd w:val="clear" w:color="auto" w:fill="auto"/>
          </w:tcPr>
          <w:p w14:paraId="79875E85" w14:textId="52930DCC" w:rsidR="009F6309" w:rsidRPr="00031161" w:rsidRDefault="009F6309" w:rsidP="00031161">
            <w:pPr>
              <w:spacing w:before="40" w:after="120"/>
              <w:ind w:right="113"/>
              <w:rPr>
                <w:rFonts w:cs="Times New Roman"/>
                <w:b/>
                <w:lang w:eastAsia="fr-FR"/>
              </w:rPr>
            </w:pPr>
            <w:r w:rsidRPr="00031161">
              <w:rPr>
                <w:rFonts w:cs="Times New Roman"/>
                <w:b/>
                <w:bCs/>
                <w:lang w:eastAsia="fr-FR"/>
              </w:rPr>
              <w:t>5.</w:t>
            </w:r>
            <w:r w:rsidRPr="00031161">
              <w:rPr>
                <w:rFonts w:cs="Times New Roman"/>
                <w:lang w:eastAsia="fr-FR"/>
              </w:rPr>
              <w:t xml:space="preserve"> </w:t>
            </w:r>
            <w:r w:rsidRPr="00031161">
              <w:rPr>
                <w:rFonts w:cs="Times New Roman"/>
                <w:b/>
                <w:bCs/>
                <w:lang w:eastAsia="fr-FR"/>
              </w:rPr>
              <w:t>Стратегии/сценарии, связанные</w:t>
            </w:r>
            <w:r w:rsidR="00031161">
              <w:rPr>
                <w:rFonts w:cs="Times New Roman"/>
                <w:b/>
                <w:bCs/>
                <w:lang w:eastAsia="fr-FR"/>
              </w:rPr>
              <w:br/>
            </w:r>
            <w:r w:rsidRPr="00031161">
              <w:rPr>
                <w:rFonts w:cs="Times New Roman"/>
                <w:b/>
                <w:bCs/>
                <w:lang w:eastAsia="fr-FR"/>
              </w:rPr>
              <w:t>с модернизацией</w:t>
            </w:r>
          </w:p>
        </w:tc>
        <w:tc>
          <w:tcPr>
            <w:tcW w:w="726" w:type="dxa"/>
            <w:shd w:val="clear" w:color="auto" w:fill="auto"/>
          </w:tcPr>
          <w:p w14:paraId="59421125"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5698A9F5"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39BCFCF6"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224144DB" w14:textId="77777777" w:rsidR="009F6309" w:rsidRPr="00996EE4" w:rsidRDefault="009F6309" w:rsidP="00031161">
            <w:pPr>
              <w:spacing w:before="40" w:after="120"/>
              <w:ind w:right="113"/>
              <w:jc w:val="center"/>
              <w:rPr>
                <w:rFonts w:cs="Times New Roman"/>
                <w:b/>
                <w:sz w:val="16"/>
                <w:szCs w:val="16"/>
                <w:u w:val="single"/>
                <w:lang w:eastAsia="fr-FR"/>
              </w:rPr>
            </w:pPr>
          </w:p>
        </w:tc>
      </w:tr>
      <w:tr w:rsidR="009F6309" w:rsidRPr="00031161" w14:paraId="57E0E810" w14:textId="77777777" w:rsidTr="00031161">
        <w:tc>
          <w:tcPr>
            <w:tcW w:w="4466" w:type="dxa"/>
            <w:shd w:val="clear" w:color="auto" w:fill="auto"/>
          </w:tcPr>
          <w:p w14:paraId="11488C16" w14:textId="77777777" w:rsidR="009F6309" w:rsidRPr="00031161" w:rsidRDefault="009F6309" w:rsidP="00031161">
            <w:pPr>
              <w:spacing w:before="40" w:after="120"/>
              <w:ind w:right="113"/>
              <w:rPr>
                <w:rFonts w:cs="Times New Roman"/>
                <w:lang w:eastAsia="fr-FR"/>
              </w:rPr>
            </w:pPr>
            <w:r w:rsidRPr="00031161">
              <w:rPr>
                <w:rFonts w:cs="Times New Roman"/>
                <w:lang w:eastAsia="fr-FR"/>
              </w:rPr>
              <w:t>5.1 Ожидаемые виды модернизации технологий энергоэффективности</w:t>
            </w:r>
          </w:p>
        </w:tc>
        <w:tc>
          <w:tcPr>
            <w:tcW w:w="726" w:type="dxa"/>
            <w:shd w:val="clear" w:color="auto" w:fill="auto"/>
          </w:tcPr>
          <w:p w14:paraId="2732D819" w14:textId="77777777" w:rsidR="009F6309" w:rsidRPr="00996EE4" w:rsidRDefault="009F6309" w:rsidP="00031161">
            <w:pPr>
              <w:spacing w:before="40" w:after="120"/>
              <w:ind w:right="113"/>
              <w:jc w:val="center"/>
              <w:rPr>
                <w:rFonts w:cs="Times New Roman"/>
                <w:b/>
                <w:sz w:val="16"/>
                <w:szCs w:val="16"/>
                <w:u w:val="single"/>
                <w:lang w:val="en-GB" w:eastAsia="fr-FR"/>
              </w:rPr>
            </w:pPr>
            <w:r w:rsidRPr="00996EE4">
              <w:rPr>
                <w:rFonts w:cs="Times New Roman"/>
                <w:noProof/>
                <w:sz w:val="16"/>
                <w:szCs w:val="16"/>
                <w:lang w:val="en-GB" w:eastAsia="fr-FR"/>
              </w:rPr>
              <mc:AlternateContent>
                <mc:Choice Requires="wps">
                  <w:drawing>
                    <wp:inline distT="0" distB="0" distL="0" distR="0" wp14:anchorId="5B1BB6E1" wp14:editId="5143AC5B">
                      <wp:extent cx="179705" cy="179705"/>
                      <wp:effectExtent l="0" t="0" r="0" b="0"/>
                      <wp:docPr id="33" name="Multiply 13"/>
                      <wp:cNvGraphicFramePr/>
                      <a:graphic xmlns:a="http://schemas.openxmlformats.org/drawingml/2006/main">
                        <a:graphicData uri="http://schemas.microsoft.com/office/word/2010/wordprocessingShape">
                          <wps:wsp>
                            <wps:cNvSpPr/>
                            <wps:spPr>
                              <a:xfrm>
                                <a:off x="0" y="0"/>
                                <a:ext cx="179705" cy="17970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D0EA80" id="Multiply 1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" path="m28217,58104l58104,28217,89853,59965,121601,28217r29887,29887l119740,89853r31748,31748l121601,151488,89853,119740,58104,151488,28217,121601,59965,89853,28217,58104xe" fillcolor="#4f81bd" strokecolor="#385d8a" strokeweight="2pt">
                      <v:path arrowok="t" o:connecttype="custom" o:connectlocs="28217,58104;58104,28217;89853,59965;121601,28217;151488,58104;119740,89853;151488,121601;121601,151488;89853,119740;58104,151488;28217,121601;59965,89853;28217,58104" o:connectangles="0,0,0,0,0,0,0,0,0,0,0,0,0"/>
                      <w10:anchorlock/>
                    </v:shape>
                  </w:pict>
                </mc:Fallback>
              </mc:AlternateContent>
            </w:r>
          </w:p>
        </w:tc>
        <w:tc>
          <w:tcPr>
            <w:tcW w:w="726" w:type="dxa"/>
            <w:shd w:val="clear" w:color="auto" w:fill="auto"/>
          </w:tcPr>
          <w:p w14:paraId="64990215" w14:textId="77777777" w:rsidR="009F6309" w:rsidRPr="00996EE4" w:rsidRDefault="009F6309" w:rsidP="00031161">
            <w:pPr>
              <w:spacing w:before="40" w:after="120"/>
              <w:ind w:right="113"/>
              <w:jc w:val="center"/>
              <w:rPr>
                <w:rFonts w:cs="Times New Roman"/>
                <w:b/>
                <w:sz w:val="16"/>
                <w:szCs w:val="16"/>
                <w:u w:val="single"/>
                <w:lang w:val="en-GB" w:eastAsia="fr-FR"/>
              </w:rPr>
            </w:pPr>
          </w:p>
        </w:tc>
        <w:tc>
          <w:tcPr>
            <w:tcW w:w="726" w:type="dxa"/>
            <w:shd w:val="clear" w:color="auto" w:fill="auto"/>
          </w:tcPr>
          <w:p w14:paraId="5CF1D903" w14:textId="77777777" w:rsidR="009F6309" w:rsidRPr="00996EE4" w:rsidRDefault="009F6309" w:rsidP="00031161">
            <w:pPr>
              <w:spacing w:before="40" w:after="120"/>
              <w:ind w:right="113"/>
              <w:jc w:val="center"/>
              <w:rPr>
                <w:rFonts w:cs="Times New Roman"/>
                <w:b/>
                <w:sz w:val="16"/>
                <w:szCs w:val="16"/>
                <w:u w:val="single"/>
                <w:lang w:val="en-GB" w:eastAsia="fr-FR"/>
              </w:rPr>
            </w:pPr>
          </w:p>
        </w:tc>
        <w:tc>
          <w:tcPr>
            <w:tcW w:w="726" w:type="dxa"/>
            <w:shd w:val="clear" w:color="auto" w:fill="auto"/>
          </w:tcPr>
          <w:p w14:paraId="451F2BD2" w14:textId="77777777" w:rsidR="009F6309" w:rsidRPr="00996EE4" w:rsidRDefault="009F6309" w:rsidP="00031161">
            <w:pPr>
              <w:spacing w:before="40" w:after="120"/>
              <w:ind w:right="113"/>
              <w:jc w:val="center"/>
              <w:rPr>
                <w:rFonts w:cs="Times New Roman"/>
                <w:b/>
                <w:sz w:val="16"/>
                <w:szCs w:val="16"/>
                <w:u w:val="single"/>
                <w:lang w:val="en-GB" w:eastAsia="fr-FR"/>
              </w:rPr>
            </w:pPr>
          </w:p>
        </w:tc>
      </w:tr>
      <w:tr w:rsidR="009F6309" w:rsidRPr="00031161" w14:paraId="6A0B91C7" w14:textId="77777777" w:rsidTr="00031161">
        <w:tc>
          <w:tcPr>
            <w:tcW w:w="4466" w:type="dxa"/>
            <w:shd w:val="clear" w:color="auto" w:fill="auto"/>
          </w:tcPr>
          <w:p w14:paraId="6A33804E" w14:textId="77777777" w:rsidR="009F6309" w:rsidRPr="00031161" w:rsidRDefault="009F6309" w:rsidP="00031161">
            <w:pPr>
              <w:spacing w:before="40" w:after="120"/>
              <w:ind w:right="113"/>
              <w:rPr>
                <w:rFonts w:cs="Times New Roman"/>
                <w:lang w:eastAsia="fr-FR"/>
              </w:rPr>
            </w:pPr>
            <w:r w:rsidRPr="00031161">
              <w:rPr>
                <w:rFonts w:cs="Times New Roman"/>
                <w:lang w:eastAsia="fr-FR"/>
              </w:rPr>
              <w:t>5.2 Проникновение новых технологий (эндогенный выбор технологий)</w:t>
            </w:r>
          </w:p>
        </w:tc>
        <w:tc>
          <w:tcPr>
            <w:tcW w:w="726" w:type="dxa"/>
            <w:shd w:val="clear" w:color="auto" w:fill="auto"/>
          </w:tcPr>
          <w:p w14:paraId="54CE3003"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0514D0B7"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0A97A5FF"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76C7CCE0" w14:textId="77777777" w:rsidR="009F6309" w:rsidRPr="00996EE4" w:rsidRDefault="009F6309" w:rsidP="00031161">
            <w:pPr>
              <w:spacing w:before="40" w:after="120"/>
              <w:ind w:right="113"/>
              <w:jc w:val="center"/>
              <w:rPr>
                <w:rFonts w:cs="Times New Roman"/>
                <w:b/>
                <w:sz w:val="16"/>
                <w:szCs w:val="16"/>
                <w:u w:val="single"/>
                <w:lang w:val="en-GB" w:eastAsia="fr-FR"/>
              </w:rPr>
            </w:pPr>
            <w:r w:rsidRPr="00996EE4">
              <w:rPr>
                <w:rFonts w:cs="Times New Roman"/>
                <w:noProof/>
                <w:sz w:val="16"/>
                <w:szCs w:val="16"/>
                <w:lang w:val="en-GB" w:eastAsia="fr-FR"/>
              </w:rPr>
              <mc:AlternateContent>
                <mc:Choice Requires="wps">
                  <w:drawing>
                    <wp:inline distT="0" distB="0" distL="0" distR="0" wp14:anchorId="2C37F800" wp14:editId="7A31E2C6">
                      <wp:extent cx="179705" cy="179705"/>
                      <wp:effectExtent l="0" t="0" r="0" b="0"/>
                      <wp:docPr id="34" name="Multiply 18"/>
                      <wp:cNvGraphicFramePr/>
                      <a:graphic xmlns:a="http://schemas.openxmlformats.org/drawingml/2006/main">
                        <a:graphicData uri="http://schemas.microsoft.com/office/word/2010/wordprocessingShape">
                          <wps:wsp>
                            <wps:cNvSpPr/>
                            <wps:spPr>
                              <a:xfrm>
                                <a:off x="0" y="0"/>
                                <a:ext cx="179705" cy="17970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9719CF" id="Multiply 1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" path="m28217,58104l58104,28217,89853,59965,121601,28217r29887,29887l119740,89853r31748,31748l121601,151488,89853,119740,58104,151488,28217,121601,59965,89853,28217,58104xe" fillcolor="#4f81bd" strokecolor="#385d8a" strokeweight="2pt">
                      <v:path arrowok="t" o:connecttype="custom" o:connectlocs="28217,58104;58104,28217;89853,59965;121601,28217;151488,58104;119740,89853;151488,121601;121601,151488;89853,119740;58104,151488;28217,121601;59965,89853;28217,58104" o:connectangles="0,0,0,0,0,0,0,0,0,0,0,0,0"/>
                      <w10:anchorlock/>
                    </v:shape>
                  </w:pict>
                </mc:Fallback>
              </mc:AlternateContent>
            </w:r>
          </w:p>
        </w:tc>
      </w:tr>
      <w:tr w:rsidR="009F6309" w:rsidRPr="00031161" w14:paraId="42D0C265" w14:textId="77777777" w:rsidTr="00031161">
        <w:tc>
          <w:tcPr>
            <w:tcW w:w="4466" w:type="dxa"/>
            <w:shd w:val="clear" w:color="auto" w:fill="auto"/>
          </w:tcPr>
          <w:p w14:paraId="58E4686B" w14:textId="77777777" w:rsidR="009F6309" w:rsidRPr="00031161" w:rsidRDefault="009F6309" w:rsidP="00031161">
            <w:pPr>
              <w:spacing w:before="40" w:after="120"/>
              <w:ind w:right="113"/>
              <w:rPr>
                <w:rFonts w:cs="Times New Roman"/>
                <w:b/>
                <w:lang w:eastAsia="fr-FR"/>
              </w:rPr>
            </w:pPr>
            <w:r w:rsidRPr="00031161">
              <w:rPr>
                <w:rFonts w:cs="Times New Roman"/>
                <w:lang w:eastAsia="fr-FR"/>
              </w:rPr>
              <w:t>5.3 Проникновение новых технологий (экзогенный выбор технологий)</w:t>
            </w:r>
          </w:p>
        </w:tc>
        <w:tc>
          <w:tcPr>
            <w:tcW w:w="726" w:type="dxa"/>
            <w:shd w:val="clear" w:color="auto" w:fill="auto"/>
          </w:tcPr>
          <w:p w14:paraId="4D86A4A4" w14:textId="77777777" w:rsidR="009F6309" w:rsidRPr="00996EE4" w:rsidRDefault="009F6309" w:rsidP="00031161">
            <w:pPr>
              <w:spacing w:before="40" w:after="120"/>
              <w:ind w:right="113"/>
              <w:jc w:val="center"/>
              <w:rPr>
                <w:rFonts w:cs="Times New Roman"/>
                <w:b/>
                <w:sz w:val="16"/>
                <w:szCs w:val="16"/>
                <w:u w:val="single"/>
                <w:lang w:eastAsia="fr-FR"/>
              </w:rPr>
            </w:pPr>
          </w:p>
        </w:tc>
        <w:tc>
          <w:tcPr>
            <w:tcW w:w="726" w:type="dxa"/>
            <w:shd w:val="clear" w:color="auto" w:fill="auto"/>
          </w:tcPr>
          <w:p w14:paraId="41670444" w14:textId="77777777" w:rsidR="009F6309" w:rsidRPr="00996EE4" w:rsidRDefault="009F6309" w:rsidP="00031161">
            <w:pPr>
              <w:spacing w:before="40" w:after="120"/>
              <w:ind w:right="113"/>
              <w:jc w:val="center"/>
              <w:rPr>
                <w:rFonts w:cs="Times New Roman"/>
                <w:b/>
                <w:sz w:val="16"/>
                <w:szCs w:val="16"/>
                <w:u w:val="single"/>
                <w:lang w:val="en-GB" w:eastAsia="fr-FR"/>
              </w:rPr>
            </w:pPr>
            <w:r w:rsidRPr="00996EE4">
              <w:rPr>
                <w:rFonts w:cs="Times New Roman"/>
                <w:noProof/>
                <w:sz w:val="16"/>
                <w:szCs w:val="16"/>
                <w:lang w:val="en-GB" w:eastAsia="fr-FR"/>
              </w:rPr>
              <mc:AlternateContent>
                <mc:Choice Requires="wps">
                  <w:drawing>
                    <wp:inline distT="0" distB="0" distL="0" distR="0" wp14:anchorId="66D5D0C5" wp14:editId="33B705BC">
                      <wp:extent cx="179705" cy="179705"/>
                      <wp:effectExtent l="0" t="0" r="0" b="0"/>
                      <wp:docPr id="35" name="Multiply 20"/>
                      <wp:cNvGraphicFramePr/>
                      <a:graphic xmlns:a="http://schemas.openxmlformats.org/drawingml/2006/main">
                        <a:graphicData uri="http://schemas.microsoft.com/office/word/2010/wordprocessingShape">
                          <wps:wsp>
                            <wps:cNvSpPr/>
                            <wps:spPr>
                              <a:xfrm>
                                <a:off x="0" y="0"/>
                                <a:ext cx="179705" cy="17970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9D8D54" id="Multiply 2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" path="m28217,58104l58104,28217,89853,59965,121601,28217r29887,29887l119740,89853r31748,31748l121601,151488,89853,119740,58104,151488,28217,121601,59965,89853,28217,58104xe" fillcolor="#4f81bd" strokecolor="#385d8a" strokeweight="2pt">
                      <v:path arrowok="t" o:connecttype="custom" o:connectlocs="28217,58104;58104,28217;89853,59965;121601,28217;151488,58104;119740,89853;151488,121601;121601,151488;89853,119740;58104,151488;28217,121601;59965,89853;28217,58104" o:connectangles="0,0,0,0,0,0,0,0,0,0,0,0,0"/>
                      <w10:anchorlock/>
                    </v:shape>
                  </w:pict>
                </mc:Fallback>
              </mc:AlternateContent>
            </w:r>
          </w:p>
        </w:tc>
        <w:tc>
          <w:tcPr>
            <w:tcW w:w="726" w:type="dxa"/>
            <w:shd w:val="clear" w:color="auto" w:fill="auto"/>
          </w:tcPr>
          <w:p w14:paraId="281B72A1" w14:textId="77777777" w:rsidR="009F6309" w:rsidRPr="00996EE4" w:rsidRDefault="009F6309" w:rsidP="00031161">
            <w:pPr>
              <w:spacing w:before="40" w:after="120"/>
              <w:ind w:right="113"/>
              <w:jc w:val="center"/>
              <w:rPr>
                <w:rFonts w:cs="Times New Roman"/>
                <w:b/>
                <w:sz w:val="16"/>
                <w:szCs w:val="16"/>
                <w:u w:val="single"/>
                <w:lang w:val="en-GB" w:eastAsia="fr-FR"/>
              </w:rPr>
            </w:pPr>
          </w:p>
        </w:tc>
        <w:tc>
          <w:tcPr>
            <w:tcW w:w="726" w:type="dxa"/>
            <w:shd w:val="clear" w:color="auto" w:fill="auto"/>
          </w:tcPr>
          <w:p w14:paraId="400960BB" w14:textId="77777777" w:rsidR="009F6309" w:rsidRPr="00996EE4" w:rsidRDefault="009F6309" w:rsidP="00031161">
            <w:pPr>
              <w:spacing w:before="40" w:after="120"/>
              <w:ind w:right="113"/>
              <w:jc w:val="center"/>
              <w:rPr>
                <w:rFonts w:cs="Times New Roman"/>
                <w:b/>
                <w:sz w:val="16"/>
                <w:szCs w:val="16"/>
                <w:u w:val="single"/>
                <w:lang w:val="en-GB" w:eastAsia="fr-FR"/>
              </w:rPr>
            </w:pPr>
          </w:p>
        </w:tc>
      </w:tr>
      <w:tr w:rsidR="009F6309" w:rsidRPr="00031161" w14:paraId="7A015206" w14:textId="77777777" w:rsidTr="00031161">
        <w:tc>
          <w:tcPr>
            <w:tcW w:w="4466" w:type="dxa"/>
            <w:shd w:val="clear" w:color="auto" w:fill="auto"/>
          </w:tcPr>
          <w:p w14:paraId="5DBE7C13" w14:textId="77777777" w:rsidR="009F6309" w:rsidRPr="00031161" w:rsidRDefault="009F6309" w:rsidP="00031161">
            <w:pPr>
              <w:spacing w:before="40" w:after="120"/>
              <w:ind w:right="113"/>
              <w:rPr>
                <w:rFonts w:cs="Times New Roman"/>
                <w:lang w:val="en-GB" w:eastAsia="fr-FR"/>
              </w:rPr>
            </w:pPr>
            <w:r w:rsidRPr="00031161">
              <w:rPr>
                <w:rFonts w:cs="Times New Roman"/>
                <w:lang w:eastAsia="fr-FR"/>
              </w:rPr>
              <w:t>5.4 Изменение характеристик топлива (биотопливо)</w:t>
            </w:r>
          </w:p>
        </w:tc>
        <w:tc>
          <w:tcPr>
            <w:tcW w:w="726" w:type="dxa"/>
            <w:shd w:val="clear" w:color="auto" w:fill="auto"/>
          </w:tcPr>
          <w:p w14:paraId="6FAAC781" w14:textId="77777777" w:rsidR="009F6309" w:rsidRPr="00996EE4" w:rsidRDefault="009F6309" w:rsidP="00031161">
            <w:pPr>
              <w:spacing w:before="40" w:after="120"/>
              <w:ind w:right="113"/>
              <w:jc w:val="center"/>
              <w:rPr>
                <w:rFonts w:cs="Times New Roman"/>
                <w:b/>
                <w:sz w:val="16"/>
                <w:szCs w:val="16"/>
                <w:u w:val="single"/>
                <w:lang w:val="en-GB" w:eastAsia="fr-FR"/>
              </w:rPr>
            </w:pPr>
          </w:p>
        </w:tc>
        <w:tc>
          <w:tcPr>
            <w:tcW w:w="726" w:type="dxa"/>
            <w:shd w:val="clear" w:color="auto" w:fill="auto"/>
          </w:tcPr>
          <w:p w14:paraId="05B4A191" w14:textId="77777777" w:rsidR="009F6309" w:rsidRPr="00996EE4" w:rsidRDefault="009F6309" w:rsidP="00031161">
            <w:pPr>
              <w:spacing w:before="40" w:after="120"/>
              <w:ind w:right="113"/>
              <w:jc w:val="center"/>
              <w:rPr>
                <w:rFonts w:cs="Times New Roman"/>
                <w:b/>
                <w:sz w:val="16"/>
                <w:szCs w:val="16"/>
                <w:u w:val="single"/>
                <w:lang w:val="en-GB" w:eastAsia="fr-FR"/>
              </w:rPr>
            </w:pPr>
          </w:p>
        </w:tc>
        <w:tc>
          <w:tcPr>
            <w:tcW w:w="726" w:type="dxa"/>
            <w:shd w:val="clear" w:color="auto" w:fill="auto"/>
          </w:tcPr>
          <w:p w14:paraId="7DA6FB55" w14:textId="77777777" w:rsidR="009F6309" w:rsidRPr="00996EE4" w:rsidRDefault="009F6309" w:rsidP="00031161">
            <w:pPr>
              <w:spacing w:before="40" w:after="120"/>
              <w:ind w:right="113"/>
              <w:jc w:val="center"/>
              <w:rPr>
                <w:rFonts w:cs="Times New Roman"/>
                <w:b/>
                <w:sz w:val="16"/>
                <w:szCs w:val="16"/>
                <w:u w:val="single"/>
                <w:lang w:val="en-GB" w:eastAsia="fr-FR"/>
              </w:rPr>
            </w:pPr>
            <w:r w:rsidRPr="00996EE4">
              <w:rPr>
                <w:rFonts w:cs="Times New Roman"/>
                <w:noProof/>
                <w:sz w:val="16"/>
                <w:szCs w:val="16"/>
                <w:lang w:val="en-GB" w:eastAsia="fr-FR"/>
              </w:rPr>
              <mc:AlternateContent>
                <mc:Choice Requires="wps">
                  <w:drawing>
                    <wp:inline distT="0" distB="0" distL="0" distR="0" wp14:anchorId="0F63D3EB" wp14:editId="03C590F4">
                      <wp:extent cx="179705" cy="179705"/>
                      <wp:effectExtent l="0" t="0" r="0" b="0"/>
                      <wp:docPr id="36" name="Multiply 19"/>
                      <wp:cNvGraphicFramePr/>
                      <a:graphic xmlns:a="http://schemas.openxmlformats.org/drawingml/2006/main">
                        <a:graphicData uri="http://schemas.microsoft.com/office/word/2010/wordprocessingShape">
                          <wps:wsp>
                            <wps:cNvSpPr/>
                            <wps:spPr>
                              <a:xfrm>
                                <a:off x="0" y="0"/>
                                <a:ext cx="179705" cy="17970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FA73AA8" id="Multiply 1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" path="m28217,58104l58104,28217,89853,59965,121601,28217r29887,29887l119740,89853r31748,31748l121601,151488,89853,119740,58104,151488,28217,121601,59965,89853,28217,58104xe" fillcolor="#4f81bd" strokecolor="#385d8a" strokeweight="2pt">
                      <v:path arrowok="t" o:connecttype="custom" o:connectlocs="28217,58104;58104,28217;89853,59965;121601,28217;151488,58104;119740,89853;151488,121601;121601,151488;89853,119740;58104,151488;28217,121601;59965,89853;28217,58104" o:connectangles="0,0,0,0,0,0,0,0,0,0,0,0,0"/>
                      <w10:anchorlock/>
                    </v:shape>
                  </w:pict>
                </mc:Fallback>
              </mc:AlternateContent>
            </w:r>
          </w:p>
        </w:tc>
        <w:tc>
          <w:tcPr>
            <w:tcW w:w="726" w:type="dxa"/>
            <w:shd w:val="clear" w:color="auto" w:fill="auto"/>
          </w:tcPr>
          <w:p w14:paraId="0A04ECE9" w14:textId="77777777" w:rsidR="009F6309" w:rsidRPr="00996EE4" w:rsidRDefault="009F6309" w:rsidP="00031161">
            <w:pPr>
              <w:spacing w:before="40" w:after="120"/>
              <w:ind w:right="113"/>
              <w:jc w:val="center"/>
              <w:rPr>
                <w:rFonts w:cs="Times New Roman"/>
                <w:b/>
                <w:sz w:val="16"/>
                <w:szCs w:val="16"/>
                <w:u w:val="single"/>
                <w:lang w:val="en-GB" w:eastAsia="fr-FR"/>
              </w:rPr>
            </w:pPr>
          </w:p>
        </w:tc>
      </w:tr>
      <w:tr w:rsidR="009F6309" w:rsidRPr="00031161" w14:paraId="3256771D" w14:textId="77777777" w:rsidTr="00031161">
        <w:tc>
          <w:tcPr>
            <w:tcW w:w="4466" w:type="dxa"/>
            <w:tcBorders>
              <w:bottom w:val="single" w:sz="12" w:space="0" w:color="auto"/>
            </w:tcBorders>
            <w:shd w:val="clear" w:color="auto" w:fill="auto"/>
          </w:tcPr>
          <w:p w14:paraId="1FB4B6E7" w14:textId="77777777" w:rsidR="009F6309" w:rsidRPr="00031161" w:rsidRDefault="009F6309" w:rsidP="00031161">
            <w:pPr>
              <w:spacing w:before="40" w:after="120"/>
              <w:ind w:right="113"/>
              <w:rPr>
                <w:rFonts w:cs="Times New Roman"/>
                <w:lang w:val="en-GB" w:eastAsia="fr-FR"/>
              </w:rPr>
            </w:pPr>
            <w:r w:rsidRPr="00031161">
              <w:rPr>
                <w:rFonts w:cs="Times New Roman"/>
                <w:lang w:eastAsia="fr-FR"/>
              </w:rPr>
              <w:t>5.5. Обновление автомобильного парка</w:t>
            </w:r>
          </w:p>
        </w:tc>
        <w:tc>
          <w:tcPr>
            <w:tcW w:w="726" w:type="dxa"/>
            <w:tcBorders>
              <w:bottom w:val="single" w:sz="12" w:space="0" w:color="auto"/>
            </w:tcBorders>
            <w:shd w:val="clear" w:color="auto" w:fill="auto"/>
          </w:tcPr>
          <w:p w14:paraId="72D9862B" w14:textId="77777777" w:rsidR="009F6309" w:rsidRPr="00996EE4" w:rsidRDefault="009F6309" w:rsidP="00031161">
            <w:pPr>
              <w:spacing w:before="40" w:after="120"/>
              <w:ind w:right="113"/>
              <w:jc w:val="center"/>
              <w:rPr>
                <w:rFonts w:cs="Times New Roman"/>
                <w:b/>
                <w:sz w:val="16"/>
                <w:szCs w:val="16"/>
                <w:u w:val="single"/>
                <w:lang w:val="en-GB" w:eastAsia="fr-FR"/>
              </w:rPr>
            </w:pPr>
          </w:p>
        </w:tc>
        <w:tc>
          <w:tcPr>
            <w:tcW w:w="726" w:type="dxa"/>
            <w:tcBorders>
              <w:bottom w:val="single" w:sz="12" w:space="0" w:color="auto"/>
            </w:tcBorders>
            <w:shd w:val="clear" w:color="auto" w:fill="auto"/>
          </w:tcPr>
          <w:p w14:paraId="1DFD200D" w14:textId="77777777" w:rsidR="009F6309" w:rsidRPr="00996EE4" w:rsidRDefault="009F6309" w:rsidP="00031161">
            <w:pPr>
              <w:spacing w:before="40" w:after="120"/>
              <w:ind w:right="113"/>
              <w:jc w:val="center"/>
              <w:rPr>
                <w:rFonts w:cs="Times New Roman"/>
                <w:b/>
                <w:sz w:val="16"/>
                <w:szCs w:val="16"/>
                <w:u w:val="single"/>
                <w:lang w:val="en-GB" w:eastAsia="fr-FR"/>
              </w:rPr>
            </w:pPr>
          </w:p>
        </w:tc>
        <w:tc>
          <w:tcPr>
            <w:tcW w:w="726" w:type="dxa"/>
            <w:tcBorders>
              <w:bottom w:val="single" w:sz="12" w:space="0" w:color="auto"/>
            </w:tcBorders>
            <w:shd w:val="clear" w:color="auto" w:fill="auto"/>
          </w:tcPr>
          <w:p w14:paraId="12C35317" w14:textId="77777777" w:rsidR="009F6309" w:rsidRPr="00996EE4" w:rsidRDefault="009F6309" w:rsidP="00031161">
            <w:pPr>
              <w:spacing w:before="40" w:after="120"/>
              <w:ind w:right="113"/>
              <w:jc w:val="center"/>
              <w:rPr>
                <w:rFonts w:cs="Times New Roman"/>
                <w:b/>
                <w:sz w:val="16"/>
                <w:szCs w:val="16"/>
                <w:u w:val="single"/>
                <w:lang w:val="en-GB" w:eastAsia="fr-FR"/>
              </w:rPr>
            </w:pPr>
            <w:r w:rsidRPr="00996EE4">
              <w:rPr>
                <w:rFonts w:cs="Times New Roman"/>
                <w:noProof/>
                <w:sz w:val="16"/>
                <w:szCs w:val="16"/>
                <w:lang w:val="en-GB" w:eastAsia="fr-FR"/>
              </w:rPr>
              <mc:AlternateContent>
                <mc:Choice Requires="wps">
                  <w:drawing>
                    <wp:inline distT="0" distB="0" distL="0" distR="0" wp14:anchorId="4D56850E" wp14:editId="0B3B4E91">
                      <wp:extent cx="179705" cy="179705"/>
                      <wp:effectExtent l="0" t="0" r="0" b="0"/>
                      <wp:docPr id="37" name="Multiply 14"/>
                      <wp:cNvGraphicFramePr/>
                      <a:graphic xmlns:a="http://schemas.openxmlformats.org/drawingml/2006/main">
                        <a:graphicData uri="http://schemas.microsoft.com/office/word/2010/wordprocessingShape">
                          <wps:wsp>
                            <wps:cNvSpPr/>
                            <wps:spPr>
                              <a:xfrm>
                                <a:off x="0" y="0"/>
                                <a:ext cx="179705" cy="17970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E26E9D" id="Multiply 1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" path="m28217,58104l58104,28217,89853,59965,121601,28217r29887,29887l119740,89853r31748,31748l121601,151488,89853,119740,58104,151488,28217,121601,59965,89853,28217,58104xe" fillcolor="#4f81bd" strokecolor="#385d8a" strokeweight="2pt">
                      <v:path arrowok="t" o:connecttype="custom" o:connectlocs="28217,58104;58104,28217;89853,59965;121601,28217;151488,58104;119740,89853;151488,121601;121601,151488;89853,119740;58104,151488;28217,121601;59965,89853;28217,58104" o:connectangles="0,0,0,0,0,0,0,0,0,0,0,0,0"/>
                      <w10:anchorlock/>
                    </v:shape>
                  </w:pict>
                </mc:Fallback>
              </mc:AlternateContent>
            </w:r>
          </w:p>
        </w:tc>
        <w:tc>
          <w:tcPr>
            <w:tcW w:w="726" w:type="dxa"/>
            <w:tcBorders>
              <w:bottom w:val="single" w:sz="12" w:space="0" w:color="auto"/>
            </w:tcBorders>
            <w:shd w:val="clear" w:color="auto" w:fill="auto"/>
          </w:tcPr>
          <w:p w14:paraId="6A574DF4" w14:textId="77777777" w:rsidR="009F6309" w:rsidRPr="00996EE4" w:rsidRDefault="009F6309" w:rsidP="00031161">
            <w:pPr>
              <w:spacing w:before="40" w:after="120"/>
              <w:ind w:right="113"/>
              <w:jc w:val="center"/>
              <w:rPr>
                <w:rFonts w:cs="Times New Roman"/>
                <w:b/>
                <w:sz w:val="16"/>
                <w:szCs w:val="16"/>
                <w:u w:val="single"/>
                <w:lang w:val="en-GB" w:eastAsia="fr-FR"/>
              </w:rPr>
            </w:pPr>
          </w:p>
        </w:tc>
      </w:tr>
    </w:tbl>
    <w:p w14:paraId="3A245579" w14:textId="77777777" w:rsidR="009F6309" w:rsidRPr="009F6309" w:rsidRDefault="009F6309" w:rsidP="00CA2A3F">
      <w:pPr>
        <w:pStyle w:val="SingleTxtG"/>
        <w:spacing w:before="120"/>
        <w:rPr>
          <w:lang w:eastAsia="fr-FR"/>
        </w:rPr>
      </w:pPr>
      <w:r w:rsidRPr="009F6309">
        <w:rPr>
          <w:lang w:eastAsia="fr-FR"/>
        </w:rPr>
        <w:t>89.</w:t>
      </w:r>
      <w:r w:rsidRPr="009F6309">
        <w:rPr>
          <w:lang w:eastAsia="fr-FR"/>
        </w:rPr>
        <w:tab/>
        <w:t>Для проведения точного и репрезентативного моделирования на городском уровне необходимо дальнейшее развитие ForFITS. Так, Международный транспортный форум в последнее время уделяет особое внимание моделированию городского транспорта и его влиянию на выбросы и интенсивность движения, используя сетевое моделирование, отражающее городские улицы и потоки транспортных средств на уровне отдельных улиц</w:t>
      </w:r>
      <w:r w:rsidRPr="009F6309">
        <w:rPr>
          <w:sz w:val="18"/>
          <w:vertAlign w:val="superscript"/>
          <w:lang w:eastAsia="fr-FR"/>
        </w:rPr>
        <w:footnoteReference w:id="26"/>
      </w:r>
      <w:r w:rsidRPr="009F6309">
        <w:rPr>
          <w:lang w:eastAsia="fr-FR"/>
        </w:rPr>
        <w:t>.</w:t>
      </w:r>
    </w:p>
    <w:p w14:paraId="1EEFD6CE" w14:textId="77777777" w:rsidR="009F6309" w:rsidRPr="009F6309" w:rsidRDefault="009F6309" w:rsidP="00CA2A3F">
      <w:pPr>
        <w:pStyle w:val="SingleTxtG"/>
        <w:rPr>
          <w:lang w:eastAsia="fr-FR"/>
        </w:rPr>
      </w:pPr>
      <w:r w:rsidRPr="009F6309">
        <w:rPr>
          <w:lang w:eastAsia="fr-FR"/>
        </w:rPr>
        <w:t>90.</w:t>
      </w:r>
      <w:r w:rsidRPr="009F6309">
        <w:rPr>
          <w:lang w:eastAsia="fr-FR"/>
        </w:rPr>
        <w:tab/>
        <w:t>При направлении соответствующего запроса могут быть определены целевые сроки и бюджет.</w:t>
      </w:r>
    </w:p>
    <w:p w14:paraId="72105A20" w14:textId="198C38D4" w:rsidR="009F6309" w:rsidRPr="009F6309" w:rsidRDefault="009F6309" w:rsidP="00CA2A3F">
      <w:pPr>
        <w:pStyle w:val="HChG"/>
      </w:pPr>
      <w:r w:rsidRPr="009F6309">
        <w:tab/>
        <w:t>V.</w:t>
      </w:r>
      <w:r w:rsidRPr="009F6309">
        <w:tab/>
        <w:t>Выводы</w:t>
      </w:r>
    </w:p>
    <w:p w14:paraId="785E6DCA" w14:textId="3B22E52C" w:rsidR="009F6309" w:rsidRPr="009F6309" w:rsidRDefault="009F6309" w:rsidP="00CA2A3F">
      <w:pPr>
        <w:pStyle w:val="SingleTxtG"/>
        <w:rPr>
          <w:lang w:eastAsia="fr-FR"/>
        </w:rPr>
      </w:pPr>
      <w:r w:rsidRPr="009F6309">
        <w:rPr>
          <w:lang w:eastAsia="fr-FR"/>
        </w:rPr>
        <w:t>91.</w:t>
      </w:r>
      <w:r w:rsidRPr="009F6309">
        <w:rPr>
          <w:lang w:eastAsia="fr-FR"/>
        </w:rPr>
        <w:tab/>
        <w:t>После прекращения финансирования по линии СРООН ForFITS регулярно используется как для внутриорганизационных, так и для внешних мероприятий,</w:t>
      </w:r>
      <w:r w:rsidR="00CA2A3F">
        <w:rPr>
          <w:lang w:eastAsia="fr-FR"/>
        </w:rPr>
        <w:br/>
      </w:r>
      <w:r w:rsidRPr="009F6309">
        <w:rPr>
          <w:lang w:eastAsia="fr-FR"/>
        </w:rPr>
        <w:t xml:space="preserve">что свидетельствует о полезности и необходимости такого инструмента в ЕЭК. Вместе с тем ограниченность ресурсов секретариата ЕЭК привела к тому, что внутренние </w:t>
      </w:r>
      <w:r w:rsidRPr="009F6309">
        <w:rPr>
          <w:lang w:eastAsia="fr-FR"/>
        </w:rPr>
        <w:lastRenderedPageBreak/>
        <w:t>ресурсы выделялись на цели создания собственных приложений ForFITS, а не на разработку и обновление моделей.</w:t>
      </w:r>
    </w:p>
    <w:p w14:paraId="59A6DB70" w14:textId="77777777" w:rsidR="009F6309" w:rsidRPr="009F6309" w:rsidRDefault="009F6309" w:rsidP="00CA2A3F">
      <w:pPr>
        <w:pStyle w:val="SingleTxtG"/>
        <w:rPr>
          <w:lang w:eastAsia="fr-FR"/>
        </w:rPr>
      </w:pPr>
      <w:r w:rsidRPr="009F6309">
        <w:rPr>
          <w:lang w:eastAsia="fr-FR"/>
        </w:rPr>
        <w:t>92.</w:t>
      </w:r>
      <w:r w:rsidRPr="009F6309">
        <w:rPr>
          <w:lang w:eastAsia="fr-FR"/>
        </w:rPr>
        <w:tab/>
        <w:t>Показатели внешнего использования и круга пользователей данной модели в течение последних нескольких лет были стабильными, причем согласно опросу, проводимому до загрузки модели ForFITS, было установлено, что в плане загрузки и использования ForFITS наиболее заинтересованной стороной выступают научные круги.</w:t>
      </w:r>
    </w:p>
    <w:p w14:paraId="713D37AB" w14:textId="77777777" w:rsidR="009F6309" w:rsidRPr="009F6309" w:rsidRDefault="009F6309" w:rsidP="00CA2A3F">
      <w:pPr>
        <w:pStyle w:val="SingleTxtG"/>
        <w:rPr>
          <w:lang w:eastAsia="fr-FR"/>
        </w:rPr>
      </w:pPr>
      <w:r w:rsidRPr="009F6309">
        <w:rPr>
          <w:lang w:eastAsia="fr-FR"/>
        </w:rPr>
        <w:t>93.</w:t>
      </w:r>
      <w:r w:rsidRPr="009F6309">
        <w:rPr>
          <w:lang w:eastAsia="fr-FR"/>
        </w:rPr>
        <w:tab/>
        <w:t>С тем чтобы иметь возможность адаптироваться к возможному получению дополнительного финансирования, рассматривается имеющая два варианта стратегия:</w:t>
      </w:r>
    </w:p>
    <w:p w14:paraId="548D8F1C" w14:textId="776AF03C" w:rsidR="009F6309" w:rsidRPr="009F6309" w:rsidRDefault="00CA2A3F" w:rsidP="00CA2A3F">
      <w:pPr>
        <w:pStyle w:val="SingleTxtG"/>
        <w:rPr>
          <w:lang w:eastAsia="fr-FR"/>
        </w:rPr>
      </w:pPr>
      <w:r>
        <w:rPr>
          <w:lang w:eastAsia="fr-FR"/>
        </w:rPr>
        <w:tab/>
      </w:r>
      <w:r w:rsidR="009F6309" w:rsidRPr="009F6309">
        <w:rPr>
          <w:lang w:eastAsia="fr-FR"/>
        </w:rPr>
        <w:t>a)</w:t>
      </w:r>
      <w:r w:rsidR="009F6309" w:rsidRPr="009F6309">
        <w:rPr>
          <w:lang w:eastAsia="fr-FR"/>
        </w:rPr>
        <w:tab/>
        <w:t>при условии неполучения дополнительного финансирования:</w:t>
      </w:r>
      <w:r>
        <w:rPr>
          <w:lang w:eastAsia="fr-FR"/>
        </w:rPr>
        <w:br/>
      </w:r>
      <w:r w:rsidR="009F6309" w:rsidRPr="009F6309">
        <w:rPr>
          <w:lang w:eastAsia="fr-FR"/>
        </w:rPr>
        <w:t>i)</w:t>
      </w:r>
      <w:r>
        <w:rPr>
          <w:lang w:eastAsia="fr-FR"/>
        </w:rPr>
        <w:t> </w:t>
      </w:r>
      <w:r w:rsidR="009F6309" w:rsidRPr="009F6309">
        <w:rPr>
          <w:lang w:eastAsia="fr-FR"/>
        </w:rPr>
        <w:t>продолжать использовать существующую модель ForFITS, ii)</w:t>
      </w:r>
      <w:r>
        <w:rPr>
          <w:lang w:eastAsia="fr-FR"/>
        </w:rPr>
        <w:t> </w:t>
      </w:r>
      <w:r w:rsidR="009F6309" w:rsidRPr="009F6309">
        <w:rPr>
          <w:lang w:eastAsia="fr-FR"/>
        </w:rPr>
        <w:t>использовать цифровую инфографику/визуальные материалы, применяемые с цифровым компонентом проведенных мероприятий, при их осуществлении, iii)</w:t>
      </w:r>
      <w:r>
        <w:rPr>
          <w:lang w:eastAsia="fr-FR"/>
        </w:rPr>
        <w:t> </w:t>
      </w:r>
      <w:r w:rsidR="009F6309" w:rsidRPr="009F6309">
        <w:rPr>
          <w:lang w:eastAsia="fr-FR"/>
        </w:rPr>
        <w:t>продолжать придерживаться пропагандистской стратегии в интересах тесного сотрудничества с другими группами моделирования, партнерствами и мероприятиями в целях взаимного использования ресурсов для максимизации выгод, получаемых от ForFITS;</w:t>
      </w:r>
    </w:p>
    <w:p w14:paraId="55B805E7" w14:textId="505CDFDF" w:rsidR="009F6309" w:rsidRPr="009F6309" w:rsidRDefault="00A57A60" w:rsidP="00A57A60">
      <w:pPr>
        <w:pStyle w:val="SingleTxtG"/>
        <w:rPr>
          <w:lang w:eastAsia="fr-FR"/>
        </w:rPr>
      </w:pPr>
      <w:r>
        <w:rPr>
          <w:lang w:eastAsia="fr-FR"/>
        </w:rPr>
        <w:tab/>
      </w:r>
      <w:r w:rsidR="009F6309" w:rsidRPr="009F6309">
        <w:rPr>
          <w:lang w:eastAsia="fr-FR"/>
        </w:rPr>
        <w:t>b)</w:t>
      </w:r>
      <w:r w:rsidR="009F6309" w:rsidRPr="009F6309">
        <w:rPr>
          <w:lang w:eastAsia="fr-FR"/>
        </w:rPr>
        <w:tab/>
        <w:t>при условии получения дополнительного финансирования: разработать упрощенную модель ForFITS 2.0 для более широкого круга пользователей, создать дополнительные функции для ForFITS 1.0 на основе модульного подхода или с помощью новой системы моделирования.</w:t>
      </w:r>
    </w:p>
    <w:p w14:paraId="0FC75BDE" w14:textId="65D2CEA6" w:rsidR="009F6309" w:rsidRPr="009F6309" w:rsidRDefault="009F6309" w:rsidP="00A57A60">
      <w:pPr>
        <w:pStyle w:val="SingleTxtG"/>
        <w:rPr>
          <w:lang w:eastAsia="fr-FR"/>
        </w:rPr>
      </w:pPr>
      <w:r w:rsidRPr="009F6309">
        <w:rPr>
          <w:lang w:eastAsia="fr-FR"/>
        </w:rPr>
        <w:t>94.</w:t>
      </w:r>
      <w:r w:rsidRPr="009F6309">
        <w:rPr>
          <w:lang w:eastAsia="fr-FR"/>
        </w:rPr>
        <w:tab/>
        <w:t>КВТ предлагается поддержать такой подход для обеспечения непрерывной и устойчивой жизнеспособности ForFITS в долгосрочной перспективе, что стало бы отражением дополнительной ценности ForFITS и его пользы как в рамках ЕЭК,</w:t>
      </w:r>
      <w:r w:rsidR="00A57A60">
        <w:rPr>
          <w:lang w:eastAsia="fr-FR"/>
        </w:rPr>
        <w:br/>
      </w:r>
      <w:r w:rsidRPr="009F6309">
        <w:rPr>
          <w:lang w:eastAsia="fr-FR"/>
        </w:rPr>
        <w:t>так и за ее пределами.</w:t>
      </w:r>
    </w:p>
    <w:p w14:paraId="44E56150" w14:textId="4354802D" w:rsidR="009F6309" w:rsidRPr="009F6309" w:rsidRDefault="009F6309" w:rsidP="00A57A60">
      <w:pPr>
        <w:pStyle w:val="HChG"/>
        <w:pageBreakBefore/>
        <w:rPr>
          <w:rFonts w:eastAsia="Calibri"/>
        </w:rPr>
      </w:pPr>
      <w:bookmarkStart w:id="15" w:name="_Hlk83828889"/>
      <w:r w:rsidRPr="009F6309">
        <w:lastRenderedPageBreak/>
        <w:tab/>
        <w:t>Приложение I</w:t>
      </w:r>
    </w:p>
    <w:bookmarkEnd w:id="15"/>
    <w:p w14:paraId="2ED31B19" w14:textId="77777777" w:rsidR="009F6309" w:rsidRPr="009F6309" w:rsidRDefault="009F6309" w:rsidP="00A57A60">
      <w:pPr>
        <w:pStyle w:val="HChG"/>
        <w:rPr>
          <w:rFonts w:eastAsia="Calibri"/>
        </w:rPr>
      </w:pPr>
      <w:r w:rsidRPr="009F6309">
        <w:tab/>
      </w:r>
      <w:r w:rsidRPr="009F6309">
        <w:tab/>
        <w:t>Разработка ForFITS 2.0</w:t>
      </w:r>
    </w:p>
    <w:p w14:paraId="73C34A2C" w14:textId="5E9530D1" w:rsidR="009F6309" w:rsidRPr="009F6309" w:rsidRDefault="009F6309" w:rsidP="00A57A60">
      <w:pPr>
        <w:pStyle w:val="H1G"/>
        <w:rPr>
          <w:rFonts w:eastAsia="Calibri"/>
        </w:rPr>
      </w:pPr>
      <w:r w:rsidRPr="009F6309">
        <w:tab/>
      </w:r>
      <w:r w:rsidRPr="009F6309">
        <w:tab/>
        <w:t xml:space="preserve">Срок осуществления проекта: 36 месяцев </w:t>
      </w:r>
      <w:r w:rsidR="00A57A60" w:rsidRPr="00B76E19">
        <w:t>‒‒</w:t>
      </w:r>
      <w:r w:rsidR="0006529A">
        <w:br/>
      </w:r>
      <w:r w:rsidRPr="009F6309">
        <w:t>бюджет:</w:t>
      </w:r>
      <w:r w:rsidR="0006529A">
        <w:t xml:space="preserve"> </w:t>
      </w:r>
      <w:r w:rsidRPr="009F6309">
        <w:t>300 000 долл. США</w:t>
      </w:r>
    </w:p>
    <w:p w14:paraId="26016DC0" w14:textId="76800322" w:rsidR="009F6309" w:rsidRPr="009F6309" w:rsidRDefault="003675A2" w:rsidP="00A57A60">
      <w:pPr>
        <w:pStyle w:val="SingleTxtG"/>
        <w:rPr>
          <w:rFonts w:eastAsia="Calibri"/>
          <w:noProof/>
          <w:lang w:eastAsia="fr-FR"/>
        </w:rPr>
      </w:pPr>
      <w:r>
        <w:rPr>
          <w:lang w:eastAsia="fr-FR"/>
        </w:rPr>
        <w:tab/>
      </w:r>
      <w:r w:rsidR="009F6309" w:rsidRPr="003675A2">
        <w:rPr>
          <w:lang w:eastAsia="fr-FR"/>
        </w:rPr>
        <w:t>В</w:t>
      </w:r>
      <w:r w:rsidR="009F6309" w:rsidRPr="009F6309">
        <w:rPr>
          <w:lang w:eastAsia="fr-FR"/>
        </w:rPr>
        <w:t>нешние рецензенты</w:t>
      </w:r>
      <w:r w:rsidR="009F6309" w:rsidRPr="009F6309">
        <w:rPr>
          <w:rFonts w:eastAsia="Calibri" w:cs="Arial"/>
          <w:sz w:val="18"/>
          <w:vertAlign w:val="superscript"/>
        </w:rPr>
        <w:footnoteReference w:id="27"/>
      </w:r>
      <w:r w:rsidR="009F6309" w:rsidRPr="009F6309">
        <w:rPr>
          <w:lang w:eastAsia="fr-FR"/>
        </w:rPr>
        <w:t xml:space="preserve"> оценили ForFITS как очень эффективную модель, которая дает ценное представление о транспортном секторе. Тем не менее большинство пользователей нуждаются в интенсивном обучении, с тем чтобы иметь возможность использовать и распространять результаты ForFITS, при этом на сегодняшний день применение ForFITS за пределами ЕЭК носит весьма ограниченный характер.</w:t>
      </w:r>
    </w:p>
    <w:p w14:paraId="1FDC2AA8" w14:textId="2805254A" w:rsidR="009F6309" w:rsidRDefault="003675A2" w:rsidP="00A57A60">
      <w:pPr>
        <w:pStyle w:val="SingleTxtG"/>
        <w:rPr>
          <w:lang w:eastAsia="fr-FR"/>
        </w:rPr>
      </w:pPr>
      <w:r>
        <w:rPr>
          <w:lang w:eastAsia="fr-FR"/>
        </w:rPr>
        <w:tab/>
      </w:r>
      <w:r w:rsidR="009F6309" w:rsidRPr="009F6309">
        <w:rPr>
          <w:lang w:eastAsia="fr-FR"/>
        </w:rPr>
        <w:t>Наглядность ForFITS можно улучшить путем разработки отдельного продукта (ForFITS 2.0), который будет предназначен для широкого круга пользователей и позволит продемонстрировать потенциал транспортной политики и мер по снижению выбросов ПГ и загрязнения воздуха в транспортном секторе. Определяемые пользователями входные данные будут отражать степень строгости потенциальных стратегий в области транспорта, при этом показатели их влияния на потребление энергоносителей и выбросы CO</w:t>
      </w:r>
      <w:r w:rsidR="009F6309" w:rsidRPr="009F6309">
        <w:rPr>
          <w:vertAlign w:val="subscript"/>
          <w:lang w:eastAsia="fr-FR"/>
        </w:rPr>
        <w:t>2</w:t>
      </w:r>
      <w:r w:rsidR="009F6309" w:rsidRPr="00A57A60">
        <w:rPr>
          <w:lang w:eastAsia="fr-FR"/>
        </w:rPr>
        <w:t xml:space="preserve"> </w:t>
      </w:r>
      <w:r w:rsidR="009F6309" w:rsidRPr="009F6309">
        <w:rPr>
          <w:lang w:eastAsia="fr-FR"/>
        </w:rPr>
        <w:t>и загрязняющих веществ будут сразу же обновляться в выходных графиках и таблицах. Такое повышение гибкости облегчит использование этой модели и послужит во благо еще более обширной аудитории. Директивные органы и пользователи, не являющиеся специалистами, смогут напрямую отслеживать воздействие политики на потребности в энергоносителях и на уровень выбросов,</w:t>
      </w:r>
      <w:r w:rsidR="00A57A60">
        <w:rPr>
          <w:lang w:eastAsia="fr-FR"/>
        </w:rPr>
        <w:br/>
      </w:r>
      <w:r w:rsidR="009F6309" w:rsidRPr="009F6309">
        <w:rPr>
          <w:lang w:eastAsia="fr-FR"/>
        </w:rPr>
        <w:t>что позволит им лучше осознать существующие проблемы и встать на путь более устойчивого роста в транспортном секторе.</w:t>
      </w:r>
    </w:p>
    <w:p w14:paraId="4BE25025" w14:textId="24FE439B" w:rsidR="00A57A60" w:rsidRPr="009F6309" w:rsidRDefault="00A57A60" w:rsidP="00A57A60">
      <w:pPr>
        <w:pStyle w:val="SingleTxtG"/>
        <w:rPr>
          <w:rFonts w:eastAsia="Calibri"/>
          <w:lang w:eastAsia="fr-FR"/>
        </w:rPr>
      </w:pPr>
      <w:r>
        <w:rPr>
          <w:rFonts w:eastAsia="Calibri"/>
          <w:noProof/>
          <w:lang w:eastAsia="fr-FR"/>
        </w:rPr>
        <w:drawing>
          <wp:inline distT="0" distB="0" distL="0" distR="0" wp14:anchorId="01132405" wp14:editId="39B9B916">
            <wp:extent cx="3712845" cy="2524125"/>
            <wp:effectExtent l="0" t="0" r="190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2845" cy="2524125"/>
                    </a:xfrm>
                    <a:prstGeom prst="rect">
                      <a:avLst/>
                    </a:prstGeom>
                    <a:noFill/>
                  </pic:spPr>
                </pic:pic>
              </a:graphicData>
            </a:graphic>
          </wp:inline>
        </w:drawing>
      </w:r>
    </w:p>
    <w:p w14:paraId="5C5D2295" w14:textId="77777777" w:rsidR="009F6309" w:rsidRPr="009F6309" w:rsidRDefault="009F6309" w:rsidP="00A57A60">
      <w:pPr>
        <w:pStyle w:val="H23G"/>
        <w:rPr>
          <w:rFonts w:eastAsia="Calibri"/>
        </w:rPr>
      </w:pPr>
      <w:r w:rsidRPr="009F6309">
        <w:tab/>
      </w:r>
      <w:r w:rsidRPr="009F6309">
        <w:tab/>
        <w:t>Рабочий процесс</w:t>
      </w:r>
    </w:p>
    <w:p w14:paraId="7C0486C4" w14:textId="68745E20" w:rsidR="009F6309" w:rsidRPr="009F6309" w:rsidRDefault="003675A2" w:rsidP="00A57A60">
      <w:pPr>
        <w:pStyle w:val="SingleTxtG"/>
        <w:rPr>
          <w:rFonts w:eastAsia="Calibri"/>
          <w:lang w:eastAsia="fr-FR"/>
        </w:rPr>
      </w:pPr>
      <w:r>
        <w:rPr>
          <w:lang w:eastAsia="fr-FR"/>
        </w:rPr>
        <w:tab/>
      </w:r>
      <w:r w:rsidR="009F6309" w:rsidRPr="009F6309">
        <w:rPr>
          <w:lang w:eastAsia="fr-FR"/>
        </w:rPr>
        <w:t>С этой целью за первые несколько месяцев 2016 года уже был разработан экспериментальный интерфейс (см. скриншот выше). Определяемые пользователями исходные данные непосредственно вводятся с помощью рычажков, что позволяет изменить конечное воздействие на объем энергоносителей, объем выбросов и масштабы загрязнения воздуха в транспортном секторе. Индикаторы предупреждают о соответствии принятого комплекса стратегий целям по снижению выбросов углерода для города, страны или ряда стран, которые являются предметом рассмотрения. Учитывая сложность программирования ForFITS 1.0 и ограничения, накладываемые средой моделирования (Vensim), предлагается разработать</w:t>
      </w:r>
      <w:r w:rsidR="00A57A60">
        <w:rPr>
          <w:lang w:eastAsia="fr-FR"/>
        </w:rPr>
        <w:br/>
      </w:r>
      <w:r w:rsidR="009F6309" w:rsidRPr="009F6309">
        <w:rPr>
          <w:lang w:eastAsia="fr-FR"/>
        </w:rPr>
        <w:lastRenderedPageBreak/>
        <w:t>ForFITS 2.0 с использованием другой среды, с тем чтобы впоследствии закодировать его как веб-приложение.</w:t>
      </w:r>
    </w:p>
    <w:p w14:paraId="54B308D5" w14:textId="77777777" w:rsidR="009F6309" w:rsidRPr="009F6309" w:rsidRDefault="009F6309" w:rsidP="00A57A60">
      <w:pPr>
        <w:pStyle w:val="H23G"/>
        <w:rPr>
          <w:rFonts w:eastAsia="Calibri"/>
        </w:rPr>
      </w:pPr>
      <w:r w:rsidRPr="009F6309">
        <w:tab/>
      </w:r>
      <w:r w:rsidRPr="009F6309">
        <w:tab/>
        <w:t>Сроки и бюджет</w:t>
      </w:r>
    </w:p>
    <w:p w14:paraId="7366C87D" w14:textId="534BCE16" w:rsidR="009F6309" w:rsidRPr="00A57A60" w:rsidRDefault="003675A2" w:rsidP="00A57A60">
      <w:pPr>
        <w:pStyle w:val="SingleTxtG"/>
        <w:rPr>
          <w:rFonts w:eastAsia="Calibri"/>
          <w:lang w:eastAsia="fr-FR"/>
        </w:rPr>
      </w:pPr>
      <w:r>
        <w:rPr>
          <w:lang w:eastAsia="fr-FR"/>
        </w:rPr>
        <w:tab/>
      </w:r>
      <w:r w:rsidR="009F6309" w:rsidRPr="009F6309">
        <w:rPr>
          <w:lang w:eastAsia="fr-FR"/>
        </w:rPr>
        <w:t>Данная работа потребует 18 месяцев для разработки инструмента воздействия на политику (на основе Excel и других инструментов), при этом впоследствии потребуется около 12 месяцев для программирования, с тем чтобы закодировать этот инструмент, превратив его в веб-приложение для внешних пользователей.</w:t>
      </w:r>
      <w:r w:rsidR="00A57A60">
        <w:rPr>
          <w:lang w:eastAsia="fr-FR"/>
        </w:rPr>
        <w:br/>
      </w:r>
      <w:r w:rsidR="009F6309" w:rsidRPr="009F6309">
        <w:rPr>
          <w:lang w:eastAsia="fr-FR"/>
        </w:rPr>
        <w:t xml:space="preserve">Еще </w:t>
      </w:r>
      <w:r w:rsidR="00A57A60">
        <w:rPr>
          <w:lang w:eastAsia="fr-FR"/>
        </w:rPr>
        <w:t>6</w:t>
      </w:r>
      <w:r w:rsidR="009F6309" w:rsidRPr="009F6309">
        <w:rPr>
          <w:lang w:eastAsia="fr-FR"/>
        </w:rPr>
        <w:t xml:space="preserve"> месяцев уйдет на то, чтобы убедиться в сопоставимости и последовательности результатов ForFITS 1.0 и ForFITS 2.0, а также на то, чтобы установить связь с результатами существующих внутриорганизационных моделей и исходными данными в рамках нового визуального интерфейса. Общий бюджет проекта составит</w:t>
      </w:r>
      <w:r w:rsidR="00A57A60">
        <w:rPr>
          <w:lang w:eastAsia="fr-FR"/>
        </w:rPr>
        <w:br/>
      </w:r>
      <w:r w:rsidR="009F6309" w:rsidRPr="009F6309">
        <w:rPr>
          <w:lang w:eastAsia="fr-FR"/>
        </w:rPr>
        <w:t>300 000 долл. США в виде финансирования внешними донорами.</w:t>
      </w:r>
    </w:p>
    <w:p w14:paraId="49265FF1" w14:textId="0D04E581" w:rsidR="009F6309" w:rsidRPr="009F6309" w:rsidRDefault="009F6309" w:rsidP="00A57A60">
      <w:pPr>
        <w:pStyle w:val="HChG"/>
        <w:pageBreakBefore/>
        <w:rPr>
          <w:rFonts w:eastAsia="Calibri"/>
        </w:rPr>
      </w:pPr>
      <w:r w:rsidRPr="009F6309">
        <w:lastRenderedPageBreak/>
        <w:t>Приложение II</w:t>
      </w:r>
    </w:p>
    <w:p w14:paraId="603B7631" w14:textId="77777777" w:rsidR="009F6309" w:rsidRPr="009F6309" w:rsidRDefault="009F6309" w:rsidP="00A57A60">
      <w:pPr>
        <w:pStyle w:val="HChG"/>
        <w:rPr>
          <w:rFonts w:eastAsia="Calibri"/>
        </w:rPr>
      </w:pPr>
      <w:r w:rsidRPr="009F6309">
        <w:tab/>
      </w:r>
      <w:r w:rsidRPr="009F6309">
        <w:tab/>
        <w:t>Отражение загрязнения воздуха в ForFITS 1.0</w:t>
      </w:r>
    </w:p>
    <w:p w14:paraId="6432273E" w14:textId="705EDB23" w:rsidR="009F6309" w:rsidRPr="009F6309" w:rsidRDefault="009F6309" w:rsidP="00A57A60">
      <w:pPr>
        <w:pStyle w:val="H1G"/>
        <w:rPr>
          <w:rFonts w:eastAsia="Calibri"/>
        </w:rPr>
      </w:pPr>
      <w:r w:rsidRPr="009F6309">
        <w:tab/>
      </w:r>
      <w:r w:rsidRPr="009F6309">
        <w:tab/>
        <w:t xml:space="preserve">Срок осуществления проекта: 28 месяцев </w:t>
      </w:r>
      <w:r w:rsidR="00A57A60" w:rsidRPr="00B76E19">
        <w:t>‒‒</w:t>
      </w:r>
      <w:r w:rsidR="00EE2B7E">
        <w:br/>
      </w:r>
      <w:r w:rsidRPr="009F6309">
        <w:t>бюджет:</w:t>
      </w:r>
      <w:r w:rsidR="00EE2B7E">
        <w:t xml:space="preserve"> </w:t>
      </w:r>
      <w:r w:rsidRPr="009F6309">
        <w:t>500 000 долл. США</w:t>
      </w:r>
    </w:p>
    <w:p w14:paraId="73184F82" w14:textId="1A13DC24" w:rsidR="009F6309" w:rsidRPr="009F6309" w:rsidRDefault="00947D4A" w:rsidP="00A57A60">
      <w:pPr>
        <w:pStyle w:val="SingleTxtG"/>
        <w:rPr>
          <w:rFonts w:eastAsia="Calibri"/>
          <w:lang w:eastAsia="fr-FR"/>
        </w:rPr>
      </w:pPr>
      <w:r>
        <w:rPr>
          <w:lang w:eastAsia="fr-FR"/>
        </w:rPr>
        <w:tab/>
      </w:r>
      <w:r w:rsidR="009F6309" w:rsidRPr="009F6309">
        <w:rPr>
          <w:lang w:eastAsia="fr-FR"/>
        </w:rPr>
        <w:t>Загрязнение воздуха остается одной из основных проблем с точки зрения окружающей среды и здоровья. В процессе горения в двигателях внутреннего сгорания образуются вредные выбросы, несмотря на впечатляющие результаты, достигнутые за последние годы благодаря нормативному регулированию и технологическим усовершенствованиям.</w:t>
      </w:r>
    </w:p>
    <w:p w14:paraId="06AF3434" w14:textId="06F120E1" w:rsidR="009F6309" w:rsidRPr="009F6309" w:rsidRDefault="00947D4A" w:rsidP="00A57A60">
      <w:pPr>
        <w:pStyle w:val="SingleTxtG"/>
        <w:rPr>
          <w:rFonts w:eastAsia="Calibri"/>
          <w:lang w:eastAsia="fr-FR"/>
        </w:rPr>
      </w:pPr>
      <w:r>
        <w:rPr>
          <w:lang w:eastAsia="fr-FR"/>
        </w:rPr>
        <w:tab/>
      </w:r>
      <w:r w:rsidR="009F6309" w:rsidRPr="009F6309">
        <w:rPr>
          <w:lang w:eastAsia="fr-FR"/>
        </w:rPr>
        <w:t>Качество воздуха вызывает особую озабоченность в городах, поскольку воздействие вредных газов по-прежнему является значительным во всем мире. Последние данные показывают, что сокращение выбросов от транспортных средств малой грузоподъемности в реальной жизни не имеет такого значения, как это можно было бы предположить исходя из нормативных ограничений, что может привести к растущему недоверию со стороны как производителей транспортных средств, так и регулирующих органов. Это уже продемонстрировало недавнее дело компании «Фольксваген».</w:t>
      </w:r>
    </w:p>
    <w:p w14:paraId="0A7259AE" w14:textId="6B871C5F" w:rsidR="009F6309" w:rsidRPr="009F6309" w:rsidRDefault="00947D4A" w:rsidP="00A57A60">
      <w:pPr>
        <w:pStyle w:val="SingleTxtG"/>
        <w:rPr>
          <w:rFonts w:eastAsia="Calibri"/>
          <w:lang w:eastAsia="fr-FR"/>
        </w:rPr>
      </w:pPr>
      <w:r>
        <w:rPr>
          <w:lang w:eastAsia="fr-FR"/>
        </w:rPr>
        <w:tab/>
      </w:r>
      <w:r w:rsidR="009F6309" w:rsidRPr="009F6309">
        <w:rPr>
          <w:lang w:eastAsia="fr-FR"/>
        </w:rPr>
        <w:t>Для проведения более точной оценки разного рода воздействий на окружающую среду и здоровье человека, например в результате инвестиций в инфраструктуру, испытывается острая потребность в получении более четкого представления о текущих тенденциях в области выбросов загрязнителей в транспортном секторе. ForFITS имеет целью привнести в данную область инновационные наработки посредством использования информации о последних имеющихся показателях выбросов и последствиях последних изменений в сфере регулирования, а также ее учета в процессе разработки будущих прогнозов выбросов загрязняющих веществ. Разработка надежных подходов к выбросам загрязнителей, отображаемым данной моделью для каждого вида транспорта, может помочь директивным органам эффективнее ориентировать свои стратегические варианты выбора на сокращение местных загрязнителей.</w:t>
      </w:r>
    </w:p>
    <w:p w14:paraId="5FE710D2" w14:textId="77777777" w:rsidR="009F6309" w:rsidRPr="009F6309" w:rsidRDefault="009F6309" w:rsidP="00A57A60">
      <w:pPr>
        <w:pStyle w:val="H23G"/>
        <w:rPr>
          <w:rFonts w:eastAsia="Calibri"/>
        </w:rPr>
      </w:pPr>
      <w:r w:rsidRPr="009F6309">
        <w:tab/>
      </w:r>
      <w:r w:rsidRPr="009F6309">
        <w:tab/>
        <w:t>Рабочий процесс</w:t>
      </w:r>
    </w:p>
    <w:p w14:paraId="3E7D335D" w14:textId="48B2E6E4" w:rsidR="009F6309" w:rsidRPr="009F6309" w:rsidRDefault="009F6309" w:rsidP="00947D4A">
      <w:pPr>
        <w:spacing w:after="120"/>
        <w:ind w:left="1134" w:right="1134" w:firstLine="567"/>
        <w:jc w:val="both"/>
        <w:rPr>
          <w:rFonts w:eastAsia="Calibri" w:cs="Times New Roman"/>
          <w:szCs w:val="20"/>
          <w:lang w:eastAsia="fr-FR"/>
        </w:rPr>
      </w:pPr>
      <w:r w:rsidRPr="009F6309">
        <w:rPr>
          <w:rFonts w:eastAsia="Times New Roman" w:cs="Times New Roman"/>
          <w:szCs w:val="20"/>
          <w:lang w:eastAsia="fr-FR"/>
        </w:rPr>
        <w:t xml:space="preserve">Включение выбросов загрязняющих веществ в ForFITS является амбициозной задачей, при этом разработка модуля для местных загрязнителей потребует значительных ресурсов. Современные экспертные знания необходимо будет подвергнуть дальнейшей проверке путем проведения обширных исследований и консультаций, включая серию </w:t>
      </w:r>
      <w:r w:rsidR="00284C70">
        <w:rPr>
          <w:rFonts w:eastAsia="Times New Roman" w:cs="Times New Roman"/>
          <w:szCs w:val="20"/>
          <w:lang w:eastAsia="fr-FR"/>
        </w:rPr>
        <w:t>«</w:t>
      </w:r>
      <w:r w:rsidRPr="009F6309">
        <w:rPr>
          <w:rFonts w:eastAsia="Times New Roman" w:cs="Times New Roman"/>
          <w:szCs w:val="20"/>
          <w:lang w:eastAsia="fr-FR"/>
        </w:rPr>
        <w:t>круглых столов</w:t>
      </w:r>
      <w:r w:rsidR="00284C70">
        <w:rPr>
          <w:rFonts w:eastAsia="Times New Roman" w:cs="Times New Roman"/>
          <w:szCs w:val="20"/>
          <w:lang w:eastAsia="fr-FR"/>
        </w:rPr>
        <w:t>»</w:t>
      </w:r>
      <w:r w:rsidRPr="009F6309">
        <w:rPr>
          <w:rFonts w:eastAsia="Times New Roman" w:cs="Times New Roman"/>
          <w:szCs w:val="20"/>
          <w:lang w:eastAsia="fr-FR"/>
        </w:rPr>
        <w:t xml:space="preserve"> с участием наиболее известных экспертов. Разработка этого модуля будет включать его апробацию в ряде стран и городов, которые выразят желание это сделать. Данная часть проекта завершится серией рабочих совещаний по укреплению потенциала в пяти регионах Организации Объединенных Наций.</w:t>
      </w:r>
    </w:p>
    <w:p w14:paraId="64283FEA" w14:textId="77777777" w:rsidR="009F6309" w:rsidRPr="009F6309" w:rsidRDefault="009F6309" w:rsidP="00947D4A">
      <w:pPr>
        <w:spacing w:after="120"/>
        <w:ind w:left="1134" w:right="1134" w:firstLine="567"/>
        <w:jc w:val="both"/>
        <w:rPr>
          <w:rFonts w:eastAsia="Calibri" w:cs="Times New Roman"/>
          <w:szCs w:val="20"/>
          <w:lang w:eastAsia="fr-FR"/>
        </w:rPr>
      </w:pPr>
      <w:r w:rsidRPr="009F6309">
        <w:rPr>
          <w:rFonts w:eastAsia="Times New Roman" w:cs="Times New Roman"/>
          <w:szCs w:val="20"/>
          <w:lang w:eastAsia="fr-FR"/>
        </w:rPr>
        <w:t>Все материалы и концепции моделей будут находиться в свободном доступе.</w:t>
      </w:r>
    </w:p>
    <w:p w14:paraId="7728D8A2" w14:textId="77777777" w:rsidR="009F6309" w:rsidRPr="009F6309" w:rsidRDefault="009F6309" w:rsidP="00284C70">
      <w:pPr>
        <w:pStyle w:val="H23G"/>
        <w:rPr>
          <w:rFonts w:eastAsia="Calibri"/>
        </w:rPr>
      </w:pPr>
      <w:r w:rsidRPr="009F6309">
        <w:tab/>
      </w:r>
      <w:r w:rsidRPr="009F6309">
        <w:tab/>
        <w:t>Сроки и бюджет</w:t>
      </w:r>
    </w:p>
    <w:p w14:paraId="750BBCE1" w14:textId="77777777" w:rsidR="009F6309" w:rsidRPr="009F6309" w:rsidRDefault="009F6309" w:rsidP="00947D4A">
      <w:pPr>
        <w:spacing w:after="120"/>
        <w:ind w:left="1134" w:right="1134" w:firstLine="567"/>
        <w:jc w:val="both"/>
        <w:rPr>
          <w:rFonts w:eastAsia="Calibri" w:cs="Times New Roman"/>
          <w:szCs w:val="20"/>
          <w:lang w:eastAsia="fr-FR"/>
        </w:rPr>
      </w:pPr>
      <w:r w:rsidRPr="009F6309">
        <w:rPr>
          <w:rFonts w:eastAsia="Times New Roman" w:cs="Times New Roman"/>
          <w:szCs w:val="20"/>
          <w:lang w:eastAsia="fr-FR"/>
        </w:rPr>
        <w:t>Проект в целом рассчитан на два года.</w:t>
      </w:r>
    </w:p>
    <w:p w14:paraId="5E59F1A8" w14:textId="364E705B" w:rsidR="009F6309" w:rsidRPr="009F6309" w:rsidRDefault="009F6309" w:rsidP="009F6309">
      <w:pPr>
        <w:spacing w:after="120"/>
        <w:ind w:left="1134" w:right="1134"/>
        <w:jc w:val="both"/>
        <w:rPr>
          <w:rFonts w:eastAsia="Calibri" w:cs="Times New Roman"/>
          <w:szCs w:val="20"/>
          <w:lang w:eastAsia="fr-FR"/>
        </w:rPr>
      </w:pPr>
      <w:r w:rsidRPr="009F6309">
        <w:rPr>
          <w:rFonts w:eastAsia="Times New Roman" w:cs="Times New Roman"/>
          <w:szCs w:val="20"/>
          <w:lang w:eastAsia="fr-FR"/>
        </w:rPr>
        <w:t>Общий бюджет проекта составит 500</w:t>
      </w:r>
      <w:r w:rsidR="00284C70">
        <w:rPr>
          <w:rFonts w:eastAsia="Times New Roman" w:cs="Times New Roman"/>
          <w:szCs w:val="20"/>
          <w:lang w:eastAsia="fr-FR"/>
        </w:rPr>
        <w:t> </w:t>
      </w:r>
      <w:r w:rsidRPr="009F6309">
        <w:rPr>
          <w:rFonts w:eastAsia="Times New Roman" w:cs="Times New Roman"/>
          <w:szCs w:val="20"/>
          <w:lang w:eastAsia="fr-FR"/>
        </w:rPr>
        <w:t>000 долл. США в виде финансирования внешними донорами.</w:t>
      </w:r>
    </w:p>
    <w:p w14:paraId="6A1F84A5" w14:textId="141915B6" w:rsidR="009F6309" w:rsidRPr="009F6309" w:rsidRDefault="009F6309" w:rsidP="00284C70">
      <w:pPr>
        <w:pStyle w:val="HChG"/>
      </w:pPr>
      <w:r w:rsidRPr="009F6309">
        <w:lastRenderedPageBreak/>
        <w:t>Приложение III</w:t>
      </w:r>
    </w:p>
    <w:p w14:paraId="56308FB9" w14:textId="77777777" w:rsidR="009F6309" w:rsidRPr="009F6309" w:rsidRDefault="009F6309" w:rsidP="00947D4A">
      <w:pPr>
        <w:pStyle w:val="HChG"/>
        <w:spacing w:before="280"/>
        <w:rPr>
          <w:rFonts w:eastAsia="Calibri"/>
        </w:rPr>
      </w:pPr>
      <w:r w:rsidRPr="009F6309">
        <w:tab/>
      </w:r>
      <w:r w:rsidRPr="009F6309">
        <w:tab/>
      </w:r>
      <w:bookmarkStart w:id="16" w:name="_Hlk92466907"/>
      <w:r w:rsidRPr="009F6309">
        <w:t>Сектор транспорта замкнутого цикла в ForFITS</w:t>
      </w:r>
      <w:bookmarkEnd w:id="16"/>
    </w:p>
    <w:p w14:paraId="2006879F" w14:textId="555CC011" w:rsidR="009F6309" w:rsidRPr="009F6309" w:rsidRDefault="009F6309" w:rsidP="00947D4A">
      <w:pPr>
        <w:pStyle w:val="H1G"/>
        <w:spacing w:before="280"/>
        <w:rPr>
          <w:rFonts w:eastAsia="Calibri"/>
        </w:rPr>
      </w:pPr>
      <w:r w:rsidRPr="009F6309">
        <w:tab/>
      </w:r>
      <w:r w:rsidRPr="009F6309">
        <w:tab/>
        <w:t>Срок осуществления проекта: 24 месяц</w:t>
      </w:r>
      <w:r w:rsidR="00996EE4">
        <w:t>а</w:t>
      </w:r>
      <w:r w:rsidRPr="009F6309">
        <w:t xml:space="preserve"> </w:t>
      </w:r>
      <w:r w:rsidR="00284C70" w:rsidRPr="00B76E19">
        <w:t>‒‒</w:t>
      </w:r>
      <w:r w:rsidR="0006529A">
        <w:br/>
      </w:r>
      <w:r w:rsidRPr="009F6309">
        <w:t>бюджет:</w:t>
      </w:r>
      <w:r w:rsidR="0006529A">
        <w:t xml:space="preserve"> </w:t>
      </w:r>
      <w:r w:rsidRPr="009F6309">
        <w:t>400 000 долл. США</w:t>
      </w:r>
    </w:p>
    <w:p w14:paraId="358DA951" w14:textId="3958510A" w:rsidR="009F6309" w:rsidRPr="009F6309" w:rsidRDefault="00947D4A" w:rsidP="00947D4A">
      <w:pPr>
        <w:pStyle w:val="SingleTxtG"/>
        <w:spacing w:after="100"/>
        <w:rPr>
          <w:rFonts w:eastAsia="Calibri"/>
          <w:lang w:eastAsia="fr-FR"/>
        </w:rPr>
      </w:pPr>
      <w:r>
        <w:rPr>
          <w:lang w:eastAsia="fr-FR"/>
        </w:rPr>
        <w:tab/>
      </w:r>
      <w:r w:rsidR="009F6309" w:rsidRPr="009F6309">
        <w:rPr>
          <w:lang w:eastAsia="fr-FR"/>
        </w:rPr>
        <w:t>В ForFITS уже учитывается жизненный цикл топлива, что позволяет указывать выбросы CO</w:t>
      </w:r>
      <w:r w:rsidR="009F6309" w:rsidRPr="009F6309">
        <w:rPr>
          <w:vertAlign w:val="subscript"/>
          <w:lang w:eastAsia="fr-FR"/>
        </w:rPr>
        <w:t xml:space="preserve">2 </w:t>
      </w:r>
      <w:r w:rsidR="009F6309" w:rsidRPr="009F6309">
        <w:rPr>
          <w:lang w:eastAsia="fr-FR"/>
        </w:rPr>
        <w:t>«от скважины до колеса». При выборе политики выбросы от нетранспортной и внедорожной подвижной техники (ВПМ), такой как сельскохозяйственные тракторы, строительная и горнодобывающая техника, обычно не учитываются, хотя на них приходится значительное количество ПГ.</w:t>
      </w:r>
    </w:p>
    <w:p w14:paraId="16A55801" w14:textId="0C29AF19" w:rsidR="009F6309" w:rsidRPr="009F6309" w:rsidRDefault="00947D4A" w:rsidP="00947D4A">
      <w:pPr>
        <w:pStyle w:val="SingleTxtG"/>
        <w:spacing w:after="100"/>
        <w:rPr>
          <w:rFonts w:eastAsia="Calibri"/>
          <w:lang w:eastAsia="fr-FR"/>
        </w:rPr>
      </w:pPr>
      <w:r>
        <w:rPr>
          <w:lang w:eastAsia="fr-FR"/>
        </w:rPr>
        <w:tab/>
      </w:r>
      <w:r w:rsidR="009F6309" w:rsidRPr="009F6309">
        <w:rPr>
          <w:lang w:eastAsia="fr-FR"/>
        </w:rPr>
        <w:t>В ForFITS может быть добавлен модуль материалов, с тем чтобы включить материалы, необходимые для создания парка транспортных средств, отражающие различные типы транспортных средств, включенных в ForFITS. Добавление коэффициентов выбросов углерода, связанных с каждым типом материалов из существующей базы данных (например, Ecoinvent), позволит получить общий показатель углеродного следа для данного парка транспортных средств.</w:t>
      </w:r>
    </w:p>
    <w:p w14:paraId="602DCE17" w14:textId="362F09FB" w:rsidR="009F6309" w:rsidRPr="009F6309" w:rsidRDefault="00947D4A" w:rsidP="00947D4A">
      <w:pPr>
        <w:pStyle w:val="SingleTxtG"/>
        <w:spacing w:after="100"/>
        <w:rPr>
          <w:rFonts w:eastAsia="Calibri"/>
          <w:lang w:eastAsia="fr-FR"/>
        </w:rPr>
      </w:pPr>
      <w:r>
        <w:rPr>
          <w:lang w:eastAsia="fr-FR"/>
        </w:rPr>
        <w:tab/>
      </w:r>
      <w:r w:rsidR="009F6309" w:rsidRPr="009F6309">
        <w:rPr>
          <w:lang w:eastAsia="fr-FR"/>
        </w:rPr>
        <w:t>В целях дальнейшего развития модуля циклического характера будут добавлены выбросы CO</w:t>
      </w:r>
      <w:r w:rsidR="009F6309" w:rsidRPr="009F6309">
        <w:rPr>
          <w:vertAlign w:val="subscript"/>
          <w:lang w:eastAsia="fr-FR"/>
        </w:rPr>
        <w:t>2</w:t>
      </w:r>
      <w:r w:rsidR="009F6309" w:rsidRPr="00284C70">
        <w:rPr>
          <w:lang w:eastAsia="fr-FR"/>
        </w:rPr>
        <w:t xml:space="preserve"> </w:t>
      </w:r>
      <w:r w:rsidR="009F6309" w:rsidRPr="009F6309">
        <w:rPr>
          <w:lang w:eastAsia="fr-FR"/>
        </w:rPr>
        <w:t>от утилизации транспортных средств, а также дифференцированные коэффициенты выбросов для переработанных материалов, с тем чтобы пользователь мог смоделировать воздействие степени переработки материалов на уровень CO</w:t>
      </w:r>
      <w:r w:rsidR="009F6309" w:rsidRPr="009F6309">
        <w:rPr>
          <w:vertAlign w:val="subscript"/>
          <w:lang w:eastAsia="fr-FR"/>
        </w:rPr>
        <w:t>2</w:t>
      </w:r>
      <w:r w:rsidR="009F6309" w:rsidRPr="009F6309">
        <w:rPr>
          <w:lang w:eastAsia="fr-FR"/>
        </w:rPr>
        <w:t>.</w:t>
      </w:r>
    </w:p>
    <w:p w14:paraId="58483D3E" w14:textId="459EA8FE" w:rsidR="009F6309" w:rsidRPr="009F6309" w:rsidRDefault="00947D4A" w:rsidP="00947D4A">
      <w:pPr>
        <w:pStyle w:val="SingleTxtG"/>
        <w:spacing w:after="100"/>
        <w:rPr>
          <w:rFonts w:eastAsia="Calibri"/>
          <w:lang w:eastAsia="fr-FR"/>
        </w:rPr>
      </w:pPr>
      <w:r>
        <w:rPr>
          <w:lang w:eastAsia="fr-FR"/>
        </w:rPr>
        <w:tab/>
      </w:r>
      <w:r w:rsidR="009F6309" w:rsidRPr="009F6309">
        <w:rPr>
          <w:lang w:eastAsia="fr-FR"/>
        </w:rPr>
        <w:t>Конкретное внимание к альтернативным силовым агрегатам и некоторым их особенностям, таким как батареи для электромобилей, позволило бы получить более полное представление о влиянии на CO</w:t>
      </w:r>
      <w:r w:rsidR="009F6309" w:rsidRPr="009F6309">
        <w:rPr>
          <w:vertAlign w:val="subscript"/>
          <w:lang w:eastAsia="fr-FR"/>
        </w:rPr>
        <w:t>2</w:t>
      </w:r>
      <w:r w:rsidR="009F6309" w:rsidRPr="00284C70">
        <w:rPr>
          <w:lang w:eastAsia="fr-FR"/>
        </w:rPr>
        <w:t xml:space="preserve"> </w:t>
      </w:r>
      <w:r w:rsidR="009F6309" w:rsidRPr="009F6309">
        <w:rPr>
          <w:lang w:eastAsia="fr-FR"/>
        </w:rPr>
        <w:t>массового внедрения аккумуляторных электромобилей. Определенную пользу в плане предстоящей разработки политики может также принести моделирование воздействия на окружающую среду путем сравнения варианта замены батарей с вариантом создания инфраструктуры высоковольтной подзарядки.</w:t>
      </w:r>
    </w:p>
    <w:p w14:paraId="66625B26" w14:textId="77777777" w:rsidR="009F6309" w:rsidRPr="009F6309" w:rsidRDefault="009F6309" w:rsidP="00947D4A">
      <w:pPr>
        <w:pStyle w:val="H23G"/>
        <w:spacing w:before="200"/>
        <w:rPr>
          <w:rFonts w:eastAsia="Calibri"/>
        </w:rPr>
      </w:pPr>
      <w:r w:rsidRPr="009F6309">
        <w:tab/>
      </w:r>
      <w:r w:rsidRPr="009F6309">
        <w:tab/>
        <w:t>Рабочий процесс</w:t>
      </w:r>
    </w:p>
    <w:p w14:paraId="664FA2A9" w14:textId="72C5E4B3" w:rsidR="009F6309" w:rsidRPr="009F6309" w:rsidRDefault="00947D4A" w:rsidP="00947D4A">
      <w:pPr>
        <w:pStyle w:val="SingleTxtG"/>
        <w:spacing w:after="100"/>
        <w:rPr>
          <w:rFonts w:eastAsia="Calibri"/>
          <w:lang w:eastAsia="fr-FR"/>
        </w:rPr>
      </w:pPr>
      <w:r>
        <w:rPr>
          <w:lang w:eastAsia="fr-FR"/>
        </w:rPr>
        <w:tab/>
      </w:r>
      <w:r w:rsidR="009F6309" w:rsidRPr="009F6309">
        <w:rPr>
          <w:lang w:eastAsia="fr-FR"/>
        </w:rPr>
        <w:t>Секретариат ЕЭК начал работу по созданию дополнения для ForFITS в целях моделирования влияния выбросов в реальном времени при подзарядке электромобилей (п. 81), с тем чтобы предоставить дополнительную информацию о выбросах СО</w:t>
      </w:r>
      <w:r w:rsidR="009F6309" w:rsidRPr="009F6309">
        <w:rPr>
          <w:vertAlign w:val="subscript"/>
          <w:lang w:eastAsia="fr-FR"/>
        </w:rPr>
        <w:t>2</w:t>
      </w:r>
      <w:r w:rsidR="009F6309" w:rsidRPr="00284C70">
        <w:rPr>
          <w:lang w:eastAsia="fr-FR"/>
        </w:rPr>
        <w:t xml:space="preserve"> </w:t>
      </w:r>
      <w:r w:rsidR="009F6309" w:rsidRPr="009F6309">
        <w:rPr>
          <w:lang w:eastAsia="fr-FR"/>
        </w:rPr>
        <w:t>«от скважины до колеса» применительно к различным видам топлива.</w:t>
      </w:r>
    </w:p>
    <w:p w14:paraId="18200FC7" w14:textId="2CE38B5C" w:rsidR="009F6309" w:rsidRPr="009F6309" w:rsidRDefault="00947D4A" w:rsidP="00947D4A">
      <w:pPr>
        <w:pStyle w:val="SingleTxtG"/>
        <w:spacing w:after="100"/>
        <w:rPr>
          <w:rFonts w:eastAsia="Calibri"/>
          <w:lang w:eastAsia="fr-FR"/>
        </w:rPr>
      </w:pPr>
      <w:r>
        <w:rPr>
          <w:lang w:eastAsia="fr-FR"/>
        </w:rPr>
        <w:tab/>
      </w:r>
      <w:r w:rsidR="009F6309" w:rsidRPr="009F6309">
        <w:rPr>
          <w:lang w:eastAsia="fr-FR"/>
        </w:rPr>
        <w:t>Включение дополнительной функции, связанной с циклическим характером использования транспортных средств, в существующий инструмент ForFITS на основе программного обеспечения Vensim способно превысить возможности данного программного обеспечения, в связи с чем использование модульного подхода представляется более реалистичным. Модуль производства транспортных средств потребует больше всего ресурсов для разработки модели, так как именно в данном случае необходимо будет иметь наибольшее количество переменных (тип материалов и их замена, доля переработанных материалов, общее изменение массы транспортных средств, особые сведения о ключевых компонентах транспортных средств и т.</w:t>
      </w:r>
      <w:r w:rsidR="00284C70">
        <w:rPr>
          <w:lang w:eastAsia="fr-FR"/>
        </w:rPr>
        <w:t> </w:t>
      </w:r>
      <w:r w:rsidR="009F6309" w:rsidRPr="009F6309">
        <w:rPr>
          <w:lang w:eastAsia="fr-FR"/>
        </w:rPr>
        <w:t>д.),</w:t>
      </w:r>
      <w:r w:rsidR="00284C70">
        <w:rPr>
          <w:lang w:eastAsia="fr-FR"/>
        </w:rPr>
        <w:br/>
      </w:r>
      <w:r w:rsidR="009F6309" w:rsidRPr="009F6309">
        <w:rPr>
          <w:lang w:eastAsia="fr-FR"/>
        </w:rPr>
        <w:t>что верно также и в случае модуля утилизации транспортных средств, который может быть подвернут дополнительной детализации, так как эта часть в существующих моделях обычно присутствует.</w:t>
      </w:r>
    </w:p>
    <w:p w14:paraId="210A0BBA" w14:textId="77777777" w:rsidR="009F6309" w:rsidRPr="009F6309" w:rsidRDefault="009F6309" w:rsidP="00947D4A">
      <w:pPr>
        <w:pStyle w:val="H23G"/>
        <w:spacing w:before="200"/>
        <w:rPr>
          <w:rFonts w:eastAsia="Calibri"/>
        </w:rPr>
      </w:pPr>
      <w:r w:rsidRPr="009F6309">
        <w:tab/>
      </w:r>
      <w:r w:rsidRPr="009F6309">
        <w:tab/>
        <w:t>Сроки и бюджет</w:t>
      </w:r>
    </w:p>
    <w:p w14:paraId="1970AE85" w14:textId="3066044A" w:rsidR="009F6309" w:rsidRPr="009F6309" w:rsidRDefault="00947D4A" w:rsidP="00284C70">
      <w:pPr>
        <w:pStyle w:val="SingleTxtG"/>
        <w:rPr>
          <w:rFonts w:eastAsia="Calibri"/>
          <w:lang w:eastAsia="fr-FR"/>
        </w:rPr>
      </w:pPr>
      <w:r>
        <w:rPr>
          <w:lang w:eastAsia="fr-FR"/>
        </w:rPr>
        <w:tab/>
      </w:r>
      <w:r w:rsidR="009F6309" w:rsidRPr="009F6309">
        <w:rPr>
          <w:lang w:eastAsia="fr-FR"/>
        </w:rPr>
        <w:t>В целях выполнения этой деятельности и завершения создания дополнительных модулей, по оценкам, потребуются усилия группы высококвалифицированных консультантов в течение двух лет для изучения последних научных и фактологических данных, поиска методологических и модельных подходов и разработки модуля, который можно было бы использовать наряду с существующей модельной структурой ForFITS.</w:t>
      </w:r>
    </w:p>
    <w:p w14:paraId="1CA482E3" w14:textId="7A2480D9" w:rsidR="009F6309" w:rsidRPr="009F6309" w:rsidRDefault="009F6309" w:rsidP="00284C70">
      <w:pPr>
        <w:pStyle w:val="HChG"/>
        <w:pageBreakBefore/>
      </w:pPr>
      <w:r w:rsidRPr="009F6309">
        <w:lastRenderedPageBreak/>
        <w:t>Приложение IV</w:t>
      </w:r>
    </w:p>
    <w:p w14:paraId="6E3E0EB6" w14:textId="0D282A69" w:rsidR="009F6309" w:rsidRPr="009F6309" w:rsidRDefault="009F6309" w:rsidP="00284C70">
      <w:pPr>
        <w:pStyle w:val="HChG"/>
        <w:rPr>
          <w:rFonts w:eastAsia="Calibri"/>
        </w:rPr>
      </w:pPr>
      <w:r w:rsidRPr="009F6309">
        <w:tab/>
      </w:r>
      <w:r w:rsidRPr="009F6309">
        <w:tab/>
        <w:t>Воздействие автоматизированных и автономных транспортных средств на окружающую среду</w:t>
      </w:r>
      <w:r w:rsidR="00284C70">
        <w:br/>
      </w:r>
      <w:r w:rsidRPr="009F6309">
        <w:t xml:space="preserve">и климат </w:t>
      </w:r>
      <w:r w:rsidR="006A28A8" w:rsidRPr="00B76E19">
        <w:t>‒‒</w:t>
      </w:r>
      <w:r w:rsidRPr="009F6309">
        <w:t xml:space="preserve"> технико-экономическое обоснование</w:t>
      </w:r>
    </w:p>
    <w:p w14:paraId="5DC74A8F" w14:textId="198640EA" w:rsidR="009F6309" w:rsidRPr="009F6309" w:rsidRDefault="009F6309" w:rsidP="006A28A8">
      <w:pPr>
        <w:pStyle w:val="H1G"/>
        <w:rPr>
          <w:rFonts w:eastAsia="Calibri"/>
        </w:rPr>
      </w:pPr>
      <w:r w:rsidRPr="009F6309">
        <w:tab/>
      </w:r>
      <w:r w:rsidRPr="009F6309">
        <w:tab/>
        <w:t>Срок осуществления проекта:</w:t>
      </w:r>
      <w:r w:rsidR="008B45F8">
        <w:t xml:space="preserve"> </w:t>
      </w:r>
      <w:r w:rsidRPr="009F6309">
        <w:t xml:space="preserve">12 месяцев </w:t>
      </w:r>
      <w:r w:rsidR="006A28A8" w:rsidRPr="00B76E19">
        <w:t>‒‒</w:t>
      </w:r>
      <w:r w:rsidR="008B45F8">
        <w:br/>
      </w:r>
      <w:r w:rsidRPr="009F6309">
        <w:t>бюджет:</w:t>
      </w:r>
      <w:r w:rsidR="00EE2B7E">
        <w:t xml:space="preserve"> </w:t>
      </w:r>
      <w:r w:rsidRPr="009F6309">
        <w:t>80 000 долл. США</w:t>
      </w:r>
    </w:p>
    <w:p w14:paraId="41844643" w14:textId="2BF58304" w:rsidR="009F6309" w:rsidRPr="009F6309" w:rsidRDefault="00947D4A" w:rsidP="00BE56C9">
      <w:pPr>
        <w:pStyle w:val="SingleTxtG"/>
        <w:rPr>
          <w:rFonts w:eastAsia="Calibri"/>
          <w:lang w:eastAsia="fr-FR"/>
        </w:rPr>
      </w:pPr>
      <w:r>
        <w:rPr>
          <w:lang w:eastAsia="fr-FR"/>
        </w:rPr>
        <w:tab/>
      </w:r>
      <w:r w:rsidR="009F6309" w:rsidRPr="009F6309">
        <w:rPr>
          <w:lang w:eastAsia="fr-FR"/>
        </w:rPr>
        <w:t>ЕЭК является одной из международных организаций, наиболее активно действующих в области автономных и автоматизированных транспортных средств благодаря деятельности Глобального форума по безопасности дорожного</w:t>
      </w:r>
      <w:r>
        <w:rPr>
          <w:lang w:eastAsia="fr-FR"/>
        </w:rPr>
        <w:br/>
      </w:r>
      <w:r w:rsidR="009F6309" w:rsidRPr="009F6309">
        <w:rPr>
          <w:lang w:eastAsia="fr-FR"/>
        </w:rPr>
        <w:t>движения (WP.1)</w:t>
      </w:r>
      <w:r>
        <w:rPr>
          <w:lang w:eastAsia="fr-FR"/>
        </w:rPr>
        <w:t xml:space="preserve"> </w:t>
      </w:r>
      <w:r w:rsidR="009F6309" w:rsidRPr="009F6309">
        <w:rPr>
          <w:lang w:eastAsia="fr-FR"/>
        </w:rPr>
        <w:t>и Всемирного форума по согласованию правил в области транспортных</w:t>
      </w:r>
      <w:r>
        <w:rPr>
          <w:lang w:eastAsia="fr-FR"/>
        </w:rPr>
        <w:t xml:space="preserve"> </w:t>
      </w:r>
      <w:r w:rsidR="009F6309" w:rsidRPr="009F6309">
        <w:rPr>
          <w:lang w:eastAsia="fr-FR"/>
        </w:rPr>
        <w:t>средств (WP.29). Основное внимание в работе этих органов уделяется безопасному и надежному внедрению таких технологий на дорогах и в транспортных средствах. Ожидается, что эти технологии также окажут значительное влияние на климат и окружающую среду.</w:t>
      </w:r>
    </w:p>
    <w:p w14:paraId="0A884AEA" w14:textId="04AFF504" w:rsidR="009F6309" w:rsidRPr="009F6309" w:rsidRDefault="00947D4A" w:rsidP="00BE56C9">
      <w:pPr>
        <w:pStyle w:val="SingleTxtG"/>
        <w:rPr>
          <w:rFonts w:eastAsia="Calibri"/>
          <w:lang w:eastAsia="fr-FR"/>
        </w:rPr>
      </w:pPr>
      <w:r>
        <w:rPr>
          <w:lang w:eastAsia="fr-FR"/>
        </w:rPr>
        <w:tab/>
      </w:r>
      <w:r w:rsidR="009F6309" w:rsidRPr="009F6309">
        <w:rPr>
          <w:lang w:eastAsia="fr-FR"/>
        </w:rPr>
        <w:t>Предполагается, что автоматизированные и автономные транспортные средства радикально изменят способы перемещения людей, причем для работы этих систем необходимо осуществлять обмен большим объемом данных в режиме реального времени. Такие соображения изменят характер выбросов транспортного сектора и потребности в энергии для энергетического обеспечения этих технологий. Существующая литература подтверждает, что все еще существует значительная неопределенность относительно потенциального воздействия этих технологий на выбросы. Для разработки подхода к моделированию их воздействия потребуются надежные научные сведения и тщательный обзор литературы, содержащей последние данные.</w:t>
      </w:r>
    </w:p>
    <w:p w14:paraId="29AEACEE" w14:textId="77777777" w:rsidR="009F6309" w:rsidRPr="009F6309" w:rsidRDefault="009F6309" w:rsidP="00BE56C9">
      <w:pPr>
        <w:pStyle w:val="H23G"/>
        <w:rPr>
          <w:rFonts w:eastAsia="Calibri"/>
        </w:rPr>
      </w:pPr>
      <w:r w:rsidRPr="009F6309">
        <w:tab/>
      </w:r>
      <w:r w:rsidRPr="009F6309">
        <w:tab/>
        <w:t>Рабочий процесс</w:t>
      </w:r>
    </w:p>
    <w:p w14:paraId="2D2CE999" w14:textId="6D5755A5" w:rsidR="009F6309" w:rsidRPr="009F6309" w:rsidRDefault="00947D4A" w:rsidP="00BE56C9">
      <w:pPr>
        <w:pStyle w:val="SingleTxtG"/>
        <w:rPr>
          <w:rFonts w:eastAsia="Calibri"/>
          <w:lang w:eastAsia="fr-FR"/>
        </w:rPr>
      </w:pPr>
      <w:r>
        <w:rPr>
          <w:lang w:eastAsia="fr-FR"/>
        </w:rPr>
        <w:tab/>
      </w:r>
      <w:r w:rsidR="009F6309" w:rsidRPr="009F6309">
        <w:rPr>
          <w:lang w:eastAsia="fr-FR"/>
        </w:rPr>
        <w:t>Первым шагом в рассмотрении этой темы и того общего воздействия, которое она может оказать на транспортный сектор в целом, будет проведение технико-экономического обоснования моделирования для оценки возможности разработки подходов к моделированию, разделенных на две категории: а) энергоносители и выбросы от использования технологий и b) влияние этих технологий на мобильность.</w:t>
      </w:r>
    </w:p>
    <w:p w14:paraId="2F0A62D5" w14:textId="4A7D87D0" w:rsidR="009F6309" w:rsidRPr="009F6309" w:rsidRDefault="00947D4A" w:rsidP="00BE56C9">
      <w:pPr>
        <w:pStyle w:val="SingleTxtG"/>
        <w:rPr>
          <w:rFonts w:eastAsia="Calibri"/>
          <w:lang w:eastAsia="fr-FR"/>
        </w:rPr>
      </w:pPr>
      <w:r>
        <w:rPr>
          <w:lang w:eastAsia="fr-FR"/>
        </w:rPr>
        <w:tab/>
      </w:r>
      <w:r w:rsidR="009F6309" w:rsidRPr="009F6309">
        <w:rPr>
          <w:lang w:eastAsia="fr-FR"/>
        </w:rPr>
        <w:t>При наличии достаточных научных данных и информации для разработки схемы моделирования будут изысканы дополнительные ресурсы для разработки ForFITS, с тем чтобы включить эти технологии и иметь возможность моделировать их воздействие на климат и окружающую среду.</w:t>
      </w:r>
    </w:p>
    <w:p w14:paraId="3C7E4D76" w14:textId="77777777" w:rsidR="009F6309" w:rsidRPr="009F6309" w:rsidRDefault="009F6309" w:rsidP="00BE56C9">
      <w:pPr>
        <w:pStyle w:val="H23G"/>
        <w:rPr>
          <w:rFonts w:eastAsia="Calibri"/>
        </w:rPr>
      </w:pPr>
      <w:r w:rsidRPr="009F6309">
        <w:tab/>
      </w:r>
      <w:r w:rsidRPr="009F6309">
        <w:tab/>
        <w:t>Сроки и бюджет</w:t>
      </w:r>
    </w:p>
    <w:p w14:paraId="546E77AA" w14:textId="77777777" w:rsidR="009F6309" w:rsidRPr="009F6309" w:rsidRDefault="009F6309" w:rsidP="00947D4A">
      <w:pPr>
        <w:spacing w:after="120"/>
        <w:ind w:left="1134" w:right="1134" w:firstLine="567"/>
        <w:jc w:val="both"/>
        <w:rPr>
          <w:rFonts w:eastAsia="Calibri" w:cs="Times New Roman"/>
          <w:szCs w:val="20"/>
          <w:lang w:eastAsia="fr-FR"/>
        </w:rPr>
      </w:pPr>
      <w:r w:rsidRPr="009F6309">
        <w:rPr>
          <w:rFonts w:eastAsia="Times New Roman" w:cs="Times New Roman"/>
          <w:szCs w:val="20"/>
          <w:lang w:eastAsia="fr-FR"/>
        </w:rPr>
        <w:t>Проведение соответствующего технико-экономического обоснования потребует около года работы двух имеющих квалификацию в этой области консультантов, которые хорошо разбираются в таких технологиях и связанных с ними потребностях в информационных технологиях, а также в потенциальном воздействии этих технологий на мобильность, и которые изучат каждую автоматизированную и автономную технологию по отдельности и все эти технологии в целом.</w:t>
      </w:r>
    </w:p>
    <w:p w14:paraId="7BE830F6" w14:textId="77777777" w:rsidR="009F6309" w:rsidRPr="009F6309" w:rsidRDefault="009F6309" w:rsidP="00BE56C9">
      <w:pPr>
        <w:pStyle w:val="HChG"/>
      </w:pPr>
      <w:r w:rsidRPr="009F6309">
        <w:lastRenderedPageBreak/>
        <w:tab/>
        <w:t>Приложение V</w:t>
      </w:r>
    </w:p>
    <w:p w14:paraId="15AB4B06" w14:textId="77777777" w:rsidR="009F6309" w:rsidRPr="008B45F8" w:rsidRDefault="009F6309" w:rsidP="00BE56C9">
      <w:pPr>
        <w:pStyle w:val="HChG"/>
        <w:rPr>
          <w:rFonts w:eastAsia="Calibri"/>
        </w:rPr>
      </w:pPr>
      <w:r w:rsidRPr="009F6309">
        <w:tab/>
      </w:r>
      <w:r w:rsidRPr="009F6309">
        <w:tab/>
        <w:t>Внедорожная подвижная техника в ForFITS 1.0</w:t>
      </w:r>
    </w:p>
    <w:p w14:paraId="6769F02E" w14:textId="3DBB2952" w:rsidR="009F6309" w:rsidRPr="009F6309" w:rsidRDefault="009F6309" w:rsidP="00BE56C9">
      <w:pPr>
        <w:pStyle w:val="H1G"/>
        <w:rPr>
          <w:rFonts w:eastAsia="Calibri"/>
        </w:rPr>
      </w:pPr>
      <w:r w:rsidRPr="009F6309">
        <w:tab/>
      </w:r>
      <w:r w:rsidRPr="009F6309">
        <w:tab/>
        <w:t xml:space="preserve">Срок осуществления проекта: 18 месяцев </w:t>
      </w:r>
      <w:r w:rsidR="00BE56C9" w:rsidRPr="00B76E19">
        <w:t>‒‒</w:t>
      </w:r>
      <w:r w:rsidR="00BE56C9">
        <w:br/>
      </w:r>
      <w:r w:rsidRPr="009F6309">
        <w:t>бюджет:</w:t>
      </w:r>
      <w:r w:rsidR="00BE56C9">
        <w:t xml:space="preserve"> </w:t>
      </w:r>
      <w:r w:rsidRPr="009F6309">
        <w:t>200 000 долл. США</w:t>
      </w:r>
    </w:p>
    <w:p w14:paraId="66300E18" w14:textId="4CD00D8E" w:rsidR="009F6309" w:rsidRPr="009F6309" w:rsidRDefault="00947D4A" w:rsidP="00BE56C9">
      <w:pPr>
        <w:pStyle w:val="SingleTxtG"/>
        <w:rPr>
          <w:rFonts w:eastAsia="Calibri"/>
          <w:lang w:eastAsia="fr-FR"/>
        </w:rPr>
      </w:pPr>
      <w:r>
        <w:rPr>
          <w:lang w:eastAsia="fr-FR"/>
        </w:rPr>
        <w:tab/>
      </w:r>
      <w:r w:rsidR="009F6309" w:rsidRPr="009F6309">
        <w:rPr>
          <w:lang w:eastAsia="fr-FR"/>
        </w:rPr>
        <w:t>ForFITS уже является мультимодальным инструментом. При выборе политики выбросы CO</w:t>
      </w:r>
      <w:r w:rsidR="009F6309" w:rsidRPr="009F6309">
        <w:rPr>
          <w:vertAlign w:val="subscript"/>
          <w:lang w:eastAsia="fr-FR"/>
        </w:rPr>
        <w:t>2</w:t>
      </w:r>
      <w:r w:rsidR="009F6309" w:rsidRPr="009F6309">
        <w:rPr>
          <w:lang w:eastAsia="fr-FR"/>
        </w:rPr>
        <w:t xml:space="preserve"> от нетранспортной и внедорожной подвижной техники (ВПМ), такой как сельскохозяйственные тракторы, строительная и горнодобывающая техника, обычно не учитываются, хотя на них приходится значительное количество ПГ.</w:t>
      </w:r>
    </w:p>
    <w:p w14:paraId="5C999272" w14:textId="64A4D601" w:rsidR="009F6309" w:rsidRPr="009F6309" w:rsidRDefault="00947D4A" w:rsidP="00BE56C9">
      <w:pPr>
        <w:pStyle w:val="SingleTxtG"/>
        <w:rPr>
          <w:rFonts w:eastAsia="Calibri"/>
          <w:lang w:eastAsia="fr-FR"/>
        </w:rPr>
      </w:pPr>
      <w:r>
        <w:rPr>
          <w:lang w:eastAsia="fr-FR"/>
        </w:rPr>
        <w:tab/>
      </w:r>
      <w:r w:rsidR="009F6309" w:rsidRPr="009F6309">
        <w:rPr>
          <w:lang w:eastAsia="fr-FR"/>
        </w:rPr>
        <w:t>Вклад ВПТ в общий объем выбросов CO</w:t>
      </w:r>
      <w:r w:rsidR="009F6309" w:rsidRPr="009F6309">
        <w:rPr>
          <w:vertAlign w:val="subscript"/>
          <w:lang w:eastAsia="fr-FR"/>
        </w:rPr>
        <w:t>2</w:t>
      </w:r>
      <w:r w:rsidR="009F6309" w:rsidRPr="009F6309">
        <w:rPr>
          <w:lang w:eastAsia="fr-FR"/>
        </w:rPr>
        <w:t xml:space="preserve"> может быть существенным в зависимости от особенностей страны и структуры ее экономики. В среднем, на сектор ВПТ приходится 10–15</w:t>
      </w:r>
      <w:r w:rsidR="00BE56C9">
        <w:rPr>
          <w:lang w:eastAsia="fr-FR"/>
        </w:rPr>
        <w:t> </w:t>
      </w:r>
      <w:r w:rsidR="009F6309" w:rsidRPr="009F6309">
        <w:rPr>
          <w:lang w:eastAsia="fr-FR"/>
        </w:rPr>
        <w:t>% выбросов СО</w:t>
      </w:r>
      <w:r w:rsidR="009F6309" w:rsidRPr="009F6309">
        <w:rPr>
          <w:vertAlign w:val="subscript"/>
          <w:lang w:eastAsia="fr-FR"/>
        </w:rPr>
        <w:t>2</w:t>
      </w:r>
      <w:r w:rsidR="009F6309" w:rsidRPr="009F6309">
        <w:rPr>
          <w:lang w:eastAsia="fr-FR"/>
        </w:rPr>
        <w:t xml:space="preserve"> транспортного сектора в самом общем смысле.</w:t>
      </w:r>
    </w:p>
    <w:p w14:paraId="0A94168E" w14:textId="22B2C0E7" w:rsidR="009F6309" w:rsidRPr="009F6309" w:rsidRDefault="00947D4A" w:rsidP="00BE56C9">
      <w:pPr>
        <w:pStyle w:val="SingleTxtG"/>
        <w:rPr>
          <w:rFonts w:eastAsia="Calibri"/>
          <w:lang w:eastAsia="fr-FR"/>
        </w:rPr>
      </w:pPr>
      <w:r>
        <w:rPr>
          <w:lang w:eastAsia="fr-FR"/>
        </w:rPr>
        <w:tab/>
      </w:r>
      <w:r w:rsidR="009F6309" w:rsidRPr="009F6309">
        <w:rPr>
          <w:lang w:eastAsia="fr-FR"/>
        </w:rPr>
        <w:t>Министерство охраны окружающей среды Канады (МОС) проявило интерес к возможности расширения инструмента ForFITS за счет включения в него ВПТ. В этой связи были выделены средства для проведения технико-экономического обоснования в целях изучения возможности оценки выбросов CO</w:t>
      </w:r>
      <w:r w:rsidR="009F6309" w:rsidRPr="009F6309">
        <w:rPr>
          <w:vertAlign w:val="subscript"/>
          <w:lang w:eastAsia="fr-FR"/>
        </w:rPr>
        <w:t>2</w:t>
      </w:r>
      <w:r w:rsidR="009F6309" w:rsidRPr="009F6309">
        <w:rPr>
          <w:lang w:eastAsia="fr-FR"/>
        </w:rPr>
        <w:t xml:space="preserve"> ВПТ, к которой относятся, например, сельскохозяйственные тракторы, рекреационные транспортные средства и строительная техника. Оно включало не только подсчет объема прошлых выбросов CO</w:t>
      </w:r>
      <w:r w:rsidR="009F6309" w:rsidRPr="009F6309">
        <w:rPr>
          <w:vertAlign w:val="subscript"/>
          <w:lang w:eastAsia="fr-FR"/>
        </w:rPr>
        <w:t>2</w:t>
      </w:r>
      <w:r w:rsidR="009F6309" w:rsidRPr="009F6309">
        <w:rPr>
          <w:lang w:eastAsia="fr-FR"/>
        </w:rPr>
        <w:t>, но и возможность прогнозировать объем выбросов в будущем. В ходе спонсируемого МОС проведения технико-экономического обоснования был сделан вывод о том, что можно разработать модуль ВПТ для ForFITS и что в результате этого правительства получат полезные сведения.</w:t>
      </w:r>
    </w:p>
    <w:p w14:paraId="6E31F1B7" w14:textId="3E9F1DE8" w:rsidR="009F6309" w:rsidRPr="009F6309" w:rsidRDefault="00947D4A" w:rsidP="00BE56C9">
      <w:pPr>
        <w:pStyle w:val="SingleTxtG"/>
        <w:rPr>
          <w:rFonts w:eastAsia="Calibri"/>
          <w:lang w:eastAsia="fr-FR"/>
        </w:rPr>
      </w:pPr>
      <w:r>
        <w:rPr>
          <w:lang w:eastAsia="fr-FR"/>
        </w:rPr>
        <w:tab/>
      </w:r>
      <w:r w:rsidR="009F6309" w:rsidRPr="009F6309">
        <w:rPr>
          <w:lang w:eastAsia="fr-FR"/>
        </w:rPr>
        <w:t>Суть проекта по созданию модуля ForFITS для ВПТ будет заключаться в расширении нынешней сферы охвата ForFITS путем включения других типов машин и отраслевых показателей. Это поможет выбрать наиболее подходящий стратегический вариант, который позволит обеспечить достижение конкретных целевых показателей в области энергосбережения или снижения выбросов во всех экономических секторах, таких как сельское хозяйство, горнодобывающая промышленность и строительство.</w:t>
      </w:r>
    </w:p>
    <w:p w14:paraId="0D12F929" w14:textId="77777777" w:rsidR="009F6309" w:rsidRPr="009F6309" w:rsidRDefault="009F6309" w:rsidP="00BE56C9">
      <w:pPr>
        <w:pStyle w:val="H23G"/>
        <w:rPr>
          <w:rFonts w:eastAsia="Calibri"/>
        </w:rPr>
      </w:pPr>
      <w:r w:rsidRPr="009F6309">
        <w:tab/>
      </w:r>
      <w:r w:rsidRPr="009F6309">
        <w:tab/>
        <w:t>Рабочий процесс</w:t>
      </w:r>
    </w:p>
    <w:p w14:paraId="2BED6127" w14:textId="794B2BC3" w:rsidR="009F6309" w:rsidRPr="009F6309" w:rsidRDefault="00947D4A" w:rsidP="00BE56C9">
      <w:pPr>
        <w:pStyle w:val="SingleTxtG"/>
        <w:rPr>
          <w:rFonts w:eastAsia="Calibri"/>
          <w:lang w:eastAsia="fr-FR"/>
        </w:rPr>
      </w:pPr>
      <w:r>
        <w:rPr>
          <w:lang w:eastAsia="fr-FR"/>
        </w:rPr>
        <w:tab/>
      </w:r>
      <w:r w:rsidR="009F6309" w:rsidRPr="009F6309">
        <w:rPr>
          <w:lang w:eastAsia="fr-FR"/>
        </w:rPr>
        <w:t>Технико-экономическое обоснование, проведение которого было завершено</w:t>
      </w:r>
      <w:r w:rsidR="00BE56C9">
        <w:rPr>
          <w:lang w:eastAsia="fr-FR"/>
        </w:rPr>
        <w:br/>
      </w:r>
      <w:r w:rsidR="009F6309" w:rsidRPr="009F6309">
        <w:rPr>
          <w:lang w:eastAsia="fr-FR"/>
        </w:rPr>
        <w:t>в 2015 году, показало, что возможность разработки модуля ВПТ для ForFITS вполне реальна. Создание дополнительного модуля для ForFITS требует доработки концепций моделирования, консолидации существующей базы данных и разработки учебных материалов для будущих пользователей.</w:t>
      </w:r>
    </w:p>
    <w:p w14:paraId="4CB4E50B" w14:textId="0801CCA9" w:rsidR="009F6309" w:rsidRPr="009F6309" w:rsidRDefault="00947D4A" w:rsidP="00BE56C9">
      <w:pPr>
        <w:pStyle w:val="SingleTxtG"/>
        <w:rPr>
          <w:rFonts w:eastAsia="Calibri"/>
          <w:lang w:eastAsia="fr-FR"/>
        </w:rPr>
      </w:pPr>
      <w:r>
        <w:rPr>
          <w:lang w:eastAsia="fr-FR"/>
        </w:rPr>
        <w:tab/>
      </w:r>
      <w:r w:rsidR="009F6309" w:rsidRPr="009F6309">
        <w:rPr>
          <w:lang w:eastAsia="fr-FR"/>
        </w:rPr>
        <w:t xml:space="preserve">Это также потребует обновления программного обеспечения для моделирования (переход с 32-битового программного обеспечения </w:t>
      </w:r>
      <w:proofErr w:type="spellStart"/>
      <w:r w:rsidR="009F6309" w:rsidRPr="009F6309">
        <w:rPr>
          <w:lang w:eastAsia="fr-FR"/>
        </w:rPr>
        <w:t>Vensim</w:t>
      </w:r>
      <w:proofErr w:type="spellEnd"/>
      <w:r w:rsidR="00DC1F8C">
        <w:rPr>
          <w:lang w:eastAsia="fr-FR"/>
        </w:rPr>
        <w:br/>
      </w:r>
      <w:r w:rsidR="009F6309" w:rsidRPr="009F6309">
        <w:rPr>
          <w:lang w:eastAsia="fr-FR"/>
        </w:rPr>
        <w:t>на 64-битовое).</w:t>
      </w:r>
    </w:p>
    <w:p w14:paraId="52C3A299" w14:textId="77777777" w:rsidR="009F6309" w:rsidRPr="009F6309" w:rsidRDefault="009F6309" w:rsidP="00BE56C9">
      <w:pPr>
        <w:pStyle w:val="H23G"/>
        <w:rPr>
          <w:rFonts w:eastAsia="Calibri"/>
        </w:rPr>
      </w:pPr>
      <w:r w:rsidRPr="009F6309">
        <w:tab/>
      </w:r>
      <w:r w:rsidRPr="009F6309">
        <w:tab/>
        <w:t>Сроки и бюджет</w:t>
      </w:r>
    </w:p>
    <w:p w14:paraId="3641ABFD" w14:textId="0DE6CC70" w:rsidR="009F6309" w:rsidRPr="009F6309" w:rsidRDefault="00947D4A" w:rsidP="00BE56C9">
      <w:pPr>
        <w:pStyle w:val="SingleTxtG"/>
        <w:rPr>
          <w:rFonts w:eastAsia="Calibri"/>
        </w:rPr>
      </w:pPr>
      <w:r>
        <w:tab/>
      </w:r>
      <w:r w:rsidR="009F6309" w:rsidRPr="009F6309">
        <w:t>Первоначальные действия, уже проделанные в 2015 году, позволят получить результаты в относительно короткие сроки. Общий бюджет оценивается примерно в 200 000 долл. США в виде финансирования внешними донорами при условии,</w:t>
      </w:r>
      <w:r w:rsidR="00BE56C9">
        <w:br/>
      </w:r>
      <w:r w:rsidR="009F6309" w:rsidRPr="009F6309">
        <w:t>что все учебные мероприятия будут проходить в Женеве.</w:t>
      </w:r>
    </w:p>
    <w:p w14:paraId="106FCBAD" w14:textId="77777777" w:rsidR="009F6309" w:rsidRPr="009F6309" w:rsidRDefault="009F6309" w:rsidP="009F6309">
      <w:pPr>
        <w:spacing w:before="240"/>
        <w:jc w:val="center"/>
        <w:rPr>
          <w:rFonts w:eastAsia="Times New Roman" w:cs="Times New Roman"/>
          <w:szCs w:val="20"/>
          <w:u w:val="single"/>
          <w:lang w:eastAsia="fr-FR"/>
        </w:rPr>
      </w:pPr>
      <w:r w:rsidRPr="009F6309">
        <w:rPr>
          <w:rFonts w:eastAsia="Times New Roman" w:cs="Times New Roman"/>
          <w:szCs w:val="20"/>
          <w:u w:val="single"/>
          <w:lang w:eastAsia="fr-FR"/>
        </w:rPr>
        <w:tab/>
      </w:r>
      <w:r w:rsidRPr="009F6309">
        <w:rPr>
          <w:rFonts w:eastAsia="Times New Roman" w:cs="Times New Roman"/>
          <w:szCs w:val="20"/>
          <w:u w:val="single"/>
          <w:lang w:eastAsia="fr-FR"/>
        </w:rPr>
        <w:tab/>
      </w:r>
      <w:r w:rsidRPr="009F6309">
        <w:rPr>
          <w:rFonts w:eastAsia="Times New Roman" w:cs="Times New Roman"/>
          <w:szCs w:val="20"/>
          <w:u w:val="single"/>
          <w:lang w:eastAsia="fr-FR"/>
        </w:rPr>
        <w:tab/>
      </w:r>
    </w:p>
    <w:sectPr w:rsidR="009F6309" w:rsidRPr="009F6309" w:rsidSect="009F6309">
      <w:headerReference w:type="even" r:id="rId39"/>
      <w:headerReference w:type="default" r:id="rId40"/>
      <w:footerReference w:type="even" r:id="rId41"/>
      <w:footerReference w:type="default" r:id="rId42"/>
      <w:footerReference w:type="first" r:id="rId43"/>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D52046" w14:textId="77777777" w:rsidR="002D390B" w:rsidRPr="00A312BC" w:rsidRDefault="002D390B" w:rsidP="00A312BC"/>
  </w:endnote>
  <w:endnote w:type="continuationSeparator" w:id="0">
    <w:p w14:paraId="6082A06E" w14:textId="77777777" w:rsidR="002D390B" w:rsidRPr="00A312BC" w:rsidRDefault="002D390B"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B68C4" w14:textId="2DA31742" w:rsidR="002D390B" w:rsidRPr="009F6309" w:rsidRDefault="002D390B">
    <w:pPr>
      <w:pStyle w:val="a8"/>
    </w:pPr>
    <w:r w:rsidRPr="009F6309">
      <w:rPr>
        <w:b/>
        <w:sz w:val="18"/>
      </w:rPr>
      <w:fldChar w:fldCharType="begin"/>
    </w:r>
    <w:r w:rsidRPr="009F6309">
      <w:rPr>
        <w:b/>
        <w:sz w:val="18"/>
      </w:rPr>
      <w:instrText xml:space="preserve"> PAGE  \* MERGEFORMAT </w:instrText>
    </w:r>
    <w:r w:rsidRPr="009F6309">
      <w:rPr>
        <w:b/>
        <w:sz w:val="18"/>
      </w:rPr>
      <w:fldChar w:fldCharType="separate"/>
    </w:r>
    <w:r w:rsidRPr="009F6309">
      <w:rPr>
        <w:b/>
        <w:noProof/>
        <w:sz w:val="18"/>
      </w:rPr>
      <w:t>2</w:t>
    </w:r>
    <w:r w:rsidRPr="009F6309">
      <w:rPr>
        <w:b/>
        <w:sz w:val="18"/>
      </w:rPr>
      <w:fldChar w:fldCharType="end"/>
    </w:r>
    <w:r>
      <w:rPr>
        <w:b/>
        <w:sz w:val="18"/>
      </w:rPr>
      <w:tab/>
    </w:r>
    <w:r>
      <w:t>GE.21-18505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06FEC" w14:textId="391BE067" w:rsidR="002D390B" w:rsidRPr="009F6309" w:rsidRDefault="002D390B" w:rsidP="009F6309">
    <w:pPr>
      <w:pStyle w:val="a8"/>
      <w:tabs>
        <w:tab w:val="clear" w:pos="9639"/>
        <w:tab w:val="right" w:pos="9638"/>
      </w:tabs>
      <w:rPr>
        <w:b/>
        <w:sz w:val="18"/>
      </w:rPr>
    </w:pPr>
    <w:r>
      <w:t>GE.21-18505</w:t>
    </w:r>
    <w:r>
      <w:tab/>
    </w:r>
    <w:r w:rsidRPr="009F6309">
      <w:rPr>
        <w:b/>
        <w:sz w:val="18"/>
      </w:rPr>
      <w:fldChar w:fldCharType="begin"/>
    </w:r>
    <w:r w:rsidRPr="009F6309">
      <w:rPr>
        <w:b/>
        <w:sz w:val="18"/>
      </w:rPr>
      <w:instrText xml:space="preserve"> PAGE  \* MERGEFORMAT </w:instrText>
    </w:r>
    <w:r w:rsidRPr="009F6309">
      <w:rPr>
        <w:b/>
        <w:sz w:val="18"/>
      </w:rPr>
      <w:fldChar w:fldCharType="separate"/>
    </w:r>
    <w:r w:rsidRPr="009F6309">
      <w:rPr>
        <w:b/>
        <w:noProof/>
        <w:sz w:val="18"/>
      </w:rPr>
      <w:t>3</w:t>
    </w:r>
    <w:r w:rsidRPr="009F630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F7F4D" w14:textId="3B344D85" w:rsidR="002D390B" w:rsidRPr="009F6309" w:rsidRDefault="002D390B" w:rsidP="009F6309">
    <w:pPr>
      <w:spacing w:before="120" w:line="240" w:lineRule="auto"/>
      <w:rPr>
        <w:lang w:val="fr-CH"/>
      </w:rPr>
    </w:pPr>
    <w:r>
      <w:t>GE.</w:t>
    </w:r>
    <w:r>
      <w:rPr>
        <w:b/>
        <w:noProof/>
        <w:lang w:val="fr-CH" w:eastAsia="fr-CH"/>
      </w:rPr>
      <w:drawing>
        <wp:anchor distT="0" distB="0" distL="114300" distR="114300" simplePos="0" relativeHeight="251658240" behindDoc="0" locked="0" layoutInCell="1" allowOverlap="1" wp14:anchorId="36582827" wp14:editId="4A681F9F">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21-18505  (R)</w:t>
    </w:r>
    <w:r>
      <w:rPr>
        <w:noProof/>
      </w:rPr>
      <w:drawing>
        <wp:anchor distT="0" distB="0" distL="114300" distR="114300" simplePos="0" relativeHeight="251659264" behindDoc="0" locked="0" layoutInCell="1" allowOverlap="1" wp14:anchorId="4CDB1C14" wp14:editId="3A55C7DA">
          <wp:simplePos x="0" y="0"/>
          <wp:positionH relativeFrom="margin">
            <wp:posOffset>5489575</wp:posOffset>
          </wp:positionH>
          <wp:positionV relativeFrom="margin">
            <wp:posOffset>8855710</wp:posOffset>
          </wp:positionV>
          <wp:extent cx="561975" cy="5619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lang w:val="fr-CH"/>
      </w:rPr>
      <w:t>050122  1</w:t>
    </w:r>
    <w:r w:rsidR="00867E82">
      <w:rPr>
        <w:lang w:val="fr-CH"/>
      </w:rPr>
      <w:t>1</w:t>
    </w:r>
    <w:r>
      <w:rPr>
        <w:lang w:val="fr-CH"/>
      </w:rPr>
      <w:t>0122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190C1B" w14:textId="77777777" w:rsidR="002D390B" w:rsidRPr="001075E9" w:rsidRDefault="002D390B" w:rsidP="001075E9">
      <w:pPr>
        <w:tabs>
          <w:tab w:val="right" w:pos="2155"/>
        </w:tabs>
        <w:spacing w:after="80" w:line="240" w:lineRule="auto"/>
        <w:ind w:left="680"/>
        <w:rPr>
          <w:u w:val="single"/>
        </w:rPr>
      </w:pPr>
      <w:r>
        <w:rPr>
          <w:u w:val="single"/>
        </w:rPr>
        <w:tab/>
      </w:r>
    </w:p>
  </w:footnote>
  <w:footnote w:type="continuationSeparator" w:id="0">
    <w:p w14:paraId="37F434E3" w14:textId="77777777" w:rsidR="002D390B" w:rsidRDefault="002D390B" w:rsidP="00407B78">
      <w:pPr>
        <w:tabs>
          <w:tab w:val="right" w:pos="2155"/>
        </w:tabs>
        <w:spacing w:after="80"/>
        <w:ind w:left="680"/>
        <w:rPr>
          <w:u w:val="single"/>
        </w:rPr>
      </w:pPr>
      <w:r>
        <w:rPr>
          <w:u w:val="single"/>
        </w:rPr>
        <w:tab/>
      </w:r>
    </w:p>
  </w:footnote>
  <w:footnote w:id="1">
    <w:p w14:paraId="48123419" w14:textId="5FA383CD" w:rsidR="002D390B" w:rsidRPr="00B4226C" w:rsidRDefault="002D390B" w:rsidP="009F6309">
      <w:pPr>
        <w:pStyle w:val="ad"/>
        <w:widowControl w:val="0"/>
        <w:tabs>
          <w:tab w:val="clear" w:pos="1021"/>
          <w:tab w:val="right" w:pos="1020"/>
        </w:tabs>
      </w:pPr>
      <w:r>
        <w:tab/>
      </w:r>
      <w:r w:rsidRPr="005F26BC">
        <w:rPr>
          <w:rStyle w:val="aa"/>
        </w:rPr>
        <w:footnoteRef/>
      </w:r>
      <w:r>
        <w:tab/>
      </w:r>
      <w:hyperlink r:id="rId1" w:history="1">
        <w:r w:rsidRPr="00D33440">
          <w:rPr>
            <w:rStyle w:val="af1"/>
          </w:rPr>
          <w:t>https://unece.org/forfits-model-assessing-future-co2-emissions?accordion=3</w:t>
        </w:r>
      </w:hyperlink>
      <w:r>
        <w:t>.</w:t>
      </w:r>
    </w:p>
  </w:footnote>
  <w:footnote w:id="2">
    <w:p w14:paraId="7D657473" w14:textId="21B82F66" w:rsidR="002D390B" w:rsidRPr="00B4226C" w:rsidRDefault="002D390B" w:rsidP="009F6309">
      <w:pPr>
        <w:pStyle w:val="ad"/>
        <w:widowControl w:val="0"/>
        <w:tabs>
          <w:tab w:val="clear" w:pos="1021"/>
          <w:tab w:val="right" w:pos="1020"/>
        </w:tabs>
      </w:pPr>
      <w:r w:rsidRPr="005F26BC">
        <w:tab/>
      </w:r>
      <w:r w:rsidRPr="005F26BC">
        <w:rPr>
          <w:rStyle w:val="aa"/>
        </w:rPr>
        <w:footnoteRef/>
      </w:r>
      <w:r>
        <w:tab/>
      </w:r>
      <w:hyperlink r:id="rId2" w:history="1">
        <w:r w:rsidRPr="00D33440">
          <w:rPr>
            <w:rStyle w:val="af1"/>
          </w:rPr>
          <w:t>https://unece.org/forfits-model-assessing-future-co2-emissions?</w:t>
        </w:r>
      </w:hyperlink>
      <w:r>
        <w:t>.</w:t>
      </w:r>
    </w:p>
  </w:footnote>
  <w:footnote w:id="3">
    <w:p w14:paraId="38316A05" w14:textId="27E53A20" w:rsidR="002D390B" w:rsidRPr="00B4226C" w:rsidRDefault="002D390B" w:rsidP="009F6309">
      <w:pPr>
        <w:pStyle w:val="ad"/>
      </w:pPr>
      <w:r w:rsidRPr="005F26BC">
        <w:tab/>
      </w:r>
      <w:r w:rsidRPr="005F26BC">
        <w:rPr>
          <w:rStyle w:val="aa"/>
        </w:rPr>
        <w:footnoteRef/>
      </w:r>
      <w:r>
        <w:tab/>
      </w:r>
      <w:hyperlink r:id="rId3" w:history="1">
        <w:r w:rsidRPr="00A24DEC">
          <w:rPr>
            <w:rStyle w:val="af1"/>
          </w:rPr>
          <w:t>https://thepep.unece.org/node/136</w:t>
        </w:r>
      </w:hyperlink>
      <w:r>
        <w:t>.</w:t>
      </w:r>
    </w:p>
  </w:footnote>
  <w:footnote w:id="4">
    <w:p w14:paraId="5ABD2099" w14:textId="4D5A7263" w:rsidR="002D390B" w:rsidRPr="006C7607" w:rsidRDefault="002D390B" w:rsidP="009F6309">
      <w:pPr>
        <w:pStyle w:val="ad"/>
        <w:widowControl w:val="0"/>
        <w:tabs>
          <w:tab w:val="clear" w:pos="1021"/>
          <w:tab w:val="right" w:pos="1020"/>
        </w:tabs>
        <w:rPr>
          <w:lang w:val="en-US"/>
        </w:rPr>
      </w:pPr>
      <w:r w:rsidRPr="005F26BC">
        <w:tab/>
      </w:r>
      <w:r w:rsidRPr="005F26BC">
        <w:rPr>
          <w:rStyle w:val="aa"/>
        </w:rPr>
        <w:footnoteRef/>
      </w:r>
      <w:r>
        <w:tab/>
        <w:t xml:space="preserve">Краткое введение в Проект по обеспечению углеродной нейтральности имеется по адресу: </w:t>
      </w:r>
      <w:hyperlink r:id="rId4" w:history="1">
        <w:r w:rsidRPr="00287255">
          <w:rPr>
            <w:rStyle w:val="af1"/>
          </w:rPr>
          <w:t>https://unece.org/sites/default/files/2021-04/Ms%20Iva%20Brkic.%20Pathways%20to%20Sustainable%20Energy%20%26%20Carbon%20Neutrality%20Project.pdf</w:t>
        </w:r>
      </w:hyperlink>
      <w:r>
        <w:t>.</w:t>
      </w:r>
    </w:p>
  </w:footnote>
  <w:footnote w:id="5">
    <w:p w14:paraId="2498852B" w14:textId="5320D86D" w:rsidR="002D390B" w:rsidRPr="00B4226C" w:rsidRDefault="002D390B" w:rsidP="009F6309">
      <w:pPr>
        <w:pStyle w:val="ad"/>
        <w:widowControl w:val="0"/>
        <w:tabs>
          <w:tab w:val="clear" w:pos="1021"/>
          <w:tab w:val="right" w:pos="1020"/>
        </w:tabs>
      </w:pPr>
      <w:r w:rsidRPr="005F26BC">
        <w:tab/>
      </w:r>
      <w:r w:rsidRPr="005F26BC">
        <w:rPr>
          <w:rStyle w:val="aa"/>
        </w:rPr>
        <w:footnoteRef/>
      </w:r>
      <w:r>
        <w:tab/>
      </w:r>
      <w:hyperlink r:id="rId5" w:history="1">
        <w:r w:rsidRPr="00287255">
          <w:rPr>
            <w:rStyle w:val="af1"/>
          </w:rPr>
          <w:t>http://www.slocat.net/news/1452</w:t>
        </w:r>
      </w:hyperlink>
      <w:r>
        <w:t>.</w:t>
      </w:r>
    </w:p>
  </w:footnote>
  <w:footnote w:id="6">
    <w:p w14:paraId="0A399891" w14:textId="7566F7CF" w:rsidR="002D390B" w:rsidRPr="00B4226C" w:rsidRDefault="002D390B" w:rsidP="009F6309">
      <w:pPr>
        <w:pStyle w:val="ad"/>
        <w:widowControl w:val="0"/>
        <w:tabs>
          <w:tab w:val="clear" w:pos="1021"/>
          <w:tab w:val="right" w:pos="1020"/>
        </w:tabs>
      </w:pPr>
      <w:r w:rsidRPr="005F26BC">
        <w:tab/>
      </w:r>
      <w:r w:rsidRPr="005F26BC">
        <w:rPr>
          <w:rStyle w:val="aa"/>
        </w:rPr>
        <w:footnoteRef/>
      </w:r>
      <w:r>
        <w:tab/>
      </w:r>
      <w:hyperlink r:id="rId6" w:history="1">
        <w:r w:rsidRPr="00287255">
          <w:rPr>
            <w:rStyle w:val="af1"/>
          </w:rPr>
          <w:t>https://unece.org/DAM/OPEN_ECE/03_Evaluation_and_Audit/Evaluation_Reports-with_SPs/02-Transport/Forfits_Review_Final_report_25.02.2019.pdf</w:t>
        </w:r>
      </w:hyperlink>
      <w:r>
        <w:t>.</w:t>
      </w:r>
    </w:p>
  </w:footnote>
  <w:footnote w:id="7">
    <w:p w14:paraId="5E9EB343" w14:textId="4FF05CB1" w:rsidR="002D390B" w:rsidRPr="00B4226C" w:rsidRDefault="002D390B" w:rsidP="009F6309">
      <w:pPr>
        <w:pStyle w:val="ad"/>
        <w:widowControl w:val="0"/>
        <w:tabs>
          <w:tab w:val="clear" w:pos="1021"/>
          <w:tab w:val="right" w:pos="1020"/>
        </w:tabs>
      </w:pPr>
      <w:r w:rsidRPr="005F26BC">
        <w:tab/>
      </w:r>
      <w:r w:rsidRPr="005F26BC">
        <w:rPr>
          <w:rStyle w:val="aa"/>
        </w:rPr>
        <w:footnoteRef/>
      </w:r>
      <w:r>
        <w:tab/>
      </w:r>
      <w:hyperlink r:id="rId7" w:history="1">
        <w:r w:rsidRPr="00287255">
          <w:rPr>
            <w:rStyle w:val="af1"/>
          </w:rPr>
          <w:t>https://transportenergy.org/</w:t>
        </w:r>
      </w:hyperlink>
      <w:r>
        <w:t>.</w:t>
      </w:r>
    </w:p>
  </w:footnote>
  <w:footnote w:id="8">
    <w:p w14:paraId="09500136" w14:textId="7ACC2326" w:rsidR="002D390B" w:rsidRPr="00B4226C" w:rsidRDefault="002D390B" w:rsidP="009F6309">
      <w:pPr>
        <w:pStyle w:val="ad"/>
        <w:widowControl w:val="0"/>
        <w:tabs>
          <w:tab w:val="clear" w:pos="1021"/>
          <w:tab w:val="right" w:pos="1020"/>
        </w:tabs>
      </w:pPr>
      <w:r w:rsidRPr="005F26BC">
        <w:tab/>
      </w:r>
      <w:r w:rsidRPr="005F26BC">
        <w:rPr>
          <w:rStyle w:val="aa"/>
        </w:rPr>
        <w:footnoteRef/>
      </w:r>
      <w:r>
        <w:tab/>
      </w:r>
      <w:hyperlink r:id="rId8" w:history="1">
        <w:r w:rsidRPr="00287255">
          <w:rPr>
            <w:rStyle w:val="af1"/>
          </w:rPr>
          <w:t>https://iiasa.ac.at/web/home/research/researchPrograms/Energy/Research/EDITS/EDITS.html</w:t>
        </w:r>
      </w:hyperlink>
      <w:r>
        <w:t>.</w:t>
      </w:r>
    </w:p>
  </w:footnote>
  <w:footnote w:id="9">
    <w:p w14:paraId="5D4B2F5C" w14:textId="5221EE9F" w:rsidR="002D390B" w:rsidRPr="00B4226C" w:rsidRDefault="002D390B" w:rsidP="009F6309">
      <w:pPr>
        <w:pStyle w:val="ad"/>
        <w:widowControl w:val="0"/>
        <w:tabs>
          <w:tab w:val="clear" w:pos="1021"/>
          <w:tab w:val="right" w:pos="1020"/>
        </w:tabs>
      </w:pPr>
      <w:r w:rsidRPr="005F26BC">
        <w:tab/>
      </w:r>
      <w:r w:rsidRPr="005F26BC">
        <w:rPr>
          <w:rStyle w:val="aa"/>
        </w:rPr>
        <w:footnoteRef/>
      </w:r>
      <w:r>
        <w:tab/>
        <w:t xml:space="preserve">База статистических данных ЕЭК, </w:t>
      </w:r>
      <w:hyperlink r:id="rId9" w:history="1">
        <w:r w:rsidRPr="00287255">
          <w:rPr>
            <w:rStyle w:val="af1"/>
          </w:rPr>
          <w:t>https://w3.unece.org/PXWeb/en</w:t>
        </w:r>
      </w:hyperlink>
      <w:r>
        <w:t>.</w:t>
      </w:r>
    </w:p>
  </w:footnote>
  <w:footnote w:id="10">
    <w:p w14:paraId="2864C5D9" w14:textId="2BC57B8F" w:rsidR="002D390B" w:rsidRPr="00B4226C" w:rsidRDefault="002D390B" w:rsidP="009F6309">
      <w:pPr>
        <w:pStyle w:val="ad"/>
        <w:widowControl w:val="0"/>
        <w:tabs>
          <w:tab w:val="clear" w:pos="1021"/>
          <w:tab w:val="right" w:pos="1020"/>
        </w:tabs>
      </w:pPr>
      <w:r w:rsidRPr="005F26BC">
        <w:tab/>
      </w:r>
      <w:r w:rsidRPr="005F26BC">
        <w:rPr>
          <w:rStyle w:val="aa"/>
        </w:rPr>
        <w:footnoteRef/>
      </w:r>
      <w:r>
        <w:tab/>
        <w:t xml:space="preserve">Служба данных МЭА, </w:t>
      </w:r>
      <w:hyperlink r:id="rId10" w:history="1">
        <w:r w:rsidRPr="00287255">
          <w:rPr>
            <w:rStyle w:val="af1"/>
          </w:rPr>
          <w:t>http://wds.iea.org/WDS/Common/Login/login.aspx</w:t>
        </w:r>
      </w:hyperlink>
      <w:r>
        <w:t>.</w:t>
      </w:r>
    </w:p>
  </w:footnote>
  <w:footnote w:id="11">
    <w:p w14:paraId="3D06DF1D" w14:textId="65877446" w:rsidR="002D390B" w:rsidRPr="00B4226C" w:rsidRDefault="002D390B" w:rsidP="009F6309">
      <w:pPr>
        <w:pStyle w:val="ad"/>
        <w:widowControl w:val="0"/>
        <w:tabs>
          <w:tab w:val="clear" w:pos="1021"/>
          <w:tab w:val="right" w:pos="1020"/>
        </w:tabs>
      </w:pPr>
      <w:r w:rsidRPr="005F26BC">
        <w:tab/>
      </w:r>
      <w:r w:rsidRPr="005F26BC">
        <w:rPr>
          <w:rStyle w:val="aa"/>
        </w:rPr>
        <w:footnoteRef/>
      </w:r>
      <w:r>
        <w:tab/>
      </w:r>
      <w:hyperlink r:id="rId11" w:history="1">
        <w:r w:rsidRPr="00287255">
          <w:rPr>
            <w:rStyle w:val="af1"/>
          </w:rPr>
          <w:t>https://unece.org/sustainable-energy/events/online-workshop-real-time-upstream-emissions-electric-vehicles-during</w:t>
        </w:r>
      </w:hyperlink>
      <w:r>
        <w:t>.</w:t>
      </w:r>
    </w:p>
  </w:footnote>
  <w:footnote w:id="12">
    <w:p w14:paraId="4BAA27BD" w14:textId="319380B3" w:rsidR="002D390B" w:rsidRPr="00B4226C" w:rsidRDefault="002D390B" w:rsidP="009F6309">
      <w:pPr>
        <w:pStyle w:val="ad"/>
        <w:widowControl w:val="0"/>
        <w:tabs>
          <w:tab w:val="clear" w:pos="1021"/>
          <w:tab w:val="right" w:pos="1020"/>
        </w:tabs>
      </w:pPr>
      <w:r w:rsidRPr="005F26BC">
        <w:tab/>
      </w:r>
      <w:r w:rsidRPr="005F26BC">
        <w:rPr>
          <w:rStyle w:val="aa"/>
        </w:rPr>
        <w:footnoteRef/>
      </w:r>
      <w:r>
        <w:tab/>
      </w:r>
      <w:hyperlink r:id="rId12" w:history="1">
        <w:r w:rsidRPr="00287255">
          <w:rPr>
            <w:rStyle w:val="af1"/>
          </w:rPr>
          <w:t>http://sdg.iisd.org/commentary/guest-articles/saving-young-lives-protecting-the-planet-and-growing-the-economy-road-safety-for-2030/</w:t>
        </w:r>
      </w:hyperlink>
      <w:r>
        <w:t>.</w:t>
      </w:r>
    </w:p>
  </w:footnote>
  <w:footnote w:id="13">
    <w:p w14:paraId="59C34D15" w14:textId="4856DFCA" w:rsidR="002D390B" w:rsidRPr="00B4226C" w:rsidRDefault="002D390B" w:rsidP="009F6309">
      <w:pPr>
        <w:pStyle w:val="ad"/>
        <w:widowControl w:val="0"/>
        <w:tabs>
          <w:tab w:val="clear" w:pos="1021"/>
          <w:tab w:val="right" w:pos="1020"/>
        </w:tabs>
      </w:pPr>
      <w:r w:rsidRPr="005F26BC">
        <w:tab/>
      </w:r>
      <w:r w:rsidRPr="005F26BC">
        <w:rPr>
          <w:rStyle w:val="aa"/>
        </w:rPr>
        <w:footnoteRef/>
      </w:r>
      <w:r>
        <w:tab/>
      </w:r>
      <w:hyperlink r:id="rId13" w:history="1">
        <w:r w:rsidRPr="00870A16">
          <w:rPr>
            <w:rStyle w:val="af1"/>
          </w:rPr>
          <w:t>https://public.tableau.com/app/profile/francis5510/viz/PieBar/PieBar</w:t>
        </w:r>
      </w:hyperlink>
      <w:r>
        <w:t>.</w:t>
      </w:r>
    </w:p>
  </w:footnote>
  <w:footnote w:id="14">
    <w:p w14:paraId="34710D26" w14:textId="7B202608" w:rsidR="002D390B" w:rsidRPr="00B4226C" w:rsidRDefault="002D390B" w:rsidP="009F6309">
      <w:pPr>
        <w:pStyle w:val="ad"/>
        <w:widowControl w:val="0"/>
        <w:tabs>
          <w:tab w:val="clear" w:pos="1021"/>
          <w:tab w:val="right" w:pos="1020"/>
        </w:tabs>
      </w:pPr>
      <w:r w:rsidRPr="005F26BC">
        <w:tab/>
      </w:r>
      <w:r w:rsidRPr="005F26BC">
        <w:rPr>
          <w:rStyle w:val="aa"/>
        </w:rPr>
        <w:footnoteRef/>
      </w:r>
      <w:r>
        <w:tab/>
        <w:t>Генеральная Ассамблея Организации Объединенных Наций, Предлагаемый бюджет</w:t>
      </w:r>
      <w:r>
        <w:br/>
        <w:t>по программам на двухгодичный период 2010</w:t>
      </w:r>
      <w:r w:rsidRPr="00B76E19">
        <w:t>‒</w:t>
      </w:r>
      <w:r>
        <w:t>2011 годов, A/64/6 (разд. 35).</w:t>
      </w:r>
    </w:p>
  </w:footnote>
  <w:footnote w:id="15">
    <w:p w14:paraId="70124192" w14:textId="4DE69864" w:rsidR="002D390B" w:rsidRPr="00B4226C" w:rsidRDefault="002D390B" w:rsidP="009F6309">
      <w:pPr>
        <w:pStyle w:val="ad"/>
        <w:widowControl w:val="0"/>
        <w:tabs>
          <w:tab w:val="clear" w:pos="1021"/>
          <w:tab w:val="right" w:pos="1020"/>
        </w:tabs>
      </w:pPr>
      <w:r w:rsidRPr="005F26BC">
        <w:tab/>
      </w:r>
      <w:r w:rsidRPr="005F26BC">
        <w:rPr>
          <w:rStyle w:val="aa"/>
        </w:rPr>
        <w:footnoteRef/>
      </w:r>
      <w:r>
        <w:tab/>
        <w:t xml:space="preserve">Проектные документы для седьмого транша Счета развития, </w:t>
      </w:r>
      <w:hyperlink r:id="rId14" w:history="1">
        <w:r w:rsidRPr="00287255">
          <w:rPr>
            <w:rStyle w:val="af1"/>
          </w:rPr>
          <w:t>https://www.unece.org/fileadmin/DAM/trans/doc/themes/ForFITS/UNDA_Project_Document_CO2.pdf</w:t>
        </w:r>
      </w:hyperlink>
      <w:r>
        <w:t>.</w:t>
      </w:r>
    </w:p>
  </w:footnote>
  <w:footnote w:id="16">
    <w:p w14:paraId="076A64EB" w14:textId="09FC5A72" w:rsidR="002D390B" w:rsidRPr="00B4226C" w:rsidRDefault="002D390B" w:rsidP="009F6309">
      <w:pPr>
        <w:pStyle w:val="ad"/>
        <w:widowControl w:val="0"/>
        <w:tabs>
          <w:tab w:val="clear" w:pos="1021"/>
          <w:tab w:val="right" w:pos="1020"/>
        </w:tabs>
      </w:pPr>
      <w:r w:rsidRPr="005F26BC">
        <w:tab/>
      </w:r>
      <w:r w:rsidRPr="005F26BC">
        <w:rPr>
          <w:rStyle w:val="aa"/>
        </w:rPr>
        <w:footnoteRef/>
      </w:r>
      <w:r>
        <w:tab/>
        <w:t>Предлагаемый бюджет по программам на 2010</w:t>
      </w:r>
      <w:r w:rsidRPr="00B76E19">
        <w:t>‒</w:t>
      </w:r>
      <w:r>
        <w:t>2011 годы (A/64/6 (разд.19)), часть V, разд. 19 «Экономическое развитие в Европе», в частности подпрограмма 2 «Транспорт».</w:t>
      </w:r>
    </w:p>
  </w:footnote>
  <w:footnote w:id="17">
    <w:p w14:paraId="17AE4DFC" w14:textId="6BFF9795" w:rsidR="002D390B" w:rsidRPr="00B4226C" w:rsidRDefault="002D390B" w:rsidP="009F6309">
      <w:pPr>
        <w:pStyle w:val="ad"/>
        <w:widowControl w:val="0"/>
        <w:tabs>
          <w:tab w:val="clear" w:pos="1021"/>
          <w:tab w:val="right" w:pos="1020"/>
        </w:tabs>
      </w:pPr>
      <w:r w:rsidRPr="005F26BC">
        <w:tab/>
      </w:r>
      <w:r w:rsidRPr="005F26BC">
        <w:rPr>
          <w:rStyle w:val="aa"/>
        </w:rPr>
        <w:footnoteRef/>
      </w:r>
      <w:r>
        <w:tab/>
        <w:t xml:space="preserve">Справочник по действиям в интересах климата на транспорте, опубликован 2 июля 2020 года, </w:t>
      </w:r>
      <w:hyperlink r:id="rId15" w:history="1">
        <w:r w:rsidRPr="00287255">
          <w:rPr>
            <w:rStyle w:val="af1"/>
          </w:rPr>
          <w:t>https://www.itf-oecd.org/transport-climate-action-directory-global-launch-event</w:t>
        </w:r>
      </w:hyperlink>
      <w:r>
        <w:t>.</w:t>
      </w:r>
    </w:p>
  </w:footnote>
  <w:footnote w:id="18">
    <w:p w14:paraId="14F28262" w14:textId="6B25C2DD" w:rsidR="002D390B" w:rsidRPr="00B4226C" w:rsidRDefault="002D390B" w:rsidP="009F6309">
      <w:pPr>
        <w:pStyle w:val="ad"/>
        <w:widowControl w:val="0"/>
        <w:tabs>
          <w:tab w:val="clear" w:pos="1021"/>
          <w:tab w:val="right" w:pos="1020"/>
        </w:tabs>
      </w:pPr>
      <w:r w:rsidRPr="005F26BC">
        <w:tab/>
      </w:r>
      <w:r w:rsidRPr="005F26BC">
        <w:rPr>
          <w:rStyle w:val="aa"/>
        </w:rPr>
        <w:footnoteRef/>
      </w:r>
      <w:r>
        <w:tab/>
      </w:r>
      <w:hyperlink r:id="rId16" w:history="1">
        <w:r w:rsidRPr="00287255">
          <w:rPr>
            <w:rStyle w:val="af1"/>
          </w:rPr>
          <w:t>https://www.who.int/news/item/22-09-2021-new-who-global-air-quality-guidelines-aim-to-save-millions-of-lives-from-air-pollution</w:t>
        </w:r>
      </w:hyperlink>
      <w:r>
        <w:t>.</w:t>
      </w:r>
    </w:p>
  </w:footnote>
  <w:footnote w:id="19">
    <w:p w14:paraId="3680A82B" w14:textId="3BD1CF86" w:rsidR="002D390B" w:rsidRPr="00B4226C" w:rsidRDefault="002D390B" w:rsidP="009F6309">
      <w:pPr>
        <w:pStyle w:val="ad"/>
        <w:widowControl w:val="0"/>
        <w:tabs>
          <w:tab w:val="clear" w:pos="1021"/>
          <w:tab w:val="right" w:pos="1020"/>
        </w:tabs>
      </w:pPr>
      <w:r w:rsidRPr="005F26BC">
        <w:tab/>
      </w:r>
      <w:r w:rsidRPr="005F26BC">
        <w:rPr>
          <w:rStyle w:val="aa"/>
        </w:rPr>
        <w:footnoteRef/>
      </w:r>
      <w:r>
        <w:tab/>
      </w:r>
      <w:hyperlink r:id="rId17" w:history="1">
        <w:r w:rsidR="004871A1" w:rsidRPr="00287255">
          <w:rPr>
            <w:rStyle w:val="af1"/>
          </w:rPr>
          <w:t>https://www.tfeip-secretariat.org/guidebook</w:t>
        </w:r>
      </w:hyperlink>
      <w:r>
        <w:t>.</w:t>
      </w:r>
    </w:p>
  </w:footnote>
  <w:footnote w:id="20">
    <w:p w14:paraId="00C046CD" w14:textId="748F6BD4" w:rsidR="002D390B" w:rsidRPr="00B4226C" w:rsidRDefault="002D390B" w:rsidP="009F6309">
      <w:pPr>
        <w:pStyle w:val="ad"/>
        <w:widowControl w:val="0"/>
        <w:tabs>
          <w:tab w:val="clear" w:pos="1021"/>
          <w:tab w:val="right" w:pos="1020"/>
        </w:tabs>
      </w:pPr>
      <w:r w:rsidRPr="005F26BC">
        <w:tab/>
      </w:r>
      <w:r w:rsidRPr="005F26BC">
        <w:rPr>
          <w:rStyle w:val="aa"/>
        </w:rPr>
        <w:footnoteRef/>
      </w:r>
      <w:r>
        <w:tab/>
      </w:r>
      <w:hyperlink r:id="rId18" w:history="1">
        <w:r w:rsidRPr="00287255">
          <w:rPr>
            <w:rStyle w:val="af1"/>
          </w:rPr>
          <w:t>https://unece.org/circular-economy/press/countries-step-commitments-circular-and-sustainable-resource-use-leveraging</w:t>
        </w:r>
      </w:hyperlink>
      <w:r>
        <w:t>.</w:t>
      </w:r>
    </w:p>
  </w:footnote>
  <w:footnote w:id="21">
    <w:p w14:paraId="6B68DD65" w14:textId="5A0FCF68" w:rsidR="002D390B" w:rsidRPr="00B4226C" w:rsidRDefault="002D390B" w:rsidP="009F6309">
      <w:pPr>
        <w:pStyle w:val="ad"/>
        <w:widowControl w:val="0"/>
        <w:tabs>
          <w:tab w:val="clear" w:pos="1021"/>
          <w:tab w:val="right" w:pos="1020"/>
        </w:tabs>
      </w:pPr>
      <w:r w:rsidRPr="005F26BC">
        <w:tab/>
      </w:r>
      <w:r w:rsidRPr="005F26BC">
        <w:rPr>
          <w:rStyle w:val="aa"/>
        </w:rPr>
        <w:footnoteRef/>
      </w:r>
      <w:r>
        <w:tab/>
      </w:r>
      <w:hyperlink r:id="rId19" w:history="1">
        <w:r w:rsidRPr="00287255">
          <w:rPr>
            <w:rStyle w:val="af1"/>
          </w:rPr>
          <w:t>https://unece.org/sustainable-energy/events/online-workshop-real-time-upstream-emissions-electric-vehicles-during</w:t>
        </w:r>
      </w:hyperlink>
      <w:r>
        <w:t>.</w:t>
      </w:r>
    </w:p>
  </w:footnote>
  <w:footnote w:id="22">
    <w:p w14:paraId="31024B01" w14:textId="5AE0E337" w:rsidR="002D390B" w:rsidRPr="00B4226C" w:rsidRDefault="002D390B" w:rsidP="009F6309">
      <w:pPr>
        <w:pStyle w:val="ad"/>
        <w:widowControl w:val="0"/>
        <w:tabs>
          <w:tab w:val="clear" w:pos="1021"/>
          <w:tab w:val="right" w:pos="1020"/>
        </w:tabs>
      </w:pPr>
      <w:r w:rsidRPr="005F26BC">
        <w:tab/>
      </w:r>
      <w:r w:rsidRPr="005F26BC">
        <w:rPr>
          <w:rStyle w:val="aa"/>
        </w:rPr>
        <w:footnoteRef/>
      </w:r>
      <w:r>
        <w:tab/>
      </w:r>
      <w:hyperlink r:id="rId20" w:history="1">
        <w:r w:rsidRPr="004871A1">
          <w:rPr>
            <w:rStyle w:val="af1"/>
          </w:rPr>
          <w:t>https://www.emissionsanalytics.com/news/vehicle-automation-carbon-dioxide-emissions-worse</w:t>
        </w:r>
      </w:hyperlink>
      <w:r>
        <w:t>.</w:t>
      </w:r>
    </w:p>
  </w:footnote>
  <w:footnote w:id="23">
    <w:p w14:paraId="4004262D" w14:textId="6AE0A59F" w:rsidR="002D390B" w:rsidRPr="00C65E3A" w:rsidRDefault="002D390B" w:rsidP="009F6309">
      <w:pPr>
        <w:pStyle w:val="ad"/>
        <w:widowControl w:val="0"/>
        <w:tabs>
          <w:tab w:val="clear" w:pos="1021"/>
          <w:tab w:val="right" w:pos="1020"/>
        </w:tabs>
      </w:pPr>
      <w:r w:rsidRPr="005F26BC">
        <w:tab/>
      </w:r>
      <w:r w:rsidRPr="005F26BC">
        <w:rPr>
          <w:rStyle w:val="aa"/>
        </w:rPr>
        <w:footnoteRef/>
      </w:r>
      <w:r w:rsidRPr="00B4226C">
        <w:rPr>
          <w:lang w:val="en-US"/>
        </w:rPr>
        <w:tab/>
        <w:t>Massar, M.; Reza, I.;</w:t>
      </w:r>
      <w:r w:rsidR="00E0752D">
        <w:t xml:space="preserve"> </w:t>
      </w:r>
      <w:r w:rsidRPr="00B4226C">
        <w:rPr>
          <w:lang w:val="en-US"/>
        </w:rPr>
        <w:t>Rahman, S.M.; Abdullah, S.M.H.;</w:t>
      </w:r>
      <w:r w:rsidR="00E0752D">
        <w:t xml:space="preserve"> </w:t>
      </w:r>
      <w:r w:rsidRPr="00B4226C">
        <w:rPr>
          <w:lang w:val="en-US"/>
        </w:rPr>
        <w:t>Jamal, A.; Al-Ismail, F.S. Impacts of Autonomous Vehicles on Greenhouse Gas Emissions—Positive or Negative? Int. J. Environ.</w:t>
      </w:r>
      <w:r w:rsidR="00E0752D">
        <w:rPr>
          <w:lang w:val="en-US"/>
        </w:rPr>
        <w:br/>
      </w:r>
      <w:r w:rsidRPr="00B4226C">
        <w:rPr>
          <w:lang w:val="en-US"/>
        </w:rPr>
        <w:t xml:space="preserve">Res. Public Health 2021, 18, 5567. </w:t>
      </w:r>
      <w:hyperlink r:id="rId21" w:history="1">
        <w:r w:rsidR="004F2BE6" w:rsidRPr="004F2BE6">
          <w:rPr>
            <w:rStyle w:val="af1"/>
            <w:lang w:val="en-US"/>
          </w:rPr>
          <w:t>https://www.mdpi.com/1660-4601/18/11/5567</w:t>
        </w:r>
      </w:hyperlink>
      <w:r w:rsidRPr="00B4226C">
        <w:rPr>
          <w:lang w:val="en-US"/>
        </w:rPr>
        <w:t>.</w:t>
      </w:r>
    </w:p>
  </w:footnote>
  <w:footnote w:id="24">
    <w:p w14:paraId="181B5213" w14:textId="404AAF24" w:rsidR="002D390B" w:rsidRPr="00C65E3A" w:rsidRDefault="002D390B" w:rsidP="00E83871">
      <w:pPr>
        <w:pStyle w:val="ad"/>
        <w:widowControl w:val="0"/>
        <w:tabs>
          <w:tab w:val="clear" w:pos="1021"/>
          <w:tab w:val="right" w:pos="1020"/>
        </w:tabs>
      </w:pPr>
      <w:r w:rsidRPr="00B4226C">
        <w:rPr>
          <w:lang w:val="en-US"/>
        </w:rPr>
        <w:tab/>
      </w:r>
      <w:r w:rsidRPr="005F26BC">
        <w:rPr>
          <w:rStyle w:val="aa"/>
        </w:rPr>
        <w:footnoteRef/>
      </w:r>
      <w:r w:rsidRPr="00B4226C">
        <w:rPr>
          <w:lang w:val="en-US"/>
        </w:rPr>
        <w:tab/>
      </w:r>
      <w:hyperlink r:id="rId22" w:history="1">
        <w:r w:rsidRPr="004F2BE6">
          <w:rPr>
            <w:rStyle w:val="af1"/>
            <w:lang w:val="en-US"/>
          </w:rPr>
          <w:t>https://ermes-group.eu/web/system/files/filedepot/19/7309a_NRMM_ERMES_2019-05-14.pdf</w:t>
        </w:r>
      </w:hyperlink>
      <w:r w:rsidRPr="00B4226C">
        <w:rPr>
          <w:lang w:val="en-US"/>
        </w:rPr>
        <w:t>.</w:t>
      </w:r>
    </w:p>
  </w:footnote>
  <w:footnote w:id="25">
    <w:p w14:paraId="07C16939" w14:textId="66F78611" w:rsidR="002D390B" w:rsidRPr="00C65E3A" w:rsidRDefault="002D390B" w:rsidP="009F6309">
      <w:pPr>
        <w:pStyle w:val="ad"/>
        <w:widowControl w:val="0"/>
        <w:tabs>
          <w:tab w:val="clear" w:pos="1021"/>
          <w:tab w:val="right" w:pos="1020"/>
        </w:tabs>
      </w:pPr>
      <w:r w:rsidRPr="00B4226C">
        <w:rPr>
          <w:lang w:val="en-US"/>
        </w:rPr>
        <w:tab/>
      </w:r>
      <w:r w:rsidRPr="005F26BC">
        <w:rPr>
          <w:rStyle w:val="aa"/>
        </w:rPr>
        <w:footnoteRef/>
      </w:r>
      <w:r w:rsidRPr="00B4226C">
        <w:rPr>
          <w:lang w:val="en-US"/>
        </w:rPr>
        <w:tab/>
      </w:r>
      <w:hyperlink r:id="rId23" w:history="1">
        <w:r w:rsidRPr="004F2BE6">
          <w:rPr>
            <w:rStyle w:val="af1"/>
            <w:lang w:val="en-US"/>
          </w:rPr>
          <w:t>https://www.mobiliseyourcity.net/sites/default/files/2020-09/MYC%20MRV-GHG%20Guidelines%202020-Final_0.pdf</w:t>
        </w:r>
      </w:hyperlink>
      <w:r w:rsidRPr="00B4226C">
        <w:rPr>
          <w:lang w:val="en-US"/>
        </w:rPr>
        <w:t>.</w:t>
      </w:r>
    </w:p>
  </w:footnote>
  <w:footnote w:id="26">
    <w:p w14:paraId="21EE73F8" w14:textId="2BB0A423" w:rsidR="002D390B" w:rsidRPr="004F2BE6" w:rsidRDefault="002D390B" w:rsidP="009F6309">
      <w:pPr>
        <w:pStyle w:val="ad"/>
        <w:widowControl w:val="0"/>
        <w:tabs>
          <w:tab w:val="clear" w:pos="1021"/>
          <w:tab w:val="right" w:pos="1020"/>
        </w:tabs>
      </w:pPr>
      <w:r w:rsidRPr="00B4226C">
        <w:rPr>
          <w:lang w:val="en-US"/>
        </w:rPr>
        <w:tab/>
      </w:r>
      <w:r w:rsidRPr="005F26BC">
        <w:rPr>
          <w:rStyle w:val="aa"/>
        </w:rPr>
        <w:footnoteRef/>
      </w:r>
      <w:r w:rsidRPr="00B4226C">
        <w:rPr>
          <w:lang w:val="en-US"/>
        </w:rPr>
        <w:tab/>
      </w:r>
      <w:hyperlink r:id="rId24" w:history="1">
        <w:r w:rsidR="004F2BE6" w:rsidRPr="00287255">
          <w:rPr>
            <w:rStyle w:val="af1"/>
            <w:lang w:val="en-US"/>
          </w:rPr>
          <w:t>https://www.itf-oecd.org/itf-work-shared-mobility</w:t>
        </w:r>
      </w:hyperlink>
      <w:r w:rsidRPr="00B4226C">
        <w:rPr>
          <w:lang w:val="en-US"/>
        </w:rPr>
        <w:t>.</w:t>
      </w:r>
    </w:p>
  </w:footnote>
  <w:footnote w:id="27">
    <w:p w14:paraId="53E3B6C7" w14:textId="4D9485BD" w:rsidR="002D390B" w:rsidRPr="00A57A60" w:rsidRDefault="002D390B" w:rsidP="009F6309">
      <w:pPr>
        <w:pStyle w:val="ad"/>
        <w:widowControl w:val="0"/>
        <w:tabs>
          <w:tab w:val="clear" w:pos="1021"/>
          <w:tab w:val="right" w:pos="1020"/>
        </w:tabs>
      </w:pPr>
      <w:r w:rsidRPr="00B4226C">
        <w:rPr>
          <w:lang w:val="en-US"/>
        </w:rPr>
        <w:tab/>
      </w:r>
      <w:r w:rsidRPr="005F26BC">
        <w:rPr>
          <w:rStyle w:val="aa"/>
        </w:rPr>
        <w:footnoteRef/>
      </w:r>
      <w:r w:rsidRPr="00B4226C">
        <w:rPr>
          <w:lang w:val="en-US"/>
        </w:rPr>
        <w:tab/>
        <w:t xml:space="preserve">2014 Evaluation report on ForFITS, </w:t>
      </w:r>
      <w:hyperlink r:id="rId25" w:history="1">
        <w:r w:rsidRPr="00287255">
          <w:rPr>
            <w:rStyle w:val="af1"/>
            <w:lang w:val="en-US"/>
          </w:rPr>
          <w:t>http://tinyurl.com/j7krh9x</w:t>
        </w:r>
      </w:hyperlink>
      <w:r w:rsidRPr="00B4226C">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18C84" w14:textId="0469AB0A" w:rsidR="002D390B" w:rsidRPr="009F6309" w:rsidRDefault="001E1D0E">
    <w:pPr>
      <w:pStyle w:val="a5"/>
    </w:pPr>
    <w:r>
      <w:fldChar w:fldCharType="begin"/>
    </w:r>
    <w:r>
      <w:instrText xml:space="preserve"> TITLE  \* MERGEFORMAT </w:instrText>
    </w:r>
    <w:r>
      <w:fldChar w:fldCharType="separate"/>
    </w:r>
    <w:r>
      <w:t>ECE/TRANS/2022/17</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ABB8D" w14:textId="1977D40E" w:rsidR="002D390B" w:rsidRPr="009F6309" w:rsidRDefault="001E1D0E" w:rsidP="009F6309">
    <w:pPr>
      <w:pStyle w:val="a5"/>
      <w:jc w:val="right"/>
    </w:pPr>
    <w:r>
      <w:fldChar w:fldCharType="begin"/>
    </w:r>
    <w:r>
      <w:instrText xml:space="preserve"> TITLE  \* MER</w:instrText>
    </w:r>
    <w:r>
      <w:instrText xml:space="preserve">GEFORMAT </w:instrText>
    </w:r>
    <w:r>
      <w:fldChar w:fldCharType="separate"/>
    </w:r>
    <w:r>
      <w:t>ECE/TRANS/2022/17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277B6468"/>
    <w:multiLevelType w:val="hybridMultilevel"/>
    <w:tmpl w:val="0CC0A146"/>
    <w:lvl w:ilvl="0" w:tplc="5380EBFE">
      <w:start w:val="2"/>
      <w:numFmt w:val="bullet"/>
      <w:lvlText w:val="-"/>
      <w:lvlJc w:val="left"/>
      <w:pPr>
        <w:ind w:left="410" w:hanging="360"/>
      </w:pPr>
      <w:rPr>
        <w:rFonts w:ascii="Calibri" w:eastAsiaTheme="minorEastAsia"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 w15:restartNumberingAfterBreak="0">
    <w:nsid w:val="29A67125"/>
    <w:multiLevelType w:val="multilevel"/>
    <w:tmpl w:val="CF185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4"/>
  </w:num>
  <w:num w:numId="4">
    <w:abstractNumId w:val="0"/>
  </w:num>
  <w:num w:numId="5">
    <w:abstractNumId w:val="1"/>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0B8"/>
    <w:rsid w:val="00006595"/>
    <w:rsid w:val="00031161"/>
    <w:rsid w:val="00033EE1"/>
    <w:rsid w:val="000405CC"/>
    <w:rsid w:val="00042B72"/>
    <w:rsid w:val="000558BD"/>
    <w:rsid w:val="0006529A"/>
    <w:rsid w:val="0007074D"/>
    <w:rsid w:val="000772B7"/>
    <w:rsid w:val="00094E92"/>
    <w:rsid w:val="000A7B6D"/>
    <w:rsid w:val="000B1931"/>
    <w:rsid w:val="000B57E7"/>
    <w:rsid w:val="000B6373"/>
    <w:rsid w:val="000D2FD8"/>
    <w:rsid w:val="000E4E5B"/>
    <w:rsid w:val="000E510C"/>
    <w:rsid w:val="000F09DF"/>
    <w:rsid w:val="000F4F29"/>
    <w:rsid w:val="000F61B2"/>
    <w:rsid w:val="001075E9"/>
    <w:rsid w:val="00130D71"/>
    <w:rsid w:val="0014152F"/>
    <w:rsid w:val="001508D6"/>
    <w:rsid w:val="001632CE"/>
    <w:rsid w:val="001646B4"/>
    <w:rsid w:val="00171EC4"/>
    <w:rsid w:val="00180183"/>
    <w:rsid w:val="0018024D"/>
    <w:rsid w:val="0018649F"/>
    <w:rsid w:val="00195DA0"/>
    <w:rsid w:val="00196389"/>
    <w:rsid w:val="001B3EF6"/>
    <w:rsid w:val="001C7A89"/>
    <w:rsid w:val="001E1D0E"/>
    <w:rsid w:val="001F77FE"/>
    <w:rsid w:val="00205870"/>
    <w:rsid w:val="002106C9"/>
    <w:rsid w:val="00240072"/>
    <w:rsid w:val="00255343"/>
    <w:rsid w:val="0027151D"/>
    <w:rsid w:val="002827FA"/>
    <w:rsid w:val="0028350A"/>
    <w:rsid w:val="00284C70"/>
    <w:rsid w:val="0029328D"/>
    <w:rsid w:val="002A2EFC"/>
    <w:rsid w:val="002A5E5E"/>
    <w:rsid w:val="002B001A"/>
    <w:rsid w:val="002B0106"/>
    <w:rsid w:val="002B4988"/>
    <w:rsid w:val="002B74B1"/>
    <w:rsid w:val="002C0E18"/>
    <w:rsid w:val="002D390B"/>
    <w:rsid w:val="002D5AAC"/>
    <w:rsid w:val="002E130B"/>
    <w:rsid w:val="002E5067"/>
    <w:rsid w:val="002F405F"/>
    <w:rsid w:val="002F7EEC"/>
    <w:rsid w:val="00301299"/>
    <w:rsid w:val="00303092"/>
    <w:rsid w:val="00305C08"/>
    <w:rsid w:val="00307FB6"/>
    <w:rsid w:val="00317339"/>
    <w:rsid w:val="00322004"/>
    <w:rsid w:val="003402C2"/>
    <w:rsid w:val="00345E7A"/>
    <w:rsid w:val="003675A2"/>
    <w:rsid w:val="003759C0"/>
    <w:rsid w:val="00381C24"/>
    <w:rsid w:val="00387CD4"/>
    <w:rsid w:val="003958D0"/>
    <w:rsid w:val="003A0D43"/>
    <w:rsid w:val="003A3DF9"/>
    <w:rsid w:val="003A48CE"/>
    <w:rsid w:val="003B00E5"/>
    <w:rsid w:val="003B65C5"/>
    <w:rsid w:val="003D53CC"/>
    <w:rsid w:val="003E0B46"/>
    <w:rsid w:val="003F7AF0"/>
    <w:rsid w:val="003F7F47"/>
    <w:rsid w:val="004060B8"/>
    <w:rsid w:val="0040659D"/>
    <w:rsid w:val="00406A35"/>
    <w:rsid w:val="00407B78"/>
    <w:rsid w:val="004159D0"/>
    <w:rsid w:val="00424203"/>
    <w:rsid w:val="00446155"/>
    <w:rsid w:val="00452493"/>
    <w:rsid w:val="00453318"/>
    <w:rsid w:val="00454AF2"/>
    <w:rsid w:val="00454E07"/>
    <w:rsid w:val="00472C5C"/>
    <w:rsid w:val="00476614"/>
    <w:rsid w:val="00483BF9"/>
    <w:rsid w:val="00485F8A"/>
    <w:rsid w:val="004871A1"/>
    <w:rsid w:val="0049576C"/>
    <w:rsid w:val="004A27BF"/>
    <w:rsid w:val="004E05B7"/>
    <w:rsid w:val="004E076F"/>
    <w:rsid w:val="004E13A0"/>
    <w:rsid w:val="004E2698"/>
    <w:rsid w:val="004F2BE6"/>
    <w:rsid w:val="0050108D"/>
    <w:rsid w:val="00504D8D"/>
    <w:rsid w:val="00513081"/>
    <w:rsid w:val="00514585"/>
    <w:rsid w:val="00517901"/>
    <w:rsid w:val="005252DF"/>
    <w:rsid w:val="00526683"/>
    <w:rsid w:val="00526DB8"/>
    <w:rsid w:val="005523FB"/>
    <w:rsid w:val="00554972"/>
    <w:rsid w:val="005639C1"/>
    <w:rsid w:val="005709E0"/>
    <w:rsid w:val="00572E19"/>
    <w:rsid w:val="005961C8"/>
    <w:rsid w:val="005966F1"/>
    <w:rsid w:val="005B45D4"/>
    <w:rsid w:val="005B6107"/>
    <w:rsid w:val="005D7914"/>
    <w:rsid w:val="005E2B41"/>
    <w:rsid w:val="005F0B42"/>
    <w:rsid w:val="00617A43"/>
    <w:rsid w:val="006250A0"/>
    <w:rsid w:val="00627044"/>
    <w:rsid w:val="00627182"/>
    <w:rsid w:val="006345DB"/>
    <w:rsid w:val="00640F49"/>
    <w:rsid w:val="00642B27"/>
    <w:rsid w:val="00652DFB"/>
    <w:rsid w:val="00680D03"/>
    <w:rsid w:val="00681A10"/>
    <w:rsid w:val="006A1ED8"/>
    <w:rsid w:val="006A28A8"/>
    <w:rsid w:val="006C2031"/>
    <w:rsid w:val="006C6D28"/>
    <w:rsid w:val="006C7607"/>
    <w:rsid w:val="006D461A"/>
    <w:rsid w:val="006F35EE"/>
    <w:rsid w:val="007021FF"/>
    <w:rsid w:val="00712895"/>
    <w:rsid w:val="00734ACB"/>
    <w:rsid w:val="00740449"/>
    <w:rsid w:val="00740C88"/>
    <w:rsid w:val="00757357"/>
    <w:rsid w:val="00760CD8"/>
    <w:rsid w:val="00776994"/>
    <w:rsid w:val="00776B07"/>
    <w:rsid w:val="007864B6"/>
    <w:rsid w:val="00790068"/>
    <w:rsid w:val="00792497"/>
    <w:rsid w:val="00792E4B"/>
    <w:rsid w:val="007A69AB"/>
    <w:rsid w:val="007E1A09"/>
    <w:rsid w:val="00806737"/>
    <w:rsid w:val="00812F7B"/>
    <w:rsid w:val="00820D88"/>
    <w:rsid w:val="00825F8D"/>
    <w:rsid w:val="0082700D"/>
    <w:rsid w:val="00834B71"/>
    <w:rsid w:val="00863620"/>
    <w:rsid w:val="0086445C"/>
    <w:rsid w:val="00867E82"/>
    <w:rsid w:val="00870A16"/>
    <w:rsid w:val="00870E46"/>
    <w:rsid w:val="00880D31"/>
    <w:rsid w:val="00894693"/>
    <w:rsid w:val="008A08D7"/>
    <w:rsid w:val="008A37C8"/>
    <w:rsid w:val="008B45F8"/>
    <w:rsid w:val="008B59AB"/>
    <w:rsid w:val="008B6909"/>
    <w:rsid w:val="008D5336"/>
    <w:rsid w:val="008D53B6"/>
    <w:rsid w:val="008F45BB"/>
    <w:rsid w:val="008F7609"/>
    <w:rsid w:val="00906890"/>
    <w:rsid w:val="00911BE4"/>
    <w:rsid w:val="00915144"/>
    <w:rsid w:val="00916378"/>
    <w:rsid w:val="00921822"/>
    <w:rsid w:val="0092612A"/>
    <w:rsid w:val="00935088"/>
    <w:rsid w:val="00947D4A"/>
    <w:rsid w:val="00951972"/>
    <w:rsid w:val="00957900"/>
    <w:rsid w:val="009608F3"/>
    <w:rsid w:val="00962E9E"/>
    <w:rsid w:val="00996EE4"/>
    <w:rsid w:val="009A24AC"/>
    <w:rsid w:val="009C3639"/>
    <w:rsid w:val="009C59D7"/>
    <w:rsid w:val="009C6FE6"/>
    <w:rsid w:val="009D497B"/>
    <w:rsid w:val="009D7E7D"/>
    <w:rsid w:val="009E05A6"/>
    <w:rsid w:val="009F1C77"/>
    <w:rsid w:val="009F6309"/>
    <w:rsid w:val="00A00CFD"/>
    <w:rsid w:val="00A14DA8"/>
    <w:rsid w:val="00A24DEC"/>
    <w:rsid w:val="00A312BC"/>
    <w:rsid w:val="00A43692"/>
    <w:rsid w:val="00A52B80"/>
    <w:rsid w:val="00A57A60"/>
    <w:rsid w:val="00A61857"/>
    <w:rsid w:val="00A647D3"/>
    <w:rsid w:val="00A71905"/>
    <w:rsid w:val="00A84021"/>
    <w:rsid w:val="00A84D35"/>
    <w:rsid w:val="00A917B3"/>
    <w:rsid w:val="00A96826"/>
    <w:rsid w:val="00AA025C"/>
    <w:rsid w:val="00AA5438"/>
    <w:rsid w:val="00AA76C3"/>
    <w:rsid w:val="00AB4B51"/>
    <w:rsid w:val="00AD06F5"/>
    <w:rsid w:val="00AF0548"/>
    <w:rsid w:val="00B10CC7"/>
    <w:rsid w:val="00B12AC3"/>
    <w:rsid w:val="00B2433E"/>
    <w:rsid w:val="00B36DF7"/>
    <w:rsid w:val="00B37F79"/>
    <w:rsid w:val="00B539E7"/>
    <w:rsid w:val="00B62458"/>
    <w:rsid w:val="00BA19E0"/>
    <w:rsid w:val="00BC18B2"/>
    <w:rsid w:val="00BC4B94"/>
    <w:rsid w:val="00BC6829"/>
    <w:rsid w:val="00BD33EE"/>
    <w:rsid w:val="00BE1CC7"/>
    <w:rsid w:val="00BE56C9"/>
    <w:rsid w:val="00C00598"/>
    <w:rsid w:val="00C00BB8"/>
    <w:rsid w:val="00C106D6"/>
    <w:rsid w:val="00C119AE"/>
    <w:rsid w:val="00C345BE"/>
    <w:rsid w:val="00C527D8"/>
    <w:rsid w:val="00C60F0C"/>
    <w:rsid w:val="00C668CD"/>
    <w:rsid w:val="00C71E84"/>
    <w:rsid w:val="00C805C9"/>
    <w:rsid w:val="00C92939"/>
    <w:rsid w:val="00CA1679"/>
    <w:rsid w:val="00CA2A3F"/>
    <w:rsid w:val="00CB151C"/>
    <w:rsid w:val="00CD1951"/>
    <w:rsid w:val="00CE5A1A"/>
    <w:rsid w:val="00CF4C96"/>
    <w:rsid w:val="00CF55F6"/>
    <w:rsid w:val="00CF659B"/>
    <w:rsid w:val="00D3242D"/>
    <w:rsid w:val="00D33440"/>
    <w:rsid w:val="00D33D63"/>
    <w:rsid w:val="00D5253A"/>
    <w:rsid w:val="00D63117"/>
    <w:rsid w:val="00D772EF"/>
    <w:rsid w:val="00D873A8"/>
    <w:rsid w:val="00D90028"/>
    <w:rsid w:val="00D90138"/>
    <w:rsid w:val="00D9145B"/>
    <w:rsid w:val="00DA3666"/>
    <w:rsid w:val="00DC1DA3"/>
    <w:rsid w:val="00DC1F8C"/>
    <w:rsid w:val="00DD78D1"/>
    <w:rsid w:val="00DE0651"/>
    <w:rsid w:val="00DE32CD"/>
    <w:rsid w:val="00DE6572"/>
    <w:rsid w:val="00DF5767"/>
    <w:rsid w:val="00DF71B9"/>
    <w:rsid w:val="00E0752D"/>
    <w:rsid w:val="00E122D6"/>
    <w:rsid w:val="00E12C5F"/>
    <w:rsid w:val="00E323A8"/>
    <w:rsid w:val="00E343B8"/>
    <w:rsid w:val="00E41322"/>
    <w:rsid w:val="00E73F76"/>
    <w:rsid w:val="00E83871"/>
    <w:rsid w:val="00EA0106"/>
    <w:rsid w:val="00EA2C9F"/>
    <w:rsid w:val="00EA420E"/>
    <w:rsid w:val="00EA644E"/>
    <w:rsid w:val="00EA6651"/>
    <w:rsid w:val="00ED0BDA"/>
    <w:rsid w:val="00ED743C"/>
    <w:rsid w:val="00EE142A"/>
    <w:rsid w:val="00EE2B7E"/>
    <w:rsid w:val="00EF1360"/>
    <w:rsid w:val="00EF3220"/>
    <w:rsid w:val="00F201B5"/>
    <w:rsid w:val="00F2523A"/>
    <w:rsid w:val="00F26207"/>
    <w:rsid w:val="00F33B32"/>
    <w:rsid w:val="00F43903"/>
    <w:rsid w:val="00F44B45"/>
    <w:rsid w:val="00F55AA4"/>
    <w:rsid w:val="00F60238"/>
    <w:rsid w:val="00F94155"/>
    <w:rsid w:val="00F9783F"/>
    <w:rsid w:val="00FA238B"/>
    <w:rsid w:val="00FC1EA3"/>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B3B1727"/>
  <w15:docId w15:val="{0ED1F62A-89BC-48A2-8B62-3C110C462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
    <w:next w:val="a"/>
    <w:link w:val="10"/>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
    <w:next w:val="a"/>
    <w:semiHidden/>
    <w:qFormat/>
    <w:rsid w:val="009C6FE6"/>
    <w:pPr>
      <w:keepNext/>
      <w:outlineLvl w:val="1"/>
    </w:pPr>
    <w:rPr>
      <w:rFonts w:cs="Arial"/>
      <w:bCs/>
      <w:iCs/>
      <w:szCs w:val="28"/>
    </w:rPr>
  </w:style>
  <w:style w:type="paragraph" w:styleId="3">
    <w:name w:val="heading 3"/>
    <w:basedOn w:val="a"/>
    <w:next w:val="a"/>
    <w:semiHidden/>
    <w:qFormat/>
    <w:rsid w:val="009C6FE6"/>
    <w:pPr>
      <w:keepNext/>
      <w:spacing w:before="240" w:after="60"/>
      <w:outlineLvl w:val="2"/>
    </w:pPr>
    <w:rPr>
      <w:rFonts w:ascii="Arial" w:hAnsi="Arial" w:cs="Arial"/>
      <w:b/>
      <w:bCs/>
      <w:sz w:val="26"/>
      <w:szCs w:val="26"/>
    </w:rPr>
  </w:style>
  <w:style w:type="paragraph" w:styleId="4">
    <w:name w:val="heading 4"/>
    <w:basedOn w:val="a"/>
    <w:next w:val="a"/>
    <w:semiHidden/>
    <w:qFormat/>
    <w:rsid w:val="009C6FE6"/>
    <w:pPr>
      <w:keepNext/>
      <w:spacing w:before="240" w:after="60"/>
      <w:outlineLvl w:val="3"/>
    </w:pPr>
    <w:rPr>
      <w:b/>
      <w:bCs/>
      <w:sz w:val="28"/>
      <w:szCs w:val="28"/>
    </w:rPr>
  </w:style>
  <w:style w:type="paragraph" w:styleId="5">
    <w:name w:val="heading 5"/>
    <w:basedOn w:val="a"/>
    <w:next w:val="a"/>
    <w:semiHidden/>
    <w:qFormat/>
    <w:rsid w:val="009C6FE6"/>
    <w:pPr>
      <w:spacing w:before="240" w:after="60"/>
      <w:outlineLvl w:val="4"/>
    </w:pPr>
    <w:rPr>
      <w:b/>
      <w:bCs/>
      <w:i/>
      <w:iCs/>
      <w:sz w:val="26"/>
      <w:szCs w:val="26"/>
    </w:rPr>
  </w:style>
  <w:style w:type="paragraph" w:styleId="6">
    <w:name w:val="heading 6"/>
    <w:basedOn w:val="a"/>
    <w:next w:val="a"/>
    <w:semiHidden/>
    <w:qFormat/>
    <w:rsid w:val="009C6FE6"/>
    <w:pPr>
      <w:spacing w:before="240" w:after="60"/>
      <w:outlineLvl w:val="5"/>
    </w:pPr>
    <w:rPr>
      <w:b/>
      <w:bCs/>
      <w:sz w:val="22"/>
    </w:rPr>
  </w:style>
  <w:style w:type="paragraph" w:styleId="7">
    <w:name w:val="heading 7"/>
    <w:basedOn w:val="a"/>
    <w:next w:val="a"/>
    <w:semiHidden/>
    <w:qFormat/>
    <w:rsid w:val="009C6FE6"/>
    <w:pPr>
      <w:spacing w:before="240" w:after="60"/>
      <w:outlineLvl w:val="6"/>
    </w:pPr>
    <w:rPr>
      <w:sz w:val="24"/>
      <w:szCs w:val="24"/>
    </w:rPr>
  </w:style>
  <w:style w:type="paragraph" w:styleId="8">
    <w:name w:val="heading 8"/>
    <w:basedOn w:val="a"/>
    <w:next w:val="a"/>
    <w:semiHidden/>
    <w:qFormat/>
    <w:rsid w:val="009C6FE6"/>
    <w:pPr>
      <w:spacing w:before="240" w:after="60"/>
      <w:outlineLvl w:val="7"/>
    </w:pPr>
    <w:rPr>
      <w:i/>
      <w:iCs/>
      <w:sz w:val="24"/>
      <w:szCs w:val="24"/>
    </w:rPr>
  </w:style>
  <w:style w:type="paragraph" w:styleId="9">
    <w:name w:val="heading 9"/>
    <w:basedOn w:val="a"/>
    <w:next w:val="a"/>
    <w:semiHidden/>
    <w:qFormat/>
    <w:rsid w:val="009C6FE6"/>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9C6FE6"/>
    <w:pPr>
      <w:spacing w:line="240" w:lineRule="auto"/>
    </w:pPr>
    <w:rPr>
      <w:rFonts w:ascii="Tahoma" w:hAnsi="Tahoma" w:cs="Tahoma"/>
      <w:sz w:val="16"/>
      <w:szCs w:val="16"/>
    </w:rPr>
  </w:style>
  <w:style w:type="character" w:customStyle="1" w:styleId="a4">
    <w:name w:val="Текст выноски Знак"/>
    <w:basedOn w:val="a0"/>
    <w:link w:val="a3"/>
    <w:semiHidden/>
    <w:rsid w:val="00C71E84"/>
    <w:rPr>
      <w:rFonts w:ascii="Tahoma" w:eastAsiaTheme="minorHAnsi" w:hAnsi="Tahoma" w:cs="Tahoma"/>
      <w:sz w:val="16"/>
      <w:szCs w:val="16"/>
      <w:lang w:val="ru-RU" w:eastAsia="en-US"/>
    </w:rPr>
  </w:style>
  <w:style w:type="paragraph" w:customStyle="1" w:styleId="HMG">
    <w:name w:val="_ H __M_G"/>
    <w:basedOn w:val="a"/>
    <w:next w:val="a"/>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
    <w:next w:val="a"/>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
    <w:next w:val="a"/>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
    <w:next w:val="a"/>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
    <w:next w:val="a"/>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
    <w:next w:val="a"/>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
    <w:next w:val="a"/>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qFormat/>
    <w:rsid w:val="00617A43"/>
    <w:pPr>
      <w:numPr>
        <w:numId w:val="1"/>
      </w:numPr>
      <w:spacing w:after="120"/>
      <w:ind w:right="1134"/>
      <w:jc w:val="both"/>
    </w:pPr>
    <w:rPr>
      <w:rFonts w:eastAsia="Times New Roman" w:cs="Times New Roman"/>
      <w:szCs w:val="20"/>
      <w:lang w:eastAsia="ru-RU"/>
    </w:rPr>
  </w:style>
  <w:style w:type="paragraph" w:customStyle="1" w:styleId="Bullet2G">
    <w:name w:val="_Bullet 2_G"/>
    <w:basedOn w:val="a"/>
    <w:qFormat/>
    <w:rsid w:val="00617A43"/>
    <w:pPr>
      <w:numPr>
        <w:numId w:val="2"/>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C71E84"/>
    <w:pPr>
      <w:numPr>
        <w:numId w:val="3"/>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
    <w:basedOn w:val="a"/>
    <w:next w:val="a"/>
    <w:link w:val="a6"/>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
    <w:basedOn w:val="a0"/>
    <w:link w:val="a5"/>
    <w:rsid w:val="00617A43"/>
    <w:rPr>
      <w:b/>
      <w:sz w:val="18"/>
      <w:lang w:val="en-GB" w:eastAsia="ru-RU"/>
    </w:rPr>
  </w:style>
  <w:style w:type="character" w:styleId="a7">
    <w:name w:val="page number"/>
    <w:aliases w:val="7_G"/>
    <w:basedOn w:val="a0"/>
    <w:qFormat/>
    <w:rsid w:val="00617A43"/>
    <w:rPr>
      <w:rFonts w:ascii="Times New Roman" w:hAnsi="Times New Roman"/>
      <w:b/>
      <w:sz w:val="18"/>
    </w:rPr>
  </w:style>
  <w:style w:type="paragraph" w:styleId="a8">
    <w:name w:val="footer"/>
    <w:aliases w:val="3_G"/>
    <w:basedOn w:val="a"/>
    <w:link w:val="a9"/>
    <w:qFormat/>
    <w:rsid w:val="00617A43"/>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
    <w:basedOn w:val="a0"/>
    <w:link w:val="a8"/>
    <w:rsid w:val="00617A43"/>
    <w:rPr>
      <w:sz w:val="16"/>
      <w:lang w:val="en-GB" w:eastAsia="ru-RU"/>
    </w:rPr>
  </w:style>
  <w:style w:type="character" w:styleId="aa">
    <w:name w:val="footnote reference"/>
    <w:aliases w:val="4_G"/>
    <w:basedOn w:val="a0"/>
    <w:uiPriority w:val="99"/>
    <w:qFormat/>
    <w:rsid w:val="00617A43"/>
    <w:rPr>
      <w:rFonts w:ascii="Times New Roman" w:hAnsi="Times New Roman"/>
      <w:dstrike w:val="0"/>
      <w:sz w:val="18"/>
      <w:vertAlign w:val="superscript"/>
    </w:rPr>
  </w:style>
  <w:style w:type="character" w:styleId="ab">
    <w:name w:val="endnote reference"/>
    <w:aliases w:val="1_G"/>
    <w:basedOn w:val="aa"/>
    <w:qFormat/>
    <w:rsid w:val="00617A43"/>
    <w:rPr>
      <w:rFonts w:ascii="Times New Roman" w:hAnsi="Times New Roman"/>
      <w:dstrike w:val="0"/>
      <w:sz w:val="18"/>
      <w:vertAlign w:val="superscript"/>
    </w:rPr>
  </w:style>
  <w:style w:type="table" w:styleId="ac">
    <w:name w:val="Table Grid"/>
    <w:basedOn w:val="a1"/>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
    <w:basedOn w:val="a"/>
    <w:link w:val="ae"/>
    <w:uiPriority w:val="99"/>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
    <w:basedOn w:val="a0"/>
    <w:link w:val="ad"/>
    <w:uiPriority w:val="99"/>
    <w:rsid w:val="00617A43"/>
    <w:rPr>
      <w:sz w:val="18"/>
      <w:lang w:val="ru-RU" w:eastAsia="ru-RU"/>
    </w:rPr>
  </w:style>
  <w:style w:type="paragraph" w:styleId="af">
    <w:name w:val="endnote text"/>
    <w:aliases w:val="2_G"/>
    <w:basedOn w:val="ad"/>
    <w:link w:val="af0"/>
    <w:qFormat/>
    <w:rsid w:val="00617A43"/>
  </w:style>
  <w:style w:type="character" w:customStyle="1" w:styleId="af0">
    <w:name w:val="Текст концевой сноски Знак"/>
    <w:aliases w:val="2_G Знак"/>
    <w:basedOn w:val="a0"/>
    <w:link w:val="af"/>
    <w:rsid w:val="00617A43"/>
    <w:rPr>
      <w:sz w:val="18"/>
      <w:lang w:val="ru-RU" w:eastAsia="ru-RU"/>
    </w:rPr>
  </w:style>
  <w:style w:type="character" w:customStyle="1" w:styleId="10">
    <w:name w:val="Заголовок 1 Знак"/>
    <w:aliases w:val="Table_G Знак"/>
    <w:basedOn w:val="a0"/>
    <w:link w:val="1"/>
    <w:rsid w:val="00617A43"/>
    <w:rPr>
      <w:rFonts w:cs="Arial"/>
      <w:b/>
      <w:bCs/>
      <w:szCs w:val="32"/>
      <w:lang w:val="ru-RU" w:eastAsia="ru-RU"/>
    </w:rPr>
  </w:style>
  <w:style w:type="character" w:styleId="af1">
    <w:name w:val="Hyperlink"/>
    <w:basedOn w:val="a0"/>
    <w:uiPriority w:val="99"/>
    <w:rsid w:val="00617A43"/>
    <w:rPr>
      <w:color w:val="0000FF" w:themeColor="hyperlink"/>
      <w:u w:val="none"/>
    </w:rPr>
  </w:style>
  <w:style w:type="character" w:styleId="af2">
    <w:name w:val="FollowedHyperlink"/>
    <w:basedOn w:val="a0"/>
    <w:rsid w:val="00617A43"/>
    <w:rPr>
      <w:color w:val="800080" w:themeColor="followedHyperlink"/>
      <w:u w:val="none"/>
    </w:rPr>
  </w:style>
  <w:style w:type="numbering" w:customStyle="1" w:styleId="11">
    <w:name w:val="Нет списка1"/>
    <w:next w:val="a2"/>
    <w:uiPriority w:val="99"/>
    <w:semiHidden/>
    <w:unhideWhenUsed/>
    <w:rsid w:val="009F6309"/>
  </w:style>
  <w:style w:type="table" w:customStyle="1" w:styleId="12">
    <w:name w:val="Сетка таблицы1"/>
    <w:basedOn w:val="a1"/>
    <w:next w:val="ac"/>
    <w:uiPriority w:val="59"/>
    <w:rsid w:val="009F6309"/>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ParNoG">
    <w:name w:val="_ParNo_G"/>
    <w:basedOn w:val="SingleTxtG"/>
    <w:qFormat/>
    <w:rsid w:val="009F6309"/>
    <w:pPr>
      <w:numPr>
        <w:numId w:val="4"/>
      </w:numPr>
      <w:tabs>
        <w:tab w:val="clear" w:pos="2268"/>
        <w:tab w:val="clear" w:pos="2835"/>
      </w:tabs>
      <w:suppressAutoHyphens w:val="0"/>
    </w:pPr>
    <w:rPr>
      <w:lang w:val="en-GB" w:eastAsia="fr-FR"/>
    </w:rPr>
  </w:style>
  <w:style w:type="character" w:customStyle="1" w:styleId="HChGChar">
    <w:name w:val="_ H _Ch_G Char"/>
    <w:link w:val="HChG"/>
    <w:rsid w:val="009F6309"/>
    <w:rPr>
      <w:b/>
      <w:sz w:val="28"/>
      <w:lang w:val="ru-RU" w:eastAsia="ru-RU"/>
    </w:rPr>
  </w:style>
  <w:style w:type="character" w:styleId="af3">
    <w:name w:val="Unresolved Mention"/>
    <w:basedOn w:val="a0"/>
    <w:uiPriority w:val="99"/>
    <w:semiHidden/>
    <w:unhideWhenUsed/>
    <w:rsid w:val="009F6309"/>
    <w:rPr>
      <w:color w:val="605E5C"/>
      <w:shd w:val="clear" w:color="auto" w:fill="E1DFDD"/>
    </w:rPr>
  </w:style>
  <w:style w:type="paragraph" w:styleId="af4">
    <w:name w:val="List Paragraph"/>
    <w:basedOn w:val="a"/>
    <w:uiPriority w:val="34"/>
    <w:qFormat/>
    <w:rsid w:val="009F6309"/>
    <w:pPr>
      <w:ind w:left="720"/>
      <w:contextualSpacing/>
    </w:pPr>
    <w:rPr>
      <w:rFonts w:eastAsia="Times New Roman" w:cs="Times New Roman"/>
      <w:szCs w:val="20"/>
      <w:lang w:val="en-GB"/>
    </w:rPr>
  </w:style>
  <w:style w:type="character" w:customStyle="1" w:styleId="SingleTxtGChar">
    <w:name w:val="_ Single Txt_G Char"/>
    <w:link w:val="SingleTxtG"/>
    <w:rsid w:val="009F6309"/>
    <w:rPr>
      <w:lang w:val="ru-RU" w:eastAsia="en-US"/>
    </w:rPr>
  </w:style>
  <w:style w:type="paragraph" w:customStyle="1" w:styleId="13">
    <w:name w:val="Название объекта1"/>
    <w:basedOn w:val="a"/>
    <w:next w:val="a"/>
    <w:unhideWhenUsed/>
    <w:qFormat/>
    <w:rsid w:val="009F6309"/>
    <w:pPr>
      <w:spacing w:after="200" w:line="240" w:lineRule="auto"/>
    </w:pPr>
    <w:rPr>
      <w:rFonts w:eastAsia="Times New Roman" w:cs="Times New Roman"/>
      <w:i/>
      <w:iCs/>
      <w:color w:val="1F497D"/>
      <w:sz w:val="18"/>
      <w:szCs w:val="18"/>
      <w:lang w:val="en-GB"/>
    </w:rPr>
  </w:style>
  <w:style w:type="paragraph" w:customStyle="1" w:styleId="14">
    <w:name w:val="Заголовок оглавления1"/>
    <w:basedOn w:val="1"/>
    <w:next w:val="a"/>
    <w:uiPriority w:val="39"/>
    <w:unhideWhenUsed/>
    <w:qFormat/>
    <w:rsid w:val="009F6309"/>
    <w:pPr>
      <w:keepLines/>
      <w:tabs>
        <w:tab w:val="clear" w:pos="567"/>
      </w:tabs>
      <w:suppressAutoHyphens w:val="0"/>
      <w:spacing w:before="240" w:line="259" w:lineRule="auto"/>
      <w:jc w:val="left"/>
      <w:outlineLvl w:val="9"/>
    </w:pPr>
    <w:rPr>
      <w:rFonts w:ascii="Cambria" w:eastAsia="SimSun" w:hAnsi="Cambria" w:cs="Times New Roman"/>
      <w:b w:val="0"/>
      <w:bCs w:val="0"/>
      <w:color w:val="365F91"/>
      <w:sz w:val="32"/>
      <w:lang w:val="en-US" w:eastAsia="en-US"/>
    </w:rPr>
  </w:style>
  <w:style w:type="paragraph" w:customStyle="1" w:styleId="15">
    <w:name w:val="Без интервала1"/>
    <w:next w:val="af5"/>
    <w:uiPriority w:val="1"/>
    <w:qFormat/>
    <w:rsid w:val="009F6309"/>
    <w:pPr>
      <w:jc w:val="both"/>
    </w:pPr>
    <w:rPr>
      <w:rFonts w:ascii="Calibri" w:eastAsia="Calibri" w:hAnsi="Calibri" w:cs="Arial"/>
      <w:sz w:val="22"/>
      <w:szCs w:val="22"/>
      <w:lang w:val="en-GB" w:eastAsia="en-US"/>
    </w:rPr>
  </w:style>
  <w:style w:type="character" w:styleId="af6">
    <w:name w:val="annotation reference"/>
    <w:basedOn w:val="a0"/>
    <w:semiHidden/>
    <w:unhideWhenUsed/>
    <w:rsid w:val="009F6309"/>
    <w:rPr>
      <w:sz w:val="16"/>
      <w:szCs w:val="16"/>
    </w:rPr>
  </w:style>
  <w:style w:type="paragraph" w:styleId="af7">
    <w:name w:val="annotation text"/>
    <w:basedOn w:val="a"/>
    <w:link w:val="af8"/>
    <w:unhideWhenUsed/>
    <w:rsid w:val="009F6309"/>
    <w:pPr>
      <w:spacing w:line="240" w:lineRule="auto"/>
    </w:pPr>
    <w:rPr>
      <w:rFonts w:eastAsia="Times New Roman" w:cs="Times New Roman"/>
      <w:szCs w:val="20"/>
      <w:lang w:val="en-GB" w:eastAsia="fr-FR"/>
    </w:rPr>
  </w:style>
  <w:style w:type="character" w:customStyle="1" w:styleId="af8">
    <w:name w:val="Текст примечания Знак"/>
    <w:basedOn w:val="a0"/>
    <w:link w:val="af7"/>
    <w:rsid w:val="009F6309"/>
    <w:rPr>
      <w:lang w:val="en-GB" w:eastAsia="fr-FR"/>
    </w:rPr>
  </w:style>
  <w:style w:type="paragraph" w:styleId="af9">
    <w:name w:val="annotation subject"/>
    <w:basedOn w:val="af7"/>
    <w:next w:val="af7"/>
    <w:link w:val="afa"/>
    <w:semiHidden/>
    <w:unhideWhenUsed/>
    <w:rsid w:val="009F6309"/>
    <w:rPr>
      <w:b/>
      <w:bCs/>
    </w:rPr>
  </w:style>
  <w:style w:type="character" w:customStyle="1" w:styleId="afa">
    <w:name w:val="Тема примечания Знак"/>
    <w:basedOn w:val="af8"/>
    <w:link w:val="af9"/>
    <w:semiHidden/>
    <w:rsid w:val="009F6309"/>
    <w:rPr>
      <w:b/>
      <w:bCs/>
      <w:lang w:val="en-GB" w:eastAsia="fr-FR"/>
    </w:rPr>
  </w:style>
  <w:style w:type="character" w:styleId="afb">
    <w:name w:val="Strong"/>
    <w:basedOn w:val="a0"/>
    <w:uiPriority w:val="22"/>
    <w:qFormat/>
    <w:rsid w:val="009F6309"/>
    <w:rPr>
      <w:b/>
      <w:bCs/>
    </w:rPr>
  </w:style>
  <w:style w:type="paragraph" w:styleId="afc">
    <w:name w:val="Normal (Web)"/>
    <w:basedOn w:val="a"/>
    <w:uiPriority w:val="99"/>
    <w:unhideWhenUsed/>
    <w:rsid w:val="009F6309"/>
    <w:pPr>
      <w:suppressAutoHyphens w:val="0"/>
      <w:spacing w:before="100" w:beforeAutospacing="1" w:after="100" w:afterAutospacing="1" w:line="240" w:lineRule="auto"/>
    </w:pPr>
    <w:rPr>
      <w:rFonts w:eastAsia="Times New Roman" w:cs="Times New Roman"/>
      <w:sz w:val="24"/>
      <w:szCs w:val="24"/>
      <w:lang w:val="en-GB" w:eastAsia="zh-CN"/>
    </w:rPr>
  </w:style>
  <w:style w:type="paragraph" w:customStyle="1" w:styleId="english">
    <w:name w:val="english"/>
    <w:basedOn w:val="a"/>
    <w:rsid w:val="009F6309"/>
    <w:pPr>
      <w:suppressAutoHyphens w:val="0"/>
      <w:spacing w:before="100" w:beforeAutospacing="1" w:after="100" w:afterAutospacing="1" w:line="240" w:lineRule="auto"/>
    </w:pPr>
    <w:rPr>
      <w:rFonts w:ascii="Calibri" w:eastAsia="Times New Roman" w:hAnsi="Calibri" w:cs="Calibri"/>
      <w:sz w:val="22"/>
      <w:lang w:val="en-GB" w:eastAsia="zh-CN"/>
    </w:rPr>
  </w:style>
  <w:style w:type="character" w:customStyle="1" w:styleId="lhead">
    <w:name w:val="lhead"/>
    <w:basedOn w:val="a0"/>
    <w:rsid w:val="009F6309"/>
  </w:style>
  <w:style w:type="character" w:customStyle="1" w:styleId="span10">
    <w:name w:val="span10"/>
    <w:basedOn w:val="a0"/>
    <w:rsid w:val="009F6309"/>
  </w:style>
  <w:style w:type="character" w:customStyle="1" w:styleId="en">
    <w:name w:val="en"/>
    <w:basedOn w:val="a0"/>
    <w:rsid w:val="009F6309"/>
  </w:style>
  <w:style w:type="character" w:customStyle="1" w:styleId="termsource">
    <w:name w:val="termsource"/>
    <w:basedOn w:val="a0"/>
    <w:rsid w:val="009F6309"/>
  </w:style>
  <w:style w:type="character" w:customStyle="1" w:styleId="label">
    <w:name w:val="label"/>
    <w:basedOn w:val="a0"/>
    <w:rsid w:val="009F6309"/>
  </w:style>
  <w:style w:type="character" w:customStyle="1" w:styleId="termnote">
    <w:name w:val="termnote"/>
    <w:basedOn w:val="a0"/>
    <w:rsid w:val="009F6309"/>
  </w:style>
  <w:style w:type="paragraph" w:styleId="afd">
    <w:name w:val="Revision"/>
    <w:hidden/>
    <w:uiPriority w:val="99"/>
    <w:semiHidden/>
    <w:rsid w:val="009F6309"/>
    <w:rPr>
      <w:lang w:val="en-GB" w:eastAsia="fr-FR"/>
    </w:rPr>
  </w:style>
  <w:style w:type="character" w:styleId="afe">
    <w:name w:val="Emphasis"/>
    <w:basedOn w:val="a0"/>
    <w:uiPriority w:val="20"/>
    <w:qFormat/>
    <w:rsid w:val="009F6309"/>
    <w:rPr>
      <w:i/>
      <w:iCs/>
    </w:rPr>
  </w:style>
  <w:style w:type="character" w:customStyle="1" w:styleId="span6">
    <w:name w:val="span6"/>
    <w:basedOn w:val="a0"/>
    <w:rsid w:val="009F6309"/>
  </w:style>
  <w:style w:type="character" w:customStyle="1" w:styleId="freetext">
    <w:name w:val="freetext"/>
    <w:basedOn w:val="a0"/>
    <w:rsid w:val="009F6309"/>
  </w:style>
  <w:style w:type="character" w:customStyle="1" w:styleId="word">
    <w:name w:val="word"/>
    <w:basedOn w:val="a0"/>
    <w:rsid w:val="009F6309"/>
  </w:style>
  <w:style w:type="character" w:customStyle="1" w:styleId="lemma">
    <w:name w:val="lemma"/>
    <w:basedOn w:val="a0"/>
    <w:rsid w:val="009F6309"/>
  </w:style>
  <w:style w:type="character" w:customStyle="1" w:styleId="sr-only">
    <w:name w:val="sr-only"/>
    <w:basedOn w:val="a0"/>
    <w:rsid w:val="009F6309"/>
  </w:style>
  <w:style w:type="character" w:customStyle="1" w:styleId="field-content">
    <w:name w:val="field-content"/>
    <w:basedOn w:val="a0"/>
    <w:rsid w:val="009F6309"/>
  </w:style>
  <w:style w:type="character" w:customStyle="1" w:styleId="russian1">
    <w:name w:val="russian1"/>
    <w:basedOn w:val="a0"/>
    <w:rsid w:val="009F6309"/>
  </w:style>
  <w:style w:type="paragraph" w:styleId="af5">
    <w:name w:val="No Spacing"/>
    <w:uiPriority w:val="1"/>
    <w:rsid w:val="009F6309"/>
    <w:pPr>
      <w:suppressAutoHyphens/>
    </w:pPr>
    <w:rPr>
      <w:rFonts w:eastAsiaTheme="minorHAnsi" w:cstheme="minorBidi"/>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467568">
      <w:bodyDiv w:val="1"/>
      <w:marLeft w:val="0"/>
      <w:marRight w:val="0"/>
      <w:marTop w:val="0"/>
      <w:marBottom w:val="0"/>
      <w:divBdr>
        <w:top w:val="none" w:sz="0" w:space="0" w:color="auto"/>
        <w:left w:val="none" w:sz="0" w:space="0" w:color="auto"/>
        <w:bottom w:val="none" w:sz="0" w:space="0" w:color="auto"/>
        <w:right w:val="none" w:sz="0" w:space="0" w:color="auto"/>
      </w:divBdr>
    </w:div>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2.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chart" Target="charts/chart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3.xml"/><Relationship Id="rId48" Type="http://schemas.openxmlformats.org/officeDocument/2006/relationships/customXml" Target="../customXml/item4.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customXml" Target="../customXml/item2.xml"/><Relationship Id="rId20" Type="http://schemas.openxmlformats.org/officeDocument/2006/relationships/image" Target="media/image9.png"/><Relationship Id="rId41"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29.gif"/><Relationship Id="rId1" Type="http://schemas.openxmlformats.org/officeDocument/2006/relationships/image" Target="media/image28.png"/></Relationships>
</file>

<file path=word/_rels/footnotes.xml.rels><?xml version="1.0" encoding="UTF-8" standalone="yes"?>
<Relationships xmlns="http://schemas.openxmlformats.org/package/2006/relationships"><Relationship Id="rId8" Type="http://schemas.openxmlformats.org/officeDocument/2006/relationships/hyperlink" Target="https://iiasa.ac.at/web/home/research/researchPrograms/Energy/Research/EDITS/EDITS.html" TargetMode="External"/><Relationship Id="rId13" Type="http://schemas.openxmlformats.org/officeDocument/2006/relationships/hyperlink" Target="https://public.tableau.com/app/profile/francis5510/viz/PieBar/PieBar" TargetMode="External"/><Relationship Id="rId18" Type="http://schemas.openxmlformats.org/officeDocument/2006/relationships/hyperlink" Target="https://unece.org/circular-economy/press/countries-step-commitments-circular-and-sustainable-resource-use-leveraging" TargetMode="External"/><Relationship Id="rId3" Type="http://schemas.openxmlformats.org/officeDocument/2006/relationships/hyperlink" Target="https://thepep.unece.org/node/136" TargetMode="External"/><Relationship Id="rId21" Type="http://schemas.openxmlformats.org/officeDocument/2006/relationships/hyperlink" Target="https://www.mdpi.com/1660-4601/18/11/5567" TargetMode="External"/><Relationship Id="rId7" Type="http://schemas.openxmlformats.org/officeDocument/2006/relationships/hyperlink" Target="https://transportenergy.org/" TargetMode="External"/><Relationship Id="rId12" Type="http://schemas.openxmlformats.org/officeDocument/2006/relationships/hyperlink" Target="http://sdg.iisd.org/commentary/guest-articles/saving-young-lives-protecting-the-planet-and-growing-the-economy-road-safety-for-2030/" TargetMode="External"/><Relationship Id="rId17" Type="http://schemas.openxmlformats.org/officeDocument/2006/relationships/hyperlink" Target="https://www.tfeip-secretariat.org/guidebook" TargetMode="External"/><Relationship Id="rId25" Type="http://schemas.openxmlformats.org/officeDocument/2006/relationships/hyperlink" Target="http://tinyurl.com/j7krh9x" TargetMode="External"/><Relationship Id="rId2" Type="http://schemas.openxmlformats.org/officeDocument/2006/relationships/hyperlink" Target="https://unece.org/forfits-model-assessing-future-co2-emissions?accordion=3" TargetMode="External"/><Relationship Id="rId16" Type="http://schemas.openxmlformats.org/officeDocument/2006/relationships/hyperlink" Target="https://www.who.int/news/item/22-09-2021-new-who-global-air-quality-guidelines-aim-to-save-millions-of-lives-from-air-pollution" TargetMode="External"/><Relationship Id="rId20" Type="http://schemas.openxmlformats.org/officeDocument/2006/relationships/hyperlink" Target="https://www.emissionsanalytics.com/news/vehicle-automation-carbon-dioxide-emissions-worse" TargetMode="External"/><Relationship Id="rId1" Type="http://schemas.openxmlformats.org/officeDocument/2006/relationships/hyperlink" Target="https://unece.org/forfits-model-assessing-future-co2-emissions?accordion=3" TargetMode="External"/><Relationship Id="rId6" Type="http://schemas.openxmlformats.org/officeDocument/2006/relationships/hyperlink" Target="https://unece.org/DAM/OPEN_ECE/03_Evaluation_and_Audit/Evaluation_Reports-with_SPs/02-Transport/Forfits_Review_Final_report_25.02.2019.pdf" TargetMode="External"/><Relationship Id="rId11" Type="http://schemas.openxmlformats.org/officeDocument/2006/relationships/hyperlink" Target="https://unece.org/sustainable-energy/events/online-workshop-real-time-upstream-emissions-electric-vehicles-during" TargetMode="External"/><Relationship Id="rId24" Type="http://schemas.openxmlformats.org/officeDocument/2006/relationships/hyperlink" Target="https://www.itf-oecd.org/itf-work-shared-mobility" TargetMode="External"/><Relationship Id="rId5" Type="http://schemas.openxmlformats.org/officeDocument/2006/relationships/hyperlink" Target="http://www.slocat.net/news/1452" TargetMode="External"/><Relationship Id="rId15" Type="http://schemas.openxmlformats.org/officeDocument/2006/relationships/hyperlink" Target="https://www.itf-oecd.org/transport-climate-action-directory-global-launch-event" TargetMode="External"/><Relationship Id="rId23" Type="http://schemas.openxmlformats.org/officeDocument/2006/relationships/hyperlink" Target="https://www.mobiliseyourcity.net/sites/default/files/2020-09/MYC%20MRV-GHG%20Guidelines%202020-Final_0.pdf" TargetMode="External"/><Relationship Id="rId10" Type="http://schemas.openxmlformats.org/officeDocument/2006/relationships/hyperlink" Target="http://wds.iea.org/WDS/Common/Login/login.aspx" TargetMode="External"/><Relationship Id="rId19" Type="http://schemas.openxmlformats.org/officeDocument/2006/relationships/hyperlink" Target="https://unece.org/sustainable-energy/events/online-workshop-real-time-upstream-emissions-electric-vehicles-during" TargetMode="External"/><Relationship Id="rId4" Type="http://schemas.openxmlformats.org/officeDocument/2006/relationships/hyperlink" Target="https://unece.org/sites/default/files/2021-04/Ms%20Iva%20Brkic.%20Pathways%20to%20Sustainable%20Energy%20%26%20Carbon%20Neutrality%20Project.pdf" TargetMode="External"/><Relationship Id="rId9" Type="http://schemas.openxmlformats.org/officeDocument/2006/relationships/hyperlink" Target="https://w3.unece.org/PXWeb/en" TargetMode="External"/><Relationship Id="rId14" Type="http://schemas.openxmlformats.org/officeDocument/2006/relationships/hyperlink" Target="https://www.unece.org/fileadmin/DAM/trans/doc/themes/ForFITS/UNDA_Project_Document_CO2.pdf" TargetMode="External"/><Relationship Id="rId22" Type="http://schemas.openxmlformats.org/officeDocument/2006/relationships/hyperlink" Target="https://ermes-group.eu/web/system/files/filedepot/19/7309a_NRMM_ERMES_2019-05-14.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51430407062494"/>
          <c:y val="4.3495452748121791E-2"/>
          <c:w val="0.82066731696488604"/>
          <c:h val="0.48221574616340218"/>
        </c:manualLayout>
      </c:layout>
      <c:lineChart>
        <c:grouping val="standard"/>
        <c:varyColors val="0"/>
        <c:ser>
          <c:idx val="0"/>
          <c:order val="0"/>
          <c:tx>
            <c:strRef>
              <c:f>'Fig1'!$B$5</c:f>
              <c:strCache>
                <c:ptCount val="1"/>
                <c:pt idx="0">
                  <c:v>Базовый</c:v>
                </c:pt>
              </c:strCache>
            </c:strRef>
          </c:tx>
          <c:spPr>
            <a:ln w="28575" cap="rnd">
              <a:solidFill>
                <a:schemeClr val="accent1"/>
              </a:solidFill>
              <a:round/>
            </a:ln>
            <a:effectLst/>
          </c:spPr>
          <c:marker>
            <c:symbol val="none"/>
          </c:marker>
          <c:cat>
            <c:numRef>
              <c:f>'Fig1'!$C$4:$U$4</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'Fig1'!$C$5:$U$5</c:f>
              <c:numCache>
                <c:formatCode>0.0</c:formatCode>
                <c:ptCount val="19"/>
                <c:pt idx="0">
                  <c:v>24.963570000000004</c:v>
                </c:pt>
                <c:pt idx="1">
                  <c:v>24.325270000000003</c:v>
                </c:pt>
                <c:pt idx="2">
                  <c:v>24.032609999999998</c:v>
                </c:pt>
                <c:pt idx="3">
                  <c:v>23.732979999999998</c:v>
                </c:pt>
                <c:pt idx="4">
                  <c:v>24.262149999999998</c:v>
                </c:pt>
                <c:pt idx="5">
                  <c:v>24.772939999999998</c:v>
                </c:pt>
                <c:pt idx="6">
                  <c:v>25.258400000000002</c:v>
                </c:pt>
                <c:pt idx="7">
                  <c:v>25.770440000000001</c:v>
                </c:pt>
                <c:pt idx="8">
                  <c:v>26.27065</c:v>
                </c:pt>
                <c:pt idx="9">
                  <c:v>26.705210000000001</c:v>
                </c:pt>
                <c:pt idx="10">
                  <c:v>27.135579999999997</c:v>
                </c:pt>
                <c:pt idx="11">
                  <c:v>27.573120000000003</c:v>
                </c:pt>
                <c:pt idx="12">
                  <c:v>28.034269999999999</c:v>
                </c:pt>
                <c:pt idx="13">
                  <c:v>28.478420000000003</c:v>
                </c:pt>
                <c:pt idx="14">
                  <c:v>29.076710000000002</c:v>
                </c:pt>
                <c:pt idx="15">
                  <c:v>29.690020000000001</c:v>
                </c:pt>
                <c:pt idx="16">
                  <c:v>30.267360000000004</c:v>
                </c:pt>
                <c:pt idx="17">
                  <c:v>30.833710000000004</c:v>
                </c:pt>
                <c:pt idx="18">
                  <c:v>31.408079999999998</c:v>
                </c:pt>
              </c:numCache>
            </c:numRef>
          </c:val>
          <c:smooth val="0"/>
          <c:extLst>
            <c:ext xmlns:c16="http://schemas.microsoft.com/office/drawing/2014/chart" uri="{C3380CC4-5D6E-409C-BE32-E72D297353CC}">
              <c16:uniqueId val="{00000000-36B6-4227-B7CB-2D1B2FE4D379}"/>
            </c:ext>
          </c:extLst>
        </c:ser>
        <c:ser>
          <c:idx val="1"/>
          <c:order val="1"/>
          <c:tx>
            <c:strRef>
              <c:f>'Fig1'!$B$6</c:f>
              <c:strCache>
                <c:ptCount val="1"/>
                <c:pt idx="0">
                  <c:v>Высокие темпы роста ВВП</c:v>
                </c:pt>
              </c:strCache>
            </c:strRef>
          </c:tx>
          <c:spPr>
            <a:ln w="28575" cap="rnd">
              <a:solidFill>
                <a:schemeClr val="accent2"/>
              </a:solidFill>
              <a:round/>
            </a:ln>
            <a:effectLst/>
          </c:spPr>
          <c:marker>
            <c:symbol val="none"/>
          </c:marker>
          <c:cat>
            <c:numRef>
              <c:f>'Fig1'!$C$4:$U$4</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'Fig1'!$C$6:$U$6</c:f>
              <c:numCache>
                <c:formatCode>0.0</c:formatCode>
                <c:ptCount val="19"/>
                <c:pt idx="0">
                  <c:v>24.963570000000004</c:v>
                </c:pt>
                <c:pt idx="1">
                  <c:v>24.325270000000003</c:v>
                </c:pt>
                <c:pt idx="2">
                  <c:v>24.032609999999998</c:v>
                </c:pt>
                <c:pt idx="3">
                  <c:v>23.732979999999998</c:v>
                </c:pt>
                <c:pt idx="4">
                  <c:v>25.184270000000005</c:v>
                </c:pt>
                <c:pt idx="5">
                  <c:v>26.631870000000003</c:v>
                </c:pt>
                <c:pt idx="6">
                  <c:v>28.075420000000001</c:v>
                </c:pt>
                <c:pt idx="7">
                  <c:v>29.554760000000002</c:v>
                </c:pt>
                <c:pt idx="8">
                  <c:v>31.048079999999999</c:v>
                </c:pt>
                <c:pt idx="9">
                  <c:v>32.950839999999999</c:v>
                </c:pt>
                <c:pt idx="10">
                  <c:v>34.857550000000003</c:v>
                </c:pt>
                <c:pt idx="11">
                  <c:v>36.78022</c:v>
                </c:pt>
                <c:pt idx="12">
                  <c:v>38.7378</c:v>
                </c:pt>
                <c:pt idx="13">
                  <c:v>40.68732</c:v>
                </c:pt>
                <c:pt idx="14">
                  <c:v>43.277299999999997</c:v>
                </c:pt>
                <c:pt idx="15">
                  <c:v>45.878210000000003</c:v>
                </c:pt>
                <c:pt idx="16">
                  <c:v>48.464030000000008</c:v>
                </c:pt>
                <c:pt idx="17">
                  <c:v>51.046759999999999</c:v>
                </c:pt>
                <c:pt idx="18">
                  <c:v>53.630360000000003</c:v>
                </c:pt>
              </c:numCache>
            </c:numRef>
          </c:val>
          <c:smooth val="0"/>
          <c:extLst>
            <c:ext xmlns:c16="http://schemas.microsoft.com/office/drawing/2014/chart" uri="{C3380CC4-5D6E-409C-BE32-E72D297353CC}">
              <c16:uniqueId val="{00000001-36B6-4227-B7CB-2D1B2FE4D379}"/>
            </c:ext>
          </c:extLst>
        </c:ser>
        <c:ser>
          <c:idx val="2"/>
          <c:order val="2"/>
          <c:tx>
            <c:strRef>
              <c:f>'Fig1'!$B$7</c:f>
              <c:strCache>
                <c:ptCount val="1"/>
                <c:pt idx="0">
                  <c:v>Высокий показатель фертильности</c:v>
                </c:pt>
              </c:strCache>
            </c:strRef>
          </c:tx>
          <c:spPr>
            <a:ln w="28575" cap="rnd">
              <a:solidFill>
                <a:schemeClr val="accent3"/>
              </a:solidFill>
              <a:round/>
            </a:ln>
            <a:effectLst/>
          </c:spPr>
          <c:marker>
            <c:symbol val="none"/>
          </c:marker>
          <c:cat>
            <c:numRef>
              <c:f>'Fig1'!$C$4:$U$4</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'Fig1'!$C$7:$U$7</c:f>
              <c:numCache>
                <c:formatCode>0.0</c:formatCode>
                <c:ptCount val="19"/>
                <c:pt idx="0">
                  <c:v>24.963570000000004</c:v>
                </c:pt>
                <c:pt idx="1">
                  <c:v>24.331409999999998</c:v>
                </c:pt>
                <c:pt idx="2">
                  <c:v>24.042670000000001</c:v>
                </c:pt>
                <c:pt idx="3">
                  <c:v>23.760649999999998</c:v>
                </c:pt>
                <c:pt idx="4">
                  <c:v>24.268409999999999</c:v>
                </c:pt>
                <c:pt idx="5">
                  <c:v>24.764769999999999</c:v>
                </c:pt>
                <c:pt idx="6">
                  <c:v>25.231360000000002</c:v>
                </c:pt>
                <c:pt idx="7">
                  <c:v>25.723730000000003</c:v>
                </c:pt>
                <c:pt idx="8">
                  <c:v>26.199479999999998</c:v>
                </c:pt>
                <c:pt idx="9">
                  <c:v>26.640999999999998</c:v>
                </c:pt>
                <c:pt idx="10">
                  <c:v>27.079660000000001</c:v>
                </c:pt>
                <c:pt idx="11">
                  <c:v>27.523400000000002</c:v>
                </c:pt>
                <c:pt idx="12">
                  <c:v>27.992269999999998</c:v>
                </c:pt>
                <c:pt idx="13">
                  <c:v>28.44641</c:v>
                </c:pt>
                <c:pt idx="14">
                  <c:v>29.024709999999999</c:v>
                </c:pt>
                <c:pt idx="15">
                  <c:v>29.62003</c:v>
                </c:pt>
                <c:pt idx="16">
                  <c:v>30.175359999999998</c:v>
                </c:pt>
                <c:pt idx="17">
                  <c:v>30.71772</c:v>
                </c:pt>
                <c:pt idx="18">
                  <c:v>31.26709</c:v>
                </c:pt>
              </c:numCache>
            </c:numRef>
          </c:val>
          <c:smooth val="0"/>
          <c:extLst>
            <c:ext xmlns:c16="http://schemas.microsoft.com/office/drawing/2014/chart" uri="{C3380CC4-5D6E-409C-BE32-E72D297353CC}">
              <c16:uniqueId val="{00000002-36B6-4227-B7CB-2D1B2FE4D379}"/>
            </c:ext>
          </c:extLst>
        </c:ser>
        <c:ser>
          <c:idx val="3"/>
          <c:order val="3"/>
          <c:tx>
            <c:strRef>
              <c:f>'Fig1'!$B$8</c:f>
              <c:strCache>
                <c:ptCount val="1"/>
                <c:pt idx="0">
                  <c:v>Повышение цен на топливо</c:v>
                </c:pt>
              </c:strCache>
            </c:strRef>
          </c:tx>
          <c:spPr>
            <a:ln w="28575" cap="rnd">
              <a:solidFill>
                <a:schemeClr val="accent4"/>
              </a:solidFill>
              <a:round/>
            </a:ln>
            <a:effectLst/>
          </c:spPr>
          <c:marker>
            <c:symbol val="none"/>
          </c:marker>
          <c:cat>
            <c:numRef>
              <c:f>'Fig1'!$C$4:$U$4</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'Fig1'!$C$8:$U$8</c:f>
              <c:numCache>
                <c:formatCode>0.0</c:formatCode>
                <c:ptCount val="19"/>
                <c:pt idx="0">
                  <c:v>24.963570000000004</c:v>
                </c:pt>
                <c:pt idx="1">
                  <c:v>24.211369999999999</c:v>
                </c:pt>
                <c:pt idx="2">
                  <c:v>23.75169</c:v>
                </c:pt>
                <c:pt idx="3">
                  <c:v>23.31842</c:v>
                </c:pt>
                <c:pt idx="4">
                  <c:v>23.668469999999999</c:v>
                </c:pt>
                <c:pt idx="5">
                  <c:v>24.013789999999997</c:v>
                </c:pt>
                <c:pt idx="6">
                  <c:v>24.337519999999998</c:v>
                </c:pt>
                <c:pt idx="7">
                  <c:v>24.67258</c:v>
                </c:pt>
                <c:pt idx="8">
                  <c:v>24.99738</c:v>
                </c:pt>
                <c:pt idx="9">
                  <c:v>25.259430000000002</c:v>
                </c:pt>
                <c:pt idx="10">
                  <c:v>25.50196</c:v>
                </c:pt>
                <c:pt idx="11">
                  <c:v>25.758959999999998</c:v>
                </c:pt>
                <c:pt idx="12">
                  <c:v>26.016640000000002</c:v>
                </c:pt>
                <c:pt idx="13">
                  <c:v>26.277380000000001</c:v>
                </c:pt>
                <c:pt idx="14">
                  <c:v>26.666060000000002</c:v>
                </c:pt>
                <c:pt idx="15">
                  <c:v>27.059539999999998</c:v>
                </c:pt>
                <c:pt idx="16">
                  <c:v>27.417789999999997</c:v>
                </c:pt>
                <c:pt idx="17">
                  <c:v>27.753050000000002</c:v>
                </c:pt>
                <c:pt idx="18">
                  <c:v>28.090329999999998</c:v>
                </c:pt>
              </c:numCache>
            </c:numRef>
          </c:val>
          <c:smooth val="0"/>
          <c:extLst>
            <c:ext xmlns:c16="http://schemas.microsoft.com/office/drawing/2014/chart" uri="{C3380CC4-5D6E-409C-BE32-E72D297353CC}">
              <c16:uniqueId val="{00000003-36B6-4227-B7CB-2D1B2FE4D379}"/>
            </c:ext>
          </c:extLst>
        </c:ser>
        <c:ser>
          <c:idx val="4"/>
          <c:order val="4"/>
          <c:tx>
            <c:strRef>
              <c:f>'Fig1'!$B$9</c:f>
              <c:strCache>
                <c:ptCount val="1"/>
                <c:pt idx="0">
                  <c:v>Ядерная энергетика/электрифицированный железнодорожный транспорт</c:v>
                </c:pt>
              </c:strCache>
            </c:strRef>
          </c:tx>
          <c:spPr>
            <a:ln w="28575" cap="rnd">
              <a:solidFill>
                <a:schemeClr val="accent5"/>
              </a:solidFill>
              <a:round/>
            </a:ln>
            <a:effectLst/>
          </c:spPr>
          <c:marker>
            <c:symbol val="none"/>
          </c:marker>
          <c:cat>
            <c:numRef>
              <c:f>'Fig1'!$C$4:$U$4</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'Fig1'!$C$9:$U$9</c:f>
              <c:numCache>
                <c:formatCode>0.0</c:formatCode>
                <c:ptCount val="19"/>
                <c:pt idx="0">
                  <c:v>24.963570000000004</c:v>
                </c:pt>
                <c:pt idx="1">
                  <c:v>24.257269999999998</c:v>
                </c:pt>
                <c:pt idx="2">
                  <c:v>23.884609999999999</c:v>
                </c:pt>
                <c:pt idx="3">
                  <c:v>23.51098</c:v>
                </c:pt>
                <c:pt idx="4">
                  <c:v>23.906140000000001</c:v>
                </c:pt>
                <c:pt idx="5">
                  <c:v>24.303929999999998</c:v>
                </c:pt>
                <c:pt idx="6">
                  <c:v>24.680389999999999</c:v>
                </c:pt>
                <c:pt idx="7">
                  <c:v>25.062419999999999</c:v>
                </c:pt>
                <c:pt idx="8">
                  <c:v>25.43562</c:v>
                </c:pt>
                <c:pt idx="9">
                  <c:v>25.734169999999999</c:v>
                </c:pt>
                <c:pt idx="10">
                  <c:v>26.023530000000001</c:v>
                </c:pt>
                <c:pt idx="11">
                  <c:v>26.31512</c:v>
                </c:pt>
                <c:pt idx="12">
                  <c:v>26.602269999999997</c:v>
                </c:pt>
                <c:pt idx="13">
                  <c:v>26.891420000000004</c:v>
                </c:pt>
                <c:pt idx="14">
                  <c:v>27.31371</c:v>
                </c:pt>
                <c:pt idx="15">
                  <c:v>27.725020000000001</c:v>
                </c:pt>
                <c:pt idx="16">
                  <c:v>28.103360000000002</c:v>
                </c:pt>
                <c:pt idx="17">
                  <c:v>28.465710000000001</c:v>
                </c:pt>
                <c:pt idx="18">
                  <c:v>28.817080000000001</c:v>
                </c:pt>
              </c:numCache>
            </c:numRef>
          </c:val>
          <c:smooth val="0"/>
          <c:extLst>
            <c:ext xmlns:c16="http://schemas.microsoft.com/office/drawing/2014/chart" uri="{C3380CC4-5D6E-409C-BE32-E72D297353CC}">
              <c16:uniqueId val="{00000004-36B6-4227-B7CB-2D1B2FE4D379}"/>
            </c:ext>
          </c:extLst>
        </c:ser>
        <c:dLbls>
          <c:showLegendKey val="0"/>
          <c:showVal val="0"/>
          <c:showCatName val="0"/>
          <c:showSerName val="0"/>
          <c:showPercent val="0"/>
          <c:showBubbleSize val="0"/>
        </c:dLbls>
        <c:smooth val="0"/>
        <c:axId val="545862416"/>
        <c:axId val="545862744"/>
      </c:lineChart>
      <c:catAx>
        <c:axId val="54586241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800"/>
                  <a:t>Год</a:t>
                </a:r>
                <a:endParaRPr lang="en-GB" sz="800"/>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5862744"/>
        <c:crosses val="autoZero"/>
        <c:auto val="1"/>
        <c:lblAlgn val="ctr"/>
        <c:lblOffset val="100"/>
        <c:noMultiLvlLbl val="0"/>
      </c:catAx>
      <c:valAx>
        <c:axId val="545862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800"/>
                  <a:t>Выбросы </a:t>
                </a:r>
                <a:r>
                  <a:rPr lang="en-US" sz="800"/>
                  <a:t>CO</a:t>
                </a:r>
                <a:r>
                  <a:rPr lang="en-US" sz="800" baseline="-25000"/>
                  <a:t>2</a:t>
                </a:r>
                <a:r>
                  <a:rPr lang="en-US" sz="800"/>
                  <a:t> </a:t>
                </a:r>
                <a:r>
                  <a:rPr lang="ru-RU" sz="800" b="0" i="0" u="none" strike="noStrike" baseline="0">
                    <a:effectLst/>
                  </a:rPr>
                  <a:t>«</a:t>
                </a:r>
                <a:r>
                  <a:rPr lang="ru-RU" sz="800"/>
                  <a:t>от скважины до колеса</a:t>
                </a:r>
                <a:r>
                  <a:rPr lang="ru-RU" sz="800" b="0" i="0" u="none" strike="noStrike" baseline="0">
                    <a:effectLst/>
                  </a:rPr>
                  <a:t>»</a:t>
                </a:r>
                <a:br>
                  <a:rPr lang="ru-RU" sz="800" b="0" i="0" u="none" strike="noStrike" baseline="0">
                    <a:effectLst/>
                  </a:rPr>
                </a:br>
                <a:r>
                  <a:rPr lang="en-GB" sz="800"/>
                  <a:t> (</a:t>
                </a:r>
                <a:r>
                  <a:rPr lang="ru-RU" sz="800"/>
                  <a:t>Мт</a:t>
                </a:r>
                <a:r>
                  <a:rPr lang="ru-RU" sz="800" baseline="0"/>
                  <a:t> </a:t>
                </a:r>
                <a:r>
                  <a:rPr lang="ru-RU" sz="800"/>
                  <a:t>экв. </a:t>
                </a:r>
                <a:r>
                  <a:rPr lang="en-GB" sz="800"/>
                  <a:t>CO</a:t>
                </a:r>
                <a:r>
                  <a:rPr lang="en-GB" sz="800" baseline="-25000"/>
                  <a:t>2</a:t>
                </a:r>
                <a:r>
                  <a:rPr lang="en-GB" sz="800"/>
                  <a:t>)</a:t>
                </a:r>
              </a:p>
            </c:rich>
          </c:tx>
          <c:layout>
            <c:manualLayout>
              <c:xMode val="edge"/>
              <c:yMode val="edge"/>
              <c:x val="8.9726213065871533E-3"/>
              <c:y val="2.7678924476077501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5862416"/>
        <c:crosses val="autoZero"/>
        <c:crossBetween val="between"/>
      </c:valAx>
      <c:spPr>
        <a:noFill/>
        <a:ln>
          <a:noFill/>
        </a:ln>
        <a:effectLst/>
      </c:spPr>
    </c:plotArea>
    <c:legend>
      <c:legendPos val="b"/>
      <c:layout>
        <c:manualLayout>
          <c:xMode val="edge"/>
          <c:yMode val="edge"/>
          <c:x val="8.5551640010843047E-2"/>
          <c:y val="0.66853787404688292"/>
          <c:w val="0.8695581458389805"/>
          <c:h val="0.3077373335450506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734789638470836E-2"/>
          <c:y val="5.309245385120686E-2"/>
          <c:w val="0.87426720706705419"/>
          <c:h val="0.68430927384076989"/>
        </c:manualLayout>
      </c:layout>
      <c:scatterChart>
        <c:scatterStyle val="lineMarker"/>
        <c:varyColors val="0"/>
        <c:ser>
          <c:idx val="0"/>
          <c:order val="0"/>
          <c:tx>
            <c:v>Базовый</c:v>
          </c:tx>
          <c:marker>
            <c:symbol val="none"/>
          </c:marker>
          <c:xVal>
            <c:numLit>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Lit>
          </c:xVal>
          <c:yVal>
            <c:numRef>
              <c:f>'Fig2'!$C$5:$T$5</c:f>
              <c:numCache>
                <c:formatCode>0.0</c:formatCode>
                <c:ptCount val="18"/>
                <c:pt idx="0">
                  <c:v>8.2940000000000005</c:v>
                </c:pt>
                <c:pt idx="1">
                  <c:v>8.4669999999999987</c:v>
                </c:pt>
                <c:pt idx="2">
                  <c:v>8.7469999999999999</c:v>
                </c:pt>
                <c:pt idx="3">
                  <c:v>9.0549999999999997</c:v>
                </c:pt>
                <c:pt idx="4">
                  <c:v>9.3550000000000004</c:v>
                </c:pt>
                <c:pt idx="5">
                  <c:v>9.65</c:v>
                </c:pt>
                <c:pt idx="6">
                  <c:v>9.9390000000000001</c:v>
                </c:pt>
                <c:pt idx="7">
                  <c:v>10.222</c:v>
                </c:pt>
                <c:pt idx="8">
                  <c:v>10.57</c:v>
                </c:pt>
                <c:pt idx="9">
                  <c:v>10.914</c:v>
                </c:pt>
                <c:pt idx="10">
                  <c:v>11.25</c:v>
                </c:pt>
                <c:pt idx="11">
                  <c:v>11.581</c:v>
                </c:pt>
                <c:pt idx="12">
                  <c:v>11.907</c:v>
                </c:pt>
                <c:pt idx="13">
                  <c:v>12.321999999999999</c:v>
                </c:pt>
                <c:pt idx="14">
                  <c:v>12.739000000000001</c:v>
                </c:pt>
                <c:pt idx="15">
                  <c:v>13.157</c:v>
                </c:pt>
                <c:pt idx="16">
                  <c:v>13.574999999999999</c:v>
                </c:pt>
                <c:pt idx="17">
                  <c:v>13.994</c:v>
                </c:pt>
              </c:numCache>
            </c:numRef>
          </c:yVal>
          <c:smooth val="0"/>
          <c:extLst>
            <c:ext xmlns:c16="http://schemas.microsoft.com/office/drawing/2014/chart" uri="{C3380CC4-5D6E-409C-BE32-E72D297353CC}">
              <c16:uniqueId val="{00000000-D6B5-454D-8B8D-8035A4C8D89A}"/>
            </c:ext>
          </c:extLst>
        </c:ser>
        <c:ser>
          <c:idx val="5"/>
          <c:order val="1"/>
          <c:tx>
            <c:v>Обновление автопарка</c:v>
          </c:tx>
          <c:spPr>
            <a:ln cmpd="dbl">
              <a:solidFill>
                <a:srgbClr val="C00000"/>
              </a:solidFill>
            </a:ln>
          </c:spPr>
          <c:marker>
            <c:symbol val="none"/>
          </c:marker>
          <c:xVal>
            <c:numLit>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Lit>
          </c:xVal>
          <c:yVal>
            <c:numRef>
              <c:f>'Fig2'!$C$6:$T$6</c:f>
              <c:numCache>
                <c:formatCode>0.0</c:formatCode>
                <c:ptCount val="18"/>
                <c:pt idx="0">
                  <c:v>8.2940000000000005</c:v>
                </c:pt>
                <c:pt idx="1">
                  <c:v>8.3930000000000007</c:v>
                </c:pt>
                <c:pt idx="2">
                  <c:v>8.6660000000000004</c:v>
                </c:pt>
                <c:pt idx="3">
                  <c:v>8.9629999999999992</c:v>
                </c:pt>
                <c:pt idx="4">
                  <c:v>9.25</c:v>
                </c:pt>
                <c:pt idx="5">
                  <c:v>9.5289999999999999</c:v>
                </c:pt>
                <c:pt idx="6">
                  <c:v>9.7989999999999995</c:v>
                </c:pt>
                <c:pt idx="7">
                  <c:v>10.059000000000001</c:v>
                </c:pt>
                <c:pt idx="8">
                  <c:v>10.382</c:v>
                </c:pt>
                <c:pt idx="9">
                  <c:v>10.695</c:v>
                </c:pt>
                <c:pt idx="10">
                  <c:v>10.997</c:v>
                </c:pt>
                <c:pt idx="11">
                  <c:v>11.289000000000001</c:v>
                </c:pt>
                <c:pt idx="12">
                  <c:v>11.57</c:v>
                </c:pt>
                <c:pt idx="13">
                  <c:v>11.936999999999999</c:v>
                </c:pt>
                <c:pt idx="14">
                  <c:v>12.303000000000001</c:v>
                </c:pt>
                <c:pt idx="15">
                  <c:v>12.667999999999999</c:v>
                </c:pt>
                <c:pt idx="16">
                  <c:v>13.034000000000001</c:v>
                </c:pt>
                <c:pt idx="17">
                  <c:v>13.398</c:v>
                </c:pt>
              </c:numCache>
            </c:numRef>
          </c:yVal>
          <c:smooth val="0"/>
          <c:extLst>
            <c:ext xmlns:c16="http://schemas.microsoft.com/office/drawing/2014/chart" uri="{C3380CC4-5D6E-409C-BE32-E72D297353CC}">
              <c16:uniqueId val="{00000001-D6B5-454D-8B8D-8035A4C8D89A}"/>
            </c:ext>
          </c:extLst>
        </c:ser>
        <c:ser>
          <c:idx val="6"/>
          <c:order val="2"/>
          <c:tx>
            <c:v>Переход на общественный транспорт</c:v>
          </c:tx>
          <c:spPr>
            <a:ln>
              <a:solidFill>
                <a:schemeClr val="bg1">
                  <a:lumMod val="50000"/>
                </a:schemeClr>
              </a:solidFill>
              <a:prstDash val="dash"/>
            </a:ln>
          </c:spPr>
          <c:marker>
            <c:symbol val="none"/>
          </c:marker>
          <c:xVal>
            <c:numLit>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Lit>
          </c:xVal>
          <c:yVal>
            <c:numRef>
              <c:f>'Fig2'!$C$7:$T$7</c:f>
              <c:numCache>
                <c:formatCode>0.0</c:formatCode>
                <c:ptCount val="18"/>
                <c:pt idx="0">
                  <c:v>8.2940000000000005</c:v>
                </c:pt>
                <c:pt idx="1">
                  <c:v>8.2889999999999997</c:v>
                </c:pt>
                <c:pt idx="2">
                  <c:v>8.39</c:v>
                </c:pt>
                <c:pt idx="3">
                  <c:v>8.516</c:v>
                </c:pt>
                <c:pt idx="4">
                  <c:v>8.6319999999999997</c:v>
                </c:pt>
                <c:pt idx="5">
                  <c:v>8.7409999999999997</c:v>
                </c:pt>
                <c:pt idx="6">
                  <c:v>8.843</c:v>
                </c:pt>
                <c:pt idx="7">
                  <c:v>8.9359999999999999</c:v>
                </c:pt>
                <c:pt idx="8">
                  <c:v>9.0909999999999993</c:v>
                </c:pt>
                <c:pt idx="9">
                  <c:v>9.24</c:v>
                </c:pt>
                <c:pt idx="10">
                  <c:v>9.379999999999999</c:v>
                </c:pt>
                <c:pt idx="11">
                  <c:v>9.5150000000000006</c:v>
                </c:pt>
                <c:pt idx="12">
                  <c:v>9.6479999999999997</c:v>
                </c:pt>
                <c:pt idx="13">
                  <c:v>9.8569999999999993</c:v>
                </c:pt>
                <c:pt idx="14">
                  <c:v>10.064</c:v>
                </c:pt>
                <c:pt idx="15">
                  <c:v>10.27</c:v>
                </c:pt>
                <c:pt idx="16">
                  <c:v>10.471</c:v>
                </c:pt>
                <c:pt idx="17">
                  <c:v>10.67</c:v>
                </c:pt>
              </c:numCache>
            </c:numRef>
          </c:yVal>
          <c:smooth val="0"/>
          <c:extLst>
            <c:ext xmlns:c16="http://schemas.microsoft.com/office/drawing/2014/chart" uri="{C3380CC4-5D6E-409C-BE32-E72D297353CC}">
              <c16:uniqueId val="{00000002-D6B5-454D-8B8D-8035A4C8D89A}"/>
            </c:ext>
          </c:extLst>
        </c:ser>
        <c:ser>
          <c:idx val="4"/>
          <c:order val="3"/>
          <c:tx>
            <c:v>Увеличение доли СНГ</c:v>
          </c:tx>
          <c:spPr>
            <a:ln>
              <a:solidFill>
                <a:schemeClr val="tx1"/>
              </a:solidFill>
              <a:prstDash val="sysDot"/>
            </a:ln>
          </c:spPr>
          <c:marker>
            <c:symbol val="none"/>
          </c:marker>
          <c:xVal>
            <c:numLit>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Lit>
          </c:xVal>
          <c:yVal>
            <c:numRef>
              <c:f>'Fig2'!$C$8:$T$8</c:f>
              <c:numCache>
                <c:formatCode>0.0</c:formatCode>
                <c:ptCount val="18"/>
                <c:pt idx="0">
                  <c:v>8.2940000000000005</c:v>
                </c:pt>
                <c:pt idx="1">
                  <c:v>8.4660000000000011</c:v>
                </c:pt>
                <c:pt idx="2">
                  <c:v>8.7480000000000011</c:v>
                </c:pt>
                <c:pt idx="3">
                  <c:v>9.0559999999999992</c:v>
                </c:pt>
                <c:pt idx="4">
                  <c:v>9.359</c:v>
                </c:pt>
                <c:pt idx="5">
                  <c:v>9.657</c:v>
                </c:pt>
                <c:pt idx="6">
                  <c:v>9.9499999999999993</c:v>
                </c:pt>
                <c:pt idx="7">
                  <c:v>10.237</c:v>
                </c:pt>
                <c:pt idx="8">
                  <c:v>10.590999999999999</c:v>
                </c:pt>
                <c:pt idx="9">
                  <c:v>10.94</c:v>
                </c:pt>
                <c:pt idx="10">
                  <c:v>11.282</c:v>
                </c:pt>
                <c:pt idx="11">
                  <c:v>11.620000000000001</c:v>
                </c:pt>
                <c:pt idx="12">
                  <c:v>11.952</c:v>
                </c:pt>
                <c:pt idx="13">
                  <c:v>12.373999999999999</c:v>
                </c:pt>
                <c:pt idx="14">
                  <c:v>12.798000000000002</c:v>
                </c:pt>
                <c:pt idx="15">
                  <c:v>13.225</c:v>
                </c:pt>
                <c:pt idx="16">
                  <c:v>13.651999999999999</c:v>
                </c:pt>
                <c:pt idx="17">
                  <c:v>14.079000000000001</c:v>
                </c:pt>
              </c:numCache>
            </c:numRef>
          </c:yVal>
          <c:smooth val="0"/>
          <c:extLst>
            <c:ext xmlns:c16="http://schemas.microsoft.com/office/drawing/2014/chart" uri="{C3380CC4-5D6E-409C-BE32-E72D297353CC}">
              <c16:uniqueId val="{00000003-D6B5-454D-8B8D-8035A4C8D89A}"/>
            </c:ext>
          </c:extLst>
        </c:ser>
        <c:ser>
          <c:idx val="1"/>
          <c:order val="4"/>
          <c:tx>
            <c:v>Совокупное воздействие</c:v>
          </c:tx>
          <c:spPr>
            <a:ln w="38100">
              <a:solidFill>
                <a:schemeClr val="tx1"/>
              </a:solidFill>
            </a:ln>
          </c:spPr>
          <c:marker>
            <c:symbol val="none"/>
          </c:marker>
          <c:xVal>
            <c:numLit>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Lit>
          </c:xVal>
          <c:yVal>
            <c:numRef>
              <c:f>'Fig2'!$C$9:$T$9</c:f>
              <c:numCache>
                <c:formatCode>0.0</c:formatCode>
                <c:ptCount val="18"/>
                <c:pt idx="0">
                  <c:v>8.2940000000000005</c:v>
                </c:pt>
                <c:pt idx="1">
                  <c:v>8.2160000000000011</c:v>
                </c:pt>
                <c:pt idx="2">
                  <c:v>8.3099999999999987</c:v>
                </c:pt>
                <c:pt idx="3">
                  <c:v>8.4269999999999996</c:v>
                </c:pt>
                <c:pt idx="4">
                  <c:v>8.5329999999999995</c:v>
                </c:pt>
                <c:pt idx="5">
                  <c:v>8.6289999999999996</c:v>
                </c:pt>
                <c:pt idx="6">
                  <c:v>8.7159999999999993</c:v>
                </c:pt>
                <c:pt idx="7">
                  <c:v>8.7940000000000005</c:v>
                </c:pt>
                <c:pt idx="8">
                  <c:v>8.93</c:v>
                </c:pt>
                <c:pt idx="9">
                  <c:v>9.0579999999999998</c:v>
                </c:pt>
                <c:pt idx="10">
                  <c:v>9.1750000000000007</c:v>
                </c:pt>
                <c:pt idx="11">
                  <c:v>9.2839999999999989</c:v>
                </c:pt>
                <c:pt idx="12">
                  <c:v>9.3930000000000007</c:v>
                </c:pt>
                <c:pt idx="13">
                  <c:v>9.5739999999999998</c:v>
                </c:pt>
                <c:pt idx="14">
                  <c:v>9.7530000000000001</c:v>
                </c:pt>
                <c:pt idx="15">
                  <c:v>9.93</c:v>
                </c:pt>
                <c:pt idx="16">
                  <c:v>10.106999999999999</c:v>
                </c:pt>
                <c:pt idx="17">
                  <c:v>10.281000000000001</c:v>
                </c:pt>
              </c:numCache>
            </c:numRef>
          </c:yVal>
          <c:smooth val="0"/>
          <c:extLst>
            <c:ext xmlns:c16="http://schemas.microsoft.com/office/drawing/2014/chart" uri="{C3380CC4-5D6E-409C-BE32-E72D297353CC}">
              <c16:uniqueId val="{00000004-D6B5-454D-8B8D-8035A4C8D89A}"/>
            </c:ext>
          </c:extLst>
        </c:ser>
        <c:dLbls>
          <c:showLegendKey val="0"/>
          <c:showVal val="0"/>
          <c:showCatName val="0"/>
          <c:showSerName val="0"/>
          <c:showPercent val="0"/>
          <c:showBubbleSize val="0"/>
        </c:dLbls>
        <c:axId val="544255936"/>
        <c:axId val="544256512"/>
      </c:scatterChart>
      <c:valAx>
        <c:axId val="544255936"/>
        <c:scaling>
          <c:orientation val="minMax"/>
          <c:max val="2030"/>
        </c:scaling>
        <c:delete val="0"/>
        <c:axPos val="b"/>
        <c:title>
          <c:tx>
            <c:rich>
              <a:bodyPr/>
              <a:lstStyle/>
              <a:p>
                <a:pPr>
                  <a:defRPr sz="800">
                    <a:latin typeface="Times New Roman" panose="02020603050405020304" pitchFamily="18" charset="0"/>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Год</a:t>
                </a:r>
                <a:endParaRPr lang="en-US" sz="800">
                  <a:latin typeface="Times New Roman" panose="02020603050405020304" pitchFamily="18" charset="0"/>
                  <a:cs typeface="Times New Roman" panose="02020603050405020304" pitchFamily="18" charset="0"/>
                </a:endParaRPr>
              </a:p>
            </c:rich>
          </c:tx>
          <c:layout>
            <c:manualLayout>
              <c:xMode val="edge"/>
              <c:yMode val="edge"/>
              <c:x val="0.49064223954156627"/>
              <c:y val="0.79887894388063674"/>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544256512"/>
        <c:crosses val="autoZero"/>
        <c:crossBetween val="midCat"/>
      </c:valAx>
      <c:valAx>
        <c:axId val="544256512"/>
        <c:scaling>
          <c:orientation val="minMax"/>
          <c:min val="0"/>
        </c:scaling>
        <c:delete val="0"/>
        <c:axPos val="l"/>
        <c:majorGridlines>
          <c:spPr>
            <a:ln>
              <a:solidFill>
                <a:schemeClr val="bg1">
                  <a:lumMod val="75000"/>
                </a:schemeClr>
              </a:solidFill>
              <a:prstDash val="dash"/>
            </a:ln>
          </c:spPr>
        </c:majorGridlines>
        <c:title>
          <c:tx>
            <c:rich>
              <a:bodyPr/>
              <a:lstStyle/>
              <a:p>
                <a:pPr>
                  <a:defRPr sz="800">
                    <a:latin typeface="Times New Roman" panose="02020603050405020304" pitchFamily="18" charset="0"/>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Выбросы </a:t>
                </a:r>
                <a:r>
                  <a:rPr lang="en-GB" sz="800">
                    <a:latin typeface="Times New Roman" panose="02020603050405020304" pitchFamily="18" charset="0"/>
                    <a:cs typeface="Times New Roman" panose="02020603050405020304" pitchFamily="18" charset="0"/>
                  </a:rPr>
                  <a:t>CO</a:t>
                </a:r>
                <a:r>
                  <a:rPr lang="en-GB" sz="800" baseline="-25000">
                    <a:latin typeface="Times New Roman" panose="02020603050405020304" pitchFamily="18" charset="0"/>
                    <a:cs typeface="Times New Roman" panose="02020603050405020304" pitchFamily="18" charset="0"/>
                  </a:rPr>
                  <a:t>2</a:t>
                </a:r>
                <a:r>
                  <a:rPr lang="en-GB" sz="800">
                    <a:latin typeface="Times New Roman" panose="02020603050405020304" pitchFamily="18" charset="0"/>
                    <a:cs typeface="Times New Roman" panose="02020603050405020304" pitchFamily="18" charset="0"/>
                  </a:rPr>
                  <a:t> </a:t>
                </a:r>
                <a:r>
                  <a:rPr lang="ru-RU" sz="800" b="1" i="0" u="none" strike="noStrike" baseline="0">
                    <a:effectLst/>
                  </a:rPr>
                  <a:t>«</a:t>
                </a:r>
                <a:r>
                  <a:rPr lang="ru-RU" sz="800">
                    <a:latin typeface="Times New Roman" panose="02020603050405020304" pitchFamily="18" charset="0"/>
                    <a:cs typeface="Times New Roman" panose="02020603050405020304" pitchFamily="18" charset="0"/>
                  </a:rPr>
                  <a:t>от скважины до колеса</a:t>
                </a:r>
                <a:r>
                  <a:rPr lang="ru-RU" sz="800" b="1" i="0" u="none" strike="noStrike" baseline="0">
                    <a:effectLst/>
                  </a:rPr>
                  <a:t>»</a:t>
                </a:r>
                <a:r>
                  <a:rPr lang="ru-RU" sz="800" b="1" i="0" u="none" strike="noStrike" baseline="0">
                    <a:effectLst/>
                    <a:latin typeface="Times New Roman" panose="02020603050405020304" pitchFamily="18" charset="0"/>
                    <a:cs typeface="Times New Roman" panose="02020603050405020304" pitchFamily="18" charset="0"/>
                  </a:rPr>
                  <a:t> </a:t>
                </a:r>
                <a:r>
                  <a:rPr lang="ru-RU" sz="800">
                    <a:latin typeface="Times New Roman" panose="02020603050405020304" pitchFamily="18" charset="0"/>
                    <a:cs typeface="Times New Roman" panose="02020603050405020304" pitchFamily="18" charset="0"/>
                  </a:rPr>
                  <a:t>(</a:t>
                </a:r>
                <a:r>
                  <a:rPr lang="en-GB" sz="800">
                    <a:latin typeface="Times New Roman" panose="02020603050405020304" pitchFamily="18" charset="0"/>
                    <a:cs typeface="Times New Roman" panose="02020603050405020304" pitchFamily="18" charset="0"/>
                  </a:rPr>
                  <a:t>M</a:t>
                </a:r>
                <a:r>
                  <a:rPr lang="ru-RU" sz="800">
                    <a:latin typeface="Times New Roman" panose="02020603050405020304" pitchFamily="18" charset="0"/>
                    <a:cs typeface="Times New Roman" panose="02020603050405020304" pitchFamily="18" charset="0"/>
                  </a:rPr>
                  <a:t>т экв. </a:t>
                </a:r>
                <a:r>
                  <a:rPr lang="en-GB" sz="800">
                    <a:latin typeface="Times New Roman" panose="02020603050405020304" pitchFamily="18" charset="0"/>
                    <a:cs typeface="Times New Roman" panose="02020603050405020304" pitchFamily="18" charset="0"/>
                  </a:rPr>
                  <a:t>CO</a:t>
                </a:r>
                <a:r>
                  <a:rPr lang="en-GB" sz="800" baseline="-25000">
                    <a:latin typeface="Times New Roman" panose="02020603050405020304" pitchFamily="18" charset="0"/>
                    <a:cs typeface="Times New Roman" panose="02020603050405020304" pitchFamily="18" charset="0"/>
                  </a:rPr>
                  <a:t>2</a:t>
                </a:r>
                <a:r>
                  <a:rPr lang="en-GB" sz="800">
                    <a:latin typeface="Times New Roman" panose="02020603050405020304" pitchFamily="18" charset="0"/>
                    <a:cs typeface="Times New Roman" panose="02020603050405020304" pitchFamily="18" charset="0"/>
                  </a:rPr>
                  <a:t>)</a:t>
                </a:r>
              </a:p>
            </c:rich>
          </c:tx>
          <c:layout>
            <c:manualLayout>
              <c:xMode val="edge"/>
              <c:yMode val="edge"/>
              <c:x val="2.9998500074996251E-3"/>
              <c:y val="3.5315872175294513E-2"/>
            </c:manualLayout>
          </c:layout>
          <c:overlay val="0"/>
        </c:title>
        <c:numFmt formatCode="0"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544255936"/>
        <c:crosses val="autoZero"/>
        <c:crossBetween val="midCat"/>
      </c:valAx>
    </c:plotArea>
    <c:legend>
      <c:legendPos val="b"/>
      <c:layout>
        <c:manualLayout>
          <c:xMode val="edge"/>
          <c:yMode val="edge"/>
          <c:x val="0"/>
          <c:y val="0.86633474839900804"/>
          <c:w val="1"/>
          <c:h val="0.11896478977863616"/>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5735712545564"/>
          <c:y val="4.3722055461299376E-2"/>
          <c:w val="0.69723181884297647"/>
          <c:h val="0.56725394641883409"/>
        </c:manualLayout>
      </c:layout>
      <c:scatterChart>
        <c:scatterStyle val="lineMarker"/>
        <c:varyColors val="0"/>
        <c:ser>
          <c:idx val="0"/>
          <c:order val="0"/>
          <c:tx>
            <c:v>Базовый</c:v>
          </c:tx>
          <c:marker>
            <c:symbol val="none"/>
          </c:marker>
          <c:xVal>
            <c:numRef>
              <c:f>'Fig3'!$C$4:$S$4</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xVal>
          <c:yVal>
            <c:numRef>
              <c:f>'Fig3'!$C$5:$S$5</c:f>
              <c:numCache>
                <c:formatCode>0.00</c:formatCode>
                <c:ptCount val="17"/>
                <c:pt idx="0">
                  <c:v>3.9649999999999999</c:v>
                </c:pt>
                <c:pt idx="1">
                  <c:v>4.1270000000000007</c:v>
                </c:pt>
                <c:pt idx="2">
                  <c:v>4.37</c:v>
                </c:pt>
                <c:pt idx="3">
                  <c:v>4.6150000000000002</c:v>
                </c:pt>
                <c:pt idx="4">
                  <c:v>4.8650000000000002</c:v>
                </c:pt>
                <c:pt idx="5">
                  <c:v>5.117</c:v>
                </c:pt>
                <c:pt idx="6">
                  <c:v>5.3740000000000006</c:v>
                </c:pt>
                <c:pt idx="7">
                  <c:v>5.7360000000000007</c:v>
                </c:pt>
                <c:pt idx="8">
                  <c:v>6.1040000000000001</c:v>
                </c:pt>
                <c:pt idx="9">
                  <c:v>6.4779999999999998</c:v>
                </c:pt>
                <c:pt idx="10">
                  <c:v>6.8550000000000004</c:v>
                </c:pt>
                <c:pt idx="11">
                  <c:v>7.2370000000000001</c:v>
                </c:pt>
                <c:pt idx="12">
                  <c:v>7.7629999999999999</c:v>
                </c:pt>
                <c:pt idx="13">
                  <c:v>8.3010000000000002</c:v>
                </c:pt>
                <c:pt idx="14">
                  <c:v>8.8460000000000001</c:v>
                </c:pt>
                <c:pt idx="15">
                  <c:v>9.3999999999999986</c:v>
                </c:pt>
                <c:pt idx="16">
                  <c:v>9.9589999999999996</c:v>
                </c:pt>
              </c:numCache>
            </c:numRef>
          </c:yVal>
          <c:smooth val="0"/>
          <c:extLst>
            <c:ext xmlns:c16="http://schemas.microsoft.com/office/drawing/2014/chart" uri="{C3380CC4-5D6E-409C-BE32-E72D297353CC}">
              <c16:uniqueId val="{00000000-8045-4134-91EC-F03EA0D472B9}"/>
            </c:ext>
          </c:extLst>
        </c:ser>
        <c:ser>
          <c:idx val="5"/>
          <c:order val="1"/>
          <c:tx>
            <c:strRef>
              <c:f>'Fig3'!$B$6</c:f>
              <c:strCache>
                <c:ptCount val="1"/>
                <c:pt idx="0">
                  <c:v>Переход на общественный транспорт</c:v>
                </c:pt>
              </c:strCache>
            </c:strRef>
          </c:tx>
          <c:spPr>
            <a:ln cmpd="dbl">
              <a:solidFill>
                <a:srgbClr val="C00000"/>
              </a:solidFill>
            </a:ln>
          </c:spPr>
          <c:marker>
            <c:symbol val="none"/>
          </c:marker>
          <c:xVal>
            <c:numRef>
              <c:f>'Fig3'!$C$4:$S$4</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xVal>
          <c:yVal>
            <c:numRef>
              <c:f>'Fig3'!$C$6:$S$6</c:f>
              <c:numCache>
                <c:formatCode>0.00</c:formatCode>
                <c:ptCount val="17"/>
                <c:pt idx="0">
                  <c:v>3.9649999999999999</c:v>
                </c:pt>
                <c:pt idx="1">
                  <c:v>4.109</c:v>
                </c:pt>
                <c:pt idx="2">
                  <c:v>4.3319999999999999</c:v>
                </c:pt>
                <c:pt idx="3">
                  <c:v>4.5569999999999995</c:v>
                </c:pt>
                <c:pt idx="4">
                  <c:v>4.7850000000000001</c:v>
                </c:pt>
                <c:pt idx="5">
                  <c:v>5.016</c:v>
                </c:pt>
                <c:pt idx="6">
                  <c:v>5.25</c:v>
                </c:pt>
                <c:pt idx="7">
                  <c:v>5.5890000000000004</c:v>
                </c:pt>
                <c:pt idx="8">
                  <c:v>5.9320000000000004</c:v>
                </c:pt>
                <c:pt idx="9">
                  <c:v>6.2810000000000006</c:v>
                </c:pt>
                <c:pt idx="10">
                  <c:v>6.6340000000000003</c:v>
                </c:pt>
                <c:pt idx="11">
                  <c:v>6.992</c:v>
                </c:pt>
                <c:pt idx="12">
                  <c:v>7.4930000000000003</c:v>
                </c:pt>
                <c:pt idx="13">
                  <c:v>8.0050000000000008</c:v>
                </c:pt>
                <c:pt idx="14">
                  <c:v>8.5259999999999998</c:v>
                </c:pt>
                <c:pt idx="15">
                  <c:v>9.0560000000000009</c:v>
                </c:pt>
                <c:pt idx="16">
                  <c:v>9.5919999999999987</c:v>
                </c:pt>
              </c:numCache>
            </c:numRef>
          </c:yVal>
          <c:smooth val="0"/>
          <c:extLst>
            <c:ext xmlns:c16="http://schemas.microsoft.com/office/drawing/2014/chart" uri="{C3380CC4-5D6E-409C-BE32-E72D297353CC}">
              <c16:uniqueId val="{00000001-8045-4134-91EC-F03EA0D472B9}"/>
            </c:ext>
          </c:extLst>
        </c:ser>
        <c:ser>
          <c:idx val="1"/>
          <c:order val="2"/>
          <c:tx>
            <c:strRef>
              <c:f>'Fig3'!$B$7</c:f>
              <c:strCache>
                <c:ptCount val="1"/>
                <c:pt idx="0">
                  <c:v>Переход на электромобили</c:v>
                </c:pt>
              </c:strCache>
            </c:strRef>
          </c:tx>
          <c:spPr>
            <a:ln w="19050">
              <a:solidFill>
                <a:schemeClr val="tx1">
                  <a:lumMod val="65000"/>
                  <a:lumOff val="35000"/>
                </a:schemeClr>
              </a:solidFill>
              <a:prstDash val="lgDash"/>
            </a:ln>
          </c:spPr>
          <c:marker>
            <c:symbol val="none"/>
          </c:marker>
          <c:xVal>
            <c:numRef>
              <c:f>'Fig3'!$C$4:$S$4</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xVal>
          <c:yVal>
            <c:numRef>
              <c:f>'Fig3'!$C$7:$S$7</c:f>
              <c:numCache>
                <c:formatCode>0.00</c:formatCode>
                <c:ptCount val="17"/>
                <c:pt idx="0">
                  <c:v>3.9649999999999999</c:v>
                </c:pt>
                <c:pt idx="1">
                  <c:v>4.125</c:v>
                </c:pt>
                <c:pt idx="2">
                  <c:v>4.3620000000000001</c:v>
                </c:pt>
                <c:pt idx="3">
                  <c:v>4.5999999999999996</c:v>
                </c:pt>
                <c:pt idx="4">
                  <c:v>4.84</c:v>
                </c:pt>
                <c:pt idx="5">
                  <c:v>5.0809999999999995</c:v>
                </c:pt>
                <c:pt idx="6">
                  <c:v>5.3230000000000004</c:v>
                </c:pt>
                <c:pt idx="7">
                  <c:v>5.665</c:v>
                </c:pt>
                <c:pt idx="8">
                  <c:v>6.01</c:v>
                </c:pt>
                <c:pt idx="9">
                  <c:v>6.3580000000000005</c:v>
                </c:pt>
                <c:pt idx="10">
                  <c:v>6.7069999999999999</c:v>
                </c:pt>
                <c:pt idx="11">
                  <c:v>7.0579999999999998</c:v>
                </c:pt>
                <c:pt idx="12">
                  <c:v>7.5440000000000005</c:v>
                </c:pt>
                <c:pt idx="13">
                  <c:v>8.0380000000000003</c:v>
                </c:pt>
                <c:pt idx="14">
                  <c:v>8.536999999999999</c:v>
                </c:pt>
                <c:pt idx="15">
                  <c:v>9.0410000000000004</c:v>
                </c:pt>
                <c:pt idx="16">
                  <c:v>9.548</c:v>
                </c:pt>
              </c:numCache>
            </c:numRef>
          </c:yVal>
          <c:smooth val="0"/>
          <c:extLst>
            <c:ext xmlns:c16="http://schemas.microsoft.com/office/drawing/2014/chart" uri="{C3380CC4-5D6E-409C-BE32-E72D297353CC}">
              <c16:uniqueId val="{00000002-8045-4134-91EC-F03EA0D472B9}"/>
            </c:ext>
          </c:extLst>
        </c:ser>
        <c:ser>
          <c:idx val="2"/>
          <c:order val="3"/>
          <c:tx>
            <c:strRef>
              <c:f>'Fig3'!$B$8</c:f>
              <c:strCache>
                <c:ptCount val="1"/>
                <c:pt idx="0">
                  <c:v>Переход на грузовой железнодорожный транспорт</c:v>
                </c:pt>
              </c:strCache>
            </c:strRef>
          </c:tx>
          <c:spPr>
            <a:ln>
              <a:solidFill>
                <a:srgbClr val="9BBB59"/>
              </a:solidFill>
            </a:ln>
          </c:spPr>
          <c:marker>
            <c:symbol val="none"/>
          </c:marker>
          <c:xVal>
            <c:numRef>
              <c:f>'Fig3'!$C$4:$S$4</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xVal>
          <c:yVal>
            <c:numRef>
              <c:f>'Fig3'!$C$8:$S$8</c:f>
              <c:numCache>
                <c:formatCode>0.00</c:formatCode>
                <c:ptCount val="17"/>
                <c:pt idx="0">
                  <c:v>3.9649999999999999</c:v>
                </c:pt>
                <c:pt idx="1">
                  <c:v>4.1099999999999994</c:v>
                </c:pt>
                <c:pt idx="2">
                  <c:v>4.3339999999999996</c:v>
                </c:pt>
                <c:pt idx="3">
                  <c:v>4.5590000000000002</c:v>
                </c:pt>
                <c:pt idx="4">
                  <c:v>4.7859999999999996</c:v>
                </c:pt>
                <c:pt idx="5">
                  <c:v>5.0140000000000002</c:v>
                </c:pt>
                <c:pt idx="6">
                  <c:v>5.2450000000000001</c:v>
                </c:pt>
                <c:pt idx="7">
                  <c:v>5.5760000000000005</c:v>
                </c:pt>
                <c:pt idx="8">
                  <c:v>5.9109999999999996</c:v>
                </c:pt>
                <c:pt idx="9">
                  <c:v>6.2490000000000006</c:v>
                </c:pt>
                <c:pt idx="10">
                  <c:v>6.5890000000000004</c:v>
                </c:pt>
                <c:pt idx="11">
                  <c:v>6.93</c:v>
                </c:pt>
                <c:pt idx="12">
                  <c:v>7.407</c:v>
                </c:pt>
                <c:pt idx="13">
                  <c:v>7.8920000000000003</c:v>
                </c:pt>
                <c:pt idx="14">
                  <c:v>8.3819999999999997</c:v>
                </c:pt>
                <c:pt idx="15">
                  <c:v>8.8769999999999989</c:v>
                </c:pt>
                <c:pt idx="16">
                  <c:v>9.3729999999999993</c:v>
                </c:pt>
              </c:numCache>
            </c:numRef>
          </c:yVal>
          <c:smooth val="0"/>
          <c:extLst>
            <c:ext xmlns:c16="http://schemas.microsoft.com/office/drawing/2014/chart" uri="{C3380CC4-5D6E-409C-BE32-E72D297353CC}">
              <c16:uniqueId val="{00000003-8045-4134-91EC-F03EA0D472B9}"/>
            </c:ext>
          </c:extLst>
        </c:ser>
        <c:ser>
          <c:idx val="3"/>
          <c:order val="4"/>
          <c:tx>
            <c:strRef>
              <c:f>'Fig3'!$B$9</c:f>
              <c:strCache>
                <c:ptCount val="1"/>
                <c:pt idx="0">
                  <c:v>Совокупное воздействие</c:v>
                </c:pt>
              </c:strCache>
            </c:strRef>
          </c:tx>
          <c:spPr>
            <a:ln>
              <a:solidFill>
                <a:schemeClr val="tx1"/>
              </a:solidFill>
            </a:ln>
          </c:spPr>
          <c:marker>
            <c:symbol val="none"/>
          </c:marker>
          <c:xVal>
            <c:numRef>
              <c:f>'Fig3'!$C$4:$S$4</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xVal>
          <c:yVal>
            <c:numRef>
              <c:f>'Fig3'!$C$9:$S$9</c:f>
              <c:numCache>
                <c:formatCode>0.00</c:formatCode>
                <c:ptCount val="17"/>
                <c:pt idx="0">
                  <c:v>3.9649999999999999</c:v>
                </c:pt>
                <c:pt idx="1">
                  <c:v>4.09</c:v>
                </c:pt>
                <c:pt idx="2">
                  <c:v>4.2889999999999997</c:v>
                </c:pt>
                <c:pt idx="3">
                  <c:v>4.4870000000000001</c:v>
                </c:pt>
                <c:pt idx="4">
                  <c:v>4.6829999999999998</c:v>
                </c:pt>
                <c:pt idx="5">
                  <c:v>4.8789999999999996</c:v>
                </c:pt>
                <c:pt idx="6">
                  <c:v>5.0730000000000004</c:v>
                </c:pt>
                <c:pt idx="7">
                  <c:v>5.3620000000000001</c:v>
                </c:pt>
                <c:pt idx="8">
                  <c:v>5.6509999999999998</c:v>
                </c:pt>
                <c:pt idx="9">
                  <c:v>5.9390000000000001</c:v>
                </c:pt>
                <c:pt idx="10">
                  <c:v>6.2289999999999992</c:v>
                </c:pt>
                <c:pt idx="11">
                  <c:v>6.516</c:v>
                </c:pt>
                <c:pt idx="12">
                  <c:v>6.93</c:v>
                </c:pt>
                <c:pt idx="13">
                  <c:v>7.3480000000000008</c:v>
                </c:pt>
                <c:pt idx="14">
                  <c:v>7.77</c:v>
                </c:pt>
                <c:pt idx="15">
                  <c:v>8.1929999999999996</c:v>
                </c:pt>
                <c:pt idx="16">
                  <c:v>8.6170000000000009</c:v>
                </c:pt>
              </c:numCache>
            </c:numRef>
          </c:yVal>
          <c:smooth val="0"/>
          <c:extLst>
            <c:ext xmlns:c16="http://schemas.microsoft.com/office/drawing/2014/chart" uri="{C3380CC4-5D6E-409C-BE32-E72D297353CC}">
              <c16:uniqueId val="{00000004-8045-4134-91EC-F03EA0D472B9}"/>
            </c:ext>
          </c:extLst>
        </c:ser>
        <c:dLbls>
          <c:showLegendKey val="0"/>
          <c:showVal val="0"/>
          <c:showCatName val="0"/>
          <c:showSerName val="0"/>
          <c:showPercent val="0"/>
          <c:showBubbleSize val="0"/>
        </c:dLbls>
        <c:axId val="622694912"/>
        <c:axId val="622695488"/>
      </c:scatterChart>
      <c:valAx>
        <c:axId val="622694912"/>
        <c:scaling>
          <c:orientation val="minMax"/>
          <c:max val="2030"/>
          <c:min val="2014"/>
        </c:scaling>
        <c:delete val="0"/>
        <c:axPos val="b"/>
        <c:title>
          <c:tx>
            <c:rich>
              <a:bodyPr/>
              <a:lstStyle/>
              <a:p>
                <a:pPr>
                  <a:defRPr sz="800"/>
                </a:pPr>
                <a:r>
                  <a:rPr lang="ru-RU" sz="800"/>
                  <a:t>Год</a:t>
                </a:r>
                <a:endParaRPr lang="en-GB" sz="800"/>
              </a:p>
            </c:rich>
          </c:tx>
          <c:layout>
            <c:manualLayout>
              <c:xMode val="edge"/>
              <c:yMode val="edge"/>
              <c:x val="0.4506384250129854"/>
              <c:y val="0.68138247221859694"/>
            </c:manualLayout>
          </c:layout>
          <c:overlay val="0"/>
        </c:title>
        <c:numFmt formatCode="General" sourceLinked="1"/>
        <c:majorTickMark val="out"/>
        <c:minorTickMark val="none"/>
        <c:tickLblPos val="nextTo"/>
        <c:txPr>
          <a:bodyPr/>
          <a:lstStyle/>
          <a:p>
            <a:pPr>
              <a:defRPr sz="800"/>
            </a:pPr>
            <a:endParaRPr lang="ru-RU"/>
          </a:p>
        </c:txPr>
        <c:crossAx val="622695488"/>
        <c:crosses val="autoZero"/>
        <c:crossBetween val="midCat"/>
      </c:valAx>
      <c:valAx>
        <c:axId val="622695488"/>
        <c:scaling>
          <c:orientation val="minMax"/>
          <c:max val="10"/>
          <c:min val="3"/>
        </c:scaling>
        <c:delete val="0"/>
        <c:axPos val="l"/>
        <c:majorGridlines>
          <c:spPr>
            <a:ln>
              <a:solidFill>
                <a:schemeClr val="bg1">
                  <a:lumMod val="75000"/>
                </a:schemeClr>
              </a:solidFill>
              <a:prstDash val="dash"/>
            </a:ln>
          </c:spPr>
        </c:majorGridlines>
        <c:title>
          <c:tx>
            <c:rich>
              <a:bodyPr/>
              <a:lstStyle/>
              <a:p>
                <a:pPr>
                  <a:lnSpc>
                    <a:spcPts val="1080"/>
                  </a:lnSpc>
                  <a:defRPr sz="800"/>
                </a:pPr>
                <a:r>
                  <a:rPr lang="ru-RU" sz="800" b="1" i="0" baseline="0">
                    <a:effectLst/>
                  </a:rPr>
                  <a:t>Выбросы </a:t>
                </a:r>
                <a:r>
                  <a:rPr lang="en-US" sz="800" b="1" i="0" baseline="0">
                    <a:effectLst/>
                  </a:rPr>
                  <a:t>CO</a:t>
                </a:r>
                <a:r>
                  <a:rPr lang="en-US" sz="800" b="1" i="0" baseline="-25000">
                    <a:effectLst/>
                  </a:rPr>
                  <a:t>2</a:t>
                </a:r>
                <a:r>
                  <a:rPr lang="en-US" sz="800" b="1" i="0" baseline="0">
                    <a:effectLst/>
                  </a:rPr>
                  <a:t> </a:t>
                </a:r>
                <a:r>
                  <a:rPr lang="ru-RU" sz="800" b="1" i="0" baseline="0">
                    <a:effectLst/>
                  </a:rPr>
                  <a:t>«от скважины до колеса»</a:t>
                </a:r>
                <a:br>
                  <a:rPr lang="ru-RU" sz="800" b="1" i="0" baseline="0">
                    <a:effectLst/>
                  </a:rPr>
                </a:br>
                <a:r>
                  <a:rPr lang="en-GB" sz="800" b="1" i="0" baseline="0">
                    <a:effectLst/>
                  </a:rPr>
                  <a:t> (M</a:t>
                </a:r>
                <a:r>
                  <a:rPr lang="ru-RU" sz="800" b="1" i="0" baseline="0">
                    <a:effectLst/>
                  </a:rPr>
                  <a:t>т экв. </a:t>
                </a:r>
                <a:r>
                  <a:rPr lang="en-GB" sz="800" b="1" i="0" baseline="0">
                    <a:effectLst/>
                  </a:rPr>
                  <a:t>CO</a:t>
                </a:r>
                <a:r>
                  <a:rPr lang="en-GB" sz="800" b="1" i="0" baseline="-25000">
                    <a:effectLst/>
                  </a:rPr>
                  <a:t>2</a:t>
                </a:r>
                <a:r>
                  <a:rPr lang="en-GB" sz="800" b="1" i="0" baseline="0">
                    <a:effectLst/>
                  </a:rPr>
                  <a:t>)</a:t>
                </a:r>
                <a:endParaRPr lang="ru-RU" sz="800" b="1" i="0" baseline="0">
                  <a:effectLst/>
                </a:endParaRPr>
              </a:p>
            </c:rich>
          </c:tx>
          <c:layout>
            <c:manualLayout>
              <c:xMode val="edge"/>
              <c:yMode val="edge"/>
              <c:x val="1.99895538714732E-3"/>
              <c:y val="4.1026152159412403E-2"/>
            </c:manualLayout>
          </c:layout>
          <c:overlay val="0"/>
        </c:title>
        <c:numFmt formatCode="0" sourceLinked="0"/>
        <c:majorTickMark val="out"/>
        <c:minorTickMark val="none"/>
        <c:tickLblPos val="nextTo"/>
        <c:txPr>
          <a:bodyPr/>
          <a:lstStyle/>
          <a:p>
            <a:pPr>
              <a:defRPr sz="800"/>
            </a:pPr>
            <a:endParaRPr lang="ru-RU"/>
          </a:p>
        </c:txPr>
        <c:crossAx val="622694912"/>
        <c:crosses val="autoZero"/>
        <c:crossBetween val="midCat"/>
        <c:majorUnit val="1"/>
      </c:valAx>
    </c:plotArea>
    <c:legend>
      <c:legendPos val="b"/>
      <c:layout>
        <c:manualLayout>
          <c:xMode val="edge"/>
          <c:yMode val="edge"/>
          <c:x val="4.512836070622521E-2"/>
          <c:y val="0.72845618054649242"/>
          <c:w val="0.65788975645826697"/>
          <c:h val="0.19823500199666202"/>
        </c:manualLayout>
      </c:layout>
      <c:overlay val="0"/>
      <c:txPr>
        <a:bodyPr/>
        <a:lstStyle/>
        <a:p>
          <a:pPr>
            <a:defRPr sz="800"/>
          </a:pPr>
          <a:endParaRPr lang="ru-RU"/>
        </a:p>
      </c:txPr>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C4-4B76-B89E-BB71686F98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C4-4B76-B89E-BB71686F982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0C4-4B76-B89E-BB71686F982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0C4-4B76-B89E-BB71686F982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0C4-4B76-B89E-BB71686F982A}"/>
              </c:ext>
            </c:extLst>
          </c:dPt>
          <c:cat>
            <c:strRef>
              <c:f>'Fig9'!$E$1:$I$1</c:f>
              <c:strCache>
                <c:ptCount val="5"/>
                <c:pt idx="0">
                  <c:v>Национальные администрации</c:v>
                </c:pt>
                <c:pt idx="1">
                  <c:v>Международные организации</c:v>
                </c:pt>
                <c:pt idx="2">
                  <c:v>Частный сектор</c:v>
                </c:pt>
                <c:pt idx="3">
                  <c:v>Научные круги</c:v>
                </c:pt>
                <c:pt idx="4">
                  <c:v>Прочие</c:v>
                </c:pt>
              </c:strCache>
            </c:strRef>
          </c:cat>
          <c:val>
            <c:numRef>
              <c:f>'Fig9'!$E$2:$I$2</c:f>
              <c:numCache>
                <c:formatCode>General</c:formatCode>
                <c:ptCount val="5"/>
                <c:pt idx="0">
                  <c:v>8</c:v>
                </c:pt>
                <c:pt idx="1">
                  <c:v>11</c:v>
                </c:pt>
                <c:pt idx="2">
                  <c:v>31</c:v>
                </c:pt>
                <c:pt idx="3">
                  <c:v>48</c:v>
                </c:pt>
                <c:pt idx="4">
                  <c:v>12</c:v>
                </c:pt>
              </c:numCache>
            </c:numRef>
          </c:val>
          <c:extLst>
            <c:ext xmlns:c16="http://schemas.microsoft.com/office/drawing/2014/chart" uri="{C3380CC4-5D6E-409C-BE32-E72D297353CC}">
              <c16:uniqueId val="{0000000A-30C4-4B76-B89E-BB71686F982A}"/>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6272639543502889"/>
          <c:y val="0.20064914922420504"/>
          <c:w val="0.35974584426946632"/>
          <c:h val="0.617043373175475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089B4B-6F98-4BBF-ADC8-6F4A1D3DE0CC}">
  <ds:schemaRefs>
    <ds:schemaRef ds:uri="http://schemas.openxmlformats.org/officeDocument/2006/bibliography"/>
  </ds:schemaRefs>
</ds:datastoreItem>
</file>

<file path=customXml/itemProps2.xml><?xml version="1.0" encoding="utf-8"?>
<ds:datastoreItem xmlns:ds="http://schemas.openxmlformats.org/officeDocument/2006/customXml" ds:itemID="{E24D8319-38CD-49F7-ACAE-ACA523DB05C6}"/>
</file>

<file path=customXml/itemProps3.xml><?xml version="1.0" encoding="utf-8"?>
<ds:datastoreItem xmlns:ds="http://schemas.openxmlformats.org/officeDocument/2006/customXml" ds:itemID="{4F41790D-C483-4D18-984F-53281ACA03C5}"/>
</file>

<file path=customXml/itemProps4.xml><?xml version="1.0" encoding="utf-8"?>
<ds:datastoreItem xmlns:ds="http://schemas.openxmlformats.org/officeDocument/2006/customXml" ds:itemID="{F59B2BB7-E405-4ABC-B6D7-22B41E35FFD0}"/>
</file>

<file path=docProps/app.xml><?xml version="1.0" encoding="utf-8"?>
<Properties xmlns="http://schemas.openxmlformats.org/officeDocument/2006/extended-properties" xmlns:vt="http://schemas.openxmlformats.org/officeDocument/2006/docPropsVTypes">
  <Template>ECE.dotm</Template>
  <TotalTime>2</TotalTime>
  <Pages>34</Pages>
  <Words>8434</Words>
  <Characters>57336</Characters>
  <Application>Microsoft Office Word</Application>
  <DocSecurity>0</DocSecurity>
  <Lines>5212</Lines>
  <Paragraphs>2192</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ECE/TRANS/2022/17</vt:lpstr>
      <vt:lpstr>A/</vt:lpstr>
      <vt:lpstr>A/</vt:lpstr>
    </vt:vector>
  </TitlesOfParts>
  <Company>DCM</Company>
  <LinksUpToDate>false</LinksUpToDate>
  <CharactersWithSpaces>63578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ECE/TRANS/2022/17</dc:title>
  <dc:subject/>
  <dc:creator>Anna KISSELEVA</dc:creator>
  <cp:keywords/>
  <cp:lastModifiedBy>Anna Kisseleva</cp:lastModifiedBy>
  <cp:revision>3</cp:revision>
  <cp:lastPrinted>2022-01-11T09:07:00Z</cp:lastPrinted>
  <dcterms:created xsi:type="dcterms:W3CDTF">2022-01-11T09:07:00Z</dcterms:created>
  <dcterms:modified xsi:type="dcterms:W3CDTF">2022-01-11T09:09:00Z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y fmtid="{D5CDD505-2E9C-101B-9397-08002B2CF9AE}" pid="14" name="ContentTypeId">
    <vt:lpwstr>0x0101003B8422D08C252547BB1CFA7F78E2CB83</vt:lpwstr>
  </property>
</Properties>
</file>