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709"/>
        <w:gridCol w:w="429"/>
        <w:gridCol w:w="5540"/>
        <w:gridCol w:w="2819"/>
      </w:tblGrid>
      <w:tr w:rsidR="002D5AAC" w:rsidRPr="006B740E" w14:paraId="4DF6573B" w14:textId="77777777" w:rsidTr="002A7B4A">
        <w:trPr>
          <w:trHeight w:hRule="exact" w:val="851"/>
        </w:trPr>
        <w:tc>
          <w:tcPr>
            <w:tcW w:w="142" w:type="dxa"/>
            <w:tcBorders>
              <w:bottom w:val="single" w:sz="4" w:space="0" w:color="auto"/>
            </w:tcBorders>
          </w:tcPr>
          <w:p w14:paraId="4E70A3FF" w14:textId="77777777" w:rsidR="002D5AAC" w:rsidRPr="008C1A9B" w:rsidRDefault="002D5AAC" w:rsidP="00173CF4">
            <w:pPr>
              <w:kinsoku w:val="0"/>
              <w:overflowPunct w:val="0"/>
              <w:autoSpaceDE w:val="0"/>
              <w:autoSpaceDN w:val="0"/>
              <w:adjustRightInd w:val="0"/>
              <w:snapToGrid w:val="0"/>
              <w:rPr>
                <w:lang w:val="fr-CH"/>
              </w:rPr>
            </w:pPr>
          </w:p>
        </w:tc>
        <w:tc>
          <w:tcPr>
            <w:tcW w:w="709" w:type="dxa"/>
            <w:tcBorders>
              <w:bottom w:val="single" w:sz="4" w:space="0" w:color="auto"/>
            </w:tcBorders>
            <w:vAlign w:val="bottom"/>
          </w:tcPr>
          <w:p w14:paraId="5250515E" w14:textId="77777777" w:rsidR="002D5AAC" w:rsidRPr="00BD33EE" w:rsidRDefault="002D5AAC" w:rsidP="002A7B4A"/>
        </w:tc>
        <w:tc>
          <w:tcPr>
            <w:tcW w:w="8788" w:type="dxa"/>
            <w:gridSpan w:val="3"/>
            <w:tcBorders>
              <w:bottom w:val="single" w:sz="4" w:space="0" w:color="auto"/>
            </w:tcBorders>
            <w:vAlign w:val="bottom"/>
          </w:tcPr>
          <w:p w14:paraId="6E4E53EB" w14:textId="77777777" w:rsidR="00173CF4" w:rsidRPr="00173CF4" w:rsidRDefault="00173CF4" w:rsidP="00173CF4">
            <w:pPr>
              <w:jc w:val="right"/>
              <w:rPr>
                <w:lang w:val="en-US"/>
              </w:rPr>
            </w:pPr>
            <w:r w:rsidRPr="00173CF4">
              <w:rPr>
                <w:sz w:val="40"/>
                <w:lang w:val="en-US"/>
              </w:rPr>
              <w:t>E</w:t>
            </w:r>
            <w:r w:rsidRPr="00173CF4">
              <w:rPr>
                <w:lang w:val="en-US"/>
              </w:rPr>
              <w:t>/ECE/324/Rev.2/Add.128/Rev.3/Amend.2</w:t>
            </w:r>
            <w:r w:rsidRPr="00173CF4">
              <w:rPr>
                <w:rFonts w:cs="Times New Roman"/>
                <w:lang w:val="en-US"/>
              </w:rPr>
              <w:t>−</w:t>
            </w:r>
            <w:r w:rsidRPr="00173CF4">
              <w:rPr>
                <w:sz w:val="40"/>
                <w:lang w:val="en-US"/>
              </w:rPr>
              <w:t>E</w:t>
            </w:r>
            <w:r w:rsidRPr="00173CF4">
              <w:rPr>
                <w:lang w:val="en-US"/>
              </w:rPr>
              <w:t>/ECE/TRANS/505/Rev.2/Add.128/Rev.3/Amend.2</w:t>
            </w:r>
          </w:p>
        </w:tc>
      </w:tr>
      <w:tr w:rsidR="002D5AAC" w:rsidRPr="009D084C" w14:paraId="441E87C0" w14:textId="77777777" w:rsidTr="002A7B4A">
        <w:trPr>
          <w:trHeight w:hRule="exact" w:val="2835"/>
        </w:trPr>
        <w:tc>
          <w:tcPr>
            <w:tcW w:w="1280" w:type="dxa"/>
            <w:gridSpan w:val="3"/>
            <w:tcBorders>
              <w:top w:val="single" w:sz="4" w:space="0" w:color="auto"/>
              <w:bottom w:val="single" w:sz="12" w:space="0" w:color="auto"/>
            </w:tcBorders>
          </w:tcPr>
          <w:p w14:paraId="7E7D4BD2" w14:textId="77777777" w:rsidR="002D5AAC" w:rsidRPr="00173CF4" w:rsidRDefault="002D5AAC" w:rsidP="002A7B4A">
            <w:pPr>
              <w:spacing w:before="120"/>
              <w:rPr>
                <w:szCs w:val="20"/>
                <w:lang w:val="en-US"/>
              </w:rPr>
            </w:pPr>
          </w:p>
        </w:tc>
        <w:tc>
          <w:tcPr>
            <w:tcW w:w="5540" w:type="dxa"/>
            <w:tcBorders>
              <w:top w:val="single" w:sz="4" w:space="0" w:color="auto"/>
              <w:bottom w:val="single" w:sz="12" w:space="0" w:color="auto"/>
            </w:tcBorders>
          </w:tcPr>
          <w:p w14:paraId="27D2ABE1" w14:textId="77777777" w:rsidR="002D5AAC" w:rsidRPr="00173CF4" w:rsidRDefault="002D5AAC" w:rsidP="002A7B4A">
            <w:pPr>
              <w:spacing w:before="120" w:line="360" w:lineRule="exact"/>
              <w:rPr>
                <w:b/>
                <w:szCs w:val="20"/>
                <w:lang w:val="en-US"/>
              </w:rPr>
            </w:pPr>
          </w:p>
        </w:tc>
        <w:tc>
          <w:tcPr>
            <w:tcW w:w="2819" w:type="dxa"/>
            <w:tcBorders>
              <w:top w:val="single" w:sz="4" w:space="0" w:color="auto"/>
              <w:bottom w:val="single" w:sz="12" w:space="0" w:color="auto"/>
            </w:tcBorders>
          </w:tcPr>
          <w:p w14:paraId="5818A27D" w14:textId="149153B0" w:rsidR="00173CF4" w:rsidRPr="009D084C" w:rsidRDefault="00173CF4" w:rsidP="006B740E">
            <w:pPr>
              <w:spacing w:before="960" w:line="240" w:lineRule="exact"/>
              <w:rPr>
                <w:szCs w:val="20"/>
                <w:lang w:val="en-US"/>
              </w:rPr>
            </w:pPr>
            <w:r>
              <w:rPr>
                <w:szCs w:val="20"/>
                <w:lang w:val="en-US"/>
              </w:rPr>
              <w:t>16 January 201</w:t>
            </w:r>
            <w:r w:rsidR="006B740E">
              <w:rPr>
                <w:szCs w:val="20"/>
                <w:lang w:val="en-US"/>
              </w:rPr>
              <w:t>9</w:t>
            </w:r>
          </w:p>
        </w:tc>
      </w:tr>
    </w:tbl>
    <w:p w14:paraId="624AB1A1" w14:textId="77777777" w:rsidR="00173CF4" w:rsidRPr="003A53D1" w:rsidRDefault="00173CF4" w:rsidP="00173CF4">
      <w:pPr>
        <w:pStyle w:val="HChG"/>
        <w:spacing w:before="240" w:after="120"/>
      </w:pPr>
      <w:r w:rsidRPr="003A53D1">
        <w:tab/>
      </w:r>
      <w:r w:rsidRPr="003A53D1">
        <w:tab/>
      </w:r>
      <w:bookmarkStart w:id="0" w:name="_GoBack"/>
      <w:bookmarkEnd w:id="0"/>
      <w:r w:rsidRPr="003A53D1">
        <w:rPr>
          <w:bCs/>
        </w:rPr>
        <w:t>Соглашение</w:t>
      </w:r>
      <w:bookmarkStart w:id="1" w:name="_Toc340666199"/>
      <w:bookmarkStart w:id="2" w:name="_Toc340745062"/>
      <w:bookmarkEnd w:id="1"/>
      <w:bookmarkEnd w:id="2"/>
    </w:p>
    <w:p w14:paraId="668D685E" w14:textId="77777777" w:rsidR="00173CF4" w:rsidRPr="003A53D1" w:rsidRDefault="00173CF4" w:rsidP="006257E2">
      <w:pPr>
        <w:pStyle w:val="H1G"/>
        <w:spacing w:before="240"/>
      </w:pPr>
      <w:r w:rsidRPr="003A53D1">
        <w:tab/>
      </w:r>
      <w:r w:rsidRPr="003A53D1">
        <w:tab/>
      </w:r>
      <w:r w:rsidRPr="003A53D1">
        <w:tab/>
      </w:r>
      <w:r w:rsidRPr="003A53D1">
        <w:rPr>
          <w:bCs/>
        </w:rPr>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6257E2">
        <w:rPr>
          <w:b w:val="0"/>
          <w:position w:val="6"/>
          <w:sz w:val="18"/>
          <w:szCs w:val="18"/>
        </w:rPr>
        <w:footnoteReference w:customMarkFollows="1" w:id="1"/>
        <w:t>*</w:t>
      </w:r>
    </w:p>
    <w:p w14:paraId="59E9DA27" w14:textId="77777777" w:rsidR="00173CF4" w:rsidRPr="003A53D1" w:rsidRDefault="00173CF4" w:rsidP="006257E2">
      <w:pPr>
        <w:pStyle w:val="SingleTxtG"/>
        <w:spacing w:before="120"/>
      </w:pPr>
      <w:r w:rsidRPr="003A53D1">
        <w:t>(Пересмотр 3, включающий поправки, вступившие в силу 14 сентября 2017 года)</w:t>
      </w:r>
    </w:p>
    <w:p w14:paraId="7B62FB9B" w14:textId="77777777" w:rsidR="00173CF4" w:rsidRPr="006257E2" w:rsidRDefault="006257E2" w:rsidP="006257E2">
      <w:pPr>
        <w:pStyle w:val="H1G"/>
        <w:spacing w:before="0" w:after="0"/>
        <w:ind w:left="0" w:right="0" w:firstLine="0"/>
        <w:jc w:val="center"/>
        <w:rPr>
          <w:b w:val="0"/>
          <w:u w:val="single"/>
        </w:rPr>
      </w:pPr>
      <w:r w:rsidRPr="006257E2">
        <w:rPr>
          <w:b w:val="0"/>
          <w:u w:val="single"/>
        </w:rPr>
        <w:tab/>
      </w:r>
      <w:r w:rsidRPr="006257E2">
        <w:rPr>
          <w:b w:val="0"/>
          <w:u w:val="single"/>
        </w:rPr>
        <w:tab/>
      </w:r>
    </w:p>
    <w:p w14:paraId="1F5B69AA" w14:textId="77777777" w:rsidR="00173CF4" w:rsidRPr="003A53D1" w:rsidRDefault="00173CF4" w:rsidP="006257E2">
      <w:pPr>
        <w:pStyle w:val="H1G"/>
        <w:spacing w:before="240" w:after="120"/>
      </w:pPr>
      <w:r w:rsidRPr="003A53D1">
        <w:tab/>
      </w:r>
      <w:r w:rsidRPr="003A53D1">
        <w:tab/>
      </w:r>
      <w:r w:rsidRPr="003A53D1">
        <w:rPr>
          <w:bCs/>
        </w:rPr>
        <w:t>Добавление 128 – Правила № 129 ООН</w:t>
      </w:r>
    </w:p>
    <w:p w14:paraId="10F15815" w14:textId="77777777" w:rsidR="00173CF4" w:rsidRPr="003A53D1" w:rsidRDefault="00173CF4" w:rsidP="006257E2">
      <w:pPr>
        <w:pStyle w:val="H1G"/>
        <w:spacing w:before="160"/>
      </w:pPr>
      <w:r w:rsidRPr="003A53D1">
        <w:tab/>
      </w:r>
      <w:r w:rsidRPr="003A53D1">
        <w:tab/>
      </w:r>
      <w:r w:rsidRPr="003A53D1">
        <w:rPr>
          <w:bCs/>
        </w:rPr>
        <w:t>Пересмотр 3 – Поправка 2</w:t>
      </w:r>
    </w:p>
    <w:p w14:paraId="15CCCF62" w14:textId="77777777" w:rsidR="00173CF4" w:rsidRPr="003A53D1" w:rsidRDefault="00173CF4" w:rsidP="006257E2">
      <w:pPr>
        <w:pStyle w:val="SingleTxtG"/>
        <w:spacing w:after="240"/>
        <w:rPr>
          <w:spacing w:val="-2"/>
        </w:rPr>
      </w:pPr>
      <w:r w:rsidRPr="003A53D1">
        <w:t>Поправки серии 03 − Дата вступления в силу: 29 декабря 2018 года</w:t>
      </w:r>
    </w:p>
    <w:p w14:paraId="6D3CAD74" w14:textId="77777777" w:rsidR="00173CF4" w:rsidRPr="003A53D1" w:rsidRDefault="00173CF4" w:rsidP="00173CF4">
      <w:pPr>
        <w:pStyle w:val="H1G"/>
        <w:spacing w:before="120" w:after="120" w:line="240" w:lineRule="exact"/>
      </w:pPr>
      <w:r w:rsidRPr="003A53D1">
        <w:tab/>
      </w:r>
      <w:r w:rsidRPr="003A53D1">
        <w:tab/>
        <w:t>Единообразные предписания, касающиеся официального утверждения усовершенствованных детских удерживающих систем, используемых на борту автотранспортных средств (УДУС)</w:t>
      </w:r>
    </w:p>
    <w:p w14:paraId="4BD72696" w14:textId="77777777" w:rsidR="00173CF4" w:rsidRDefault="00173CF4" w:rsidP="006257E2">
      <w:pPr>
        <w:pStyle w:val="SingleTxtG"/>
      </w:pPr>
      <w:r w:rsidRPr="003A53D1">
        <w:t>Настоящий документ опубликован исключительно в информационных целях. Аутентичным и юридически обязательным текстом является документ: ECE/TRANS/WP.29/2018/45.</w:t>
      </w:r>
    </w:p>
    <w:p w14:paraId="17F0349E" w14:textId="77777777" w:rsidR="006257E2" w:rsidRDefault="006257E2" w:rsidP="006257E2">
      <w:pPr>
        <w:pStyle w:val="SingleTxtG"/>
        <w:spacing w:after="0"/>
        <w:jc w:val="center"/>
        <w:rPr>
          <w:spacing w:val="-6"/>
          <w:u w:val="single"/>
        </w:rPr>
      </w:pPr>
      <w:r>
        <w:rPr>
          <w:spacing w:val="-6"/>
          <w:u w:val="single"/>
        </w:rPr>
        <w:tab/>
      </w:r>
      <w:r>
        <w:rPr>
          <w:spacing w:val="-6"/>
          <w:u w:val="single"/>
        </w:rPr>
        <w:tab/>
      </w:r>
      <w:r>
        <w:rPr>
          <w:spacing w:val="-6"/>
          <w:u w:val="single"/>
        </w:rPr>
        <w:tab/>
      </w:r>
    </w:p>
    <w:p w14:paraId="751F48FE" w14:textId="77777777" w:rsidR="006257E2" w:rsidRPr="006257E2" w:rsidRDefault="006257E2" w:rsidP="006257E2">
      <w:pPr>
        <w:pStyle w:val="SingleTxtG"/>
        <w:spacing w:before="240"/>
        <w:jc w:val="center"/>
        <w:rPr>
          <w:spacing w:val="-6"/>
          <w:u w:val="single"/>
        </w:rPr>
      </w:pPr>
      <w:r w:rsidRPr="003A53D1">
        <w:rPr>
          <w:b/>
          <w:noProof/>
          <w:lang w:eastAsia="ru-RU"/>
        </w:rPr>
        <w:drawing>
          <wp:inline distT="0" distB="0" distL="0" distR="0" wp14:anchorId="6602EB5E" wp14:editId="190C6F36">
            <wp:extent cx="1029600" cy="8280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7603" r="-7603"/>
                    <a:stretch>
                      <a:fillRect/>
                    </a:stretch>
                  </pic:blipFill>
                  <pic:spPr bwMode="auto">
                    <a:xfrm>
                      <a:off x="0" y="0"/>
                      <a:ext cx="1029600" cy="828000"/>
                    </a:xfrm>
                    <a:prstGeom prst="rect">
                      <a:avLst/>
                    </a:prstGeom>
                    <a:noFill/>
                  </pic:spPr>
                </pic:pic>
              </a:graphicData>
            </a:graphic>
          </wp:inline>
        </w:drawing>
      </w:r>
    </w:p>
    <w:p w14:paraId="4C402FEF" w14:textId="77777777" w:rsidR="00173CF4" w:rsidRPr="001C6386" w:rsidRDefault="00173CF4" w:rsidP="00173CF4">
      <w:pPr>
        <w:suppressAutoHyphens w:val="0"/>
        <w:spacing w:line="240" w:lineRule="auto"/>
        <w:jc w:val="center"/>
        <w:rPr>
          <w:b/>
        </w:rPr>
      </w:pPr>
      <w:r w:rsidRPr="001C6386">
        <w:rPr>
          <w:b/>
        </w:rPr>
        <w:t>ОРГАНИЗАЦИЯ ОБЪЕДИНЕННЫХ НАЦИЙ</w:t>
      </w:r>
    </w:p>
    <w:p w14:paraId="557BC0CF" w14:textId="77777777" w:rsidR="00173CF4" w:rsidRPr="003A53D1" w:rsidRDefault="00173CF4" w:rsidP="00173CF4">
      <w:pPr>
        <w:spacing w:after="120"/>
        <w:ind w:left="1170" w:right="1025"/>
        <w:jc w:val="both"/>
        <w:rPr>
          <w:i/>
          <w:lang w:eastAsia="ar-SA"/>
        </w:rPr>
      </w:pPr>
      <w:r w:rsidRPr="003A53D1">
        <w:rPr>
          <w:i/>
          <w:lang w:eastAsia="ar-SA"/>
        </w:rPr>
        <w:lastRenderedPageBreak/>
        <w:t>Пункт 1</w:t>
      </w:r>
      <w:r w:rsidRPr="003A53D1">
        <w:rPr>
          <w:lang w:eastAsia="ar-SA"/>
        </w:rPr>
        <w:t xml:space="preserve"> изменить следующим образом:</w:t>
      </w:r>
    </w:p>
    <w:p w14:paraId="07A0AF00" w14:textId="77777777" w:rsidR="00173CF4" w:rsidRPr="003A53D1" w:rsidRDefault="00173CF4" w:rsidP="006257E2">
      <w:pPr>
        <w:pStyle w:val="HChG"/>
        <w:tabs>
          <w:tab w:val="left" w:pos="2268"/>
        </w:tabs>
        <w:rPr>
          <w:lang w:eastAsia="ar-SA"/>
        </w:rPr>
      </w:pPr>
      <w:r w:rsidRPr="003A53D1">
        <w:rPr>
          <w:lang w:eastAsia="ar-SA"/>
        </w:rPr>
        <w:tab/>
      </w:r>
      <w:r w:rsidRPr="003A53D1">
        <w:rPr>
          <w:lang w:eastAsia="ar-SA"/>
        </w:rPr>
        <w:tab/>
      </w:r>
      <w:r w:rsidRPr="00314DE9">
        <w:rPr>
          <w:b w:val="0"/>
          <w:szCs w:val="28"/>
          <w:lang w:eastAsia="ar-SA"/>
        </w:rPr>
        <w:t>«</w:t>
      </w:r>
      <w:r w:rsidRPr="003A53D1">
        <w:rPr>
          <w:lang w:eastAsia="ar-SA"/>
        </w:rPr>
        <w:t>1.</w:t>
      </w:r>
      <w:r w:rsidRPr="003A53D1">
        <w:rPr>
          <w:lang w:eastAsia="ar-SA"/>
        </w:rPr>
        <w:tab/>
        <w:t>Область применения</w:t>
      </w:r>
    </w:p>
    <w:p w14:paraId="3A6658C2" w14:textId="77777777" w:rsidR="00173CF4" w:rsidRPr="003A53D1" w:rsidRDefault="00173CF4" w:rsidP="00173CF4">
      <w:pPr>
        <w:spacing w:after="120"/>
        <w:ind w:left="2268" w:right="1134"/>
        <w:jc w:val="both"/>
      </w:pPr>
      <w:r w:rsidRPr="003A53D1">
        <w:t>Настоящие Правила применяются (на этапах 1, 2 и 3) к следующим детским удерживающим системам, которые предназначены для детей, перевозимых в механических транспортных средствах:</w:t>
      </w:r>
    </w:p>
    <w:p w14:paraId="0367E871" w14:textId="77777777" w:rsidR="00173CF4" w:rsidRPr="003A53D1" w:rsidRDefault="00173CF4" w:rsidP="00173CF4">
      <w:pPr>
        <w:spacing w:after="120"/>
        <w:ind w:left="2842" w:right="1134" w:hanging="574"/>
        <w:jc w:val="both"/>
      </w:pPr>
      <w:r w:rsidRPr="003A53D1">
        <w:t>a)</w:t>
      </w:r>
      <w:r w:rsidRPr="003A53D1">
        <w:tab/>
        <w:t>встроенным универсальным усовершенствованным детским удерживающим системам ISOFIX (размера i);</w:t>
      </w:r>
    </w:p>
    <w:p w14:paraId="444CE1FC" w14:textId="77777777" w:rsidR="00173CF4" w:rsidRPr="003A53D1" w:rsidRDefault="00173CF4" w:rsidP="00173CF4">
      <w:pPr>
        <w:spacing w:after="120"/>
        <w:ind w:left="2842" w:right="1134" w:hanging="574"/>
        <w:jc w:val="both"/>
      </w:pPr>
      <w:r w:rsidRPr="003A53D1">
        <w:t>b)</w:t>
      </w:r>
      <w:r w:rsidRPr="003A53D1">
        <w:tab/>
        <w:t>встроенным усовершенствованным детским удерживающим системам ISOFIX для конкретного транспортного средства;</w:t>
      </w:r>
    </w:p>
    <w:p w14:paraId="54865D75" w14:textId="77777777" w:rsidR="00173CF4" w:rsidRPr="003A53D1" w:rsidRDefault="00173CF4" w:rsidP="00173CF4">
      <w:pPr>
        <w:spacing w:after="120"/>
        <w:ind w:left="2842" w:right="1134" w:hanging="574"/>
        <w:jc w:val="both"/>
      </w:pPr>
      <w:r w:rsidRPr="003A53D1">
        <w:t>c)</w:t>
      </w:r>
      <w:r w:rsidRPr="003A53D1">
        <w:tab/>
        <w:t>невстроенным универсальным усовершенствованным детским удерживающим системам (бустерным сиденьям размера);</w:t>
      </w:r>
    </w:p>
    <w:p w14:paraId="41BC3456" w14:textId="77777777" w:rsidR="00173CF4" w:rsidRPr="003A53D1" w:rsidRDefault="00173CF4" w:rsidP="00173CF4">
      <w:pPr>
        <w:spacing w:after="120"/>
        <w:ind w:left="2842" w:right="1134" w:hanging="574"/>
        <w:jc w:val="both"/>
      </w:pPr>
      <w:r w:rsidRPr="003A53D1">
        <w:t>d)</w:t>
      </w:r>
      <w:r w:rsidRPr="003A53D1">
        <w:tab/>
        <w:t>невстроенным усовершенствованным детским удерживающим системам для конкретного транспортного средства (бустерным сиденьям для конкретного транспортного средства i);</w:t>
      </w:r>
    </w:p>
    <w:p w14:paraId="6C30911E" w14:textId="77777777" w:rsidR="00173CF4" w:rsidRPr="003A53D1" w:rsidRDefault="00173CF4" w:rsidP="00173CF4">
      <w:pPr>
        <w:spacing w:after="120"/>
        <w:ind w:left="2835" w:right="1134" w:hanging="567"/>
        <w:jc w:val="both"/>
      </w:pPr>
      <w:r w:rsidRPr="003A53D1">
        <w:t>e)</w:t>
      </w:r>
      <w:r w:rsidRPr="003A53D1">
        <w:tab/>
        <w:t>встроенным универсальным усовершенствованным детским удерживающим системам с ремнем;</w:t>
      </w:r>
    </w:p>
    <w:p w14:paraId="1E3C2FD9" w14:textId="77777777" w:rsidR="00173CF4" w:rsidRPr="003A53D1" w:rsidRDefault="00173CF4" w:rsidP="00173CF4">
      <w:pPr>
        <w:spacing w:after="120"/>
        <w:ind w:left="2835" w:right="1134" w:hanging="567"/>
        <w:jc w:val="both"/>
      </w:pPr>
      <w:r w:rsidRPr="003A53D1">
        <w:t>f)</w:t>
      </w:r>
      <w:r w:rsidRPr="003A53D1">
        <w:tab/>
        <w:t>встроенным усовершенствованным детским удерживающим системам с ремнем для конкретного транспортного средства».</w:t>
      </w:r>
    </w:p>
    <w:p w14:paraId="06046CBB" w14:textId="77777777" w:rsidR="00173CF4" w:rsidRPr="003A53D1" w:rsidRDefault="00173CF4" w:rsidP="00173CF4">
      <w:pPr>
        <w:spacing w:after="120"/>
        <w:ind w:left="2268" w:right="851" w:hanging="1134"/>
        <w:jc w:val="both"/>
      </w:pPr>
      <w:r w:rsidRPr="003A53D1">
        <w:rPr>
          <w:i/>
        </w:rPr>
        <w:t>Включить новый пункт 2.3</w:t>
      </w:r>
      <w:r w:rsidRPr="003A53D1">
        <w:t>.</w:t>
      </w:r>
      <w:r w:rsidRPr="003A53D1">
        <w:rPr>
          <w:i/>
        </w:rPr>
        <w:t xml:space="preserve">2 </w:t>
      </w:r>
      <w:r w:rsidRPr="003A53D1">
        <w:rPr>
          <w:iCs/>
        </w:rPr>
        <w:t>следующего содержания</w:t>
      </w:r>
      <w:r w:rsidRPr="003A53D1">
        <w:t>:</w:t>
      </w:r>
    </w:p>
    <w:p w14:paraId="72CBEDB0" w14:textId="77777777" w:rsidR="00173CF4" w:rsidRPr="003A53D1" w:rsidRDefault="00173CF4" w:rsidP="00173CF4">
      <w:pPr>
        <w:spacing w:after="120"/>
        <w:ind w:left="2268" w:right="1134" w:hanging="1134"/>
        <w:jc w:val="both"/>
      </w:pPr>
      <w:r w:rsidRPr="003A53D1">
        <w:t>«2.3.2</w:t>
      </w:r>
      <w:r w:rsidRPr="003A53D1">
        <w:tab/>
      </w:r>
      <w:r w:rsidRPr="006257E2">
        <w:rPr>
          <w:i/>
        </w:rPr>
        <w:t>"</w:t>
      </w:r>
      <w:r w:rsidRPr="003A53D1">
        <w:rPr>
          <w:i/>
        </w:rPr>
        <w:t>универсальная с ремнем</w:t>
      </w:r>
      <w:r w:rsidRPr="006257E2">
        <w:rPr>
          <w:i/>
        </w:rPr>
        <w:t>"</w:t>
      </w:r>
      <w:r w:rsidRPr="003A53D1">
        <w:t xml:space="preserve"> (встроенная универсальная усовершенствованная детская удерживающая система с ремнем) – это одна из категорий усовершенствованной детской удерживающей системы, сконструированной в первую очередь для пристегивания только при помощи ремня безопасности для взрослых на всех сиденьях транспортного средства, как это определено и одобрено на основании Правил № 16 ООН».</w:t>
      </w:r>
    </w:p>
    <w:p w14:paraId="146A7C24" w14:textId="77777777" w:rsidR="00173CF4" w:rsidRPr="003A53D1" w:rsidRDefault="00173CF4" w:rsidP="00173CF4">
      <w:pPr>
        <w:spacing w:after="120"/>
        <w:ind w:left="2268" w:right="851" w:hanging="1134"/>
        <w:jc w:val="both"/>
      </w:pPr>
      <w:r w:rsidRPr="003A53D1">
        <w:rPr>
          <w:i/>
        </w:rPr>
        <w:t>Пункт 2.3.2 (прежний)</w:t>
      </w:r>
      <w:r w:rsidRPr="003A53D1">
        <w:t>, изменить нумерацию на 2.3.3.</w:t>
      </w:r>
    </w:p>
    <w:p w14:paraId="542926A7" w14:textId="77777777" w:rsidR="00173CF4" w:rsidRPr="003A53D1" w:rsidRDefault="00173CF4" w:rsidP="00173CF4">
      <w:pPr>
        <w:tabs>
          <w:tab w:val="left" w:pos="2430"/>
        </w:tabs>
        <w:spacing w:after="120"/>
        <w:ind w:left="1134" w:right="1025"/>
        <w:jc w:val="both"/>
        <w:rPr>
          <w:i/>
          <w:lang w:eastAsia="ar-SA"/>
        </w:rPr>
      </w:pPr>
      <w:r w:rsidRPr="003A53D1">
        <w:rPr>
          <w:i/>
          <w:lang w:eastAsia="ar-SA"/>
        </w:rPr>
        <w:t xml:space="preserve">Включить новый пункт 2.7.3 </w:t>
      </w:r>
      <w:r w:rsidRPr="003A53D1">
        <w:rPr>
          <w:iCs/>
          <w:lang w:eastAsia="ar-SA"/>
        </w:rPr>
        <w:t>следующего содержания</w:t>
      </w:r>
      <w:r w:rsidRPr="003A53D1">
        <w:rPr>
          <w:lang w:eastAsia="ar-SA"/>
        </w:rPr>
        <w:t>:</w:t>
      </w:r>
    </w:p>
    <w:p w14:paraId="49BCA9A3" w14:textId="77777777" w:rsidR="00173CF4" w:rsidRPr="003A53D1" w:rsidRDefault="00173CF4" w:rsidP="00173CF4">
      <w:pPr>
        <w:pStyle w:val="SingleTxtGR"/>
        <w:tabs>
          <w:tab w:val="clear" w:pos="1701"/>
        </w:tabs>
        <w:suppressAutoHyphens/>
        <w:ind w:left="2268" w:hanging="1134"/>
        <w:rPr>
          <w:iCs/>
          <w:spacing w:val="0"/>
          <w:w w:val="100"/>
        </w:rPr>
      </w:pPr>
      <w:r w:rsidRPr="003A53D1">
        <w:rPr>
          <w:iCs/>
          <w:spacing w:val="0"/>
          <w:w w:val="100"/>
        </w:rPr>
        <w:t>«2.7</w:t>
      </w:r>
      <w:r w:rsidRPr="003A53D1">
        <w:rPr>
          <w:spacing w:val="0"/>
          <w:w w:val="100"/>
        </w:rPr>
        <w:t>.3</w:t>
      </w:r>
      <w:r w:rsidRPr="003A53D1">
        <w:rPr>
          <w:spacing w:val="0"/>
          <w:w w:val="100"/>
        </w:rPr>
        <w:tab/>
      </w:r>
      <w:r w:rsidRPr="006257E2">
        <w:rPr>
          <w:i/>
        </w:rPr>
        <w:t>"</w:t>
      </w:r>
      <w:r w:rsidRPr="006257E2">
        <w:rPr>
          <w:i/>
          <w:iCs/>
          <w:spacing w:val="0"/>
          <w:w w:val="100"/>
        </w:rPr>
        <w:t>С ремнем для конкретного транспортного средства</w:t>
      </w:r>
      <w:r w:rsidRPr="006257E2">
        <w:rPr>
          <w:i/>
        </w:rPr>
        <w:t>"</w:t>
      </w:r>
      <w:r w:rsidRPr="003A53D1">
        <w:rPr>
          <w:i/>
          <w:iCs/>
          <w:spacing w:val="0"/>
          <w:w w:val="100"/>
        </w:rPr>
        <w:t xml:space="preserve"> </w:t>
      </w:r>
      <w:r w:rsidRPr="003A53D1">
        <w:rPr>
          <w:spacing w:val="0"/>
          <w:w w:val="100"/>
        </w:rPr>
        <w:t>– это одна из категорий встроенной усовершенствованной детской удерживающей системы, подсоединяемой к конкретным типам транспортного средства при помощи ремня безопасности. Могут использоваться дополнительные точки крепления, официально утвержденные на основании</w:t>
      </w:r>
      <w:r w:rsidR="00314DE9">
        <w:rPr>
          <w:spacing w:val="0"/>
          <w:w w:val="100"/>
        </w:rPr>
        <w:br/>
      </w:r>
      <w:r w:rsidRPr="003A53D1">
        <w:rPr>
          <w:spacing w:val="0"/>
          <w:w w:val="100"/>
        </w:rPr>
        <w:t xml:space="preserve">Правил </w:t>
      </w:r>
      <w:r w:rsidR="00314DE9">
        <w:rPr>
          <w:spacing w:val="0"/>
          <w:w w:val="100"/>
        </w:rPr>
        <w:t xml:space="preserve">№ </w:t>
      </w:r>
      <w:r w:rsidRPr="003A53D1">
        <w:rPr>
          <w:spacing w:val="0"/>
          <w:w w:val="100"/>
        </w:rPr>
        <w:t>[144] ООН. Любые точки крепления, требующиеся для фиксации усовершенствованной детской удерживающей системы, устанавливаемой против направления движения, должны быть проверены в соответствии с приложением 25. Допускается применение усовершенствованных детских удерживающих систем, в которых в качестве контактной зоны задействована приборная панель транспортного средства».</w:t>
      </w:r>
    </w:p>
    <w:p w14:paraId="65C4AB4D" w14:textId="77777777" w:rsidR="00173CF4" w:rsidRPr="003A53D1" w:rsidRDefault="00173CF4" w:rsidP="00173CF4">
      <w:pPr>
        <w:pStyle w:val="SingleTxtG"/>
        <w:ind w:left="1080"/>
        <w:rPr>
          <w:i/>
          <w:sz w:val="24"/>
        </w:rPr>
      </w:pPr>
      <w:r w:rsidRPr="003A53D1">
        <w:rPr>
          <w:i/>
          <w:iCs/>
        </w:rPr>
        <w:t>Пункт 2.12</w:t>
      </w:r>
      <w:r w:rsidRPr="003A53D1">
        <w:t xml:space="preserve"> изменить следующим образом</w:t>
      </w:r>
      <w:r w:rsidRPr="003A53D1">
        <w:rPr>
          <w:i/>
        </w:rPr>
        <w:t>:</w:t>
      </w:r>
    </w:p>
    <w:p w14:paraId="44ECA80D" w14:textId="77777777" w:rsidR="00173CF4" w:rsidRPr="003A53D1" w:rsidRDefault="00173CF4" w:rsidP="00173CF4">
      <w:pPr>
        <w:pStyle w:val="SingleTxtGR"/>
        <w:tabs>
          <w:tab w:val="clear" w:pos="1701"/>
        </w:tabs>
        <w:suppressAutoHyphens/>
        <w:ind w:left="2268" w:hanging="1134"/>
        <w:rPr>
          <w:bCs/>
          <w:spacing w:val="0"/>
          <w:w w:val="100"/>
        </w:rPr>
      </w:pPr>
      <w:r w:rsidRPr="003A53D1">
        <w:rPr>
          <w:bCs/>
          <w:spacing w:val="0"/>
          <w:w w:val="100"/>
        </w:rPr>
        <w:t>«2.12</w:t>
      </w:r>
      <w:r w:rsidRPr="003A53D1">
        <w:rPr>
          <w:bCs/>
          <w:spacing w:val="0"/>
          <w:w w:val="100"/>
        </w:rPr>
        <w:tab/>
      </w:r>
      <w:r w:rsidRPr="006257E2">
        <w:rPr>
          <w:i/>
        </w:rPr>
        <w:t>"</w:t>
      </w:r>
      <w:r w:rsidRPr="006257E2">
        <w:rPr>
          <w:i/>
          <w:spacing w:val="0"/>
          <w:w w:val="100"/>
        </w:rPr>
        <w:t>Устройство ограничения углового перемещения</w:t>
      </w:r>
      <w:r w:rsidRPr="006257E2">
        <w:rPr>
          <w:i/>
        </w:rPr>
        <w:t>"</w:t>
      </w:r>
    </w:p>
    <w:p w14:paraId="45F7D6F6" w14:textId="77777777" w:rsidR="00173CF4" w:rsidRPr="003A53D1" w:rsidRDefault="00173CF4" w:rsidP="006257E2">
      <w:pPr>
        <w:pStyle w:val="SingleTxtGR"/>
        <w:tabs>
          <w:tab w:val="clear" w:pos="1701"/>
          <w:tab w:val="clear" w:pos="2268"/>
        </w:tabs>
        <w:suppressAutoHyphens/>
        <w:ind w:left="2268"/>
        <w:rPr>
          <w:spacing w:val="0"/>
          <w:w w:val="100"/>
        </w:rPr>
      </w:pPr>
      <w:r w:rsidRPr="003A53D1">
        <w:rPr>
          <w:spacing w:val="0"/>
          <w:w w:val="100"/>
        </w:rPr>
        <w:t>означает устройство, предназначенное для ограничения углового перемещения усовершенствованной детской удерживающей системы при столкновении транспортного средства и включающее:</w:t>
      </w:r>
    </w:p>
    <w:p w14:paraId="4FFE65D8" w14:textId="77777777" w:rsidR="00173CF4" w:rsidRPr="003A53D1" w:rsidRDefault="00173CF4" w:rsidP="006257E2">
      <w:pPr>
        <w:spacing w:after="120"/>
        <w:ind w:left="2842" w:right="1134" w:hanging="574"/>
        <w:jc w:val="both"/>
      </w:pPr>
      <w:r w:rsidRPr="003A53D1">
        <w:t>a)</w:t>
      </w:r>
      <w:r w:rsidRPr="003A53D1">
        <w:tab/>
        <w:t>лямку верхнего страховочного троса или</w:t>
      </w:r>
    </w:p>
    <w:p w14:paraId="6D95FE6F" w14:textId="77777777" w:rsidR="00173CF4" w:rsidRPr="003A53D1" w:rsidRDefault="00173CF4" w:rsidP="006257E2">
      <w:pPr>
        <w:spacing w:after="120"/>
        <w:ind w:left="2842" w:right="1134" w:hanging="574"/>
        <w:jc w:val="both"/>
      </w:pPr>
      <w:r w:rsidRPr="003A53D1">
        <w:t>b)</w:t>
      </w:r>
      <w:r w:rsidRPr="003A53D1">
        <w:tab/>
        <w:t>опору,</w:t>
      </w:r>
    </w:p>
    <w:p w14:paraId="2E4EE8E7" w14:textId="77777777" w:rsidR="00173CF4" w:rsidRPr="003A53D1" w:rsidRDefault="00173CF4" w:rsidP="006257E2">
      <w:pPr>
        <w:pStyle w:val="SingleTxtGR"/>
        <w:tabs>
          <w:tab w:val="clear" w:pos="1701"/>
          <w:tab w:val="clear" w:pos="2268"/>
        </w:tabs>
        <w:suppressAutoHyphens/>
        <w:ind w:left="2268"/>
        <w:rPr>
          <w:spacing w:val="0"/>
          <w:w w:val="100"/>
        </w:rPr>
      </w:pPr>
      <w:r w:rsidRPr="003A53D1">
        <w:rPr>
          <w:spacing w:val="0"/>
          <w:w w:val="100"/>
        </w:rPr>
        <w:lastRenderedPageBreak/>
        <w:t>которая соответствует требованиям настоящих Правил ООН и установлена на системе креплений ISOFIX и креплениях верхнего страховочного троса ISOFIX либо смонтирована на контактной поверхности пола транспортного средства, соответствующей требованиям Правил № 14 ООН или Правил № </w:t>
      </w:r>
      <w:r w:rsidRPr="003A53D1">
        <w:rPr>
          <w:spacing w:val="0"/>
          <w:w w:val="100"/>
          <w:lang w:eastAsia="fr-FR"/>
        </w:rPr>
        <w:t>[144]</w:t>
      </w:r>
      <w:r w:rsidRPr="003A53D1">
        <w:rPr>
          <w:spacing w:val="0"/>
          <w:w w:val="100"/>
        </w:rPr>
        <w:t xml:space="preserve"> ООН. </w:t>
      </w:r>
    </w:p>
    <w:p w14:paraId="2449B412" w14:textId="77777777" w:rsidR="00173CF4" w:rsidRPr="003A53D1" w:rsidRDefault="00173CF4" w:rsidP="006257E2">
      <w:pPr>
        <w:pStyle w:val="SingleTxtGR"/>
        <w:tabs>
          <w:tab w:val="clear" w:pos="1701"/>
          <w:tab w:val="clear" w:pos="2268"/>
        </w:tabs>
        <w:suppressAutoHyphens/>
        <w:ind w:left="2268"/>
        <w:rPr>
          <w:spacing w:val="0"/>
          <w:w w:val="100"/>
        </w:rPr>
      </w:pPr>
      <w:r w:rsidRPr="003A53D1">
        <w:t>"</w:t>
      </w:r>
      <w:r w:rsidRPr="003A53D1">
        <w:rPr>
          <w:spacing w:val="0"/>
          <w:w w:val="100"/>
        </w:rPr>
        <w:t>Устройство ограничения углового перемещения</w:t>
      </w:r>
      <w:r w:rsidRPr="003A53D1">
        <w:t>"</w:t>
      </w:r>
      <w:r w:rsidRPr="003A53D1">
        <w:rPr>
          <w:spacing w:val="0"/>
          <w:w w:val="100"/>
        </w:rPr>
        <w:t xml:space="preserve"> для усовершенствованной детской удерживающей системы для </w:t>
      </w:r>
      <w:r w:rsidRPr="003A53D1">
        <w:t>"</w:t>
      </w:r>
      <w:r w:rsidRPr="003A53D1">
        <w:rPr>
          <w:spacing w:val="0"/>
          <w:w w:val="100"/>
        </w:rPr>
        <w:t>конкретного транспортного средства</w:t>
      </w:r>
      <w:r w:rsidRPr="003A53D1">
        <w:t xml:space="preserve">" </w:t>
      </w:r>
      <w:r w:rsidRPr="003A53D1">
        <w:rPr>
          <w:spacing w:val="0"/>
          <w:w w:val="100"/>
        </w:rPr>
        <w:t>может включать верхний страховочный трос, опору или любое иное средство, способное ограничивать угловое перемещение».</w:t>
      </w:r>
    </w:p>
    <w:p w14:paraId="3A8DDB53" w14:textId="77777777" w:rsidR="00173CF4" w:rsidRPr="003A53D1" w:rsidRDefault="00173CF4" w:rsidP="00173CF4">
      <w:pPr>
        <w:tabs>
          <w:tab w:val="left" w:pos="2430"/>
        </w:tabs>
        <w:spacing w:after="120"/>
        <w:ind w:left="1170" w:right="1025"/>
        <w:jc w:val="both"/>
        <w:rPr>
          <w:i/>
          <w:lang w:eastAsia="ar-SA"/>
        </w:rPr>
      </w:pPr>
      <w:r w:rsidRPr="003A53D1">
        <w:rPr>
          <w:i/>
          <w:lang w:eastAsia="ar-SA"/>
        </w:rPr>
        <w:t xml:space="preserve">Пункт 2.17.1 </w:t>
      </w:r>
      <w:r w:rsidRPr="003A53D1">
        <w:rPr>
          <w:iCs/>
          <w:lang w:eastAsia="ar-SA"/>
        </w:rPr>
        <w:t>изменить следующим образом</w:t>
      </w:r>
      <w:r w:rsidRPr="003A53D1">
        <w:rPr>
          <w:lang w:eastAsia="ar-SA"/>
        </w:rPr>
        <w:t>:</w:t>
      </w:r>
    </w:p>
    <w:p w14:paraId="6F23CF40" w14:textId="77777777" w:rsidR="00173CF4" w:rsidRPr="003A53D1" w:rsidRDefault="00173CF4" w:rsidP="00173CF4">
      <w:pPr>
        <w:spacing w:after="120"/>
        <w:ind w:left="2268" w:right="1134" w:hanging="1134"/>
        <w:jc w:val="both"/>
        <w:outlineLvl w:val="1"/>
      </w:pPr>
      <w:r w:rsidRPr="003A53D1">
        <w:rPr>
          <w:iCs/>
          <w:color w:val="000000"/>
        </w:rPr>
        <w:t>«2.17.1</w:t>
      </w:r>
      <w:r w:rsidRPr="003A53D1">
        <w:rPr>
          <w:iCs/>
          <w:color w:val="000000"/>
        </w:rPr>
        <w:tab/>
      </w:r>
      <w:r w:rsidRPr="006257E2">
        <w:rPr>
          <w:i/>
        </w:rPr>
        <w:t>"</w:t>
      </w:r>
      <w:r w:rsidRPr="006257E2">
        <w:rPr>
          <w:i/>
          <w:iCs/>
        </w:rPr>
        <w:t>Зажимное приспособление сиденья транспортного средства ISOFIX</w:t>
      </w:r>
      <w:r w:rsidRPr="006257E2">
        <w:rPr>
          <w:i/>
        </w:rPr>
        <w:t>"</w:t>
      </w:r>
      <w:r w:rsidRPr="003A53D1">
        <w:t xml:space="preserve"> означает зажимное приспособление, соответствующее габаритам ISOFIX, размеры которого указаны на рис. 1−7 в добавлении 2</w:t>
      </w:r>
      <w:r w:rsidR="006257E2">
        <w:br/>
      </w:r>
      <w:r w:rsidRPr="003A53D1">
        <w:t>к приложению 17 к Правилам № 16 ООН, и используемое изготовителем усовершенствованной детской удерживающей системы для определения надлежащих габаритов встроенной универсальной усовершенствованной детской удерживающей системы с ремнем или усовершенствованной детской удерживающей системы ISOFIX, включая местоположение ее крепежных деталей ISOFIX».</w:t>
      </w:r>
    </w:p>
    <w:p w14:paraId="4BD2AAC2" w14:textId="77777777" w:rsidR="00173CF4" w:rsidRPr="003A53D1" w:rsidRDefault="00173CF4" w:rsidP="00173CF4">
      <w:pPr>
        <w:spacing w:after="120"/>
        <w:ind w:left="2268" w:right="1134" w:hanging="1134"/>
        <w:jc w:val="both"/>
        <w:outlineLvl w:val="1"/>
        <w:rPr>
          <w:iCs/>
          <w:color w:val="000000"/>
        </w:rPr>
      </w:pPr>
      <w:r w:rsidRPr="003A53D1">
        <w:rPr>
          <w:i/>
          <w:iCs/>
          <w:color w:val="000000"/>
        </w:rPr>
        <w:t xml:space="preserve">Пункт 2.26 </w:t>
      </w:r>
      <w:r w:rsidRPr="003A53D1">
        <w:rPr>
          <w:color w:val="000000"/>
        </w:rPr>
        <w:t>изменить следующим образом</w:t>
      </w:r>
      <w:r w:rsidRPr="003A53D1">
        <w:rPr>
          <w:iCs/>
          <w:color w:val="000000"/>
        </w:rPr>
        <w:t>:</w:t>
      </w:r>
    </w:p>
    <w:p w14:paraId="6BEDAC84" w14:textId="77777777" w:rsidR="00173CF4" w:rsidRPr="003A53D1" w:rsidRDefault="00173CF4" w:rsidP="00173CF4">
      <w:pPr>
        <w:spacing w:after="120"/>
        <w:ind w:left="2268" w:right="1134" w:hanging="1134"/>
        <w:jc w:val="both"/>
        <w:outlineLvl w:val="1"/>
        <w:rPr>
          <w:bCs/>
          <w:lang w:eastAsia="fr-FR"/>
        </w:rPr>
      </w:pPr>
      <w:r w:rsidRPr="003A53D1">
        <w:rPr>
          <w:b/>
          <w:bCs/>
          <w:lang w:eastAsia="fr-FR"/>
        </w:rPr>
        <w:t>«</w:t>
      </w:r>
      <w:r w:rsidRPr="003A53D1">
        <w:rPr>
          <w:bCs/>
          <w:lang w:eastAsia="fr-FR"/>
        </w:rPr>
        <w:t>2.26</w:t>
      </w:r>
      <w:r w:rsidRPr="003A53D1">
        <w:rPr>
          <w:bCs/>
          <w:lang w:eastAsia="fr-FR"/>
        </w:rPr>
        <w:tab/>
      </w:r>
      <w:r w:rsidRPr="00C10BB5">
        <w:rPr>
          <w:bCs/>
          <w:i/>
          <w:lang w:eastAsia="fr-FR"/>
        </w:rPr>
        <w:tab/>
      </w:r>
      <w:r w:rsidRPr="00C10BB5">
        <w:rPr>
          <w:i/>
        </w:rPr>
        <w:t>"</w:t>
      </w:r>
      <w:r w:rsidRPr="00C10BB5">
        <w:rPr>
          <w:bCs/>
          <w:i/>
          <w:iCs/>
          <w:lang w:eastAsia="fr-FR"/>
        </w:rPr>
        <w:t>Съемное детское кресло</w:t>
      </w:r>
      <w:r w:rsidRPr="00C10BB5">
        <w:rPr>
          <w:i/>
        </w:rPr>
        <w:t>"</w:t>
      </w:r>
      <w:r w:rsidRPr="003A53D1">
        <w:rPr>
          <w:bCs/>
          <w:lang w:eastAsia="fr-FR"/>
        </w:rPr>
        <w:t xml:space="preserve"> означает </w:t>
      </w:r>
      <w:r w:rsidRPr="003A53D1">
        <w:rPr>
          <w:rStyle w:val="text"/>
        </w:rPr>
        <w:t>встроенную усовершенствованную детскую удерживающую систему, способную удерживать ребенка в возрасте до 15 месяцев и ростом до 83 см, которая предназначена для размещения ребенка лицом назад в полулежащем положении.</w:t>
      </w:r>
      <w:r w:rsidR="006257E2">
        <w:rPr>
          <w:rStyle w:val="text"/>
        </w:rPr>
        <w:br/>
      </w:r>
      <w:r w:rsidRPr="003A53D1">
        <w:rPr>
          <w:bCs/>
          <w:lang w:eastAsia="fr-FR"/>
        </w:rPr>
        <w:t xml:space="preserve">Оно сконструировано таким образом, чтобы удерживающие силы в случае лобового столкновения распределялись вдоль тела и головы ребенка, за исключением конечностей. </w:t>
      </w:r>
      <w:hyperlink r:id="rId8" w:history="1">
        <w:r w:rsidRPr="00AD4EE4">
          <w:rPr>
            <w:rStyle w:val="af4"/>
            <w:i w:val="0"/>
          </w:rPr>
          <w:t>Оно сконструировано таким образом, чтобы его можно было удалить из</w:t>
        </w:r>
      </w:hyperlink>
      <w:r w:rsidRPr="003A53D1">
        <w:rPr>
          <w:rStyle w:val="text"/>
          <w:i/>
          <w:iCs/>
        </w:rPr>
        <w:t xml:space="preserve"> </w:t>
      </w:r>
      <w:r w:rsidRPr="003A53D1">
        <w:rPr>
          <w:rStyle w:val="text"/>
        </w:rPr>
        <w:t>транспортного средства вместе с находящимся в нем ребенком без отстегивания какого-либо ремня и перемещать за пределами транспортного средства</w:t>
      </w:r>
      <w:r w:rsidRPr="003A53D1">
        <w:t>».</w:t>
      </w:r>
    </w:p>
    <w:p w14:paraId="18002E34" w14:textId="77777777" w:rsidR="00173CF4" w:rsidRPr="003A53D1" w:rsidRDefault="00173CF4" w:rsidP="00173CF4">
      <w:pPr>
        <w:spacing w:after="120"/>
        <w:ind w:left="2268" w:right="1134" w:hanging="1134"/>
        <w:jc w:val="both"/>
        <w:outlineLvl w:val="1"/>
        <w:rPr>
          <w:i/>
        </w:rPr>
      </w:pPr>
      <w:r w:rsidRPr="003A53D1">
        <w:rPr>
          <w:i/>
        </w:rPr>
        <w:t xml:space="preserve">Включить новый пункт 2.51.3 </w:t>
      </w:r>
      <w:r w:rsidRPr="003A53D1">
        <w:rPr>
          <w:iCs/>
        </w:rPr>
        <w:t>следующего содержания</w:t>
      </w:r>
      <w:r w:rsidRPr="003A53D1">
        <w:t>:</w:t>
      </w:r>
    </w:p>
    <w:p w14:paraId="59F94A3F" w14:textId="77777777" w:rsidR="00173CF4" w:rsidRPr="003A53D1" w:rsidRDefault="00173CF4" w:rsidP="00173CF4">
      <w:pPr>
        <w:spacing w:after="120"/>
        <w:ind w:left="2268" w:right="1134" w:hanging="1134"/>
        <w:jc w:val="both"/>
        <w:outlineLvl w:val="1"/>
      </w:pPr>
      <w:r w:rsidRPr="003A53D1">
        <w:t>«2.51.3</w:t>
      </w:r>
      <w:r w:rsidRPr="003A53D1">
        <w:tab/>
      </w:r>
      <w:r w:rsidRPr="00595B3F">
        <w:rPr>
          <w:i/>
        </w:rPr>
        <w:t>"</w:t>
      </w:r>
      <w:r w:rsidRPr="00595B3F">
        <w:rPr>
          <w:i/>
          <w:iCs/>
        </w:rPr>
        <w:t>Универсальное сиденье</w:t>
      </w:r>
      <w:r w:rsidRPr="00595B3F">
        <w:rPr>
          <w:i/>
        </w:rPr>
        <w:t>"</w:t>
      </w:r>
      <w:r w:rsidRPr="003A53D1">
        <w:t xml:space="preserve"> означает место в соответствии с пунктом 8.2.2.5.2 b) Правил № 16 ООН».</w:t>
      </w:r>
    </w:p>
    <w:p w14:paraId="4BA2260F" w14:textId="77777777" w:rsidR="00173CF4" w:rsidRPr="003A53D1" w:rsidRDefault="00173CF4" w:rsidP="00173CF4">
      <w:pPr>
        <w:tabs>
          <w:tab w:val="left" w:pos="2430"/>
        </w:tabs>
        <w:spacing w:after="120"/>
        <w:ind w:left="1170" w:right="1025"/>
        <w:jc w:val="both"/>
        <w:rPr>
          <w:i/>
          <w:lang w:eastAsia="ar-SA"/>
        </w:rPr>
      </w:pPr>
      <w:r w:rsidRPr="003A53D1">
        <w:rPr>
          <w:i/>
          <w:lang w:eastAsia="ar-SA"/>
        </w:rPr>
        <w:t xml:space="preserve">Пункты 2.56.1 и 2.56.2 </w:t>
      </w:r>
      <w:r w:rsidRPr="003A53D1">
        <w:rPr>
          <w:iCs/>
          <w:lang w:eastAsia="ar-SA"/>
        </w:rPr>
        <w:t>изменить следующим образом</w:t>
      </w:r>
      <w:r w:rsidRPr="003A53D1">
        <w:rPr>
          <w:lang w:eastAsia="ar-SA"/>
        </w:rPr>
        <w:t>:</w:t>
      </w:r>
    </w:p>
    <w:p w14:paraId="269AD8C1" w14:textId="77777777" w:rsidR="00173CF4" w:rsidRPr="003A53D1" w:rsidRDefault="00173CF4" w:rsidP="00173CF4">
      <w:pPr>
        <w:pStyle w:val="SingleTxtG"/>
        <w:ind w:left="2268" w:hanging="1134"/>
      </w:pPr>
      <w:r w:rsidRPr="003A53D1">
        <w:t>«2.56.1</w:t>
      </w:r>
      <w:r w:rsidRPr="003A53D1">
        <w:rPr>
          <w:b/>
        </w:rPr>
        <w:tab/>
      </w:r>
      <w:r w:rsidRPr="00595B3F">
        <w:rPr>
          <w:i/>
        </w:rPr>
        <w:t>"</w:t>
      </w:r>
      <w:r w:rsidRPr="00595B3F">
        <w:rPr>
          <w:i/>
          <w:iCs/>
        </w:rPr>
        <w:t>Устройство класса A</w:t>
      </w:r>
      <w:r w:rsidRPr="00595B3F">
        <w:rPr>
          <w:i/>
        </w:rPr>
        <w:t>"</w:t>
      </w:r>
      <w:r w:rsidRPr="003A53D1">
        <w:t xml:space="preserve"> − устройство, препятствующее ослаблению ремня ребенком в результате вытягивания поясного ремня, когда для непосредственного удержания ребенка используют ремень безопасности для взрослых (невстроенная усовершенствованная детская удерживающая система).</w:t>
      </w:r>
    </w:p>
    <w:p w14:paraId="1D7A2CA5" w14:textId="77777777" w:rsidR="00173CF4" w:rsidRPr="003A53D1" w:rsidRDefault="00173CF4" w:rsidP="00173CF4">
      <w:pPr>
        <w:pStyle w:val="SingleTxtG"/>
        <w:ind w:left="2268" w:hanging="1134"/>
      </w:pPr>
      <w:r w:rsidRPr="003A53D1">
        <w:t>2.56.2</w:t>
      </w:r>
      <w:r w:rsidRPr="003A53D1">
        <w:rPr>
          <w:b/>
        </w:rPr>
        <w:tab/>
      </w:r>
      <w:r w:rsidRPr="006257E2">
        <w:rPr>
          <w:i/>
        </w:rPr>
        <w:t>"</w:t>
      </w:r>
      <w:r w:rsidRPr="006257E2">
        <w:rPr>
          <w:i/>
          <w:iCs/>
        </w:rPr>
        <w:t>Устройство класса В</w:t>
      </w:r>
      <w:r w:rsidRPr="006257E2">
        <w:rPr>
          <w:i/>
        </w:rPr>
        <w:t>"</w:t>
      </w:r>
      <w:r w:rsidRPr="003A53D1">
        <w:t xml:space="preserve"> − устройство, позволяющее сохранять произведенное натяжение в поясной части ремня безопасности для взрослых, когда для крепления встроенной усовершенствованной детской удерживающей системы используют ремень безопасности для взрослых. Это устройство имеет целью предотвратить вытягивание лямки из втягивающего устройства через этот зажим, что могло бы привести к ослаблению натяжения и к перемещению удерживающего устройства в неоптимальное положение».</w:t>
      </w:r>
    </w:p>
    <w:p w14:paraId="730F892F" w14:textId="77777777" w:rsidR="00173CF4" w:rsidRPr="003A53D1" w:rsidRDefault="00173CF4" w:rsidP="00173CF4">
      <w:pPr>
        <w:pStyle w:val="SingleTxtG"/>
        <w:keepNext/>
        <w:ind w:left="2268" w:hanging="1134"/>
      </w:pPr>
      <w:r w:rsidRPr="003A53D1">
        <w:rPr>
          <w:i/>
        </w:rPr>
        <w:t xml:space="preserve">Пункт 2.57 </w:t>
      </w:r>
      <w:r w:rsidRPr="003A53D1">
        <w:rPr>
          <w:iCs/>
        </w:rPr>
        <w:t>изменить следующим образом</w:t>
      </w:r>
      <w:r w:rsidRPr="003A53D1">
        <w:t>:</w:t>
      </w:r>
    </w:p>
    <w:p w14:paraId="360EC8B6" w14:textId="77777777" w:rsidR="00173CF4" w:rsidRPr="003A53D1" w:rsidRDefault="00173CF4" w:rsidP="00173CF4">
      <w:pPr>
        <w:pStyle w:val="SingleTxtG"/>
        <w:ind w:left="2268" w:hanging="1134"/>
        <w:rPr>
          <w:iCs/>
        </w:rPr>
      </w:pPr>
      <w:r w:rsidRPr="003A53D1">
        <w:rPr>
          <w:iCs/>
        </w:rPr>
        <w:t>«2.57</w:t>
      </w:r>
      <w:r w:rsidRPr="003A53D1">
        <w:rPr>
          <w:iCs/>
        </w:rPr>
        <w:tab/>
      </w:r>
      <w:r w:rsidRPr="00595B3F">
        <w:rPr>
          <w:i/>
        </w:rPr>
        <w:t>"</w:t>
      </w:r>
      <w:r w:rsidRPr="00595B3F">
        <w:rPr>
          <w:i/>
          <w:iCs/>
        </w:rPr>
        <w:t>Модуль</w:t>
      </w:r>
      <w:r w:rsidRPr="00595B3F">
        <w:rPr>
          <w:i/>
        </w:rPr>
        <w:t>"</w:t>
      </w:r>
      <w:r w:rsidRPr="003A53D1">
        <w:t xml:space="preserve"> означает часть усовершенствованной детской удерживающей системы, которая выполнена отдельно от креплений ISOFIX и удерживает ребенка, который в ней находится.</w:t>
      </w:r>
      <w:r w:rsidRPr="003A53D1">
        <w:rPr>
          <w:iCs/>
        </w:rPr>
        <w:t xml:space="preserve"> Модуль </w:t>
      </w:r>
      <w:r w:rsidRPr="003A53D1">
        <w:t xml:space="preserve">может использоваться в сочетании с одним или более оснований, если это </w:t>
      </w:r>
      <w:r w:rsidRPr="003A53D1">
        <w:lastRenderedPageBreak/>
        <w:t>допускается настоящими Правилами, в качестве автономной встроенной универсальной системы с ремнем для удержания ребенка в транспортном средстве</w:t>
      </w:r>
      <w:r w:rsidRPr="003A53D1">
        <w:rPr>
          <w:iCs/>
        </w:rPr>
        <w:t>».</w:t>
      </w:r>
    </w:p>
    <w:p w14:paraId="7036B2AD" w14:textId="77777777" w:rsidR="00173CF4" w:rsidRPr="003A53D1" w:rsidRDefault="00173CF4" w:rsidP="00173CF4">
      <w:pPr>
        <w:spacing w:after="120"/>
        <w:ind w:left="2268" w:right="1134" w:hanging="1134"/>
        <w:jc w:val="both"/>
        <w:outlineLvl w:val="1"/>
        <w:rPr>
          <w:i/>
        </w:rPr>
      </w:pPr>
      <w:r w:rsidRPr="003A53D1">
        <w:rPr>
          <w:i/>
        </w:rPr>
        <w:t xml:space="preserve">Включить новый пункт 2.58 </w:t>
      </w:r>
      <w:r w:rsidRPr="003A53D1">
        <w:rPr>
          <w:iCs/>
        </w:rPr>
        <w:t>следующего содержания</w:t>
      </w:r>
      <w:r w:rsidRPr="003A53D1">
        <w:rPr>
          <w:i/>
        </w:rPr>
        <w:t>:</w:t>
      </w:r>
    </w:p>
    <w:p w14:paraId="7D717867" w14:textId="77777777" w:rsidR="00173CF4" w:rsidRPr="003A53D1" w:rsidRDefault="00173CF4" w:rsidP="00173CF4">
      <w:pPr>
        <w:pStyle w:val="SingleTxtG"/>
        <w:ind w:left="2268" w:hanging="1134"/>
        <w:rPr>
          <w:iCs/>
        </w:rPr>
      </w:pPr>
      <w:r w:rsidRPr="003A53D1">
        <w:rPr>
          <w:iCs/>
          <w:color w:val="002060"/>
        </w:rPr>
        <w:t>«</w:t>
      </w:r>
      <w:r w:rsidRPr="003A53D1">
        <w:rPr>
          <w:iCs/>
        </w:rPr>
        <w:t>2.58</w:t>
      </w:r>
      <w:r w:rsidRPr="003A53D1">
        <w:rPr>
          <w:iCs/>
        </w:rPr>
        <w:tab/>
      </w:r>
      <w:r w:rsidRPr="00C10BB5">
        <w:rPr>
          <w:i/>
        </w:rPr>
        <w:t>"Основание"</w:t>
      </w:r>
      <w:r w:rsidRPr="003A53D1">
        <w:rPr>
          <w:iCs/>
        </w:rPr>
        <w:t xml:space="preserve"> – это часть </w:t>
      </w:r>
      <w:r w:rsidRPr="003A53D1">
        <w:t>усовершенствованной детской удерживающей системы, которая</w:t>
      </w:r>
      <w:r w:rsidRPr="003A53D1">
        <w:rPr>
          <w:iCs/>
        </w:rPr>
        <w:t xml:space="preserve"> образует зону контакта между транспортным средством и модулем </w:t>
      </w:r>
      <w:r w:rsidRPr="003A53D1">
        <w:t>усовершенствованной детской удерживающей системы</w:t>
      </w:r>
      <w:r w:rsidRPr="003A53D1">
        <w:rPr>
          <w:iCs/>
        </w:rPr>
        <w:t xml:space="preserve"> и непосредственно не касается ребенка. Соединение основания с транспортным средством обеспечивается с использованием креплений ISOFIX либо ремня безопасности транспортного средства и </w:t>
      </w:r>
      <w:r w:rsidRPr="003A53D1">
        <w:t>устройства ограничения углового перемещения, если это применимо</w:t>
      </w:r>
      <w:r w:rsidRPr="003A53D1">
        <w:rPr>
          <w:iCs/>
        </w:rPr>
        <w:t>.</w:t>
      </w:r>
    </w:p>
    <w:p w14:paraId="0524F471" w14:textId="77777777" w:rsidR="00173CF4" w:rsidRPr="003A53D1" w:rsidRDefault="00173CF4" w:rsidP="00173CF4">
      <w:pPr>
        <w:pStyle w:val="SingleTxtG"/>
        <w:ind w:left="2268"/>
        <w:rPr>
          <w:iCs/>
        </w:rPr>
      </w:pPr>
      <w:r w:rsidRPr="003A53D1">
        <w:t>На основание может быть установлен более чем один модуль (модуль А может быть заменен модулем B и т.</w:t>
      </w:r>
      <w:r w:rsidR="00414CC3">
        <w:rPr>
          <w:lang w:val="fr-CH"/>
        </w:rPr>
        <w:t> </w:t>
      </w:r>
      <w:r w:rsidRPr="003A53D1">
        <w:t>д.)».</w:t>
      </w:r>
    </w:p>
    <w:p w14:paraId="75C2519D" w14:textId="77777777" w:rsidR="00173CF4" w:rsidRPr="003A53D1" w:rsidRDefault="00173CF4" w:rsidP="00173CF4">
      <w:pPr>
        <w:spacing w:after="120"/>
        <w:ind w:left="2268" w:right="1134" w:hanging="1134"/>
        <w:jc w:val="both"/>
        <w:outlineLvl w:val="1"/>
        <w:rPr>
          <w:i/>
        </w:rPr>
      </w:pPr>
      <w:r w:rsidRPr="003A53D1">
        <w:rPr>
          <w:i/>
        </w:rPr>
        <w:t xml:space="preserve">Включить новый пункт 2.59 </w:t>
      </w:r>
      <w:r w:rsidRPr="003A53D1">
        <w:rPr>
          <w:iCs/>
        </w:rPr>
        <w:t>следующего содержания:</w:t>
      </w:r>
    </w:p>
    <w:p w14:paraId="3AC1E793" w14:textId="77777777" w:rsidR="00173CF4" w:rsidRPr="003A53D1" w:rsidRDefault="00173CF4" w:rsidP="00173CF4">
      <w:pPr>
        <w:pStyle w:val="SingleTxtG"/>
        <w:ind w:left="2265" w:hanging="1095"/>
        <w:rPr>
          <w:iCs/>
        </w:rPr>
      </w:pPr>
      <w:r w:rsidRPr="003A53D1">
        <w:rPr>
          <w:iCs/>
        </w:rPr>
        <w:t>«2.59</w:t>
      </w:r>
      <w:r w:rsidRPr="003A53D1">
        <w:rPr>
          <w:iCs/>
        </w:rPr>
        <w:tab/>
      </w:r>
      <w:r w:rsidRPr="00595B3F">
        <w:rPr>
          <w:i/>
        </w:rPr>
        <w:t>"Вмонтированная"</w:t>
      </w:r>
      <w:r w:rsidRPr="003A53D1">
        <w:rPr>
          <w:iCs/>
        </w:rPr>
        <w:t xml:space="preserve"> – это </w:t>
      </w:r>
      <w:r w:rsidRPr="003A53D1">
        <w:t>усовершенствованная детская удерживающая система, изготовленная как неотъемлемая часть транспортного</w:t>
      </w:r>
      <w:r w:rsidRPr="003A53D1">
        <w:tab/>
        <w:t xml:space="preserve">средства </w:t>
      </w:r>
      <w:r w:rsidRPr="003A53D1">
        <w:rPr>
          <w:iCs/>
        </w:rPr>
        <w:t>либо встроенная в него в качестве дополнительного элемента. Подателем заявки на официальное утверждение является изготовитель транспортного средства».</w:t>
      </w:r>
    </w:p>
    <w:p w14:paraId="3BDDCFD7" w14:textId="77777777" w:rsidR="00173CF4" w:rsidRPr="003A53D1" w:rsidRDefault="00173CF4" w:rsidP="00173CF4">
      <w:pPr>
        <w:pStyle w:val="SingleTxtG"/>
        <w:keepNext/>
        <w:keepLines/>
        <w:ind w:left="2262" w:hanging="1094"/>
        <w:rPr>
          <w:iCs/>
        </w:rPr>
      </w:pPr>
      <w:r w:rsidRPr="003A53D1">
        <w:rPr>
          <w:i/>
          <w:iCs/>
        </w:rPr>
        <w:t xml:space="preserve">Включить новые пункты 2.60 и 2.61 </w:t>
      </w:r>
      <w:r w:rsidRPr="003A53D1">
        <w:rPr>
          <w:iCs/>
        </w:rPr>
        <w:t>следующего содержания:</w:t>
      </w:r>
    </w:p>
    <w:p w14:paraId="477B31FD" w14:textId="77777777" w:rsidR="00173CF4" w:rsidRPr="003A53D1" w:rsidRDefault="00173CF4" w:rsidP="00173CF4">
      <w:pPr>
        <w:pStyle w:val="SingleTxtG"/>
        <w:keepNext/>
        <w:keepLines/>
        <w:ind w:left="2262" w:hanging="1094"/>
        <w:rPr>
          <w:iCs/>
        </w:rPr>
      </w:pPr>
      <w:r w:rsidRPr="003A53D1">
        <w:rPr>
          <w:iCs/>
        </w:rPr>
        <w:t>«2.60</w:t>
      </w:r>
      <w:r w:rsidRPr="003A53D1">
        <w:rPr>
          <w:iCs/>
        </w:rPr>
        <w:tab/>
      </w:r>
      <w:r w:rsidRPr="00595B3F">
        <w:rPr>
          <w:i/>
        </w:rPr>
        <w:t>"Направление движения ремня"</w:t>
      </w:r>
      <w:r w:rsidRPr="003A53D1">
        <w:rPr>
          <w:iCs/>
        </w:rPr>
        <w:t xml:space="preserve"> означает траекторию перемещения ремня безопасности, используемую для пристегивания УДУС (встроенной УДУС) или для удерживания ребенка (невстроенной УДУС). Траектории для симметричной установки УДУС рассматриваются в качестве одного и того же направления движения ремня.</w:t>
      </w:r>
    </w:p>
    <w:p w14:paraId="5C398A4E" w14:textId="77777777" w:rsidR="00173CF4" w:rsidRPr="003A53D1" w:rsidRDefault="00173CF4" w:rsidP="00173CF4">
      <w:pPr>
        <w:pStyle w:val="SingleTxtG"/>
        <w:ind w:left="2265" w:hanging="1095"/>
        <w:rPr>
          <w:iCs/>
        </w:rPr>
      </w:pPr>
      <w:r w:rsidRPr="003A53D1">
        <w:rPr>
          <w:iCs/>
        </w:rPr>
        <w:t>2.61</w:t>
      </w:r>
      <w:r w:rsidRPr="003A53D1">
        <w:rPr>
          <w:iCs/>
        </w:rPr>
        <w:tab/>
      </w:r>
      <w:r w:rsidRPr="00595B3F">
        <w:rPr>
          <w:i/>
        </w:rPr>
        <w:t>"След поясной лямки"</w:t>
      </w:r>
      <w:r w:rsidRPr="003A53D1">
        <w:rPr>
          <w:iCs/>
        </w:rPr>
        <w:t xml:space="preserve"> означает определенные точки на УДУС, где лямка ремня безопасности для взрослых должна проходить в соответствии с направлением движения ремня, как указано изготовителем УДУС».</w:t>
      </w:r>
    </w:p>
    <w:p w14:paraId="267BB28C" w14:textId="77777777" w:rsidR="00173CF4" w:rsidRPr="003A53D1" w:rsidRDefault="00173CF4" w:rsidP="00173CF4">
      <w:pPr>
        <w:tabs>
          <w:tab w:val="left" w:pos="2430"/>
        </w:tabs>
        <w:spacing w:after="120"/>
        <w:ind w:left="1170" w:right="1025" w:hanging="36"/>
        <w:jc w:val="both"/>
        <w:rPr>
          <w:i/>
          <w:lang w:eastAsia="ar-SA"/>
        </w:rPr>
      </w:pPr>
      <w:r w:rsidRPr="003A53D1">
        <w:rPr>
          <w:i/>
          <w:lang w:eastAsia="ar-SA"/>
        </w:rPr>
        <w:t xml:space="preserve">Пункт 3.2.2 </w:t>
      </w:r>
      <w:r w:rsidRPr="003A53D1">
        <w:rPr>
          <w:iCs/>
          <w:lang w:eastAsia="ar-SA"/>
        </w:rPr>
        <w:t>изменить следующим образом</w:t>
      </w:r>
      <w:r w:rsidRPr="003A53D1">
        <w:rPr>
          <w:lang w:eastAsia="ar-SA"/>
        </w:rPr>
        <w:t>:</w:t>
      </w:r>
    </w:p>
    <w:p w14:paraId="727D6106" w14:textId="77777777" w:rsidR="00173CF4" w:rsidRPr="003A53D1" w:rsidRDefault="00173CF4" w:rsidP="00173CF4">
      <w:pPr>
        <w:spacing w:after="120"/>
        <w:ind w:left="2268" w:right="851" w:hanging="1134"/>
        <w:jc w:val="both"/>
      </w:pPr>
      <w:r w:rsidRPr="003A53D1">
        <w:t>«3.2.2</w:t>
      </w:r>
      <w:r w:rsidRPr="003A53D1">
        <w:rPr>
          <w:bCs/>
        </w:rPr>
        <w:tab/>
      </w:r>
      <w:r w:rsidRPr="003A53D1">
        <w:t>Заявитель указывает вид применения:</w:t>
      </w:r>
    </w:p>
    <w:p w14:paraId="4F001DE9" w14:textId="77777777" w:rsidR="00173CF4" w:rsidRPr="003A53D1" w:rsidRDefault="00173CF4" w:rsidP="00314DE9">
      <w:pPr>
        <w:spacing w:after="120"/>
        <w:ind w:left="2835" w:right="1134" w:hanging="567"/>
        <w:jc w:val="both"/>
      </w:pPr>
      <w:r w:rsidRPr="003A53D1">
        <w:t>a)</w:t>
      </w:r>
      <w:r w:rsidRPr="003A53D1">
        <w:tab/>
        <w:t>в качестве усовершенствованных детских удерживающих систем размера i,</w:t>
      </w:r>
    </w:p>
    <w:p w14:paraId="528861DD" w14:textId="77777777" w:rsidR="00173CF4" w:rsidRPr="003A53D1" w:rsidRDefault="00173CF4" w:rsidP="00173CF4">
      <w:pPr>
        <w:spacing w:after="120"/>
        <w:ind w:left="2835" w:right="1134" w:hanging="567"/>
        <w:jc w:val="both"/>
      </w:pPr>
      <w:r w:rsidRPr="003A53D1">
        <w:t>b)</w:t>
      </w:r>
      <w:r w:rsidRPr="003A53D1">
        <w:tab/>
        <w:t xml:space="preserve">в качестве усовершенствованной детской удерживающей системы ISOFIX для конкретного транспортного средства, </w:t>
      </w:r>
    </w:p>
    <w:p w14:paraId="551F3C8B" w14:textId="77777777" w:rsidR="00173CF4" w:rsidRPr="003A53D1" w:rsidRDefault="00173CF4" w:rsidP="00173CF4">
      <w:pPr>
        <w:spacing w:after="120"/>
        <w:ind w:left="2835" w:right="1134" w:hanging="567"/>
        <w:jc w:val="both"/>
      </w:pPr>
      <w:r w:rsidRPr="003A53D1">
        <w:t>c)</w:t>
      </w:r>
      <w:r w:rsidRPr="003A53D1">
        <w:tab/>
        <w:t xml:space="preserve">в качестве усовершенствованной детской удерживающей системы типа </w:t>
      </w:r>
      <w:r w:rsidR="00414CC3" w:rsidRPr="00414CC3">
        <w:t>"</w:t>
      </w:r>
      <w:r w:rsidRPr="003A53D1">
        <w:t>бустерное сиденье размера i</w:t>
      </w:r>
      <w:r w:rsidR="00414CC3" w:rsidRPr="00414CC3">
        <w:t>"</w:t>
      </w:r>
      <w:r w:rsidRPr="003A53D1">
        <w:t>,</w:t>
      </w:r>
    </w:p>
    <w:p w14:paraId="2A62717F" w14:textId="77777777" w:rsidR="00173CF4" w:rsidRPr="003A53D1" w:rsidRDefault="00173CF4" w:rsidP="00173CF4">
      <w:pPr>
        <w:spacing w:after="120"/>
        <w:ind w:left="2835" w:right="1134" w:hanging="567"/>
        <w:jc w:val="both"/>
      </w:pPr>
      <w:r w:rsidRPr="003A53D1">
        <w:t>d)</w:t>
      </w:r>
      <w:r w:rsidRPr="003A53D1">
        <w:tab/>
        <w:t xml:space="preserve">в качестве усовершенствованной детской удерживающей системы типа </w:t>
      </w:r>
      <w:r w:rsidR="00414CC3" w:rsidRPr="00414CC3">
        <w:t>"</w:t>
      </w:r>
      <w:r w:rsidRPr="003A53D1">
        <w:t>бустерное сиденье для конкретного транспортного средства</w:t>
      </w:r>
      <w:r w:rsidR="00414CC3" w:rsidRPr="00414CC3">
        <w:t>",</w:t>
      </w:r>
    </w:p>
    <w:p w14:paraId="1DA8D62D" w14:textId="77777777" w:rsidR="00173CF4" w:rsidRPr="003A53D1" w:rsidRDefault="00173CF4" w:rsidP="00173CF4">
      <w:pPr>
        <w:pStyle w:val="SingleTxtG"/>
        <w:ind w:left="2835" w:hanging="567"/>
        <w:rPr>
          <w:iCs/>
        </w:rPr>
      </w:pPr>
      <w:r w:rsidRPr="003A53D1">
        <w:rPr>
          <w:iCs/>
        </w:rPr>
        <w:t>e)</w:t>
      </w:r>
      <w:r w:rsidRPr="003A53D1">
        <w:rPr>
          <w:iCs/>
        </w:rPr>
        <w:tab/>
      </w:r>
      <w:r w:rsidRPr="003A53D1">
        <w:t>в качестве универсальной усовершенствованной детской удерживающей системы с ремнем,</w:t>
      </w:r>
    </w:p>
    <w:p w14:paraId="712D494C" w14:textId="77777777" w:rsidR="00173CF4" w:rsidRPr="003A53D1" w:rsidRDefault="00173CF4" w:rsidP="00173CF4">
      <w:pPr>
        <w:pStyle w:val="SingleTxtG"/>
        <w:ind w:left="2835" w:hanging="567"/>
      </w:pPr>
      <w:r w:rsidRPr="003A53D1">
        <w:rPr>
          <w:iCs/>
        </w:rPr>
        <w:t>f)</w:t>
      </w:r>
      <w:r w:rsidRPr="003A53D1">
        <w:rPr>
          <w:iCs/>
        </w:rPr>
        <w:tab/>
      </w:r>
      <w:r w:rsidRPr="003A53D1">
        <w:t xml:space="preserve">в качестве усовершенствованной детской удерживающей системы с ремнем для конкретного транспортного средства, </w:t>
      </w:r>
    </w:p>
    <w:p w14:paraId="7161D75A" w14:textId="77777777" w:rsidR="00173CF4" w:rsidRPr="003A53D1" w:rsidRDefault="00173CF4" w:rsidP="00173CF4">
      <w:pPr>
        <w:pStyle w:val="SingleTxtG"/>
        <w:ind w:left="2835" w:hanging="567"/>
      </w:pPr>
      <w:r w:rsidRPr="003A53D1">
        <w:rPr>
          <w:iCs/>
        </w:rPr>
        <w:t>g</w:t>
      </w:r>
      <w:r w:rsidRPr="003A53D1">
        <w:t>)</w:t>
      </w:r>
      <w:r w:rsidRPr="003A53D1">
        <w:tab/>
        <w:t>в качестве любого сочетания вариантов а), b), с) и d) в той мере, в</w:t>
      </w:r>
      <w:r w:rsidR="00595B3F">
        <w:rPr>
          <w:lang w:val="en-US"/>
        </w:rPr>
        <w:t> </w:t>
      </w:r>
      <w:r w:rsidRPr="003A53D1">
        <w:t>какой они удовлетворяют требованиям пунктов 5.4.2.2</w:t>
      </w:r>
      <w:r w:rsidRPr="003A53D1">
        <w:rPr>
          <w:iCs/>
        </w:rPr>
        <w:t>, 6.1.2</w:t>
      </w:r>
      <w:r w:rsidR="00595B3F">
        <w:br/>
      </w:r>
      <w:r w:rsidRPr="003A53D1">
        <w:t>и 6.1.3, при наличии только одного направления движения ремня или</w:t>
      </w:r>
    </w:p>
    <w:p w14:paraId="518F8384" w14:textId="77777777" w:rsidR="00173CF4" w:rsidRPr="003A53D1" w:rsidRDefault="00173CF4" w:rsidP="00173CF4">
      <w:pPr>
        <w:pStyle w:val="SingleTxtG"/>
        <w:ind w:left="2835" w:hanging="567"/>
      </w:pPr>
      <w:r w:rsidRPr="003A53D1">
        <w:t>h)</w:t>
      </w:r>
      <w:r w:rsidRPr="003A53D1">
        <w:tab/>
        <w:t xml:space="preserve">в качестве в качестве любого сочетания вариантов c), d), e), f) в той мере, в какой они удовлетворяют требованиям пунктов 5.4.2.2, </w:t>
      </w:r>
      <w:r w:rsidRPr="003A53D1">
        <w:lastRenderedPageBreak/>
        <w:t>6.1.2 и 6.1.3, при наличии только одного направления движения ремня и при условии, что бустерное сиденье не оснащено соединителями ISOFIX».</w:t>
      </w:r>
    </w:p>
    <w:p w14:paraId="09B5477B" w14:textId="77777777" w:rsidR="00173CF4" w:rsidRPr="003A53D1" w:rsidRDefault="00173CF4" w:rsidP="00173CF4">
      <w:pPr>
        <w:pStyle w:val="SingleTxtG"/>
        <w:ind w:left="2268" w:hanging="1134"/>
        <w:rPr>
          <w:lang w:eastAsia="ar-SA"/>
        </w:rPr>
      </w:pPr>
      <w:r w:rsidRPr="003A53D1">
        <w:rPr>
          <w:i/>
          <w:lang w:eastAsia="ar-SA"/>
        </w:rPr>
        <w:t>Пункт 4.3</w:t>
      </w:r>
      <w:r w:rsidRPr="003A53D1">
        <w:rPr>
          <w:lang w:eastAsia="ar-SA"/>
        </w:rPr>
        <w:t xml:space="preserve"> изменить следующим образом:</w:t>
      </w:r>
    </w:p>
    <w:p w14:paraId="0A83FC13" w14:textId="77777777" w:rsidR="00173CF4" w:rsidRPr="003A53D1" w:rsidRDefault="00173CF4" w:rsidP="00595B3F">
      <w:pPr>
        <w:pStyle w:val="SingleTxtGR"/>
        <w:tabs>
          <w:tab w:val="clear" w:pos="1701"/>
        </w:tabs>
        <w:suppressAutoHyphens/>
        <w:ind w:left="2268" w:hanging="1134"/>
      </w:pPr>
      <w:r w:rsidRPr="003A53D1">
        <w:t>«4.3</w:t>
      </w:r>
      <w:r w:rsidRPr="003A53D1">
        <w:tab/>
      </w:r>
      <w:r w:rsidRPr="00414CC3">
        <w:rPr>
          <w:spacing w:val="0"/>
          <w:w w:val="100"/>
          <w:kern w:val="0"/>
        </w:rPr>
        <w:t>На изделии должна четко указываться следующая информация:</w:t>
      </w:r>
    </w:p>
    <w:p w14:paraId="046A15D6" w14:textId="77777777" w:rsidR="00173CF4" w:rsidRPr="003A53D1" w:rsidRDefault="00173CF4" w:rsidP="00173CF4">
      <w:pPr>
        <w:pStyle w:val="SingleTxtG"/>
        <w:ind w:left="2814" w:hanging="546"/>
      </w:pPr>
      <w:r w:rsidRPr="003A53D1">
        <w:t>a)</w:t>
      </w:r>
      <w:r w:rsidRPr="003A53D1">
        <w:tab/>
        <w:t>положение усовершенствованной детской удерживающей системы по отношению к транспортному средству;</w:t>
      </w:r>
    </w:p>
    <w:p w14:paraId="74D4574E" w14:textId="77777777" w:rsidR="00173CF4" w:rsidRPr="003A53D1" w:rsidRDefault="00173CF4" w:rsidP="00173CF4">
      <w:pPr>
        <w:pStyle w:val="SingleTxtG"/>
        <w:ind w:left="2828" w:hanging="560"/>
      </w:pPr>
      <w:r w:rsidRPr="003A53D1">
        <w:t>b)</w:t>
      </w:r>
      <w:r w:rsidRPr="003A53D1">
        <w:tab/>
        <w:t>размерный(ые) диапазон(ы) усовершенствованной детской удерживающей системы в сантиметрах;</w:t>
      </w:r>
    </w:p>
    <w:p w14:paraId="11263DC1" w14:textId="77777777" w:rsidR="00173CF4" w:rsidRPr="003A53D1" w:rsidRDefault="00173CF4" w:rsidP="00173CF4">
      <w:pPr>
        <w:pStyle w:val="SingleTxtG"/>
        <w:ind w:left="2828" w:hanging="560"/>
      </w:pPr>
      <w:r w:rsidRPr="003A53D1">
        <w:t>c)</w:t>
      </w:r>
      <w:r w:rsidRPr="003A53D1">
        <w:tab/>
        <w:t>максимально допустимая масса пользователя встроенной усовершенствованной детской удерживающей системы в килограммах».</w:t>
      </w:r>
    </w:p>
    <w:p w14:paraId="031BD6AE" w14:textId="77777777" w:rsidR="00173CF4" w:rsidRPr="003A53D1" w:rsidRDefault="00173CF4" w:rsidP="00173CF4">
      <w:pPr>
        <w:pStyle w:val="SingleTxtG"/>
        <w:rPr>
          <w:lang w:eastAsia="ar-SA"/>
        </w:rPr>
      </w:pPr>
      <w:r w:rsidRPr="003A53D1">
        <w:rPr>
          <w:i/>
          <w:lang w:eastAsia="ar-SA"/>
        </w:rPr>
        <w:t xml:space="preserve">Включить новые пункты 4.6−4.6.3 </w:t>
      </w:r>
      <w:r w:rsidRPr="003A53D1">
        <w:rPr>
          <w:iCs/>
          <w:lang w:eastAsia="ar-SA"/>
        </w:rPr>
        <w:t>следующего содержания</w:t>
      </w:r>
      <w:r w:rsidRPr="003A53D1">
        <w:rPr>
          <w:lang w:eastAsia="ar-SA"/>
        </w:rPr>
        <w:t>:</w:t>
      </w:r>
    </w:p>
    <w:p w14:paraId="5E078236" w14:textId="77777777" w:rsidR="00173CF4" w:rsidRPr="003A53D1" w:rsidRDefault="00173CF4" w:rsidP="00595B3F">
      <w:pPr>
        <w:pStyle w:val="SingleTxtGR"/>
        <w:tabs>
          <w:tab w:val="clear" w:pos="1701"/>
        </w:tabs>
        <w:suppressAutoHyphens/>
        <w:ind w:left="2268" w:hanging="1134"/>
        <w:rPr>
          <w:iCs/>
        </w:rPr>
      </w:pPr>
      <w:r w:rsidRPr="003A53D1">
        <w:rPr>
          <w:iCs/>
        </w:rPr>
        <w:t>«4.6</w:t>
      </w:r>
      <w:r w:rsidRPr="003A53D1">
        <w:rPr>
          <w:iCs/>
        </w:rPr>
        <w:tab/>
      </w:r>
      <w:r w:rsidRPr="00414CC3">
        <w:rPr>
          <w:iCs/>
          <w:spacing w:val="0"/>
          <w:w w:val="100"/>
          <w:kern w:val="0"/>
        </w:rPr>
        <w:t xml:space="preserve">След </w:t>
      </w:r>
      <w:r w:rsidRPr="00414CC3">
        <w:rPr>
          <w:spacing w:val="0"/>
          <w:w w:val="100"/>
          <w:kern w:val="0"/>
        </w:rPr>
        <w:t>поясной</w:t>
      </w:r>
      <w:r w:rsidRPr="00414CC3">
        <w:rPr>
          <w:iCs/>
          <w:spacing w:val="0"/>
          <w:w w:val="100"/>
          <w:kern w:val="0"/>
        </w:rPr>
        <w:t xml:space="preserve"> лямки</w:t>
      </w:r>
    </w:p>
    <w:p w14:paraId="611B49E1" w14:textId="77777777" w:rsidR="00173CF4" w:rsidRPr="003A53D1" w:rsidRDefault="00173CF4" w:rsidP="00173CF4">
      <w:pPr>
        <w:pStyle w:val="SingleTxtG"/>
        <w:ind w:left="2268"/>
        <w:rPr>
          <w:iCs/>
        </w:rPr>
      </w:pPr>
      <w:r w:rsidRPr="003A53D1">
        <w:rPr>
          <w:iCs/>
        </w:rPr>
        <w:t xml:space="preserve">Маркировка, определенная в настоящем пункте, должна быть постоянной и видимой на </w:t>
      </w:r>
      <w:r w:rsidRPr="003A53D1">
        <w:t>усовершенствованной детской удерживающей системе, установленной в транспортном средстве, причем даже во время нахождения в ней ребенка, и должна быть прочно прикреплена.</w:t>
      </w:r>
      <w:r w:rsidRPr="003A53D1">
        <w:rPr>
          <w:iCs/>
        </w:rPr>
        <w:t xml:space="preserve"> Маркировку наносят по обе стороны </w:t>
      </w:r>
      <w:r w:rsidRPr="003A53D1">
        <w:t>усовершенствованной детской удерживающей системы</w:t>
      </w:r>
      <w:r w:rsidRPr="003A53D1">
        <w:rPr>
          <w:iCs/>
        </w:rPr>
        <w:t xml:space="preserve">. </w:t>
      </w:r>
      <w:r w:rsidRPr="003A53D1">
        <w:rPr>
          <w:rFonts w:eastAsiaTheme="minorEastAsia"/>
          <w:iCs/>
          <w:lang w:eastAsia="zh-CN"/>
        </w:rPr>
        <w:t>Направление</w:t>
      </w:r>
      <w:r w:rsidRPr="003A53D1">
        <w:rPr>
          <w:iCs/>
        </w:rPr>
        <w:t xml:space="preserve"> сиденья транспортного средства, показанное на маркировке, должно соответствовать фактическому направлению сиденья транспортного средства.</w:t>
      </w:r>
    </w:p>
    <w:p w14:paraId="6EEE1BAB" w14:textId="77777777" w:rsidR="00173CF4" w:rsidRPr="003A53D1" w:rsidRDefault="00173CF4" w:rsidP="00173CF4">
      <w:pPr>
        <w:pStyle w:val="SingleTxtG"/>
        <w:ind w:left="2268"/>
        <w:rPr>
          <w:iCs/>
        </w:rPr>
      </w:pPr>
      <w:r w:rsidRPr="003A53D1">
        <w:t>Предполагаемые следы поясной части и диагональной части ремня безопасности должны четко различаться</w:t>
      </w:r>
      <w:r w:rsidRPr="003A53D1">
        <w:rPr>
          <w:iCs/>
        </w:rPr>
        <w:t xml:space="preserve">. </w:t>
      </w:r>
      <w:r w:rsidRPr="003A53D1">
        <w:t>Эти части ремня безопасности должны различаться в силу такой маркировки, как цветная пиктограмма, слова, схемы и т.</w:t>
      </w:r>
      <w:r w:rsidR="00595B3F">
        <w:rPr>
          <w:lang w:val="en-US"/>
        </w:rPr>
        <w:t> </w:t>
      </w:r>
      <w:r w:rsidRPr="003A53D1">
        <w:t>д.</w:t>
      </w:r>
    </w:p>
    <w:p w14:paraId="3FA874A5" w14:textId="77777777" w:rsidR="00173CF4" w:rsidRPr="003A53D1" w:rsidRDefault="00173CF4" w:rsidP="00173CF4">
      <w:pPr>
        <w:pStyle w:val="SingleTxtG"/>
        <w:ind w:left="2268" w:hanging="1134"/>
        <w:rPr>
          <w:iCs/>
        </w:rPr>
      </w:pPr>
      <w:r w:rsidRPr="003A53D1">
        <w:rPr>
          <w:iCs/>
        </w:rPr>
        <w:t>4.6.1</w:t>
      </w:r>
      <w:r w:rsidRPr="003A53D1">
        <w:rPr>
          <w:iCs/>
        </w:rPr>
        <w:tab/>
        <w:t>Маркировка с указанием направления движения ремня должна наноситься на все направляющие механизмы ремней и стопорные зажимы. Ширина маркировки с указанием направления движения ремня безопасности для взрослых должна быть по крайней мере такой же, как и в случае следа поясной лямки для взрослых.</w:t>
      </w:r>
    </w:p>
    <w:p w14:paraId="3C8FABCB" w14:textId="77777777" w:rsidR="00173CF4" w:rsidRPr="003A53D1" w:rsidRDefault="00173CF4" w:rsidP="00173CF4">
      <w:pPr>
        <w:pStyle w:val="SingleTxtG"/>
        <w:ind w:left="2268" w:hanging="1134"/>
        <w:rPr>
          <w:iCs/>
        </w:rPr>
      </w:pPr>
      <w:r w:rsidRPr="003A53D1">
        <w:rPr>
          <w:iCs/>
        </w:rPr>
        <w:t>4.6.2</w:t>
      </w:r>
      <w:r w:rsidRPr="003A53D1">
        <w:rPr>
          <w:iCs/>
        </w:rPr>
        <w:tab/>
        <w:t xml:space="preserve">В случае невстроенной </w:t>
      </w:r>
      <w:r w:rsidRPr="003A53D1">
        <w:t xml:space="preserve">усовершенствованной детской удерживающей системы, подлежащей эксплуатации в сочетании с ремнем безопасности для взрослых, используемого для удерживания ребенка, на изделие должна наноситься четкая маркировка с указанием правильного следа поясной лямки в соответствии с пунктом </w:t>
      </w:r>
      <w:r w:rsidRPr="003A53D1">
        <w:rPr>
          <w:iCs/>
        </w:rPr>
        <w:t xml:space="preserve">6.1.3.4. Это делается при помощи монтажного чертежа, наносимого на несъемную этикетку на </w:t>
      </w:r>
      <w:r w:rsidRPr="003A53D1">
        <w:t>усовершенствованной детской удерживающей системе и указывающего правильный след на теле ребенка.</w:t>
      </w:r>
      <w:r w:rsidRPr="003A53D1">
        <w:rPr>
          <w:iCs/>
        </w:rPr>
        <w:t xml:space="preserve"> В случае маркировки направления движения ремня безопасности для взрослых на установленном устройстве должен использоваться зеленый цвет. Этот же цвет должен использоваться для обозначения следа поясной лямки на этикетках с иллюстрацией установки.</w:t>
      </w:r>
    </w:p>
    <w:p w14:paraId="6EBE5A05" w14:textId="77777777" w:rsidR="00173CF4" w:rsidRPr="003A53D1" w:rsidRDefault="00173CF4" w:rsidP="00173CF4">
      <w:pPr>
        <w:pStyle w:val="SingleTxtG"/>
        <w:ind w:left="2268" w:hanging="1134"/>
        <w:rPr>
          <w:iCs/>
        </w:rPr>
      </w:pPr>
      <w:r w:rsidRPr="003A53D1">
        <w:rPr>
          <w:iCs/>
        </w:rPr>
        <w:t>4.6.3</w:t>
      </w:r>
      <w:r w:rsidRPr="003A53D1">
        <w:rPr>
          <w:iCs/>
        </w:rPr>
        <w:tab/>
        <w:t xml:space="preserve">В случае встроенной </w:t>
      </w:r>
      <w:r w:rsidRPr="003A53D1">
        <w:t>усовершенствованной детской удерживающей системы</w:t>
      </w:r>
      <w:r w:rsidRPr="003A53D1">
        <w:rPr>
          <w:iCs/>
        </w:rPr>
        <w:t xml:space="preserve"> с ремнем, удерживаемой на месте ремнем безопасности для взрослых, на изделии должны быть четко обозначены следы поясной лямки в соответствии с пунктом 6.1.2.5, которые указываются при помощи нестираемой маркировки с чертежом на </w:t>
      </w:r>
      <w:r w:rsidRPr="003A53D1">
        <w:t>усовершенствованной детской удерживающей системе. На</w:t>
      </w:r>
      <w:r w:rsidRPr="003A53D1">
        <w:rPr>
          <w:iCs/>
        </w:rPr>
        <w:t xml:space="preserve"> маркировке направления движения ремня безопасности для взрослых, когда устройство установлено по направлению или против направления движения, должен использоваться зеленый цвет; этот же цвет должен использоваться для обозначения следа поясной лямки на этикетках с иллюстрацией установки».</w:t>
      </w:r>
    </w:p>
    <w:p w14:paraId="17905267" w14:textId="77777777" w:rsidR="00173CF4" w:rsidRPr="003A53D1" w:rsidRDefault="00173CF4" w:rsidP="00173CF4">
      <w:pPr>
        <w:pStyle w:val="SingleTxtG"/>
      </w:pPr>
      <w:r w:rsidRPr="003A53D1">
        <w:rPr>
          <w:i/>
        </w:rPr>
        <w:lastRenderedPageBreak/>
        <w:t xml:space="preserve">Пункты 4.6−4.7.2 (прежние), </w:t>
      </w:r>
      <w:r w:rsidRPr="003A53D1">
        <w:t>изменить нумерацию на 4.7−4.8.2.</w:t>
      </w:r>
    </w:p>
    <w:p w14:paraId="16B5F224" w14:textId="77777777" w:rsidR="00173CF4" w:rsidRPr="003A53D1" w:rsidRDefault="00173CF4" w:rsidP="00173CF4">
      <w:pPr>
        <w:spacing w:after="120"/>
        <w:ind w:left="2250" w:right="1134" w:hanging="1106"/>
        <w:jc w:val="both"/>
      </w:pPr>
      <w:r w:rsidRPr="003A53D1">
        <w:rPr>
          <w:i/>
        </w:rPr>
        <w:t xml:space="preserve">Пункт 4.7.3 </w:t>
      </w:r>
      <w:r w:rsidRPr="003A53D1">
        <w:rPr>
          <w:iCs/>
        </w:rPr>
        <w:t>исключить.</w:t>
      </w:r>
    </w:p>
    <w:p w14:paraId="5D1715CF" w14:textId="77777777" w:rsidR="00173CF4" w:rsidRPr="003A53D1" w:rsidRDefault="00173CF4" w:rsidP="00173CF4">
      <w:pPr>
        <w:pStyle w:val="SingleTxtG"/>
        <w:rPr>
          <w:lang w:eastAsia="ar-SA"/>
        </w:rPr>
      </w:pPr>
      <w:r w:rsidRPr="003A53D1">
        <w:rPr>
          <w:i/>
          <w:lang w:eastAsia="ar-SA"/>
        </w:rPr>
        <w:t xml:space="preserve">Включить новые пункты 4.11−4.11.4 </w:t>
      </w:r>
      <w:r w:rsidRPr="003A53D1">
        <w:rPr>
          <w:iCs/>
          <w:lang w:eastAsia="ar-SA"/>
        </w:rPr>
        <w:t>следующего содержания</w:t>
      </w:r>
      <w:r w:rsidRPr="003A53D1">
        <w:rPr>
          <w:lang w:eastAsia="ar-SA"/>
        </w:rPr>
        <w:t>:</w:t>
      </w:r>
    </w:p>
    <w:p w14:paraId="59AC9205" w14:textId="77777777" w:rsidR="00173CF4" w:rsidRPr="003A53D1" w:rsidRDefault="00173CF4" w:rsidP="00173CF4">
      <w:pPr>
        <w:spacing w:after="120"/>
        <w:ind w:left="2268" w:right="1025" w:hanging="1134"/>
        <w:jc w:val="both"/>
        <w:rPr>
          <w:lang w:eastAsia="ar-SA"/>
        </w:rPr>
      </w:pPr>
      <w:r w:rsidRPr="003A53D1">
        <w:rPr>
          <w:lang w:eastAsia="ar-SA"/>
        </w:rPr>
        <w:t>«4.11</w:t>
      </w:r>
      <w:r w:rsidRPr="003A53D1">
        <w:rPr>
          <w:lang w:eastAsia="ar-SA"/>
        </w:rPr>
        <w:tab/>
        <w:t xml:space="preserve">Маркировка для встроенной </w:t>
      </w:r>
      <w:r w:rsidRPr="003A53D1">
        <w:t>усовершенствованной детской удерживающей системы</w:t>
      </w:r>
      <w:r w:rsidRPr="003A53D1">
        <w:rPr>
          <w:lang w:eastAsia="ar-SA"/>
        </w:rPr>
        <w:t xml:space="preserve"> с ремнем.</w:t>
      </w:r>
    </w:p>
    <w:p w14:paraId="4C6AB244" w14:textId="77777777" w:rsidR="00173CF4" w:rsidRPr="003A53D1" w:rsidRDefault="00173CF4" w:rsidP="00173CF4">
      <w:pPr>
        <w:pStyle w:val="SingleTxtG"/>
        <w:ind w:left="2268"/>
        <w:rPr>
          <w:iCs/>
        </w:rPr>
      </w:pPr>
      <w:r w:rsidRPr="003A53D1">
        <w:rPr>
          <w:iCs/>
        </w:rPr>
        <w:tab/>
        <w:t xml:space="preserve">Маркировка наносится на той части </w:t>
      </w:r>
      <w:r w:rsidRPr="003A53D1">
        <w:t>усовершенствованной детской удерживающей</w:t>
      </w:r>
      <w:r w:rsidRPr="003A53D1">
        <w:rPr>
          <w:iCs/>
        </w:rPr>
        <w:t xml:space="preserve"> системы, где находятся основные точки контакта, находящиеся под нагрузкой.</w:t>
      </w:r>
    </w:p>
    <w:p w14:paraId="3445BC7C" w14:textId="77777777" w:rsidR="00173CF4" w:rsidRPr="003A53D1" w:rsidRDefault="00173CF4" w:rsidP="00173CF4">
      <w:pPr>
        <w:pStyle w:val="SingleTxtG"/>
        <w:ind w:left="2268"/>
        <w:rPr>
          <w:iCs/>
        </w:rPr>
      </w:pPr>
      <w:r w:rsidRPr="003A53D1">
        <w:t>Лицо, устанавливающее усовершенствованную детскую удерживающую систему в транспортном средстве, должно постоянно видеть один из следующих информационных знаков:</w:t>
      </w:r>
    </w:p>
    <w:p w14:paraId="725CBC75" w14:textId="77777777" w:rsidR="00173CF4" w:rsidRPr="003A53D1" w:rsidRDefault="00173CF4" w:rsidP="00595B3F">
      <w:pPr>
        <w:tabs>
          <w:tab w:val="left" w:pos="2430"/>
        </w:tabs>
        <w:spacing w:after="240"/>
        <w:ind w:left="2268" w:right="1134" w:hanging="1134"/>
        <w:jc w:val="both"/>
        <w:rPr>
          <w:lang w:eastAsia="ar-SA"/>
        </w:rPr>
      </w:pPr>
      <w:r w:rsidRPr="003A53D1">
        <w:rPr>
          <w:lang w:eastAsia="ar-SA"/>
        </w:rPr>
        <w:t>4.11.1</w:t>
      </w:r>
      <w:r w:rsidRPr="003A53D1">
        <w:rPr>
          <w:lang w:eastAsia="ar-SA"/>
        </w:rPr>
        <w:tab/>
      </w:r>
      <w:r w:rsidRPr="003A53D1">
        <w:t>на универсальной усовершенствованной детской удерживающей системе с ремнем предусматривается нестираемый знак, который должно видеть лицо, устанавливающее усовершенствованную детскую удерживающую систему в транспортном средстве, со следующей информацией</w:t>
      </w:r>
      <w:r w:rsidRPr="003A53D1">
        <w:rPr>
          <w:lang w:eastAsia="ar-SA"/>
        </w:rPr>
        <w:t>:</w:t>
      </w:r>
    </w:p>
    <w:p w14:paraId="6AB6C56B" w14:textId="77777777" w:rsidR="00173CF4" w:rsidRPr="003A53D1" w:rsidRDefault="00173CF4" w:rsidP="00595B3F">
      <w:pPr>
        <w:tabs>
          <w:tab w:val="left" w:pos="2430"/>
          <w:tab w:val="left" w:pos="3654"/>
        </w:tabs>
        <w:spacing w:after="240"/>
        <w:ind w:left="1134" w:right="1026"/>
        <w:jc w:val="center"/>
        <w:rPr>
          <w:lang w:eastAsia="ar-SA"/>
        </w:rPr>
      </w:pPr>
      <w:r w:rsidRPr="003A53D1">
        <w:t>"</w:t>
      </w:r>
      <w:r w:rsidRPr="003A53D1">
        <w:rPr>
          <w:lang w:eastAsia="ar-SA"/>
        </w:rPr>
        <w:t>универсальная с ремнем</w:t>
      </w:r>
      <w:r w:rsidRPr="003A53D1">
        <w:t>"</w:t>
      </w:r>
      <w:r w:rsidR="00595B3F">
        <w:rPr>
          <w:lang w:eastAsia="ar-SA"/>
        </w:rPr>
        <w:tab/>
      </w:r>
      <w:r w:rsidRPr="003A53D1">
        <w:rPr>
          <w:noProof/>
          <w:lang w:eastAsia="ru-RU"/>
        </w:rPr>
        <w:drawing>
          <wp:inline distT="0" distB="0" distL="0" distR="0" wp14:anchorId="0D1319FA" wp14:editId="30D83781">
            <wp:extent cx="341630" cy="267970"/>
            <wp:effectExtent l="0" t="0" r="127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14:paraId="00C08FE3" w14:textId="77777777" w:rsidR="00173CF4" w:rsidRPr="003A53D1" w:rsidRDefault="00173CF4" w:rsidP="00173CF4">
      <w:pPr>
        <w:spacing w:after="120"/>
        <w:ind w:left="2268" w:right="1134" w:hanging="1134"/>
        <w:jc w:val="both"/>
        <w:rPr>
          <w:lang w:eastAsia="ar-SA"/>
        </w:rPr>
      </w:pPr>
      <w:r w:rsidRPr="003A53D1">
        <w:rPr>
          <w:lang w:eastAsia="ar-SA"/>
        </w:rPr>
        <w:t>4.11.2</w:t>
      </w:r>
      <w:r w:rsidRPr="003A53D1">
        <w:rPr>
          <w:lang w:eastAsia="ar-SA"/>
        </w:rPr>
        <w:tab/>
      </w:r>
      <w:r w:rsidRPr="003A53D1">
        <w:t>на усовершенствованной детской удерживающей системе с ремнем для конкретного транспортного средства (включая вмонтированные системы) предусматривается нестираемый знак, который должно видеть лицо, устанавливающее усовершенствованную детскую удерживающую систему в транспортном средстве, со следующей информацией</w:t>
      </w:r>
      <w:r w:rsidRPr="003A53D1">
        <w:rPr>
          <w:lang w:eastAsia="ar-SA"/>
        </w:rPr>
        <w:t>:</w:t>
      </w:r>
    </w:p>
    <w:p w14:paraId="765CAE29" w14:textId="77777777" w:rsidR="00173CF4" w:rsidRPr="003A53D1" w:rsidRDefault="00173CF4" w:rsidP="00595B3F">
      <w:pPr>
        <w:tabs>
          <w:tab w:val="left" w:pos="2430"/>
          <w:tab w:val="left" w:pos="3654"/>
          <w:tab w:val="left" w:pos="6804"/>
        </w:tabs>
        <w:spacing w:after="240"/>
        <w:ind w:left="1985" w:right="1134"/>
        <w:jc w:val="center"/>
        <w:rPr>
          <w:lang w:eastAsia="ar-SA"/>
        </w:rPr>
      </w:pPr>
      <w:r w:rsidRPr="003A53D1">
        <w:t>"</w:t>
      </w:r>
      <w:r w:rsidRPr="003A53D1">
        <w:rPr>
          <w:lang w:eastAsia="ar-SA"/>
        </w:rPr>
        <w:t>с ремнем для конкретного транспортного средства</w:t>
      </w:r>
      <w:r w:rsidRPr="003A53D1">
        <w:t>"</w:t>
      </w:r>
      <w:r w:rsidR="00595B3F">
        <w:rPr>
          <w:lang w:eastAsia="ar-SA"/>
        </w:rPr>
        <w:tab/>
      </w:r>
      <w:r w:rsidRPr="003A53D1">
        <w:rPr>
          <w:noProof/>
          <w:lang w:eastAsia="ru-RU"/>
        </w:rPr>
        <w:drawing>
          <wp:inline distT="0" distB="0" distL="0" distR="0" wp14:anchorId="71D625BA" wp14:editId="3F7256EB">
            <wp:extent cx="341630" cy="267970"/>
            <wp:effectExtent l="0" t="0" r="127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14:paraId="5C924BA9" w14:textId="77777777" w:rsidR="00173CF4" w:rsidRPr="003A53D1" w:rsidRDefault="00173CF4" w:rsidP="00173CF4">
      <w:pPr>
        <w:spacing w:after="120"/>
        <w:ind w:left="2268" w:right="1134" w:hanging="1134"/>
        <w:jc w:val="both"/>
        <w:rPr>
          <w:lang w:eastAsia="ar-SA"/>
        </w:rPr>
      </w:pPr>
      <w:r w:rsidRPr="003A53D1">
        <w:rPr>
          <w:lang w:eastAsia="ar-SA"/>
        </w:rPr>
        <w:t>4.11.3</w:t>
      </w:r>
      <w:r w:rsidRPr="003A53D1">
        <w:rPr>
          <w:lang w:eastAsia="ar-SA"/>
        </w:rPr>
        <w:tab/>
      </w:r>
      <w:r w:rsidRPr="003A53D1">
        <w:t>международный знак официального утверждения, определенный в пункте 5.4.1;</w:t>
      </w:r>
      <w:r w:rsidRPr="003A53D1">
        <w:rPr>
          <w:lang w:eastAsia="ar-SA"/>
        </w:rPr>
        <w:t xml:space="preserve"> в случае </w:t>
      </w:r>
      <w:r w:rsidRPr="003A53D1">
        <w:t xml:space="preserve">усовершенствованной детской удерживающей системы, включающей модуль(и), эта нестираемая маркировка должна наноситься на ту часть усовершенствованной детской удерживающей системы, где находятся </w:t>
      </w:r>
      <w:r w:rsidRPr="003A53D1">
        <w:rPr>
          <w:iCs/>
        </w:rPr>
        <w:t>основные точки контакта, находящиеся под нагрузкой;</w:t>
      </w:r>
    </w:p>
    <w:p w14:paraId="736D8602" w14:textId="77777777" w:rsidR="00173CF4" w:rsidRPr="003A53D1" w:rsidRDefault="00173CF4" w:rsidP="00173CF4">
      <w:pPr>
        <w:spacing w:after="120"/>
        <w:ind w:left="2268" w:right="1134" w:hanging="1134"/>
        <w:jc w:val="both"/>
        <w:rPr>
          <w:lang w:eastAsia="ar-SA"/>
        </w:rPr>
      </w:pPr>
      <w:r w:rsidRPr="003A53D1">
        <w:rPr>
          <w:lang w:eastAsia="ar-SA"/>
        </w:rPr>
        <w:t>4.11.4</w:t>
      </w:r>
      <w:r w:rsidRPr="003A53D1">
        <w:rPr>
          <w:lang w:eastAsia="ar-SA"/>
        </w:rPr>
        <w:tab/>
      </w:r>
      <w:r w:rsidRPr="003A53D1">
        <w:t xml:space="preserve">международный знак официального утверждения, определенный в пункте </w:t>
      </w:r>
      <w:r w:rsidRPr="003A53D1">
        <w:rPr>
          <w:lang w:eastAsia="ar-SA"/>
        </w:rPr>
        <w:t xml:space="preserve">5.4.3; в случае </w:t>
      </w:r>
      <w:r w:rsidRPr="003A53D1">
        <w:t>усовершенствованной детской удерживающей системы, включающей модуль(и), эта нестираемая маркировка должна наноситься на модульную часть усовершенствованной детской удерживающей системы».</w:t>
      </w:r>
    </w:p>
    <w:p w14:paraId="4BBADEFB" w14:textId="77777777" w:rsidR="00173CF4" w:rsidRPr="003A53D1" w:rsidRDefault="00173CF4" w:rsidP="00173CF4">
      <w:pPr>
        <w:pStyle w:val="SingleTxtG"/>
        <w:rPr>
          <w:i/>
          <w:lang w:eastAsia="ar-SA"/>
        </w:rPr>
      </w:pPr>
      <w:r w:rsidRPr="003A53D1">
        <w:rPr>
          <w:i/>
          <w:iCs/>
        </w:rPr>
        <w:t>Пункт 4.8 (прежний)</w:t>
      </w:r>
      <w:r w:rsidRPr="003A53D1">
        <w:t>, изменить нумерацию на 4.12, а текст следующим образом</w:t>
      </w:r>
      <w:r w:rsidRPr="003A53D1">
        <w:rPr>
          <w:lang w:eastAsia="ar-SA"/>
        </w:rPr>
        <w:t>:</w:t>
      </w:r>
    </w:p>
    <w:p w14:paraId="5B091E85" w14:textId="77777777" w:rsidR="00173CF4" w:rsidRPr="003A53D1" w:rsidRDefault="00173CF4" w:rsidP="00173CF4">
      <w:pPr>
        <w:pStyle w:val="SingleTxtGR"/>
        <w:tabs>
          <w:tab w:val="clear" w:pos="1701"/>
        </w:tabs>
        <w:suppressAutoHyphens/>
        <w:ind w:left="2268" w:hanging="1134"/>
        <w:rPr>
          <w:spacing w:val="0"/>
          <w:w w:val="100"/>
        </w:rPr>
      </w:pPr>
      <w:r w:rsidRPr="003A53D1">
        <w:rPr>
          <w:spacing w:val="0"/>
          <w:w w:val="100"/>
        </w:rPr>
        <w:t>«4.12</w:t>
      </w:r>
      <w:r w:rsidRPr="003A53D1">
        <w:rPr>
          <w:spacing w:val="0"/>
          <w:w w:val="100"/>
        </w:rPr>
        <w:tab/>
        <w:t>Дополнительная маркировка</w:t>
      </w:r>
    </w:p>
    <w:p w14:paraId="07E4BE45" w14:textId="77777777" w:rsidR="00173CF4" w:rsidRPr="003A53D1" w:rsidRDefault="00173CF4" w:rsidP="00595B3F">
      <w:pPr>
        <w:pStyle w:val="SingleTxtG"/>
        <w:ind w:left="2268"/>
      </w:pPr>
      <w:r w:rsidRPr="003A53D1">
        <w:t>…</w:t>
      </w:r>
    </w:p>
    <w:p w14:paraId="6D640A65" w14:textId="77777777" w:rsidR="00173CF4" w:rsidRPr="003A53D1" w:rsidRDefault="00173CF4" w:rsidP="00595B3F">
      <w:pPr>
        <w:pStyle w:val="SingleTxtG"/>
        <w:ind w:left="2814" w:hanging="546"/>
        <w:rPr>
          <w:bCs/>
        </w:rPr>
      </w:pPr>
      <w:r w:rsidRPr="003A53D1">
        <w:rPr>
          <w:bCs/>
        </w:rPr>
        <w:t>g)</w:t>
      </w:r>
      <w:r w:rsidRPr="003A53D1">
        <w:rPr>
          <w:bCs/>
        </w:rPr>
        <w:tab/>
        <w:t xml:space="preserve">Плечевая часть и поясная часть ремня безопасности для взрослых, используемые для крепления съемного детского кресла, </w:t>
      </w:r>
      <w:r w:rsidRPr="00595B3F">
        <w:t>обозначаются</w:t>
      </w:r>
      <w:r w:rsidRPr="003A53D1">
        <w:rPr>
          <w:bCs/>
        </w:rPr>
        <w:t xml:space="preserve"> конкретными пиктограммами, указывающими след плечевой лямки и след поясной лямки, видимыми для пользователя и находящимися вблизи направляющего механизма ремня (пиктограммы А или В) либо на монтажных чертежах (пиктограмма С). Пиктограммы А, В, и С должны иметь ту же цветовую маркировку (темно-зеленый цвет поясного ремня), которая используется на монтажных чертежах, и их минимальный диаметр составляет 20 мм.</w:t>
      </w:r>
    </w:p>
    <w:p w14:paraId="31EFC0C6" w14:textId="77777777" w:rsidR="00173CF4" w:rsidRPr="003A53D1" w:rsidRDefault="00173CF4" w:rsidP="00595B3F">
      <w:pPr>
        <w:spacing w:after="240"/>
        <w:ind w:left="1701" w:right="992"/>
        <w:jc w:val="both"/>
      </w:pPr>
      <w:r w:rsidRPr="003A53D1">
        <w:rPr>
          <w:noProof/>
          <w:lang w:eastAsia="ru-RU"/>
        </w:rPr>
        <w:lastRenderedPageBreak/>
        <mc:AlternateContent>
          <mc:Choice Requires="wpg">
            <w:drawing>
              <wp:inline distT="0" distB="0" distL="0" distR="0" wp14:anchorId="207D4313" wp14:editId="0082F13E">
                <wp:extent cx="4257040" cy="2907264"/>
                <wp:effectExtent l="0" t="0" r="0" b="7620"/>
                <wp:docPr id="49" name="Groupe 6"/>
                <wp:cNvGraphicFramePr/>
                <a:graphic xmlns:a="http://schemas.openxmlformats.org/drawingml/2006/main">
                  <a:graphicData uri="http://schemas.microsoft.com/office/word/2010/wordprocessingGroup">
                    <wpg:wgp>
                      <wpg:cNvGrpSpPr/>
                      <wpg:grpSpPr>
                        <a:xfrm>
                          <a:off x="0" y="0"/>
                          <a:ext cx="4257040" cy="2907264"/>
                          <a:chOff x="0" y="18788"/>
                          <a:chExt cx="4546652" cy="2902984"/>
                        </a:xfrm>
                      </wpg:grpSpPr>
                      <pic:pic xmlns:pic="http://schemas.openxmlformats.org/drawingml/2006/picture">
                        <pic:nvPicPr>
                          <pic:cNvPr id="50" name="Grafik 20"/>
                          <pic:cNvPicPr>
                            <a:picLocks/>
                          </pic:cNvPicPr>
                        </pic:nvPicPr>
                        <pic:blipFill rotWithShape="1">
                          <a:blip r:embed="rId10"/>
                          <a:srcRect l="4430" t="7409" r="11395" b="12159"/>
                          <a:stretch/>
                        </pic:blipFill>
                        <pic:spPr>
                          <a:xfrm>
                            <a:off x="0" y="1667987"/>
                            <a:ext cx="902769" cy="781171"/>
                          </a:xfrm>
                          <a:prstGeom prst="rect">
                            <a:avLst/>
                          </a:prstGeom>
                        </pic:spPr>
                      </pic:pic>
                      <wps:wsp>
                        <wps:cNvPr id="51" name="Textfeld 12"/>
                        <wps:cNvSpPr txBox="1"/>
                        <wps:spPr>
                          <a:xfrm>
                            <a:off x="284824" y="2552449"/>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7EE1EAD" w14:textId="77777777" w:rsidR="00AD4EE4" w:rsidRPr="00413902" w:rsidRDefault="00AD4EE4" w:rsidP="00173CF4">
                              <w:pPr>
                                <w:pStyle w:val="afc"/>
                                <w:rPr>
                                  <w:sz w:val="32"/>
                                  <w:szCs w:val="32"/>
                                </w:rPr>
                              </w:pPr>
                              <w:r w:rsidRPr="00413902">
                                <w:rPr>
                                  <w:rFonts w:asciiTheme="minorHAnsi" w:hAnsi="Calibri" w:cstheme="minorBidi"/>
                                  <w:b/>
                                  <w:bCs/>
                                  <w:color w:val="000000" w:themeColor="dark1"/>
                                  <w:kern w:val="24"/>
                                  <w:sz w:val="32"/>
                                  <w:szCs w:val="32"/>
                                  <w:lang w:val="de-DE"/>
                                </w:rPr>
                                <w:t>A</w:t>
                              </w:r>
                            </w:p>
                          </w:txbxContent>
                        </wps:txbx>
                        <wps:bodyPr wrap="square" rtlCol="0" anchor="t"/>
                      </wps:wsp>
                      <wps:wsp>
                        <wps:cNvPr id="52" name="Textfeld 13"/>
                        <wps:cNvSpPr txBox="1"/>
                        <wps:spPr>
                          <a:xfrm>
                            <a:off x="32573" y="18788"/>
                            <a:ext cx="2322136" cy="488464"/>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9E927C1" w14:textId="77777777" w:rsidR="00AD4EE4" w:rsidRPr="00724C56" w:rsidRDefault="00AD4EE4" w:rsidP="00173CF4">
                              <w:pPr>
                                <w:pStyle w:val="afc"/>
                                <w:spacing w:line="240" w:lineRule="auto"/>
                                <w:jc w:val="center"/>
                                <w:rPr>
                                  <w:sz w:val="20"/>
                                  <w:szCs w:val="20"/>
                                  <w:lang w:val="ru-RU"/>
                                </w:rPr>
                              </w:pPr>
                              <w:r w:rsidRPr="002023D1">
                                <w:rPr>
                                  <w:b/>
                                  <w:bCs/>
                                  <w:color w:val="000000" w:themeColor="dark1"/>
                                  <w:kern w:val="24"/>
                                  <w:sz w:val="16"/>
                                  <w:szCs w:val="16"/>
                                  <w:lang w:val="ru-RU"/>
                                </w:rPr>
                                <w:t xml:space="preserve">Пиктограммы для использования </w:t>
                              </w:r>
                              <w:r w:rsidRPr="00724C56">
                                <w:rPr>
                                  <w:b/>
                                  <w:bCs/>
                                  <w:color w:val="000000" w:themeColor="dark1"/>
                                  <w:kern w:val="24"/>
                                  <w:sz w:val="16"/>
                                  <w:szCs w:val="16"/>
                                  <w:lang w:val="ru-RU"/>
                                </w:rPr>
                                <w:t>на</w:t>
                              </w:r>
                              <w:r>
                                <w:rPr>
                                  <w:b/>
                                  <w:sz w:val="16"/>
                                  <w:szCs w:val="16"/>
                                  <w:lang w:val="ru-RU"/>
                                </w:rPr>
                                <w:t> </w:t>
                              </w:r>
                              <w:r w:rsidRPr="002023D1">
                                <w:rPr>
                                  <w:b/>
                                  <w:sz w:val="16"/>
                                  <w:szCs w:val="16"/>
                                  <w:lang w:val="ru-RU"/>
                                </w:rPr>
                                <w:t>направляющем механизме ремня</w:t>
                              </w:r>
                              <w:r>
                                <w:rPr>
                                  <w:b/>
                                  <w:bCs/>
                                  <w:color w:val="000000" w:themeColor="dark1"/>
                                  <w:kern w:val="24"/>
                                  <w:sz w:val="18"/>
                                  <w:szCs w:val="18"/>
                                  <w:lang w:val="ru-RU"/>
                                </w:rPr>
                                <w:t>/</w:t>
                              </w:r>
                              <w:r>
                                <w:rPr>
                                  <w:b/>
                                  <w:bCs/>
                                  <w:color w:val="000000" w:themeColor="dark1"/>
                                  <w:kern w:val="24"/>
                                  <w:sz w:val="18"/>
                                  <w:szCs w:val="18"/>
                                  <w:lang w:val="ru-RU"/>
                                </w:rPr>
                                <w:br/>
                              </w:r>
                              <w:r w:rsidRPr="00724C56">
                                <w:rPr>
                                  <w:b/>
                                  <w:bCs/>
                                  <w:color w:val="000000" w:themeColor="dark1"/>
                                  <w:kern w:val="24"/>
                                  <w:sz w:val="16"/>
                                  <w:szCs w:val="16"/>
                                  <w:lang w:val="ru-RU"/>
                                </w:rPr>
                                <w:t>вблизи</w:t>
                              </w:r>
                              <w:r>
                                <w:rPr>
                                  <w:b/>
                                  <w:bCs/>
                                  <w:color w:val="000000" w:themeColor="dark1"/>
                                  <w:kern w:val="24"/>
                                  <w:sz w:val="18"/>
                                  <w:szCs w:val="18"/>
                                  <w:lang w:val="ru-RU"/>
                                </w:rPr>
                                <w:t xml:space="preserve"> </w:t>
                              </w:r>
                              <w:r w:rsidRPr="002023D1">
                                <w:rPr>
                                  <w:b/>
                                  <w:sz w:val="16"/>
                                  <w:szCs w:val="16"/>
                                  <w:lang w:val="ru-RU"/>
                                </w:rPr>
                                <w:t>направляюще</w:t>
                              </w:r>
                              <w:r>
                                <w:rPr>
                                  <w:b/>
                                  <w:sz w:val="16"/>
                                  <w:szCs w:val="16"/>
                                  <w:lang w:val="ru-RU"/>
                                </w:rPr>
                                <w:t>го</w:t>
                              </w:r>
                              <w:r w:rsidRPr="002023D1">
                                <w:rPr>
                                  <w:b/>
                                  <w:sz w:val="16"/>
                                  <w:szCs w:val="16"/>
                                  <w:lang w:val="ru-RU"/>
                                </w:rPr>
                                <w:t xml:space="preserve"> механизм</w:t>
                              </w:r>
                              <w:r>
                                <w:rPr>
                                  <w:b/>
                                  <w:sz w:val="16"/>
                                  <w:szCs w:val="16"/>
                                  <w:lang w:val="ru-RU"/>
                                </w:rPr>
                                <w:t>а</w:t>
                              </w:r>
                              <w:r w:rsidRPr="002023D1">
                                <w:rPr>
                                  <w:b/>
                                  <w:sz w:val="16"/>
                                  <w:szCs w:val="16"/>
                                  <w:lang w:val="ru-RU"/>
                                </w:rPr>
                                <w:t xml:space="preserve"> ремня</w:t>
                              </w:r>
                            </w:p>
                          </w:txbxContent>
                        </wps:txbx>
                        <wps:bodyPr wrap="square" rtlCol="0" anchor="t"/>
                      </wps:wsp>
                      <pic:pic xmlns:pic="http://schemas.openxmlformats.org/drawingml/2006/picture">
                        <pic:nvPicPr>
                          <pic:cNvPr id="53" name="Grafik 23"/>
                          <pic:cNvPicPr>
                            <a:picLocks/>
                          </pic:cNvPicPr>
                        </pic:nvPicPr>
                        <pic:blipFill rotWithShape="1">
                          <a:blip r:embed="rId11"/>
                          <a:srcRect l="6683" t="8640" r="6901" b="8293"/>
                          <a:stretch/>
                        </pic:blipFill>
                        <pic:spPr>
                          <a:xfrm>
                            <a:off x="1411401" y="634817"/>
                            <a:ext cx="899999" cy="781171"/>
                          </a:xfrm>
                          <a:prstGeom prst="rect">
                            <a:avLst/>
                          </a:prstGeom>
                        </pic:spPr>
                      </pic:pic>
                      <pic:pic xmlns:pic="http://schemas.openxmlformats.org/drawingml/2006/picture">
                        <pic:nvPicPr>
                          <pic:cNvPr id="56" name="Grafik 24"/>
                          <pic:cNvPicPr>
                            <a:picLocks/>
                          </pic:cNvPicPr>
                        </pic:nvPicPr>
                        <pic:blipFill rotWithShape="1">
                          <a:blip r:embed="rId12"/>
                          <a:srcRect l="6106" t="10287" r="2307" b="3988"/>
                          <a:stretch/>
                        </pic:blipFill>
                        <pic:spPr>
                          <a:xfrm>
                            <a:off x="1384170" y="1681662"/>
                            <a:ext cx="902769" cy="781171"/>
                          </a:xfrm>
                          <a:prstGeom prst="rect">
                            <a:avLst/>
                          </a:prstGeom>
                        </pic:spPr>
                      </pic:pic>
                      <wps:wsp>
                        <wps:cNvPr id="59" name="Textfeld 16"/>
                        <wps:cNvSpPr txBox="1"/>
                        <wps:spPr>
                          <a:xfrm>
                            <a:off x="1670885" y="2552450"/>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8EABDB6" w14:textId="77777777" w:rsidR="00AD4EE4" w:rsidRPr="00413902" w:rsidRDefault="00AD4EE4" w:rsidP="00173CF4">
                              <w:pPr>
                                <w:pStyle w:val="afc"/>
                                <w:rPr>
                                  <w:sz w:val="32"/>
                                  <w:szCs w:val="32"/>
                                </w:rPr>
                              </w:pPr>
                              <w:r w:rsidRPr="00413902">
                                <w:rPr>
                                  <w:rFonts w:asciiTheme="minorHAnsi" w:hAnsi="Calibri" w:cstheme="minorBidi"/>
                                  <w:b/>
                                  <w:bCs/>
                                  <w:color w:val="000000" w:themeColor="dark1"/>
                                  <w:kern w:val="24"/>
                                  <w:sz w:val="32"/>
                                  <w:szCs w:val="32"/>
                                  <w:lang w:val="de-DE"/>
                                </w:rPr>
                                <w:t>B</w:t>
                              </w:r>
                            </w:p>
                          </w:txbxContent>
                        </wps:txbx>
                        <wps:bodyPr wrap="square" rtlCol="0" anchor="t"/>
                      </wps:wsp>
                      <pic:pic xmlns:pic="http://schemas.openxmlformats.org/drawingml/2006/picture">
                        <pic:nvPicPr>
                          <pic:cNvPr id="60" name="Grafik 26"/>
                          <pic:cNvPicPr>
                            <a:picLocks/>
                          </pic:cNvPicPr>
                        </pic:nvPicPr>
                        <pic:blipFill rotWithShape="1">
                          <a:blip r:embed="rId13"/>
                          <a:srcRect l="2506" t="8792" r="3497" b="8779"/>
                          <a:stretch/>
                        </pic:blipFill>
                        <pic:spPr>
                          <a:xfrm>
                            <a:off x="3258776" y="644210"/>
                            <a:ext cx="902769" cy="781171"/>
                          </a:xfrm>
                          <a:prstGeom prst="rect">
                            <a:avLst/>
                          </a:prstGeom>
                        </pic:spPr>
                      </pic:pic>
                      <pic:pic xmlns:pic="http://schemas.openxmlformats.org/drawingml/2006/picture">
                        <pic:nvPicPr>
                          <pic:cNvPr id="62" name="Grafik 27"/>
                          <pic:cNvPicPr>
                            <a:picLocks/>
                          </pic:cNvPicPr>
                        </pic:nvPicPr>
                        <pic:blipFill rotWithShape="1">
                          <a:blip r:embed="rId14"/>
                          <a:srcRect l="3601" t="12795" r="6352" b="7237"/>
                          <a:stretch/>
                        </pic:blipFill>
                        <pic:spPr>
                          <a:xfrm>
                            <a:off x="3280490" y="1705566"/>
                            <a:ext cx="902769" cy="781171"/>
                          </a:xfrm>
                          <a:prstGeom prst="rect">
                            <a:avLst/>
                          </a:prstGeom>
                        </pic:spPr>
                      </pic:pic>
                      <wps:wsp>
                        <wps:cNvPr id="256" name="Textfeld 19"/>
                        <wps:cNvSpPr txBox="1"/>
                        <wps:spPr>
                          <a:xfrm>
                            <a:off x="3500826" y="2567987"/>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BFFEA27" w14:textId="77777777" w:rsidR="00AD4EE4" w:rsidRPr="00413902" w:rsidRDefault="00AD4EE4" w:rsidP="00173CF4">
                              <w:pPr>
                                <w:pStyle w:val="afc"/>
                                <w:rPr>
                                  <w:sz w:val="32"/>
                                  <w:szCs w:val="32"/>
                                </w:rPr>
                              </w:pPr>
                              <w:r w:rsidRPr="00413902">
                                <w:rPr>
                                  <w:rFonts w:asciiTheme="minorHAnsi" w:hAnsi="Calibri" w:cstheme="minorBidi"/>
                                  <w:b/>
                                  <w:bCs/>
                                  <w:color w:val="000000" w:themeColor="dark1"/>
                                  <w:kern w:val="24"/>
                                  <w:sz w:val="32"/>
                                  <w:szCs w:val="32"/>
                                  <w:lang w:val="de-DE"/>
                                </w:rPr>
                                <w:t>C</w:t>
                              </w:r>
                            </w:p>
                          </w:txbxContent>
                        </wps:txbx>
                        <wps:bodyPr wrap="square" rtlCol="0" anchor="t"/>
                      </wps:wsp>
                      <wps:wsp>
                        <wps:cNvPr id="259" name="Textfeld 20"/>
                        <wps:cNvSpPr txBox="1"/>
                        <wps:spPr>
                          <a:xfrm>
                            <a:off x="2859291" y="35499"/>
                            <a:ext cx="1687361" cy="471744"/>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9D1D872" w14:textId="77777777" w:rsidR="00AD4EE4" w:rsidRPr="006E2C96" w:rsidRDefault="00AD4EE4" w:rsidP="00173CF4">
                              <w:pPr>
                                <w:pStyle w:val="afc"/>
                                <w:spacing w:line="240" w:lineRule="auto"/>
                                <w:jc w:val="center"/>
                                <w:rPr>
                                  <w:lang w:val="ru-RU"/>
                                </w:rPr>
                              </w:pPr>
                              <w:r w:rsidRPr="002023D1">
                                <w:rPr>
                                  <w:b/>
                                  <w:bCs/>
                                  <w:color w:val="000000" w:themeColor="dark1"/>
                                  <w:kern w:val="24"/>
                                  <w:sz w:val="16"/>
                                  <w:szCs w:val="16"/>
                                  <w:lang w:val="ru-RU"/>
                                </w:rPr>
                                <w:t>Пиктограммы для</w:t>
                              </w:r>
                              <w:r>
                                <w:rPr>
                                  <w:b/>
                                  <w:bCs/>
                                  <w:color w:val="000000" w:themeColor="dark1"/>
                                  <w:kern w:val="24"/>
                                  <w:sz w:val="16"/>
                                  <w:szCs w:val="16"/>
                                  <w:lang w:val="ru-RU"/>
                                </w:rPr>
                                <w:t> </w:t>
                              </w:r>
                              <w:r w:rsidRPr="002023D1">
                                <w:rPr>
                                  <w:b/>
                                  <w:bCs/>
                                  <w:color w:val="000000" w:themeColor="dark1"/>
                                  <w:kern w:val="24"/>
                                  <w:sz w:val="16"/>
                                  <w:szCs w:val="16"/>
                                  <w:lang w:val="ru-RU"/>
                                </w:rPr>
                                <w:t>использования</w:t>
                              </w:r>
                              <w:r>
                                <w:rPr>
                                  <w:b/>
                                  <w:bCs/>
                                  <w:color w:val="000000" w:themeColor="dark1"/>
                                  <w:kern w:val="24"/>
                                  <w:sz w:val="16"/>
                                  <w:szCs w:val="16"/>
                                  <w:lang w:val="ru-RU"/>
                                </w:rPr>
                                <w:br/>
                              </w:r>
                              <w:r w:rsidRPr="00724C56">
                                <w:rPr>
                                  <w:b/>
                                  <w:bCs/>
                                  <w:color w:val="000000" w:themeColor="dark1"/>
                                  <w:kern w:val="24"/>
                                  <w:sz w:val="16"/>
                                  <w:szCs w:val="16"/>
                                  <w:lang w:val="ru-RU"/>
                                </w:rPr>
                                <w:t>на</w:t>
                              </w:r>
                              <w:r>
                                <w:rPr>
                                  <w:b/>
                                  <w:sz w:val="16"/>
                                  <w:szCs w:val="16"/>
                                  <w:lang w:val="ru-RU"/>
                                </w:rPr>
                                <w:t xml:space="preserve"> </w:t>
                              </w:r>
                              <w:r w:rsidRPr="00724C56">
                                <w:rPr>
                                  <w:b/>
                                  <w:sz w:val="16"/>
                                  <w:szCs w:val="16"/>
                                  <w:lang w:val="ru-RU"/>
                                </w:rPr>
                                <w:t>монтажно</w:t>
                              </w:r>
                              <w:r>
                                <w:rPr>
                                  <w:b/>
                                  <w:sz w:val="16"/>
                                  <w:szCs w:val="16"/>
                                  <w:lang w:val="ru-RU"/>
                                </w:rPr>
                                <w:t>й этикетке</w:t>
                              </w:r>
                            </w:p>
                          </w:txbxContent>
                        </wps:txbx>
                        <wps:bodyPr wrap="square" rtlCol="0" anchor="t"/>
                      </wps:wsp>
                      <pic:pic xmlns:pic="http://schemas.openxmlformats.org/drawingml/2006/picture">
                        <pic:nvPicPr>
                          <pic:cNvPr id="261" name="Grafik 30"/>
                          <pic:cNvPicPr>
                            <a:picLocks/>
                          </pic:cNvPicPr>
                        </pic:nvPicPr>
                        <pic:blipFill rotWithShape="1">
                          <a:blip r:embed="rId15"/>
                          <a:srcRect l="5668" t="7027" r="8152" b="3969"/>
                          <a:stretch/>
                        </pic:blipFill>
                        <pic:spPr>
                          <a:xfrm>
                            <a:off x="1" y="606631"/>
                            <a:ext cx="902769" cy="781171"/>
                          </a:xfrm>
                          <a:prstGeom prst="rect">
                            <a:avLst/>
                          </a:prstGeom>
                        </pic:spPr>
                      </pic:pic>
                      <wps:wsp>
                        <wps:cNvPr id="262" name="Textfeld 16"/>
                        <wps:cNvSpPr txBox="1"/>
                        <wps:spPr>
                          <a:xfrm>
                            <a:off x="2507638" y="1459265"/>
                            <a:ext cx="501219" cy="32218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94A6F41" w14:textId="77777777" w:rsidR="00AD4EE4" w:rsidRPr="00413902" w:rsidRDefault="00AD4EE4" w:rsidP="00595B3F">
                              <w:pPr>
                                <w:pStyle w:val="afc"/>
                                <w:spacing w:line="240" w:lineRule="auto"/>
                                <w:jc w:val="center"/>
                                <w:rPr>
                                  <w:sz w:val="32"/>
                                  <w:szCs w:val="32"/>
                                </w:rPr>
                              </w:pPr>
                              <w:r w:rsidRPr="00413902">
                                <w:rPr>
                                  <w:rFonts w:asciiTheme="minorHAnsi" w:hAnsi="Calibri" w:cstheme="minorBidi"/>
                                  <w:b/>
                                  <w:bCs/>
                                  <w:color w:val="000000" w:themeColor="dark1"/>
                                  <w:kern w:val="24"/>
                                  <w:sz w:val="32"/>
                                  <w:szCs w:val="32"/>
                                  <w:lang w:val="ru-RU"/>
                                </w:rPr>
                                <w:t>или</w:t>
                              </w:r>
                            </w:p>
                          </w:txbxContent>
                        </wps:txbx>
                        <wps:bodyPr wrap="square" lIns="0" tIns="0" rIns="0" bIns="0" rtlCol="0" anchor="t"/>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07D4313" id="Groupe 6" o:spid="_x0000_s1026" style="width:335.2pt;height:228.9pt;mso-position-horizontal-relative:char;mso-position-vertical-relative:line" coordorigin=",187" coordsize="45466,29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 o:spid="_x0000_s1027" type="#_x0000_t75" style="position:absolute;top:16679;width:9027;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">
                  <v:imagedata r:id="rId16" o:title="" croptop="4856f" cropbottom="7969f" cropleft="2903f" cropright="7468f"/>
                  <o:lock v:ext="edit" aspectratio="f"/>
                </v:shape>
                <v:shapetype id="_x0000_t202" coordsize="21600,21600" o:spt="202" path="m,l,21600r21600,l21600,xe">
                  <v:stroke joinstyle="miter"/>
                  <v:path gradientshapeok="t" o:connecttype="rect"/>
                </v:shapetype>
                <v:shape id="Textfeld 12" o:spid="_x0000_s1028" type="#_x0000_t202" style="position:absolute;left:2848;top:25524;width:326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" fillcolor="white [3201]" stroked="f">
                  <v:textbox>
                    <w:txbxContent>
                      <w:p w14:paraId="07EE1EAD" w14:textId="77777777" w:rsidR="00AD4EE4" w:rsidRPr="00413902" w:rsidRDefault="00AD4EE4" w:rsidP="00173CF4">
                        <w:pPr>
                          <w:pStyle w:val="afc"/>
                          <w:rPr>
                            <w:sz w:val="32"/>
                            <w:szCs w:val="32"/>
                          </w:rPr>
                        </w:pPr>
                        <w:r w:rsidRPr="00413902">
                          <w:rPr>
                            <w:rFonts w:asciiTheme="minorHAnsi" w:hAnsi="Calibri" w:cstheme="minorBidi"/>
                            <w:b/>
                            <w:bCs/>
                            <w:color w:val="000000" w:themeColor="dark1"/>
                            <w:kern w:val="24"/>
                            <w:sz w:val="32"/>
                            <w:szCs w:val="32"/>
                            <w:lang w:val="de-DE"/>
                          </w:rPr>
                          <w:t>A</w:t>
                        </w:r>
                      </w:p>
                    </w:txbxContent>
                  </v:textbox>
                </v:shape>
                <v:shape id="Textfeld 13" o:spid="_x0000_s1029" type="#_x0000_t202" style="position:absolute;left:325;top:187;width:23222;height:4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" fillcolor="white [3201]" stroked="f">
                  <v:textbox>
                    <w:txbxContent>
                      <w:p w14:paraId="19E927C1" w14:textId="77777777" w:rsidR="00AD4EE4" w:rsidRPr="00724C56" w:rsidRDefault="00AD4EE4" w:rsidP="00173CF4">
                        <w:pPr>
                          <w:pStyle w:val="afc"/>
                          <w:spacing w:line="240" w:lineRule="auto"/>
                          <w:jc w:val="center"/>
                          <w:rPr>
                            <w:sz w:val="20"/>
                            <w:szCs w:val="20"/>
                            <w:lang w:val="ru-RU"/>
                          </w:rPr>
                        </w:pPr>
                        <w:r w:rsidRPr="002023D1">
                          <w:rPr>
                            <w:b/>
                            <w:bCs/>
                            <w:color w:val="000000" w:themeColor="dark1"/>
                            <w:kern w:val="24"/>
                            <w:sz w:val="16"/>
                            <w:szCs w:val="16"/>
                            <w:lang w:val="ru-RU"/>
                          </w:rPr>
                          <w:t xml:space="preserve">Пиктограммы для использования </w:t>
                        </w:r>
                        <w:r w:rsidRPr="00724C56">
                          <w:rPr>
                            <w:b/>
                            <w:bCs/>
                            <w:color w:val="000000" w:themeColor="dark1"/>
                            <w:kern w:val="24"/>
                            <w:sz w:val="16"/>
                            <w:szCs w:val="16"/>
                            <w:lang w:val="ru-RU"/>
                          </w:rPr>
                          <w:t>на</w:t>
                        </w:r>
                        <w:r>
                          <w:rPr>
                            <w:b/>
                            <w:sz w:val="16"/>
                            <w:szCs w:val="16"/>
                            <w:lang w:val="ru-RU"/>
                          </w:rPr>
                          <w:t> </w:t>
                        </w:r>
                        <w:r w:rsidRPr="002023D1">
                          <w:rPr>
                            <w:b/>
                            <w:sz w:val="16"/>
                            <w:szCs w:val="16"/>
                            <w:lang w:val="ru-RU"/>
                          </w:rPr>
                          <w:t>направляющем механизме ремня</w:t>
                        </w:r>
                        <w:r>
                          <w:rPr>
                            <w:b/>
                            <w:bCs/>
                            <w:color w:val="000000" w:themeColor="dark1"/>
                            <w:kern w:val="24"/>
                            <w:sz w:val="18"/>
                            <w:szCs w:val="18"/>
                            <w:lang w:val="ru-RU"/>
                          </w:rPr>
                          <w:t>/</w:t>
                        </w:r>
                        <w:r>
                          <w:rPr>
                            <w:b/>
                            <w:bCs/>
                            <w:color w:val="000000" w:themeColor="dark1"/>
                            <w:kern w:val="24"/>
                            <w:sz w:val="18"/>
                            <w:szCs w:val="18"/>
                            <w:lang w:val="ru-RU"/>
                          </w:rPr>
                          <w:br/>
                        </w:r>
                        <w:r w:rsidRPr="00724C56">
                          <w:rPr>
                            <w:b/>
                            <w:bCs/>
                            <w:color w:val="000000" w:themeColor="dark1"/>
                            <w:kern w:val="24"/>
                            <w:sz w:val="16"/>
                            <w:szCs w:val="16"/>
                            <w:lang w:val="ru-RU"/>
                          </w:rPr>
                          <w:t>вблизи</w:t>
                        </w:r>
                        <w:r>
                          <w:rPr>
                            <w:b/>
                            <w:bCs/>
                            <w:color w:val="000000" w:themeColor="dark1"/>
                            <w:kern w:val="24"/>
                            <w:sz w:val="18"/>
                            <w:szCs w:val="18"/>
                            <w:lang w:val="ru-RU"/>
                          </w:rPr>
                          <w:t xml:space="preserve"> </w:t>
                        </w:r>
                        <w:r w:rsidRPr="002023D1">
                          <w:rPr>
                            <w:b/>
                            <w:sz w:val="16"/>
                            <w:szCs w:val="16"/>
                            <w:lang w:val="ru-RU"/>
                          </w:rPr>
                          <w:t>направляюще</w:t>
                        </w:r>
                        <w:r>
                          <w:rPr>
                            <w:b/>
                            <w:sz w:val="16"/>
                            <w:szCs w:val="16"/>
                            <w:lang w:val="ru-RU"/>
                          </w:rPr>
                          <w:t>го</w:t>
                        </w:r>
                        <w:r w:rsidRPr="002023D1">
                          <w:rPr>
                            <w:b/>
                            <w:sz w:val="16"/>
                            <w:szCs w:val="16"/>
                            <w:lang w:val="ru-RU"/>
                          </w:rPr>
                          <w:t xml:space="preserve"> механизм</w:t>
                        </w:r>
                        <w:r>
                          <w:rPr>
                            <w:b/>
                            <w:sz w:val="16"/>
                            <w:szCs w:val="16"/>
                            <w:lang w:val="ru-RU"/>
                          </w:rPr>
                          <w:t>а</w:t>
                        </w:r>
                        <w:r w:rsidRPr="002023D1">
                          <w:rPr>
                            <w:b/>
                            <w:sz w:val="16"/>
                            <w:szCs w:val="16"/>
                            <w:lang w:val="ru-RU"/>
                          </w:rPr>
                          <w:t xml:space="preserve"> ремня</w:t>
                        </w:r>
                      </w:p>
                    </w:txbxContent>
                  </v:textbox>
                </v:shape>
                <v:shape id="Grafik 23" o:spid="_x0000_s1030" type="#_x0000_t75" style="position:absolute;left:14114;top:6348;width:9000;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">
                  <v:imagedata r:id="rId17" o:title="" croptop="5662f" cropbottom="5435f" cropleft="4380f" cropright="4523f"/>
                  <o:lock v:ext="edit" aspectratio="f"/>
                </v:shape>
                <v:shape id="Grafik 24" o:spid="_x0000_s1031" type="#_x0000_t75" style="position:absolute;left:13841;top:16816;width:9028;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">
                  <v:imagedata r:id="rId18" o:title="" croptop="6742f" cropbottom="2614f" cropleft="4002f" cropright="1512f"/>
                  <o:lock v:ext="edit" aspectratio="f"/>
                </v:shape>
                <v:shape id="Textfeld 16" o:spid="_x0000_s1032" type="#_x0000_t202" style="position:absolute;left:16708;top:25524;width:3266;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" fillcolor="white [3201]" stroked="f">
                  <v:textbox>
                    <w:txbxContent>
                      <w:p w14:paraId="38EABDB6" w14:textId="77777777" w:rsidR="00AD4EE4" w:rsidRPr="00413902" w:rsidRDefault="00AD4EE4" w:rsidP="00173CF4">
                        <w:pPr>
                          <w:pStyle w:val="afc"/>
                          <w:rPr>
                            <w:sz w:val="32"/>
                            <w:szCs w:val="32"/>
                          </w:rPr>
                        </w:pPr>
                        <w:r w:rsidRPr="00413902">
                          <w:rPr>
                            <w:rFonts w:asciiTheme="minorHAnsi" w:hAnsi="Calibri" w:cstheme="minorBidi"/>
                            <w:b/>
                            <w:bCs/>
                            <w:color w:val="000000" w:themeColor="dark1"/>
                            <w:kern w:val="24"/>
                            <w:sz w:val="32"/>
                            <w:szCs w:val="32"/>
                            <w:lang w:val="de-DE"/>
                          </w:rPr>
                          <w:t>B</w:t>
                        </w:r>
                      </w:p>
                    </w:txbxContent>
                  </v:textbox>
                </v:shape>
                <v:shape id="Grafik 26" o:spid="_x0000_s1033" type="#_x0000_t75" style="position:absolute;left:32587;top:6442;width:9028;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">
                  <v:imagedata r:id="rId19" o:title="" croptop="5762f" cropbottom="5753f" cropleft="1642f" cropright="2292f"/>
                  <o:lock v:ext="edit" aspectratio="f"/>
                </v:shape>
                <v:shape id="Grafik 27" o:spid="_x0000_s1034" type="#_x0000_t75" style="position:absolute;left:32804;top:17055;width:9028;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">
                  <v:imagedata r:id="rId20" o:title="" croptop="8385f" cropbottom="4743f" cropleft="2360f" cropright="4163f"/>
                  <o:lock v:ext="edit" aspectratio="f"/>
                </v:shape>
                <v:shape id="Textfeld 19" o:spid="_x0000_s1035" type="#_x0000_t202" style="position:absolute;left:35008;top:25679;width:326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" fillcolor="white [3201]" stroked="f">
                  <v:textbox>
                    <w:txbxContent>
                      <w:p w14:paraId="6BFFEA27" w14:textId="77777777" w:rsidR="00AD4EE4" w:rsidRPr="00413902" w:rsidRDefault="00AD4EE4" w:rsidP="00173CF4">
                        <w:pPr>
                          <w:pStyle w:val="afc"/>
                          <w:rPr>
                            <w:sz w:val="32"/>
                            <w:szCs w:val="32"/>
                          </w:rPr>
                        </w:pPr>
                        <w:r w:rsidRPr="00413902">
                          <w:rPr>
                            <w:rFonts w:asciiTheme="minorHAnsi" w:hAnsi="Calibri" w:cstheme="minorBidi"/>
                            <w:b/>
                            <w:bCs/>
                            <w:color w:val="000000" w:themeColor="dark1"/>
                            <w:kern w:val="24"/>
                            <w:sz w:val="32"/>
                            <w:szCs w:val="32"/>
                            <w:lang w:val="de-DE"/>
                          </w:rPr>
                          <w:t>C</w:t>
                        </w:r>
                      </w:p>
                    </w:txbxContent>
                  </v:textbox>
                </v:shape>
                <v:shape id="Textfeld 20" o:spid="_x0000_s1036" type="#_x0000_t202" style="position:absolute;left:28592;top:354;width:16874;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" fillcolor="white [3201]" stroked="f">
                  <v:textbox>
                    <w:txbxContent>
                      <w:p w14:paraId="09D1D872" w14:textId="77777777" w:rsidR="00AD4EE4" w:rsidRPr="006E2C96" w:rsidRDefault="00AD4EE4" w:rsidP="00173CF4">
                        <w:pPr>
                          <w:pStyle w:val="afc"/>
                          <w:spacing w:line="240" w:lineRule="auto"/>
                          <w:jc w:val="center"/>
                          <w:rPr>
                            <w:lang w:val="ru-RU"/>
                          </w:rPr>
                        </w:pPr>
                        <w:r w:rsidRPr="002023D1">
                          <w:rPr>
                            <w:b/>
                            <w:bCs/>
                            <w:color w:val="000000" w:themeColor="dark1"/>
                            <w:kern w:val="24"/>
                            <w:sz w:val="16"/>
                            <w:szCs w:val="16"/>
                            <w:lang w:val="ru-RU"/>
                          </w:rPr>
                          <w:t>Пиктограммы для</w:t>
                        </w:r>
                        <w:r>
                          <w:rPr>
                            <w:b/>
                            <w:bCs/>
                            <w:color w:val="000000" w:themeColor="dark1"/>
                            <w:kern w:val="24"/>
                            <w:sz w:val="16"/>
                            <w:szCs w:val="16"/>
                            <w:lang w:val="ru-RU"/>
                          </w:rPr>
                          <w:t> </w:t>
                        </w:r>
                        <w:r w:rsidRPr="002023D1">
                          <w:rPr>
                            <w:b/>
                            <w:bCs/>
                            <w:color w:val="000000" w:themeColor="dark1"/>
                            <w:kern w:val="24"/>
                            <w:sz w:val="16"/>
                            <w:szCs w:val="16"/>
                            <w:lang w:val="ru-RU"/>
                          </w:rPr>
                          <w:t>использования</w:t>
                        </w:r>
                        <w:r>
                          <w:rPr>
                            <w:b/>
                            <w:bCs/>
                            <w:color w:val="000000" w:themeColor="dark1"/>
                            <w:kern w:val="24"/>
                            <w:sz w:val="16"/>
                            <w:szCs w:val="16"/>
                            <w:lang w:val="ru-RU"/>
                          </w:rPr>
                          <w:br/>
                        </w:r>
                        <w:r w:rsidRPr="00724C56">
                          <w:rPr>
                            <w:b/>
                            <w:bCs/>
                            <w:color w:val="000000" w:themeColor="dark1"/>
                            <w:kern w:val="24"/>
                            <w:sz w:val="16"/>
                            <w:szCs w:val="16"/>
                            <w:lang w:val="ru-RU"/>
                          </w:rPr>
                          <w:t>на</w:t>
                        </w:r>
                        <w:r>
                          <w:rPr>
                            <w:b/>
                            <w:sz w:val="16"/>
                            <w:szCs w:val="16"/>
                            <w:lang w:val="ru-RU"/>
                          </w:rPr>
                          <w:t xml:space="preserve"> </w:t>
                        </w:r>
                        <w:r w:rsidRPr="00724C56">
                          <w:rPr>
                            <w:b/>
                            <w:sz w:val="16"/>
                            <w:szCs w:val="16"/>
                            <w:lang w:val="ru-RU"/>
                          </w:rPr>
                          <w:t>монтажно</w:t>
                        </w:r>
                        <w:r>
                          <w:rPr>
                            <w:b/>
                            <w:sz w:val="16"/>
                            <w:szCs w:val="16"/>
                            <w:lang w:val="ru-RU"/>
                          </w:rPr>
                          <w:t>й этикетке</w:t>
                        </w:r>
                      </w:p>
                    </w:txbxContent>
                  </v:textbox>
                </v:shape>
                <v:shape id="Grafik 30" o:spid="_x0000_s1037" type="#_x0000_t75" style="position:absolute;top:6066;width:9027;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">
                  <v:imagedata r:id="rId21" o:title="" croptop="4605f" cropbottom="2601f" cropleft="3715f" cropright="5342f"/>
                  <o:lock v:ext="edit" aspectratio="f"/>
                </v:shape>
                <v:shape id="Textfeld 16" o:spid="_x0000_s1038" type="#_x0000_t202" style="position:absolute;left:25076;top:14592;width:5012;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" fillcolor="white [3201]" stroked="f">
                  <v:textbox inset="0,0,0,0">
                    <w:txbxContent>
                      <w:p w14:paraId="294A6F41" w14:textId="77777777" w:rsidR="00AD4EE4" w:rsidRPr="00413902" w:rsidRDefault="00AD4EE4" w:rsidP="00595B3F">
                        <w:pPr>
                          <w:pStyle w:val="afc"/>
                          <w:spacing w:line="240" w:lineRule="auto"/>
                          <w:jc w:val="center"/>
                          <w:rPr>
                            <w:sz w:val="32"/>
                            <w:szCs w:val="32"/>
                          </w:rPr>
                        </w:pPr>
                        <w:r w:rsidRPr="00413902">
                          <w:rPr>
                            <w:rFonts w:asciiTheme="minorHAnsi" w:hAnsi="Calibri" w:cstheme="minorBidi"/>
                            <w:b/>
                            <w:bCs/>
                            <w:color w:val="000000" w:themeColor="dark1"/>
                            <w:kern w:val="24"/>
                            <w:sz w:val="32"/>
                            <w:szCs w:val="32"/>
                            <w:lang w:val="ru-RU"/>
                          </w:rPr>
                          <w:t>или</w:t>
                        </w:r>
                      </w:p>
                    </w:txbxContent>
                  </v:textbox>
                </v:shape>
                <w10:anchorlock/>
              </v:group>
            </w:pict>
          </mc:Fallback>
        </mc:AlternateContent>
      </w:r>
      <w:r w:rsidRPr="003A53D1">
        <w:rPr>
          <w:lang w:eastAsia="ar-SA"/>
        </w:rPr>
        <w:t>»</w:t>
      </w:r>
    </w:p>
    <w:p w14:paraId="55C33DFA" w14:textId="77777777" w:rsidR="00173CF4" w:rsidRPr="003A53D1" w:rsidRDefault="00173CF4" w:rsidP="00595B3F">
      <w:pPr>
        <w:tabs>
          <w:tab w:val="left" w:pos="2430"/>
        </w:tabs>
        <w:spacing w:before="120" w:after="120"/>
        <w:ind w:left="1134" w:right="1026"/>
        <w:jc w:val="both"/>
        <w:rPr>
          <w:i/>
          <w:lang w:eastAsia="ar-SA"/>
        </w:rPr>
      </w:pPr>
      <w:r w:rsidRPr="003A53D1">
        <w:rPr>
          <w:i/>
          <w:lang w:eastAsia="ar-SA"/>
        </w:rPr>
        <w:t xml:space="preserve">Пункт 5.4.2.1 </w:t>
      </w:r>
      <w:r w:rsidRPr="003A53D1">
        <w:rPr>
          <w:iCs/>
          <w:lang w:eastAsia="ar-SA"/>
        </w:rPr>
        <w:t>изменить следующим образом</w:t>
      </w:r>
      <w:r w:rsidRPr="003A53D1">
        <w:rPr>
          <w:lang w:eastAsia="ar-SA"/>
        </w:rPr>
        <w:t>:</w:t>
      </w:r>
    </w:p>
    <w:p w14:paraId="3E2D75B0" w14:textId="77777777" w:rsidR="00173CF4" w:rsidRPr="003A53D1" w:rsidRDefault="00173CF4" w:rsidP="00173CF4">
      <w:pPr>
        <w:spacing w:after="120"/>
        <w:ind w:left="2268" w:right="1134" w:hanging="1134"/>
        <w:jc w:val="both"/>
      </w:pPr>
      <w:r w:rsidRPr="003A53D1">
        <w:t>«5.4.2.1</w:t>
      </w:r>
      <w:r w:rsidRPr="003A53D1">
        <w:tab/>
        <w:t>слова "универсальная ISOFIX размера i", или "бустерное сиденье</w:t>
      </w:r>
      <w:r w:rsidR="00595B3F">
        <w:br/>
      </w:r>
      <w:r w:rsidRPr="003A53D1">
        <w:t>размера i", или "ISOFIX для конкретного транспортного средства", или "бустерное сиденье для конкретного транспортного средства",</w:t>
      </w:r>
      <w:r w:rsidRPr="003A53D1">
        <w:rPr>
          <w:rFonts w:eastAsiaTheme="minorEastAsia"/>
          <w:lang w:eastAsia="zh-CN"/>
        </w:rPr>
        <w:t xml:space="preserve"> или </w:t>
      </w:r>
      <w:r w:rsidRPr="003A53D1">
        <w:t>"универсальная с ремнем", или "с ремнем для конкретного транспортного средства" в зависимости от категории усовершенствованной детской удерживающей системы».</w:t>
      </w:r>
    </w:p>
    <w:p w14:paraId="7108C0EB" w14:textId="77777777" w:rsidR="00173CF4" w:rsidRPr="003A53D1" w:rsidRDefault="00173CF4" w:rsidP="00173CF4">
      <w:pPr>
        <w:tabs>
          <w:tab w:val="left" w:pos="2430"/>
        </w:tabs>
        <w:spacing w:after="120"/>
        <w:ind w:left="1134" w:right="1025"/>
        <w:jc w:val="both"/>
        <w:rPr>
          <w:i/>
          <w:lang w:eastAsia="ar-SA"/>
        </w:rPr>
      </w:pPr>
      <w:r w:rsidRPr="003A53D1">
        <w:rPr>
          <w:i/>
          <w:lang w:eastAsia="ar-SA"/>
        </w:rPr>
        <w:t xml:space="preserve">Пункт 5.4.3.1 </w:t>
      </w:r>
      <w:r w:rsidRPr="003A53D1">
        <w:rPr>
          <w:iCs/>
          <w:lang w:eastAsia="ar-SA"/>
        </w:rPr>
        <w:t>изменить следующим образом</w:t>
      </w:r>
      <w:r w:rsidRPr="003A53D1">
        <w:rPr>
          <w:lang w:eastAsia="ar-SA"/>
        </w:rPr>
        <w:t>:</w:t>
      </w:r>
    </w:p>
    <w:p w14:paraId="77DDEB5B" w14:textId="77777777" w:rsidR="00173CF4" w:rsidRPr="003A53D1" w:rsidRDefault="00173CF4" w:rsidP="00173CF4">
      <w:pPr>
        <w:spacing w:after="120"/>
        <w:ind w:left="2268" w:right="1134" w:hanging="1134"/>
        <w:jc w:val="both"/>
      </w:pPr>
      <w:r w:rsidRPr="003A53D1">
        <w:t>«5.4.3.1</w:t>
      </w:r>
      <w:r w:rsidRPr="003A53D1">
        <w:tab/>
        <w:t xml:space="preserve">из обозначения "R129", за которым следуют тире и тот же номер официального утверждения, что и на части усовершенствованной детской удерживающей системы, которая включает крепления ISOFIX или на которой находятся </w:t>
      </w:r>
      <w:r w:rsidRPr="003A53D1">
        <w:rPr>
          <w:iCs/>
        </w:rPr>
        <w:t>основные точки контакта, находящиеся под нагрузкой</w:t>
      </w:r>
      <w:r w:rsidRPr="003A53D1">
        <w:t>;».</w:t>
      </w:r>
    </w:p>
    <w:p w14:paraId="179B0928" w14:textId="77777777" w:rsidR="00173CF4" w:rsidRPr="003A53D1" w:rsidRDefault="00173CF4" w:rsidP="00173CF4">
      <w:pPr>
        <w:tabs>
          <w:tab w:val="left" w:pos="2430"/>
        </w:tabs>
        <w:spacing w:after="120"/>
        <w:ind w:left="1170" w:right="1025"/>
        <w:jc w:val="both"/>
        <w:rPr>
          <w:i/>
          <w:lang w:eastAsia="ar-SA"/>
        </w:rPr>
      </w:pPr>
      <w:r w:rsidRPr="003A53D1">
        <w:rPr>
          <w:i/>
          <w:lang w:eastAsia="ar-SA"/>
        </w:rPr>
        <w:t xml:space="preserve">Пункт 6.1.2.2, таблицу 1 </w:t>
      </w:r>
      <w:r w:rsidRPr="003A53D1">
        <w:rPr>
          <w:iCs/>
          <w:lang w:eastAsia="ar-SA"/>
        </w:rPr>
        <w:t>изменить следующим образом:</w:t>
      </w:r>
    </w:p>
    <w:p w14:paraId="31BB0A31" w14:textId="77777777" w:rsidR="00173CF4" w:rsidRPr="003A53D1" w:rsidRDefault="00173CF4" w:rsidP="00173CF4">
      <w:pPr>
        <w:keepNext/>
        <w:keepLines/>
        <w:spacing w:after="120"/>
        <w:ind w:left="1134"/>
        <w:rPr>
          <w:sz w:val="24"/>
          <w:szCs w:val="24"/>
          <w:lang w:eastAsia="fr-FR"/>
        </w:rPr>
      </w:pPr>
      <w:r w:rsidRPr="003A53D1">
        <w:rPr>
          <w:iCs/>
          <w:lang w:eastAsia="fr-FR"/>
        </w:rPr>
        <w:t>«Taблица 1</w:t>
      </w:r>
      <w:r w:rsidRPr="003A53D1">
        <w:rPr>
          <w:iCs/>
          <w:lang w:eastAsia="fr-FR"/>
        </w:rPr>
        <w:br/>
      </w:r>
      <w:r w:rsidRPr="003A53D1">
        <w:rPr>
          <w:b/>
          <w:iCs/>
          <w:lang w:eastAsia="fr-FR"/>
        </w:rPr>
        <w:t xml:space="preserve">Возможные конфигурации для официального утверждения типа встроенной </w:t>
      </w:r>
      <w:r w:rsidRPr="003A53D1">
        <w:rPr>
          <w:b/>
          <w:bCs/>
        </w:rPr>
        <w:t>усовершенствованной детской удерживающей системы</w:t>
      </w:r>
    </w:p>
    <w:tbl>
      <w:tblPr>
        <w:tblStyle w:val="TabNum"/>
        <w:tblW w:w="8505" w:type="dxa"/>
        <w:tblInd w:w="1134" w:type="dxa"/>
        <w:tblLayout w:type="fixed"/>
        <w:tblCellMar>
          <w:left w:w="0" w:type="dxa"/>
          <w:right w:w="0" w:type="dxa"/>
        </w:tblCellMar>
        <w:tblLook w:val="05E0" w:firstRow="1" w:lastRow="1" w:firstColumn="1" w:lastColumn="1" w:noHBand="0" w:noVBand="1"/>
      </w:tblPr>
      <w:tblGrid>
        <w:gridCol w:w="1302"/>
        <w:gridCol w:w="1848"/>
        <w:gridCol w:w="1036"/>
        <w:gridCol w:w="1665"/>
        <w:gridCol w:w="1386"/>
        <w:gridCol w:w="1268"/>
      </w:tblGrid>
      <w:tr w:rsidR="00173CF4" w:rsidRPr="00595B3F" w14:paraId="257403AB" w14:textId="77777777" w:rsidTr="00F27E5D">
        <w:tc>
          <w:tcPr>
            <w:cnfStyle w:val="001000000000" w:firstRow="0" w:lastRow="0" w:firstColumn="1" w:lastColumn="0" w:oddVBand="0" w:evenVBand="0" w:oddHBand="0" w:evenHBand="0" w:firstRowFirstColumn="0" w:firstRowLastColumn="0" w:lastRowFirstColumn="0" w:lastRowLastColumn="0"/>
            <w:tcW w:w="1302" w:type="dxa"/>
            <w:tcBorders>
              <w:bottom w:val="single" w:sz="12" w:space="0" w:color="auto"/>
            </w:tcBorders>
            <w:shd w:val="clear" w:color="auto" w:fill="auto"/>
            <w:hideMark/>
          </w:tcPr>
          <w:p w14:paraId="6F82B84A" w14:textId="77777777" w:rsidR="00173CF4" w:rsidRPr="00595B3F" w:rsidRDefault="00173CF4" w:rsidP="00595B3F">
            <w:pPr>
              <w:suppressAutoHyphens w:val="0"/>
              <w:spacing w:before="80" w:after="80" w:line="200" w:lineRule="exact"/>
              <w:rPr>
                <w:i/>
                <w:sz w:val="16"/>
              </w:rPr>
            </w:pPr>
            <w:r w:rsidRPr="00595B3F">
              <w:rPr>
                <w:i/>
                <w:sz w:val="16"/>
              </w:rPr>
              <w:t> </w:t>
            </w:r>
          </w:p>
        </w:tc>
        <w:tc>
          <w:tcPr>
            <w:tcW w:w="1848" w:type="dxa"/>
            <w:tcBorders>
              <w:top w:val="single" w:sz="4" w:space="0" w:color="auto"/>
              <w:bottom w:val="single" w:sz="12" w:space="0" w:color="auto"/>
            </w:tcBorders>
            <w:shd w:val="clear" w:color="auto" w:fill="auto"/>
            <w:vAlign w:val="top"/>
            <w:hideMark/>
          </w:tcPr>
          <w:p w14:paraId="04E4DB75" w14:textId="77777777" w:rsidR="00173CF4" w:rsidRPr="00595B3F" w:rsidRDefault="00173CF4" w:rsidP="00595B3F">
            <w:pPr>
              <w:suppressAutoHyphens w:val="0"/>
              <w:spacing w:before="80" w:after="80" w:line="200" w:lineRule="exact"/>
              <w:jc w:val="left"/>
              <w:cnfStyle w:val="000000000000" w:firstRow="0" w:lastRow="0" w:firstColumn="0" w:lastColumn="0" w:oddVBand="0" w:evenVBand="0" w:oddHBand="0" w:evenHBand="0" w:firstRowFirstColumn="0" w:firstRowLastColumn="0" w:lastRowFirstColumn="0" w:lastRowLastColumn="0"/>
              <w:rPr>
                <w:i/>
                <w:sz w:val="16"/>
              </w:rPr>
            </w:pPr>
            <w:r w:rsidRPr="00595B3F">
              <w:rPr>
                <w:i/>
                <w:sz w:val="16"/>
              </w:rPr>
              <w:t>Положение</w:t>
            </w:r>
          </w:p>
        </w:tc>
        <w:tc>
          <w:tcPr>
            <w:tcW w:w="5355" w:type="dxa"/>
            <w:gridSpan w:val="4"/>
            <w:tcBorders>
              <w:top w:val="single" w:sz="4" w:space="0" w:color="auto"/>
              <w:bottom w:val="single" w:sz="12" w:space="0" w:color="auto"/>
            </w:tcBorders>
            <w:shd w:val="clear" w:color="auto" w:fill="auto"/>
            <w:vAlign w:val="top"/>
            <w:hideMark/>
          </w:tcPr>
          <w:p w14:paraId="5AC3D29F" w14:textId="77777777" w:rsidR="00173CF4" w:rsidRPr="00595B3F" w:rsidRDefault="00173CF4" w:rsidP="00595B3F">
            <w:pPr>
              <w:suppressAutoHyphens w:val="0"/>
              <w:spacing w:before="80" w:after="80" w:line="200" w:lineRule="exact"/>
              <w:jc w:val="left"/>
              <w:cnfStyle w:val="000000000000" w:firstRow="0" w:lastRow="0" w:firstColumn="0" w:lastColumn="0" w:oddVBand="0" w:evenVBand="0" w:oddHBand="0" w:evenHBand="0" w:firstRowFirstColumn="0" w:firstRowLastColumn="0" w:lastRowFirstColumn="0" w:lastRowLastColumn="0"/>
              <w:rPr>
                <w:i/>
                <w:sz w:val="16"/>
              </w:rPr>
            </w:pPr>
            <w:r w:rsidRPr="00595B3F">
              <w:rPr>
                <w:i/>
                <w:sz w:val="16"/>
              </w:rPr>
              <w:t>Категория</w:t>
            </w:r>
          </w:p>
        </w:tc>
      </w:tr>
      <w:tr w:rsidR="00173CF4" w:rsidRPr="0044305C" w14:paraId="7245C2AC" w14:textId="77777777" w:rsidTr="00F27E5D">
        <w:tc>
          <w:tcPr>
            <w:cnfStyle w:val="001000000000" w:firstRow="0" w:lastRow="0" w:firstColumn="1" w:lastColumn="0" w:oddVBand="0" w:evenVBand="0" w:oddHBand="0" w:evenHBand="0" w:firstRowFirstColumn="0" w:firstRowLastColumn="0" w:lastRowFirstColumn="0" w:lastRowLastColumn="0"/>
            <w:tcW w:w="1302" w:type="dxa"/>
            <w:tcBorders>
              <w:top w:val="single" w:sz="12" w:space="0" w:color="auto"/>
            </w:tcBorders>
            <w:vAlign w:val="top"/>
            <w:hideMark/>
          </w:tcPr>
          <w:p w14:paraId="6EBD6BCB" w14:textId="77777777" w:rsidR="00173CF4" w:rsidRPr="00595B3F" w:rsidRDefault="00173CF4" w:rsidP="00F27E5D">
            <w:pPr>
              <w:spacing w:line="200" w:lineRule="exact"/>
              <w:rPr>
                <w:sz w:val="17"/>
                <w:szCs w:val="17"/>
              </w:rPr>
            </w:pPr>
            <w:r w:rsidRPr="00595B3F">
              <w:rPr>
                <w:sz w:val="17"/>
                <w:szCs w:val="17"/>
              </w:rPr>
              <w:t> </w:t>
            </w:r>
          </w:p>
        </w:tc>
        <w:tc>
          <w:tcPr>
            <w:tcW w:w="1848" w:type="dxa"/>
            <w:tcBorders>
              <w:top w:val="single" w:sz="12" w:space="0" w:color="auto"/>
            </w:tcBorders>
            <w:vAlign w:val="top"/>
            <w:hideMark/>
          </w:tcPr>
          <w:p w14:paraId="73DD3F2F"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 </w:t>
            </w:r>
          </w:p>
        </w:tc>
        <w:tc>
          <w:tcPr>
            <w:tcW w:w="1036" w:type="dxa"/>
            <w:tcBorders>
              <w:top w:val="single" w:sz="12" w:space="0" w:color="auto"/>
            </w:tcBorders>
            <w:vAlign w:val="top"/>
            <w:hideMark/>
          </w:tcPr>
          <w:p w14:paraId="09CDD268"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УДУС размера i</w:t>
            </w:r>
          </w:p>
        </w:tc>
        <w:tc>
          <w:tcPr>
            <w:tcW w:w="1665" w:type="dxa"/>
            <w:tcBorders>
              <w:top w:val="single" w:sz="12" w:space="0" w:color="auto"/>
            </w:tcBorders>
            <w:vAlign w:val="top"/>
            <w:hideMark/>
          </w:tcPr>
          <w:p w14:paraId="380D9BA6"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Встроенная УДУС ISOFIX для конкретного транспортного средства</w:t>
            </w:r>
          </w:p>
        </w:tc>
        <w:tc>
          <w:tcPr>
            <w:tcW w:w="1386" w:type="dxa"/>
            <w:tcBorders>
              <w:top w:val="single" w:sz="12" w:space="0" w:color="auto"/>
            </w:tcBorders>
            <w:vAlign w:val="top"/>
          </w:tcPr>
          <w:p w14:paraId="7D190E29"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Универсальная</w:t>
            </w:r>
            <w:r w:rsidR="00F27E5D">
              <w:rPr>
                <w:sz w:val="17"/>
                <w:szCs w:val="17"/>
              </w:rPr>
              <w:br/>
            </w:r>
            <w:r w:rsidRPr="00595B3F">
              <w:rPr>
                <w:sz w:val="17"/>
                <w:szCs w:val="17"/>
              </w:rPr>
              <w:t>с ремнем</w:t>
            </w:r>
          </w:p>
        </w:tc>
        <w:tc>
          <w:tcPr>
            <w:tcW w:w="1268" w:type="dxa"/>
            <w:tcBorders>
              <w:top w:val="single" w:sz="12" w:space="0" w:color="auto"/>
            </w:tcBorders>
            <w:vAlign w:val="top"/>
          </w:tcPr>
          <w:p w14:paraId="45413973"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С ремнем для конкретного транспортного средства</w:t>
            </w:r>
          </w:p>
        </w:tc>
      </w:tr>
      <w:tr w:rsidR="00173CF4" w:rsidRPr="003A53D1" w14:paraId="5253CBE3" w14:textId="77777777" w:rsidTr="00F27E5D">
        <w:tc>
          <w:tcPr>
            <w:cnfStyle w:val="001000000000" w:firstRow="0" w:lastRow="0" w:firstColumn="1" w:lastColumn="0" w:oddVBand="0" w:evenVBand="0" w:oddHBand="0" w:evenHBand="0" w:firstRowFirstColumn="0" w:firstRowLastColumn="0" w:lastRowFirstColumn="0" w:lastRowLastColumn="0"/>
            <w:tcW w:w="1302" w:type="dxa"/>
            <w:vMerge w:val="restart"/>
            <w:vAlign w:val="top"/>
            <w:hideMark/>
          </w:tcPr>
          <w:p w14:paraId="794A2EC7" w14:textId="77777777" w:rsidR="00173CF4" w:rsidRPr="00595B3F" w:rsidRDefault="00173CF4" w:rsidP="00F27E5D">
            <w:pPr>
              <w:spacing w:line="200" w:lineRule="exact"/>
              <w:rPr>
                <w:sz w:val="17"/>
                <w:szCs w:val="17"/>
              </w:rPr>
            </w:pPr>
            <w:r w:rsidRPr="00595B3F">
              <w:rPr>
                <w:sz w:val="17"/>
                <w:szCs w:val="17"/>
              </w:rPr>
              <w:t>ВСТРОЕННАЯ</w:t>
            </w:r>
          </w:p>
        </w:tc>
        <w:tc>
          <w:tcPr>
            <w:tcW w:w="1848" w:type="dxa"/>
            <w:vAlign w:val="top"/>
            <w:hideMark/>
          </w:tcPr>
          <w:p w14:paraId="2DF17085"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Обращенная в боковом направлении (детская люлька)</w:t>
            </w:r>
          </w:p>
        </w:tc>
        <w:tc>
          <w:tcPr>
            <w:tcW w:w="1036" w:type="dxa"/>
            <w:vAlign w:val="top"/>
            <w:hideMark/>
          </w:tcPr>
          <w:p w14:paraId="22766B45"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 xml:space="preserve">НП </w:t>
            </w:r>
          </w:p>
        </w:tc>
        <w:tc>
          <w:tcPr>
            <w:tcW w:w="1665" w:type="dxa"/>
            <w:vAlign w:val="top"/>
            <w:hideMark/>
          </w:tcPr>
          <w:p w14:paraId="33FDFE73"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 xml:space="preserve">П </w:t>
            </w:r>
          </w:p>
        </w:tc>
        <w:tc>
          <w:tcPr>
            <w:tcW w:w="1386" w:type="dxa"/>
            <w:vAlign w:val="top"/>
          </w:tcPr>
          <w:p w14:paraId="32174716"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НП</w:t>
            </w:r>
          </w:p>
        </w:tc>
        <w:tc>
          <w:tcPr>
            <w:tcW w:w="1268" w:type="dxa"/>
            <w:vAlign w:val="top"/>
          </w:tcPr>
          <w:p w14:paraId="420EF181"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 xml:space="preserve">П </w:t>
            </w:r>
          </w:p>
        </w:tc>
      </w:tr>
      <w:tr w:rsidR="00173CF4" w:rsidRPr="003A53D1" w14:paraId="7B95DDED" w14:textId="77777777" w:rsidTr="00F27E5D">
        <w:tc>
          <w:tcPr>
            <w:cnfStyle w:val="001000000000" w:firstRow="0" w:lastRow="0" w:firstColumn="1" w:lastColumn="0" w:oddVBand="0" w:evenVBand="0" w:oddHBand="0" w:evenHBand="0" w:firstRowFirstColumn="0" w:firstRowLastColumn="0" w:lastRowFirstColumn="0" w:lastRowLastColumn="0"/>
            <w:tcW w:w="1302" w:type="dxa"/>
            <w:vMerge/>
            <w:vAlign w:val="top"/>
            <w:hideMark/>
          </w:tcPr>
          <w:p w14:paraId="73C19E20" w14:textId="77777777" w:rsidR="00173CF4" w:rsidRPr="00595B3F" w:rsidRDefault="00173CF4" w:rsidP="00F27E5D">
            <w:pPr>
              <w:spacing w:line="200" w:lineRule="exact"/>
              <w:rPr>
                <w:sz w:val="17"/>
                <w:szCs w:val="17"/>
              </w:rPr>
            </w:pPr>
          </w:p>
        </w:tc>
        <w:tc>
          <w:tcPr>
            <w:tcW w:w="1848" w:type="dxa"/>
            <w:vAlign w:val="top"/>
            <w:hideMark/>
          </w:tcPr>
          <w:p w14:paraId="65DC2995"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Обращенная против направления движения</w:t>
            </w:r>
          </w:p>
        </w:tc>
        <w:tc>
          <w:tcPr>
            <w:tcW w:w="1036" w:type="dxa"/>
            <w:vAlign w:val="top"/>
            <w:hideMark/>
          </w:tcPr>
          <w:p w14:paraId="4A3431FD"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 xml:space="preserve">П </w:t>
            </w:r>
          </w:p>
        </w:tc>
        <w:tc>
          <w:tcPr>
            <w:tcW w:w="1665" w:type="dxa"/>
            <w:vAlign w:val="top"/>
            <w:hideMark/>
          </w:tcPr>
          <w:p w14:paraId="4F6E9039"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 xml:space="preserve">П </w:t>
            </w:r>
          </w:p>
        </w:tc>
        <w:tc>
          <w:tcPr>
            <w:tcW w:w="1386" w:type="dxa"/>
            <w:vAlign w:val="top"/>
          </w:tcPr>
          <w:p w14:paraId="5F9FC853"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 xml:space="preserve">П </w:t>
            </w:r>
          </w:p>
        </w:tc>
        <w:tc>
          <w:tcPr>
            <w:tcW w:w="1268" w:type="dxa"/>
            <w:vAlign w:val="top"/>
          </w:tcPr>
          <w:p w14:paraId="0FD50E64"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 xml:space="preserve">П </w:t>
            </w:r>
          </w:p>
        </w:tc>
      </w:tr>
      <w:tr w:rsidR="00173CF4" w:rsidRPr="003A53D1" w14:paraId="03FB7A8C" w14:textId="77777777" w:rsidTr="00F27E5D">
        <w:tc>
          <w:tcPr>
            <w:cnfStyle w:val="001000000000" w:firstRow="0" w:lastRow="0" w:firstColumn="1" w:lastColumn="0" w:oddVBand="0" w:evenVBand="0" w:oddHBand="0" w:evenHBand="0" w:firstRowFirstColumn="0" w:firstRowLastColumn="0" w:lastRowFirstColumn="0" w:lastRowLastColumn="0"/>
            <w:tcW w:w="1302" w:type="dxa"/>
            <w:vMerge/>
            <w:vAlign w:val="top"/>
            <w:hideMark/>
          </w:tcPr>
          <w:p w14:paraId="3F6FD7DD" w14:textId="77777777" w:rsidR="00173CF4" w:rsidRPr="00595B3F" w:rsidRDefault="00173CF4" w:rsidP="00F27E5D">
            <w:pPr>
              <w:spacing w:line="200" w:lineRule="exact"/>
              <w:rPr>
                <w:sz w:val="17"/>
                <w:szCs w:val="17"/>
              </w:rPr>
            </w:pPr>
          </w:p>
        </w:tc>
        <w:tc>
          <w:tcPr>
            <w:tcW w:w="1848" w:type="dxa"/>
            <w:vAlign w:val="top"/>
            <w:hideMark/>
          </w:tcPr>
          <w:p w14:paraId="40B92269"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Обращенная</w:t>
            </w:r>
            <w:r w:rsidR="00F27E5D">
              <w:rPr>
                <w:sz w:val="17"/>
                <w:szCs w:val="17"/>
              </w:rPr>
              <w:br/>
            </w:r>
            <w:r w:rsidRPr="00595B3F">
              <w:rPr>
                <w:sz w:val="17"/>
                <w:szCs w:val="17"/>
              </w:rPr>
              <w:t>в направлении</w:t>
            </w:r>
            <w:r w:rsidR="00F27E5D">
              <w:rPr>
                <w:sz w:val="17"/>
                <w:szCs w:val="17"/>
              </w:rPr>
              <w:br/>
            </w:r>
            <w:r w:rsidRPr="00595B3F">
              <w:rPr>
                <w:sz w:val="17"/>
                <w:szCs w:val="17"/>
              </w:rPr>
              <w:t xml:space="preserve">движения </w:t>
            </w:r>
          </w:p>
        </w:tc>
        <w:tc>
          <w:tcPr>
            <w:tcW w:w="1036" w:type="dxa"/>
            <w:vAlign w:val="top"/>
            <w:hideMark/>
          </w:tcPr>
          <w:p w14:paraId="1969E9EB"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П</w:t>
            </w:r>
          </w:p>
        </w:tc>
        <w:tc>
          <w:tcPr>
            <w:tcW w:w="1665" w:type="dxa"/>
            <w:vAlign w:val="top"/>
            <w:hideMark/>
          </w:tcPr>
          <w:p w14:paraId="0F3F92B3"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П</w:t>
            </w:r>
          </w:p>
        </w:tc>
        <w:tc>
          <w:tcPr>
            <w:tcW w:w="1386" w:type="dxa"/>
            <w:vAlign w:val="top"/>
          </w:tcPr>
          <w:p w14:paraId="14EB8498"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П</w:t>
            </w:r>
          </w:p>
        </w:tc>
        <w:tc>
          <w:tcPr>
            <w:tcW w:w="1268" w:type="dxa"/>
            <w:vAlign w:val="top"/>
          </w:tcPr>
          <w:p w14:paraId="2A4A6B19" w14:textId="77777777" w:rsidR="00173CF4" w:rsidRPr="00595B3F" w:rsidRDefault="00173CF4" w:rsidP="00F27E5D">
            <w:pPr>
              <w:spacing w:line="200" w:lineRule="exact"/>
              <w:jc w:val="left"/>
              <w:cnfStyle w:val="000000000000" w:firstRow="0" w:lastRow="0" w:firstColumn="0" w:lastColumn="0" w:oddVBand="0" w:evenVBand="0" w:oddHBand="0" w:evenHBand="0" w:firstRowFirstColumn="0" w:firstRowLastColumn="0" w:lastRowFirstColumn="0" w:lastRowLastColumn="0"/>
              <w:rPr>
                <w:sz w:val="17"/>
                <w:szCs w:val="17"/>
              </w:rPr>
            </w:pPr>
            <w:r w:rsidRPr="00595B3F">
              <w:rPr>
                <w:sz w:val="17"/>
                <w:szCs w:val="17"/>
              </w:rPr>
              <w:t>П</w:t>
            </w:r>
          </w:p>
        </w:tc>
      </w:tr>
    </w:tbl>
    <w:p w14:paraId="619905E1" w14:textId="77777777" w:rsidR="00173CF4" w:rsidRPr="003A53D1" w:rsidRDefault="00173CF4" w:rsidP="00173CF4">
      <w:pPr>
        <w:tabs>
          <w:tab w:val="left" w:pos="1985"/>
        </w:tabs>
        <w:spacing w:before="120" w:after="240" w:line="240" w:lineRule="auto"/>
        <w:ind w:left="1276"/>
        <w:rPr>
          <w:sz w:val="18"/>
          <w:szCs w:val="18"/>
          <w:lang w:eastAsia="fr-FR"/>
        </w:rPr>
      </w:pPr>
      <w:r w:rsidRPr="003A53D1">
        <w:rPr>
          <w:i/>
          <w:sz w:val="18"/>
          <w:szCs w:val="18"/>
          <w:lang w:eastAsia="fr-FR"/>
        </w:rPr>
        <w:t>Примечание</w:t>
      </w:r>
      <w:r w:rsidRPr="003A53D1">
        <w:rPr>
          <w:sz w:val="18"/>
          <w:szCs w:val="18"/>
          <w:lang w:eastAsia="fr-FR"/>
        </w:rPr>
        <w:t>:</w:t>
      </w:r>
      <w:r w:rsidRPr="003A53D1">
        <w:rPr>
          <w:sz w:val="18"/>
          <w:szCs w:val="18"/>
          <w:lang w:eastAsia="fr-FR"/>
        </w:rPr>
        <w:br/>
        <w:t>УДУС:</w:t>
      </w:r>
      <w:r w:rsidRPr="003A53D1">
        <w:rPr>
          <w:sz w:val="18"/>
          <w:szCs w:val="18"/>
          <w:lang w:eastAsia="fr-FR"/>
        </w:rPr>
        <w:tab/>
      </w:r>
      <w:r w:rsidRPr="003A53D1">
        <w:rPr>
          <w:sz w:val="18"/>
          <w:szCs w:val="18"/>
        </w:rPr>
        <w:t>усовершенствованная детская удерживающая система</w:t>
      </w:r>
      <w:r w:rsidRPr="003A53D1">
        <w:rPr>
          <w:sz w:val="18"/>
          <w:szCs w:val="18"/>
          <w:lang w:eastAsia="fr-FR"/>
        </w:rPr>
        <w:br/>
        <w:t xml:space="preserve">П: </w:t>
      </w:r>
      <w:r w:rsidRPr="003A53D1">
        <w:rPr>
          <w:sz w:val="18"/>
          <w:szCs w:val="18"/>
          <w:lang w:eastAsia="fr-FR"/>
        </w:rPr>
        <w:tab/>
        <w:t>применимо</w:t>
      </w:r>
      <w:r w:rsidRPr="003A53D1">
        <w:rPr>
          <w:sz w:val="18"/>
          <w:szCs w:val="18"/>
          <w:lang w:eastAsia="fr-FR"/>
        </w:rPr>
        <w:br/>
        <w:t xml:space="preserve">НП: </w:t>
      </w:r>
      <w:r w:rsidRPr="003A53D1">
        <w:rPr>
          <w:sz w:val="18"/>
          <w:szCs w:val="18"/>
          <w:lang w:eastAsia="fr-FR"/>
        </w:rPr>
        <w:tab/>
        <w:t>неприменимо».</w:t>
      </w:r>
    </w:p>
    <w:p w14:paraId="46836B58" w14:textId="77777777" w:rsidR="00173CF4" w:rsidRPr="003A53D1" w:rsidRDefault="00173CF4" w:rsidP="00173CF4">
      <w:pPr>
        <w:pStyle w:val="SingleTxtGR"/>
        <w:suppressAutoHyphens/>
        <w:rPr>
          <w:i/>
          <w:spacing w:val="0"/>
          <w:w w:val="100"/>
        </w:rPr>
      </w:pPr>
      <w:r w:rsidRPr="003A53D1">
        <w:rPr>
          <w:i/>
          <w:spacing w:val="0"/>
          <w:w w:val="100"/>
        </w:rPr>
        <w:lastRenderedPageBreak/>
        <w:t>Включить новые пункты 6.1.2.3−6.1.2.6</w:t>
      </w:r>
      <w:r w:rsidRPr="003A53D1">
        <w:rPr>
          <w:spacing w:val="0"/>
          <w:w w:val="100"/>
        </w:rPr>
        <w:t xml:space="preserve"> следующего содержания:</w:t>
      </w:r>
    </w:p>
    <w:p w14:paraId="3AB9EA4F" w14:textId="77777777" w:rsidR="00173CF4" w:rsidRPr="003A53D1" w:rsidRDefault="00173CF4" w:rsidP="00173CF4">
      <w:pPr>
        <w:pStyle w:val="SingleTxtGR"/>
        <w:tabs>
          <w:tab w:val="clear" w:pos="1701"/>
        </w:tabs>
        <w:suppressAutoHyphens/>
        <w:ind w:left="2268" w:hanging="1134"/>
        <w:rPr>
          <w:spacing w:val="0"/>
          <w:w w:val="100"/>
        </w:rPr>
      </w:pPr>
      <w:r w:rsidRPr="003A53D1">
        <w:rPr>
          <w:spacing w:val="0"/>
          <w:w w:val="100"/>
        </w:rPr>
        <w:t>«6.1.2.3</w:t>
      </w:r>
      <w:r w:rsidRPr="003A53D1">
        <w:rPr>
          <w:spacing w:val="0"/>
          <w:w w:val="100"/>
        </w:rPr>
        <w:tab/>
        <w:t xml:space="preserve">В случае категории </w:t>
      </w:r>
      <w:r w:rsidRPr="003A53D1">
        <w:t>"</w:t>
      </w:r>
      <w:r w:rsidRPr="003A53D1">
        <w:rPr>
          <w:spacing w:val="0"/>
          <w:w w:val="100"/>
        </w:rPr>
        <w:t>универсальная с ремнем</w:t>
      </w:r>
      <w:r w:rsidRPr="003A53D1">
        <w:t>"</w:t>
      </w:r>
      <w:r w:rsidRPr="003A53D1">
        <w:rPr>
          <w:spacing w:val="0"/>
          <w:w w:val="100"/>
        </w:rPr>
        <w:t xml:space="preserve"> это обеспечивается при помощи только ремня безопасности для взрослых.</w:t>
      </w:r>
    </w:p>
    <w:p w14:paraId="095E9C4A" w14:textId="77777777" w:rsidR="00173CF4" w:rsidRPr="003A53D1" w:rsidRDefault="00173CF4" w:rsidP="00173CF4">
      <w:pPr>
        <w:pStyle w:val="SingleTxtGR"/>
        <w:tabs>
          <w:tab w:val="clear" w:pos="1701"/>
        </w:tabs>
        <w:suppressAutoHyphens/>
        <w:ind w:left="2268" w:hanging="1134"/>
        <w:rPr>
          <w:spacing w:val="0"/>
          <w:w w:val="100"/>
        </w:rPr>
      </w:pPr>
      <w:r w:rsidRPr="003A53D1">
        <w:rPr>
          <w:spacing w:val="0"/>
          <w:w w:val="100"/>
        </w:rPr>
        <w:t>6.1.2.4</w:t>
      </w:r>
      <w:r w:rsidRPr="003A53D1">
        <w:rPr>
          <w:spacing w:val="0"/>
          <w:w w:val="100"/>
        </w:rPr>
        <w:tab/>
        <w:t xml:space="preserve">В случае категории </w:t>
      </w:r>
      <w:r w:rsidRPr="003A53D1">
        <w:t>"</w:t>
      </w:r>
      <w:r w:rsidRPr="003A53D1">
        <w:rPr>
          <w:spacing w:val="0"/>
          <w:w w:val="100"/>
        </w:rPr>
        <w:t>с ремнем для конкретного транспортного средства</w:t>
      </w:r>
      <w:r w:rsidRPr="003A53D1">
        <w:t>"</w:t>
      </w:r>
      <w:r w:rsidRPr="003A53D1">
        <w:rPr>
          <w:spacing w:val="0"/>
          <w:w w:val="100"/>
        </w:rPr>
        <w:t xml:space="preserve"> это обеспечивается в первую очередь при помощи ремня безопасности для взрослых.</w:t>
      </w:r>
    </w:p>
    <w:p w14:paraId="0D9E7038" w14:textId="77777777" w:rsidR="00173CF4" w:rsidRPr="003A53D1" w:rsidRDefault="00173CF4" w:rsidP="00173CF4">
      <w:pPr>
        <w:pStyle w:val="SingleTxtGR"/>
        <w:tabs>
          <w:tab w:val="clear" w:pos="1701"/>
        </w:tabs>
        <w:suppressAutoHyphens/>
        <w:ind w:left="2268" w:hanging="1134"/>
        <w:rPr>
          <w:spacing w:val="0"/>
          <w:w w:val="100"/>
        </w:rPr>
      </w:pPr>
      <w:r w:rsidRPr="003A53D1">
        <w:rPr>
          <w:spacing w:val="0"/>
          <w:w w:val="100"/>
        </w:rPr>
        <w:t>6.1.2.5</w:t>
      </w:r>
      <w:r w:rsidRPr="003A53D1">
        <w:rPr>
          <w:spacing w:val="0"/>
          <w:w w:val="100"/>
        </w:rPr>
        <w:tab/>
        <w:t xml:space="preserve">Во встроенных усовершенствованных детских удерживающих системах категории </w:t>
      </w:r>
      <w:r w:rsidRPr="003A53D1">
        <w:t>"</w:t>
      </w:r>
      <w:r w:rsidRPr="003A53D1">
        <w:rPr>
          <w:spacing w:val="0"/>
          <w:w w:val="100"/>
        </w:rPr>
        <w:t>с ремнем</w:t>
      </w:r>
      <w:r w:rsidRPr="003A53D1">
        <w:t>"</w:t>
      </w:r>
      <w:r w:rsidRPr="003A53D1">
        <w:rPr>
          <w:spacing w:val="0"/>
          <w:w w:val="100"/>
        </w:rPr>
        <w:t xml:space="preserve"> предусматривается только одно направление движения ремня безопасности для взрослых и основная точка контакта, находящаяся под нагрузкой, между усовершенствованной детской удерживающей системой и ремнем безопасности для взрослых с каждой стороны усовершенствованной детской удерживающей системы. Эта точка должна быть расположена на расстоянии не менее 150 мм от оси Cr, которое измеряется на усовершенствованной детской удерживающей системе, установленной на стенде для динамических испытаний в соответствии с пунктом 7.1.3.5.2.3 настоящих Правил, без манекена.</w:t>
      </w:r>
      <w:r w:rsidR="00314DE9">
        <w:rPr>
          <w:spacing w:val="0"/>
          <w:w w:val="100"/>
        </w:rPr>
        <w:br/>
      </w:r>
      <w:r w:rsidRPr="003A53D1">
        <w:rPr>
          <w:spacing w:val="0"/>
          <w:w w:val="100"/>
        </w:rPr>
        <w:t>Это условие должно выполняться при всех положениях регулировки и при различных следах ремня.</w:t>
      </w:r>
    </w:p>
    <w:p w14:paraId="1243C3B4" w14:textId="77777777" w:rsidR="00173CF4" w:rsidRPr="003A53D1" w:rsidRDefault="00173CF4" w:rsidP="00173CF4">
      <w:pPr>
        <w:pStyle w:val="SingleTxtGR"/>
        <w:tabs>
          <w:tab w:val="clear" w:pos="1701"/>
        </w:tabs>
        <w:suppressAutoHyphens/>
        <w:ind w:left="2268" w:hanging="1134"/>
        <w:rPr>
          <w:spacing w:val="0"/>
          <w:w w:val="100"/>
        </w:rPr>
      </w:pPr>
      <w:r w:rsidRPr="003A53D1">
        <w:rPr>
          <w:spacing w:val="0"/>
          <w:w w:val="100"/>
        </w:rPr>
        <w:t>6.1.2.6</w:t>
      </w:r>
      <w:r w:rsidRPr="003A53D1">
        <w:rPr>
          <w:spacing w:val="0"/>
          <w:w w:val="100"/>
        </w:rPr>
        <w:tab/>
        <w:t xml:space="preserve">Ремень безопасности для взрослых, требующийся для закрепления встроенной усовершенствованной детской удерживающей системы категории </w:t>
      </w:r>
      <w:r w:rsidRPr="003A53D1">
        <w:t>"</w:t>
      </w:r>
      <w:r w:rsidRPr="003A53D1">
        <w:rPr>
          <w:spacing w:val="0"/>
          <w:w w:val="100"/>
        </w:rPr>
        <w:t>с ремнем</w:t>
      </w:r>
      <w:r w:rsidRPr="003A53D1">
        <w:t>"</w:t>
      </w:r>
      <w:r w:rsidRPr="003A53D1">
        <w:rPr>
          <w:spacing w:val="0"/>
          <w:w w:val="100"/>
        </w:rPr>
        <w:t xml:space="preserve"> на стенде для динамических испытаний, определяется в приложении 23 к настоящим Правилам. Усовершенствованную детскую удерживающую систему закрепляют на испытательном стенде с использованием соответствующего стандартного ремня безопасности, описанного в приложении 23,</w:t>
      </w:r>
      <w:r w:rsidR="00F27E5D">
        <w:rPr>
          <w:spacing w:val="0"/>
          <w:w w:val="100"/>
        </w:rPr>
        <w:br/>
      </w:r>
      <w:r w:rsidRPr="003A53D1">
        <w:rPr>
          <w:spacing w:val="0"/>
          <w:w w:val="100"/>
        </w:rPr>
        <w:t>и с предварительным натяжением в 50 ± 5 Н. Манекен устанавливают лишь в тех случаях, когда конструкция удерживающего устройства такова, что установка манекена увеличила бы длину используемого ремня. При установленной усовершенствованной детской удерживающей системе в соответствии с заявлением изготовителя УДУС не должно возникать никакого дополнительного напряжения в ремне, кроме напряжения, вызываемого стандартным втягивающим устройством при его наличии (4 ± 3 Н). Если используется втягивающийся ремень безопасности, то это условие считается выполненным, когда в бобине остается по крайней мере 150 мм ремня.</w:t>
      </w:r>
    </w:p>
    <w:p w14:paraId="4CB77C13" w14:textId="77777777" w:rsidR="00173CF4" w:rsidRPr="003A53D1" w:rsidRDefault="00173CF4" w:rsidP="00F27E5D">
      <w:pPr>
        <w:pStyle w:val="SingleTxtG"/>
        <w:ind w:left="2268"/>
        <w:rPr>
          <w:iCs/>
        </w:rPr>
      </w:pPr>
      <w:r w:rsidRPr="003A53D1">
        <w:tab/>
        <w:t>Зажимной механизм, используемый в соответствии с пунктом 7.1.3.5.2.3, не должен влиять на след ремня</w:t>
      </w:r>
      <w:r w:rsidRPr="003A53D1">
        <w:rPr>
          <w:iCs/>
        </w:rPr>
        <w:t>».</w:t>
      </w:r>
    </w:p>
    <w:p w14:paraId="361FBAC5" w14:textId="77777777" w:rsidR="00173CF4" w:rsidRPr="003A53D1" w:rsidRDefault="00173CF4" w:rsidP="00173CF4">
      <w:pPr>
        <w:spacing w:after="120"/>
        <w:ind w:left="1134" w:right="1134"/>
        <w:jc w:val="both"/>
      </w:pPr>
      <w:r w:rsidRPr="003A53D1">
        <w:rPr>
          <w:i/>
        </w:rPr>
        <w:t>Пункт 6.1.2.3 (прежний)</w:t>
      </w:r>
      <w:r w:rsidRPr="003A53D1">
        <w:t>, изменить нумерацию на 6.1.2.7.</w:t>
      </w:r>
    </w:p>
    <w:p w14:paraId="7A4CF78C" w14:textId="77777777" w:rsidR="00173CF4" w:rsidRPr="003A53D1" w:rsidRDefault="00173CF4" w:rsidP="00173CF4">
      <w:pPr>
        <w:keepNext/>
        <w:keepLines/>
        <w:spacing w:after="120"/>
        <w:ind w:left="1134" w:right="1134"/>
        <w:jc w:val="both"/>
      </w:pPr>
      <w:r w:rsidRPr="003A53D1">
        <w:rPr>
          <w:i/>
          <w:lang w:eastAsia="ar-SA"/>
        </w:rPr>
        <w:t xml:space="preserve">Пункт 6.1.3.4 </w:t>
      </w:r>
      <w:r w:rsidRPr="003A53D1">
        <w:rPr>
          <w:lang w:eastAsia="ar-SA"/>
        </w:rPr>
        <w:t>изменить следующим образом:</w:t>
      </w:r>
    </w:p>
    <w:p w14:paraId="75C1A9D8" w14:textId="77777777" w:rsidR="00173CF4" w:rsidRPr="003A53D1" w:rsidRDefault="00173CF4" w:rsidP="00173CF4">
      <w:pPr>
        <w:keepNext/>
        <w:keepLines/>
        <w:tabs>
          <w:tab w:val="num" w:pos="1134"/>
        </w:tabs>
        <w:spacing w:after="120"/>
        <w:ind w:left="2268" w:right="1134" w:hanging="1134"/>
        <w:jc w:val="both"/>
      </w:pPr>
      <w:r w:rsidRPr="003A53D1">
        <w:t xml:space="preserve">«6.1.3.4 </w:t>
      </w:r>
      <w:r w:rsidRPr="003A53D1">
        <w:tab/>
        <w:t>В усовершенствованных детских удерживающих системах категории бустерного сиденья предусматривается только одно направление движения ремня безопасности для взрослых и основная точка контакта, находящаяся под нагрузкой, между усовершенствованной детской удерживающей системой и ремнем безопасности для взрослых с каждой стороны усовершенствованной детской удерживающей системы.</w:t>
      </w:r>
      <w:r w:rsidR="00314DE9">
        <w:br/>
      </w:r>
      <w:r w:rsidRPr="003A53D1">
        <w:t>Эта точка должна быть расположена на расстоянии не менее 150 мм от оси Cr, которое измеряется на усовершенствованной детской удерживающей системе, установленной на стенде для динамических испытаний в соответствии с пунктом 7.1.3.5.2.2 настоящих Правил, без манекена. Это условие должно выполняться при всех положениях регулировки и при различных следах ремня».</w:t>
      </w:r>
    </w:p>
    <w:p w14:paraId="219DCA91" w14:textId="77777777" w:rsidR="00173CF4" w:rsidRPr="003A53D1" w:rsidRDefault="00173CF4" w:rsidP="00173CF4">
      <w:pPr>
        <w:spacing w:after="120"/>
        <w:ind w:left="2268" w:right="851" w:hanging="1134"/>
        <w:jc w:val="both"/>
      </w:pPr>
      <w:r w:rsidRPr="003A53D1">
        <w:rPr>
          <w:i/>
          <w:lang w:eastAsia="ar-SA"/>
        </w:rPr>
        <w:t>Пункт 6.2.1.3</w:t>
      </w:r>
      <w:r w:rsidRPr="003A53D1">
        <w:rPr>
          <w:lang w:eastAsia="ar-SA"/>
        </w:rPr>
        <w:t xml:space="preserve"> изменить следующим образом:</w:t>
      </w:r>
    </w:p>
    <w:p w14:paraId="3D70E355" w14:textId="77777777" w:rsidR="00173CF4" w:rsidRPr="003A53D1" w:rsidRDefault="00173CF4" w:rsidP="00173CF4">
      <w:pPr>
        <w:spacing w:after="120"/>
        <w:ind w:left="2268" w:right="1134" w:hanging="1134"/>
        <w:jc w:val="both"/>
      </w:pPr>
      <w:r w:rsidRPr="003A53D1">
        <w:t>«6.2.1.3</w:t>
      </w:r>
      <w:r w:rsidRPr="003A53D1">
        <w:tab/>
        <w:t xml:space="preserve">Если изменение наклона усовершенствованной детской удерживающей системы возможно, то это изменение наклона не должно требовать </w:t>
      </w:r>
      <w:r w:rsidRPr="003A53D1">
        <w:lastRenderedPageBreak/>
        <w:t>ручной корректировки какой-либо другой части усовершенствованной детской удерживающей системы. Для изменения наклона усовершенствованной детской удерживающей системы должно требоваться преднамеренное действие руки.</w:t>
      </w:r>
    </w:p>
    <w:p w14:paraId="2ECE18BC" w14:textId="77777777" w:rsidR="00173CF4" w:rsidRPr="003A53D1" w:rsidRDefault="00173CF4" w:rsidP="00173CF4">
      <w:pPr>
        <w:pStyle w:val="SingleTxtG"/>
        <w:ind w:left="2268"/>
      </w:pPr>
      <w:r w:rsidRPr="003A53D1">
        <w:rPr>
          <w:b/>
        </w:rPr>
        <w:tab/>
      </w:r>
      <w:r w:rsidRPr="003A53D1">
        <w:t>В ходе динамических испытаний стандартный ремень безопасности, применяемый для установки встроенной усовершенствованной детской удерживающей системы с ремнем, не должен отсоединяться от любого направляющего или блокирующего устройства, используемого для проводимого испытания».</w:t>
      </w:r>
    </w:p>
    <w:p w14:paraId="3397AA81" w14:textId="77777777" w:rsidR="00173CF4" w:rsidRPr="003A53D1" w:rsidRDefault="00173CF4" w:rsidP="00173CF4">
      <w:pPr>
        <w:pStyle w:val="SingleTxtGR"/>
        <w:suppressAutoHyphens/>
        <w:rPr>
          <w:spacing w:val="0"/>
          <w:w w:val="100"/>
        </w:rPr>
      </w:pPr>
      <w:r w:rsidRPr="003A53D1">
        <w:rPr>
          <w:i/>
          <w:spacing w:val="0"/>
          <w:w w:val="100"/>
        </w:rPr>
        <w:t>Пункт 6.2.1.5</w:t>
      </w:r>
      <w:r w:rsidRPr="003A53D1">
        <w:rPr>
          <w:spacing w:val="0"/>
          <w:w w:val="100"/>
        </w:rPr>
        <w:t xml:space="preserve"> изменить следующим образом:</w:t>
      </w:r>
    </w:p>
    <w:p w14:paraId="5C74F845" w14:textId="77777777" w:rsidR="00173CF4" w:rsidRPr="003A53D1" w:rsidRDefault="00173CF4" w:rsidP="00173CF4">
      <w:pPr>
        <w:pStyle w:val="SingleTxtGR"/>
        <w:tabs>
          <w:tab w:val="clear" w:pos="1701"/>
        </w:tabs>
        <w:suppressAutoHyphens/>
        <w:ind w:left="2268" w:hanging="1134"/>
        <w:rPr>
          <w:spacing w:val="0"/>
          <w:w w:val="100"/>
        </w:rPr>
      </w:pPr>
      <w:r w:rsidRPr="003A53D1">
        <w:rPr>
          <w:spacing w:val="0"/>
          <w:w w:val="100"/>
        </w:rPr>
        <w:t>«6.2.1.5</w:t>
      </w:r>
      <w:r w:rsidRPr="003A53D1">
        <w:rPr>
          <w:spacing w:val="0"/>
          <w:w w:val="100"/>
        </w:rPr>
        <w:tab/>
        <w:t>Все удерживающие устройства… чрезмерным нагрузкам.</w:t>
      </w:r>
    </w:p>
    <w:p w14:paraId="0E654E01" w14:textId="77777777" w:rsidR="00173CF4" w:rsidRPr="003A53D1" w:rsidRDefault="00173CF4" w:rsidP="00F27E5D">
      <w:pPr>
        <w:pStyle w:val="SingleTxtG"/>
        <w:spacing w:after="240"/>
        <w:ind w:left="2268"/>
      </w:pPr>
      <w:r w:rsidRPr="003A53D1">
        <w:tab/>
        <w:t>В случае бустерных сидений поясная часть ремня безопасности для взрослых должна быть устроена таким образом, чтобы нагрузки, передаваемые с обеих сторон через этот поясной ремень для взрослых, приходились на таз. Направление нагрузки на таз должно обеспечиваться с момента размещения ребенка в устройстве; поясная лямка ремня должна проходить по бедрам в направлении назад, едва касаясь складки на уровне таза. Углы α и β, образованные линией касания бедер лямкой и горизонталью, должны составлять более 10°.</w:t>
      </w:r>
    </w:p>
    <w:p w14:paraId="5F6E3528" w14:textId="77777777" w:rsidR="00173CF4" w:rsidRPr="003A53D1" w:rsidRDefault="00173CF4" w:rsidP="00F27E5D">
      <w:pPr>
        <w:pStyle w:val="H23GR"/>
        <w:ind w:left="3402"/>
        <w:rPr>
          <w:w w:val="100"/>
        </w:rPr>
      </w:pPr>
      <w:r w:rsidRPr="003A53D1">
        <w:rPr>
          <w:w w:val="100"/>
        </w:rPr>
        <w:t>Схематические изображения ребенка, удерживаемого лямкой</w:t>
      </w:r>
    </w:p>
    <w:p w14:paraId="21FA3399" w14:textId="77777777" w:rsidR="00173CF4" w:rsidRPr="003A53D1" w:rsidRDefault="00173CF4" w:rsidP="00173CF4">
      <w:pPr>
        <w:pStyle w:val="SingleTxtGR"/>
        <w:tabs>
          <w:tab w:val="clear" w:pos="1701"/>
        </w:tabs>
        <w:suppressAutoHyphens/>
        <w:ind w:left="3402" w:hanging="1134"/>
        <w:rPr>
          <w:spacing w:val="0"/>
          <w:w w:val="100"/>
        </w:rPr>
      </w:pPr>
      <w:r w:rsidRPr="003A53D1">
        <w:rPr>
          <w:noProof/>
          <w:spacing w:val="0"/>
          <w:w w:val="100"/>
          <w:lang w:eastAsia="ru-RU"/>
        </w:rPr>
        <w:drawing>
          <wp:inline distT="0" distB="0" distL="0" distR="0" wp14:anchorId="3A6D99FC" wp14:editId="19B936CF">
            <wp:extent cx="1352550" cy="2527300"/>
            <wp:effectExtent l="0" t="0" r="0" b="6350"/>
            <wp:docPr id="257" name="Image 288" descr="Screen Shot 2016-02-16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2-16 at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2550" cy="2527300"/>
                    </a:xfrm>
                    <a:prstGeom prst="rect">
                      <a:avLst/>
                    </a:prstGeom>
                    <a:noFill/>
                    <a:ln>
                      <a:noFill/>
                    </a:ln>
                  </pic:spPr>
                </pic:pic>
              </a:graphicData>
            </a:graphic>
          </wp:inline>
        </w:drawing>
      </w:r>
      <w:r w:rsidRPr="003A53D1">
        <w:rPr>
          <w:noProof/>
          <w:spacing w:val="0"/>
          <w:w w:val="100"/>
          <w:lang w:eastAsia="ru-RU"/>
        </w:rPr>
        <w:drawing>
          <wp:inline distT="0" distB="0" distL="0" distR="0" wp14:anchorId="71787578" wp14:editId="353F675E">
            <wp:extent cx="1993900" cy="2571750"/>
            <wp:effectExtent l="0" t="0" r="6350" b="0"/>
            <wp:docPr id="25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900" cy="2571750"/>
                    </a:xfrm>
                    <a:prstGeom prst="rect">
                      <a:avLst/>
                    </a:prstGeom>
                    <a:noFill/>
                    <a:ln>
                      <a:noFill/>
                    </a:ln>
                  </pic:spPr>
                </pic:pic>
              </a:graphicData>
            </a:graphic>
          </wp:inline>
        </w:drawing>
      </w:r>
    </w:p>
    <w:p w14:paraId="169A35EC" w14:textId="77777777" w:rsidR="00173CF4" w:rsidRPr="003A53D1" w:rsidRDefault="00173CF4" w:rsidP="00F27E5D">
      <w:pPr>
        <w:pStyle w:val="SingleTxtG"/>
        <w:ind w:left="2268"/>
        <w:rPr>
          <w:i/>
          <w:lang w:eastAsia="ar-SA"/>
        </w:rPr>
      </w:pPr>
      <w:r w:rsidRPr="003A53D1">
        <w:t>Плечевая часть ремня безопасности для взрослых должна быть устроена таким образом, чтобы не допускалось высвобождения туловища и шеи ребенка</w:t>
      </w:r>
      <w:r w:rsidRPr="003A53D1">
        <w:rPr>
          <w:iCs/>
        </w:rPr>
        <w:t>».</w:t>
      </w:r>
    </w:p>
    <w:p w14:paraId="35136132" w14:textId="77777777" w:rsidR="00173CF4" w:rsidRPr="003A53D1" w:rsidRDefault="00173CF4" w:rsidP="00173CF4">
      <w:pPr>
        <w:pStyle w:val="SingleTxtGR"/>
        <w:keepNext/>
        <w:suppressAutoHyphens/>
        <w:rPr>
          <w:spacing w:val="0"/>
          <w:w w:val="100"/>
        </w:rPr>
      </w:pPr>
      <w:r w:rsidRPr="003A53D1">
        <w:rPr>
          <w:i/>
          <w:iCs/>
          <w:spacing w:val="0"/>
          <w:w w:val="100"/>
        </w:rPr>
        <w:t>Пункт 6.2.1.6</w:t>
      </w:r>
      <w:r w:rsidRPr="003A53D1">
        <w:rPr>
          <w:spacing w:val="0"/>
          <w:w w:val="100"/>
        </w:rPr>
        <w:t xml:space="preserve"> изменить следующим образом:</w:t>
      </w:r>
    </w:p>
    <w:p w14:paraId="4384996D" w14:textId="77777777" w:rsidR="00173CF4" w:rsidRPr="003A53D1" w:rsidRDefault="00173CF4" w:rsidP="00173CF4">
      <w:pPr>
        <w:pStyle w:val="SingleTxtGR"/>
        <w:tabs>
          <w:tab w:val="clear" w:pos="1701"/>
        </w:tabs>
        <w:suppressAutoHyphens/>
        <w:ind w:left="2268" w:hanging="1134"/>
        <w:rPr>
          <w:b/>
          <w:spacing w:val="0"/>
          <w:w w:val="100"/>
        </w:rPr>
      </w:pPr>
      <w:r w:rsidRPr="003A53D1">
        <w:rPr>
          <w:spacing w:val="0"/>
          <w:w w:val="100"/>
        </w:rPr>
        <w:t>«6.2.1.6</w:t>
      </w:r>
      <w:r w:rsidRPr="003A53D1">
        <w:rPr>
          <w:spacing w:val="0"/>
          <w:w w:val="100"/>
        </w:rPr>
        <w:tab/>
        <w:t>В ходе динамических испытаний стандартный ремень безопасности, применяемый для установки невстроенной усовершенствованной детской удерживающей системы, не должен отсоединяться от любого направляющего или блокирующего устройства, используемого для проведения данного испытания; вместе с тем в случае плечевой части стандартного ремня безопасности решение на этот счет принимается по моменту достижения максимального горизонтального перемещения головы манекена».</w:t>
      </w:r>
    </w:p>
    <w:p w14:paraId="50FEB167" w14:textId="77777777" w:rsidR="00173CF4" w:rsidRPr="003A53D1" w:rsidRDefault="00173CF4" w:rsidP="00FE0395">
      <w:pPr>
        <w:pStyle w:val="SingleTxtG"/>
        <w:ind w:left="2268" w:right="851" w:hanging="1134"/>
      </w:pPr>
      <w:r w:rsidRPr="003A53D1">
        <w:rPr>
          <w:i/>
          <w:lang w:eastAsia="ar-SA"/>
        </w:rPr>
        <w:t>Пункт 6.2.1.10</w:t>
      </w:r>
      <w:r w:rsidRPr="003A53D1">
        <w:rPr>
          <w:lang w:eastAsia="ar-SA"/>
        </w:rPr>
        <w:t xml:space="preserve"> изменить следующим образом:</w:t>
      </w:r>
    </w:p>
    <w:p w14:paraId="55E8AF35" w14:textId="77777777" w:rsidR="00173CF4" w:rsidRPr="003A53D1" w:rsidRDefault="00173CF4" w:rsidP="00FE0395">
      <w:pPr>
        <w:tabs>
          <w:tab w:val="num" w:pos="1146"/>
        </w:tabs>
        <w:spacing w:after="120"/>
        <w:ind w:left="2268" w:right="1134" w:hanging="1134"/>
        <w:jc w:val="both"/>
        <w:rPr>
          <w:b/>
        </w:rPr>
      </w:pPr>
      <w:r w:rsidRPr="003A53D1">
        <w:t>«6.2.1.10</w:t>
      </w:r>
      <w:r w:rsidRPr="003A53D1">
        <w:tab/>
        <w:t xml:space="preserve">По крайней мере наихудший случай динамического испытания усовершенствованной детской удерживающей системы должен быть </w:t>
      </w:r>
      <w:r w:rsidRPr="003A53D1">
        <w:lastRenderedPageBreak/>
        <w:t>реализован после предварительной подготовки в соответствии с пунктом 7.2.6».</w:t>
      </w:r>
    </w:p>
    <w:p w14:paraId="5A966895" w14:textId="77777777" w:rsidR="00173CF4" w:rsidRPr="003A53D1" w:rsidRDefault="00173CF4" w:rsidP="00173CF4">
      <w:pPr>
        <w:tabs>
          <w:tab w:val="left" w:pos="2430"/>
        </w:tabs>
        <w:spacing w:after="120"/>
        <w:ind w:left="1170" w:right="1025"/>
        <w:jc w:val="both"/>
        <w:rPr>
          <w:i/>
          <w:lang w:eastAsia="ar-SA"/>
        </w:rPr>
      </w:pPr>
      <w:r w:rsidRPr="003A53D1">
        <w:rPr>
          <w:i/>
          <w:lang w:eastAsia="ar-SA"/>
        </w:rPr>
        <w:t>Пункт 6.2.3</w:t>
      </w:r>
      <w:r w:rsidRPr="003A53D1">
        <w:rPr>
          <w:lang w:eastAsia="ar-SA"/>
        </w:rPr>
        <w:t xml:space="preserve"> изменить следующим образом:</w:t>
      </w:r>
    </w:p>
    <w:p w14:paraId="5736FE49" w14:textId="77777777" w:rsidR="00173CF4" w:rsidRPr="003A53D1" w:rsidRDefault="00173CF4" w:rsidP="00173CF4">
      <w:pPr>
        <w:spacing w:after="120"/>
        <w:ind w:left="2268" w:right="1134" w:hanging="1134"/>
        <w:jc w:val="both"/>
      </w:pPr>
      <w:r w:rsidRPr="003A53D1">
        <w:t>«6.2.3</w:t>
      </w:r>
      <w:r w:rsidRPr="003A53D1">
        <w:tab/>
        <w:t>Должна исключаться возможность снятия или отсоединения любого компонента, конструкционно не являющегося съемным или отсоединяемым, без использования специальных инструментов, для ремонта или изменения конфигурации. Любые компоненты, которые могут сниматься, должны быть сконструированы таким образом, чтобы исключалась возможность неправильной сборки и использования, причем порядок сборки и демонтажа должен быть подробно изложен в инструкциях для пользователя удерживающего устройства. В случае встроенных усовершенствованных детских удерживающих систем должна обеспечиваться возможность регулировки любого привязного ремня на всю длину без его демонтажа».</w:t>
      </w:r>
    </w:p>
    <w:p w14:paraId="73C60E68" w14:textId="77777777" w:rsidR="00173CF4" w:rsidRPr="003A53D1" w:rsidRDefault="00173CF4" w:rsidP="00F27E5D">
      <w:pPr>
        <w:spacing w:after="120"/>
        <w:ind w:left="2268" w:right="851" w:hanging="1134"/>
        <w:jc w:val="both"/>
        <w:rPr>
          <w:lang w:eastAsia="ar-SA"/>
        </w:rPr>
      </w:pPr>
      <w:r w:rsidRPr="003A53D1">
        <w:rPr>
          <w:i/>
          <w:lang w:eastAsia="ar-SA"/>
        </w:rPr>
        <w:t>Пункт 6.3.2.2.1</w:t>
      </w:r>
      <w:r w:rsidRPr="003A53D1">
        <w:rPr>
          <w:lang w:eastAsia="ar-SA"/>
        </w:rPr>
        <w:t xml:space="preserve"> изменить следующим образом:</w:t>
      </w:r>
    </w:p>
    <w:p w14:paraId="1023AE76" w14:textId="77777777" w:rsidR="00173CF4" w:rsidRPr="003A53D1" w:rsidRDefault="00173CF4" w:rsidP="00F27E5D">
      <w:pPr>
        <w:spacing w:after="120"/>
        <w:ind w:left="2268" w:right="851" w:hanging="1134"/>
        <w:jc w:val="both"/>
        <w:rPr>
          <w:iCs/>
        </w:rPr>
      </w:pPr>
      <w:r w:rsidRPr="003A53D1">
        <w:t>«</w:t>
      </w:r>
      <w:r w:rsidRPr="003A53D1">
        <w:rPr>
          <w:iCs/>
        </w:rPr>
        <w:t>6.3.2.2.1</w:t>
      </w:r>
      <w:r w:rsidRPr="003A53D1">
        <w:rPr>
          <w:iCs/>
        </w:rPr>
        <w:tab/>
      </w:r>
      <w:r w:rsidRPr="003A53D1">
        <w:t>Класс встроенных усовершенствованных детских удерживающих систем</w:t>
      </w:r>
    </w:p>
    <w:p w14:paraId="43E88FF3" w14:textId="77777777" w:rsidR="00173CF4" w:rsidRPr="003A53D1" w:rsidRDefault="00173CF4" w:rsidP="00F27E5D">
      <w:pPr>
        <w:pStyle w:val="SingleTxtG"/>
        <w:ind w:left="2268"/>
        <w:rPr>
          <w:iCs/>
        </w:rPr>
      </w:pPr>
      <w:r w:rsidRPr="003A53D1">
        <w:rPr>
          <w:iCs/>
        </w:rPr>
        <w:tab/>
      </w:r>
      <w:r w:rsidRPr="003A53D1">
        <w:t>Максимальные внешние габариты усовершенствованной детской удерживающей системы по ширине, высоте и глубине, а также местоположения системы креплений ISOFIX (если она установлена), к которой присоединяются ее крепления, определяют в зависимости от зажимных приспособлений сиденья транспортного средства ISOFIX, определенных в пункте 2.17.1 настоящих Правил, следующим образом:</w:t>
      </w:r>
    </w:p>
    <w:p w14:paraId="4BE74820" w14:textId="77777777" w:rsidR="00173CF4" w:rsidRPr="003A53D1" w:rsidRDefault="00173CF4" w:rsidP="00173CF4">
      <w:pPr>
        <w:pStyle w:val="afb"/>
        <w:numPr>
          <w:ilvl w:val="0"/>
          <w:numId w:val="32"/>
        </w:numPr>
        <w:spacing w:after="120" w:line="240" w:lineRule="auto"/>
        <w:ind w:right="1134"/>
        <w:contextualSpacing w:val="0"/>
        <w:jc w:val="both"/>
        <w:rPr>
          <w:iCs/>
          <w:lang w:val="ru-RU"/>
        </w:rPr>
      </w:pPr>
      <w:r w:rsidRPr="003A53D1">
        <w:rPr>
          <w:lang w:val="ru-RU"/>
        </w:rPr>
        <w:t>усовершенствованные детские удерживающие системы размера i или универсальные усовершенствованные детские удерживающие системы с ремнем, устанавливаемые в направлении движения, должны вписываться в размерные габариты ISO/F2x для ДУС уменьшенной высоты для детей младшего возраста, устанавливаемой в направлении движения;</w:t>
      </w:r>
    </w:p>
    <w:p w14:paraId="02C6CE38" w14:textId="77777777" w:rsidR="00173CF4" w:rsidRPr="003A53D1" w:rsidRDefault="00173CF4" w:rsidP="00173CF4">
      <w:pPr>
        <w:spacing w:after="120"/>
        <w:ind w:left="2835" w:right="1134" w:hanging="567"/>
        <w:jc w:val="both"/>
        <w:rPr>
          <w:iCs/>
        </w:rPr>
      </w:pPr>
      <w:r w:rsidRPr="003A53D1">
        <w:rPr>
          <w:iCs/>
        </w:rPr>
        <w:t>b)</w:t>
      </w:r>
      <w:r w:rsidRPr="003A53D1">
        <w:rPr>
          <w:iCs/>
        </w:rPr>
        <w:tab/>
      </w:r>
      <w:r w:rsidRPr="003A53D1">
        <w:t>усовершенствованные детские удерживающие системы размера i или универсальные усовершенствованные детские удерживающие системы с ремнем, устанавливаемые против направления движения, должны вписываться в габариты ISO/R2 для ДУС уменьшенной высоты для детей младшего возраста, устанавливаемой против направления движения;</w:t>
      </w:r>
    </w:p>
    <w:p w14:paraId="1FE1DE9D" w14:textId="77777777" w:rsidR="00173CF4" w:rsidRPr="003A53D1" w:rsidRDefault="00173CF4" w:rsidP="00173CF4">
      <w:pPr>
        <w:spacing w:after="120"/>
        <w:ind w:left="2835" w:right="1134" w:hanging="567"/>
        <w:jc w:val="both"/>
        <w:rPr>
          <w:iCs/>
        </w:rPr>
      </w:pPr>
      <w:r w:rsidRPr="003A53D1">
        <w:rPr>
          <w:iCs/>
        </w:rPr>
        <w:t>c)</w:t>
      </w:r>
      <w:r w:rsidRPr="003A53D1">
        <w:rPr>
          <w:iCs/>
        </w:rPr>
        <w:tab/>
      </w:r>
      <w:r w:rsidRPr="003A53D1">
        <w:t>усовершенствованные детские удерживающие системы ISOFIX для конкретного транспортного средства или усовершенствованные детские удерживающие системы с ремнем для конкретного транспортного средства должны подходить для:</w:t>
      </w:r>
    </w:p>
    <w:p w14:paraId="3725DD38" w14:textId="77777777" w:rsidR="00173CF4" w:rsidRPr="003A53D1" w:rsidRDefault="00173CF4" w:rsidP="00173CF4">
      <w:pPr>
        <w:spacing w:after="120"/>
        <w:ind w:left="3402" w:right="1133" w:hanging="567"/>
        <w:jc w:val="both"/>
        <w:rPr>
          <w:iCs/>
        </w:rPr>
      </w:pPr>
      <w:r w:rsidRPr="003A53D1">
        <w:rPr>
          <w:iCs/>
        </w:rPr>
        <w:t>i)</w:t>
      </w:r>
      <w:r w:rsidRPr="003A53D1">
        <w:rPr>
          <w:iCs/>
        </w:rPr>
        <w:tab/>
      </w:r>
      <w:r w:rsidRPr="003A53D1">
        <w:t>указанного(ых) в списке транспортного(ых) средства (средств) или</w:t>
      </w:r>
    </w:p>
    <w:p w14:paraId="42A46FF5" w14:textId="77777777" w:rsidR="00173CF4" w:rsidRPr="003A53D1" w:rsidRDefault="00173CF4" w:rsidP="00173CF4">
      <w:pPr>
        <w:spacing w:after="120"/>
        <w:ind w:left="3402" w:right="1134" w:hanging="567"/>
        <w:jc w:val="both"/>
        <w:rPr>
          <w:iCs/>
        </w:rPr>
      </w:pPr>
      <w:r w:rsidRPr="003A53D1">
        <w:rPr>
          <w:iCs/>
        </w:rPr>
        <w:t>ii)</w:t>
      </w:r>
      <w:r w:rsidRPr="003A53D1">
        <w:rPr>
          <w:iCs/>
        </w:rPr>
        <w:tab/>
      </w:r>
      <w:r w:rsidRPr="003A53D1">
        <w:t>по крайней мере, одного из габаритов ИСО</w:t>
      </w:r>
      <w:r w:rsidRPr="003A53D1">
        <w:rPr>
          <w:iCs/>
        </w:rPr>
        <w:t xml:space="preserve"> (R1, R2X, R2, R3, F2X, F2, F3, L1, L2), </w:t>
      </w:r>
      <w:r w:rsidRPr="003A53D1">
        <w:t>указанных в добавлении 2 к приложению 17 к Правилам № 16 ООН.</w:t>
      </w:r>
    </w:p>
    <w:p w14:paraId="3967CFD6" w14:textId="77777777" w:rsidR="00173CF4" w:rsidRPr="003A53D1" w:rsidRDefault="00173CF4" w:rsidP="00173CF4">
      <w:pPr>
        <w:spacing w:after="120"/>
        <w:ind w:left="2268" w:right="1134"/>
        <w:jc w:val="both"/>
      </w:pPr>
      <w:r w:rsidRPr="003A53D1">
        <w:t xml:space="preserve">При проведении этой оценки встроенная усовершенствованная детская удерживающая система регулируется в соответствии с максимальным размером ее заявленного ростового диапазона (габаритами по высоте, глубине и ширине, определенными в приложении 18). Если усовершенствованная детская удерживающая система может регулироваться по различным положениям наклона поверхности сиденья, то проводится монтажная оценка по крайней мере в одном положении. Если другие положения наклона выходят за пределы применимых габаритов, то в руководстве пользователя должно быть указано, что данное детское удерживающее устройство при </w:t>
      </w:r>
      <w:r w:rsidRPr="003A53D1">
        <w:lastRenderedPageBreak/>
        <w:t>использовании в одном из этих положений, возможно, подходит не для всех официально утвержденных транспортных средств».</w:t>
      </w:r>
    </w:p>
    <w:p w14:paraId="5E9D29AB" w14:textId="77777777" w:rsidR="00173CF4" w:rsidRPr="003A53D1" w:rsidRDefault="00173CF4" w:rsidP="00173CF4">
      <w:pPr>
        <w:spacing w:after="120"/>
        <w:ind w:left="2268" w:right="851" w:hanging="1134"/>
        <w:jc w:val="both"/>
        <w:rPr>
          <w:i/>
          <w:lang w:eastAsia="ar-SA"/>
        </w:rPr>
      </w:pPr>
      <w:r w:rsidRPr="003A53D1">
        <w:rPr>
          <w:i/>
          <w:lang w:eastAsia="ar-SA"/>
        </w:rPr>
        <w:t xml:space="preserve">Пункт 6.3.2.2.2 </w:t>
      </w:r>
      <w:r w:rsidRPr="003A53D1">
        <w:rPr>
          <w:iCs/>
          <w:lang w:eastAsia="ar-SA"/>
        </w:rPr>
        <w:t>изменить следующим образом:</w:t>
      </w:r>
    </w:p>
    <w:p w14:paraId="4E5478A9" w14:textId="77777777" w:rsidR="00173CF4" w:rsidRPr="003A53D1" w:rsidRDefault="00173CF4" w:rsidP="00173CF4">
      <w:pPr>
        <w:spacing w:after="120"/>
        <w:ind w:left="1134" w:right="851"/>
        <w:jc w:val="both"/>
        <w:rPr>
          <w:iCs/>
        </w:rPr>
      </w:pPr>
      <w:r w:rsidRPr="003A53D1">
        <w:rPr>
          <w:iCs/>
        </w:rPr>
        <w:t>«6.3.2.2.2</w:t>
      </w:r>
      <w:r w:rsidRPr="003A53D1">
        <w:rPr>
          <w:iCs/>
        </w:rPr>
        <w:tab/>
      </w:r>
      <w:r w:rsidRPr="003A53D1">
        <w:t>Невстроенные усовершенствованные детские удерживающие системы</w:t>
      </w:r>
    </w:p>
    <w:p w14:paraId="19A5C8AF" w14:textId="77777777" w:rsidR="00173CF4" w:rsidRPr="003A53D1" w:rsidRDefault="00173CF4" w:rsidP="00173CF4">
      <w:pPr>
        <w:spacing w:after="120"/>
        <w:ind w:left="2268" w:right="1134"/>
        <w:jc w:val="both"/>
      </w:pPr>
      <w:r w:rsidRPr="003A53D1">
        <w:t>Максимальные внешние габариты усовершенствованной детской удерживающей системы по ширине, высоте и глубине, а также местоположение возможной системы креплений ISOFIX, к которой присоединяются ее крепежные детали, определяют в соответствии с зажимным приспособлением бустерного сиденья размера i, определенным в пункте 2.17.2 настоящих Правил, следующим образом:</w:t>
      </w:r>
    </w:p>
    <w:p w14:paraId="08109A86" w14:textId="77777777" w:rsidR="00173CF4" w:rsidRPr="003A53D1" w:rsidRDefault="00173CF4" w:rsidP="00173CF4">
      <w:pPr>
        <w:spacing w:after="120"/>
        <w:ind w:left="2835" w:right="1134" w:hanging="567"/>
        <w:jc w:val="both"/>
        <w:rPr>
          <w:iCs/>
        </w:rPr>
      </w:pPr>
      <w:r w:rsidRPr="003A53D1">
        <w:rPr>
          <w:iCs/>
        </w:rPr>
        <w:t>a)</w:t>
      </w:r>
      <w:r w:rsidRPr="003A53D1">
        <w:rPr>
          <w:iCs/>
        </w:rPr>
        <w:tab/>
      </w:r>
      <w:r w:rsidRPr="003A53D1">
        <w:t>усовершенствованные детские удерживающие системы типа "бустерное устройство размера i" должны вписываться в габариты</w:t>
      </w:r>
      <w:r w:rsidR="002C132D">
        <w:rPr>
          <w:lang w:val="fr-CH"/>
        </w:rPr>
        <w:t> </w:t>
      </w:r>
      <w:r w:rsidRPr="003A53D1">
        <w:t>ISO/В2;</w:t>
      </w:r>
    </w:p>
    <w:p w14:paraId="0004BBF5" w14:textId="77777777" w:rsidR="00173CF4" w:rsidRPr="003A53D1" w:rsidRDefault="00173CF4" w:rsidP="00173CF4">
      <w:pPr>
        <w:spacing w:after="120"/>
        <w:ind w:left="2835" w:right="1134" w:hanging="567"/>
        <w:jc w:val="both"/>
      </w:pPr>
      <w:r w:rsidRPr="003A53D1">
        <w:rPr>
          <w:iCs/>
        </w:rPr>
        <w:t>b)</w:t>
      </w:r>
      <w:r w:rsidRPr="003A53D1">
        <w:rPr>
          <w:iCs/>
        </w:rPr>
        <w:tab/>
      </w:r>
      <w:r w:rsidRPr="003A53D1">
        <w:t>усовершенствованные детские удерживающие системы типа "бустерное сиденье для конкретного транспортного средства" должны подходить для:</w:t>
      </w:r>
    </w:p>
    <w:p w14:paraId="50AB5F19" w14:textId="77777777" w:rsidR="00173CF4" w:rsidRPr="003A53D1" w:rsidRDefault="00173CF4" w:rsidP="00173CF4">
      <w:pPr>
        <w:spacing w:after="120"/>
        <w:ind w:left="3402" w:right="1134" w:hanging="567"/>
        <w:jc w:val="both"/>
        <w:rPr>
          <w:iCs/>
        </w:rPr>
      </w:pPr>
      <w:r w:rsidRPr="003A53D1">
        <w:rPr>
          <w:iCs/>
        </w:rPr>
        <w:t>i)</w:t>
      </w:r>
      <w:r w:rsidRPr="003A53D1">
        <w:rPr>
          <w:iCs/>
        </w:rPr>
        <w:tab/>
      </w:r>
      <w:r w:rsidRPr="003A53D1">
        <w:t>указанного(ых) в списке транспортного(ых) средства (средств)</w:t>
      </w:r>
      <w:r w:rsidR="002C132D">
        <w:t>;</w:t>
      </w:r>
      <w:r w:rsidRPr="003A53D1">
        <w:t xml:space="preserve"> или</w:t>
      </w:r>
    </w:p>
    <w:p w14:paraId="596C2BA8" w14:textId="77777777" w:rsidR="00173CF4" w:rsidRPr="003A53D1" w:rsidRDefault="00173CF4" w:rsidP="00173CF4">
      <w:pPr>
        <w:spacing w:after="120"/>
        <w:ind w:left="3402" w:right="1134" w:hanging="567"/>
        <w:jc w:val="both"/>
        <w:rPr>
          <w:iCs/>
        </w:rPr>
      </w:pPr>
      <w:r w:rsidRPr="003A53D1">
        <w:rPr>
          <w:iCs/>
        </w:rPr>
        <w:t>ii)</w:t>
      </w:r>
      <w:r w:rsidRPr="003A53D1">
        <w:rPr>
          <w:iCs/>
        </w:rPr>
        <w:tab/>
      </w:r>
      <w:r w:rsidRPr="003A53D1">
        <w:t>по крайней мере одного из габаритов ISO/В2–ISO/В3, указанных в добавлении 2 к приложению 17 к Правилам</w:t>
      </w:r>
      <w:r w:rsidR="00314DE9">
        <w:t> </w:t>
      </w:r>
      <w:r w:rsidRPr="003A53D1">
        <w:t>№ 16 ООН.</w:t>
      </w:r>
    </w:p>
    <w:p w14:paraId="25D3B11D" w14:textId="77777777" w:rsidR="00173CF4" w:rsidRPr="003A53D1" w:rsidRDefault="00173CF4" w:rsidP="00173CF4">
      <w:pPr>
        <w:spacing w:after="120"/>
        <w:ind w:left="2268" w:right="1134"/>
        <w:jc w:val="both"/>
      </w:pPr>
      <w:r w:rsidRPr="003A53D1">
        <w:t>При проведении этой оценки невстроенная усовершенствованная детская удерживающая система регулируется, с тем чтобы в ней мог поместиться ребенок ростом 135 см (в соответствии с габаритами по высоте, глубине и ширине, определенными в приложении 18), либо согласно максимальному размеру ее заявленного ростового диапазона, если верхний предел составляет менее 135 см.</w:t>
      </w:r>
    </w:p>
    <w:p w14:paraId="453E5A49" w14:textId="77777777" w:rsidR="00173CF4" w:rsidRPr="003A53D1" w:rsidRDefault="00173CF4" w:rsidP="00173CF4">
      <w:pPr>
        <w:spacing w:after="120"/>
        <w:ind w:left="2268" w:right="1134"/>
        <w:jc w:val="both"/>
        <w:rPr>
          <w:iCs/>
        </w:rPr>
      </w:pPr>
      <w:r w:rsidRPr="003A53D1">
        <w:rPr>
          <w:iCs/>
        </w:rPr>
        <w:t xml:space="preserve">Невстроенная </w:t>
      </w:r>
      <w:r w:rsidRPr="003A53D1">
        <w:t>усовершенствованная детская удерживающая система должна вписываться в габариты зажимного приспособления бустерного сиденья под всеми углами наклона этого приспособления</w:t>
      </w:r>
      <w:r w:rsidRPr="003A53D1">
        <w:rPr>
          <w:iCs/>
        </w:rPr>
        <w:t xml:space="preserve"> (90</w:t>
      </w:r>
      <w:r w:rsidR="00F27E5D">
        <w:rPr>
          <w:rFonts w:cs="Times New Roman"/>
          <w:iCs/>
        </w:rPr>
        <w:t>°</w:t>
      </w:r>
      <w:r w:rsidRPr="003A53D1">
        <w:rPr>
          <w:iCs/>
        </w:rPr>
        <w:t>−110</w:t>
      </w:r>
      <w:r w:rsidR="00F27E5D">
        <w:rPr>
          <w:rFonts w:cs="Times New Roman"/>
          <w:iCs/>
        </w:rPr>
        <w:t>°</w:t>
      </w:r>
      <w:r w:rsidRPr="003A53D1">
        <w:rPr>
          <w:iCs/>
        </w:rPr>
        <w:t>). Положение у</w:t>
      </w:r>
      <w:r w:rsidRPr="003A53D1">
        <w:t>совершенствованной детской удерживающей системы может регулироваться в диапазонах углов наклона или направлений ориентации, с тем чтобы она вписывалась в различные углы наклона зажимного приспособления бустерного сиденья.</w:t>
      </w:r>
    </w:p>
    <w:p w14:paraId="041A7791" w14:textId="77777777" w:rsidR="00173CF4" w:rsidRPr="003A53D1" w:rsidRDefault="00173CF4" w:rsidP="00173CF4">
      <w:pPr>
        <w:spacing w:after="120"/>
        <w:ind w:left="2268" w:right="1134"/>
        <w:jc w:val="both"/>
        <w:rPr>
          <w:iCs/>
        </w:rPr>
      </w:pPr>
      <w:r w:rsidRPr="003A53D1">
        <w:t>Если другие положения наклона выходят за пределы применимых габаритов, то в руководстве пользователя должно быть указано, что данное детское удерживающее устройство при использовании в одном из этих положений, возможно, подходит не для всех официально утвержденных транспортных средств.</w:t>
      </w:r>
      <w:r w:rsidRPr="003A53D1">
        <w:rPr>
          <w:iCs/>
        </w:rPr>
        <w:t xml:space="preserve"> </w:t>
      </w:r>
      <w:r w:rsidRPr="003A53D1">
        <w:t>Если указано, что невстроенная усовершенствованная детская удерживающая система пригодна для ростового диапазона свыше 135 см, и если для такой корректировки (габаритов по высоте, глубине и ширине) необходимо скорректировать детское удерживающее устройство по значениям, выходящим за пределы применимых габаритов, то в руководстве пользователя должна быть сделана запись о том, что данное детское удерживающее устройство при использовании в одном из этих положений, возможно, подходит не для всех официально утвержденных транспортных средств».</w:t>
      </w:r>
    </w:p>
    <w:p w14:paraId="0669AF60" w14:textId="77777777" w:rsidR="00173CF4" w:rsidRPr="003A53D1" w:rsidRDefault="00173CF4" w:rsidP="00FE0395">
      <w:pPr>
        <w:spacing w:after="120"/>
        <w:ind w:left="2268" w:right="851" w:hanging="1134"/>
        <w:jc w:val="both"/>
        <w:rPr>
          <w:i/>
          <w:lang w:eastAsia="ar-SA"/>
        </w:rPr>
      </w:pPr>
      <w:r w:rsidRPr="003A53D1">
        <w:rPr>
          <w:i/>
          <w:lang w:eastAsia="ar-SA"/>
        </w:rPr>
        <w:t xml:space="preserve">Пункт 6.6.4.1.2 </w:t>
      </w:r>
      <w:r w:rsidRPr="003A53D1">
        <w:rPr>
          <w:iCs/>
          <w:lang w:eastAsia="ar-SA"/>
        </w:rPr>
        <w:t>изменить следующим образом:</w:t>
      </w:r>
      <w:r w:rsidRPr="003A53D1">
        <w:rPr>
          <w:i/>
          <w:lang w:eastAsia="ar-SA"/>
        </w:rPr>
        <w:t xml:space="preserve"> </w:t>
      </w:r>
    </w:p>
    <w:p w14:paraId="1F79A41C" w14:textId="77777777" w:rsidR="00173CF4" w:rsidRPr="003A53D1" w:rsidRDefault="00173CF4" w:rsidP="00173CF4">
      <w:pPr>
        <w:spacing w:after="120"/>
        <w:ind w:left="2268" w:right="1134" w:hanging="1134"/>
        <w:jc w:val="both"/>
        <w:rPr>
          <w:iCs/>
        </w:rPr>
      </w:pPr>
      <w:r w:rsidRPr="003A53D1">
        <w:rPr>
          <w:iCs/>
        </w:rPr>
        <w:t>«6.6.4.1.2</w:t>
      </w:r>
      <w:r w:rsidRPr="003A53D1">
        <w:rPr>
          <w:iCs/>
        </w:rPr>
        <w:tab/>
      </w:r>
      <w:r w:rsidRPr="003A53D1">
        <w:t>Усовершенствованные детские удерживающие системы, относящиеся к категории для конкретного транспортного средства, оценивают на совместимость с каждой моделью транспортного средства, для которой предназначена усовершенствованная детская удерживающая система.</w:t>
      </w:r>
      <w:r w:rsidRPr="003A53D1">
        <w:rPr>
          <w:iCs/>
        </w:rPr>
        <w:t xml:space="preserve"> </w:t>
      </w:r>
      <w:r w:rsidRPr="003A53D1">
        <w:t xml:space="preserve">Техническая служба, ответственная за проведение испытаний, может </w:t>
      </w:r>
      <w:r w:rsidRPr="003A53D1">
        <w:lastRenderedPageBreak/>
        <w:t>сократить число конфигураций испытываемых транспортных средств, если они не имеют существенных различий с точки зрения параметров, перечисленных в пункте 6.6.4.1.2.3 настоящих Правил. Такая усовершенствованная детская удерживающая система подвергается динамическому испытанию одним из следующих способов:».</w:t>
      </w:r>
    </w:p>
    <w:p w14:paraId="18997C6C" w14:textId="77777777" w:rsidR="00173CF4" w:rsidRPr="003A53D1" w:rsidRDefault="00173CF4" w:rsidP="00173CF4">
      <w:pPr>
        <w:spacing w:after="120"/>
        <w:ind w:left="2268" w:right="851" w:hanging="1134"/>
        <w:jc w:val="both"/>
        <w:rPr>
          <w:i/>
          <w:lang w:eastAsia="ar-SA"/>
        </w:rPr>
      </w:pPr>
      <w:r w:rsidRPr="003A53D1">
        <w:rPr>
          <w:i/>
          <w:lang w:eastAsia="ar-SA"/>
        </w:rPr>
        <w:t xml:space="preserve">Пункт 6.6.4.3.1, таблицу 5 </w:t>
      </w:r>
      <w:r w:rsidRPr="003A53D1">
        <w:rPr>
          <w:iCs/>
          <w:lang w:eastAsia="ar-SA"/>
        </w:rPr>
        <w:t>изменить следующим образом:</w:t>
      </w:r>
    </w:p>
    <w:p w14:paraId="53470231" w14:textId="77777777" w:rsidR="00173CF4" w:rsidRPr="003A53D1" w:rsidRDefault="00173CF4" w:rsidP="00173CF4">
      <w:pPr>
        <w:spacing w:after="120"/>
        <w:ind w:left="2268" w:right="851" w:hanging="1134"/>
        <w:jc w:val="both"/>
        <w:rPr>
          <w:lang w:eastAsia="ar-SA"/>
        </w:rPr>
      </w:pPr>
      <w:r w:rsidRPr="003A53D1">
        <w:rPr>
          <w:lang w:eastAsia="ar-SA"/>
        </w:rPr>
        <w:t>«…</w:t>
      </w:r>
    </w:p>
    <w:tbl>
      <w:tblPr>
        <w:tblStyle w:val="a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1876"/>
        <w:gridCol w:w="686"/>
        <w:gridCol w:w="687"/>
        <w:gridCol w:w="687"/>
        <w:gridCol w:w="687"/>
        <w:gridCol w:w="686"/>
        <w:gridCol w:w="687"/>
        <w:gridCol w:w="687"/>
        <w:gridCol w:w="687"/>
      </w:tblGrid>
      <w:tr w:rsidR="00173CF4" w:rsidRPr="003A53D1" w14:paraId="60B10B41" w14:textId="77777777" w:rsidTr="00F27E5D">
        <w:tc>
          <w:tcPr>
            <w:tcW w:w="1876" w:type="dxa"/>
            <w:shd w:val="clear" w:color="auto" w:fill="auto"/>
            <w:vAlign w:val="bottom"/>
          </w:tcPr>
          <w:p w14:paraId="662BEC2A" w14:textId="77777777" w:rsidR="00173CF4" w:rsidRPr="003A53D1" w:rsidRDefault="00173CF4" w:rsidP="00F27E5D">
            <w:pPr>
              <w:spacing w:before="80" w:after="80"/>
              <w:ind w:left="6" w:right="6"/>
              <w:rPr>
                <w:i/>
                <w:sz w:val="16"/>
                <w:szCs w:val="16"/>
              </w:rPr>
            </w:pPr>
            <w:r w:rsidRPr="003A53D1">
              <w:rPr>
                <w:i/>
                <w:sz w:val="16"/>
                <w:szCs w:val="16"/>
              </w:rPr>
              <w:t>Давление в район</w:t>
            </w:r>
            <w:r w:rsidR="00F27E5D">
              <w:rPr>
                <w:i/>
                <w:sz w:val="16"/>
                <w:szCs w:val="16"/>
              </w:rPr>
              <w:t>е</w:t>
            </w:r>
            <w:r w:rsidR="00F27E5D">
              <w:rPr>
                <w:i/>
                <w:sz w:val="16"/>
                <w:szCs w:val="16"/>
              </w:rPr>
              <w:br/>
            </w:r>
            <w:r w:rsidRPr="003A53D1">
              <w:rPr>
                <w:i/>
                <w:sz w:val="16"/>
                <w:szCs w:val="16"/>
              </w:rPr>
              <w:t>брюшной полости****</w:t>
            </w:r>
          </w:p>
        </w:tc>
        <w:tc>
          <w:tcPr>
            <w:tcW w:w="686" w:type="dxa"/>
            <w:shd w:val="clear" w:color="auto" w:fill="auto"/>
            <w:vAlign w:val="bottom"/>
          </w:tcPr>
          <w:p w14:paraId="3E0FE358" w14:textId="77777777" w:rsidR="00173CF4" w:rsidRPr="003A53D1" w:rsidRDefault="00173CF4" w:rsidP="00F27E5D">
            <w:pPr>
              <w:spacing w:before="80" w:after="80"/>
              <w:ind w:left="6" w:right="6"/>
              <w:jc w:val="right"/>
              <w:rPr>
                <w:i/>
                <w:sz w:val="16"/>
                <w:szCs w:val="16"/>
              </w:rPr>
            </w:pPr>
            <w:r w:rsidRPr="003A53D1">
              <w:rPr>
                <w:i/>
                <w:sz w:val="16"/>
                <w:szCs w:val="16"/>
              </w:rPr>
              <w:t>P</w:t>
            </w:r>
          </w:p>
        </w:tc>
        <w:tc>
          <w:tcPr>
            <w:tcW w:w="687" w:type="dxa"/>
            <w:shd w:val="clear" w:color="auto" w:fill="auto"/>
            <w:vAlign w:val="bottom"/>
          </w:tcPr>
          <w:p w14:paraId="029189E1" w14:textId="77777777" w:rsidR="00173CF4" w:rsidRPr="003A53D1" w:rsidRDefault="00173CF4" w:rsidP="00F27E5D">
            <w:pPr>
              <w:spacing w:before="80" w:after="80"/>
              <w:ind w:left="6" w:right="6"/>
              <w:jc w:val="right"/>
              <w:rPr>
                <w:i/>
                <w:sz w:val="16"/>
                <w:szCs w:val="16"/>
              </w:rPr>
            </w:pPr>
            <w:r w:rsidRPr="003A53D1">
              <w:rPr>
                <w:i/>
                <w:sz w:val="16"/>
                <w:szCs w:val="16"/>
              </w:rPr>
              <w:t>Бар</w:t>
            </w:r>
          </w:p>
        </w:tc>
        <w:tc>
          <w:tcPr>
            <w:tcW w:w="687" w:type="dxa"/>
            <w:shd w:val="clear" w:color="auto" w:fill="auto"/>
            <w:vAlign w:val="bottom"/>
          </w:tcPr>
          <w:p w14:paraId="2463273A" w14:textId="77777777" w:rsidR="00173CF4" w:rsidRPr="003A53D1" w:rsidRDefault="00173CF4" w:rsidP="00F27E5D">
            <w:pPr>
              <w:spacing w:before="80" w:after="80"/>
              <w:ind w:left="6" w:right="6"/>
              <w:jc w:val="right"/>
              <w:rPr>
                <w:i/>
                <w:sz w:val="16"/>
                <w:szCs w:val="16"/>
              </w:rPr>
            </w:pPr>
            <w:r w:rsidRPr="003A53D1">
              <w:rPr>
                <w:i/>
                <w:sz w:val="16"/>
                <w:szCs w:val="16"/>
              </w:rPr>
              <w:t>НП</w:t>
            </w:r>
          </w:p>
        </w:tc>
        <w:tc>
          <w:tcPr>
            <w:tcW w:w="687" w:type="dxa"/>
            <w:shd w:val="clear" w:color="auto" w:fill="auto"/>
            <w:vAlign w:val="bottom"/>
          </w:tcPr>
          <w:p w14:paraId="0AE48F2D" w14:textId="77777777" w:rsidR="00173CF4" w:rsidRPr="003A53D1" w:rsidRDefault="00173CF4" w:rsidP="00F27E5D">
            <w:pPr>
              <w:spacing w:before="80" w:after="80"/>
              <w:ind w:left="6" w:right="6"/>
              <w:jc w:val="right"/>
              <w:rPr>
                <w:i/>
                <w:sz w:val="16"/>
                <w:szCs w:val="16"/>
              </w:rPr>
            </w:pPr>
            <w:r w:rsidRPr="003A53D1">
              <w:rPr>
                <w:i/>
                <w:sz w:val="16"/>
                <w:szCs w:val="16"/>
              </w:rPr>
              <w:t>НП</w:t>
            </w:r>
          </w:p>
        </w:tc>
        <w:tc>
          <w:tcPr>
            <w:tcW w:w="686" w:type="dxa"/>
            <w:shd w:val="clear" w:color="auto" w:fill="auto"/>
            <w:vAlign w:val="bottom"/>
          </w:tcPr>
          <w:p w14:paraId="7D55772D" w14:textId="77777777" w:rsidR="00173CF4" w:rsidRPr="003A53D1" w:rsidRDefault="00173CF4" w:rsidP="00F27E5D">
            <w:pPr>
              <w:spacing w:before="80" w:after="80"/>
              <w:ind w:left="6" w:right="6"/>
              <w:jc w:val="right"/>
              <w:rPr>
                <w:i/>
                <w:sz w:val="16"/>
                <w:szCs w:val="16"/>
              </w:rPr>
            </w:pPr>
            <w:r w:rsidRPr="003A53D1">
              <w:rPr>
                <w:i/>
                <w:sz w:val="16"/>
                <w:szCs w:val="16"/>
              </w:rPr>
              <w:t>1,2</w:t>
            </w:r>
          </w:p>
        </w:tc>
        <w:tc>
          <w:tcPr>
            <w:tcW w:w="687" w:type="dxa"/>
            <w:shd w:val="clear" w:color="auto" w:fill="auto"/>
            <w:vAlign w:val="bottom"/>
          </w:tcPr>
          <w:p w14:paraId="52CA04A3" w14:textId="77777777" w:rsidR="00173CF4" w:rsidRPr="003A53D1" w:rsidRDefault="00173CF4" w:rsidP="00F27E5D">
            <w:pPr>
              <w:spacing w:before="80" w:after="80"/>
              <w:ind w:left="6" w:right="6"/>
              <w:jc w:val="right"/>
              <w:rPr>
                <w:i/>
                <w:sz w:val="16"/>
                <w:szCs w:val="16"/>
              </w:rPr>
            </w:pPr>
            <w:r w:rsidRPr="003A53D1">
              <w:rPr>
                <w:i/>
                <w:sz w:val="16"/>
                <w:szCs w:val="16"/>
              </w:rPr>
              <w:t>1,0</w:t>
            </w:r>
          </w:p>
        </w:tc>
        <w:tc>
          <w:tcPr>
            <w:tcW w:w="687" w:type="dxa"/>
            <w:shd w:val="clear" w:color="auto" w:fill="auto"/>
            <w:vAlign w:val="bottom"/>
          </w:tcPr>
          <w:p w14:paraId="2B20D4D5" w14:textId="77777777" w:rsidR="00173CF4" w:rsidRPr="003A53D1" w:rsidRDefault="00173CF4" w:rsidP="00F27E5D">
            <w:pPr>
              <w:spacing w:before="80" w:after="80"/>
              <w:ind w:left="6" w:right="6"/>
              <w:jc w:val="right"/>
              <w:rPr>
                <w:i/>
                <w:sz w:val="16"/>
                <w:szCs w:val="16"/>
              </w:rPr>
            </w:pPr>
            <w:r w:rsidRPr="003A53D1">
              <w:rPr>
                <w:i/>
                <w:sz w:val="16"/>
                <w:szCs w:val="16"/>
              </w:rPr>
              <w:t>1,0</w:t>
            </w:r>
          </w:p>
        </w:tc>
        <w:tc>
          <w:tcPr>
            <w:tcW w:w="687" w:type="dxa"/>
            <w:shd w:val="clear" w:color="auto" w:fill="auto"/>
            <w:vAlign w:val="bottom"/>
          </w:tcPr>
          <w:p w14:paraId="2591AD46" w14:textId="77777777" w:rsidR="00173CF4" w:rsidRPr="003A53D1" w:rsidRDefault="00173CF4" w:rsidP="00F27E5D">
            <w:pPr>
              <w:spacing w:before="80" w:after="80"/>
              <w:ind w:left="6" w:right="6"/>
              <w:jc w:val="right"/>
              <w:rPr>
                <w:i/>
                <w:sz w:val="16"/>
                <w:szCs w:val="16"/>
              </w:rPr>
            </w:pPr>
            <w:r w:rsidRPr="003A53D1">
              <w:rPr>
                <w:i/>
                <w:sz w:val="16"/>
                <w:szCs w:val="16"/>
              </w:rPr>
              <w:t>1,2</w:t>
            </w:r>
          </w:p>
        </w:tc>
      </w:tr>
    </w:tbl>
    <w:p w14:paraId="030998A1" w14:textId="77777777" w:rsidR="00173CF4" w:rsidRPr="003A53D1" w:rsidRDefault="00173CF4" w:rsidP="00F27E5D">
      <w:pPr>
        <w:tabs>
          <w:tab w:val="right" w:pos="1560"/>
          <w:tab w:val="left" w:pos="1701"/>
        </w:tabs>
        <w:spacing w:before="120" w:line="220" w:lineRule="exact"/>
        <w:ind w:left="1134" w:right="1134" w:firstLine="170"/>
        <w:rPr>
          <w:sz w:val="18"/>
          <w:szCs w:val="18"/>
          <w:lang w:eastAsia="fr-FR"/>
        </w:rPr>
      </w:pPr>
      <w:r w:rsidRPr="003A53D1">
        <w:rPr>
          <w:sz w:val="18"/>
          <w:szCs w:val="18"/>
          <w:lang w:eastAsia="fr-FR"/>
        </w:rPr>
        <w:t>*</w:t>
      </w:r>
      <w:r w:rsidR="00F27E5D">
        <w:rPr>
          <w:sz w:val="18"/>
          <w:szCs w:val="18"/>
          <w:lang w:eastAsia="fr-FR"/>
        </w:rPr>
        <w:t>  </w:t>
      </w:r>
      <w:r w:rsidRPr="003A53D1">
        <w:rPr>
          <w:sz w:val="18"/>
          <w:szCs w:val="18"/>
          <w:lang w:eastAsia="fr-FR"/>
        </w:rPr>
        <w:tab/>
      </w:r>
      <w:r w:rsidRPr="003A53D1">
        <w:rPr>
          <w:sz w:val="18"/>
          <w:szCs w:val="18"/>
        </w:rPr>
        <w:t>НРС: см. приложение 17</w:t>
      </w:r>
      <w:r w:rsidRPr="003A53D1">
        <w:rPr>
          <w:sz w:val="18"/>
          <w:szCs w:val="18"/>
          <w:lang w:eastAsia="fr-FR"/>
        </w:rPr>
        <w:t>.</w:t>
      </w:r>
    </w:p>
    <w:p w14:paraId="22310E10" w14:textId="77777777" w:rsidR="00173CF4" w:rsidRPr="003A53D1" w:rsidRDefault="00173CF4" w:rsidP="00F27E5D">
      <w:pPr>
        <w:tabs>
          <w:tab w:val="right" w:pos="1560"/>
          <w:tab w:val="left" w:pos="1701"/>
        </w:tabs>
        <w:spacing w:line="220" w:lineRule="exact"/>
        <w:ind w:left="1134" w:right="1134" w:firstLine="170"/>
        <w:rPr>
          <w:sz w:val="18"/>
          <w:szCs w:val="18"/>
        </w:rPr>
      </w:pPr>
      <w:r w:rsidRPr="003A53D1">
        <w:rPr>
          <w:sz w:val="18"/>
          <w:szCs w:val="18"/>
          <w:lang w:eastAsia="fr-FR"/>
        </w:rPr>
        <w:t>**</w:t>
      </w:r>
      <w:r w:rsidR="00F27E5D">
        <w:rPr>
          <w:sz w:val="18"/>
          <w:szCs w:val="18"/>
          <w:lang w:eastAsia="fr-FR"/>
        </w:rPr>
        <w:t>  </w:t>
      </w:r>
      <w:r w:rsidRPr="003A53D1">
        <w:rPr>
          <w:sz w:val="18"/>
          <w:szCs w:val="18"/>
        </w:rPr>
        <w:t>Подлежит пересмотру в течение трех лет с момента вступления в силу поправок серии 01 к настоящим Правилам.</w:t>
      </w:r>
    </w:p>
    <w:p w14:paraId="4EF550C8" w14:textId="77777777" w:rsidR="00173CF4" w:rsidRPr="003A53D1" w:rsidRDefault="00173CF4" w:rsidP="00F27E5D">
      <w:pPr>
        <w:tabs>
          <w:tab w:val="right" w:pos="1560"/>
          <w:tab w:val="left" w:pos="1701"/>
        </w:tabs>
        <w:spacing w:line="220" w:lineRule="exact"/>
        <w:ind w:left="1134" w:right="1134" w:firstLine="170"/>
        <w:rPr>
          <w:sz w:val="18"/>
          <w:szCs w:val="18"/>
          <w:lang w:eastAsia="fr-FR"/>
        </w:rPr>
      </w:pPr>
      <w:r w:rsidRPr="003A53D1">
        <w:rPr>
          <w:sz w:val="18"/>
          <w:szCs w:val="18"/>
          <w:lang w:eastAsia="fr-FR"/>
        </w:rPr>
        <w:t>***</w:t>
      </w:r>
      <w:r w:rsidR="00F27E5D">
        <w:rPr>
          <w:sz w:val="18"/>
          <w:szCs w:val="18"/>
          <w:lang w:eastAsia="fr-FR"/>
        </w:rPr>
        <w:t>  </w:t>
      </w:r>
      <w:r w:rsidRPr="003A53D1">
        <w:rPr>
          <w:sz w:val="18"/>
          <w:szCs w:val="18"/>
        </w:rPr>
        <w:t>Кум</w:t>
      </w:r>
      <w:r w:rsidR="00F27E5D">
        <w:rPr>
          <w:sz w:val="18"/>
          <w:szCs w:val="18"/>
        </w:rPr>
        <w:t xml:space="preserve"> </w:t>
      </w:r>
      <w:r w:rsidRPr="003A53D1">
        <w:rPr>
          <w:sz w:val="18"/>
          <w:szCs w:val="18"/>
        </w:rPr>
        <w:t>3</w:t>
      </w:r>
      <w:r w:rsidR="008A2445">
        <w:rPr>
          <w:sz w:val="18"/>
          <w:szCs w:val="18"/>
        </w:rPr>
        <w:t xml:space="preserve"> </w:t>
      </w:r>
      <w:r w:rsidRPr="003A53D1">
        <w:rPr>
          <w:sz w:val="18"/>
          <w:szCs w:val="18"/>
        </w:rPr>
        <w:t>мс – это кумулятивное значение 3</w:t>
      </w:r>
      <w:r w:rsidR="00AD0487">
        <w:rPr>
          <w:sz w:val="18"/>
          <w:szCs w:val="18"/>
        </w:rPr>
        <w:t xml:space="preserve"> </w:t>
      </w:r>
      <w:r w:rsidRPr="003A53D1">
        <w:rPr>
          <w:sz w:val="18"/>
          <w:szCs w:val="18"/>
        </w:rPr>
        <w:t>мс</w:t>
      </w:r>
      <w:r w:rsidRPr="003A53D1">
        <w:rPr>
          <w:sz w:val="18"/>
          <w:szCs w:val="18"/>
          <w:lang w:eastAsia="fr-FR"/>
        </w:rPr>
        <w:t>.</w:t>
      </w:r>
    </w:p>
    <w:p w14:paraId="3428F8C0" w14:textId="77777777" w:rsidR="00173CF4" w:rsidRPr="003A53D1" w:rsidRDefault="00173CF4" w:rsidP="00F27E5D">
      <w:pPr>
        <w:tabs>
          <w:tab w:val="right" w:pos="1560"/>
          <w:tab w:val="left" w:pos="1701"/>
        </w:tabs>
        <w:spacing w:after="120" w:line="220" w:lineRule="exact"/>
        <w:ind w:left="1134" w:right="1134" w:firstLine="170"/>
        <w:rPr>
          <w:b/>
          <w:sz w:val="18"/>
          <w:szCs w:val="18"/>
          <w:u w:val="single"/>
          <w:lang w:eastAsia="fr-FR"/>
        </w:rPr>
      </w:pPr>
      <w:r w:rsidRPr="003A53D1">
        <w:rPr>
          <w:sz w:val="18"/>
          <w:szCs w:val="18"/>
        </w:rPr>
        <w:t>****</w:t>
      </w:r>
      <w:r w:rsidR="00F27E5D">
        <w:rPr>
          <w:sz w:val="18"/>
          <w:szCs w:val="18"/>
        </w:rPr>
        <w:t>  </w:t>
      </w:r>
      <w:r w:rsidRPr="003A53D1">
        <w:rPr>
          <w:sz w:val="18"/>
          <w:szCs w:val="18"/>
        </w:rPr>
        <w:t>Давление в районе брюшной полости:</w:t>
      </w:r>
      <w:r w:rsidRPr="003A53D1">
        <w:rPr>
          <w:sz w:val="18"/>
          <w:szCs w:val="18"/>
          <w:lang w:eastAsia="fr-FR"/>
        </w:rPr>
        <w:t xml:space="preserve"> для оценки повреждения применяется наиболее высокое зарегистрированное значение (т.</w:t>
      </w:r>
      <w:r w:rsidR="008A2445">
        <w:rPr>
          <w:sz w:val="18"/>
          <w:szCs w:val="18"/>
          <w:lang w:eastAsia="fr-FR"/>
        </w:rPr>
        <w:t xml:space="preserve"> </w:t>
      </w:r>
      <w:r w:rsidRPr="003A53D1">
        <w:rPr>
          <w:sz w:val="18"/>
          <w:szCs w:val="18"/>
          <w:lang w:eastAsia="fr-FR"/>
        </w:rPr>
        <w:t>e., когда правые датчики регистрируют 1,3 бара,</w:t>
      </w:r>
      <w:r w:rsidR="008A2445">
        <w:rPr>
          <w:sz w:val="18"/>
          <w:szCs w:val="18"/>
          <w:lang w:eastAsia="fr-FR"/>
        </w:rPr>
        <w:br/>
      </w:r>
      <w:r w:rsidRPr="003A53D1">
        <w:rPr>
          <w:sz w:val="18"/>
          <w:szCs w:val="18"/>
          <w:lang w:eastAsia="fr-FR"/>
        </w:rPr>
        <w:t>a левый датчик – 1,0 бар, для оценки повреждения используется 1,3 бара)».</w:t>
      </w:r>
    </w:p>
    <w:p w14:paraId="22DBAD67" w14:textId="77777777" w:rsidR="00173CF4" w:rsidRPr="003A53D1" w:rsidRDefault="00173CF4" w:rsidP="00173CF4">
      <w:pPr>
        <w:spacing w:before="240" w:after="120"/>
        <w:ind w:left="2268" w:right="851" w:hanging="1134"/>
        <w:jc w:val="both"/>
        <w:rPr>
          <w:i/>
          <w:lang w:eastAsia="ar-SA"/>
        </w:rPr>
      </w:pPr>
      <w:r w:rsidRPr="003A53D1">
        <w:rPr>
          <w:i/>
          <w:lang w:eastAsia="ar-SA"/>
        </w:rPr>
        <w:t xml:space="preserve">Пункт 6.6.4.4.1.1.1 </w:t>
      </w:r>
      <w:r w:rsidRPr="003A53D1">
        <w:rPr>
          <w:iCs/>
          <w:lang w:eastAsia="ar-SA"/>
        </w:rPr>
        <w:t>изменить следующим образом:</w:t>
      </w:r>
    </w:p>
    <w:p w14:paraId="6097FF1D" w14:textId="77777777" w:rsidR="00173CF4" w:rsidRPr="003A53D1" w:rsidRDefault="00173CF4" w:rsidP="00173CF4">
      <w:pPr>
        <w:tabs>
          <w:tab w:val="left" w:pos="2300"/>
          <w:tab w:val="left" w:pos="2800"/>
        </w:tabs>
        <w:spacing w:after="120"/>
        <w:ind w:left="2302" w:right="1134" w:hanging="1168"/>
        <w:jc w:val="both"/>
      </w:pPr>
      <w:r w:rsidRPr="003A53D1">
        <w:t>«</w:t>
      </w:r>
      <w:r w:rsidRPr="008A2445">
        <w:rPr>
          <w:spacing w:val="-4"/>
        </w:rPr>
        <w:t>6.6.4.4.1.1.1</w:t>
      </w:r>
      <w:r w:rsidRPr="003A53D1">
        <w:tab/>
        <w:t>В том случае, если испытание проводится в соответствии с пункт</w:t>
      </w:r>
      <w:r w:rsidR="002C132D">
        <w:t>ами</w:t>
      </w:r>
      <w:r w:rsidRPr="003A53D1">
        <w:t> 6.6.4.1.6.1.1, 6.6.4.1.6.1.2 или 6.6.4.1.8.2 выше, предусмотрен допуск в +10% для амплитуды движения головы между точкой Cr и плоскостью AB».</w:t>
      </w:r>
    </w:p>
    <w:p w14:paraId="4222EC4D" w14:textId="77777777" w:rsidR="00173CF4" w:rsidRPr="003A53D1" w:rsidRDefault="00173CF4" w:rsidP="00173CF4">
      <w:pPr>
        <w:pStyle w:val="SingleTxtGR"/>
        <w:suppressAutoHyphens/>
        <w:rPr>
          <w:i/>
          <w:spacing w:val="0"/>
          <w:w w:val="100"/>
        </w:rPr>
      </w:pPr>
      <w:r w:rsidRPr="003A53D1">
        <w:rPr>
          <w:i/>
          <w:spacing w:val="0"/>
          <w:w w:val="100"/>
        </w:rPr>
        <w:t xml:space="preserve">Пункт 6.6.4.4.1.2.1 </w:t>
      </w:r>
      <w:r w:rsidRPr="003A53D1">
        <w:rPr>
          <w:spacing w:val="0"/>
          <w:w w:val="100"/>
        </w:rPr>
        <w:t>изменить следующим образом:</w:t>
      </w:r>
    </w:p>
    <w:p w14:paraId="50D02DF9" w14:textId="77777777" w:rsidR="00173CF4" w:rsidRPr="003A53D1" w:rsidRDefault="00173CF4" w:rsidP="00173CF4">
      <w:pPr>
        <w:pStyle w:val="SingleTxtGR"/>
        <w:tabs>
          <w:tab w:val="clear" w:pos="1701"/>
        </w:tabs>
        <w:suppressAutoHyphens/>
        <w:ind w:left="2268" w:hanging="1134"/>
        <w:rPr>
          <w:iCs/>
          <w:spacing w:val="0"/>
          <w:w w:val="100"/>
        </w:rPr>
      </w:pPr>
      <w:r w:rsidRPr="003A53D1">
        <w:rPr>
          <w:iCs/>
          <w:spacing w:val="0"/>
          <w:w w:val="100"/>
        </w:rPr>
        <w:t>«</w:t>
      </w:r>
      <w:r w:rsidRPr="008A2445">
        <w:rPr>
          <w:iCs/>
          <w:spacing w:val="-6"/>
          <w:w w:val="100"/>
        </w:rPr>
        <w:t>6.6.4.4.1.2.1</w:t>
      </w:r>
      <w:r w:rsidR="008A2445">
        <w:rPr>
          <w:iCs/>
          <w:spacing w:val="0"/>
          <w:w w:val="100"/>
        </w:rPr>
        <w:tab/>
      </w:r>
      <w:r w:rsidRPr="003A53D1">
        <w:rPr>
          <w:spacing w:val="0"/>
          <w:w w:val="100"/>
        </w:rPr>
        <w:t>Амплитуда движения головы: никакая из частей головы манекена не должна выступать за пределы плоскостей FD, FG и DE, показанных на рис. 2 ниже.</w:t>
      </w:r>
      <w:r w:rsidRPr="003A53D1">
        <w:rPr>
          <w:iCs/>
          <w:spacing w:val="0"/>
          <w:w w:val="100"/>
        </w:rPr>
        <w:t xml:space="preserve"> </w:t>
      </w:r>
      <w:r w:rsidRPr="003A53D1">
        <w:rPr>
          <w:spacing w:val="0"/>
          <w:w w:val="100"/>
        </w:rPr>
        <w:t>Этот момент определяют по результатам проверки с точностью до 300 мс или в момент окончательного возращения манекена в неподвижное состояние в зависимости от того, что происходит раньше;</w:t>
      </w:r>
      <w:r w:rsidRPr="003A53D1">
        <w:rPr>
          <w:iCs/>
          <w:spacing w:val="0"/>
          <w:w w:val="100"/>
        </w:rPr>
        <w:t xml:space="preserve"> </w:t>
      </w:r>
    </w:p>
    <w:p w14:paraId="5D8087CA" w14:textId="77777777" w:rsidR="00173CF4" w:rsidRPr="003A53D1" w:rsidRDefault="00173CF4" w:rsidP="008A2445">
      <w:pPr>
        <w:spacing w:after="120"/>
        <w:ind w:left="2268" w:right="1134"/>
        <w:jc w:val="both"/>
        <w:rPr>
          <w:iCs/>
        </w:rPr>
      </w:pPr>
      <w:r w:rsidRPr="003A53D1">
        <w:rPr>
          <w:iCs/>
        </w:rPr>
        <w:tab/>
      </w:r>
      <w:r w:rsidRPr="003A53D1">
        <w:t xml:space="preserve">за исключением испытаний с использованием манекена Q6 или </w:t>
      </w:r>
      <w:r w:rsidRPr="003A53D1">
        <w:rPr>
          <w:iCs/>
        </w:rPr>
        <w:t>Q3</w:t>
      </w:r>
      <w:r w:rsidRPr="003A53D1">
        <w:t>, когда значение по отношению к плоскости FD составляет 840 мм.</w:t>
      </w:r>
      <w:r w:rsidRPr="003A53D1">
        <w:rPr>
          <w:iCs/>
        </w:rPr>
        <w:t xml:space="preserve"> </w:t>
      </w:r>
    </w:p>
    <w:p w14:paraId="26E64486" w14:textId="77777777" w:rsidR="00173CF4" w:rsidRPr="003A53D1" w:rsidRDefault="00173CF4" w:rsidP="008A2445">
      <w:pPr>
        <w:spacing w:after="120"/>
        <w:ind w:left="2268" w:right="1134"/>
        <w:jc w:val="both"/>
      </w:pPr>
      <w:r w:rsidRPr="003A53D1">
        <w:tab/>
        <w:t>В том случае, если испытание проводится в соответствии с пунктом 6.6.4.1.6.</w:t>
      </w:r>
      <w:r w:rsidRPr="003A53D1">
        <w:rPr>
          <w:bCs/>
        </w:rPr>
        <w:t>1.1 либо пунктом 6.6.4.1.6.1.2 или пунктом</w:t>
      </w:r>
      <w:r w:rsidRPr="003A53D1">
        <w:t xml:space="preserve"> 6.6.4.1.8.2 выше, рассматриваются только результаты испытания при второй конфигурации без учета перемычки диаметром 100 мм.</w:t>
      </w:r>
    </w:p>
    <w:p w14:paraId="6ADF90FC" w14:textId="77777777" w:rsidR="00173CF4" w:rsidRPr="003A53D1" w:rsidRDefault="00173CF4" w:rsidP="00173CF4">
      <w:pPr>
        <w:pStyle w:val="H23G"/>
        <w:spacing w:after="0"/>
        <w:rPr>
          <w:lang w:eastAsia="fr-FR"/>
        </w:rPr>
      </w:pPr>
      <w:r w:rsidRPr="003A53D1">
        <w:rPr>
          <w:b w:val="0"/>
          <w:lang w:eastAsia="fr-FR"/>
        </w:rPr>
        <w:tab/>
      </w:r>
      <w:r w:rsidRPr="003A53D1">
        <w:rPr>
          <w:b w:val="0"/>
          <w:lang w:eastAsia="fr-FR"/>
        </w:rPr>
        <w:tab/>
      </w:r>
      <w:r w:rsidRPr="003A53D1">
        <w:rPr>
          <w:b w:val="0"/>
          <w:lang w:eastAsia="fr-FR"/>
        </w:rPr>
        <w:tab/>
        <w:t>Рис. 2</w:t>
      </w:r>
      <w:r w:rsidRPr="003A53D1">
        <w:rPr>
          <w:b w:val="0"/>
          <w:lang w:eastAsia="fr-FR"/>
        </w:rPr>
        <w:br/>
      </w:r>
      <w:r w:rsidRPr="003A53D1">
        <w:t>Схема испытания устройств, устанавливаемых против направления движения, которые не упираются в приборную доску</w:t>
      </w:r>
    </w:p>
    <w:p w14:paraId="1DC9F841" w14:textId="77777777" w:rsidR="00173CF4" w:rsidRPr="003A53D1" w:rsidRDefault="008A2445" w:rsidP="00173CF4">
      <w:pPr>
        <w:spacing w:before="100" w:beforeAutospacing="1" w:after="100" w:afterAutospacing="1"/>
        <w:ind w:left="1134"/>
        <w:rPr>
          <w:sz w:val="24"/>
          <w:szCs w:val="24"/>
          <w:lang w:eastAsia="fr-FR"/>
        </w:rPr>
      </w:pPr>
      <w:r w:rsidRPr="003A53D1">
        <w:rPr>
          <w:noProof/>
          <w:sz w:val="24"/>
          <w:szCs w:val="24"/>
          <w:lang w:eastAsia="ru-RU"/>
        </w:rPr>
        <mc:AlternateContent>
          <mc:Choice Requires="wps">
            <w:drawing>
              <wp:anchor distT="0" distB="0" distL="114300" distR="114300" simplePos="0" relativeHeight="251657216" behindDoc="0" locked="0" layoutInCell="1" allowOverlap="1" wp14:anchorId="5C6D54D8" wp14:editId="695CB82F">
                <wp:simplePos x="0" y="0"/>
                <wp:positionH relativeFrom="column">
                  <wp:posOffset>802148</wp:posOffset>
                </wp:positionH>
                <wp:positionV relativeFrom="paragraph">
                  <wp:posOffset>1866555</wp:posOffset>
                </wp:positionV>
                <wp:extent cx="795930" cy="147320"/>
                <wp:effectExtent l="0" t="0" r="4445" b="5080"/>
                <wp:wrapNone/>
                <wp:docPr id="3514" name="Надпись 3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930" cy="14732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AA032A6" w14:textId="77777777" w:rsidR="00AD4EE4" w:rsidRPr="00004A3C" w:rsidRDefault="00AD4EE4" w:rsidP="00173CF4">
                            <w:pPr>
                              <w:spacing w:line="240" w:lineRule="auto"/>
                              <w:jc w:val="center"/>
                              <w:rPr>
                                <w:sz w:val="16"/>
                                <w:szCs w:val="16"/>
                              </w:rPr>
                            </w:pPr>
                            <w:r w:rsidRPr="00004A3C">
                              <w:rPr>
                                <w:sz w:val="16"/>
                                <w:szCs w:val="16"/>
                                <w:lang w:eastAsia="fr-FR"/>
                              </w:rPr>
                              <w:t>Размеры в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5C6D54D8" id="Надпись 3514" o:spid="_x0000_s1039" type="#_x0000_t202" style="position:absolute;left:0;text-align:left;margin-left:63.15pt;margin-top:146.95pt;width:62.65pt;height:1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" stroked="f">
                <v:stroke joinstyle="round"/>
                <v:path arrowok="t"/>
                <v:textbox inset="0,0,0,0">
                  <w:txbxContent>
                    <w:p w14:paraId="7AA032A6" w14:textId="77777777" w:rsidR="00AD4EE4" w:rsidRPr="00004A3C" w:rsidRDefault="00AD4EE4" w:rsidP="00173CF4">
                      <w:pPr>
                        <w:spacing w:line="240" w:lineRule="auto"/>
                        <w:jc w:val="center"/>
                        <w:rPr>
                          <w:sz w:val="16"/>
                          <w:szCs w:val="16"/>
                        </w:rPr>
                      </w:pPr>
                      <w:r w:rsidRPr="00004A3C">
                        <w:rPr>
                          <w:sz w:val="16"/>
                          <w:szCs w:val="16"/>
                          <w:lang w:eastAsia="fr-FR"/>
                        </w:rPr>
                        <w:t>Размеры в мм</w:t>
                      </w:r>
                    </w:p>
                  </w:txbxContent>
                </v:textbox>
              </v:shape>
            </w:pict>
          </mc:Fallback>
        </mc:AlternateContent>
      </w:r>
      <w:r w:rsidR="00173CF4" w:rsidRPr="003A53D1">
        <w:rPr>
          <w:noProof/>
          <w:sz w:val="24"/>
          <w:szCs w:val="24"/>
          <w:lang w:eastAsia="ru-RU"/>
        </w:rPr>
        <mc:AlternateContent>
          <mc:Choice Requires="wps">
            <w:drawing>
              <wp:anchor distT="0" distB="0" distL="114300" distR="114300" simplePos="0" relativeHeight="251656192" behindDoc="0" locked="0" layoutInCell="1" allowOverlap="1" wp14:anchorId="2512DB7C" wp14:editId="5F7AF9EA">
                <wp:simplePos x="0" y="0"/>
                <wp:positionH relativeFrom="column">
                  <wp:posOffset>3143250</wp:posOffset>
                </wp:positionH>
                <wp:positionV relativeFrom="paragraph">
                  <wp:posOffset>359204</wp:posOffset>
                </wp:positionV>
                <wp:extent cx="822960" cy="137424"/>
                <wp:effectExtent l="0" t="0" r="0" b="0"/>
                <wp:wrapNone/>
                <wp:docPr id="3513" name="Надпись 3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 cy="13742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18092CC" w14:textId="77777777" w:rsidR="00AD4EE4" w:rsidRPr="00314DE9" w:rsidRDefault="00AD4EE4" w:rsidP="00173CF4">
                            <w:pPr>
                              <w:spacing w:line="240" w:lineRule="auto"/>
                              <w:jc w:val="center"/>
                              <w:rPr>
                                <w:sz w:val="18"/>
                                <w:szCs w:val="18"/>
                              </w:rPr>
                            </w:pPr>
                            <w:r w:rsidRPr="00314DE9">
                              <w:rPr>
                                <w:sz w:val="18"/>
                                <w:szCs w:val="18"/>
                                <w:lang w:eastAsia="fr-FR"/>
                              </w:rPr>
                              <w:t>Стальная труба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2512DB7C" id="Надпись 3513" o:spid="_x0000_s1040" type="#_x0000_t202" style="position:absolute;left:0;text-align:left;margin-left:247.5pt;margin-top:28.3pt;width:64.8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" stroked="f">
                <v:stroke joinstyle="round"/>
                <v:path arrowok="t"/>
                <v:textbox inset="0,0,0,0">
                  <w:txbxContent>
                    <w:p w14:paraId="718092CC" w14:textId="77777777" w:rsidR="00AD4EE4" w:rsidRPr="00314DE9" w:rsidRDefault="00AD4EE4" w:rsidP="00173CF4">
                      <w:pPr>
                        <w:spacing w:line="240" w:lineRule="auto"/>
                        <w:jc w:val="center"/>
                        <w:rPr>
                          <w:sz w:val="18"/>
                          <w:szCs w:val="18"/>
                        </w:rPr>
                      </w:pPr>
                      <w:r w:rsidRPr="00314DE9">
                        <w:rPr>
                          <w:sz w:val="18"/>
                          <w:szCs w:val="18"/>
                          <w:lang w:eastAsia="fr-FR"/>
                        </w:rPr>
                        <w:t>Стальная труба</w:t>
                      </w:r>
                    </w:p>
                  </w:txbxContent>
                </v:textbox>
              </v:shape>
            </w:pict>
          </mc:Fallback>
        </mc:AlternateContent>
      </w:r>
      <w:r w:rsidR="00173CF4" w:rsidRPr="003A53D1">
        <w:rPr>
          <w:noProof/>
          <w:sz w:val="24"/>
          <w:szCs w:val="24"/>
          <w:lang w:eastAsia="ru-RU"/>
        </w:rPr>
        <w:drawing>
          <wp:inline distT="0" distB="0" distL="0" distR="0" wp14:anchorId="0BD265FF" wp14:editId="219F8EE7">
            <wp:extent cx="3454400" cy="1922499"/>
            <wp:effectExtent l="0" t="0" r="0" b="1905"/>
            <wp:docPr id="34" name="Image 92"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ce2:8080/race_assets/image/uk/WP29_2012_53/201253_15.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1554" cy="1943177"/>
                    </a:xfrm>
                    <a:prstGeom prst="rect">
                      <a:avLst/>
                    </a:prstGeom>
                    <a:noFill/>
                    <a:ln>
                      <a:noFill/>
                    </a:ln>
                  </pic:spPr>
                </pic:pic>
              </a:graphicData>
            </a:graphic>
          </wp:inline>
        </w:drawing>
      </w:r>
      <w:r w:rsidR="00173CF4" w:rsidRPr="00FE0395">
        <w:rPr>
          <w:szCs w:val="20"/>
          <w:lang w:eastAsia="fr-FR"/>
        </w:rPr>
        <w:t>»</w:t>
      </w:r>
    </w:p>
    <w:p w14:paraId="68458DE2" w14:textId="77777777" w:rsidR="00173CF4" w:rsidRPr="003A53D1" w:rsidRDefault="00173CF4" w:rsidP="00FE0395">
      <w:pPr>
        <w:pageBreakBefore/>
        <w:spacing w:after="120"/>
        <w:ind w:left="1134" w:right="1133"/>
        <w:jc w:val="both"/>
        <w:rPr>
          <w:iCs/>
        </w:rPr>
      </w:pPr>
      <w:r w:rsidRPr="003A53D1">
        <w:rPr>
          <w:i/>
          <w:iCs/>
        </w:rPr>
        <w:lastRenderedPageBreak/>
        <w:t xml:space="preserve">Включить новые пункты 6.7.6−6.7.6.5 </w:t>
      </w:r>
      <w:r w:rsidRPr="003A53D1">
        <w:t>следующего содержания</w:t>
      </w:r>
      <w:r w:rsidRPr="003A53D1">
        <w:rPr>
          <w:iCs/>
        </w:rPr>
        <w:t>:</w:t>
      </w:r>
    </w:p>
    <w:p w14:paraId="4F6100C0" w14:textId="77777777" w:rsidR="00173CF4" w:rsidRPr="003A53D1" w:rsidRDefault="00173CF4" w:rsidP="00173CF4">
      <w:pPr>
        <w:spacing w:after="120"/>
        <w:ind w:left="2268" w:right="1133" w:hanging="1134"/>
        <w:jc w:val="both"/>
        <w:rPr>
          <w:iCs/>
        </w:rPr>
      </w:pPr>
      <w:r w:rsidRPr="003A53D1">
        <w:rPr>
          <w:iCs/>
        </w:rPr>
        <w:t>«6.7.6</w:t>
      </w:r>
      <w:r w:rsidRPr="003A53D1">
        <w:rPr>
          <w:iCs/>
        </w:rPr>
        <w:tab/>
        <w:t>Стопорный зажим</w:t>
      </w:r>
    </w:p>
    <w:p w14:paraId="5766A3EF" w14:textId="77777777" w:rsidR="00173CF4" w:rsidRPr="003A53D1" w:rsidRDefault="00173CF4" w:rsidP="00173CF4">
      <w:pPr>
        <w:spacing w:after="120"/>
        <w:ind w:left="2268" w:right="1133" w:hanging="1134"/>
        <w:jc w:val="both"/>
        <w:rPr>
          <w:iCs/>
        </w:rPr>
      </w:pPr>
      <w:r w:rsidRPr="003A53D1">
        <w:rPr>
          <w:iCs/>
        </w:rPr>
        <w:t>6.7.6.1</w:t>
      </w:r>
      <w:r w:rsidRPr="003A53D1">
        <w:rPr>
          <w:iCs/>
        </w:rPr>
        <w:tab/>
        <w:t xml:space="preserve">Стопорный зажим должен быть стационарно прикреплен </w:t>
      </w:r>
      <w:r w:rsidRPr="003A53D1">
        <w:t>к усовершенствованной детской удерживающей системе.</w:t>
      </w:r>
    </w:p>
    <w:p w14:paraId="17ABEE07" w14:textId="77777777" w:rsidR="00173CF4" w:rsidRPr="003A53D1" w:rsidRDefault="00173CF4" w:rsidP="00173CF4">
      <w:pPr>
        <w:spacing w:after="120"/>
        <w:ind w:left="2268" w:right="1133" w:hanging="1134"/>
        <w:jc w:val="both"/>
        <w:rPr>
          <w:iCs/>
        </w:rPr>
      </w:pPr>
      <w:r w:rsidRPr="003A53D1">
        <w:rPr>
          <w:iCs/>
        </w:rPr>
        <w:t>6.7.6.2</w:t>
      </w:r>
      <w:r w:rsidRPr="003A53D1">
        <w:rPr>
          <w:iCs/>
        </w:rPr>
        <w:tab/>
        <w:t>Эксплуатация стопорного зажима не должна негативно отражаться на сроке службы ремня для взрослых, и этот зажим подвергается термическому испытанию, предусмотренному эксплуатационными предписаниями, изложенными в пункте 7.2.7.1.</w:t>
      </w:r>
    </w:p>
    <w:p w14:paraId="39D75317" w14:textId="77777777" w:rsidR="00173CF4" w:rsidRPr="003A53D1" w:rsidRDefault="00173CF4" w:rsidP="00173CF4">
      <w:pPr>
        <w:spacing w:after="120"/>
        <w:ind w:left="2268" w:right="1133" w:hanging="1134"/>
        <w:jc w:val="both"/>
        <w:rPr>
          <w:iCs/>
        </w:rPr>
      </w:pPr>
      <w:r w:rsidRPr="003A53D1">
        <w:rPr>
          <w:iCs/>
        </w:rPr>
        <w:t>6.7.6.3</w:t>
      </w:r>
      <w:r w:rsidRPr="003A53D1">
        <w:rPr>
          <w:iCs/>
        </w:rPr>
        <w:tab/>
        <w:t>Стопорный зажим не должен препятствовать быстрому извлечению ребенка.</w:t>
      </w:r>
    </w:p>
    <w:p w14:paraId="149B7D50" w14:textId="77777777" w:rsidR="00173CF4" w:rsidRPr="003A53D1" w:rsidRDefault="00173CF4" w:rsidP="00173CF4">
      <w:pPr>
        <w:spacing w:after="120"/>
        <w:ind w:left="2268" w:right="1133" w:hanging="1134"/>
        <w:jc w:val="both"/>
        <w:rPr>
          <w:iCs/>
        </w:rPr>
      </w:pPr>
      <w:r w:rsidRPr="003A53D1">
        <w:rPr>
          <w:iCs/>
        </w:rPr>
        <w:t>6.7.6.4</w:t>
      </w:r>
      <w:r w:rsidRPr="003A53D1">
        <w:rPr>
          <w:iCs/>
        </w:rPr>
        <w:tab/>
        <w:t>Устройство класса A</w:t>
      </w:r>
    </w:p>
    <w:p w14:paraId="2C232561" w14:textId="77777777" w:rsidR="00173CF4" w:rsidRPr="003A53D1" w:rsidRDefault="00173CF4" w:rsidP="00173CF4">
      <w:pPr>
        <w:spacing w:after="120"/>
        <w:ind w:left="2268" w:right="1133"/>
        <w:jc w:val="both"/>
        <w:rPr>
          <w:iCs/>
        </w:rPr>
      </w:pPr>
      <w:r w:rsidRPr="003A53D1">
        <w:rPr>
          <w:iCs/>
        </w:rPr>
        <w:t>Длина проскальзывания лямки не должна превышать 25 мм после испытания, предписанного в пункте 7.2.9.1 ниже.</w:t>
      </w:r>
    </w:p>
    <w:p w14:paraId="5B5DC05F" w14:textId="77777777" w:rsidR="00173CF4" w:rsidRPr="003A53D1" w:rsidRDefault="00173CF4" w:rsidP="00173CF4">
      <w:pPr>
        <w:spacing w:after="120"/>
        <w:ind w:left="2268" w:right="1133" w:hanging="1134"/>
        <w:jc w:val="both"/>
        <w:rPr>
          <w:iCs/>
        </w:rPr>
      </w:pPr>
      <w:r w:rsidRPr="003A53D1">
        <w:rPr>
          <w:iCs/>
        </w:rPr>
        <w:t>6.7.6.5</w:t>
      </w:r>
      <w:r w:rsidRPr="003A53D1">
        <w:rPr>
          <w:iCs/>
        </w:rPr>
        <w:tab/>
        <w:t>Устройство класса B</w:t>
      </w:r>
    </w:p>
    <w:p w14:paraId="36A9D6F3" w14:textId="77777777" w:rsidR="00173CF4" w:rsidRPr="003A53D1" w:rsidRDefault="00173CF4" w:rsidP="00173CF4">
      <w:pPr>
        <w:spacing w:after="120"/>
        <w:ind w:left="2268" w:right="1133"/>
        <w:jc w:val="both"/>
        <w:rPr>
          <w:i/>
          <w:lang w:eastAsia="ar-SA"/>
        </w:rPr>
      </w:pPr>
      <w:r w:rsidRPr="003A53D1">
        <w:rPr>
          <w:iCs/>
        </w:rPr>
        <w:t>Длина проскальзывания лямки не должна превышать 25 мм после испытания, предписанного в пункте 7.2.9.2 ниже».</w:t>
      </w:r>
    </w:p>
    <w:p w14:paraId="2CA80B56" w14:textId="77777777" w:rsidR="00173CF4" w:rsidRPr="003A53D1" w:rsidRDefault="00173CF4" w:rsidP="00173CF4">
      <w:pPr>
        <w:spacing w:after="120"/>
        <w:ind w:left="2268" w:right="1133" w:hanging="1134"/>
        <w:jc w:val="both"/>
        <w:rPr>
          <w:i/>
          <w:lang w:eastAsia="ar-SA"/>
        </w:rPr>
      </w:pPr>
      <w:r w:rsidRPr="003A53D1">
        <w:rPr>
          <w:i/>
          <w:lang w:eastAsia="ar-SA"/>
        </w:rPr>
        <w:t xml:space="preserve">Пункт 7.1.2.7 </w:t>
      </w:r>
      <w:r w:rsidRPr="003A53D1">
        <w:rPr>
          <w:iCs/>
          <w:lang w:eastAsia="ar-SA"/>
        </w:rPr>
        <w:t>изменить следующим образом</w:t>
      </w:r>
      <w:r w:rsidRPr="003A53D1">
        <w:rPr>
          <w:lang w:eastAsia="ar-SA"/>
        </w:rPr>
        <w:t>:</w:t>
      </w:r>
    </w:p>
    <w:p w14:paraId="45C79AAA" w14:textId="77777777" w:rsidR="00173CF4" w:rsidRPr="003A53D1" w:rsidRDefault="00173CF4" w:rsidP="00173CF4">
      <w:pPr>
        <w:spacing w:after="120"/>
        <w:ind w:left="2268" w:right="1133" w:hanging="1134"/>
        <w:jc w:val="both"/>
        <w:rPr>
          <w:iCs/>
        </w:rPr>
      </w:pPr>
      <w:r w:rsidRPr="003A53D1">
        <w:rPr>
          <w:iCs/>
        </w:rPr>
        <w:t>«7.1.2.7</w:t>
      </w:r>
      <w:r w:rsidRPr="003A53D1">
        <w:rPr>
          <w:iCs/>
        </w:rPr>
        <w:tab/>
      </w:r>
      <w:r w:rsidRPr="003A53D1">
        <w:t>Эти испытания проводят с использованием как наименьшего, так и наибольшего из манекенов, соответствующих размерному диапазону, для которого предназначено данное удерживающее устройство. Никакой регулировки манекена или усовершенствованной детской удерживающей системы на протяжении всего цикла испытания не допускается».</w:t>
      </w:r>
    </w:p>
    <w:p w14:paraId="15853CFC" w14:textId="77777777" w:rsidR="00173CF4" w:rsidRPr="003A53D1" w:rsidRDefault="00173CF4" w:rsidP="00173CF4">
      <w:pPr>
        <w:spacing w:after="120"/>
        <w:ind w:left="2268" w:right="1133" w:hanging="1134"/>
        <w:jc w:val="both"/>
        <w:rPr>
          <w:i/>
          <w:lang w:eastAsia="ar-SA"/>
        </w:rPr>
      </w:pPr>
      <w:r w:rsidRPr="003A53D1">
        <w:rPr>
          <w:i/>
          <w:lang w:eastAsia="ar-SA"/>
        </w:rPr>
        <w:t>Пункт 7.1.3</w:t>
      </w:r>
      <w:r w:rsidRPr="003A53D1">
        <w:rPr>
          <w:lang w:eastAsia="ar-SA"/>
        </w:rPr>
        <w:t xml:space="preserve"> изменить следующим образом:</w:t>
      </w:r>
    </w:p>
    <w:p w14:paraId="33813F21" w14:textId="77777777" w:rsidR="00173CF4" w:rsidRPr="003A53D1" w:rsidRDefault="00173CF4" w:rsidP="00173CF4">
      <w:pPr>
        <w:spacing w:after="120"/>
        <w:ind w:left="2268" w:right="1133" w:hanging="1134"/>
        <w:jc w:val="both"/>
      </w:pPr>
      <w:r w:rsidRPr="003A53D1">
        <w:t>«7.1.3</w:t>
      </w:r>
      <w:r w:rsidRPr="003A53D1">
        <w:tab/>
        <w:t>…</w:t>
      </w:r>
    </w:p>
    <w:p w14:paraId="005F9595" w14:textId="77777777" w:rsidR="00173CF4" w:rsidRPr="003A53D1" w:rsidRDefault="00173CF4" w:rsidP="00173CF4">
      <w:pPr>
        <w:spacing w:after="120"/>
        <w:ind w:left="2836" w:right="1133" w:hanging="568"/>
        <w:jc w:val="both"/>
      </w:pPr>
      <w:r w:rsidRPr="003A53D1">
        <w:rPr>
          <w:iCs/>
        </w:rPr>
        <w:t>e)</w:t>
      </w:r>
      <w:r w:rsidRPr="003A53D1">
        <w:rPr>
          <w:iCs/>
        </w:rPr>
        <w:tab/>
      </w:r>
      <w:r w:rsidRPr="003A53D1">
        <w:t>динамическое(ие) испытание(я) на боковой удар проводят при такой(их) конфигурации(ях);</w:t>
      </w:r>
    </w:p>
    <w:p w14:paraId="6DFA1845" w14:textId="77777777" w:rsidR="00173CF4" w:rsidRPr="003A53D1" w:rsidRDefault="00173CF4" w:rsidP="00173CF4">
      <w:pPr>
        <w:spacing w:after="120"/>
        <w:ind w:left="2836" w:right="1133" w:hanging="568"/>
        <w:jc w:val="both"/>
      </w:pPr>
      <w:r w:rsidRPr="003A53D1">
        <w:t>…»</w:t>
      </w:r>
    </w:p>
    <w:p w14:paraId="2E81F02D" w14:textId="77777777" w:rsidR="00173CF4" w:rsidRPr="003A53D1" w:rsidRDefault="00173CF4" w:rsidP="00FE0395">
      <w:pPr>
        <w:pStyle w:val="SingleTxtG"/>
        <w:ind w:left="2268" w:hanging="1134"/>
        <w:rPr>
          <w:i/>
          <w:iCs/>
          <w:lang w:eastAsia="ar-SA"/>
        </w:rPr>
      </w:pPr>
      <w:r w:rsidRPr="003A53D1">
        <w:rPr>
          <w:i/>
          <w:iCs/>
          <w:lang w:eastAsia="ar-SA"/>
        </w:rPr>
        <w:t xml:space="preserve">Включить новый пункт 7.1.3.5.2.3 </w:t>
      </w:r>
      <w:r w:rsidRPr="003A53D1">
        <w:rPr>
          <w:iCs/>
          <w:lang w:eastAsia="ar-SA"/>
        </w:rPr>
        <w:t>следующего содержания</w:t>
      </w:r>
      <w:r w:rsidRPr="003A53D1">
        <w:rPr>
          <w:lang w:eastAsia="ar-SA"/>
        </w:rPr>
        <w:t>:</w:t>
      </w:r>
    </w:p>
    <w:p w14:paraId="49E7BFCB" w14:textId="77777777" w:rsidR="00173CF4" w:rsidRPr="003A53D1" w:rsidRDefault="00173CF4" w:rsidP="00173CF4">
      <w:pPr>
        <w:pStyle w:val="SingleTxtG"/>
        <w:ind w:left="2268" w:hanging="1134"/>
        <w:rPr>
          <w:iCs/>
          <w:lang w:eastAsia="ar-SA"/>
        </w:rPr>
      </w:pPr>
      <w:r w:rsidRPr="003A53D1">
        <w:rPr>
          <w:iCs/>
          <w:lang w:eastAsia="ar-SA"/>
        </w:rPr>
        <w:t>«7.1.3.5.2.3</w:t>
      </w:r>
      <w:r w:rsidRPr="003A53D1">
        <w:rPr>
          <w:iCs/>
          <w:lang w:eastAsia="ar-SA"/>
        </w:rPr>
        <w:tab/>
        <w:t>У</w:t>
      </w:r>
      <w:r w:rsidRPr="003A53D1">
        <w:t>становка встроенной усовершенствованной детской удерживающей системы «универсальное сиденье с ремнем» или «сиденье с ремнем для конкретного транспортного средства» на испытательный стенд</w:t>
      </w:r>
    </w:p>
    <w:p w14:paraId="5AB5B998" w14:textId="77777777" w:rsidR="00173CF4" w:rsidRPr="003A53D1" w:rsidRDefault="00173CF4" w:rsidP="00173CF4">
      <w:pPr>
        <w:pStyle w:val="SingleTxtG"/>
        <w:ind w:left="2268"/>
      </w:pPr>
      <w:r w:rsidRPr="003A53D1">
        <w:t>Усовершенствованную детскую удерживающую систему с ремнем без манекена устанавливают на испытательный стенд.</w:t>
      </w:r>
    </w:p>
    <w:p w14:paraId="089DD6D0" w14:textId="77777777" w:rsidR="00173CF4" w:rsidRPr="003A53D1" w:rsidRDefault="00173CF4" w:rsidP="00173CF4">
      <w:pPr>
        <w:pStyle w:val="SingleTxtG"/>
        <w:ind w:left="2268"/>
      </w:pPr>
      <w:r w:rsidRPr="003A53D1">
        <w:t>Датчик нагрузки 1 устанавливается ближе к краю, как показано на рис. 1.</w:t>
      </w:r>
      <w:r w:rsidRPr="003A53D1">
        <w:rPr>
          <w:iCs/>
          <w:lang w:eastAsia="ar-SA"/>
        </w:rPr>
        <w:t xml:space="preserve"> </w:t>
      </w:r>
      <w:r w:rsidRPr="003A53D1">
        <w:t>Усовершенствованная детская удерживающая система устанавливается в правильное положение.</w:t>
      </w:r>
      <w:r w:rsidRPr="003A53D1">
        <w:rPr>
          <w:iCs/>
          <w:lang w:eastAsia="ar-SA"/>
        </w:rPr>
        <w:t xml:space="preserve"> </w:t>
      </w:r>
      <w:r w:rsidRPr="003A53D1">
        <w:t>Если усовершенствованная детская удерживающая система оборудована стопорным зажимом, воздействующим на диагональный ремень, то датчик нагрузки 2 устанавливается в удобном месте позади усовершенствованной детской удерживающей системы между стопорным зажимом и пряжкой, как показано выше. Если стопорного зажима нет или если стопорный зажим расположен на пряжке, то датчик нагрузки устанавливается в удобном месте между верхней направляющей и усовершенствованной детской удерживающей системой.</w:t>
      </w:r>
    </w:p>
    <w:p w14:paraId="2A468DD4" w14:textId="77777777" w:rsidR="00173CF4" w:rsidRPr="003A53D1" w:rsidRDefault="00173CF4" w:rsidP="00173CF4">
      <w:pPr>
        <w:pStyle w:val="SingleTxtG"/>
        <w:ind w:left="2268"/>
        <w:rPr>
          <w:iCs/>
          <w:lang w:eastAsia="ar-SA"/>
        </w:rPr>
      </w:pPr>
      <w:r w:rsidRPr="003A53D1">
        <w:t>Поясная часть контрольного ремня регулируется для обеспечения натяжения в 50 ± 5 Н на датчике нагрузки 1. На лямке − в месте ее прохождения через условную пряжку – делается меловая отметка.</w:t>
      </w:r>
    </w:p>
    <w:p w14:paraId="6FBBD48E" w14:textId="77777777" w:rsidR="00173CF4" w:rsidRPr="003A53D1" w:rsidRDefault="00173CF4" w:rsidP="00173CF4">
      <w:pPr>
        <w:pStyle w:val="SingleTxtG"/>
        <w:ind w:left="2268"/>
        <w:rPr>
          <w:iCs/>
          <w:lang w:eastAsia="ar-SA"/>
        </w:rPr>
      </w:pPr>
      <w:r w:rsidRPr="003A53D1">
        <w:lastRenderedPageBreak/>
        <w:t>При удержании ремня в этом положении диагональная лямка регулируется для обеспечения натяжения в 50 ± 5 Н на датчике нагрузки 2 путем либо блокировки лямки в зажиме усовершенствованной детской удерживающей системы, либо вытягивания ремня между механизмом застегивания ремня и стандартным втягивающим устройством. Если натяжение на датчике нагрузки 2 достигается путем вытягивания ремня между механизмом застегивания ремня и втягивающим устройством, то в этот момент механизм застегивания блокируют.</w:t>
      </w:r>
    </w:p>
    <w:p w14:paraId="13D643EC" w14:textId="77777777" w:rsidR="00173CF4" w:rsidRPr="003A53D1" w:rsidRDefault="00173CF4" w:rsidP="00173CF4">
      <w:pPr>
        <w:pStyle w:val="SingleTxtG"/>
        <w:ind w:left="2268"/>
      </w:pPr>
      <w:r w:rsidRPr="003A53D1">
        <w:t>Из бобины втягивающего устройства вытягивают всю лямку и вновь сматывают излишек, сохраняя натяжение 4 ± 3 Н на участке ремня между втягивающим устройством и верхней направляющей. Бобина должна быть заблокирована до динамического испытания.</w:t>
      </w:r>
    </w:p>
    <w:p w14:paraId="1DF883C9" w14:textId="77777777" w:rsidR="00173CF4" w:rsidRPr="003A53D1" w:rsidRDefault="00173CF4" w:rsidP="00173CF4">
      <w:pPr>
        <w:pStyle w:val="SingleTxtG"/>
        <w:ind w:left="2268"/>
        <w:rPr>
          <w:iCs/>
          <w:lang w:eastAsia="ar-SA"/>
        </w:rPr>
      </w:pPr>
      <w:r w:rsidRPr="003A53D1">
        <w:t>Манекен помещают в усовершенствованную детскую удерживающую систему, причем он отделен от спинки кресла гибкой распорной прокладкой толщиной 2,5 см, шириной 6 см и длиной, равной высоте плеча за вычетом высоты бедра (оба значения высоты в сидячем положении и по отношению к размеру испытуемого манекена). Итоговая высота распорной прокладки для манекенов различных размеров указана в нижеследующей таблице. Конфигурация распорной прокладки должна как можно более точно соответствовать изгибу кресла, а ее нижний конец должен располагаться на высоте бедренных шарниров манекена.</w:t>
      </w:r>
    </w:p>
    <w:tbl>
      <w:tblPr>
        <w:tblStyle w:val="TabNum"/>
        <w:tblW w:w="7370" w:type="dxa"/>
        <w:tblInd w:w="1134" w:type="dxa"/>
        <w:tblLayout w:type="fixed"/>
        <w:tblLook w:val="05E0" w:firstRow="1" w:lastRow="1" w:firstColumn="1" w:lastColumn="1" w:noHBand="0" w:noVBand="1"/>
      </w:tblPr>
      <w:tblGrid>
        <w:gridCol w:w="1843"/>
        <w:gridCol w:w="793"/>
        <w:gridCol w:w="794"/>
        <w:gridCol w:w="794"/>
        <w:gridCol w:w="794"/>
        <w:gridCol w:w="794"/>
        <w:gridCol w:w="1558"/>
      </w:tblGrid>
      <w:tr w:rsidR="00173CF4" w:rsidRPr="008A2445" w14:paraId="298233FD" w14:textId="77777777" w:rsidTr="008A2445">
        <w:tc>
          <w:tcPr>
            <w:cnfStyle w:val="001000000000" w:firstRow="0" w:lastRow="0" w:firstColumn="1" w:lastColumn="0" w:oddVBand="0" w:evenVBand="0" w:oddHBand="0" w:evenHBand="0" w:firstRowFirstColumn="0" w:firstRowLastColumn="0" w:lastRowFirstColumn="0" w:lastRowLastColumn="0"/>
            <w:tcW w:w="1843" w:type="dxa"/>
            <w:tcBorders>
              <w:bottom w:val="single" w:sz="12" w:space="0" w:color="auto"/>
            </w:tcBorders>
            <w:shd w:val="clear" w:color="auto" w:fill="auto"/>
            <w:hideMark/>
          </w:tcPr>
          <w:p w14:paraId="61E481B2" w14:textId="77777777" w:rsidR="00173CF4" w:rsidRPr="008A2445" w:rsidRDefault="00173CF4" w:rsidP="008A2445">
            <w:pPr>
              <w:suppressAutoHyphens w:val="0"/>
              <w:spacing w:before="80" w:after="80" w:line="200" w:lineRule="exact"/>
              <w:rPr>
                <w:i/>
                <w:sz w:val="16"/>
              </w:rPr>
            </w:pPr>
            <w:r w:rsidRPr="008A2445">
              <w:rPr>
                <w:i/>
                <w:sz w:val="16"/>
              </w:rPr>
              <w:t> </w:t>
            </w:r>
          </w:p>
        </w:tc>
        <w:tc>
          <w:tcPr>
            <w:tcW w:w="793" w:type="dxa"/>
            <w:tcBorders>
              <w:top w:val="single" w:sz="4" w:space="0" w:color="auto"/>
              <w:bottom w:val="single" w:sz="12" w:space="0" w:color="auto"/>
            </w:tcBorders>
            <w:shd w:val="clear" w:color="auto" w:fill="auto"/>
            <w:hideMark/>
          </w:tcPr>
          <w:p w14:paraId="1650750A" w14:textId="77777777" w:rsidR="00173CF4" w:rsidRPr="008A2445" w:rsidRDefault="00173CF4" w:rsidP="008A2445">
            <w:pPr>
              <w:suppressAutoHyphens w:val="0"/>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8A2445">
              <w:rPr>
                <w:i/>
                <w:sz w:val="16"/>
              </w:rPr>
              <w:t>Q0</w:t>
            </w:r>
          </w:p>
        </w:tc>
        <w:tc>
          <w:tcPr>
            <w:tcW w:w="794" w:type="dxa"/>
            <w:tcBorders>
              <w:top w:val="single" w:sz="4" w:space="0" w:color="auto"/>
              <w:bottom w:val="single" w:sz="12" w:space="0" w:color="auto"/>
            </w:tcBorders>
            <w:shd w:val="clear" w:color="auto" w:fill="auto"/>
            <w:hideMark/>
          </w:tcPr>
          <w:p w14:paraId="27A6BF46" w14:textId="77777777" w:rsidR="00173CF4" w:rsidRPr="008A2445" w:rsidRDefault="00173CF4" w:rsidP="008A2445">
            <w:pPr>
              <w:suppressAutoHyphens w:val="0"/>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8A2445">
              <w:rPr>
                <w:i/>
                <w:sz w:val="16"/>
              </w:rPr>
              <w:t>Q1</w:t>
            </w:r>
          </w:p>
        </w:tc>
        <w:tc>
          <w:tcPr>
            <w:tcW w:w="794" w:type="dxa"/>
            <w:tcBorders>
              <w:top w:val="single" w:sz="4" w:space="0" w:color="auto"/>
              <w:bottom w:val="single" w:sz="12" w:space="0" w:color="auto"/>
            </w:tcBorders>
            <w:shd w:val="clear" w:color="auto" w:fill="auto"/>
            <w:hideMark/>
          </w:tcPr>
          <w:p w14:paraId="4304B493" w14:textId="77777777" w:rsidR="00173CF4" w:rsidRPr="008A2445" w:rsidRDefault="00173CF4" w:rsidP="008A2445">
            <w:pPr>
              <w:suppressAutoHyphens w:val="0"/>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8A2445">
              <w:rPr>
                <w:i/>
                <w:sz w:val="16"/>
              </w:rPr>
              <w:t>Q1</w:t>
            </w:r>
            <w:r w:rsidR="00FE0395">
              <w:rPr>
                <w:i/>
                <w:sz w:val="16"/>
              </w:rPr>
              <w:t>,</w:t>
            </w:r>
            <w:r w:rsidRPr="008A2445">
              <w:rPr>
                <w:i/>
                <w:sz w:val="16"/>
              </w:rPr>
              <w:t>5</w:t>
            </w:r>
          </w:p>
        </w:tc>
        <w:tc>
          <w:tcPr>
            <w:tcW w:w="794" w:type="dxa"/>
            <w:tcBorders>
              <w:top w:val="single" w:sz="4" w:space="0" w:color="auto"/>
              <w:bottom w:val="single" w:sz="12" w:space="0" w:color="auto"/>
            </w:tcBorders>
            <w:shd w:val="clear" w:color="auto" w:fill="auto"/>
            <w:hideMark/>
          </w:tcPr>
          <w:p w14:paraId="26904492" w14:textId="77777777" w:rsidR="00173CF4" w:rsidRPr="008A2445" w:rsidRDefault="00173CF4" w:rsidP="008A2445">
            <w:pPr>
              <w:suppressAutoHyphens w:val="0"/>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8A2445">
              <w:rPr>
                <w:i/>
                <w:sz w:val="16"/>
              </w:rPr>
              <w:t>Q3</w:t>
            </w:r>
          </w:p>
        </w:tc>
        <w:tc>
          <w:tcPr>
            <w:tcW w:w="794" w:type="dxa"/>
            <w:tcBorders>
              <w:top w:val="single" w:sz="4" w:space="0" w:color="auto"/>
              <w:bottom w:val="single" w:sz="12" w:space="0" w:color="auto"/>
            </w:tcBorders>
            <w:shd w:val="clear" w:color="auto" w:fill="auto"/>
            <w:hideMark/>
          </w:tcPr>
          <w:p w14:paraId="07A34E5D" w14:textId="77777777" w:rsidR="00173CF4" w:rsidRPr="008A2445" w:rsidRDefault="00173CF4" w:rsidP="008A2445">
            <w:pPr>
              <w:suppressAutoHyphens w:val="0"/>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8A2445">
              <w:rPr>
                <w:i/>
                <w:sz w:val="16"/>
              </w:rPr>
              <w:t>Q6</w:t>
            </w:r>
          </w:p>
        </w:tc>
        <w:tc>
          <w:tcPr>
            <w:tcW w:w="1558" w:type="dxa"/>
            <w:tcBorders>
              <w:top w:val="single" w:sz="4" w:space="0" w:color="auto"/>
              <w:bottom w:val="single" w:sz="12" w:space="0" w:color="auto"/>
            </w:tcBorders>
            <w:shd w:val="clear" w:color="auto" w:fill="auto"/>
            <w:hideMark/>
          </w:tcPr>
          <w:p w14:paraId="1F01F78A" w14:textId="77777777" w:rsidR="00173CF4" w:rsidRPr="008A2445" w:rsidRDefault="00173CF4" w:rsidP="008A2445">
            <w:pPr>
              <w:suppressAutoHyphens w:val="0"/>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8A2445">
              <w:rPr>
                <w:i/>
                <w:sz w:val="16"/>
              </w:rPr>
              <w:t>Q10</w:t>
            </w:r>
            <w:r w:rsidRPr="008A2445">
              <w:rPr>
                <w:i/>
                <w:sz w:val="16"/>
              </w:rPr>
              <w:br/>
              <w:t>(расчетные целевые значения)</w:t>
            </w:r>
          </w:p>
        </w:tc>
      </w:tr>
      <w:tr w:rsidR="00173CF4" w:rsidRPr="003A53D1" w14:paraId="35A769EA" w14:textId="77777777" w:rsidTr="008A2445">
        <w:tc>
          <w:tcPr>
            <w:cnfStyle w:val="001000000000" w:firstRow="0" w:lastRow="0" w:firstColumn="1" w:lastColumn="0" w:oddVBand="0" w:evenVBand="0" w:oddHBand="0" w:evenHBand="0" w:firstRowFirstColumn="0" w:firstRowLastColumn="0" w:lastRowFirstColumn="0" w:lastRowLastColumn="0"/>
            <w:tcW w:w="1843" w:type="dxa"/>
            <w:tcBorders>
              <w:top w:val="single" w:sz="12" w:space="0" w:color="auto"/>
              <w:bottom w:val="single" w:sz="4" w:space="0" w:color="auto"/>
            </w:tcBorders>
            <w:hideMark/>
          </w:tcPr>
          <w:p w14:paraId="03113600" w14:textId="77777777" w:rsidR="00173CF4" w:rsidRPr="003A53D1" w:rsidRDefault="00173CF4" w:rsidP="00173CF4">
            <w:pPr>
              <w:rPr>
                <w:i/>
              </w:rPr>
            </w:pPr>
            <w:r w:rsidRPr="003A53D1">
              <w:rPr>
                <w:i/>
              </w:rPr>
              <w:t> </w:t>
            </w:r>
          </w:p>
        </w:tc>
        <w:tc>
          <w:tcPr>
            <w:tcW w:w="5527" w:type="dxa"/>
            <w:gridSpan w:val="6"/>
            <w:tcBorders>
              <w:top w:val="single" w:sz="12" w:space="0" w:color="auto"/>
              <w:bottom w:val="single" w:sz="4" w:space="0" w:color="auto"/>
            </w:tcBorders>
            <w:hideMark/>
          </w:tcPr>
          <w:p w14:paraId="46513D3F" w14:textId="77777777" w:rsidR="00173CF4" w:rsidRPr="003A53D1" w:rsidRDefault="00173CF4" w:rsidP="00173CF4">
            <w:pPr>
              <w:cnfStyle w:val="000000000000" w:firstRow="0" w:lastRow="0" w:firstColumn="0" w:lastColumn="0" w:oddVBand="0" w:evenVBand="0" w:oddHBand="0" w:evenHBand="0" w:firstRowFirstColumn="0" w:firstRowLastColumn="0" w:lastRowFirstColumn="0" w:lastRowLastColumn="0"/>
              <w:rPr>
                <w:i/>
              </w:rPr>
            </w:pPr>
            <w:r w:rsidRPr="003A53D1">
              <w:rPr>
                <w:i/>
              </w:rPr>
              <w:t>Размеры в мм</w:t>
            </w:r>
          </w:p>
        </w:tc>
      </w:tr>
      <w:tr w:rsidR="00173CF4" w:rsidRPr="003A53D1" w14:paraId="0C528730" w14:textId="77777777" w:rsidTr="008A2445">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hideMark/>
          </w:tcPr>
          <w:p w14:paraId="7297002F" w14:textId="77777777" w:rsidR="00173CF4" w:rsidRPr="003A53D1" w:rsidRDefault="00173CF4" w:rsidP="00173CF4">
            <w:r w:rsidRPr="003A53D1">
              <w:t>Высота распорного устройства для</w:t>
            </w:r>
            <w:r w:rsidRPr="003A53D1">
              <w:br/>
              <w:t>установки манекена</w:t>
            </w:r>
          </w:p>
        </w:tc>
        <w:tc>
          <w:tcPr>
            <w:tcW w:w="793" w:type="dxa"/>
            <w:tcBorders>
              <w:top w:val="single" w:sz="4" w:space="0" w:color="auto"/>
            </w:tcBorders>
            <w:hideMark/>
          </w:tcPr>
          <w:p w14:paraId="25EF0489" w14:textId="77777777" w:rsidR="00173CF4" w:rsidRPr="003A53D1" w:rsidRDefault="00173CF4" w:rsidP="00173CF4">
            <w:pPr>
              <w:cnfStyle w:val="000000000000" w:firstRow="0" w:lastRow="0" w:firstColumn="0" w:lastColumn="0" w:oddVBand="0" w:evenVBand="0" w:oddHBand="0" w:evenHBand="0" w:firstRowFirstColumn="0" w:firstRowLastColumn="0" w:lastRowFirstColumn="0" w:lastRowLastColumn="0"/>
            </w:pPr>
            <w:r w:rsidRPr="003A53D1">
              <w:t>173 ± 2</w:t>
            </w:r>
          </w:p>
        </w:tc>
        <w:tc>
          <w:tcPr>
            <w:tcW w:w="794" w:type="dxa"/>
            <w:tcBorders>
              <w:top w:val="single" w:sz="4" w:space="0" w:color="auto"/>
            </w:tcBorders>
            <w:hideMark/>
          </w:tcPr>
          <w:p w14:paraId="5D8DC02D" w14:textId="77777777" w:rsidR="00173CF4" w:rsidRPr="003A53D1" w:rsidRDefault="00173CF4" w:rsidP="00173CF4">
            <w:pPr>
              <w:cnfStyle w:val="000000000000" w:firstRow="0" w:lastRow="0" w:firstColumn="0" w:lastColumn="0" w:oddVBand="0" w:evenVBand="0" w:oddHBand="0" w:evenHBand="0" w:firstRowFirstColumn="0" w:firstRowLastColumn="0" w:lastRowFirstColumn="0" w:lastRowLastColumn="0"/>
            </w:pPr>
            <w:r w:rsidRPr="003A53D1">
              <w:t>229 ± 2</w:t>
            </w:r>
          </w:p>
        </w:tc>
        <w:tc>
          <w:tcPr>
            <w:tcW w:w="794" w:type="dxa"/>
            <w:tcBorders>
              <w:top w:val="single" w:sz="4" w:space="0" w:color="auto"/>
            </w:tcBorders>
            <w:hideMark/>
          </w:tcPr>
          <w:p w14:paraId="22127855" w14:textId="77777777" w:rsidR="00173CF4" w:rsidRPr="003A53D1" w:rsidRDefault="00173CF4" w:rsidP="00173CF4">
            <w:pPr>
              <w:cnfStyle w:val="000000000000" w:firstRow="0" w:lastRow="0" w:firstColumn="0" w:lastColumn="0" w:oddVBand="0" w:evenVBand="0" w:oddHBand="0" w:evenHBand="0" w:firstRowFirstColumn="0" w:firstRowLastColumn="0" w:lastRowFirstColumn="0" w:lastRowLastColumn="0"/>
            </w:pPr>
            <w:r w:rsidRPr="003A53D1">
              <w:t>237 ± 2</w:t>
            </w:r>
          </w:p>
        </w:tc>
        <w:tc>
          <w:tcPr>
            <w:tcW w:w="794" w:type="dxa"/>
            <w:tcBorders>
              <w:top w:val="single" w:sz="4" w:space="0" w:color="auto"/>
            </w:tcBorders>
            <w:hideMark/>
          </w:tcPr>
          <w:p w14:paraId="399F23A1" w14:textId="77777777" w:rsidR="00173CF4" w:rsidRPr="003A53D1" w:rsidRDefault="00173CF4" w:rsidP="00173CF4">
            <w:pPr>
              <w:cnfStyle w:val="000000000000" w:firstRow="0" w:lastRow="0" w:firstColumn="0" w:lastColumn="0" w:oddVBand="0" w:evenVBand="0" w:oddHBand="0" w:evenHBand="0" w:firstRowFirstColumn="0" w:firstRowLastColumn="0" w:lastRowFirstColumn="0" w:lastRowLastColumn="0"/>
            </w:pPr>
            <w:r w:rsidRPr="003A53D1">
              <w:t>250 ± 2</w:t>
            </w:r>
          </w:p>
        </w:tc>
        <w:tc>
          <w:tcPr>
            <w:tcW w:w="794" w:type="dxa"/>
            <w:tcBorders>
              <w:top w:val="single" w:sz="4" w:space="0" w:color="auto"/>
            </w:tcBorders>
            <w:hideMark/>
          </w:tcPr>
          <w:p w14:paraId="2926ADA8" w14:textId="77777777" w:rsidR="00173CF4" w:rsidRPr="003A53D1" w:rsidRDefault="00173CF4" w:rsidP="00173CF4">
            <w:pPr>
              <w:cnfStyle w:val="000000000000" w:firstRow="0" w:lastRow="0" w:firstColumn="0" w:lastColumn="0" w:oddVBand="0" w:evenVBand="0" w:oddHBand="0" w:evenHBand="0" w:firstRowFirstColumn="0" w:firstRowLastColumn="0" w:lastRowFirstColumn="0" w:lastRowLastColumn="0"/>
            </w:pPr>
            <w:r w:rsidRPr="003A53D1">
              <w:t>270 ± 2</w:t>
            </w:r>
          </w:p>
        </w:tc>
        <w:tc>
          <w:tcPr>
            <w:tcW w:w="1558" w:type="dxa"/>
            <w:tcBorders>
              <w:top w:val="single" w:sz="4" w:space="0" w:color="auto"/>
            </w:tcBorders>
            <w:hideMark/>
          </w:tcPr>
          <w:p w14:paraId="4BE0DB86" w14:textId="77777777" w:rsidR="00173CF4" w:rsidRPr="003A53D1" w:rsidRDefault="00173CF4" w:rsidP="00173CF4">
            <w:pPr>
              <w:cnfStyle w:val="000000000000" w:firstRow="0" w:lastRow="0" w:firstColumn="0" w:lastColumn="0" w:oddVBand="0" w:evenVBand="0" w:oddHBand="0" w:evenHBand="0" w:firstRowFirstColumn="0" w:firstRowLastColumn="0" w:lastRowFirstColumn="0" w:lastRowLastColumn="0"/>
            </w:pPr>
            <w:r w:rsidRPr="003A53D1">
              <w:t>359 ± 2</w:t>
            </w:r>
          </w:p>
        </w:tc>
      </w:tr>
    </w:tbl>
    <w:p w14:paraId="5518F84E" w14:textId="77777777" w:rsidR="00173CF4" w:rsidRPr="003A53D1" w:rsidRDefault="00173CF4" w:rsidP="00173CF4">
      <w:pPr>
        <w:pStyle w:val="SingleTxtG"/>
        <w:spacing w:before="240"/>
        <w:ind w:left="2268"/>
      </w:pPr>
      <w:r w:rsidRPr="003A53D1">
        <w:t>Ремень усовершенствованной детской удерживающей системы регулируют в соответствии с указаниями изготовителя, но с натяжением 250 ± 25 Н, превышающим усилие, необходимое для преодоления трения между лямкой и устройством регулировки, с углом отклонения лямки по отношению к устройству регулировки на 45 ± 5° или − в противном случае − на угол, предписанный изготовителем.</w:t>
      </w:r>
    </w:p>
    <w:p w14:paraId="39FAA732" w14:textId="77777777" w:rsidR="00173CF4" w:rsidRPr="003A53D1" w:rsidRDefault="00173CF4" w:rsidP="00173CF4">
      <w:pPr>
        <w:pStyle w:val="SingleTxtG"/>
        <w:ind w:left="2268"/>
        <w:rPr>
          <w:iCs/>
          <w:u w:val="single"/>
          <w:lang w:eastAsia="ar-SA"/>
        </w:rPr>
      </w:pPr>
      <w:r w:rsidRPr="003A53D1">
        <w:t>Затем распорную прокладку извлекают, и манекен прижимают к спинке сиденья. Провес равномерно распределяют по всему привязному ремню».</w:t>
      </w:r>
    </w:p>
    <w:p w14:paraId="5FED015A" w14:textId="77777777" w:rsidR="00173CF4" w:rsidRPr="003A53D1" w:rsidRDefault="00173CF4" w:rsidP="00173CF4">
      <w:pPr>
        <w:pStyle w:val="SingleTxtG"/>
        <w:ind w:left="2268" w:hanging="1134"/>
        <w:rPr>
          <w:iCs/>
          <w:lang w:eastAsia="ar-SA"/>
        </w:rPr>
      </w:pPr>
      <w:r w:rsidRPr="003A53D1">
        <w:rPr>
          <w:i/>
          <w:iCs/>
          <w:lang w:eastAsia="ar-SA"/>
        </w:rPr>
        <w:t xml:space="preserve">Пункт 7.1.3.5.2.3 (прежний), </w:t>
      </w:r>
      <w:r w:rsidRPr="003A53D1">
        <w:rPr>
          <w:iCs/>
          <w:lang w:eastAsia="ar-SA"/>
        </w:rPr>
        <w:t>изменить нумерацию на 7.1.3.5.2.4.</w:t>
      </w:r>
    </w:p>
    <w:p w14:paraId="2259D1E2" w14:textId="77777777" w:rsidR="00173CF4" w:rsidRPr="003A53D1" w:rsidRDefault="00173CF4" w:rsidP="00173CF4">
      <w:pPr>
        <w:pStyle w:val="SingleTxtG"/>
        <w:rPr>
          <w:i/>
          <w:iCs/>
          <w:lang w:eastAsia="ar-SA"/>
        </w:rPr>
      </w:pPr>
      <w:r w:rsidRPr="003A53D1">
        <w:rPr>
          <w:i/>
          <w:iCs/>
          <w:lang w:eastAsia="ar-SA"/>
        </w:rPr>
        <w:t xml:space="preserve">Пункт 7.1.3.6.2 </w:t>
      </w:r>
      <w:r w:rsidRPr="003A53D1">
        <w:rPr>
          <w:lang w:eastAsia="ar-SA"/>
        </w:rPr>
        <w:t>изменить следующим образом</w:t>
      </w:r>
      <w:r w:rsidRPr="003A53D1">
        <w:rPr>
          <w:i/>
          <w:iCs/>
          <w:lang w:eastAsia="ar-SA"/>
        </w:rPr>
        <w:t>:</w:t>
      </w:r>
    </w:p>
    <w:p w14:paraId="6AD58C10" w14:textId="77777777" w:rsidR="00173CF4" w:rsidRPr="003A53D1" w:rsidRDefault="00173CF4" w:rsidP="00173CF4">
      <w:pPr>
        <w:spacing w:after="120"/>
        <w:ind w:left="2268" w:right="1134" w:hanging="1134"/>
        <w:jc w:val="both"/>
      </w:pPr>
      <w:r w:rsidRPr="003A53D1">
        <w:rPr>
          <w:lang w:eastAsia="fr-FR"/>
        </w:rPr>
        <w:t>«7.1.3.6.2</w:t>
      </w:r>
      <w:r w:rsidRPr="003A53D1">
        <w:rPr>
          <w:lang w:eastAsia="fr-FR"/>
        </w:rPr>
        <w:tab/>
      </w:r>
      <w:r w:rsidRPr="003A53D1">
        <w:t>Если усовершенствованная детская удерживающая система используется вместе с верхним страховочным тросом, то одно испытание проводят с наименьшим из манекенов и с верхним страховочным тросом меньшей длины (точка крепления G1), а второе – с более тяжелым манекеном и с верхним страховочным тросом большей длины (точка крепления G2). Верхний страховочный трос регулируют для обеспечения натяжения в 50 ± 5 Н. В случае бокового удара усовершенствованное детское удерживающее устройство ISOFIX испытывают только с верхним страховочным тросом меньшей длины».</w:t>
      </w:r>
    </w:p>
    <w:p w14:paraId="1D6B2E29" w14:textId="77777777" w:rsidR="00173CF4" w:rsidRPr="003A53D1" w:rsidRDefault="00173CF4" w:rsidP="00173CF4">
      <w:pPr>
        <w:spacing w:after="120"/>
        <w:ind w:left="1134" w:right="1134"/>
        <w:jc w:val="both"/>
        <w:rPr>
          <w:i/>
          <w:iCs/>
          <w:lang w:eastAsia="ar-SA"/>
        </w:rPr>
      </w:pPr>
      <w:r w:rsidRPr="003A53D1">
        <w:rPr>
          <w:i/>
          <w:iCs/>
          <w:lang w:eastAsia="ar-SA"/>
        </w:rPr>
        <w:t xml:space="preserve">Пункт 7.1.3.6.3 </w:t>
      </w:r>
      <w:r w:rsidRPr="003A53D1">
        <w:rPr>
          <w:lang w:eastAsia="ar-SA"/>
        </w:rPr>
        <w:t>изменить следующим образом</w:t>
      </w:r>
      <w:r w:rsidRPr="003A53D1">
        <w:rPr>
          <w:i/>
          <w:iCs/>
          <w:lang w:eastAsia="ar-SA"/>
        </w:rPr>
        <w:t>:</w:t>
      </w:r>
    </w:p>
    <w:p w14:paraId="33D6A78C" w14:textId="77777777" w:rsidR="00173CF4" w:rsidRPr="003A53D1" w:rsidRDefault="00173CF4" w:rsidP="00173CF4">
      <w:pPr>
        <w:pStyle w:val="SingleTxtG"/>
        <w:ind w:left="2268" w:hanging="1134"/>
      </w:pPr>
      <w:r w:rsidRPr="003A53D1">
        <w:rPr>
          <w:lang w:eastAsia="fr-FR"/>
        </w:rPr>
        <w:t>«7.1.3.6.3</w:t>
      </w:r>
      <w:r w:rsidRPr="003A53D1">
        <w:rPr>
          <w:lang w:eastAsia="fr-FR"/>
        </w:rPr>
        <w:tab/>
      </w:r>
      <w:r w:rsidRPr="003A53D1">
        <w:t xml:space="preserve">Если в усовершенствованной детской удерживающей системе используется опора, служащая в качестве устройства ограничения </w:t>
      </w:r>
      <w:r w:rsidRPr="003A53D1">
        <w:lastRenderedPageBreak/>
        <w:t>углового перемещения, то вышеупомянутые динамические испытания проводят следующим образом:</w:t>
      </w:r>
    </w:p>
    <w:p w14:paraId="4CE678BB" w14:textId="77777777" w:rsidR="00173CF4" w:rsidRPr="003A53D1" w:rsidRDefault="00173CF4" w:rsidP="00173CF4">
      <w:pPr>
        <w:pStyle w:val="SingleTxtG"/>
        <w:numPr>
          <w:ilvl w:val="0"/>
          <w:numId w:val="33"/>
        </w:numPr>
        <w:tabs>
          <w:tab w:val="left" w:pos="2835"/>
        </w:tabs>
        <w:rPr>
          <w:lang w:eastAsia="fr-FR"/>
        </w:rPr>
      </w:pPr>
      <w:r w:rsidRPr="003A53D1">
        <w:t xml:space="preserve">испытания на лобовой удар проводят после установки опоры в положение </w:t>
      </w:r>
      <w:r w:rsidR="00FE0395" w:rsidRPr="00414CC3">
        <w:t>"</w:t>
      </w:r>
      <w:r w:rsidRPr="003A53D1">
        <w:t>максимум</w:t>
      </w:r>
      <w:r w:rsidR="00FE0395" w:rsidRPr="00414CC3">
        <w:t>"</w:t>
      </w:r>
      <w:r w:rsidRPr="003A53D1">
        <w:t xml:space="preserve"> с учетом положения платформы тележки. Испытания на удар сзади проводят в положении, которое соответствует наименее благоприятному варианту и определяется технической службой. В ходе испытаний опора должна поддерживаться платформой тележки, изображенной на рис. 2 в добавлении 2 к приложению 6;</w:t>
      </w:r>
    </w:p>
    <w:p w14:paraId="40B273BA" w14:textId="77777777" w:rsidR="00173CF4" w:rsidRPr="003A53D1" w:rsidRDefault="00173CF4" w:rsidP="00173CF4">
      <w:pPr>
        <w:pStyle w:val="SingleTxtG"/>
        <w:numPr>
          <w:ilvl w:val="0"/>
          <w:numId w:val="33"/>
        </w:numPr>
        <w:tabs>
          <w:tab w:val="left" w:pos="2835"/>
        </w:tabs>
        <w:rPr>
          <w:lang w:eastAsia="fr-FR"/>
        </w:rPr>
      </w:pPr>
      <w:r w:rsidRPr="003A53D1">
        <w:t>если опоры выступают за плоскость симметрии, то для испытания техническая служба отбирает наименее благоприятный вариант;</w:t>
      </w:r>
    </w:p>
    <w:p w14:paraId="190E7F96" w14:textId="77777777" w:rsidR="00173CF4" w:rsidRPr="003A53D1" w:rsidRDefault="00173CF4" w:rsidP="00173CF4">
      <w:pPr>
        <w:pStyle w:val="SingleTxtG"/>
        <w:tabs>
          <w:tab w:val="left" w:pos="2835"/>
        </w:tabs>
        <w:ind w:left="2835" w:hanging="567"/>
        <w:rPr>
          <w:lang w:eastAsia="fr-FR"/>
        </w:rPr>
      </w:pPr>
      <w:r w:rsidRPr="003A53D1">
        <w:rPr>
          <w:lang w:eastAsia="fr-FR"/>
        </w:rPr>
        <w:t>c)</w:t>
      </w:r>
      <w:r w:rsidRPr="003A53D1">
        <w:rPr>
          <w:lang w:eastAsia="fr-FR"/>
        </w:rPr>
        <w:tab/>
      </w:r>
      <w:r w:rsidRPr="003A53D1">
        <w:t>в случае категории «для конкретного транспортного средства» опору регулируют в соответствии с указаниями изготовителя усовершенствованной детской удерживающей системы;</w:t>
      </w:r>
    </w:p>
    <w:p w14:paraId="5C416F3D" w14:textId="77777777" w:rsidR="00173CF4" w:rsidRPr="003A53D1" w:rsidRDefault="00173CF4" w:rsidP="00173CF4">
      <w:pPr>
        <w:pStyle w:val="SingleTxtG"/>
        <w:tabs>
          <w:tab w:val="left" w:pos="2835"/>
        </w:tabs>
        <w:ind w:left="2835" w:hanging="567"/>
        <w:rPr>
          <w:lang w:eastAsia="fr-FR"/>
        </w:rPr>
      </w:pPr>
      <w:r w:rsidRPr="003A53D1">
        <w:rPr>
          <w:lang w:eastAsia="fr-FR"/>
        </w:rPr>
        <w:t>d)</w:t>
      </w:r>
      <w:r w:rsidRPr="003A53D1">
        <w:rPr>
          <w:lang w:eastAsia="fr-FR"/>
        </w:rPr>
        <w:tab/>
      </w:r>
      <w:r w:rsidRPr="003A53D1">
        <w:t>длина опоры должна регулироваться таким образом, чтобы она покрывала всю площадь поверхности на уровне пола, допустимую согласно приложению 17 к Правилам № 16 ООН для автомобильных сидений, подлежащих официальному утверждению на предмет установки усовершенствованных детских удерживающих систем размера i».</w:t>
      </w:r>
    </w:p>
    <w:p w14:paraId="55555784" w14:textId="77777777" w:rsidR="00173CF4" w:rsidRPr="003A53D1" w:rsidRDefault="00173CF4" w:rsidP="00173CF4">
      <w:pPr>
        <w:pStyle w:val="SingleTxtG"/>
        <w:rPr>
          <w:i/>
          <w:iCs/>
          <w:lang w:eastAsia="ar-SA"/>
        </w:rPr>
      </w:pPr>
      <w:r w:rsidRPr="003A53D1">
        <w:rPr>
          <w:i/>
          <w:iCs/>
          <w:lang w:eastAsia="ar-SA"/>
        </w:rPr>
        <w:t xml:space="preserve">Пункт 7.2.3.2 </w:t>
      </w:r>
      <w:r w:rsidRPr="003A53D1">
        <w:rPr>
          <w:lang w:eastAsia="ar-SA"/>
        </w:rPr>
        <w:t>изменить следующим образом:</w:t>
      </w:r>
    </w:p>
    <w:p w14:paraId="460B536C" w14:textId="77777777" w:rsidR="00173CF4" w:rsidRPr="003A53D1" w:rsidRDefault="00173CF4" w:rsidP="00173CF4">
      <w:pPr>
        <w:pStyle w:val="SingleTxtGR"/>
        <w:suppressAutoHyphens/>
        <w:ind w:left="2268" w:hanging="1134"/>
        <w:rPr>
          <w:spacing w:val="0"/>
          <w:w w:val="100"/>
        </w:rPr>
      </w:pPr>
      <w:r w:rsidRPr="003A53D1">
        <w:rPr>
          <w:spacing w:val="0"/>
          <w:w w:val="100"/>
        </w:rPr>
        <w:t>«7.2.3.2</w:t>
      </w:r>
      <w:r w:rsidRPr="003A53D1">
        <w:rPr>
          <w:b/>
          <w:spacing w:val="0"/>
          <w:w w:val="100"/>
        </w:rPr>
        <w:tab/>
      </w:r>
      <w:r w:rsidRPr="003A53D1">
        <w:rPr>
          <w:spacing w:val="0"/>
          <w:w w:val="100"/>
        </w:rPr>
        <w:t>Свободный конец лямки должен располагаться таким же образом, как и при использовании устройства на транспортном средстве, и не должен прикрепляться ни к какой другой детали».</w:t>
      </w:r>
    </w:p>
    <w:p w14:paraId="3B8C225D" w14:textId="77777777" w:rsidR="00173CF4" w:rsidRPr="003A53D1" w:rsidRDefault="00173CF4" w:rsidP="00FE0395">
      <w:pPr>
        <w:pStyle w:val="SingleTxtG"/>
        <w:rPr>
          <w:lang w:eastAsia="ar-SA"/>
        </w:rPr>
      </w:pPr>
      <w:r w:rsidRPr="003A53D1">
        <w:rPr>
          <w:i/>
          <w:lang w:eastAsia="ar-SA"/>
        </w:rPr>
        <w:t xml:space="preserve">Пункт 7.2.5.2.6.2 </w:t>
      </w:r>
      <w:r w:rsidRPr="003A53D1">
        <w:rPr>
          <w:iCs/>
          <w:lang w:eastAsia="ar-SA"/>
        </w:rPr>
        <w:t>изменить следующим образом</w:t>
      </w:r>
      <w:r w:rsidRPr="003A53D1">
        <w:rPr>
          <w:lang w:eastAsia="ar-SA"/>
        </w:rPr>
        <w:t>:</w:t>
      </w:r>
    </w:p>
    <w:p w14:paraId="0A0F123F" w14:textId="77777777" w:rsidR="00173CF4" w:rsidRPr="003A53D1" w:rsidRDefault="00173CF4" w:rsidP="00173CF4">
      <w:pPr>
        <w:pStyle w:val="SingleTxtG"/>
        <w:ind w:left="2259" w:hanging="1125"/>
      </w:pPr>
      <w:r w:rsidRPr="003A53D1">
        <w:t>«7.2.5.2.6.2</w:t>
      </w:r>
      <w:r w:rsidRPr="003A53D1">
        <w:tab/>
        <w:t>Общие условия проведения каждого из испытаний указаны в таблице ниже:</w:t>
      </w:r>
    </w:p>
    <w:p w14:paraId="7F3BA0CC" w14:textId="77777777" w:rsidR="00173CF4" w:rsidRPr="008A2445" w:rsidRDefault="008A2445" w:rsidP="00FE0395">
      <w:pPr>
        <w:pStyle w:val="H23G"/>
        <w:rPr>
          <w:b w:val="0"/>
        </w:rPr>
      </w:pPr>
      <w:bookmarkStart w:id="3" w:name="_Hlk511043754"/>
      <w:r>
        <w:tab/>
      </w:r>
      <w:r>
        <w:tab/>
      </w:r>
      <w:r w:rsidR="00173CF4" w:rsidRPr="008A2445">
        <w:rPr>
          <w:b w:val="0"/>
        </w:rPr>
        <w:t>Taблица 8</w:t>
      </w:r>
    </w:p>
    <w:tbl>
      <w:tblPr>
        <w:tblStyle w:val="TabNum"/>
        <w:tblW w:w="7370" w:type="dxa"/>
        <w:tblInd w:w="1134" w:type="dxa"/>
        <w:tblLayout w:type="fixed"/>
        <w:tblCellMar>
          <w:left w:w="0" w:type="dxa"/>
          <w:right w:w="0" w:type="dxa"/>
        </w:tblCellMar>
        <w:tblLook w:val="05E0" w:firstRow="1" w:lastRow="1" w:firstColumn="1" w:lastColumn="1" w:noHBand="0" w:noVBand="1"/>
      </w:tblPr>
      <w:tblGrid>
        <w:gridCol w:w="1843"/>
        <w:gridCol w:w="1985"/>
        <w:gridCol w:w="1700"/>
        <w:gridCol w:w="1842"/>
      </w:tblGrid>
      <w:tr w:rsidR="00173CF4" w:rsidRPr="003A53D1" w14:paraId="6EDDAF3D" w14:textId="77777777" w:rsidTr="008A2445">
        <w:trPr>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12" w:space="0" w:color="auto"/>
            </w:tcBorders>
            <w:shd w:val="clear" w:color="auto" w:fill="auto"/>
            <w:hideMark/>
          </w:tcPr>
          <w:p w14:paraId="2D94AEDE" w14:textId="77777777" w:rsidR="00173CF4" w:rsidRPr="003A53D1" w:rsidRDefault="00173CF4" w:rsidP="00173CF4">
            <w:pPr>
              <w:spacing w:before="80" w:after="80" w:line="200" w:lineRule="exact"/>
              <w:rPr>
                <w:i/>
                <w:sz w:val="16"/>
              </w:rPr>
            </w:pPr>
            <w:r w:rsidRPr="003A53D1">
              <w:rPr>
                <w:i/>
                <w:sz w:val="16"/>
              </w:rPr>
              <w:t> </w:t>
            </w:r>
          </w:p>
        </w:tc>
        <w:tc>
          <w:tcPr>
            <w:tcW w:w="1985" w:type="dxa"/>
            <w:tcBorders>
              <w:top w:val="single" w:sz="4" w:space="0" w:color="auto"/>
              <w:bottom w:val="single" w:sz="12" w:space="0" w:color="auto"/>
            </w:tcBorders>
            <w:shd w:val="clear" w:color="auto" w:fill="auto"/>
            <w:hideMark/>
          </w:tcPr>
          <w:p w14:paraId="3C053EC2" w14:textId="77777777" w:rsidR="00173CF4" w:rsidRPr="003A53D1" w:rsidRDefault="00173CF4" w:rsidP="00173CF4">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3A53D1">
              <w:rPr>
                <w:i/>
                <w:sz w:val="16"/>
              </w:rPr>
              <w:t>Нагрузка (Н)</w:t>
            </w:r>
          </w:p>
        </w:tc>
        <w:tc>
          <w:tcPr>
            <w:tcW w:w="1700" w:type="dxa"/>
            <w:tcBorders>
              <w:top w:val="single" w:sz="4" w:space="0" w:color="auto"/>
              <w:bottom w:val="single" w:sz="12" w:space="0" w:color="auto"/>
            </w:tcBorders>
            <w:shd w:val="clear" w:color="auto" w:fill="auto"/>
            <w:hideMark/>
          </w:tcPr>
          <w:p w14:paraId="30457696" w14:textId="77777777" w:rsidR="00173CF4" w:rsidRPr="003A53D1" w:rsidRDefault="00173CF4" w:rsidP="00173CF4">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3A53D1">
              <w:rPr>
                <w:i/>
                <w:sz w:val="16"/>
              </w:rPr>
              <w:t>Число циклов в минуту</w:t>
            </w:r>
          </w:p>
        </w:tc>
        <w:tc>
          <w:tcPr>
            <w:tcW w:w="1842" w:type="dxa"/>
            <w:tcBorders>
              <w:top w:val="single" w:sz="4" w:space="0" w:color="auto"/>
              <w:bottom w:val="single" w:sz="12" w:space="0" w:color="auto"/>
            </w:tcBorders>
            <w:shd w:val="clear" w:color="auto" w:fill="auto"/>
            <w:hideMark/>
          </w:tcPr>
          <w:p w14:paraId="73E337B9" w14:textId="77777777" w:rsidR="00173CF4" w:rsidRPr="003A53D1" w:rsidRDefault="00173CF4" w:rsidP="00173CF4">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3A53D1">
              <w:rPr>
                <w:i/>
                <w:sz w:val="16"/>
              </w:rPr>
              <w:t>Общее число циклов</w:t>
            </w:r>
          </w:p>
        </w:tc>
      </w:tr>
      <w:tr w:rsidR="00173CF4" w:rsidRPr="003A53D1" w14:paraId="267ACC5A" w14:textId="77777777" w:rsidTr="008A2445">
        <w:tc>
          <w:tcPr>
            <w:cnfStyle w:val="001000000000" w:firstRow="0" w:lastRow="0" w:firstColumn="1" w:lastColumn="0" w:oddVBand="0" w:evenVBand="0" w:oddHBand="0" w:evenHBand="0" w:firstRowFirstColumn="0" w:firstRowLastColumn="0" w:lastRowFirstColumn="0" w:lastRowLastColumn="0"/>
            <w:tcW w:w="1843" w:type="dxa"/>
            <w:tcBorders>
              <w:top w:val="single" w:sz="12" w:space="0" w:color="auto"/>
            </w:tcBorders>
            <w:hideMark/>
          </w:tcPr>
          <w:p w14:paraId="49989AE4" w14:textId="77777777" w:rsidR="00173CF4" w:rsidRPr="003A53D1" w:rsidRDefault="00173CF4" w:rsidP="00173CF4">
            <w:r w:rsidRPr="003A53D1">
              <w:t>Процедура типа 1</w:t>
            </w:r>
          </w:p>
        </w:tc>
        <w:tc>
          <w:tcPr>
            <w:tcW w:w="1985" w:type="dxa"/>
            <w:tcBorders>
              <w:top w:val="single" w:sz="12" w:space="0" w:color="auto"/>
            </w:tcBorders>
            <w:hideMark/>
          </w:tcPr>
          <w:p w14:paraId="7E7AEDAC" w14:textId="77777777" w:rsidR="00173CF4" w:rsidRPr="003A53D1" w:rsidRDefault="00173CF4" w:rsidP="00173CF4">
            <w:pPr>
              <w:cnfStyle w:val="000000000000" w:firstRow="0" w:lastRow="0" w:firstColumn="0" w:lastColumn="0" w:oddVBand="0" w:evenVBand="0" w:oddHBand="0" w:evenHBand="0" w:firstRowFirstColumn="0" w:firstRowLastColumn="0" w:lastRowFirstColumn="0" w:lastRowLastColumn="0"/>
            </w:pPr>
            <w:r w:rsidRPr="003A53D1">
              <w:t>Maксимум 60 ± 0,5</w:t>
            </w:r>
          </w:p>
        </w:tc>
        <w:tc>
          <w:tcPr>
            <w:tcW w:w="1700" w:type="dxa"/>
            <w:tcBorders>
              <w:top w:val="single" w:sz="12" w:space="0" w:color="auto"/>
            </w:tcBorders>
            <w:hideMark/>
          </w:tcPr>
          <w:p w14:paraId="4CFCDF50" w14:textId="77777777" w:rsidR="00173CF4" w:rsidRPr="003A53D1" w:rsidRDefault="00173CF4" w:rsidP="00173CF4">
            <w:pPr>
              <w:cnfStyle w:val="000000000000" w:firstRow="0" w:lastRow="0" w:firstColumn="0" w:lastColumn="0" w:oddVBand="0" w:evenVBand="0" w:oddHBand="0" w:evenHBand="0" w:firstRowFirstColumn="0" w:firstRowLastColumn="0" w:lastRowFirstColumn="0" w:lastRowLastColumn="0"/>
            </w:pPr>
            <w:r w:rsidRPr="003A53D1">
              <w:t>30 ± 10</w:t>
            </w:r>
          </w:p>
        </w:tc>
        <w:tc>
          <w:tcPr>
            <w:tcW w:w="1842" w:type="dxa"/>
            <w:tcBorders>
              <w:top w:val="single" w:sz="12" w:space="0" w:color="auto"/>
            </w:tcBorders>
            <w:hideMark/>
          </w:tcPr>
          <w:p w14:paraId="1C0FD569" w14:textId="77777777" w:rsidR="00173CF4" w:rsidRPr="003A53D1" w:rsidRDefault="00173CF4" w:rsidP="00173CF4">
            <w:pPr>
              <w:cnfStyle w:val="000000000000" w:firstRow="0" w:lastRow="0" w:firstColumn="0" w:lastColumn="0" w:oddVBand="0" w:evenVBand="0" w:oddHBand="0" w:evenHBand="0" w:firstRowFirstColumn="0" w:firstRowLastColumn="0" w:lastRowFirstColumn="0" w:lastRowLastColumn="0"/>
            </w:pPr>
            <w:r w:rsidRPr="003A53D1">
              <w:t>1 000 ± 5</w:t>
            </w:r>
          </w:p>
        </w:tc>
      </w:tr>
      <w:tr w:rsidR="00173CF4" w:rsidRPr="003A53D1" w14:paraId="3A93D668" w14:textId="77777777" w:rsidTr="008A2445">
        <w:tc>
          <w:tcPr>
            <w:cnfStyle w:val="001000000000" w:firstRow="0" w:lastRow="0" w:firstColumn="1" w:lastColumn="0" w:oddVBand="0" w:evenVBand="0" w:oddHBand="0" w:evenHBand="0" w:firstRowFirstColumn="0" w:firstRowLastColumn="0" w:lastRowFirstColumn="0" w:lastRowLastColumn="0"/>
            <w:tcW w:w="1843" w:type="dxa"/>
            <w:hideMark/>
          </w:tcPr>
          <w:p w14:paraId="4FFE5CCE" w14:textId="77777777" w:rsidR="00173CF4" w:rsidRPr="003A53D1" w:rsidRDefault="00173CF4" w:rsidP="00173CF4">
            <w:r w:rsidRPr="003A53D1">
              <w:t>Процедура типа 2</w:t>
            </w:r>
          </w:p>
        </w:tc>
        <w:tc>
          <w:tcPr>
            <w:tcW w:w="1985" w:type="dxa"/>
            <w:hideMark/>
          </w:tcPr>
          <w:p w14:paraId="6C3B28F2" w14:textId="77777777" w:rsidR="00173CF4" w:rsidRPr="003A53D1" w:rsidRDefault="00173CF4" w:rsidP="00173CF4">
            <w:pPr>
              <w:cnfStyle w:val="000000000000" w:firstRow="0" w:lastRow="0" w:firstColumn="0" w:lastColumn="0" w:oddVBand="0" w:evenVBand="0" w:oddHBand="0" w:evenHBand="0" w:firstRowFirstColumn="0" w:firstRowLastColumn="0" w:lastRowFirstColumn="0" w:lastRowLastColumn="0"/>
            </w:pPr>
            <w:r w:rsidRPr="003A53D1">
              <w:t>Mинимум 10 ± 0,10</w:t>
            </w:r>
          </w:p>
        </w:tc>
        <w:tc>
          <w:tcPr>
            <w:tcW w:w="1700" w:type="dxa"/>
            <w:hideMark/>
          </w:tcPr>
          <w:p w14:paraId="349EAB26" w14:textId="77777777" w:rsidR="00173CF4" w:rsidRPr="003A53D1" w:rsidRDefault="00173CF4" w:rsidP="00173CF4">
            <w:pPr>
              <w:cnfStyle w:val="000000000000" w:firstRow="0" w:lastRow="0" w:firstColumn="0" w:lastColumn="0" w:oddVBand="0" w:evenVBand="0" w:oddHBand="0" w:evenHBand="0" w:firstRowFirstColumn="0" w:firstRowLastColumn="0" w:lastRowFirstColumn="0" w:lastRowLastColumn="0"/>
            </w:pPr>
            <w:r w:rsidRPr="003A53D1">
              <w:t>30 ± 10</w:t>
            </w:r>
          </w:p>
        </w:tc>
        <w:tc>
          <w:tcPr>
            <w:tcW w:w="1842" w:type="dxa"/>
            <w:hideMark/>
          </w:tcPr>
          <w:p w14:paraId="4618A58C" w14:textId="77777777" w:rsidR="00173CF4" w:rsidRPr="003A53D1" w:rsidRDefault="00173CF4" w:rsidP="00173CF4">
            <w:pPr>
              <w:cnfStyle w:val="000000000000" w:firstRow="0" w:lastRow="0" w:firstColumn="0" w:lastColumn="0" w:oddVBand="0" w:evenVBand="0" w:oddHBand="0" w:evenHBand="0" w:firstRowFirstColumn="0" w:firstRowLastColumn="0" w:lastRowFirstColumn="0" w:lastRowLastColumn="0"/>
            </w:pPr>
            <w:r w:rsidRPr="003A53D1">
              <w:t>5 000 ± 5</w:t>
            </w:r>
          </w:p>
        </w:tc>
      </w:tr>
    </w:tbl>
    <w:p w14:paraId="549538DC" w14:textId="77777777" w:rsidR="00173CF4" w:rsidRPr="003A53D1" w:rsidRDefault="00173CF4" w:rsidP="00173CF4">
      <w:pPr>
        <w:pStyle w:val="SingleTxtG"/>
        <w:spacing w:before="120"/>
        <w:ind w:left="2268"/>
      </w:pPr>
      <w:r w:rsidRPr="003A53D1">
        <w:t>Если длина лямки недостаточна для проведения испытания на ход в 300 мм, то можно использовать более короткую лямку для перемещения на длину не менее 100 мм».</w:t>
      </w:r>
    </w:p>
    <w:bookmarkEnd w:id="3"/>
    <w:p w14:paraId="7BB32B08" w14:textId="77777777" w:rsidR="00173CF4" w:rsidRPr="003A53D1" w:rsidRDefault="00173CF4" w:rsidP="00173CF4">
      <w:pPr>
        <w:tabs>
          <w:tab w:val="left" w:pos="2430"/>
        </w:tabs>
        <w:spacing w:after="120"/>
        <w:ind w:left="1170" w:right="1025"/>
        <w:jc w:val="both"/>
        <w:rPr>
          <w:lang w:eastAsia="ar-SA"/>
        </w:rPr>
      </w:pPr>
      <w:r w:rsidRPr="003A53D1">
        <w:rPr>
          <w:i/>
          <w:lang w:eastAsia="ar-SA"/>
        </w:rPr>
        <w:t>Пункты 7.2.5.2.6.3−</w:t>
      </w:r>
      <w:r w:rsidRPr="003A53D1">
        <w:rPr>
          <w:i/>
          <w:iCs/>
        </w:rPr>
        <w:t xml:space="preserve">7.2.5.2.6.3.2 </w:t>
      </w:r>
      <w:r w:rsidRPr="003A53D1">
        <w:t>изменить следующим образом</w:t>
      </w:r>
      <w:r w:rsidRPr="003A53D1">
        <w:rPr>
          <w:lang w:eastAsia="ar-SA"/>
        </w:rPr>
        <w:t>:</w:t>
      </w:r>
    </w:p>
    <w:p w14:paraId="2386CD51" w14:textId="77777777" w:rsidR="00173CF4" w:rsidRPr="003A53D1" w:rsidRDefault="00173CF4" w:rsidP="00173CF4">
      <w:pPr>
        <w:spacing w:after="120"/>
        <w:ind w:left="2268" w:right="1134" w:hanging="1134"/>
        <w:jc w:val="both"/>
      </w:pPr>
      <w:r w:rsidRPr="003A53D1">
        <w:t>«7.2.5.2.6.3</w:t>
      </w:r>
      <w:r w:rsidRPr="003A53D1">
        <w:tab/>
        <w:t>Особые условия испытаний</w:t>
      </w:r>
    </w:p>
    <w:p w14:paraId="057F5633" w14:textId="77777777" w:rsidR="00173CF4" w:rsidRPr="003A53D1" w:rsidRDefault="00173CF4" w:rsidP="00173CF4">
      <w:pPr>
        <w:spacing w:after="120"/>
        <w:ind w:left="2268" w:right="1134" w:hanging="1134"/>
        <w:jc w:val="both"/>
      </w:pPr>
      <w:r w:rsidRPr="00FE0395">
        <w:t>7.2.5.2.6.3.1</w:t>
      </w:r>
      <w:r w:rsidRPr="003A53D1">
        <w:tab/>
        <w:t>Процедура типа 1: для тех случаев, когда лямка скользит через быстро действующие устройства регулировки. Прилагают нагрузку в 10 Н;</w:t>
      </w:r>
      <w:r w:rsidR="008A2445">
        <w:br/>
      </w:r>
      <w:r w:rsidRPr="003A53D1">
        <w:t>в случае необходимости нагрузку можно увеличивать поэтапно на 10 Н для обеспечения правильного проскальзывания, но не более чем до 60 Н. К лямкам прилагают постоянную вертикальную нагрузку. Другую часть лямки, расположенную горизонтально, пропускают через быстро действующее устройство регулировки и закрепляют в устройстве, придающем лямке возвратно-поступательное движение. Быстро действующее устройство регулировки устанавливают на горизонтально расположенной лямке таким образом, чтобы она все время оставалась под натяжением (см. рис. 1 в приложении 5). Включают быстродействующее устройство регулировки, натягивая при этом лямки в направлении, позволяющем убрать слабину натяжения ремней,</w:t>
      </w:r>
      <w:r w:rsidR="008A2445">
        <w:br/>
      </w:r>
      <w:r w:rsidRPr="003A53D1">
        <w:lastRenderedPageBreak/>
        <w:t>и отключают его, натягивая при этом лямки в направлении, позволяющем натянуть их.</w:t>
      </w:r>
    </w:p>
    <w:p w14:paraId="011A97BB" w14:textId="77777777" w:rsidR="00173CF4" w:rsidRPr="003A53D1" w:rsidRDefault="00173CF4" w:rsidP="00173CF4">
      <w:pPr>
        <w:spacing w:after="120"/>
        <w:ind w:left="2268" w:right="1134" w:hanging="1134"/>
        <w:jc w:val="both"/>
      </w:pPr>
      <w:r w:rsidRPr="00FE0395">
        <w:t>7.2.5.2.6.3.2</w:t>
      </w:r>
      <w:r w:rsidRPr="003A53D1">
        <w:tab/>
        <w:t>Процедура типа 2: для тех случаев, когда лямка меняет свое направление при прохождении через жесткий элемент. При этом испытании лямки должны проходить через жесткий элемент, который предназначен для данной цели, таким образом, чтобы испытание позволяло воспроизвести углы в реальных (трехмерных) условиях установки; см., например, рис. 2 в приложении 5. Постоянная нагрузка, прилагаемая в ходе испытания, должна составлять 10 Н. В тех случаях, когда лямка меняет свое направление при прохождении через жесткий элемент более одного раза, нагрузку в 10 Н можно увеличивать пошагово на 10 Н, с тем чтобы обеспечивалось правильное проскальзывание и необходимое перемещение лямки через жесткий элемент на длину в 300 мм».</w:t>
      </w:r>
    </w:p>
    <w:p w14:paraId="743B930F" w14:textId="77777777" w:rsidR="00173CF4" w:rsidRPr="003A53D1" w:rsidRDefault="00173CF4" w:rsidP="00173CF4">
      <w:pPr>
        <w:spacing w:after="120"/>
        <w:ind w:left="567" w:right="1134" w:firstLine="567"/>
        <w:jc w:val="both"/>
        <w:rPr>
          <w:lang w:eastAsia="ar-SA"/>
        </w:rPr>
      </w:pPr>
      <w:r w:rsidRPr="003A53D1">
        <w:rPr>
          <w:i/>
          <w:lang w:eastAsia="ar-SA"/>
        </w:rPr>
        <w:t>Включить новые пункты 7.2.9−</w:t>
      </w:r>
      <w:r w:rsidRPr="003A53D1">
        <w:rPr>
          <w:i/>
        </w:rPr>
        <w:t xml:space="preserve">7.2.9.2 </w:t>
      </w:r>
      <w:r w:rsidRPr="003A53D1">
        <w:rPr>
          <w:iCs/>
        </w:rPr>
        <w:t>следующего содержания</w:t>
      </w:r>
      <w:r w:rsidRPr="003A53D1">
        <w:rPr>
          <w:lang w:eastAsia="ar-SA"/>
        </w:rPr>
        <w:t>:</w:t>
      </w:r>
    </w:p>
    <w:p w14:paraId="2C859426" w14:textId="77777777" w:rsidR="00173CF4" w:rsidRPr="003A53D1" w:rsidRDefault="00173CF4" w:rsidP="008A2445">
      <w:pPr>
        <w:spacing w:after="120"/>
        <w:ind w:left="2268" w:right="1133" w:hanging="1134"/>
        <w:jc w:val="both"/>
      </w:pPr>
      <w:r w:rsidRPr="003A53D1">
        <w:t>«7.2.9</w:t>
      </w:r>
      <w:r w:rsidRPr="003A53D1">
        <w:tab/>
      </w:r>
      <w:r w:rsidRPr="003A53D1">
        <w:tab/>
        <w:t>Стопорные зажимы</w:t>
      </w:r>
    </w:p>
    <w:p w14:paraId="1B9131D3" w14:textId="77777777" w:rsidR="00173CF4" w:rsidRPr="003A53D1" w:rsidRDefault="00173CF4" w:rsidP="008A2445">
      <w:pPr>
        <w:spacing w:after="120"/>
        <w:ind w:left="2268" w:right="1133" w:hanging="1134"/>
        <w:jc w:val="both"/>
      </w:pPr>
      <w:r w:rsidRPr="003A53D1">
        <w:t>7.2.9.1</w:t>
      </w:r>
      <w:r w:rsidRPr="003A53D1">
        <w:tab/>
        <w:t>Устройства класса A</w:t>
      </w:r>
    </w:p>
    <w:p w14:paraId="2C313216" w14:textId="77777777" w:rsidR="00173CF4" w:rsidRDefault="00173CF4" w:rsidP="00173CF4">
      <w:pPr>
        <w:pStyle w:val="SingleTxtG"/>
        <w:ind w:left="2268"/>
      </w:pPr>
      <w:r w:rsidRPr="003A53D1">
        <w:tab/>
        <w:t>Усовершенствованная детская удерживающая система и самый крупный манекен, для которого предназначена эта усовершенствованная детская удерживающая система, устанавливаются, как это показано на рис. 4 ниже. Используемые лямки должны соответствовать предписаниям приложения 23 к настоящим Правилам. Стопорное устройство полностью зажимается, и в том месте, где ремень входит в зажим, наносится отметка. К ремню подсоединяются динамометры через D</w:t>
      </w:r>
      <w:r w:rsidRPr="003A53D1">
        <w:noBreakHyphen/>
        <w:t>образное кольцо и в течение не менее одной секунды прилагается сила, превышающая в два раза (±5%) массу самого тяжелого в данном размерном диапазоне манекена. Нижнее положение используется для стопорных зажимов в положении А, а верхнее – для зажимов в положении В. Эта сила прилагается еще девять раз. Затем на ремне делается дополнительная отметка в том месте, где ремень входит в стопорный зажим, и измеряется расстояние между двумя отметками. В ходе испытания втягивающее устройство должно быть разблокировано.</w:t>
      </w:r>
    </w:p>
    <w:p w14:paraId="765B45F0" w14:textId="77777777" w:rsidR="00173CF4" w:rsidRPr="003A53D1" w:rsidRDefault="00173CF4" w:rsidP="00173CF4">
      <w:pPr>
        <w:pStyle w:val="H23GR"/>
        <w:rPr>
          <w:b w:val="0"/>
          <w:w w:val="100"/>
        </w:rPr>
      </w:pPr>
      <w:r w:rsidRPr="003A53D1">
        <w:rPr>
          <w:b w:val="0"/>
        </w:rPr>
        <w:lastRenderedPageBreak/>
        <w:tab/>
      </w:r>
      <w:r w:rsidRPr="003A53D1">
        <w:rPr>
          <w:b w:val="0"/>
        </w:rPr>
        <w:tab/>
      </w:r>
      <w:r w:rsidRPr="003A53D1">
        <w:rPr>
          <w:b w:val="0"/>
          <w:w w:val="100"/>
        </w:rPr>
        <w:t>Рис. 4</w:t>
      </w:r>
      <w:bookmarkStart w:id="4" w:name="_MON_1279452253"/>
      <w:bookmarkStart w:id="5" w:name="_MON_1279460629"/>
      <w:bookmarkEnd w:id="4"/>
      <w:bookmarkEnd w:id="5"/>
    </w:p>
    <w:p w14:paraId="26970120" w14:textId="77777777" w:rsidR="00173CF4" w:rsidRPr="003A53D1" w:rsidRDefault="00173CF4" w:rsidP="00173CF4">
      <w:pPr>
        <w:pStyle w:val="SingleTxtG"/>
      </w:pPr>
      <w:r w:rsidRPr="003A53D1">
        <w:rPr>
          <w:noProof/>
          <w:lang w:eastAsia="ru-RU"/>
        </w:rPr>
        <mc:AlternateContent>
          <mc:Choice Requires="wpc">
            <w:drawing>
              <wp:inline distT="0" distB="0" distL="0" distR="0" wp14:anchorId="0139EE4B" wp14:editId="26775378">
                <wp:extent cx="5391260" cy="3586480"/>
                <wp:effectExtent l="0" t="0" r="0" b="0"/>
                <wp:docPr id="3692" name="Полотно 36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16" name="Freeform 6"/>
                        <wps:cNvSpPr>
                          <a:spLocks/>
                        </wps:cNvSpPr>
                        <wps:spPr bwMode="auto">
                          <a:xfrm>
                            <a:off x="3120056" y="1969770"/>
                            <a:ext cx="439420" cy="596900"/>
                          </a:xfrm>
                          <a:custGeom>
                            <a:avLst/>
                            <a:gdLst>
                              <a:gd name="T0" fmla="*/ 692 w 692"/>
                              <a:gd name="T1" fmla="*/ 940 h 940"/>
                              <a:gd name="T2" fmla="*/ 686 w 692"/>
                              <a:gd name="T3" fmla="*/ 453 h 940"/>
                              <a:gd name="T4" fmla="*/ 665 w 692"/>
                              <a:gd name="T5" fmla="*/ 316 h 940"/>
                              <a:gd name="T6" fmla="*/ 614 w 692"/>
                              <a:gd name="T7" fmla="*/ 210 h 940"/>
                              <a:gd name="T8" fmla="*/ 491 w 692"/>
                              <a:gd name="T9" fmla="*/ 100 h 940"/>
                              <a:gd name="T10" fmla="*/ 378 w 692"/>
                              <a:gd name="T11" fmla="*/ 30 h 940"/>
                              <a:gd name="T12" fmla="*/ 254 w 692"/>
                              <a:gd name="T13" fmla="*/ 2 h 940"/>
                              <a:gd name="T14" fmla="*/ 135 w 692"/>
                              <a:gd name="T15" fmla="*/ 0 h 940"/>
                              <a:gd name="T16" fmla="*/ 0 w 692"/>
                              <a:gd name="T17" fmla="*/ 2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2" h="940">
                                <a:moveTo>
                                  <a:pt x="692" y="940"/>
                                </a:moveTo>
                                <a:lnTo>
                                  <a:pt x="686" y="453"/>
                                </a:lnTo>
                                <a:lnTo>
                                  <a:pt x="665" y="316"/>
                                </a:lnTo>
                                <a:lnTo>
                                  <a:pt x="614" y="210"/>
                                </a:lnTo>
                                <a:lnTo>
                                  <a:pt x="491" y="100"/>
                                </a:lnTo>
                                <a:lnTo>
                                  <a:pt x="378" y="30"/>
                                </a:lnTo>
                                <a:lnTo>
                                  <a:pt x="254" y="2"/>
                                </a:lnTo>
                                <a:lnTo>
                                  <a:pt x="135" y="0"/>
                                </a:lnTo>
                                <a:lnTo>
                                  <a:pt x="0" y="2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7" name="Freeform 7"/>
                        <wps:cNvSpPr>
                          <a:spLocks/>
                        </wps:cNvSpPr>
                        <wps:spPr bwMode="auto">
                          <a:xfrm>
                            <a:off x="2056431" y="2726055"/>
                            <a:ext cx="77470" cy="48260"/>
                          </a:xfrm>
                          <a:custGeom>
                            <a:avLst/>
                            <a:gdLst>
                              <a:gd name="T0" fmla="*/ 0 w 122"/>
                              <a:gd name="T1" fmla="*/ 16 h 76"/>
                              <a:gd name="T2" fmla="*/ 0 w 122"/>
                              <a:gd name="T3" fmla="*/ 29 h 76"/>
                              <a:gd name="T4" fmla="*/ 2 w 122"/>
                              <a:gd name="T5" fmla="*/ 31 h 76"/>
                              <a:gd name="T6" fmla="*/ 2 w 122"/>
                              <a:gd name="T7" fmla="*/ 37 h 76"/>
                              <a:gd name="T8" fmla="*/ 4 w 122"/>
                              <a:gd name="T9" fmla="*/ 39 h 76"/>
                              <a:gd name="T10" fmla="*/ 4 w 122"/>
                              <a:gd name="T11" fmla="*/ 41 h 76"/>
                              <a:gd name="T12" fmla="*/ 10 w 122"/>
                              <a:gd name="T13" fmla="*/ 47 h 76"/>
                              <a:gd name="T14" fmla="*/ 10 w 122"/>
                              <a:gd name="T15" fmla="*/ 49 h 76"/>
                              <a:gd name="T16" fmla="*/ 14 w 122"/>
                              <a:gd name="T17" fmla="*/ 55 h 76"/>
                              <a:gd name="T18" fmla="*/ 14 w 122"/>
                              <a:gd name="T19" fmla="*/ 57 h 76"/>
                              <a:gd name="T20" fmla="*/ 18 w 122"/>
                              <a:gd name="T21" fmla="*/ 57 h 76"/>
                              <a:gd name="T22" fmla="*/ 24 w 122"/>
                              <a:gd name="T23" fmla="*/ 65 h 76"/>
                              <a:gd name="T24" fmla="*/ 28 w 122"/>
                              <a:gd name="T25" fmla="*/ 65 h 76"/>
                              <a:gd name="T26" fmla="*/ 30 w 122"/>
                              <a:gd name="T27" fmla="*/ 67 h 76"/>
                              <a:gd name="T28" fmla="*/ 32 w 122"/>
                              <a:gd name="T29" fmla="*/ 67 h 76"/>
                              <a:gd name="T30" fmla="*/ 34 w 122"/>
                              <a:gd name="T31" fmla="*/ 69 h 76"/>
                              <a:gd name="T32" fmla="*/ 39 w 122"/>
                              <a:gd name="T33" fmla="*/ 69 h 76"/>
                              <a:gd name="T34" fmla="*/ 41 w 122"/>
                              <a:gd name="T35" fmla="*/ 71 h 76"/>
                              <a:gd name="T36" fmla="*/ 45 w 122"/>
                              <a:gd name="T37" fmla="*/ 71 h 76"/>
                              <a:gd name="T38" fmla="*/ 49 w 122"/>
                              <a:gd name="T39" fmla="*/ 76 h 76"/>
                              <a:gd name="T40" fmla="*/ 73 w 122"/>
                              <a:gd name="T41" fmla="*/ 76 h 76"/>
                              <a:gd name="T42" fmla="*/ 75 w 122"/>
                              <a:gd name="T43" fmla="*/ 71 h 76"/>
                              <a:gd name="T44" fmla="*/ 82 w 122"/>
                              <a:gd name="T45" fmla="*/ 71 h 76"/>
                              <a:gd name="T46" fmla="*/ 84 w 122"/>
                              <a:gd name="T47" fmla="*/ 69 h 76"/>
                              <a:gd name="T48" fmla="*/ 86 w 122"/>
                              <a:gd name="T49" fmla="*/ 69 h 76"/>
                              <a:gd name="T50" fmla="*/ 90 w 122"/>
                              <a:gd name="T51" fmla="*/ 67 h 76"/>
                              <a:gd name="T52" fmla="*/ 92 w 122"/>
                              <a:gd name="T53" fmla="*/ 67 h 76"/>
                              <a:gd name="T54" fmla="*/ 94 w 122"/>
                              <a:gd name="T55" fmla="*/ 65 h 76"/>
                              <a:gd name="T56" fmla="*/ 96 w 122"/>
                              <a:gd name="T57" fmla="*/ 65 h 76"/>
                              <a:gd name="T58" fmla="*/ 104 w 122"/>
                              <a:gd name="T59" fmla="*/ 57 h 76"/>
                              <a:gd name="T60" fmla="*/ 106 w 122"/>
                              <a:gd name="T61" fmla="*/ 57 h 76"/>
                              <a:gd name="T62" fmla="*/ 106 w 122"/>
                              <a:gd name="T63" fmla="*/ 55 h 76"/>
                              <a:gd name="T64" fmla="*/ 112 w 122"/>
                              <a:gd name="T65" fmla="*/ 49 h 76"/>
                              <a:gd name="T66" fmla="*/ 112 w 122"/>
                              <a:gd name="T67" fmla="*/ 47 h 76"/>
                              <a:gd name="T68" fmla="*/ 116 w 122"/>
                              <a:gd name="T69" fmla="*/ 41 h 76"/>
                              <a:gd name="T70" fmla="*/ 116 w 122"/>
                              <a:gd name="T71" fmla="*/ 39 h 76"/>
                              <a:gd name="T72" fmla="*/ 120 w 122"/>
                              <a:gd name="T73" fmla="*/ 37 h 76"/>
                              <a:gd name="T74" fmla="*/ 120 w 122"/>
                              <a:gd name="T75" fmla="*/ 31 h 76"/>
                              <a:gd name="T76" fmla="*/ 122 w 122"/>
                              <a:gd name="T77" fmla="*/ 29 h 76"/>
                              <a:gd name="T78" fmla="*/ 122 w 122"/>
                              <a:gd name="T79" fmla="*/ 6 h 76"/>
                              <a:gd name="T80" fmla="*/ 120 w 122"/>
                              <a:gd name="T81" fmla="*/ 2 h 76"/>
                              <a:gd name="T82" fmla="*/ 120 w 122"/>
                              <a:gd name="T8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2" h="76">
                                <a:moveTo>
                                  <a:pt x="0" y="16"/>
                                </a:moveTo>
                                <a:lnTo>
                                  <a:pt x="0" y="29"/>
                                </a:lnTo>
                                <a:lnTo>
                                  <a:pt x="2" y="31"/>
                                </a:lnTo>
                                <a:lnTo>
                                  <a:pt x="2" y="37"/>
                                </a:lnTo>
                                <a:lnTo>
                                  <a:pt x="4" y="39"/>
                                </a:lnTo>
                                <a:lnTo>
                                  <a:pt x="4" y="41"/>
                                </a:lnTo>
                                <a:lnTo>
                                  <a:pt x="10" y="47"/>
                                </a:lnTo>
                                <a:lnTo>
                                  <a:pt x="10" y="49"/>
                                </a:lnTo>
                                <a:lnTo>
                                  <a:pt x="14" y="55"/>
                                </a:lnTo>
                                <a:lnTo>
                                  <a:pt x="14" y="57"/>
                                </a:lnTo>
                                <a:lnTo>
                                  <a:pt x="18" y="57"/>
                                </a:lnTo>
                                <a:lnTo>
                                  <a:pt x="24" y="65"/>
                                </a:lnTo>
                                <a:lnTo>
                                  <a:pt x="28" y="65"/>
                                </a:lnTo>
                                <a:lnTo>
                                  <a:pt x="30" y="67"/>
                                </a:lnTo>
                                <a:lnTo>
                                  <a:pt x="32" y="67"/>
                                </a:lnTo>
                                <a:lnTo>
                                  <a:pt x="34" y="69"/>
                                </a:lnTo>
                                <a:lnTo>
                                  <a:pt x="39" y="69"/>
                                </a:lnTo>
                                <a:lnTo>
                                  <a:pt x="41" y="71"/>
                                </a:lnTo>
                                <a:lnTo>
                                  <a:pt x="45" y="71"/>
                                </a:lnTo>
                                <a:lnTo>
                                  <a:pt x="49" y="76"/>
                                </a:lnTo>
                                <a:lnTo>
                                  <a:pt x="73" y="76"/>
                                </a:lnTo>
                                <a:lnTo>
                                  <a:pt x="75" y="71"/>
                                </a:lnTo>
                                <a:lnTo>
                                  <a:pt x="82" y="71"/>
                                </a:lnTo>
                                <a:lnTo>
                                  <a:pt x="84" y="69"/>
                                </a:lnTo>
                                <a:lnTo>
                                  <a:pt x="86" y="69"/>
                                </a:lnTo>
                                <a:lnTo>
                                  <a:pt x="90" y="67"/>
                                </a:lnTo>
                                <a:lnTo>
                                  <a:pt x="92" y="67"/>
                                </a:lnTo>
                                <a:lnTo>
                                  <a:pt x="94" y="65"/>
                                </a:lnTo>
                                <a:lnTo>
                                  <a:pt x="96" y="65"/>
                                </a:lnTo>
                                <a:lnTo>
                                  <a:pt x="104" y="57"/>
                                </a:lnTo>
                                <a:lnTo>
                                  <a:pt x="106" y="57"/>
                                </a:lnTo>
                                <a:lnTo>
                                  <a:pt x="106" y="55"/>
                                </a:lnTo>
                                <a:lnTo>
                                  <a:pt x="112" y="49"/>
                                </a:lnTo>
                                <a:lnTo>
                                  <a:pt x="112" y="47"/>
                                </a:lnTo>
                                <a:lnTo>
                                  <a:pt x="116" y="41"/>
                                </a:lnTo>
                                <a:lnTo>
                                  <a:pt x="116" y="39"/>
                                </a:lnTo>
                                <a:lnTo>
                                  <a:pt x="120" y="37"/>
                                </a:lnTo>
                                <a:lnTo>
                                  <a:pt x="120" y="31"/>
                                </a:lnTo>
                                <a:lnTo>
                                  <a:pt x="122" y="29"/>
                                </a:lnTo>
                                <a:lnTo>
                                  <a:pt x="122" y="6"/>
                                </a:lnTo>
                                <a:lnTo>
                                  <a:pt x="120" y="2"/>
                                </a:lnTo>
                                <a:lnTo>
                                  <a:pt x="12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8" name="Freeform 8"/>
                        <wps:cNvSpPr>
                          <a:spLocks/>
                        </wps:cNvSpPr>
                        <wps:spPr bwMode="auto">
                          <a:xfrm>
                            <a:off x="1854501" y="1099185"/>
                            <a:ext cx="53340" cy="34925"/>
                          </a:xfrm>
                          <a:custGeom>
                            <a:avLst/>
                            <a:gdLst>
                              <a:gd name="T0" fmla="*/ 84 w 84"/>
                              <a:gd name="T1" fmla="*/ 28 h 55"/>
                              <a:gd name="T2" fmla="*/ 84 w 84"/>
                              <a:gd name="T3" fmla="*/ 26 h 55"/>
                              <a:gd name="T4" fmla="*/ 82 w 84"/>
                              <a:gd name="T5" fmla="*/ 20 h 55"/>
                              <a:gd name="T6" fmla="*/ 78 w 84"/>
                              <a:gd name="T7" fmla="*/ 18 h 55"/>
                              <a:gd name="T8" fmla="*/ 78 w 84"/>
                              <a:gd name="T9" fmla="*/ 16 h 55"/>
                              <a:gd name="T10" fmla="*/ 68 w 84"/>
                              <a:gd name="T11" fmla="*/ 6 h 55"/>
                              <a:gd name="T12" fmla="*/ 66 w 84"/>
                              <a:gd name="T13" fmla="*/ 6 h 55"/>
                              <a:gd name="T14" fmla="*/ 62 w 84"/>
                              <a:gd name="T15" fmla="*/ 0 h 55"/>
                              <a:gd name="T16" fmla="*/ 53 w 84"/>
                              <a:gd name="T17" fmla="*/ 0 h 55"/>
                              <a:gd name="T18" fmla="*/ 51 w 84"/>
                              <a:gd name="T19" fmla="*/ 0 h 55"/>
                              <a:gd name="T20" fmla="*/ 33 w 84"/>
                              <a:gd name="T21" fmla="*/ 0 h 55"/>
                              <a:gd name="T22" fmla="*/ 31 w 84"/>
                              <a:gd name="T23" fmla="*/ 0 h 55"/>
                              <a:gd name="T24" fmla="*/ 27 w 84"/>
                              <a:gd name="T25" fmla="*/ 0 h 55"/>
                              <a:gd name="T26" fmla="*/ 25 w 84"/>
                              <a:gd name="T27" fmla="*/ 4 h 55"/>
                              <a:gd name="T28" fmla="*/ 21 w 84"/>
                              <a:gd name="T29" fmla="*/ 4 h 55"/>
                              <a:gd name="T30" fmla="*/ 21 w 84"/>
                              <a:gd name="T31" fmla="*/ 6 h 55"/>
                              <a:gd name="T32" fmla="*/ 17 w 84"/>
                              <a:gd name="T33" fmla="*/ 6 h 55"/>
                              <a:gd name="T34" fmla="*/ 10 w 84"/>
                              <a:gd name="T35" fmla="*/ 14 h 55"/>
                              <a:gd name="T36" fmla="*/ 6 w 84"/>
                              <a:gd name="T37" fmla="*/ 14 h 55"/>
                              <a:gd name="T38" fmla="*/ 6 w 84"/>
                              <a:gd name="T39" fmla="*/ 18 h 55"/>
                              <a:gd name="T40" fmla="*/ 4 w 84"/>
                              <a:gd name="T41" fmla="*/ 18 h 55"/>
                              <a:gd name="T42" fmla="*/ 4 w 84"/>
                              <a:gd name="T43" fmla="*/ 20 h 55"/>
                              <a:gd name="T44" fmla="*/ 2 w 84"/>
                              <a:gd name="T45" fmla="*/ 24 h 55"/>
                              <a:gd name="T46" fmla="*/ 2 w 84"/>
                              <a:gd name="T47" fmla="*/ 28 h 55"/>
                              <a:gd name="T48" fmla="*/ 0 w 84"/>
                              <a:gd name="T49" fmla="*/ 30 h 55"/>
                              <a:gd name="T50" fmla="*/ 0 w 84"/>
                              <a:gd name="T51" fmla="*/ 53 h 55"/>
                              <a:gd name="T52" fmla="*/ 2 w 84"/>
                              <a:gd name="T53" fmla="*/ 53 h 55"/>
                              <a:gd name="T54" fmla="*/ 2 w 84"/>
                              <a:gd name="T5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4" h="55">
                                <a:moveTo>
                                  <a:pt x="84" y="28"/>
                                </a:moveTo>
                                <a:lnTo>
                                  <a:pt x="84" y="26"/>
                                </a:lnTo>
                                <a:lnTo>
                                  <a:pt x="82" y="20"/>
                                </a:lnTo>
                                <a:lnTo>
                                  <a:pt x="78" y="18"/>
                                </a:lnTo>
                                <a:lnTo>
                                  <a:pt x="78" y="16"/>
                                </a:lnTo>
                                <a:lnTo>
                                  <a:pt x="68" y="6"/>
                                </a:lnTo>
                                <a:lnTo>
                                  <a:pt x="66" y="6"/>
                                </a:lnTo>
                                <a:lnTo>
                                  <a:pt x="62" y="0"/>
                                </a:lnTo>
                                <a:lnTo>
                                  <a:pt x="53" y="0"/>
                                </a:lnTo>
                                <a:lnTo>
                                  <a:pt x="51" y="0"/>
                                </a:lnTo>
                                <a:lnTo>
                                  <a:pt x="33" y="0"/>
                                </a:lnTo>
                                <a:lnTo>
                                  <a:pt x="31" y="0"/>
                                </a:lnTo>
                                <a:lnTo>
                                  <a:pt x="27" y="0"/>
                                </a:lnTo>
                                <a:lnTo>
                                  <a:pt x="25" y="4"/>
                                </a:lnTo>
                                <a:lnTo>
                                  <a:pt x="21" y="4"/>
                                </a:lnTo>
                                <a:lnTo>
                                  <a:pt x="21" y="6"/>
                                </a:lnTo>
                                <a:lnTo>
                                  <a:pt x="17" y="6"/>
                                </a:lnTo>
                                <a:lnTo>
                                  <a:pt x="10" y="14"/>
                                </a:lnTo>
                                <a:lnTo>
                                  <a:pt x="6" y="14"/>
                                </a:lnTo>
                                <a:lnTo>
                                  <a:pt x="6" y="18"/>
                                </a:lnTo>
                                <a:lnTo>
                                  <a:pt x="4" y="18"/>
                                </a:lnTo>
                                <a:lnTo>
                                  <a:pt x="4" y="20"/>
                                </a:lnTo>
                                <a:lnTo>
                                  <a:pt x="2" y="24"/>
                                </a:lnTo>
                                <a:lnTo>
                                  <a:pt x="2" y="28"/>
                                </a:lnTo>
                                <a:lnTo>
                                  <a:pt x="0" y="30"/>
                                </a:lnTo>
                                <a:lnTo>
                                  <a:pt x="0" y="53"/>
                                </a:lnTo>
                                <a:lnTo>
                                  <a:pt x="2" y="53"/>
                                </a:lnTo>
                                <a:lnTo>
                                  <a:pt x="2" y="55"/>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9" name="Freeform 9"/>
                        <wps:cNvSpPr>
                          <a:spLocks/>
                        </wps:cNvSpPr>
                        <wps:spPr bwMode="auto">
                          <a:xfrm>
                            <a:off x="3852211" y="2677795"/>
                            <a:ext cx="46355" cy="231140"/>
                          </a:xfrm>
                          <a:custGeom>
                            <a:avLst/>
                            <a:gdLst>
                              <a:gd name="T0" fmla="*/ 0 w 73"/>
                              <a:gd name="T1" fmla="*/ 364 h 364"/>
                              <a:gd name="T2" fmla="*/ 51 w 73"/>
                              <a:gd name="T3" fmla="*/ 290 h 364"/>
                              <a:gd name="T4" fmla="*/ 73 w 73"/>
                              <a:gd name="T5" fmla="*/ 217 h 364"/>
                              <a:gd name="T6" fmla="*/ 73 w 73"/>
                              <a:gd name="T7" fmla="*/ 135 h 364"/>
                              <a:gd name="T8" fmla="*/ 45 w 73"/>
                              <a:gd name="T9" fmla="*/ 55 h 364"/>
                              <a:gd name="T10" fmla="*/ 8 w 73"/>
                              <a:gd name="T11" fmla="*/ 0 h 364"/>
                            </a:gdLst>
                            <a:ahLst/>
                            <a:cxnLst>
                              <a:cxn ang="0">
                                <a:pos x="T0" y="T1"/>
                              </a:cxn>
                              <a:cxn ang="0">
                                <a:pos x="T2" y="T3"/>
                              </a:cxn>
                              <a:cxn ang="0">
                                <a:pos x="T4" y="T5"/>
                              </a:cxn>
                              <a:cxn ang="0">
                                <a:pos x="T6" y="T7"/>
                              </a:cxn>
                              <a:cxn ang="0">
                                <a:pos x="T8" y="T9"/>
                              </a:cxn>
                              <a:cxn ang="0">
                                <a:pos x="T10" y="T11"/>
                              </a:cxn>
                            </a:cxnLst>
                            <a:rect l="0" t="0" r="r" b="b"/>
                            <a:pathLst>
                              <a:path w="73" h="364">
                                <a:moveTo>
                                  <a:pt x="0" y="364"/>
                                </a:moveTo>
                                <a:lnTo>
                                  <a:pt x="51" y="290"/>
                                </a:lnTo>
                                <a:lnTo>
                                  <a:pt x="73" y="217"/>
                                </a:lnTo>
                                <a:lnTo>
                                  <a:pt x="73" y="135"/>
                                </a:lnTo>
                                <a:lnTo>
                                  <a:pt x="45" y="55"/>
                                </a:lnTo>
                                <a:lnTo>
                                  <a:pt x="8"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8" name="Freeform 10"/>
                        <wps:cNvSpPr>
                          <a:spLocks/>
                        </wps:cNvSpPr>
                        <wps:spPr bwMode="auto">
                          <a:xfrm>
                            <a:off x="3559476" y="2512060"/>
                            <a:ext cx="201295" cy="52070"/>
                          </a:xfrm>
                          <a:custGeom>
                            <a:avLst/>
                            <a:gdLst>
                              <a:gd name="T0" fmla="*/ 317 w 317"/>
                              <a:gd name="T1" fmla="*/ 69 h 82"/>
                              <a:gd name="T2" fmla="*/ 315 w 317"/>
                              <a:gd name="T3" fmla="*/ 65 h 82"/>
                              <a:gd name="T4" fmla="*/ 309 w 317"/>
                              <a:gd name="T5" fmla="*/ 61 h 82"/>
                              <a:gd name="T6" fmla="*/ 307 w 317"/>
                              <a:gd name="T7" fmla="*/ 57 h 82"/>
                              <a:gd name="T8" fmla="*/ 301 w 317"/>
                              <a:gd name="T9" fmla="*/ 55 h 82"/>
                              <a:gd name="T10" fmla="*/ 299 w 317"/>
                              <a:gd name="T11" fmla="*/ 49 h 82"/>
                              <a:gd name="T12" fmla="*/ 295 w 317"/>
                              <a:gd name="T13" fmla="*/ 47 h 82"/>
                              <a:gd name="T14" fmla="*/ 286 w 317"/>
                              <a:gd name="T15" fmla="*/ 39 h 82"/>
                              <a:gd name="T16" fmla="*/ 280 w 317"/>
                              <a:gd name="T17" fmla="*/ 37 h 82"/>
                              <a:gd name="T18" fmla="*/ 276 w 317"/>
                              <a:gd name="T19" fmla="*/ 32 h 82"/>
                              <a:gd name="T20" fmla="*/ 274 w 317"/>
                              <a:gd name="T21" fmla="*/ 30 h 82"/>
                              <a:gd name="T22" fmla="*/ 268 w 317"/>
                              <a:gd name="T23" fmla="*/ 28 h 82"/>
                              <a:gd name="T24" fmla="*/ 264 w 317"/>
                              <a:gd name="T25" fmla="*/ 26 h 82"/>
                              <a:gd name="T26" fmla="*/ 258 w 317"/>
                              <a:gd name="T27" fmla="*/ 22 h 82"/>
                              <a:gd name="T28" fmla="*/ 254 w 317"/>
                              <a:gd name="T29" fmla="*/ 20 h 82"/>
                              <a:gd name="T30" fmla="*/ 248 w 317"/>
                              <a:gd name="T31" fmla="*/ 18 h 82"/>
                              <a:gd name="T32" fmla="*/ 243 w 317"/>
                              <a:gd name="T33" fmla="*/ 16 h 82"/>
                              <a:gd name="T34" fmla="*/ 241 w 317"/>
                              <a:gd name="T35" fmla="*/ 12 h 82"/>
                              <a:gd name="T36" fmla="*/ 235 w 317"/>
                              <a:gd name="T37" fmla="*/ 10 h 82"/>
                              <a:gd name="T38" fmla="*/ 231 w 317"/>
                              <a:gd name="T39" fmla="*/ 10 h 82"/>
                              <a:gd name="T40" fmla="*/ 225 w 317"/>
                              <a:gd name="T41" fmla="*/ 8 h 82"/>
                              <a:gd name="T42" fmla="*/ 221 w 317"/>
                              <a:gd name="T43" fmla="*/ 8 h 82"/>
                              <a:gd name="T44" fmla="*/ 213 w 317"/>
                              <a:gd name="T45" fmla="*/ 6 h 82"/>
                              <a:gd name="T46" fmla="*/ 209 w 317"/>
                              <a:gd name="T47" fmla="*/ 6 h 82"/>
                              <a:gd name="T48" fmla="*/ 203 w 317"/>
                              <a:gd name="T49" fmla="*/ 2 h 82"/>
                              <a:gd name="T50" fmla="*/ 192 w 317"/>
                              <a:gd name="T51" fmla="*/ 2 h 82"/>
                              <a:gd name="T52" fmla="*/ 188 w 317"/>
                              <a:gd name="T53" fmla="*/ 0 h 82"/>
                              <a:gd name="T54" fmla="*/ 147 w 317"/>
                              <a:gd name="T55" fmla="*/ 0 h 82"/>
                              <a:gd name="T56" fmla="*/ 141 w 317"/>
                              <a:gd name="T57" fmla="*/ 2 h 82"/>
                              <a:gd name="T58" fmla="*/ 129 w 317"/>
                              <a:gd name="T59" fmla="*/ 2 h 82"/>
                              <a:gd name="T60" fmla="*/ 123 w 317"/>
                              <a:gd name="T61" fmla="*/ 6 h 82"/>
                              <a:gd name="T62" fmla="*/ 119 w 317"/>
                              <a:gd name="T63" fmla="*/ 6 h 82"/>
                              <a:gd name="T64" fmla="*/ 110 w 317"/>
                              <a:gd name="T65" fmla="*/ 8 h 82"/>
                              <a:gd name="T66" fmla="*/ 106 w 317"/>
                              <a:gd name="T67" fmla="*/ 8 h 82"/>
                              <a:gd name="T68" fmla="*/ 100 w 317"/>
                              <a:gd name="T69" fmla="*/ 10 h 82"/>
                              <a:gd name="T70" fmla="*/ 96 w 317"/>
                              <a:gd name="T71" fmla="*/ 12 h 82"/>
                              <a:gd name="T72" fmla="*/ 90 w 317"/>
                              <a:gd name="T73" fmla="*/ 16 h 82"/>
                              <a:gd name="T74" fmla="*/ 82 w 317"/>
                              <a:gd name="T75" fmla="*/ 18 h 82"/>
                              <a:gd name="T76" fmla="*/ 78 w 317"/>
                              <a:gd name="T77" fmla="*/ 18 h 82"/>
                              <a:gd name="T78" fmla="*/ 71 w 317"/>
                              <a:gd name="T79" fmla="*/ 20 h 82"/>
                              <a:gd name="T80" fmla="*/ 67 w 317"/>
                              <a:gd name="T81" fmla="*/ 26 h 82"/>
                              <a:gd name="T82" fmla="*/ 61 w 317"/>
                              <a:gd name="T83" fmla="*/ 28 h 82"/>
                              <a:gd name="T84" fmla="*/ 57 w 317"/>
                              <a:gd name="T85" fmla="*/ 30 h 82"/>
                              <a:gd name="T86" fmla="*/ 51 w 317"/>
                              <a:gd name="T87" fmla="*/ 32 h 82"/>
                              <a:gd name="T88" fmla="*/ 47 w 317"/>
                              <a:gd name="T89" fmla="*/ 37 h 82"/>
                              <a:gd name="T90" fmla="*/ 35 w 317"/>
                              <a:gd name="T91" fmla="*/ 49 h 82"/>
                              <a:gd name="T92" fmla="*/ 28 w 317"/>
                              <a:gd name="T93" fmla="*/ 51 h 82"/>
                              <a:gd name="T94" fmla="*/ 4 w 317"/>
                              <a:gd name="T95" fmla="*/ 77 h 82"/>
                              <a:gd name="T96" fmla="*/ 0 w 317"/>
                              <a:gd name="T97"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17" h="82">
                                <a:moveTo>
                                  <a:pt x="317" y="69"/>
                                </a:moveTo>
                                <a:lnTo>
                                  <a:pt x="315" y="65"/>
                                </a:lnTo>
                                <a:lnTo>
                                  <a:pt x="309" y="61"/>
                                </a:lnTo>
                                <a:lnTo>
                                  <a:pt x="307" y="57"/>
                                </a:lnTo>
                                <a:lnTo>
                                  <a:pt x="301" y="55"/>
                                </a:lnTo>
                                <a:lnTo>
                                  <a:pt x="299" y="49"/>
                                </a:lnTo>
                                <a:lnTo>
                                  <a:pt x="295" y="47"/>
                                </a:lnTo>
                                <a:lnTo>
                                  <a:pt x="286" y="39"/>
                                </a:lnTo>
                                <a:lnTo>
                                  <a:pt x="280" y="37"/>
                                </a:lnTo>
                                <a:lnTo>
                                  <a:pt x="276" y="32"/>
                                </a:lnTo>
                                <a:lnTo>
                                  <a:pt x="274" y="30"/>
                                </a:lnTo>
                                <a:lnTo>
                                  <a:pt x="268" y="28"/>
                                </a:lnTo>
                                <a:lnTo>
                                  <a:pt x="264" y="26"/>
                                </a:lnTo>
                                <a:lnTo>
                                  <a:pt x="258" y="22"/>
                                </a:lnTo>
                                <a:lnTo>
                                  <a:pt x="254" y="20"/>
                                </a:lnTo>
                                <a:lnTo>
                                  <a:pt x="248" y="18"/>
                                </a:lnTo>
                                <a:lnTo>
                                  <a:pt x="243" y="16"/>
                                </a:lnTo>
                                <a:lnTo>
                                  <a:pt x="241" y="12"/>
                                </a:lnTo>
                                <a:lnTo>
                                  <a:pt x="235" y="10"/>
                                </a:lnTo>
                                <a:lnTo>
                                  <a:pt x="231" y="10"/>
                                </a:lnTo>
                                <a:lnTo>
                                  <a:pt x="225" y="8"/>
                                </a:lnTo>
                                <a:lnTo>
                                  <a:pt x="221" y="8"/>
                                </a:lnTo>
                                <a:lnTo>
                                  <a:pt x="213" y="6"/>
                                </a:lnTo>
                                <a:lnTo>
                                  <a:pt x="209" y="6"/>
                                </a:lnTo>
                                <a:lnTo>
                                  <a:pt x="203" y="2"/>
                                </a:lnTo>
                                <a:lnTo>
                                  <a:pt x="192" y="2"/>
                                </a:lnTo>
                                <a:lnTo>
                                  <a:pt x="188" y="0"/>
                                </a:lnTo>
                                <a:lnTo>
                                  <a:pt x="147" y="0"/>
                                </a:lnTo>
                                <a:lnTo>
                                  <a:pt x="141" y="2"/>
                                </a:lnTo>
                                <a:lnTo>
                                  <a:pt x="129" y="2"/>
                                </a:lnTo>
                                <a:lnTo>
                                  <a:pt x="123" y="6"/>
                                </a:lnTo>
                                <a:lnTo>
                                  <a:pt x="119" y="6"/>
                                </a:lnTo>
                                <a:lnTo>
                                  <a:pt x="110" y="8"/>
                                </a:lnTo>
                                <a:lnTo>
                                  <a:pt x="106" y="8"/>
                                </a:lnTo>
                                <a:lnTo>
                                  <a:pt x="100" y="10"/>
                                </a:lnTo>
                                <a:lnTo>
                                  <a:pt x="96" y="12"/>
                                </a:lnTo>
                                <a:lnTo>
                                  <a:pt x="90" y="16"/>
                                </a:lnTo>
                                <a:lnTo>
                                  <a:pt x="82" y="18"/>
                                </a:lnTo>
                                <a:lnTo>
                                  <a:pt x="78" y="18"/>
                                </a:lnTo>
                                <a:lnTo>
                                  <a:pt x="71" y="20"/>
                                </a:lnTo>
                                <a:lnTo>
                                  <a:pt x="67" y="26"/>
                                </a:lnTo>
                                <a:lnTo>
                                  <a:pt x="61" y="28"/>
                                </a:lnTo>
                                <a:lnTo>
                                  <a:pt x="57" y="30"/>
                                </a:lnTo>
                                <a:lnTo>
                                  <a:pt x="51" y="32"/>
                                </a:lnTo>
                                <a:lnTo>
                                  <a:pt x="47" y="37"/>
                                </a:lnTo>
                                <a:lnTo>
                                  <a:pt x="35" y="49"/>
                                </a:lnTo>
                                <a:lnTo>
                                  <a:pt x="28" y="51"/>
                                </a:lnTo>
                                <a:lnTo>
                                  <a:pt x="4" y="77"/>
                                </a:lnTo>
                                <a:lnTo>
                                  <a:pt x="0" y="8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9" name="Freeform 11"/>
                        <wps:cNvSpPr>
                          <a:spLocks/>
                        </wps:cNvSpPr>
                        <wps:spPr bwMode="auto">
                          <a:xfrm>
                            <a:off x="1906571" y="874395"/>
                            <a:ext cx="381000" cy="242570"/>
                          </a:xfrm>
                          <a:custGeom>
                            <a:avLst/>
                            <a:gdLst>
                              <a:gd name="T0" fmla="*/ 600 w 600"/>
                              <a:gd name="T1" fmla="*/ 164 h 382"/>
                              <a:gd name="T2" fmla="*/ 578 w 600"/>
                              <a:gd name="T3" fmla="*/ 127 h 382"/>
                              <a:gd name="T4" fmla="*/ 479 w 600"/>
                              <a:gd name="T5" fmla="*/ 45 h 382"/>
                              <a:gd name="T6" fmla="*/ 393 w 600"/>
                              <a:gd name="T7" fmla="*/ 8 h 382"/>
                              <a:gd name="T8" fmla="*/ 301 w 600"/>
                              <a:gd name="T9" fmla="*/ 0 h 382"/>
                              <a:gd name="T10" fmla="*/ 209 w 600"/>
                              <a:gd name="T11" fmla="*/ 21 h 382"/>
                              <a:gd name="T12" fmla="*/ 125 w 600"/>
                              <a:gd name="T13" fmla="*/ 64 h 382"/>
                              <a:gd name="T14" fmla="*/ 43 w 600"/>
                              <a:gd name="T15" fmla="*/ 153 h 382"/>
                              <a:gd name="T16" fmla="*/ 0 w 600"/>
                              <a:gd name="T17" fmla="*/ 274 h 382"/>
                              <a:gd name="T18" fmla="*/ 0 w 600"/>
                              <a:gd name="T19" fmla="*/ 370 h 382"/>
                              <a:gd name="T20" fmla="*/ 2 w 600"/>
                              <a:gd name="T21" fmla="*/ 382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0" h="382">
                                <a:moveTo>
                                  <a:pt x="600" y="164"/>
                                </a:moveTo>
                                <a:lnTo>
                                  <a:pt x="578" y="127"/>
                                </a:lnTo>
                                <a:lnTo>
                                  <a:pt x="479" y="45"/>
                                </a:lnTo>
                                <a:lnTo>
                                  <a:pt x="393" y="8"/>
                                </a:lnTo>
                                <a:lnTo>
                                  <a:pt x="301" y="0"/>
                                </a:lnTo>
                                <a:lnTo>
                                  <a:pt x="209" y="21"/>
                                </a:lnTo>
                                <a:lnTo>
                                  <a:pt x="125" y="64"/>
                                </a:lnTo>
                                <a:lnTo>
                                  <a:pt x="43" y="153"/>
                                </a:lnTo>
                                <a:lnTo>
                                  <a:pt x="0" y="274"/>
                                </a:lnTo>
                                <a:lnTo>
                                  <a:pt x="0" y="370"/>
                                </a:lnTo>
                                <a:lnTo>
                                  <a:pt x="2" y="38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1" name="Freeform 12"/>
                        <wps:cNvSpPr>
                          <a:spLocks/>
                        </wps:cNvSpPr>
                        <wps:spPr bwMode="auto">
                          <a:xfrm>
                            <a:off x="2229151" y="2764790"/>
                            <a:ext cx="64770" cy="144145"/>
                          </a:xfrm>
                          <a:custGeom>
                            <a:avLst/>
                            <a:gdLst>
                              <a:gd name="T0" fmla="*/ 39 w 102"/>
                              <a:gd name="T1" fmla="*/ 0 h 227"/>
                              <a:gd name="T2" fmla="*/ 29 w 102"/>
                              <a:gd name="T3" fmla="*/ 10 h 227"/>
                              <a:gd name="T4" fmla="*/ 29 w 102"/>
                              <a:gd name="T5" fmla="*/ 15 h 227"/>
                              <a:gd name="T6" fmla="*/ 20 w 102"/>
                              <a:gd name="T7" fmla="*/ 21 h 227"/>
                              <a:gd name="T8" fmla="*/ 20 w 102"/>
                              <a:gd name="T9" fmla="*/ 25 h 227"/>
                              <a:gd name="T10" fmla="*/ 16 w 102"/>
                              <a:gd name="T11" fmla="*/ 29 h 227"/>
                              <a:gd name="T12" fmla="*/ 16 w 102"/>
                              <a:gd name="T13" fmla="*/ 31 h 227"/>
                              <a:gd name="T14" fmla="*/ 12 w 102"/>
                              <a:gd name="T15" fmla="*/ 37 h 227"/>
                              <a:gd name="T16" fmla="*/ 12 w 102"/>
                              <a:gd name="T17" fmla="*/ 39 h 227"/>
                              <a:gd name="T18" fmla="*/ 10 w 102"/>
                              <a:gd name="T19" fmla="*/ 41 h 227"/>
                              <a:gd name="T20" fmla="*/ 10 w 102"/>
                              <a:gd name="T21" fmla="*/ 45 h 227"/>
                              <a:gd name="T22" fmla="*/ 8 w 102"/>
                              <a:gd name="T23" fmla="*/ 47 h 227"/>
                              <a:gd name="T24" fmla="*/ 8 w 102"/>
                              <a:gd name="T25" fmla="*/ 49 h 227"/>
                              <a:gd name="T26" fmla="*/ 6 w 102"/>
                              <a:gd name="T27" fmla="*/ 55 h 227"/>
                              <a:gd name="T28" fmla="*/ 6 w 102"/>
                              <a:gd name="T29" fmla="*/ 59 h 227"/>
                              <a:gd name="T30" fmla="*/ 2 w 102"/>
                              <a:gd name="T31" fmla="*/ 62 h 227"/>
                              <a:gd name="T32" fmla="*/ 2 w 102"/>
                              <a:gd name="T33" fmla="*/ 76 h 227"/>
                              <a:gd name="T34" fmla="*/ 0 w 102"/>
                              <a:gd name="T35" fmla="*/ 80 h 227"/>
                              <a:gd name="T36" fmla="*/ 0 w 102"/>
                              <a:gd name="T37" fmla="*/ 115 h 227"/>
                              <a:gd name="T38" fmla="*/ 2 w 102"/>
                              <a:gd name="T39" fmla="*/ 117 h 227"/>
                              <a:gd name="T40" fmla="*/ 2 w 102"/>
                              <a:gd name="T41" fmla="*/ 123 h 227"/>
                              <a:gd name="T42" fmla="*/ 6 w 102"/>
                              <a:gd name="T43" fmla="*/ 131 h 227"/>
                              <a:gd name="T44" fmla="*/ 6 w 102"/>
                              <a:gd name="T45" fmla="*/ 135 h 227"/>
                              <a:gd name="T46" fmla="*/ 8 w 102"/>
                              <a:gd name="T47" fmla="*/ 141 h 227"/>
                              <a:gd name="T48" fmla="*/ 10 w 102"/>
                              <a:gd name="T49" fmla="*/ 145 h 227"/>
                              <a:gd name="T50" fmla="*/ 10 w 102"/>
                              <a:gd name="T51" fmla="*/ 151 h 227"/>
                              <a:gd name="T52" fmla="*/ 12 w 102"/>
                              <a:gd name="T53" fmla="*/ 156 h 227"/>
                              <a:gd name="T54" fmla="*/ 16 w 102"/>
                              <a:gd name="T55" fmla="*/ 162 h 227"/>
                              <a:gd name="T56" fmla="*/ 18 w 102"/>
                              <a:gd name="T57" fmla="*/ 166 h 227"/>
                              <a:gd name="T58" fmla="*/ 27 w 102"/>
                              <a:gd name="T59" fmla="*/ 174 h 227"/>
                              <a:gd name="T60" fmla="*/ 29 w 102"/>
                              <a:gd name="T61" fmla="*/ 180 h 227"/>
                              <a:gd name="T62" fmla="*/ 31 w 102"/>
                              <a:gd name="T63" fmla="*/ 184 h 227"/>
                              <a:gd name="T64" fmla="*/ 37 w 102"/>
                              <a:gd name="T65" fmla="*/ 186 h 227"/>
                              <a:gd name="T66" fmla="*/ 39 w 102"/>
                              <a:gd name="T67" fmla="*/ 192 h 227"/>
                              <a:gd name="T68" fmla="*/ 47 w 102"/>
                              <a:gd name="T69" fmla="*/ 200 h 227"/>
                              <a:gd name="T70" fmla="*/ 51 w 102"/>
                              <a:gd name="T71" fmla="*/ 203 h 227"/>
                              <a:gd name="T72" fmla="*/ 57 w 102"/>
                              <a:gd name="T73" fmla="*/ 207 h 227"/>
                              <a:gd name="T74" fmla="*/ 61 w 102"/>
                              <a:gd name="T75" fmla="*/ 211 h 227"/>
                              <a:gd name="T76" fmla="*/ 63 w 102"/>
                              <a:gd name="T77" fmla="*/ 213 h 227"/>
                              <a:gd name="T78" fmla="*/ 70 w 102"/>
                              <a:gd name="T79" fmla="*/ 215 h 227"/>
                              <a:gd name="T80" fmla="*/ 74 w 102"/>
                              <a:gd name="T81" fmla="*/ 217 h 227"/>
                              <a:gd name="T82" fmla="*/ 80 w 102"/>
                              <a:gd name="T83" fmla="*/ 221 h 227"/>
                              <a:gd name="T84" fmla="*/ 84 w 102"/>
                              <a:gd name="T85" fmla="*/ 223 h 227"/>
                              <a:gd name="T86" fmla="*/ 92 w 102"/>
                              <a:gd name="T87" fmla="*/ 225 h 227"/>
                              <a:gd name="T88" fmla="*/ 98 w 102"/>
                              <a:gd name="T89" fmla="*/ 225 h 227"/>
                              <a:gd name="T90" fmla="*/ 102 w 102"/>
                              <a:gd name="T91"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 h="227">
                                <a:moveTo>
                                  <a:pt x="39" y="0"/>
                                </a:moveTo>
                                <a:lnTo>
                                  <a:pt x="29" y="10"/>
                                </a:lnTo>
                                <a:lnTo>
                                  <a:pt x="29" y="15"/>
                                </a:lnTo>
                                <a:lnTo>
                                  <a:pt x="20" y="21"/>
                                </a:lnTo>
                                <a:lnTo>
                                  <a:pt x="20" y="25"/>
                                </a:lnTo>
                                <a:lnTo>
                                  <a:pt x="16" y="29"/>
                                </a:lnTo>
                                <a:lnTo>
                                  <a:pt x="16" y="31"/>
                                </a:lnTo>
                                <a:lnTo>
                                  <a:pt x="12" y="37"/>
                                </a:lnTo>
                                <a:lnTo>
                                  <a:pt x="12" y="39"/>
                                </a:lnTo>
                                <a:lnTo>
                                  <a:pt x="10" y="41"/>
                                </a:lnTo>
                                <a:lnTo>
                                  <a:pt x="10" y="45"/>
                                </a:lnTo>
                                <a:lnTo>
                                  <a:pt x="8" y="47"/>
                                </a:lnTo>
                                <a:lnTo>
                                  <a:pt x="8" y="49"/>
                                </a:lnTo>
                                <a:lnTo>
                                  <a:pt x="6" y="55"/>
                                </a:lnTo>
                                <a:lnTo>
                                  <a:pt x="6" y="59"/>
                                </a:lnTo>
                                <a:lnTo>
                                  <a:pt x="2" y="62"/>
                                </a:lnTo>
                                <a:lnTo>
                                  <a:pt x="2" y="76"/>
                                </a:lnTo>
                                <a:lnTo>
                                  <a:pt x="0" y="80"/>
                                </a:lnTo>
                                <a:lnTo>
                                  <a:pt x="0" y="115"/>
                                </a:lnTo>
                                <a:lnTo>
                                  <a:pt x="2" y="117"/>
                                </a:lnTo>
                                <a:lnTo>
                                  <a:pt x="2" y="123"/>
                                </a:lnTo>
                                <a:lnTo>
                                  <a:pt x="6" y="131"/>
                                </a:lnTo>
                                <a:lnTo>
                                  <a:pt x="6" y="135"/>
                                </a:lnTo>
                                <a:lnTo>
                                  <a:pt x="8" y="141"/>
                                </a:lnTo>
                                <a:lnTo>
                                  <a:pt x="10" y="145"/>
                                </a:lnTo>
                                <a:lnTo>
                                  <a:pt x="10" y="151"/>
                                </a:lnTo>
                                <a:lnTo>
                                  <a:pt x="12" y="156"/>
                                </a:lnTo>
                                <a:lnTo>
                                  <a:pt x="16" y="162"/>
                                </a:lnTo>
                                <a:lnTo>
                                  <a:pt x="18" y="166"/>
                                </a:lnTo>
                                <a:lnTo>
                                  <a:pt x="27" y="174"/>
                                </a:lnTo>
                                <a:lnTo>
                                  <a:pt x="29" y="180"/>
                                </a:lnTo>
                                <a:lnTo>
                                  <a:pt x="31" y="184"/>
                                </a:lnTo>
                                <a:lnTo>
                                  <a:pt x="37" y="186"/>
                                </a:lnTo>
                                <a:lnTo>
                                  <a:pt x="39" y="192"/>
                                </a:lnTo>
                                <a:lnTo>
                                  <a:pt x="47" y="200"/>
                                </a:lnTo>
                                <a:lnTo>
                                  <a:pt x="51" y="203"/>
                                </a:lnTo>
                                <a:lnTo>
                                  <a:pt x="57" y="207"/>
                                </a:lnTo>
                                <a:lnTo>
                                  <a:pt x="61" y="211"/>
                                </a:lnTo>
                                <a:lnTo>
                                  <a:pt x="63" y="213"/>
                                </a:lnTo>
                                <a:lnTo>
                                  <a:pt x="70" y="215"/>
                                </a:lnTo>
                                <a:lnTo>
                                  <a:pt x="74" y="217"/>
                                </a:lnTo>
                                <a:lnTo>
                                  <a:pt x="80" y="221"/>
                                </a:lnTo>
                                <a:lnTo>
                                  <a:pt x="84" y="223"/>
                                </a:lnTo>
                                <a:lnTo>
                                  <a:pt x="92" y="225"/>
                                </a:lnTo>
                                <a:lnTo>
                                  <a:pt x="98" y="225"/>
                                </a:lnTo>
                                <a:lnTo>
                                  <a:pt x="102" y="22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2" name="Freeform 13"/>
                        <wps:cNvSpPr>
                          <a:spLocks/>
                        </wps:cNvSpPr>
                        <wps:spPr bwMode="auto">
                          <a:xfrm>
                            <a:off x="2132631" y="2726055"/>
                            <a:ext cx="175895" cy="42545"/>
                          </a:xfrm>
                          <a:custGeom>
                            <a:avLst/>
                            <a:gdLst>
                              <a:gd name="T0" fmla="*/ 0 w 277"/>
                              <a:gd name="T1" fmla="*/ 0 h 67"/>
                              <a:gd name="T2" fmla="*/ 15 w 277"/>
                              <a:gd name="T3" fmla="*/ 16 h 67"/>
                              <a:gd name="T4" fmla="*/ 19 w 277"/>
                              <a:gd name="T5" fmla="*/ 18 h 67"/>
                              <a:gd name="T6" fmla="*/ 27 w 277"/>
                              <a:gd name="T7" fmla="*/ 26 h 67"/>
                              <a:gd name="T8" fmla="*/ 31 w 277"/>
                              <a:gd name="T9" fmla="*/ 29 h 67"/>
                              <a:gd name="T10" fmla="*/ 37 w 277"/>
                              <a:gd name="T11" fmla="*/ 31 h 67"/>
                              <a:gd name="T12" fmla="*/ 39 w 277"/>
                              <a:gd name="T13" fmla="*/ 37 h 67"/>
                              <a:gd name="T14" fmla="*/ 43 w 277"/>
                              <a:gd name="T15" fmla="*/ 39 h 67"/>
                              <a:gd name="T16" fmla="*/ 50 w 277"/>
                              <a:gd name="T17" fmla="*/ 41 h 67"/>
                              <a:gd name="T18" fmla="*/ 54 w 277"/>
                              <a:gd name="T19" fmla="*/ 45 h 67"/>
                              <a:gd name="T20" fmla="*/ 60 w 277"/>
                              <a:gd name="T21" fmla="*/ 47 h 67"/>
                              <a:gd name="T22" fmla="*/ 64 w 277"/>
                              <a:gd name="T23" fmla="*/ 49 h 67"/>
                              <a:gd name="T24" fmla="*/ 68 w 277"/>
                              <a:gd name="T25" fmla="*/ 49 h 67"/>
                              <a:gd name="T26" fmla="*/ 72 w 277"/>
                              <a:gd name="T27" fmla="*/ 51 h 67"/>
                              <a:gd name="T28" fmla="*/ 78 w 277"/>
                              <a:gd name="T29" fmla="*/ 55 h 67"/>
                              <a:gd name="T30" fmla="*/ 82 w 277"/>
                              <a:gd name="T31" fmla="*/ 57 h 67"/>
                              <a:gd name="T32" fmla="*/ 88 w 277"/>
                              <a:gd name="T33" fmla="*/ 57 h 67"/>
                              <a:gd name="T34" fmla="*/ 93 w 277"/>
                              <a:gd name="T35" fmla="*/ 59 h 67"/>
                              <a:gd name="T36" fmla="*/ 99 w 277"/>
                              <a:gd name="T37" fmla="*/ 59 h 67"/>
                              <a:gd name="T38" fmla="*/ 107 w 277"/>
                              <a:gd name="T39" fmla="*/ 61 h 67"/>
                              <a:gd name="T40" fmla="*/ 111 w 277"/>
                              <a:gd name="T41" fmla="*/ 61 h 67"/>
                              <a:gd name="T42" fmla="*/ 117 w 277"/>
                              <a:gd name="T43" fmla="*/ 65 h 67"/>
                              <a:gd name="T44" fmla="*/ 127 w 277"/>
                              <a:gd name="T45" fmla="*/ 65 h 67"/>
                              <a:gd name="T46" fmla="*/ 131 w 277"/>
                              <a:gd name="T47" fmla="*/ 67 h 67"/>
                              <a:gd name="T48" fmla="*/ 174 w 277"/>
                              <a:gd name="T49" fmla="*/ 67 h 67"/>
                              <a:gd name="T50" fmla="*/ 181 w 277"/>
                              <a:gd name="T51" fmla="*/ 65 h 67"/>
                              <a:gd name="T52" fmla="*/ 195 w 277"/>
                              <a:gd name="T53" fmla="*/ 65 h 67"/>
                              <a:gd name="T54" fmla="*/ 199 w 277"/>
                              <a:gd name="T55" fmla="*/ 61 h 67"/>
                              <a:gd name="T56" fmla="*/ 209 w 277"/>
                              <a:gd name="T57" fmla="*/ 61 h 67"/>
                              <a:gd name="T58" fmla="*/ 211 w 277"/>
                              <a:gd name="T59" fmla="*/ 59 h 67"/>
                              <a:gd name="T60" fmla="*/ 215 w 277"/>
                              <a:gd name="T61" fmla="*/ 59 h 67"/>
                              <a:gd name="T62" fmla="*/ 220 w 277"/>
                              <a:gd name="T63" fmla="*/ 57 h 67"/>
                              <a:gd name="T64" fmla="*/ 224 w 277"/>
                              <a:gd name="T65" fmla="*/ 57 h 67"/>
                              <a:gd name="T66" fmla="*/ 226 w 277"/>
                              <a:gd name="T67" fmla="*/ 55 h 67"/>
                              <a:gd name="T68" fmla="*/ 232 w 277"/>
                              <a:gd name="T69" fmla="*/ 55 h 67"/>
                              <a:gd name="T70" fmla="*/ 234 w 277"/>
                              <a:gd name="T71" fmla="*/ 51 h 67"/>
                              <a:gd name="T72" fmla="*/ 240 w 277"/>
                              <a:gd name="T73" fmla="*/ 51 h 67"/>
                              <a:gd name="T74" fmla="*/ 242 w 277"/>
                              <a:gd name="T75" fmla="*/ 49 h 67"/>
                              <a:gd name="T76" fmla="*/ 246 w 277"/>
                              <a:gd name="T77" fmla="*/ 47 h 67"/>
                              <a:gd name="T78" fmla="*/ 250 w 277"/>
                              <a:gd name="T79" fmla="*/ 47 h 67"/>
                              <a:gd name="T80" fmla="*/ 252 w 277"/>
                              <a:gd name="T81" fmla="*/ 45 h 67"/>
                              <a:gd name="T82" fmla="*/ 256 w 277"/>
                              <a:gd name="T83" fmla="*/ 41 h 67"/>
                              <a:gd name="T84" fmla="*/ 260 w 277"/>
                              <a:gd name="T85" fmla="*/ 39 h 67"/>
                              <a:gd name="T86" fmla="*/ 265 w 277"/>
                              <a:gd name="T87" fmla="*/ 39 h 67"/>
                              <a:gd name="T88" fmla="*/ 271 w 277"/>
                              <a:gd name="T89" fmla="*/ 35 h 67"/>
                              <a:gd name="T90" fmla="*/ 275 w 277"/>
                              <a:gd name="T91" fmla="*/ 31 h 67"/>
                              <a:gd name="T92" fmla="*/ 277 w 277"/>
                              <a:gd name="T93" fmla="*/ 2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 h="67">
                                <a:moveTo>
                                  <a:pt x="0" y="0"/>
                                </a:moveTo>
                                <a:lnTo>
                                  <a:pt x="15" y="16"/>
                                </a:lnTo>
                                <a:lnTo>
                                  <a:pt x="19" y="18"/>
                                </a:lnTo>
                                <a:lnTo>
                                  <a:pt x="27" y="26"/>
                                </a:lnTo>
                                <a:lnTo>
                                  <a:pt x="31" y="29"/>
                                </a:lnTo>
                                <a:lnTo>
                                  <a:pt x="37" y="31"/>
                                </a:lnTo>
                                <a:lnTo>
                                  <a:pt x="39" y="37"/>
                                </a:lnTo>
                                <a:lnTo>
                                  <a:pt x="43" y="39"/>
                                </a:lnTo>
                                <a:lnTo>
                                  <a:pt x="50" y="41"/>
                                </a:lnTo>
                                <a:lnTo>
                                  <a:pt x="54" y="45"/>
                                </a:lnTo>
                                <a:lnTo>
                                  <a:pt x="60" y="47"/>
                                </a:lnTo>
                                <a:lnTo>
                                  <a:pt x="64" y="49"/>
                                </a:lnTo>
                                <a:lnTo>
                                  <a:pt x="68" y="49"/>
                                </a:lnTo>
                                <a:lnTo>
                                  <a:pt x="72" y="51"/>
                                </a:lnTo>
                                <a:lnTo>
                                  <a:pt x="78" y="55"/>
                                </a:lnTo>
                                <a:lnTo>
                                  <a:pt x="82" y="57"/>
                                </a:lnTo>
                                <a:lnTo>
                                  <a:pt x="88" y="57"/>
                                </a:lnTo>
                                <a:lnTo>
                                  <a:pt x="93" y="59"/>
                                </a:lnTo>
                                <a:lnTo>
                                  <a:pt x="99" y="59"/>
                                </a:lnTo>
                                <a:lnTo>
                                  <a:pt x="107" y="61"/>
                                </a:lnTo>
                                <a:lnTo>
                                  <a:pt x="111" y="61"/>
                                </a:lnTo>
                                <a:lnTo>
                                  <a:pt x="117" y="65"/>
                                </a:lnTo>
                                <a:lnTo>
                                  <a:pt x="127" y="65"/>
                                </a:lnTo>
                                <a:lnTo>
                                  <a:pt x="131" y="67"/>
                                </a:lnTo>
                                <a:lnTo>
                                  <a:pt x="174" y="67"/>
                                </a:lnTo>
                                <a:lnTo>
                                  <a:pt x="181" y="65"/>
                                </a:lnTo>
                                <a:lnTo>
                                  <a:pt x="195" y="65"/>
                                </a:lnTo>
                                <a:lnTo>
                                  <a:pt x="199" y="61"/>
                                </a:lnTo>
                                <a:lnTo>
                                  <a:pt x="209" y="61"/>
                                </a:lnTo>
                                <a:lnTo>
                                  <a:pt x="211" y="59"/>
                                </a:lnTo>
                                <a:lnTo>
                                  <a:pt x="215" y="59"/>
                                </a:lnTo>
                                <a:lnTo>
                                  <a:pt x="220" y="57"/>
                                </a:lnTo>
                                <a:lnTo>
                                  <a:pt x="224" y="57"/>
                                </a:lnTo>
                                <a:lnTo>
                                  <a:pt x="226" y="55"/>
                                </a:lnTo>
                                <a:lnTo>
                                  <a:pt x="232" y="55"/>
                                </a:lnTo>
                                <a:lnTo>
                                  <a:pt x="234" y="51"/>
                                </a:lnTo>
                                <a:lnTo>
                                  <a:pt x="240" y="51"/>
                                </a:lnTo>
                                <a:lnTo>
                                  <a:pt x="242" y="49"/>
                                </a:lnTo>
                                <a:lnTo>
                                  <a:pt x="246" y="47"/>
                                </a:lnTo>
                                <a:lnTo>
                                  <a:pt x="250" y="47"/>
                                </a:lnTo>
                                <a:lnTo>
                                  <a:pt x="252" y="45"/>
                                </a:lnTo>
                                <a:lnTo>
                                  <a:pt x="256" y="41"/>
                                </a:lnTo>
                                <a:lnTo>
                                  <a:pt x="260" y="39"/>
                                </a:lnTo>
                                <a:lnTo>
                                  <a:pt x="265" y="39"/>
                                </a:lnTo>
                                <a:lnTo>
                                  <a:pt x="271" y="35"/>
                                </a:lnTo>
                                <a:lnTo>
                                  <a:pt x="275" y="31"/>
                                </a:lnTo>
                                <a:lnTo>
                                  <a:pt x="277" y="2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3" name="Freeform 14"/>
                        <wps:cNvSpPr>
                          <a:spLocks/>
                        </wps:cNvSpPr>
                        <wps:spPr bwMode="auto">
                          <a:xfrm>
                            <a:off x="2308526" y="2332990"/>
                            <a:ext cx="94615" cy="411480"/>
                          </a:xfrm>
                          <a:custGeom>
                            <a:avLst/>
                            <a:gdLst>
                              <a:gd name="T0" fmla="*/ 0 w 149"/>
                              <a:gd name="T1" fmla="*/ 648 h 648"/>
                              <a:gd name="T2" fmla="*/ 10 w 149"/>
                              <a:gd name="T3" fmla="*/ 629 h 648"/>
                              <a:gd name="T4" fmla="*/ 18 w 149"/>
                              <a:gd name="T5" fmla="*/ 611 h 648"/>
                              <a:gd name="T6" fmla="*/ 26 w 149"/>
                              <a:gd name="T7" fmla="*/ 596 h 648"/>
                              <a:gd name="T8" fmla="*/ 35 w 149"/>
                              <a:gd name="T9" fmla="*/ 578 h 648"/>
                              <a:gd name="T10" fmla="*/ 41 w 149"/>
                              <a:gd name="T11" fmla="*/ 560 h 648"/>
                              <a:gd name="T12" fmla="*/ 49 w 149"/>
                              <a:gd name="T13" fmla="*/ 543 h 648"/>
                              <a:gd name="T14" fmla="*/ 57 w 149"/>
                              <a:gd name="T15" fmla="*/ 525 h 648"/>
                              <a:gd name="T16" fmla="*/ 65 w 149"/>
                              <a:gd name="T17" fmla="*/ 507 h 648"/>
                              <a:gd name="T18" fmla="*/ 72 w 149"/>
                              <a:gd name="T19" fmla="*/ 488 h 648"/>
                              <a:gd name="T20" fmla="*/ 78 w 149"/>
                              <a:gd name="T21" fmla="*/ 472 h 648"/>
                              <a:gd name="T22" fmla="*/ 86 w 149"/>
                              <a:gd name="T23" fmla="*/ 451 h 648"/>
                              <a:gd name="T24" fmla="*/ 90 w 149"/>
                              <a:gd name="T25" fmla="*/ 433 h 648"/>
                              <a:gd name="T26" fmla="*/ 96 w 149"/>
                              <a:gd name="T27" fmla="*/ 415 h 648"/>
                              <a:gd name="T28" fmla="*/ 100 w 149"/>
                              <a:gd name="T29" fmla="*/ 398 h 648"/>
                              <a:gd name="T30" fmla="*/ 106 w 149"/>
                              <a:gd name="T31" fmla="*/ 380 h 648"/>
                              <a:gd name="T32" fmla="*/ 110 w 149"/>
                              <a:gd name="T33" fmla="*/ 359 h 648"/>
                              <a:gd name="T34" fmla="*/ 117 w 149"/>
                              <a:gd name="T35" fmla="*/ 341 h 648"/>
                              <a:gd name="T36" fmla="*/ 121 w 149"/>
                              <a:gd name="T37" fmla="*/ 323 h 648"/>
                              <a:gd name="T38" fmla="*/ 123 w 149"/>
                              <a:gd name="T39" fmla="*/ 302 h 648"/>
                              <a:gd name="T40" fmla="*/ 129 w 149"/>
                              <a:gd name="T41" fmla="*/ 284 h 648"/>
                              <a:gd name="T42" fmla="*/ 131 w 149"/>
                              <a:gd name="T43" fmla="*/ 267 h 648"/>
                              <a:gd name="T44" fmla="*/ 133 w 149"/>
                              <a:gd name="T45" fmla="*/ 247 h 648"/>
                              <a:gd name="T46" fmla="*/ 137 w 149"/>
                              <a:gd name="T47" fmla="*/ 229 h 648"/>
                              <a:gd name="T48" fmla="*/ 139 w 149"/>
                              <a:gd name="T49" fmla="*/ 208 h 648"/>
                              <a:gd name="T50" fmla="*/ 141 w 149"/>
                              <a:gd name="T51" fmla="*/ 190 h 648"/>
                              <a:gd name="T52" fmla="*/ 143 w 149"/>
                              <a:gd name="T53" fmla="*/ 171 h 648"/>
                              <a:gd name="T54" fmla="*/ 147 w 149"/>
                              <a:gd name="T55" fmla="*/ 153 h 648"/>
                              <a:gd name="T56" fmla="*/ 147 w 149"/>
                              <a:gd name="T57" fmla="*/ 114 h 648"/>
                              <a:gd name="T58" fmla="*/ 149 w 149"/>
                              <a:gd name="T59" fmla="*/ 94 h 648"/>
                              <a:gd name="T60" fmla="*/ 149 w 149"/>
                              <a:gd name="T61" fmla="*/ 26 h 648"/>
                              <a:gd name="T62" fmla="*/ 147 w 149"/>
                              <a:gd name="T63" fmla="*/ 24 h 648"/>
                              <a:gd name="T64" fmla="*/ 147 w 149"/>
                              <a:gd name="T65" fmla="*/ 0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9" h="648">
                                <a:moveTo>
                                  <a:pt x="0" y="648"/>
                                </a:moveTo>
                                <a:lnTo>
                                  <a:pt x="10" y="629"/>
                                </a:lnTo>
                                <a:lnTo>
                                  <a:pt x="18" y="611"/>
                                </a:lnTo>
                                <a:lnTo>
                                  <a:pt x="26" y="596"/>
                                </a:lnTo>
                                <a:lnTo>
                                  <a:pt x="35" y="578"/>
                                </a:lnTo>
                                <a:lnTo>
                                  <a:pt x="41" y="560"/>
                                </a:lnTo>
                                <a:lnTo>
                                  <a:pt x="49" y="543"/>
                                </a:lnTo>
                                <a:lnTo>
                                  <a:pt x="57" y="525"/>
                                </a:lnTo>
                                <a:lnTo>
                                  <a:pt x="65" y="507"/>
                                </a:lnTo>
                                <a:lnTo>
                                  <a:pt x="72" y="488"/>
                                </a:lnTo>
                                <a:lnTo>
                                  <a:pt x="78" y="472"/>
                                </a:lnTo>
                                <a:lnTo>
                                  <a:pt x="86" y="451"/>
                                </a:lnTo>
                                <a:lnTo>
                                  <a:pt x="90" y="433"/>
                                </a:lnTo>
                                <a:lnTo>
                                  <a:pt x="96" y="415"/>
                                </a:lnTo>
                                <a:lnTo>
                                  <a:pt x="100" y="398"/>
                                </a:lnTo>
                                <a:lnTo>
                                  <a:pt x="106" y="380"/>
                                </a:lnTo>
                                <a:lnTo>
                                  <a:pt x="110" y="359"/>
                                </a:lnTo>
                                <a:lnTo>
                                  <a:pt x="117" y="341"/>
                                </a:lnTo>
                                <a:lnTo>
                                  <a:pt x="121" y="323"/>
                                </a:lnTo>
                                <a:lnTo>
                                  <a:pt x="123" y="302"/>
                                </a:lnTo>
                                <a:lnTo>
                                  <a:pt x="129" y="284"/>
                                </a:lnTo>
                                <a:lnTo>
                                  <a:pt x="131" y="267"/>
                                </a:lnTo>
                                <a:lnTo>
                                  <a:pt x="133" y="247"/>
                                </a:lnTo>
                                <a:lnTo>
                                  <a:pt x="137" y="229"/>
                                </a:lnTo>
                                <a:lnTo>
                                  <a:pt x="139" y="208"/>
                                </a:lnTo>
                                <a:lnTo>
                                  <a:pt x="141" y="190"/>
                                </a:lnTo>
                                <a:lnTo>
                                  <a:pt x="143" y="171"/>
                                </a:lnTo>
                                <a:lnTo>
                                  <a:pt x="147" y="153"/>
                                </a:lnTo>
                                <a:lnTo>
                                  <a:pt x="147" y="114"/>
                                </a:lnTo>
                                <a:lnTo>
                                  <a:pt x="149" y="94"/>
                                </a:lnTo>
                                <a:lnTo>
                                  <a:pt x="149" y="26"/>
                                </a:lnTo>
                                <a:lnTo>
                                  <a:pt x="147" y="24"/>
                                </a:lnTo>
                                <a:lnTo>
                                  <a:pt x="147"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4" name="Freeform 15"/>
                        <wps:cNvSpPr>
                          <a:spLocks/>
                        </wps:cNvSpPr>
                        <wps:spPr bwMode="auto">
                          <a:xfrm>
                            <a:off x="2434256" y="2615565"/>
                            <a:ext cx="24765" cy="10795"/>
                          </a:xfrm>
                          <a:custGeom>
                            <a:avLst/>
                            <a:gdLst>
                              <a:gd name="T0" fmla="*/ 39 w 39"/>
                              <a:gd name="T1" fmla="*/ 0 h 17"/>
                              <a:gd name="T2" fmla="*/ 31 w 39"/>
                              <a:gd name="T3" fmla="*/ 0 h 17"/>
                              <a:gd name="T4" fmla="*/ 27 w 39"/>
                              <a:gd name="T5" fmla="*/ 4 h 17"/>
                              <a:gd name="T6" fmla="*/ 21 w 39"/>
                              <a:gd name="T7" fmla="*/ 4 h 17"/>
                              <a:gd name="T8" fmla="*/ 17 w 39"/>
                              <a:gd name="T9" fmla="*/ 6 h 17"/>
                              <a:gd name="T10" fmla="*/ 15 w 39"/>
                              <a:gd name="T11" fmla="*/ 6 h 17"/>
                              <a:gd name="T12" fmla="*/ 13 w 39"/>
                              <a:gd name="T13" fmla="*/ 8 h 17"/>
                              <a:gd name="T14" fmla="*/ 11 w 39"/>
                              <a:gd name="T15" fmla="*/ 8 h 17"/>
                              <a:gd name="T16" fmla="*/ 5 w 39"/>
                              <a:gd name="T17" fmla="*/ 15 h 17"/>
                              <a:gd name="T18" fmla="*/ 3 w 39"/>
                              <a:gd name="T19" fmla="*/ 15 h 17"/>
                              <a:gd name="T20" fmla="*/ 0 w 39"/>
                              <a:gd name="T21"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 h="17">
                                <a:moveTo>
                                  <a:pt x="39" y="0"/>
                                </a:moveTo>
                                <a:lnTo>
                                  <a:pt x="31" y="0"/>
                                </a:lnTo>
                                <a:lnTo>
                                  <a:pt x="27" y="4"/>
                                </a:lnTo>
                                <a:lnTo>
                                  <a:pt x="21" y="4"/>
                                </a:lnTo>
                                <a:lnTo>
                                  <a:pt x="17" y="6"/>
                                </a:lnTo>
                                <a:lnTo>
                                  <a:pt x="15" y="6"/>
                                </a:lnTo>
                                <a:lnTo>
                                  <a:pt x="13" y="8"/>
                                </a:lnTo>
                                <a:lnTo>
                                  <a:pt x="11" y="8"/>
                                </a:lnTo>
                                <a:lnTo>
                                  <a:pt x="5" y="15"/>
                                </a:lnTo>
                                <a:lnTo>
                                  <a:pt x="3" y="15"/>
                                </a:lnTo>
                                <a:lnTo>
                                  <a:pt x="0" y="1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5" name="Line 16"/>
                        <wps:cNvCnPr>
                          <a:cxnSpLocks noChangeShapeType="1"/>
                        </wps:cNvCnPr>
                        <wps:spPr bwMode="auto">
                          <a:xfrm>
                            <a:off x="1857041" y="1134110"/>
                            <a:ext cx="200660" cy="16021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6" name="Line 17"/>
                        <wps:cNvCnPr>
                          <a:cxnSpLocks noChangeShapeType="1"/>
                        </wps:cNvCnPr>
                        <wps:spPr bwMode="auto">
                          <a:xfrm>
                            <a:off x="1907841" y="1116965"/>
                            <a:ext cx="226060" cy="161925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7" name="Line 18"/>
                        <wps:cNvCnPr>
                          <a:cxnSpLocks noChangeShapeType="1"/>
                        </wps:cNvCnPr>
                        <wps:spPr bwMode="auto">
                          <a:xfrm>
                            <a:off x="2308526" y="815975"/>
                            <a:ext cx="94615" cy="15170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8" name="Line 19"/>
                        <wps:cNvCnPr>
                          <a:cxnSpLocks noChangeShapeType="1"/>
                        </wps:cNvCnPr>
                        <wps:spPr bwMode="auto">
                          <a:xfrm flipH="1">
                            <a:off x="2293921" y="2908935"/>
                            <a:ext cx="1558290" cy="12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9" name="Line 20"/>
                        <wps:cNvCnPr>
                          <a:cxnSpLocks noChangeShapeType="1"/>
                        </wps:cNvCnPr>
                        <wps:spPr bwMode="auto">
                          <a:xfrm flipH="1">
                            <a:off x="2459021" y="2564130"/>
                            <a:ext cx="1100455" cy="539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0" name="Line 21"/>
                        <wps:cNvCnPr>
                          <a:cxnSpLocks noChangeShapeType="1"/>
                        </wps:cNvCnPr>
                        <wps:spPr bwMode="auto">
                          <a:xfrm flipH="1" flipV="1">
                            <a:off x="3760771" y="2555875"/>
                            <a:ext cx="96520" cy="12192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1" name="Line 22"/>
                        <wps:cNvCnPr>
                          <a:cxnSpLocks noChangeShapeType="1"/>
                        </wps:cNvCnPr>
                        <wps:spPr bwMode="auto">
                          <a:xfrm flipH="1">
                            <a:off x="2308526" y="2627630"/>
                            <a:ext cx="127635" cy="11684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2" name="Line 23"/>
                        <wps:cNvCnPr>
                          <a:cxnSpLocks noChangeShapeType="1"/>
                        </wps:cNvCnPr>
                        <wps:spPr bwMode="auto">
                          <a:xfrm>
                            <a:off x="2287571" y="978535"/>
                            <a:ext cx="39370" cy="1308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3" name="Freeform 24"/>
                        <wps:cNvSpPr>
                          <a:spLocks/>
                        </wps:cNvSpPr>
                        <wps:spPr bwMode="auto">
                          <a:xfrm>
                            <a:off x="3248326" y="1699895"/>
                            <a:ext cx="2540" cy="13970"/>
                          </a:xfrm>
                          <a:custGeom>
                            <a:avLst/>
                            <a:gdLst>
                              <a:gd name="T0" fmla="*/ 2 w 4"/>
                              <a:gd name="T1" fmla="*/ 0 h 22"/>
                              <a:gd name="T2" fmla="*/ 0 w 4"/>
                              <a:gd name="T3" fmla="*/ 2 h 22"/>
                              <a:gd name="T4" fmla="*/ 0 w 4"/>
                              <a:gd name="T5" fmla="*/ 14 h 22"/>
                              <a:gd name="T6" fmla="*/ 2 w 4"/>
                              <a:gd name="T7" fmla="*/ 18 h 22"/>
                              <a:gd name="T8" fmla="*/ 2 w 4"/>
                              <a:gd name="T9" fmla="*/ 20 h 22"/>
                              <a:gd name="T10" fmla="*/ 4 w 4"/>
                              <a:gd name="T11" fmla="*/ 22 h 22"/>
                            </a:gdLst>
                            <a:ahLst/>
                            <a:cxnLst>
                              <a:cxn ang="0">
                                <a:pos x="T0" y="T1"/>
                              </a:cxn>
                              <a:cxn ang="0">
                                <a:pos x="T2" y="T3"/>
                              </a:cxn>
                              <a:cxn ang="0">
                                <a:pos x="T4" y="T5"/>
                              </a:cxn>
                              <a:cxn ang="0">
                                <a:pos x="T6" y="T7"/>
                              </a:cxn>
                              <a:cxn ang="0">
                                <a:pos x="T8" y="T9"/>
                              </a:cxn>
                              <a:cxn ang="0">
                                <a:pos x="T10" y="T11"/>
                              </a:cxn>
                            </a:cxnLst>
                            <a:rect l="0" t="0" r="r" b="b"/>
                            <a:pathLst>
                              <a:path w="4" h="22">
                                <a:moveTo>
                                  <a:pt x="2" y="0"/>
                                </a:moveTo>
                                <a:lnTo>
                                  <a:pt x="0" y="2"/>
                                </a:lnTo>
                                <a:lnTo>
                                  <a:pt x="0" y="14"/>
                                </a:lnTo>
                                <a:lnTo>
                                  <a:pt x="2" y="18"/>
                                </a:lnTo>
                                <a:lnTo>
                                  <a:pt x="2" y="20"/>
                                </a:lnTo>
                                <a:lnTo>
                                  <a:pt x="4" y="2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4" name="Freeform 25"/>
                        <wps:cNvSpPr>
                          <a:spLocks/>
                        </wps:cNvSpPr>
                        <wps:spPr bwMode="auto">
                          <a:xfrm>
                            <a:off x="3283886" y="1736090"/>
                            <a:ext cx="12700" cy="2540"/>
                          </a:xfrm>
                          <a:custGeom>
                            <a:avLst/>
                            <a:gdLst>
                              <a:gd name="T0" fmla="*/ 0 w 20"/>
                              <a:gd name="T1" fmla="*/ 2 h 4"/>
                              <a:gd name="T2" fmla="*/ 4 w 20"/>
                              <a:gd name="T3" fmla="*/ 4 h 4"/>
                              <a:gd name="T4" fmla="*/ 14 w 20"/>
                              <a:gd name="T5" fmla="*/ 4 h 4"/>
                              <a:gd name="T6" fmla="*/ 16 w 20"/>
                              <a:gd name="T7" fmla="*/ 2 h 4"/>
                              <a:gd name="T8" fmla="*/ 18 w 20"/>
                              <a:gd name="T9" fmla="*/ 2 h 4"/>
                              <a:gd name="T10" fmla="*/ 20 w 20"/>
                              <a:gd name="T11" fmla="*/ 0 h 4"/>
                            </a:gdLst>
                            <a:ahLst/>
                            <a:cxnLst>
                              <a:cxn ang="0">
                                <a:pos x="T0" y="T1"/>
                              </a:cxn>
                              <a:cxn ang="0">
                                <a:pos x="T2" y="T3"/>
                              </a:cxn>
                              <a:cxn ang="0">
                                <a:pos x="T4" y="T5"/>
                              </a:cxn>
                              <a:cxn ang="0">
                                <a:pos x="T6" y="T7"/>
                              </a:cxn>
                              <a:cxn ang="0">
                                <a:pos x="T8" y="T9"/>
                              </a:cxn>
                              <a:cxn ang="0">
                                <a:pos x="T10" y="T11"/>
                              </a:cxn>
                            </a:cxnLst>
                            <a:rect l="0" t="0" r="r" b="b"/>
                            <a:pathLst>
                              <a:path w="20" h="4">
                                <a:moveTo>
                                  <a:pt x="0" y="2"/>
                                </a:moveTo>
                                <a:lnTo>
                                  <a:pt x="4" y="4"/>
                                </a:lnTo>
                                <a:lnTo>
                                  <a:pt x="14" y="4"/>
                                </a:lnTo>
                                <a:lnTo>
                                  <a:pt x="16" y="2"/>
                                </a:lnTo>
                                <a:lnTo>
                                  <a:pt x="18" y="2"/>
                                </a:lnTo>
                                <a:lnTo>
                                  <a:pt x="2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5" name="Freeform 26"/>
                        <wps:cNvSpPr>
                          <a:spLocks/>
                        </wps:cNvSpPr>
                        <wps:spPr bwMode="auto">
                          <a:xfrm>
                            <a:off x="3504866" y="1350645"/>
                            <a:ext cx="13970" cy="5080"/>
                          </a:xfrm>
                          <a:custGeom>
                            <a:avLst/>
                            <a:gdLst>
                              <a:gd name="T0" fmla="*/ 22 w 22"/>
                              <a:gd name="T1" fmla="*/ 4 h 8"/>
                              <a:gd name="T2" fmla="*/ 20 w 22"/>
                              <a:gd name="T3" fmla="*/ 0 h 8"/>
                              <a:gd name="T4" fmla="*/ 8 w 22"/>
                              <a:gd name="T5" fmla="*/ 0 h 8"/>
                              <a:gd name="T6" fmla="*/ 4 w 22"/>
                              <a:gd name="T7" fmla="*/ 4 h 8"/>
                              <a:gd name="T8" fmla="*/ 2 w 22"/>
                              <a:gd name="T9" fmla="*/ 4 h 8"/>
                              <a:gd name="T10" fmla="*/ 2 w 22"/>
                              <a:gd name="T11" fmla="*/ 6 h 8"/>
                              <a:gd name="T12" fmla="*/ 0 w 22"/>
                              <a:gd name="T13" fmla="*/ 6 h 8"/>
                              <a:gd name="T14" fmla="*/ 0 w 22"/>
                              <a:gd name="T15" fmla="*/ 8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8">
                                <a:moveTo>
                                  <a:pt x="22" y="4"/>
                                </a:moveTo>
                                <a:lnTo>
                                  <a:pt x="20" y="0"/>
                                </a:lnTo>
                                <a:lnTo>
                                  <a:pt x="8" y="0"/>
                                </a:lnTo>
                                <a:lnTo>
                                  <a:pt x="4" y="4"/>
                                </a:lnTo>
                                <a:lnTo>
                                  <a:pt x="2" y="4"/>
                                </a:lnTo>
                                <a:lnTo>
                                  <a:pt x="2" y="6"/>
                                </a:lnTo>
                                <a:lnTo>
                                  <a:pt x="0" y="6"/>
                                </a:lnTo>
                                <a:lnTo>
                                  <a:pt x="0" y="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6" name="Freeform 27"/>
                        <wps:cNvSpPr>
                          <a:spLocks/>
                        </wps:cNvSpPr>
                        <wps:spPr bwMode="auto">
                          <a:xfrm>
                            <a:off x="3549951" y="1376680"/>
                            <a:ext cx="3175" cy="12700"/>
                          </a:xfrm>
                          <a:custGeom>
                            <a:avLst/>
                            <a:gdLst>
                              <a:gd name="T0" fmla="*/ 2 w 5"/>
                              <a:gd name="T1" fmla="*/ 20 h 20"/>
                              <a:gd name="T2" fmla="*/ 5 w 5"/>
                              <a:gd name="T3" fmla="*/ 18 h 20"/>
                              <a:gd name="T4" fmla="*/ 5 w 5"/>
                              <a:gd name="T5" fmla="*/ 8 h 20"/>
                              <a:gd name="T6" fmla="*/ 2 w 5"/>
                              <a:gd name="T7" fmla="*/ 6 h 20"/>
                              <a:gd name="T8" fmla="*/ 2 w 5"/>
                              <a:gd name="T9" fmla="*/ 4 h 20"/>
                              <a:gd name="T10" fmla="*/ 0 w 5"/>
                              <a:gd name="T11" fmla="*/ 0 h 20"/>
                            </a:gdLst>
                            <a:ahLst/>
                            <a:cxnLst>
                              <a:cxn ang="0">
                                <a:pos x="T0" y="T1"/>
                              </a:cxn>
                              <a:cxn ang="0">
                                <a:pos x="T2" y="T3"/>
                              </a:cxn>
                              <a:cxn ang="0">
                                <a:pos x="T4" y="T5"/>
                              </a:cxn>
                              <a:cxn ang="0">
                                <a:pos x="T6" y="T7"/>
                              </a:cxn>
                              <a:cxn ang="0">
                                <a:pos x="T8" y="T9"/>
                              </a:cxn>
                              <a:cxn ang="0">
                                <a:pos x="T10" y="T11"/>
                              </a:cxn>
                            </a:cxnLst>
                            <a:rect l="0" t="0" r="r" b="b"/>
                            <a:pathLst>
                              <a:path w="5" h="20">
                                <a:moveTo>
                                  <a:pt x="2" y="20"/>
                                </a:moveTo>
                                <a:lnTo>
                                  <a:pt x="5" y="18"/>
                                </a:lnTo>
                                <a:lnTo>
                                  <a:pt x="5" y="8"/>
                                </a:lnTo>
                                <a:lnTo>
                                  <a:pt x="2" y="6"/>
                                </a:lnTo>
                                <a:lnTo>
                                  <a:pt x="2" y="4"/>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7" name="Freeform 28"/>
                        <wps:cNvSpPr>
                          <a:spLocks/>
                        </wps:cNvSpPr>
                        <wps:spPr bwMode="auto">
                          <a:xfrm>
                            <a:off x="3533441" y="1297305"/>
                            <a:ext cx="58420" cy="57150"/>
                          </a:xfrm>
                          <a:custGeom>
                            <a:avLst/>
                            <a:gdLst>
                              <a:gd name="T0" fmla="*/ 31 w 92"/>
                              <a:gd name="T1" fmla="*/ 90 h 90"/>
                              <a:gd name="T2" fmla="*/ 65 w 92"/>
                              <a:gd name="T3" fmla="*/ 90 h 90"/>
                              <a:gd name="T4" fmla="*/ 92 w 92"/>
                              <a:gd name="T5" fmla="*/ 57 h 90"/>
                              <a:gd name="T6" fmla="*/ 88 w 92"/>
                              <a:gd name="T7" fmla="*/ 23 h 90"/>
                              <a:gd name="T8" fmla="*/ 57 w 92"/>
                              <a:gd name="T9" fmla="*/ 0 h 90"/>
                              <a:gd name="T10" fmla="*/ 24 w 92"/>
                              <a:gd name="T11" fmla="*/ 4 h 90"/>
                              <a:gd name="T12" fmla="*/ 0 w 92"/>
                              <a:gd name="T13" fmla="*/ 35 h 90"/>
                              <a:gd name="T14" fmla="*/ 6 w 92"/>
                              <a:gd name="T15" fmla="*/ 70 h 90"/>
                              <a:gd name="T16" fmla="*/ 8 w 92"/>
                              <a:gd name="T17" fmla="*/ 7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90">
                                <a:moveTo>
                                  <a:pt x="31" y="90"/>
                                </a:moveTo>
                                <a:lnTo>
                                  <a:pt x="65" y="90"/>
                                </a:lnTo>
                                <a:lnTo>
                                  <a:pt x="92" y="57"/>
                                </a:lnTo>
                                <a:lnTo>
                                  <a:pt x="88" y="23"/>
                                </a:lnTo>
                                <a:lnTo>
                                  <a:pt x="57" y="0"/>
                                </a:lnTo>
                                <a:lnTo>
                                  <a:pt x="24" y="4"/>
                                </a:lnTo>
                                <a:lnTo>
                                  <a:pt x="0" y="35"/>
                                </a:lnTo>
                                <a:lnTo>
                                  <a:pt x="6" y="70"/>
                                </a:lnTo>
                                <a:lnTo>
                                  <a:pt x="8" y="7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Freeform 29"/>
                        <wps:cNvSpPr>
                          <a:spLocks/>
                        </wps:cNvSpPr>
                        <wps:spPr bwMode="auto">
                          <a:xfrm>
                            <a:off x="3543601" y="1306830"/>
                            <a:ext cx="39370" cy="40005"/>
                          </a:xfrm>
                          <a:custGeom>
                            <a:avLst/>
                            <a:gdLst>
                              <a:gd name="T0" fmla="*/ 62 w 62"/>
                              <a:gd name="T1" fmla="*/ 32 h 63"/>
                              <a:gd name="T2" fmla="*/ 60 w 62"/>
                              <a:gd name="T3" fmla="*/ 40 h 63"/>
                              <a:gd name="T4" fmla="*/ 58 w 62"/>
                              <a:gd name="T5" fmla="*/ 47 h 63"/>
                              <a:gd name="T6" fmla="*/ 51 w 62"/>
                              <a:gd name="T7" fmla="*/ 53 h 63"/>
                              <a:gd name="T8" fmla="*/ 45 w 62"/>
                              <a:gd name="T9" fmla="*/ 59 h 63"/>
                              <a:gd name="T10" fmla="*/ 39 w 62"/>
                              <a:gd name="T11" fmla="*/ 61 h 63"/>
                              <a:gd name="T12" fmla="*/ 31 w 62"/>
                              <a:gd name="T13" fmla="*/ 63 h 63"/>
                              <a:gd name="T14" fmla="*/ 23 w 62"/>
                              <a:gd name="T15" fmla="*/ 61 h 63"/>
                              <a:gd name="T16" fmla="*/ 15 w 62"/>
                              <a:gd name="T17" fmla="*/ 59 h 63"/>
                              <a:gd name="T18" fmla="*/ 8 w 62"/>
                              <a:gd name="T19" fmla="*/ 53 h 63"/>
                              <a:gd name="T20" fmla="*/ 4 w 62"/>
                              <a:gd name="T21" fmla="*/ 47 h 63"/>
                              <a:gd name="T22" fmla="*/ 0 w 62"/>
                              <a:gd name="T23" fmla="*/ 40 h 63"/>
                              <a:gd name="T24" fmla="*/ 0 w 62"/>
                              <a:gd name="T25" fmla="*/ 32 h 63"/>
                              <a:gd name="T26" fmla="*/ 0 w 62"/>
                              <a:gd name="T27" fmla="*/ 24 h 63"/>
                              <a:gd name="T28" fmla="*/ 4 w 62"/>
                              <a:gd name="T29" fmla="*/ 16 h 63"/>
                              <a:gd name="T30" fmla="*/ 8 w 62"/>
                              <a:gd name="T31" fmla="*/ 10 h 63"/>
                              <a:gd name="T32" fmla="*/ 15 w 62"/>
                              <a:gd name="T33" fmla="*/ 6 h 63"/>
                              <a:gd name="T34" fmla="*/ 23 w 62"/>
                              <a:gd name="T35" fmla="*/ 2 h 63"/>
                              <a:gd name="T36" fmla="*/ 31 w 62"/>
                              <a:gd name="T37" fmla="*/ 0 h 63"/>
                              <a:gd name="T38" fmla="*/ 39 w 62"/>
                              <a:gd name="T39" fmla="*/ 2 h 63"/>
                              <a:gd name="T40" fmla="*/ 45 w 62"/>
                              <a:gd name="T41" fmla="*/ 6 h 63"/>
                              <a:gd name="T42" fmla="*/ 51 w 62"/>
                              <a:gd name="T43" fmla="*/ 10 h 63"/>
                              <a:gd name="T44" fmla="*/ 58 w 62"/>
                              <a:gd name="T45" fmla="*/ 16 h 63"/>
                              <a:gd name="T46" fmla="*/ 60 w 62"/>
                              <a:gd name="T47" fmla="*/ 24 h 63"/>
                              <a:gd name="T48" fmla="*/ 62 w 62"/>
                              <a:gd name="T49" fmla="*/ 3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 h="63">
                                <a:moveTo>
                                  <a:pt x="62" y="32"/>
                                </a:moveTo>
                                <a:lnTo>
                                  <a:pt x="60" y="40"/>
                                </a:lnTo>
                                <a:lnTo>
                                  <a:pt x="58" y="47"/>
                                </a:lnTo>
                                <a:lnTo>
                                  <a:pt x="51" y="53"/>
                                </a:lnTo>
                                <a:lnTo>
                                  <a:pt x="45" y="59"/>
                                </a:lnTo>
                                <a:lnTo>
                                  <a:pt x="39" y="61"/>
                                </a:lnTo>
                                <a:lnTo>
                                  <a:pt x="31" y="63"/>
                                </a:lnTo>
                                <a:lnTo>
                                  <a:pt x="23" y="61"/>
                                </a:lnTo>
                                <a:lnTo>
                                  <a:pt x="15" y="59"/>
                                </a:lnTo>
                                <a:lnTo>
                                  <a:pt x="8" y="53"/>
                                </a:lnTo>
                                <a:lnTo>
                                  <a:pt x="4" y="47"/>
                                </a:lnTo>
                                <a:lnTo>
                                  <a:pt x="0" y="40"/>
                                </a:lnTo>
                                <a:lnTo>
                                  <a:pt x="0" y="32"/>
                                </a:lnTo>
                                <a:lnTo>
                                  <a:pt x="0" y="24"/>
                                </a:lnTo>
                                <a:lnTo>
                                  <a:pt x="4" y="16"/>
                                </a:lnTo>
                                <a:lnTo>
                                  <a:pt x="8" y="10"/>
                                </a:lnTo>
                                <a:lnTo>
                                  <a:pt x="15" y="6"/>
                                </a:lnTo>
                                <a:lnTo>
                                  <a:pt x="23" y="2"/>
                                </a:lnTo>
                                <a:lnTo>
                                  <a:pt x="31" y="0"/>
                                </a:lnTo>
                                <a:lnTo>
                                  <a:pt x="39" y="2"/>
                                </a:lnTo>
                                <a:lnTo>
                                  <a:pt x="45" y="6"/>
                                </a:lnTo>
                                <a:lnTo>
                                  <a:pt x="51" y="10"/>
                                </a:lnTo>
                                <a:lnTo>
                                  <a:pt x="58" y="16"/>
                                </a:lnTo>
                                <a:lnTo>
                                  <a:pt x="60" y="24"/>
                                </a:lnTo>
                                <a:lnTo>
                                  <a:pt x="62" y="32"/>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9" name="Freeform 30"/>
                        <wps:cNvSpPr>
                          <a:spLocks/>
                        </wps:cNvSpPr>
                        <wps:spPr bwMode="auto">
                          <a:xfrm>
                            <a:off x="3247056" y="1782445"/>
                            <a:ext cx="9525" cy="53340"/>
                          </a:xfrm>
                          <a:custGeom>
                            <a:avLst/>
                            <a:gdLst>
                              <a:gd name="T0" fmla="*/ 0 w 15"/>
                              <a:gd name="T1" fmla="*/ 84 h 84"/>
                              <a:gd name="T2" fmla="*/ 2 w 15"/>
                              <a:gd name="T3" fmla="*/ 82 h 84"/>
                              <a:gd name="T4" fmla="*/ 2 w 15"/>
                              <a:gd name="T5" fmla="*/ 80 h 84"/>
                              <a:gd name="T6" fmla="*/ 4 w 15"/>
                              <a:gd name="T7" fmla="*/ 80 h 84"/>
                              <a:gd name="T8" fmla="*/ 4 w 15"/>
                              <a:gd name="T9" fmla="*/ 78 h 84"/>
                              <a:gd name="T10" fmla="*/ 6 w 15"/>
                              <a:gd name="T11" fmla="*/ 74 h 84"/>
                              <a:gd name="T12" fmla="*/ 6 w 15"/>
                              <a:gd name="T13" fmla="*/ 70 h 84"/>
                              <a:gd name="T14" fmla="*/ 11 w 15"/>
                              <a:gd name="T15" fmla="*/ 70 h 84"/>
                              <a:gd name="T16" fmla="*/ 11 w 15"/>
                              <a:gd name="T17" fmla="*/ 64 h 84"/>
                              <a:gd name="T18" fmla="*/ 13 w 15"/>
                              <a:gd name="T19" fmla="*/ 64 h 84"/>
                              <a:gd name="T20" fmla="*/ 13 w 15"/>
                              <a:gd name="T21" fmla="*/ 54 h 84"/>
                              <a:gd name="T22" fmla="*/ 15 w 15"/>
                              <a:gd name="T23" fmla="*/ 54 h 84"/>
                              <a:gd name="T24" fmla="*/ 15 w 15"/>
                              <a:gd name="T25" fmla="*/ 23 h 84"/>
                              <a:gd name="T26" fmla="*/ 13 w 15"/>
                              <a:gd name="T27" fmla="*/ 21 h 84"/>
                              <a:gd name="T28" fmla="*/ 13 w 15"/>
                              <a:gd name="T29" fmla="*/ 15 h 84"/>
                              <a:gd name="T30" fmla="*/ 11 w 15"/>
                              <a:gd name="T31" fmla="*/ 13 h 84"/>
                              <a:gd name="T32" fmla="*/ 11 w 15"/>
                              <a:gd name="T33" fmla="*/ 11 h 84"/>
                              <a:gd name="T34" fmla="*/ 6 w 15"/>
                              <a:gd name="T35" fmla="*/ 9 h 84"/>
                              <a:gd name="T36" fmla="*/ 6 w 15"/>
                              <a:gd name="T37" fmla="*/ 3 h 84"/>
                              <a:gd name="T38" fmla="*/ 4 w 15"/>
                              <a:gd name="T3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 h="84">
                                <a:moveTo>
                                  <a:pt x="0" y="84"/>
                                </a:moveTo>
                                <a:lnTo>
                                  <a:pt x="2" y="82"/>
                                </a:lnTo>
                                <a:lnTo>
                                  <a:pt x="2" y="80"/>
                                </a:lnTo>
                                <a:lnTo>
                                  <a:pt x="4" y="80"/>
                                </a:lnTo>
                                <a:lnTo>
                                  <a:pt x="4" y="78"/>
                                </a:lnTo>
                                <a:lnTo>
                                  <a:pt x="6" y="74"/>
                                </a:lnTo>
                                <a:lnTo>
                                  <a:pt x="6" y="70"/>
                                </a:lnTo>
                                <a:lnTo>
                                  <a:pt x="11" y="70"/>
                                </a:lnTo>
                                <a:lnTo>
                                  <a:pt x="11" y="64"/>
                                </a:lnTo>
                                <a:lnTo>
                                  <a:pt x="13" y="64"/>
                                </a:lnTo>
                                <a:lnTo>
                                  <a:pt x="13" y="54"/>
                                </a:lnTo>
                                <a:lnTo>
                                  <a:pt x="15" y="54"/>
                                </a:lnTo>
                                <a:lnTo>
                                  <a:pt x="15" y="23"/>
                                </a:lnTo>
                                <a:lnTo>
                                  <a:pt x="13" y="21"/>
                                </a:lnTo>
                                <a:lnTo>
                                  <a:pt x="13" y="15"/>
                                </a:lnTo>
                                <a:lnTo>
                                  <a:pt x="11" y="13"/>
                                </a:lnTo>
                                <a:lnTo>
                                  <a:pt x="11" y="11"/>
                                </a:lnTo>
                                <a:lnTo>
                                  <a:pt x="6" y="9"/>
                                </a:lnTo>
                                <a:lnTo>
                                  <a:pt x="6" y="3"/>
                                </a:lnTo>
                                <a:lnTo>
                                  <a:pt x="4"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0" name="Freeform 31"/>
                        <wps:cNvSpPr>
                          <a:spLocks/>
                        </wps:cNvSpPr>
                        <wps:spPr bwMode="auto">
                          <a:xfrm>
                            <a:off x="3166411" y="1758315"/>
                            <a:ext cx="52070" cy="19050"/>
                          </a:xfrm>
                          <a:custGeom>
                            <a:avLst/>
                            <a:gdLst>
                              <a:gd name="T0" fmla="*/ 82 w 82"/>
                              <a:gd name="T1" fmla="*/ 2 h 30"/>
                              <a:gd name="T2" fmla="*/ 80 w 82"/>
                              <a:gd name="T3" fmla="*/ 2 h 30"/>
                              <a:gd name="T4" fmla="*/ 78 w 82"/>
                              <a:gd name="T5" fmla="*/ 0 h 30"/>
                              <a:gd name="T6" fmla="*/ 50 w 82"/>
                              <a:gd name="T7" fmla="*/ 0 h 30"/>
                              <a:gd name="T8" fmla="*/ 47 w 82"/>
                              <a:gd name="T9" fmla="*/ 2 h 30"/>
                              <a:gd name="T10" fmla="*/ 37 w 82"/>
                              <a:gd name="T11" fmla="*/ 2 h 30"/>
                              <a:gd name="T12" fmla="*/ 33 w 82"/>
                              <a:gd name="T13" fmla="*/ 6 h 30"/>
                              <a:gd name="T14" fmla="*/ 31 w 82"/>
                              <a:gd name="T15" fmla="*/ 6 h 30"/>
                              <a:gd name="T16" fmla="*/ 29 w 82"/>
                              <a:gd name="T17" fmla="*/ 8 h 30"/>
                              <a:gd name="T18" fmla="*/ 23 w 82"/>
                              <a:gd name="T19" fmla="*/ 8 h 30"/>
                              <a:gd name="T20" fmla="*/ 23 w 82"/>
                              <a:gd name="T21" fmla="*/ 10 h 30"/>
                              <a:gd name="T22" fmla="*/ 21 w 82"/>
                              <a:gd name="T23" fmla="*/ 10 h 30"/>
                              <a:gd name="T24" fmla="*/ 19 w 82"/>
                              <a:gd name="T25" fmla="*/ 12 h 30"/>
                              <a:gd name="T26" fmla="*/ 17 w 82"/>
                              <a:gd name="T27" fmla="*/ 12 h 30"/>
                              <a:gd name="T28" fmla="*/ 17 w 82"/>
                              <a:gd name="T29" fmla="*/ 16 h 30"/>
                              <a:gd name="T30" fmla="*/ 13 w 82"/>
                              <a:gd name="T31" fmla="*/ 16 h 30"/>
                              <a:gd name="T32" fmla="*/ 9 w 82"/>
                              <a:gd name="T33" fmla="*/ 20 h 30"/>
                              <a:gd name="T34" fmla="*/ 9 w 82"/>
                              <a:gd name="T35" fmla="*/ 22 h 30"/>
                              <a:gd name="T36" fmla="*/ 7 w 82"/>
                              <a:gd name="T37" fmla="*/ 22 h 30"/>
                              <a:gd name="T38" fmla="*/ 7 w 82"/>
                              <a:gd name="T39" fmla="*/ 26 h 30"/>
                              <a:gd name="T40" fmla="*/ 2 w 82"/>
                              <a:gd name="T41" fmla="*/ 28 h 30"/>
                              <a:gd name="T42" fmla="*/ 0 w 82"/>
                              <a:gd name="T43" fmla="*/ 28 h 30"/>
                              <a:gd name="T44" fmla="*/ 0 w 82"/>
                              <a:gd name="T4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2" h="30">
                                <a:moveTo>
                                  <a:pt x="82" y="2"/>
                                </a:moveTo>
                                <a:lnTo>
                                  <a:pt x="80" y="2"/>
                                </a:lnTo>
                                <a:lnTo>
                                  <a:pt x="78" y="0"/>
                                </a:lnTo>
                                <a:lnTo>
                                  <a:pt x="50" y="0"/>
                                </a:lnTo>
                                <a:lnTo>
                                  <a:pt x="47" y="2"/>
                                </a:lnTo>
                                <a:lnTo>
                                  <a:pt x="37" y="2"/>
                                </a:lnTo>
                                <a:lnTo>
                                  <a:pt x="33" y="6"/>
                                </a:lnTo>
                                <a:lnTo>
                                  <a:pt x="31" y="6"/>
                                </a:lnTo>
                                <a:lnTo>
                                  <a:pt x="29" y="8"/>
                                </a:lnTo>
                                <a:lnTo>
                                  <a:pt x="23" y="8"/>
                                </a:lnTo>
                                <a:lnTo>
                                  <a:pt x="23" y="10"/>
                                </a:lnTo>
                                <a:lnTo>
                                  <a:pt x="21" y="10"/>
                                </a:lnTo>
                                <a:lnTo>
                                  <a:pt x="19" y="12"/>
                                </a:lnTo>
                                <a:lnTo>
                                  <a:pt x="17" y="12"/>
                                </a:lnTo>
                                <a:lnTo>
                                  <a:pt x="17" y="16"/>
                                </a:lnTo>
                                <a:lnTo>
                                  <a:pt x="13" y="16"/>
                                </a:lnTo>
                                <a:lnTo>
                                  <a:pt x="9" y="20"/>
                                </a:lnTo>
                                <a:lnTo>
                                  <a:pt x="9" y="22"/>
                                </a:lnTo>
                                <a:lnTo>
                                  <a:pt x="7" y="22"/>
                                </a:lnTo>
                                <a:lnTo>
                                  <a:pt x="7" y="26"/>
                                </a:lnTo>
                                <a:lnTo>
                                  <a:pt x="2" y="28"/>
                                </a:lnTo>
                                <a:lnTo>
                                  <a:pt x="0" y="28"/>
                                </a:lnTo>
                                <a:lnTo>
                                  <a:pt x="0" y="3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1" name="Freeform 32"/>
                        <wps:cNvSpPr>
                          <a:spLocks/>
                        </wps:cNvSpPr>
                        <wps:spPr bwMode="auto">
                          <a:xfrm>
                            <a:off x="3173396" y="1768475"/>
                            <a:ext cx="38735" cy="15875"/>
                          </a:xfrm>
                          <a:custGeom>
                            <a:avLst/>
                            <a:gdLst>
                              <a:gd name="T0" fmla="*/ 61 w 61"/>
                              <a:gd name="T1" fmla="*/ 0 h 25"/>
                              <a:gd name="T2" fmla="*/ 41 w 61"/>
                              <a:gd name="T3" fmla="*/ 0 h 25"/>
                              <a:gd name="T4" fmla="*/ 39 w 61"/>
                              <a:gd name="T5" fmla="*/ 2 h 25"/>
                              <a:gd name="T6" fmla="*/ 30 w 61"/>
                              <a:gd name="T7" fmla="*/ 2 h 25"/>
                              <a:gd name="T8" fmla="*/ 28 w 61"/>
                              <a:gd name="T9" fmla="*/ 4 h 25"/>
                              <a:gd name="T10" fmla="*/ 26 w 61"/>
                              <a:gd name="T11" fmla="*/ 4 h 25"/>
                              <a:gd name="T12" fmla="*/ 22 w 61"/>
                              <a:gd name="T13" fmla="*/ 6 h 25"/>
                              <a:gd name="T14" fmla="*/ 20 w 61"/>
                              <a:gd name="T15" fmla="*/ 6 h 25"/>
                              <a:gd name="T16" fmla="*/ 18 w 61"/>
                              <a:gd name="T17" fmla="*/ 10 h 25"/>
                              <a:gd name="T18" fmla="*/ 16 w 61"/>
                              <a:gd name="T19" fmla="*/ 10 h 25"/>
                              <a:gd name="T20" fmla="*/ 16 w 61"/>
                              <a:gd name="T21" fmla="*/ 12 h 25"/>
                              <a:gd name="T22" fmla="*/ 12 w 61"/>
                              <a:gd name="T23" fmla="*/ 12 h 25"/>
                              <a:gd name="T24" fmla="*/ 8 w 61"/>
                              <a:gd name="T25" fmla="*/ 16 h 25"/>
                              <a:gd name="T26" fmla="*/ 6 w 61"/>
                              <a:gd name="T27" fmla="*/ 16 h 25"/>
                              <a:gd name="T28" fmla="*/ 6 w 61"/>
                              <a:gd name="T29" fmla="*/ 20 h 25"/>
                              <a:gd name="T30" fmla="*/ 2 w 61"/>
                              <a:gd name="T31" fmla="*/ 20 h 25"/>
                              <a:gd name="T32" fmla="*/ 2 w 61"/>
                              <a:gd name="T33" fmla="*/ 22 h 25"/>
                              <a:gd name="T34" fmla="*/ 0 w 61"/>
                              <a:gd name="T35" fmla="*/ 22 h 25"/>
                              <a:gd name="T36" fmla="*/ 0 w 61"/>
                              <a:gd name="T3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 h="25">
                                <a:moveTo>
                                  <a:pt x="61" y="0"/>
                                </a:moveTo>
                                <a:lnTo>
                                  <a:pt x="41" y="0"/>
                                </a:lnTo>
                                <a:lnTo>
                                  <a:pt x="39" y="2"/>
                                </a:lnTo>
                                <a:lnTo>
                                  <a:pt x="30" y="2"/>
                                </a:lnTo>
                                <a:lnTo>
                                  <a:pt x="28" y="4"/>
                                </a:lnTo>
                                <a:lnTo>
                                  <a:pt x="26" y="4"/>
                                </a:lnTo>
                                <a:lnTo>
                                  <a:pt x="22" y="6"/>
                                </a:lnTo>
                                <a:lnTo>
                                  <a:pt x="20" y="6"/>
                                </a:lnTo>
                                <a:lnTo>
                                  <a:pt x="18" y="10"/>
                                </a:lnTo>
                                <a:lnTo>
                                  <a:pt x="16" y="10"/>
                                </a:lnTo>
                                <a:lnTo>
                                  <a:pt x="16" y="12"/>
                                </a:lnTo>
                                <a:lnTo>
                                  <a:pt x="12" y="12"/>
                                </a:lnTo>
                                <a:lnTo>
                                  <a:pt x="8" y="16"/>
                                </a:lnTo>
                                <a:lnTo>
                                  <a:pt x="6" y="16"/>
                                </a:lnTo>
                                <a:lnTo>
                                  <a:pt x="6" y="20"/>
                                </a:lnTo>
                                <a:lnTo>
                                  <a:pt x="2" y="20"/>
                                </a:lnTo>
                                <a:lnTo>
                                  <a:pt x="2" y="22"/>
                                </a:lnTo>
                                <a:lnTo>
                                  <a:pt x="0" y="22"/>
                                </a:lnTo>
                                <a:lnTo>
                                  <a:pt x="0" y="25"/>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 name="Freeform 33"/>
                        <wps:cNvSpPr>
                          <a:spLocks/>
                        </wps:cNvSpPr>
                        <wps:spPr bwMode="auto">
                          <a:xfrm>
                            <a:off x="3238166" y="1791970"/>
                            <a:ext cx="8890" cy="37465"/>
                          </a:xfrm>
                          <a:custGeom>
                            <a:avLst/>
                            <a:gdLst>
                              <a:gd name="T0" fmla="*/ 0 w 14"/>
                              <a:gd name="T1" fmla="*/ 59 h 59"/>
                              <a:gd name="T2" fmla="*/ 4 w 14"/>
                              <a:gd name="T3" fmla="*/ 57 h 59"/>
                              <a:gd name="T4" fmla="*/ 4 w 14"/>
                              <a:gd name="T5" fmla="*/ 55 h 59"/>
                              <a:gd name="T6" fmla="*/ 6 w 14"/>
                              <a:gd name="T7" fmla="*/ 55 h 59"/>
                              <a:gd name="T8" fmla="*/ 6 w 14"/>
                              <a:gd name="T9" fmla="*/ 49 h 59"/>
                              <a:gd name="T10" fmla="*/ 8 w 14"/>
                              <a:gd name="T11" fmla="*/ 47 h 59"/>
                              <a:gd name="T12" fmla="*/ 8 w 14"/>
                              <a:gd name="T13" fmla="*/ 45 h 59"/>
                              <a:gd name="T14" fmla="*/ 10 w 14"/>
                              <a:gd name="T15" fmla="*/ 41 h 59"/>
                              <a:gd name="T16" fmla="*/ 10 w 14"/>
                              <a:gd name="T17" fmla="*/ 37 h 59"/>
                              <a:gd name="T18" fmla="*/ 14 w 14"/>
                              <a:gd name="T19" fmla="*/ 35 h 59"/>
                              <a:gd name="T20" fmla="*/ 14 w 14"/>
                              <a:gd name="T21" fmla="*/ 8 h 59"/>
                              <a:gd name="T22" fmla="*/ 10 w 14"/>
                              <a:gd name="T23" fmla="*/ 8 h 59"/>
                              <a:gd name="T24" fmla="*/ 10 w 14"/>
                              <a:gd name="T25" fmla="*/ 4 h 59"/>
                              <a:gd name="T26" fmla="*/ 8 w 14"/>
                              <a:gd name="T27" fmla="*/ 4 h 59"/>
                              <a:gd name="T28" fmla="*/ 8 w 14"/>
                              <a:gd name="T29"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59">
                                <a:moveTo>
                                  <a:pt x="0" y="59"/>
                                </a:moveTo>
                                <a:lnTo>
                                  <a:pt x="4" y="57"/>
                                </a:lnTo>
                                <a:lnTo>
                                  <a:pt x="4" y="55"/>
                                </a:lnTo>
                                <a:lnTo>
                                  <a:pt x="6" y="55"/>
                                </a:lnTo>
                                <a:lnTo>
                                  <a:pt x="6" y="49"/>
                                </a:lnTo>
                                <a:lnTo>
                                  <a:pt x="8" y="47"/>
                                </a:lnTo>
                                <a:lnTo>
                                  <a:pt x="8" y="45"/>
                                </a:lnTo>
                                <a:lnTo>
                                  <a:pt x="10" y="41"/>
                                </a:lnTo>
                                <a:lnTo>
                                  <a:pt x="10" y="37"/>
                                </a:lnTo>
                                <a:lnTo>
                                  <a:pt x="14" y="35"/>
                                </a:lnTo>
                                <a:lnTo>
                                  <a:pt x="14" y="8"/>
                                </a:lnTo>
                                <a:lnTo>
                                  <a:pt x="10" y="8"/>
                                </a:lnTo>
                                <a:lnTo>
                                  <a:pt x="10" y="4"/>
                                </a:lnTo>
                                <a:lnTo>
                                  <a:pt x="8" y="4"/>
                                </a:lnTo>
                                <a:lnTo>
                                  <a:pt x="8"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3" name="Freeform 34"/>
                        <wps:cNvSpPr>
                          <a:spLocks/>
                        </wps:cNvSpPr>
                        <wps:spPr bwMode="auto">
                          <a:xfrm>
                            <a:off x="2398061" y="2254885"/>
                            <a:ext cx="140335" cy="81915"/>
                          </a:xfrm>
                          <a:custGeom>
                            <a:avLst/>
                            <a:gdLst>
                              <a:gd name="T0" fmla="*/ 0 w 221"/>
                              <a:gd name="T1" fmla="*/ 0 h 129"/>
                              <a:gd name="T2" fmla="*/ 2 w 221"/>
                              <a:gd name="T3" fmla="*/ 6 h 129"/>
                              <a:gd name="T4" fmla="*/ 6 w 221"/>
                              <a:gd name="T5" fmla="*/ 15 h 129"/>
                              <a:gd name="T6" fmla="*/ 8 w 221"/>
                              <a:gd name="T7" fmla="*/ 19 h 129"/>
                              <a:gd name="T8" fmla="*/ 10 w 221"/>
                              <a:gd name="T9" fmla="*/ 27 h 129"/>
                              <a:gd name="T10" fmla="*/ 17 w 221"/>
                              <a:gd name="T11" fmla="*/ 33 h 129"/>
                              <a:gd name="T12" fmla="*/ 19 w 221"/>
                              <a:gd name="T13" fmla="*/ 39 h 129"/>
                              <a:gd name="T14" fmla="*/ 21 w 221"/>
                              <a:gd name="T15" fmla="*/ 45 h 129"/>
                              <a:gd name="T16" fmla="*/ 27 w 221"/>
                              <a:gd name="T17" fmla="*/ 53 h 129"/>
                              <a:gd name="T18" fmla="*/ 37 w 221"/>
                              <a:gd name="T19" fmla="*/ 64 h 129"/>
                              <a:gd name="T20" fmla="*/ 39 w 221"/>
                              <a:gd name="T21" fmla="*/ 68 h 129"/>
                              <a:gd name="T22" fmla="*/ 53 w 221"/>
                              <a:gd name="T23" fmla="*/ 84 h 129"/>
                              <a:gd name="T24" fmla="*/ 62 w 221"/>
                              <a:gd name="T25" fmla="*/ 88 h 129"/>
                              <a:gd name="T26" fmla="*/ 68 w 221"/>
                              <a:gd name="T27" fmla="*/ 94 h 129"/>
                              <a:gd name="T28" fmla="*/ 72 w 221"/>
                              <a:gd name="T29" fmla="*/ 96 h 129"/>
                              <a:gd name="T30" fmla="*/ 78 w 221"/>
                              <a:gd name="T31" fmla="*/ 100 h 129"/>
                              <a:gd name="T32" fmla="*/ 84 w 221"/>
                              <a:gd name="T33" fmla="*/ 104 h 129"/>
                              <a:gd name="T34" fmla="*/ 90 w 221"/>
                              <a:gd name="T35" fmla="*/ 109 h 129"/>
                              <a:gd name="T36" fmla="*/ 96 w 221"/>
                              <a:gd name="T37" fmla="*/ 111 h 129"/>
                              <a:gd name="T38" fmla="*/ 103 w 221"/>
                              <a:gd name="T39" fmla="*/ 115 h 129"/>
                              <a:gd name="T40" fmla="*/ 109 w 221"/>
                              <a:gd name="T41" fmla="*/ 117 h 129"/>
                              <a:gd name="T42" fmla="*/ 117 w 221"/>
                              <a:gd name="T43" fmla="*/ 119 h 129"/>
                              <a:gd name="T44" fmla="*/ 123 w 221"/>
                              <a:gd name="T45" fmla="*/ 123 h 129"/>
                              <a:gd name="T46" fmla="*/ 129 w 221"/>
                              <a:gd name="T47" fmla="*/ 125 h 129"/>
                              <a:gd name="T48" fmla="*/ 137 w 221"/>
                              <a:gd name="T49" fmla="*/ 127 h 129"/>
                              <a:gd name="T50" fmla="*/ 150 w 221"/>
                              <a:gd name="T51" fmla="*/ 127 h 129"/>
                              <a:gd name="T52" fmla="*/ 158 w 221"/>
                              <a:gd name="T53" fmla="*/ 129 h 129"/>
                              <a:gd name="T54" fmla="*/ 195 w 221"/>
                              <a:gd name="T55" fmla="*/ 129 h 129"/>
                              <a:gd name="T56" fmla="*/ 195 w 221"/>
                              <a:gd name="T57" fmla="*/ 127 h 129"/>
                              <a:gd name="T58" fmla="*/ 207 w 221"/>
                              <a:gd name="T59" fmla="*/ 127 h 129"/>
                              <a:gd name="T60" fmla="*/ 209 w 221"/>
                              <a:gd name="T61" fmla="*/ 125 h 129"/>
                              <a:gd name="T62" fmla="*/ 217 w 221"/>
                              <a:gd name="T63" fmla="*/ 125 h 129"/>
                              <a:gd name="T64" fmla="*/ 219 w 221"/>
                              <a:gd name="T65" fmla="*/ 123 h 129"/>
                              <a:gd name="T66" fmla="*/ 221 w 221"/>
                              <a:gd name="T67" fmla="*/ 123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1" h="129">
                                <a:moveTo>
                                  <a:pt x="0" y="0"/>
                                </a:moveTo>
                                <a:lnTo>
                                  <a:pt x="2" y="6"/>
                                </a:lnTo>
                                <a:lnTo>
                                  <a:pt x="6" y="15"/>
                                </a:lnTo>
                                <a:lnTo>
                                  <a:pt x="8" y="19"/>
                                </a:lnTo>
                                <a:lnTo>
                                  <a:pt x="10" y="27"/>
                                </a:lnTo>
                                <a:lnTo>
                                  <a:pt x="17" y="33"/>
                                </a:lnTo>
                                <a:lnTo>
                                  <a:pt x="19" y="39"/>
                                </a:lnTo>
                                <a:lnTo>
                                  <a:pt x="21" y="45"/>
                                </a:lnTo>
                                <a:lnTo>
                                  <a:pt x="27" y="53"/>
                                </a:lnTo>
                                <a:lnTo>
                                  <a:pt x="37" y="64"/>
                                </a:lnTo>
                                <a:lnTo>
                                  <a:pt x="39" y="68"/>
                                </a:lnTo>
                                <a:lnTo>
                                  <a:pt x="53" y="84"/>
                                </a:lnTo>
                                <a:lnTo>
                                  <a:pt x="62" y="88"/>
                                </a:lnTo>
                                <a:lnTo>
                                  <a:pt x="68" y="94"/>
                                </a:lnTo>
                                <a:lnTo>
                                  <a:pt x="72" y="96"/>
                                </a:lnTo>
                                <a:lnTo>
                                  <a:pt x="78" y="100"/>
                                </a:lnTo>
                                <a:lnTo>
                                  <a:pt x="84" y="104"/>
                                </a:lnTo>
                                <a:lnTo>
                                  <a:pt x="90" y="109"/>
                                </a:lnTo>
                                <a:lnTo>
                                  <a:pt x="96" y="111"/>
                                </a:lnTo>
                                <a:lnTo>
                                  <a:pt x="103" y="115"/>
                                </a:lnTo>
                                <a:lnTo>
                                  <a:pt x="109" y="117"/>
                                </a:lnTo>
                                <a:lnTo>
                                  <a:pt x="117" y="119"/>
                                </a:lnTo>
                                <a:lnTo>
                                  <a:pt x="123" y="123"/>
                                </a:lnTo>
                                <a:lnTo>
                                  <a:pt x="129" y="125"/>
                                </a:lnTo>
                                <a:lnTo>
                                  <a:pt x="137" y="127"/>
                                </a:lnTo>
                                <a:lnTo>
                                  <a:pt x="150" y="127"/>
                                </a:lnTo>
                                <a:lnTo>
                                  <a:pt x="158" y="129"/>
                                </a:lnTo>
                                <a:lnTo>
                                  <a:pt x="195" y="129"/>
                                </a:lnTo>
                                <a:lnTo>
                                  <a:pt x="195" y="127"/>
                                </a:lnTo>
                                <a:lnTo>
                                  <a:pt x="207" y="127"/>
                                </a:lnTo>
                                <a:lnTo>
                                  <a:pt x="209" y="125"/>
                                </a:lnTo>
                                <a:lnTo>
                                  <a:pt x="217" y="125"/>
                                </a:lnTo>
                                <a:lnTo>
                                  <a:pt x="219" y="123"/>
                                </a:lnTo>
                                <a:lnTo>
                                  <a:pt x="221" y="12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Freeform 35"/>
                        <wps:cNvSpPr>
                          <a:spLocks/>
                        </wps:cNvSpPr>
                        <wps:spPr bwMode="auto">
                          <a:xfrm>
                            <a:off x="2385361" y="2461260"/>
                            <a:ext cx="71120" cy="71120"/>
                          </a:xfrm>
                          <a:custGeom>
                            <a:avLst/>
                            <a:gdLst>
                              <a:gd name="T0" fmla="*/ 112 w 112"/>
                              <a:gd name="T1" fmla="*/ 0 h 112"/>
                              <a:gd name="T2" fmla="*/ 108 w 112"/>
                              <a:gd name="T3" fmla="*/ 2 h 112"/>
                              <a:gd name="T4" fmla="*/ 102 w 112"/>
                              <a:gd name="T5" fmla="*/ 2 h 112"/>
                              <a:gd name="T6" fmla="*/ 98 w 112"/>
                              <a:gd name="T7" fmla="*/ 6 h 112"/>
                              <a:gd name="T8" fmla="*/ 92 w 112"/>
                              <a:gd name="T9" fmla="*/ 8 h 112"/>
                              <a:gd name="T10" fmla="*/ 88 w 112"/>
                              <a:gd name="T11" fmla="*/ 10 h 112"/>
                              <a:gd name="T12" fmla="*/ 84 w 112"/>
                              <a:gd name="T13" fmla="*/ 10 h 112"/>
                              <a:gd name="T14" fmla="*/ 80 w 112"/>
                              <a:gd name="T15" fmla="*/ 14 h 112"/>
                              <a:gd name="T16" fmla="*/ 73 w 112"/>
                              <a:gd name="T17" fmla="*/ 16 h 112"/>
                              <a:gd name="T18" fmla="*/ 67 w 112"/>
                              <a:gd name="T19" fmla="*/ 25 h 112"/>
                              <a:gd name="T20" fmla="*/ 61 w 112"/>
                              <a:gd name="T21" fmla="*/ 27 h 112"/>
                              <a:gd name="T22" fmla="*/ 57 w 112"/>
                              <a:gd name="T23" fmla="*/ 29 h 112"/>
                              <a:gd name="T24" fmla="*/ 47 w 112"/>
                              <a:gd name="T25" fmla="*/ 39 h 112"/>
                              <a:gd name="T26" fmla="*/ 41 w 112"/>
                              <a:gd name="T27" fmla="*/ 41 h 112"/>
                              <a:gd name="T28" fmla="*/ 39 w 112"/>
                              <a:gd name="T29" fmla="*/ 47 h 112"/>
                              <a:gd name="T30" fmla="*/ 28 w 112"/>
                              <a:gd name="T31" fmla="*/ 57 h 112"/>
                              <a:gd name="T32" fmla="*/ 26 w 112"/>
                              <a:gd name="T33" fmla="*/ 61 h 112"/>
                              <a:gd name="T34" fmla="*/ 22 w 112"/>
                              <a:gd name="T35" fmla="*/ 68 h 112"/>
                              <a:gd name="T36" fmla="*/ 16 w 112"/>
                              <a:gd name="T37" fmla="*/ 76 h 112"/>
                              <a:gd name="T38" fmla="*/ 12 w 112"/>
                              <a:gd name="T39" fmla="*/ 80 h 112"/>
                              <a:gd name="T40" fmla="*/ 10 w 112"/>
                              <a:gd name="T41" fmla="*/ 86 h 112"/>
                              <a:gd name="T42" fmla="*/ 10 w 112"/>
                              <a:gd name="T43" fmla="*/ 88 h 112"/>
                              <a:gd name="T44" fmla="*/ 8 w 112"/>
                              <a:gd name="T45" fmla="*/ 92 h 112"/>
                              <a:gd name="T46" fmla="*/ 6 w 112"/>
                              <a:gd name="T47" fmla="*/ 98 h 112"/>
                              <a:gd name="T48" fmla="*/ 2 w 112"/>
                              <a:gd name="T49" fmla="*/ 102 h 112"/>
                              <a:gd name="T50" fmla="*/ 2 w 112"/>
                              <a:gd name="T51" fmla="*/ 108 h 112"/>
                              <a:gd name="T52" fmla="*/ 0 w 112"/>
                              <a:gd name="T53"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112">
                                <a:moveTo>
                                  <a:pt x="112" y="0"/>
                                </a:moveTo>
                                <a:lnTo>
                                  <a:pt x="108" y="2"/>
                                </a:lnTo>
                                <a:lnTo>
                                  <a:pt x="102" y="2"/>
                                </a:lnTo>
                                <a:lnTo>
                                  <a:pt x="98" y="6"/>
                                </a:lnTo>
                                <a:lnTo>
                                  <a:pt x="92" y="8"/>
                                </a:lnTo>
                                <a:lnTo>
                                  <a:pt x="88" y="10"/>
                                </a:lnTo>
                                <a:lnTo>
                                  <a:pt x="84" y="10"/>
                                </a:lnTo>
                                <a:lnTo>
                                  <a:pt x="80" y="14"/>
                                </a:lnTo>
                                <a:lnTo>
                                  <a:pt x="73" y="16"/>
                                </a:lnTo>
                                <a:lnTo>
                                  <a:pt x="67" y="25"/>
                                </a:lnTo>
                                <a:lnTo>
                                  <a:pt x="61" y="27"/>
                                </a:lnTo>
                                <a:lnTo>
                                  <a:pt x="57" y="29"/>
                                </a:lnTo>
                                <a:lnTo>
                                  <a:pt x="47" y="39"/>
                                </a:lnTo>
                                <a:lnTo>
                                  <a:pt x="41" y="41"/>
                                </a:lnTo>
                                <a:lnTo>
                                  <a:pt x="39" y="47"/>
                                </a:lnTo>
                                <a:lnTo>
                                  <a:pt x="28" y="57"/>
                                </a:lnTo>
                                <a:lnTo>
                                  <a:pt x="26" y="61"/>
                                </a:lnTo>
                                <a:lnTo>
                                  <a:pt x="22" y="68"/>
                                </a:lnTo>
                                <a:lnTo>
                                  <a:pt x="16" y="76"/>
                                </a:lnTo>
                                <a:lnTo>
                                  <a:pt x="12" y="80"/>
                                </a:lnTo>
                                <a:lnTo>
                                  <a:pt x="10" y="86"/>
                                </a:lnTo>
                                <a:lnTo>
                                  <a:pt x="10" y="88"/>
                                </a:lnTo>
                                <a:lnTo>
                                  <a:pt x="8" y="92"/>
                                </a:lnTo>
                                <a:lnTo>
                                  <a:pt x="6" y="98"/>
                                </a:lnTo>
                                <a:lnTo>
                                  <a:pt x="2" y="102"/>
                                </a:lnTo>
                                <a:lnTo>
                                  <a:pt x="2" y="108"/>
                                </a:lnTo>
                                <a:lnTo>
                                  <a:pt x="0" y="11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5" name="Freeform 36"/>
                        <wps:cNvSpPr>
                          <a:spLocks/>
                        </wps:cNvSpPr>
                        <wps:spPr bwMode="auto">
                          <a:xfrm>
                            <a:off x="2549191" y="2425065"/>
                            <a:ext cx="50800" cy="31115"/>
                          </a:xfrm>
                          <a:custGeom>
                            <a:avLst/>
                            <a:gdLst>
                              <a:gd name="T0" fmla="*/ 80 w 80"/>
                              <a:gd name="T1" fmla="*/ 0 h 49"/>
                              <a:gd name="T2" fmla="*/ 59 w 80"/>
                              <a:gd name="T3" fmla="*/ 0 h 49"/>
                              <a:gd name="T4" fmla="*/ 55 w 80"/>
                              <a:gd name="T5" fmla="*/ 2 h 49"/>
                              <a:gd name="T6" fmla="*/ 49 w 80"/>
                              <a:gd name="T7" fmla="*/ 2 h 49"/>
                              <a:gd name="T8" fmla="*/ 45 w 80"/>
                              <a:gd name="T9" fmla="*/ 4 h 49"/>
                              <a:gd name="T10" fmla="*/ 43 w 80"/>
                              <a:gd name="T11" fmla="*/ 4 h 49"/>
                              <a:gd name="T12" fmla="*/ 41 w 80"/>
                              <a:gd name="T13" fmla="*/ 8 h 49"/>
                              <a:gd name="T14" fmla="*/ 35 w 80"/>
                              <a:gd name="T15" fmla="*/ 8 h 49"/>
                              <a:gd name="T16" fmla="*/ 30 w 80"/>
                              <a:gd name="T17" fmla="*/ 12 h 49"/>
                              <a:gd name="T18" fmla="*/ 28 w 80"/>
                              <a:gd name="T19" fmla="*/ 12 h 49"/>
                              <a:gd name="T20" fmla="*/ 20 w 80"/>
                              <a:gd name="T21" fmla="*/ 20 h 49"/>
                              <a:gd name="T22" fmla="*/ 18 w 80"/>
                              <a:gd name="T23" fmla="*/ 20 h 49"/>
                              <a:gd name="T24" fmla="*/ 14 w 80"/>
                              <a:gd name="T25" fmla="*/ 22 h 49"/>
                              <a:gd name="T26" fmla="*/ 14 w 80"/>
                              <a:gd name="T27" fmla="*/ 26 h 49"/>
                              <a:gd name="T28" fmla="*/ 10 w 80"/>
                              <a:gd name="T29" fmla="*/ 31 h 49"/>
                              <a:gd name="T30" fmla="*/ 10 w 80"/>
                              <a:gd name="T31" fmla="*/ 33 h 49"/>
                              <a:gd name="T32" fmla="*/ 4 w 80"/>
                              <a:gd name="T33" fmla="*/ 39 h 49"/>
                              <a:gd name="T34" fmla="*/ 4 w 80"/>
                              <a:gd name="T35" fmla="*/ 39 h 49"/>
                              <a:gd name="T36" fmla="*/ 2 w 80"/>
                              <a:gd name="T37" fmla="*/ 43 h 49"/>
                              <a:gd name="T38" fmla="*/ 2 w 80"/>
                              <a:gd name="T39" fmla="*/ 45 h 49"/>
                              <a:gd name="T40" fmla="*/ 0 w 80"/>
                              <a:gd name="T41" fmla="*/ 47 h 49"/>
                              <a:gd name="T42" fmla="*/ 0 w 80"/>
                              <a:gd name="T43"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0" h="49">
                                <a:moveTo>
                                  <a:pt x="80" y="0"/>
                                </a:moveTo>
                                <a:lnTo>
                                  <a:pt x="59" y="0"/>
                                </a:lnTo>
                                <a:lnTo>
                                  <a:pt x="55" y="2"/>
                                </a:lnTo>
                                <a:lnTo>
                                  <a:pt x="49" y="2"/>
                                </a:lnTo>
                                <a:lnTo>
                                  <a:pt x="45" y="4"/>
                                </a:lnTo>
                                <a:lnTo>
                                  <a:pt x="43" y="4"/>
                                </a:lnTo>
                                <a:lnTo>
                                  <a:pt x="41" y="8"/>
                                </a:lnTo>
                                <a:lnTo>
                                  <a:pt x="35" y="8"/>
                                </a:lnTo>
                                <a:lnTo>
                                  <a:pt x="30" y="12"/>
                                </a:lnTo>
                                <a:lnTo>
                                  <a:pt x="28" y="12"/>
                                </a:lnTo>
                                <a:lnTo>
                                  <a:pt x="20" y="20"/>
                                </a:lnTo>
                                <a:lnTo>
                                  <a:pt x="18" y="20"/>
                                </a:lnTo>
                                <a:lnTo>
                                  <a:pt x="14" y="22"/>
                                </a:lnTo>
                                <a:lnTo>
                                  <a:pt x="14" y="26"/>
                                </a:lnTo>
                                <a:lnTo>
                                  <a:pt x="10" y="31"/>
                                </a:lnTo>
                                <a:lnTo>
                                  <a:pt x="10" y="33"/>
                                </a:lnTo>
                                <a:lnTo>
                                  <a:pt x="4" y="39"/>
                                </a:lnTo>
                                <a:lnTo>
                                  <a:pt x="4" y="39"/>
                                </a:lnTo>
                                <a:lnTo>
                                  <a:pt x="2" y="43"/>
                                </a:lnTo>
                                <a:lnTo>
                                  <a:pt x="2" y="45"/>
                                </a:lnTo>
                                <a:lnTo>
                                  <a:pt x="0" y="47"/>
                                </a:lnTo>
                                <a:lnTo>
                                  <a:pt x="0" y="4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Freeform 37"/>
                        <wps:cNvSpPr>
                          <a:spLocks/>
                        </wps:cNvSpPr>
                        <wps:spPr bwMode="auto">
                          <a:xfrm>
                            <a:off x="2673651" y="2381885"/>
                            <a:ext cx="53340" cy="43180"/>
                          </a:xfrm>
                          <a:custGeom>
                            <a:avLst/>
                            <a:gdLst>
                              <a:gd name="T0" fmla="*/ 0 w 84"/>
                              <a:gd name="T1" fmla="*/ 68 h 68"/>
                              <a:gd name="T2" fmla="*/ 2 w 84"/>
                              <a:gd name="T3" fmla="*/ 68 h 68"/>
                              <a:gd name="T4" fmla="*/ 8 w 84"/>
                              <a:gd name="T5" fmla="*/ 66 h 68"/>
                              <a:gd name="T6" fmla="*/ 11 w 84"/>
                              <a:gd name="T7" fmla="*/ 66 h 68"/>
                              <a:gd name="T8" fmla="*/ 13 w 84"/>
                              <a:gd name="T9" fmla="*/ 62 h 68"/>
                              <a:gd name="T10" fmla="*/ 19 w 84"/>
                              <a:gd name="T11" fmla="*/ 60 h 68"/>
                              <a:gd name="T12" fmla="*/ 21 w 84"/>
                              <a:gd name="T13" fmla="*/ 60 h 68"/>
                              <a:gd name="T14" fmla="*/ 23 w 84"/>
                              <a:gd name="T15" fmla="*/ 58 h 68"/>
                              <a:gd name="T16" fmla="*/ 27 w 84"/>
                              <a:gd name="T17" fmla="*/ 58 h 68"/>
                              <a:gd name="T18" fmla="*/ 31 w 84"/>
                              <a:gd name="T19" fmla="*/ 56 h 68"/>
                              <a:gd name="T20" fmla="*/ 33 w 84"/>
                              <a:gd name="T21" fmla="*/ 52 h 68"/>
                              <a:gd name="T22" fmla="*/ 37 w 84"/>
                              <a:gd name="T23" fmla="*/ 52 h 68"/>
                              <a:gd name="T24" fmla="*/ 41 w 84"/>
                              <a:gd name="T25" fmla="*/ 47 h 68"/>
                              <a:gd name="T26" fmla="*/ 43 w 84"/>
                              <a:gd name="T27" fmla="*/ 47 h 68"/>
                              <a:gd name="T28" fmla="*/ 54 w 84"/>
                              <a:gd name="T29" fmla="*/ 37 h 68"/>
                              <a:gd name="T30" fmla="*/ 58 w 84"/>
                              <a:gd name="T31" fmla="*/ 37 h 68"/>
                              <a:gd name="T32" fmla="*/ 70 w 84"/>
                              <a:gd name="T33" fmla="*/ 25 h 68"/>
                              <a:gd name="T34" fmla="*/ 70 w 84"/>
                              <a:gd name="T35" fmla="*/ 21 h 68"/>
                              <a:gd name="T36" fmla="*/ 80 w 84"/>
                              <a:gd name="T37" fmla="*/ 11 h 68"/>
                              <a:gd name="T38" fmla="*/ 80 w 84"/>
                              <a:gd name="T39" fmla="*/ 7 h 68"/>
                              <a:gd name="T40" fmla="*/ 84 w 84"/>
                              <a:gd name="T41"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68">
                                <a:moveTo>
                                  <a:pt x="0" y="68"/>
                                </a:moveTo>
                                <a:lnTo>
                                  <a:pt x="2" y="68"/>
                                </a:lnTo>
                                <a:lnTo>
                                  <a:pt x="8" y="66"/>
                                </a:lnTo>
                                <a:lnTo>
                                  <a:pt x="11" y="66"/>
                                </a:lnTo>
                                <a:lnTo>
                                  <a:pt x="13" y="62"/>
                                </a:lnTo>
                                <a:lnTo>
                                  <a:pt x="19" y="60"/>
                                </a:lnTo>
                                <a:lnTo>
                                  <a:pt x="21" y="60"/>
                                </a:lnTo>
                                <a:lnTo>
                                  <a:pt x="23" y="58"/>
                                </a:lnTo>
                                <a:lnTo>
                                  <a:pt x="27" y="58"/>
                                </a:lnTo>
                                <a:lnTo>
                                  <a:pt x="31" y="56"/>
                                </a:lnTo>
                                <a:lnTo>
                                  <a:pt x="33" y="52"/>
                                </a:lnTo>
                                <a:lnTo>
                                  <a:pt x="37" y="52"/>
                                </a:lnTo>
                                <a:lnTo>
                                  <a:pt x="41" y="47"/>
                                </a:lnTo>
                                <a:lnTo>
                                  <a:pt x="43" y="47"/>
                                </a:lnTo>
                                <a:lnTo>
                                  <a:pt x="54" y="37"/>
                                </a:lnTo>
                                <a:lnTo>
                                  <a:pt x="58" y="37"/>
                                </a:lnTo>
                                <a:lnTo>
                                  <a:pt x="70" y="25"/>
                                </a:lnTo>
                                <a:lnTo>
                                  <a:pt x="70" y="21"/>
                                </a:lnTo>
                                <a:lnTo>
                                  <a:pt x="80" y="11"/>
                                </a:lnTo>
                                <a:lnTo>
                                  <a:pt x="80" y="7"/>
                                </a:lnTo>
                                <a:lnTo>
                                  <a:pt x="84"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 name="Freeform 38"/>
                        <wps:cNvSpPr>
                          <a:spLocks/>
                        </wps:cNvSpPr>
                        <wps:spPr bwMode="auto">
                          <a:xfrm>
                            <a:off x="2538396" y="2454910"/>
                            <a:ext cx="9525" cy="5080"/>
                          </a:xfrm>
                          <a:custGeom>
                            <a:avLst/>
                            <a:gdLst>
                              <a:gd name="T0" fmla="*/ 0 w 15"/>
                              <a:gd name="T1" fmla="*/ 8 h 8"/>
                              <a:gd name="T2" fmla="*/ 6 w 15"/>
                              <a:gd name="T3" fmla="*/ 8 h 8"/>
                              <a:gd name="T4" fmla="*/ 9 w 15"/>
                              <a:gd name="T5" fmla="*/ 6 h 8"/>
                              <a:gd name="T6" fmla="*/ 11 w 15"/>
                              <a:gd name="T7" fmla="*/ 6 h 8"/>
                              <a:gd name="T8" fmla="*/ 11 w 15"/>
                              <a:gd name="T9" fmla="*/ 2 h 8"/>
                              <a:gd name="T10" fmla="*/ 15 w 15"/>
                              <a:gd name="T11" fmla="*/ 2 h 8"/>
                              <a:gd name="T12" fmla="*/ 15 w 15"/>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5" h="8">
                                <a:moveTo>
                                  <a:pt x="0" y="8"/>
                                </a:moveTo>
                                <a:lnTo>
                                  <a:pt x="6" y="8"/>
                                </a:lnTo>
                                <a:lnTo>
                                  <a:pt x="9" y="6"/>
                                </a:lnTo>
                                <a:lnTo>
                                  <a:pt x="11" y="6"/>
                                </a:lnTo>
                                <a:lnTo>
                                  <a:pt x="11" y="2"/>
                                </a:lnTo>
                                <a:lnTo>
                                  <a:pt x="15" y="2"/>
                                </a:lnTo>
                                <a:lnTo>
                                  <a:pt x="15"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8" name="Freeform 39"/>
                        <wps:cNvSpPr>
                          <a:spLocks/>
                        </wps:cNvSpPr>
                        <wps:spPr bwMode="auto">
                          <a:xfrm>
                            <a:off x="2935271" y="1450340"/>
                            <a:ext cx="22225" cy="31115"/>
                          </a:xfrm>
                          <a:custGeom>
                            <a:avLst/>
                            <a:gdLst>
                              <a:gd name="T0" fmla="*/ 0 w 35"/>
                              <a:gd name="T1" fmla="*/ 49 h 49"/>
                              <a:gd name="T2" fmla="*/ 2 w 35"/>
                              <a:gd name="T3" fmla="*/ 49 h 49"/>
                              <a:gd name="T4" fmla="*/ 2 w 35"/>
                              <a:gd name="T5" fmla="*/ 45 h 49"/>
                              <a:gd name="T6" fmla="*/ 4 w 35"/>
                              <a:gd name="T7" fmla="*/ 45 h 49"/>
                              <a:gd name="T8" fmla="*/ 8 w 35"/>
                              <a:gd name="T9" fmla="*/ 43 h 49"/>
                              <a:gd name="T10" fmla="*/ 10 w 35"/>
                              <a:gd name="T11" fmla="*/ 43 h 49"/>
                              <a:gd name="T12" fmla="*/ 10 w 35"/>
                              <a:gd name="T13" fmla="*/ 41 h 49"/>
                              <a:gd name="T14" fmla="*/ 12 w 35"/>
                              <a:gd name="T15" fmla="*/ 41 h 49"/>
                              <a:gd name="T16" fmla="*/ 12 w 35"/>
                              <a:gd name="T17" fmla="*/ 39 h 49"/>
                              <a:gd name="T18" fmla="*/ 14 w 35"/>
                              <a:gd name="T19" fmla="*/ 39 h 49"/>
                              <a:gd name="T20" fmla="*/ 24 w 35"/>
                              <a:gd name="T21" fmla="*/ 29 h 49"/>
                              <a:gd name="T22" fmla="*/ 24 w 35"/>
                              <a:gd name="T23" fmla="*/ 25 h 49"/>
                              <a:gd name="T24" fmla="*/ 29 w 35"/>
                              <a:gd name="T25" fmla="*/ 23 h 49"/>
                              <a:gd name="T26" fmla="*/ 29 w 35"/>
                              <a:gd name="T27" fmla="*/ 21 h 49"/>
                              <a:gd name="T28" fmla="*/ 31 w 35"/>
                              <a:gd name="T29" fmla="*/ 21 h 49"/>
                              <a:gd name="T30" fmla="*/ 31 w 35"/>
                              <a:gd name="T31" fmla="*/ 15 h 49"/>
                              <a:gd name="T32" fmla="*/ 33 w 35"/>
                              <a:gd name="T33" fmla="*/ 15 h 49"/>
                              <a:gd name="T34" fmla="*/ 33 w 35"/>
                              <a:gd name="T35" fmla="*/ 9 h 49"/>
                              <a:gd name="T36" fmla="*/ 35 w 35"/>
                              <a:gd name="T37" fmla="*/ 4 h 49"/>
                              <a:gd name="T38" fmla="*/ 35 w 35"/>
                              <a:gd name="T39"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 h="49">
                                <a:moveTo>
                                  <a:pt x="0" y="49"/>
                                </a:moveTo>
                                <a:lnTo>
                                  <a:pt x="2" y="49"/>
                                </a:lnTo>
                                <a:lnTo>
                                  <a:pt x="2" y="45"/>
                                </a:lnTo>
                                <a:lnTo>
                                  <a:pt x="4" y="45"/>
                                </a:lnTo>
                                <a:lnTo>
                                  <a:pt x="8" y="43"/>
                                </a:lnTo>
                                <a:lnTo>
                                  <a:pt x="10" y="43"/>
                                </a:lnTo>
                                <a:lnTo>
                                  <a:pt x="10" y="41"/>
                                </a:lnTo>
                                <a:lnTo>
                                  <a:pt x="12" y="41"/>
                                </a:lnTo>
                                <a:lnTo>
                                  <a:pt x="12" y="39"/>
                                </a:lnTo>
                                <a:lnTo>
                                  <a:pt x="14" y="39"/>
                                </a:lnTo>
                                <a:lnTo>
                                  <a:pt x="24" y="29"/>
                                </a:lnTo>
                                <a:lnTo>
                                  <a:pt x="24" y="25"/>
                                </a:lnTo>
                                <a:lnTo>
                                  <a:pt x="29" y="23"/>
                                </a:lnTo>
                                <a:lnTo>
                                  <a:pt x="29" y="21"/>
                                </a:lnTo>
                                <a:lnTo>
                                  <a:pt x="31" y="21"/>
                                </a:lnTo>
                                <a:lnTo>
                                  <a:pt x="31" y="15"/>
                                </a:lnTo>
                                <a:lnTo>
                                  <a:pt x="33" y="15"/>
                                </a:lnTo>
                                <a:lnTo>
                                  <a:pt x="33" y="9"/>
                                </a:lnTo>
                                <a:lnTo>
                                  <a:pt x="35" y="4"/>
                                </a:lnTo>
                                <a:lnTo>
                                  <a:pt x="35"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9" name="Freeform 40"/>
                        <wps:cNvSpPr>
                          <a:spLocks/>
                        </wps:cNvSpPr>
                        <wps:spPr bwMode="auto">
                          <a:xfrm>
                            <a:off x="2902886" y="1406525"/>
                            <a:ext cx="38735" cy="7620"/>
                          </a:xfrm>
                          <a:custGeom>
                            <a:avLst/>
                            <a:gdLst>
                              <a:gd name="T0" fmla="*/ 61 w 61"/>
                              <a:gd name="T1" fmla="*/ 12 h 12"/>
                              <a:gd name="T2" fmla="*/ 59 w 61"/>
                              <a:gd name="T3" fmla="*/ 10 h 12"/>
                              <a:gd name="T4" fmla="*/ 55 w 61"/>
                              <a:gd name="T5" fmla="*/ 10 h 12"/>
                              <a:gd name="T6" fmla="*/ 55 w 61"/>
                              <a:gd name="T7" fmla="*/ 8 h 12"/>
                              <a:gd name="T8" fmla="*/ 51 w 61"/>
                              <a:gd name="T9" fmla="*/ 8 h 12"/>
                              <a:gd name="T10" fmla="*/ 49 w 61"/>
                              <a:gd name="T11" fmla="*/ 4 h 12"/>
                              <a:gd name="T12" fmla="*/ 45 w 61"/>
                              <a:gd name="T13" fmla="*/ 4 h 12"/>
                              <a:gd name="T14" fmla="*/ 43 w 61"/>
                              <a:gd name="T15" fmla="*/ 2 h 12"/>
                              <a:gd name="T16" fmla="*/ 34 w 61"/>
                              <a:gd name="T17" fmla="*/ 2 h 12"/>
                              <a:gd name="T18" fmla="*/ 32 w 61"/>
                              <a:gd name="T19" fmla="*/ 0 h 12"/>
                              <a:gd name="T20" fmla="*/ 12 w 61"/>
                              <a:gd name="T21" fmla="*/ 0 h 12"/>
                              <a:gd name="T22" fmla="*/ 12 w 61"/>
                              <a:gd name="T23" fmla="*/ 2 h 12"/>
                              <a:gd name="T24" fmla="*/ 4 w 61"/>
                              <a:gd name="T25" fmla="*/ 2 h 12"/>
                              <a:gd name="T26" fmla="*/ 2 w 61"/>
                              <a:gd name="T27" fmla="*/ 4 h 12"/>
                              <a:gd name="T28" fmla="*/ 0 w 61"/>
                              <a:gd name="T29" fmla="*/ 4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1" h="12">
                                <a:moveTo>
                                  <a:pt x="61" y="12"/>
                                </a:moveTo>
                                <a:lnTo>
                                  <a:pt x="59" y="10"/>
                                </a:lnTo>
                                <a:lnTo>
                                  <a:pt x="55" y="10"/>
                                </a:lnTo>
                                <a:lnTo>
                                  <a:pt x="55" y="8"/>
                                </a:lnTo>
                                <a:lnTo>
                                  <a:pt x="51" y="8"/>
                                </a:lnTo>
                                <a:lnTo>
                                  <a:pt x="49" y="4"/>
                                </a:lnTo>
                                <a:lnTo>
                                  <a:pt x="45" y="4"/>
                                </a:lnTo>
                                <a:lnTo>
                                  <a:pt x="43" y="2"/>
                                </a:lnTo>
                                <a:lnTo>
                                  <a:pt x="34" y="2"/>
                                </a:lnTo>
                                <a:lnTo>
                                  <a:pt x="32" y="0"/>
                                </a:lnTo>
                                <a:lnTo>
                                  <a:pt x="12" y="0"/>
                                </a:lnTo>
                                <a:lnTo>
                                  <a:pt x="12" y="2"/>
                                </a:lnTo>
                                <a:lnTo>
                                  <a:pt x="4" y="2"/>
                                </a:lnTo>
                                <a:lnTo>
                                  <a:pt x="2" y="4"/>
                                </a:lnTo>
                                <a:lnTo>
                                  <a:pt x="0" y="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0" name="Freeform 41"/>
                        <wps:cNvSpPr>
                          <a:spLocks/>
                        </wps:cNvSpPr>
                        <wps:spPr bwMode="auto">
                          <a:xfrm>
                            <a:off x="2897171" y="1396365"/>
                            <a:ext cx="53340" cy="12700"/>
                          </a:xfrm>
                          <a:custGeom>
                            <a:avLst/>
                            <a:gdLst>
                              <a:gd name="T0" fmla="*/ 84 w 84"/>
                              <a:gd name="T1" fmla="*/ 20 h 20"/>
                              <a:gd name="T2" fmla="*/ 82 w 84"/>
                              <a:gd name="T3" fmla="*/ 20 h 20"/>
                              <a:gd name="T4" fmla="*/ 82 w 84"/>
                              <a:gd name="T5" fmla="*/ 18 h 20"/>
                              <a:gd name="T6" fmla="*/ 80 w 84"/>
                              <a:gd name="T7" fmla="*/ 18 h 20"/>
                              <a:gd name="T8" fmla="*/ 80 w 84"/>
                              <a:gd name="T9" fmla="*/ 16 h 20"/>
                              <a:gd name="T10" fmla="*/ 78 w 84"/>
                              <a:gd name="T11" fmla="*/ 16 h 20"/>
                              <a:gd name="T12" fmla="*/ 78 w 84"/>
                              <a:gd name="T13" fmla="*/ 14 h 20"/>
                              <a:gd name="T14" fmla="*/ 72 w 84"/>
                              <a:gd name="T15" fmla="*/ 14 h 20"/>
                              <a:gd name="T16" fmla="*/ 72 w 84"/>
                              <a:gd name="T17" fmla="*/ 10 h 20"/>
                              <a:gd name="T18" fmla="*/ 68 w 84"/>
                              <a:gd name="T19" fmla="*/ 10 h 20"/>
                              <a:gd name="T20" fmla="*/ 68 w 84"/>
                              <a:gd name="T21" fmla="*/ 8 h 20"/>
                              <a:gd name="T22" fmla="*/ 64 w 84"/>
                              <a:gd name="T23" fmla="*/ 8 h 20"/>
                              <a:gd name="T24" fmla="*/ 62 w 84"/>
                              <a:gd name="T25" fmla="*/ 6 h 20"/>
                              <a:gd name="T26" fmla="*/ 58 w 84"/>
                              <a:gd name="T27" fmla="*/ 6 h 20"/>
                              <a:gd name="T28" fmla="*/ 54 w 84"/>
                              <a:gd name="T29" fmla="*/ 4 h 20"/>
                              <a:gd name="T30" fmla="*/ 48 w 84"/>
                              <a:gd name="T31" fmla="*/ 4 h 20"/>
                              <a:gd name="T32" fmla="*/ 43 w 84"/>
                              <a:gd name="T33" fmla="*/ 0 h 20"/>
                              <a:gd name="T34" fmla="*/ 17 w 84"/>
                              <a:gd name="T35" fmla="*/ 0 h 20"/>
                              <a:gd name="T36" fmla="*/ 17 w 84"/>
                              <a:gd name="T37" fmla="*/ 4 h 20"/>
                              <a:gd name="T38" fmla="*/ 7 w 84"/>
                              <a:gd name="T39" fmla="*/ 4 h 20"/>
                              <a:gd name="T40" fmla="*/ 3 w 84"/>
                              <a:gd name="T41" fmla="*/ 6 h 20"/>
                              <a:gd name="T42" fmla="*/ 0 w 84"/>
                              <a:gd name="T43" fmla="*/ 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4" h="20">
                                <a:moveTo>
                                  <a:pt x="84" y="20"/>
                                </a:moveTo>
                                <a:lnTo>
                                  <a:pt x="82" y="20"/>
                                </a:lnTo>
                                <a:lnTo>
                                  <a:pt x="82" y="18"/>
                                </a:lnTo>
                                <a:lnTo>
                                  <a:pt x="80" y="18"/>
                                </a:lnTo>
                                <a:lnTo>
                                  <a:pt x="80" y="16"/>
                                </a:lnTo>
                                <a:lnTo>
                                  <a:pt x="78" y="16"/>
                                </a:lnTo>
                                <a:lnTo>
                                  <a:pt x="78" y="14"/>
                                </a:lnTo>
                                <a:lnTo>
                                  <a:pt x="72" y="14"/>
                                </a:lnTo>
                                <a:lnTo>
                                  <a:pt x="72" y="10"/>
                                </a:lnTo>
                                <a:lnTo>
                                  <a:pt x="68" y="10"/>
                                </a:lnTo>
                                <a:lnTo>
                                  <a:pt x="68" y="8"/>
                                </a:lnTo>
                                <a:lnTo>
                                  <a:pt x="64" y="8"/>
                                </a:lnTo>
                                <a:lnTo>
                                  <a:pt x="62" y="6"/>
                                </a:lnTo>
                                <a:lnTo>
                                  <a:pt x="58" y="6"/>
                                </a:lnTo>
                                <a:lnTo>
                                  <a:pt x="54" y="4"/>
                                </a:lnTo>
                                <a:lnTo>
                                  <a:pt x="48" y="4"/>
                                </a:lnTo>
                                <a:lnTo>
                                  <a:pt x="43" y="0"/>
                                </a:lnTo>
                                <a:lnTo>
                                  <a:pt x="17" y="0"/>
                                </a:lnTo>
                                <a:lnTo>
                                  <a:pt x="17" y="4"/>
                                </a:lnTo>
                                <a:lnTo>
                                  <a:pt x="7" y="4"/>
                                </a:lnTo>
                                <a:lnTo>
                                  <a:pt x="3" y="6"/>
                                </a:lnTo>
                                <a:lnTo>
                                  <a:pt x="0" y="6"/>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 name="Freeform 42"/>
                        <wps:cNvSpPr>
                          <a:spLocks/>
                        </wps:cNvSpPr>
                        <wps:spPr bwMode="auto">
                          <a:xfrm>
                            <a:off x="2937811" y="1445260"/>
                            <a:ext cx="29845" cy="43180"/>
                          </a:xfrm>
                          <a:custGeom>
                            <a:avLst/>
                            <a:gdLst>
                              <a:gd name="T0" fmla="*/ 0 w 47"/>
                              <a:gd name="T1" fmla="*/ 68 h 68"/>
                              <a:gd name="T2" fmla="*/ 4 w 47"/>
                              <a:gd name="T3" fmla="*/ 68 h 68"/>
                              <a:gd name="T4" fmla="*/ 8 w 47"/>
                              <a:gd name="T5" fmla="*/ 64 h 68"/>
                              <a:gd name="T6" fmla="*/ 10 w 47"/>
                              <a:gd name="T7" fmla="*/ 64 h 68"/>
                              <a:gd name="T8" fmla="*/ 14 w 47"/>
                              <a:gd name="T9" fmla="*/ 62 h 68"/>
                              <a:gd name="T10" fmla="*/ 16 w 47"/>
                              <a:gd name="T11" fmla="*/ 62 h 68"/>
                              <a:gd name="T12" fmla="*/ 18 w 47"/>
                              <a:gd name="T13" fmla="*/ 59 h 68"/>
                              <a:gd name="T14" fmla="*/ 18 w 47"/>
                              <a:gd name="T15" fmla="*/ 57 h 68"/>
                              <a:gd name="T16" fmla="*/ 20 w 47"/>
                              <a:gd name="T17" fmla="*/ 57 h 68"/>
                              <a:gd name="T18" fmla="*/ 35 w 47"/>
                              <a:gd name="T19" fmla="*/ 43 h 68"/>
                              <a:gd name="T20" fmla="*/ 35 w 47"/>
                              <a:gd name="T21" fmla="*/ 41 h 68"/>
                              <a:gd name="T22" fmla="*/ 37 w 47"/>
                              <a:gd name="T23" fmla="*/ 39 h 68"/>
                              <a:gd name="T24" fmla="*/ 37 w 47"/>
                              <a:gd name="T25" fmla="*/ 37 h 68"/>
                              <a:gd name="T26" fmla="*/ 39 w 47"/>
                              <a:gd name="T27" fmla="*/ 33 h 68"/>
                              <a:gd name="T28" fmla="*/ 39 w 47"/>
                              <a:gd name="T29" fmla="*/ 31 h 68"/>
                              <a:gd name="T30" fmla="*/ 41 w 47"/>
                              <a:gd name="T31" fmla="*/ 31 h 68"/>
                              <a:gd name="T32" fmla="*/ 41 w 47"/>
                              <a:gd name="T33" fmla="*/ 27 h 68"/>
                              <a:gd name="T34" fmla="*/ 45 w 47"/>
                              <a:gd name="T35" fmla="*/ 23 h 68"/>
                              <a:gd name="T36" fmla="*/ 45 w 47"/>
                              <a:gd name="T37" fmla="*/ 12 h 68"/>
                              <a:gd name="T38" fmla="*/ 47 w 47"/>
                              <a:gd name="T39" fmla="*/ 10 h 68"/>
                              <a:gd name="T40" fmla="*/ 47 w 47"/>
                              <a:gd name="T41"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68">
                                <a:moveTo>
                                  <a:pt x="0" y="68"/>
                                </a:moveTo>
                                <a:lnTo>
                                  <a:pt x="4" y="68"/>
                                </a:lnTo>
                                <a:lnTo>
                                  <a:pt x="8" y="64"/>
                                </a:lnTo>
                                <a:lnTo>
                                  <a:pt x="10" y="64"/>
                                </a:lnTo>
                                <a:lnTo>
                                  <a:pt x="14" y="62"/>
                                </a:lnTo>
                                <a:lnTo>
                                  <a:pt x="16" y="62"/>
                                </a:lnTo>
                                <a:lnTo>
                                  <a:pt x="18" y="59"/>
                                </a:lnTo>
                                <a:lnTo>
                                  <a:pt x="18" y="57"/>
                                </a:lnTo>
                                <a:lnTo>
                                  <a:pt x="20" y="57"/>
                                </a:lnTo>
                                <a:lnTo>
                                  <a:pt x="35" y="43"/>
                                </a:lnTo>
                                <a:lnTo>
                                  <a:pt x="35" y="41"/>
                                </a:lnTo>
                                <a:lnTo>
                                  <a:pt x="37" y="39"/>
                                </a:lnTo>
                                <a:lnTo>
                                  <a:pt x="37" y="37"/>
                                </a:lnTo>
                                <a:lnTo>
                                  <a:pt x="39" y="33"/>
                                </a:lnTo>
                                <a:lnTo>
                                  <a:pt x="39" y="31"/>
                                </a:lnTo>
                                <a:lnTo>
                                  <a:pt x="41" y="31"/>
                                </a:lnTo>
                                <a:lnTo>
                                  <a:pt x="41" y="27"/>
                                </a:lnTo>
                                <a:lnTo>
                                  <a:pt x="45" y="23"/>
                                </a:lnTo>
                                <a:lnTo>
                                  <a:pt x="45" y="12"/>
                                </a:lnTo>
                                <a:lnTo>
                                  <a:pt x="47" y="10"/>
                                </a:lnTo>
                                <a:lnTo>
                                  <a:pt x="47"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2" name="Freeform 43"/>
                        <wps:cNvSpPr>
                          <a:spLocks/>
                        </wps:cNvSpPr>
                        <wps:spPr bwMode="auto">
                          <a:xfrm>
                            <a:off x="3442001" y="1177925"/>
                            <a:ext cx="39370" cy="39370"/>
                          </a:xfrm>
                          <a:custGeom>
                            <a:avLst/>
                            <a:gdLst>
                              <a:gd name="T0" fmla="*/ 62 w 62"/>
                              <a:gd name="T1" fmla="*/ 31 h 62"/>
                              <a:gd name="T2" fmla="*/ 62 w 62"/>
                              <a:gd name="T3" fmla="*/ 39 h 62"/>
                              <a:gd name="T4" fmla="*/ 58 w 62"/>
                              <a:gd name="T5" fmla="*/ 45 h 62"/>
                              <a:gd name="T6" fmla="*/ 54 w 62"/>
                              <a:gd name="T7" fmla="*/ 51 h 62"/>
                              <a:gd name="T8" fmla="*/ 48 w 62"/>
                              <a:gd name="T9" fmla="*/ 58 h 62"/>
                              <a:gd name="T10" fmla="*/ 39 w 62"/>
                              <a:gd name="T11" fmla="*/ 60 h 62"/>
                              <a:gd name="T12" fmla="*/ 31 w 62"/>
                              <a:gd name="T13" fmla="*/ 62 h 62"/>
                              <a:gd name="T14" fmla="*/ 23 w 62"/>
                              <a:gd name="T15" fmla="*/ 60 h 62"/>
                              <a:gd name="T16" fmla="*/ 17 w 62"/>
                              <a:gd name="T17" fmla="*/ 58 h 62"/>
                              <a:gd name="T18" fmla="*/ 11 w 62"/>
                              <a:gd name="T19" fmla="*/ 51 h 62"/>
                              <a:gd name="T20" fmla="*/ 5 w 62"/>
                              <a:gd name="T21" fmla="*/ 45 h 62"/>
                              <a:gd name="T22" fmla="*/ 3 w 62"/>
                              <a:gd name="T23" fmla="*/ 39 h 62"/>
                              <a:gd name="T24" fmla="*/ 0 w 62"/>
                              <a:gd name="T25" fmla="*/ 31 h 62"/>
                              <a:gd name="T26" fmla="*/ 3 w 62"/>
                              <a:gd name="T27" fmla="*/ 23 h 62"/>
                              <a:gd name="T28" fmla="*/ 5 w 62"/>
                              <a:gd name="T29" fmla="*/ 15 h 62"/>
                              <a:gd name="T30" fmla="*/ 11 w 62"/>
                              <a:gd name="T31" fmla="*/ 8 h 62"/>
                              <a:gd name="T32" fmla="*/ 17 w 62"/>
                              <a:gd name="T33" fmla="*/ 4 h 62"/>
                              <a:gd name="T34" fmla="*/ 23 w 62"/>
                              <a:gd name="T35" fmla="*/ 0 h 62"/>
                              <a:gd name="T36" fmla="*/ 31 w 62"/>
                              <a:gd name="T37" fmla="*/ 0 h 62"/>
                              <a:gd name="T38" fmla="*/ 39 w 62"/>
                              <a:gd name="T39" fmla="*/ 0 h 62"/>
                              <a:gd name="T40" fmla="*/ 48 w 62"/>
                              <a:gd name="T41" fmla="*/ 4 h 62"/>
                              <a:gd name="T42" fmla="*/ 54 w 62"/>
                              <a:gd name="T43" fmla="*/ 8 h 62"/>
                              <a:gd name="T44" fmla="*/ 58 w 62"/>
                              <a:gd name="T45" fmla="*/ 15 h 62"/>
                              <a:gd name="T46" fmla="*/ 62 w 62"/>
                              <a:gd name="T47" fmla="*/ 23 h 62"/>
                              <a:gd name="T48" fmla="*/ 62 w 62"/>
                              <a:gd name="T49" fmla="*/ 3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 h="62">
                                <a:moveTo>
                                  <a:pt x="62" y="31"/>
                                </a:moveTo>
                                <a:lnTo>
                                  <a:pt x="62" y="39"/>
                                </a:lnTo>
                                <a:lnTo>
                                  <a:pt x="58" y="45"/>
                                </a:lnTo>
                                <a:lnTo>
                                  <a:pt x="54" y="51"/>
                                </a:lnTo>
                                <a:lnTo>
                                  <a:pt x="48" y="58"/>
                                </a:lnTo>
                                <a:lnTo>
                                  <a:pt x="39" y="60"/>
                                </a:lnTo>
                                <a:lnTo>
                                  <a:pt x="31" y="62"/>
                                </a:lnTo>
                                <a:lnTo>
                                  <a:pt x="23" y="60"/>
                                </a:lnTo>
                                <a:lnTo>
                                  <a:pt x="17" y="58"/>
                                </a:lnTo>
                                <a:lnTo>
                                  <a:pt x="11" y="51"/>
                                </a:lnTo>
                                <a:lnTo>
                                  <a:pt x="5" y="45"/>
                                </a:lnTo>
                                <a:lnTo>
                                  <a:pt x="3" y="39"/>
                                </a:lnTo>
                                <a:lnTo>
                                  <a:pt x="0" y="31"/>
                                </a:lnTo>
                                <a:lnTo>
                                  <a:pt x="3" y="23"/>
                                </a:lnTo>
                                <a:lnTo>
                                  <a:pt x="5" y="15"/>
                                </a:lnTo>
                                <a:lnTo>
                                  <a:pt x="11" y="8"/>
                                </a:lnTo>
                                <a:lnTo>
                                  <a:pt x="17" y="4"/>
                                </a:lnTo>
                                <a:lnTo>
                                  <a:pt x="23" y="0"/>
                                </a:lnTo>
                                <a:lnTo>
                                  <a:pt x="31" y="0"/>
                                </a:lnTo>
                                <a:lnTo>
                                  <a:pt x="39" y="0"/>
                                </a:lnTo>
                                <a:lnTo>
                                  <a:pt x="48" y="4"/>
                                </a:lnTo>
                                <a:lnTo>
                                  <a:pt x="54" y="8"/>
                                </a:lnTo>
                                <a:lnTo>
                                  <a:pt x="58" y="15"/>
                                </a:lnTo>
                                <a:lnTo>
                                  <a:pt x="62" y="23"/>
                                </a:lnTo>
                                <a:lnTo>
                                  <a:pt x="62" y="31"/>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3" name="Freeform 44"/>
                        <wps:cNvSpPr>
                          <a:spLocks/>
                        </wps:cNvSpPr>
                        <wps:spPr bwMode="auto">
                          <a:xfrm>
                            <a:off x="3433111" y="1167765"/>
                            <a:ext cx="58420" cy="58420"/>
                          </a:xfrm>
                          <a:custGeom>
                            <a:avLst/>
                            <a:gdLst>
                              <a:gd name="T0" fmla="*/ 12 w 92"/>
                              <a:gd name="T1" fmla="*/ 80 h 92"/>
                              <a:gd name="T2" fmla="*/ 35 w 92"/>
                              <a:gd name="T3" fmla="*/ 92 h 92"/>
                              <a:gd name="T4" fmla="*/ 70 w 92"/>
                              <a:gd name="T5" fmla="*/ 88 h 92"/>
                              <a:gd name="T6" fmla="*/ 92 w 92"/>
                              <a:gd name="T7" fmla="*/ 57 h 92"/>
                              <a:gd name="T8" fmla="*/ 86 w 92"/>
                              <a:gd name="T9" fmla="*/ 22 h 92"/>
                              <a:gd name="T10" fmla="*/ 55 w 92"/>
                              <a:gd name="T11" fmla="*/ 0 h 92"/>
                              <a:gd name="T12" fmla="*/ 23 w 92"/>
                              <a:gd name="T13" fmla="*/ 6 h 92"/>
                              <a:gd name="T14" fmla="*/ 0 w 92"/>
                              <a:gd name="T15" fmla="*/ 37 h 92"/>
                              <a:gd name="T16" fmla="*/ 0 w 92"/>
                              <a:gd name="T17" fmla="*/ 5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92">
                                <a:moveTo>
                                  <a:pt x="12" y="80"/>
                                </a:moveTo>
                                <a:lnTo>
                                  <a:pt x="35" y="92"/>
                                </a:lnTo>
                                <a:lnTo>
                                  <a:pt x="70" y="88"/>
                                </a:lnTo>
                                <a:lnTo>
                                  <a:pt x="92" y="57"/>
                                </a:lnTo>
                                <a:lnTo>
                                  <a:pt x="86" y="22"/>
                                </a:lnTo>
                                <a:lnTo>
                                  <a:pt x="55" y="0"/>
                                </a:lnTo>
                                <a:lnTo>
                                  <a:pt x="23" y="6"/>
                                </a:lnTo>
                                <a:lnTo>
                                  <a:pt x="0" y="37"/>
                                </a:lnTo>
                                <a:lnTo>
                                  <a:pt x="0" y="51"/>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4" name="Freeform 45"/>
                        <wps:cNvSpPr>
                          <a:spLocks/>
                        </wps:cNvSpPr>
                        <wps:spPr bwMode="auto">
                          <a:xfrm>
                            <a:off x="3421681" y="1235075"/>
                            <a:ext cx="5080" cy="13335"/>
                          </a:xfrm>
                          <a:custGeom>
                            <a:avLst/>
                            <a:gdLst>
                              <a:gd name="T0" fmla="*/ 0 w 8"/>
                              <a:gd name="T1" fmla="*/ 21 h 21"/>
                              <a:gd name="T2" fmla="*/ 2 w 8"/>
                              <a:gd name="T3" fmla="*/ 21 h 21"/>
                              <a:gd name="T4" fmla="*/ 2 w 8"/>
                              <a:gd name="T5" fmla="*/ 17 h 21"/>
                              <a:gd name="T6" fmla="*/ 6 w 8"/>
                              <a:gd name="T7" fmla="*/ 17 h 21"/>
                              <a:gd name="T8" fmla="*/ 6 w 8"/>
                              <a:gd name="T9" fmla="*/ 15 h 21"/>
                              <a:gd name="T10" fmla="*/ 8 w 8"/>
                              <a:gd name="T11" fmla="*/ 12 h 21"/>
                              <a:gd name="T12" fmla="*/ 8 w 8"/>
                              <a:gd name="T13" fmla="*/ 2 h 21"/>
                              <a:gd name="T14" fmla="*/ 6 w 8"/>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21">
                                <a:moveTo>
                                  <a:pt x="0" y="21"/>
                                </a:moveTo>
                                <a:lnTo>
                                  <a:pt x="2" y="21"/>
                                </a:lnTo>
                                <a:lnTo>
                                  <a:pt x="2" y="17"/>
                                </a:lnTo>
                                <a:lnTo>
                                  <a:pt x="6" y="17"/>
                                </a:lnTo>
                                <a:lnTo>
                                  <a:pt x="6" y="15"/>
                                </a:lnTo>
                                <a:lnTo>
                                  <a:pt x="8" y="12"/>
                                </a:lnTo>
                                <a:lnTo>
                                  <a:pt x="8" y="2"/>
                                </a:lnTo>
                                <a:lnTo>
                                  <a:pt x="6"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5" name="Freeform 46"/>
                        <wps:cNvSpPr>
                          <a:spLocks/>
                        </wps:cNvSpPr>
                        <wps:spPr bwMode="auto">
                          <a:xfrm>
                            <a:off x="3398186" y="1193800"/>
                            <a:ext cx="11430" cy="6350"/>
                          </a:xfrm>
                          <a:custGeom>
                            <a:avLst/>
                            <a:gdLst>
                              <a:gd name="T0" fmla="*/ 18 w 18"/>
                              <a:gd name="T1" fmla="*/ 10 h 10"/>
                              <a:gd name="T2" fmla="*/ 18 w 18"/>
                              <a:gd name="T3" fmla="*/ 8 h 10"/>
                              <a:gd name="T4" fmla="*/ 16 w 18"/>
                              <a:gd name="T5" fmla="*/ 8 h 10"/>
                              <a:gd name="T6" fmla="*/ 14 w 18"/>
                              <a:gd name="T7" fmla="*/ 6 h 10"/>
                              <a:gd name="T8" fmla="*/ 14 w 18"/>
                              <a:gd name="T9" fmla="*/ 2 h 10"/>
                              <a:gd name="T10" fmla="*/ 12 w 18"/>
                              <a:gd name="T11" fmla="*/ 2 h 10"/>
                              <a:gd name="T12" fmla="*/ 8 w 18"/>
                              <a:gd name="T13" fmla="*/ 0 h 10"/>
                              <a:gd name="T14" fmla="*/ 0 w 18"/>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10">
                                <a:moveTo>
                                  <a:pt x="18" y="10"/>
                                </a:moveTo>
                                <a:lnTo>
                                  <a:pt x="18" y="8"/>
                                </a:lnTo>
                                <a:lnTo>
                                  <a:pt x="16" y="8"/>
                                </a:lnTo>
                                <a:lnTo>
                                  <a:pt x="14" y="6"/>
                                </a:lnTo>
                                <a:lnTo>
                                  <a:pt x="14" y="2"/>
                                </a:lnTo>
                                <a:lnTo>
                                  <a:pt x="12" y="2"/>
                                </a:lnTo>
                                <a:lnTo>
                                  <a:pt x="8" y="0"/>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6" name="Freeform 47"/>
                        <wps:cNvSpPr>
                          <a:spLocks/>
                        </wps:cNvSpPr>
                        <wps:spPr bwMode="auto">
                          <a:xfrm>
                            <a:off x="3018456" y="1420495"/>
                            <a:ext cx="13970" cy="6985"/>
                          </a:xfrm>
                          <a:custGeom>
                            <a:avLst/>
                            <a:gdLst>
                              <a:gd name="T0" fmla="*/ 0 w 22"/>
                              <a:gd name="T1" fmla="*/ 0 h 11"/>
                              <a:gd name="T2" fmla="*/ 0 w 22"/>
                              <a:gd name="T3" fmla="*/ 2 h 11"/>
                              <a:gd name="T4" fmla="*/ 2 w 22"/>
                              <a:gd name="T5" fmla="*/ 2 h 11"/>
                              <a:gd name="T6" fmla="*/ 4 w 22"/>
                              <a:gd name="T7" fmla="*/ 7 h 11"/>
                              <a:gd name="T8" fmla="*/ 4 w 22"/>
                              <a:gd name="T9" fmla="*/ 9 h 11"/>
                              <a:gd name="T10" fmla="*/ 8 w 22"/>
                              <a:gd name="T11" fmla="*/ 9 h 11"/>
                              <a:gd name="T12" fmla="*/ 10 w 22"/>
                              <a:gd name="T13" fmla="*/ 11 h 11"/>
                              <a:gd name="T14" fmla="*/ 20 w 22"/>
                              <a:gd name="T15" fmla="*/ 11 h 11"/>
                              <a:gd name="T16" fmla="*/ 22 w 22"/>
                              <a:gd name="T17" fmla="*/ 9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0" y="0"/>
                                </a:moveTo>
                                <a:lnTo>
                                  <a:pt x="0" y="2"/>
                                </a:lnTo>
                                <a:lnTo>
                                  <a:pt x="2" y="2"/>
                                </a:lnTo>
                                <a:lnTo>
                                  <a:pt x="4" y="7"/>
                                </a:lnTo>
                                <a:lnTo>
                                  <a:pt x="4" y="9"/>
                                </a:lnTo>
                                <a:lnTo>
                                  <a:pt x="8" y="9"/>
                                </a:lnTo>
                                <a:lnTo>
                                  <a:pt x="10" y="11"/>
                                </a:lnTo>
                                <a:lnTo>
                                  <a:pt x="20" y="11"/>
                                </a:lnTo>
                                <a:lnTo>
                                  <a:pt x="22" y="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7" name="Freeform 48"/>
                        <wps:cNvSpPr>
                          <a:spLocks/>
                        </wps:cNvSpPr>
                        <wps:spPr bwMode="auto">
                          <a:xfrm>
                            <a:off x="3001311" y="1372870"/>
                            <a:ext cx="6985" cy="12700"/>
                          </a:xfrm>
                          <a:custGeom>
                            <a:avLst/>
                            <a:gdLst>
                              <a:gd name="T0" fmla="*/ 11 w 11"/>
                              <a:gd name="T1" fmla="*/ 0 h 20"/>
                              <a:gd name="T2" fmla="*/ 8 w 11"/>
                              <a:gd name="T3" fmla="*/ 0 h 20"/>
                              <a:gd name="T4" fmla="*/ 8 w 11"/>
                              <a:gd name="T5" fmla="*/ 2 h 20"/>
                              <a:gd name="T6" fmla="*/ 6 w 11"/>
                              <a:gd name="T7" fmla="*/ 4 h 20"/>
                              <a:gd name="T8" fmla="*/ 2 w 11"/>
                              <a:gd name="T9" fmla="*/ 4 h 20"/>
                              <a:gd name="T10" fmla="*/ 2 w 11"/>
                              <a:gd name="T11" fmla="*/ 6 h 20"/>
                              <a:gd name="T12" fmla="*/ 0 w 11"/>
                              <a:gd name="T13" fmla="*/ 10 h 20"/>
                              <a:gd name="T14" fmla="*/ 0 w 11"/>
                              <a:gd name="T15" fmla="*/ 20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0">
                                <a:moveTo>
                                  <a:pt x="11" y="0"/>
                                </a:moveTo>
                                <a:lnTo>
                                  <a:pt x="8" y="0"/>
                                </a:lnTo>
                                <a:lnTo>
                                  <a:pt x="8" y="2"/>
                                </a:lnTo>
                                <a:lnTo>
                                  <a:pt x="6" y="4"/>
                                </a:lnTo>
                                <a:lnTo>
                                  <a:pt x="2" y="4"/>
                                </a:lnTo>
                                <a:lnTo>
                                  <a:pt x="2" y="6"/>
                                </a:lnTo>
                                <a:lnTo>
                                  <a:pt x="0" y="10"/>
                                </a:lnTo>
                                <a:lnTo>
                                  <a:pt x="0" y="2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8" name="Freeform 49"/>
                        <wps:cNvSpPr>
                          <a:spLocks/>
                        </wps:cNvSpPr>
                        <wps:spPr bwMode="auto">
                          <a:xfrm>
                            <a:off x="2726991" y="1868170"/>
                            <a:ext cx="79375" cy="330835"/>
                          </a:xfrm>
                          <a:custGeom>
                            <a:avLst/>
                            <a:gdLst>
                              <a:gd name="T0" fmla="*/ 37 w 125"/>
                              <a:gd name="T1" fmla="*/ 521 h 521"/>
                              <a:gd name="T2" fmla="*/ 101 w 125"/>
                              <a:gd name="T3" fmla="*/ 425 h 521"/>
                              <a:gd name="T4" fmla="*/ 125 w 125"/>
                              <a:gd name="T5" fmla="*/ 329 h 521"/>
                              <a:gd name="T6" fmla="*/ 125 w 125"/>
                              <a:gd name="T7" fmla="*/ 231 h 521"/>
                              <a:gd name="T8" fmla="*/ 94 w 125"/>
                              <a:gd name="T9" fmla="*/ 125 h 521"/>
                              <a:gd name="T10" fmla="*/ 31 w 125"/>
                              <a:gd name="T11" fmla="*/ 29 h 521"/>
                              <a:gd name="T12" fmla="*/ 0 w 125"/>
                              <a:gd name="T13" fmla="*/ 0 h 521"/>
                            </a:gdLst>
                            <a:ahLst/>
                            <a:cxnLst>
                              <a:cxn ang="0">
                                <a:pos x="T0" y="T1"/>
                              </a:cxn>
                              <a:cxn ang="0">
                                <a:pos x="T2" y="T3"/>
                              </a:cxn>
                              <a:cxn ang="0">
                                <a:pos x="T4" y="T5"/>
                              </a:cxn>
                              <a:cxn ang="0">
                                <a:pos x="T6" y="T7"/>
                              </a:cxn>
                              <a:cxn ang="0">
                                <a:pos x="T8" y="T9"/>
                              </a:cxn>
                              <a:cxn ang="0">
                                <a:pos x="T10" y="T11"/>
                              </a:cxn>
                              <a:cxn ang="0">
                                <a:pos x="T12" y="T13"/>
                              </a:cxn>
                            </a:cxnLst>
                            <a:rect l="0" t="0" r="r" b="b"/>
                            <a:pathLst>
                              <a:path w="125" h="521">
                                <a:moveTo>
                                  <a:pt x="37" y="521"/>
                                </a:moveTo>
                                <a:lnTo>
                                  <a:pt x="101" y="425"/>
                                </a:lnTo>
                                <a:lnTo>
                                  <a:pt x="125" y="329"/>
                                </a:lnTo>
                                <a:lnTo>
                                  <a:pt x="125" y="231"/>
                                </a:lnTo>
                                <a:lnTo>
                                  <a:pt x="94" y="125"/>
                                </a:lnTo>
                                <a:lnTo>
                                  <a:pt x="31" y="29"/>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9" name="Freeform 50"/>
                        <wps:cNvSpPr>
                          <a:spLocks/>
                        </wps:cNvSpPr>
                        <wps:spPr bwMode="auto">
                          <a:xfrm>
                            <a:off x="2577766" y="1409065"/>
                            <a:ext cx="151765" cy="459105"/>
                          </a:xfrm>
                          <a:custGeom>
                            <a:avLst/>
                            <a:gdLst>
                              <a:gd name="T0" fmla="*/ 49 w 239"/>
                              <a:gd name="T1" fmla="*/ 0 h 723"/>
                              <a:gd name="T2" fmla="*/ 6 w 239"/>
                              <a:gd name="T3" fmla="*/ 135 h 723"/>
                              <a:gd name="T4" fmla="*/ 0 w 239"/>
                              <a:gd name="T5" fmla="*/ 274 h 723"/>
                              <a:gd name="T6" fmla="*/ 24 w 239"/>
                              <a:gd name="T7" fmla="*/ 413 h 723"/>
                              <a:gd name="T8" fmla="*/ 78 w 239"/>
                              <a:gd name="T9" fmla="*/ 539 h 723"/>
                              <a:gd name="T10" fmla="*/ 159 w 239"/>
                              <a:gd name="T11" fmla="*/ 652 h 723"/>
                              <a:gd name="T12" fmla="*/ 239 w 239"/>
                              <a:gd name="T13" fmla="*/ 723 h 723"/>
                            </a:gdLst>
                            <a:ahLst/>
                            <a:cxnLst>
                              <a:cxn ang="0">
                                <a:pos x="T0" y="T1"/>
                              </a:cxn>
                              <a:cxn ang="0">
                                <a:pos x="T2" y="T3"/>
                              </a:cxn>
                              <a:cxn ang="0">
                                <a:pos x="T4" y="T5"/>
                              </a:cxn>
                              <a:cxn ang="0">
                                <a:pos x="T6" y="T7"/>
                              </a:cxn>
                              <a:cxn ang="0">
                                <a:pos x="T8" y="T9"/>
                              </a:cxn>
                              <a:cxn ang="0">
                                <a:pos x="T10" y="T11"/>
                              </a:cxn>
                              <a:cxn ang="0">
                                <a:pos x="T12" y="T13"/>
                              </a:cxn>
                            </a:cxnLst>
                            <a:rect l="0" t="0" r="r" b="b"/>
                            <a:pathLst>
                              <a:path w="239" h="723">
                                <a:moveTo>
                                  <a:pt x="49" y="0"/>
                                </a:moveTo>
                                <a:lnTo>
                                  <a:pt x="6" y="135"/>
                                </a:lnTo>
                                <a:lnTo>
                                  <a:pt x="0" y="274"/>
                                </a:lnTo>
                                <a:lnTo>
                                  <a:pt x="24" y="413"/>
                                </a:lnTo>
                                <a:lnTo>
                                  <a:pt x="78" y="539"/>
                                </a:lnTo>
                                <a:lnTo>
                                  <a:pt x="159" y="652"/>
                                </a:lnTo>
                                <a:lnTo>
                                  <a:pt x="239" y="72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0" name="Freeform 51"/>
                        <wps:cNvSpPr>
                          <a:spLocks/>
                        </wps:cNvSpPr>
                        <wps:spPr bwMode="auto">
                          <a:xfrm>
                            <a:off x="2607611" y="1263650"/>
                            <a:ext cx="100330" cy="144145"/>
                          </a:xfrm>
                          <a:custGeom>
                            <a:avLst/>
                            <a:gdLst>
                              <a:gd name="T0" fmla="*/ 158 w 158"/>
                              <a:gd name="T1" fmla="*/ 0 h 227"/>
                              <a:gd name="T2" fmla="*/ 137 w 158"/>
                              <a:gd name="T3" fmla="*/ 21 h 227"/>
                              <a:gd name="T4" fmla="*/ 131 w 158"/>
                              <a:gd name="T5" fmla="*/ 31 h 227"/>
                              <a:gd name="T6" fmla="*/ 123 w 158"/>
                              <a:gd name="T7" fmla="*/ 39 h 227"/>
                              <a:gd name="T8" fmla="*/ 115 w 158"/>
                              <a:gd name="T9" fmla="*/ 47 h 227"/>
                              <a:gd name="T10" fmla="*/ 106 w 158"/>
                              <a:gd name="T11" fmla="*/ 53 h 227"/>
                              <a:gd name="T12" fmla="*/ 102 w 158"/>
                              <a:gd name="T13" fmla="*/ 61 h 227"/>
                              <a:gd name="T14" fmla="*/ 82 w 158"/>
                              <a:gd name="T15" fmla="*/ 82 h 227"/>
                              <a:gd name="T16" fmla="*/ 80 w 158"/>
                              <a:gd name="T17" fmla="*/ 86 h 227"/>
                              <a:gd name="T18" fmla="*/ 72 w 158"/>
                              <a:gd name="T19" fmla="*/ 94 h 227"/>
                              <a:gd name="T20" fmla="*/ 69 w 158"/>
                              <a:gd name="T21" fmla="*/ 100 h 227"/>
                              <a:gd name="T22" fmla="*/ 61 w 158"/>
                              <a:gd name="T23" fmla="*/ 106 h 227"/>
                              <a:gd name="T24" fmla="*/ 59 w 158"/>
                              <a:gd name="T25" fmla="*/ 113 h 227"/>
                              <a:gd name="T26" fmla="*/ 55 w 158"/>
                              <a:gd name="T27" fmla="*/ 117 h 227"/>
                              <a:gd name="T28" fmla="*/ 53 w 158"/>
                              <a:gd name="T29" fmla="*/ 123 h 227"/>
                              <a:gd name="T30" fmla="*/ 51 w 158"/>
                              <a:gd name="T31" fmla="*/ 127 h 227"/>
                              <a:gd name="T32" fmla="*/ 49 w 158"/>
                              <a:gd name="T33" fmla="*/ 133 h 227"/>
                              <a:gd name="T34" fmla="*/ 43 w 158"/>
                              <a:gd name="T35" fmla="*/ 137 h 227"/>
                              <a:gd name="T36" fmla="*/ 41 w 158"/>
                              <a:gd name="T37" fmla="*/ 145 h 227"/>
                              <a:gd name="T38" fmla="*/ 39 w 158"/>
                              <a:gd name="T39" fmla="*/ 153 h 227"/>
                              <a:gd name="T40" fmla="*/ 33 w 158"/>
                              <a:gd name="T41" fmla="*/ 162 h 227"/>
                              <a:gd name="T42" fmla="*/ 29 w 158"/>
                              <a:gd name="T43" fmla="*/ 168 h 227"/>
                              <a:gd name="T44" fmla="*/ 22 w 158"/>
                              <a:gd name="T45" fmla="*/ 178 h 227"/>
                              <a:gd name="T46" fmla="*/ 18 w 158"/>
                              <a:gd name="T47" fmla="*/ 188 h 227"/>
                              <a:gd name="T48" fmla="*/ 12 w 158"/>
                              <a:gd name="T49" fmla="*/ 202 h 227"/>
                              <a:gd name="T50" fmla="*/ 8 w 158"/>
                              <a:gd name="T51" fmla="*/ 215 h 227"/>
                              <a:gd name="T52" fmla="*/ 0 w 158"/>
                              <a:gd name="T53"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227">
                                <a:moveTo>
                                  <a:pt x="158" y="0"/>
                                </a:moveTo>
                                <a:lnTo>
                                  <a:pt x="137" y="21"/>
                                </a:lnTo>
                                <a:lnTo>
                                  <a:pt x="131" y="31"/>
                                </a:lnTo>
                                <a:lnTo>
                                  <a:pt x="123" y="39"/>
                                </a:lnTo>
                                <a:lnTo>
                                  <a:pt x="115" y="47"/>
                                </a:lnTo>
                                <a:lnTo>
                                  <a:pt x="106" y="53"/>
                                </a:lnTo>
                                <a:lnTo>
                                  <a:pt x="102" y="61"/>
                                </a:lnTo>
                                <a:lnTo>
                                  <a:pt x="82" y="82"/>
                                </a:lnTo>
                                <a:lnTo>
                                  <a:pt x="80" y="86"/>
                                </a:lnTo>
                                <a:lnTo>
                                  <a:pt x="72" y="94"/>
                                </a:lnTo>
                                <a:lnTo>
                                  <a:pt x="69" y="100"/>
                                </a:lnTo>
                                <a:lnTo>
                                  <a:pt x="61" y="106"/>
                                </a:lnTo>
                                <a:lnTo>
                                  <a:pt x="59" y="113"/>
                                </a:lnTo>
                                <a:lnTo>
                                  <a:pt x="55" y="117"/>
                                </a:lnTo>
                                <a:lnTo>
                                  <a:pt x="53" y="123"/>
                                </a:lnTo>
                                <a:lnTo>
                                  <a:pt x="51" y="127"/>
                                </a:lnTo>
                                <a:lnTo>
                                  <a:pt x="49" y="133"/>
                                </a:lnTo>
                                <a:lnTo>
                                  <a:pt x="43" y="137"/>
                                </a:lnTo>
                                <a:lnTo>
                                  <a:pt x="41" y="145"/>
                                </a:lnTo>
                                <a:lnTo>
                                  <a:pt x="39" y="153"/>
                                </a:lnTo>
                                <a:lnTo>
                                  <a:pt x="33" y="162"/>
                                </a:lnTo>
                                <a:lnTo>
                                  <a:pt x="29" y="168"/>
                                </a:lnTo>
                                <a:lnTo>
                                  <a:pt x="22" y="178"/>
                                </a:lnTo>
                                <a:lnTo>
                                  <a:pt x="18" y="188"/>
                                </a:lnTo>
                                <a:lnTo>
                                  <a:pt x="12" y="202"/>
                                </a:lnTo>
                                <a:lnTo>
                                  <a:pt x="8" y="215"/>
                                </a:lnTo>
                                <a:lnTo>
                                  <a:pt x="0" y="22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 name="Freeform 52"/>
                        <wps:cNvSpPr>
                          <a:spLocks/>
                        </wps:cNvSpPr>
                        <wps:spPr bwMode="auto">
                          <a:xfrm>
                            <a:off x="2673651" y="1016000"/>
                            <a:ext cx="58420" cy="247650"/>
                          </a:xfrm>
                          <a:custGeom>
                            <a:avLst/>
                            <a:gdLst>
                              <a:gd name="T0" fmla="*/ 54 w 92"/>
                              <a:gd name="T1" fmla="*/ 390 h 390"/>
                              <a:gd name="T2" fmla="*/ 88 w 92"/>
                              <a:gd name="T3" fmla="*/ 300 h 390"/>
                              <a:gd name="T4" fmla="*/ 92 w 92"/>
                              <a:gd name="T5" fmla="*/ 208 h 390"/>
                              <a:gd name="T6" fmla="*/ 70 w 92"/>
                              <a:gd name="T7" fmla="*/ 110 h 390"/>
                              <a:gd name="T8" fmla="*/ 21 w 92"/>
                              <a:gd name="T9" fmla="*/ 24 h 390"/>
                              <a:gd name="T10" fmla="*/ 0 w 92"/>
                              <a:gd name="T11" fmla="*/ 0 h 390"/>
                            </a:gdLst>
                            <a:ahLst/>
                            <a:cxnLst>
                              <a:cxn ang="0">
                                <a:pos x="T0" y="T1"/>
                              </a:cxn>
                              <a:cxn ang="0">
                                <a:pos x="T2" y="T3"/>
                              </a:cxn>
                              <a:cxn ang="0">
                                <a:pos x="T4" y="T5"/>
                              </a:cxn>
                              <a:cxn ang="0">
                                <a:pos x="T6" y="T7"/>
                              </a:cxn>
                              <a:cxn ang="0">
                                <a:pos x="T8" y="T9"/>
                              </a:cxn>
                              <a:cxn ang="0">
                                <a:pos x="T10" y="T11"/>
                              </a:cxn>
                            </a:cxnLst>
                            <a:rect l="0" t="0" r="r" b="b"/>
                            <a:pathLst>
                              <a:path w="92" h="390">
                                <a:moveTo>
                                  <a:pt x="54" y="390"/>
                                </a:moveTo>
                                <a:lnTo>
                                  <a:pt x="88" y="300"/>
                                </a:lnTo>
                                <a:lnTo>
                                  <a:pt x="92" y="208"/>
                                </a:lnTo>
                                <a:lnTo>
                                  <a:pt x="70" y="110"/>
                                </a:lnTo>
                                <a:lnTo>
                                  <a:pt x="21" y="24"/>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2" name="Line 53"/>
                        <wps:cNvCnPr>
                          <a:cxnSpLocks noChangeShapeType="1"/>
                        </wps:cNvCnPr>
                        <wps:spPr bwMode="auto">
                          <a:xfrm flipH="1" flipV="1">
                            <a:off x="2608881" y="944880"/>
                            <a:ext cx="64770" cy="7112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3" name="Freeform 54"/>
                        <wps:cNvSpPr>
                          <a:spLocks/>
                        </wps:cNvSpPr>
                        <wps:spPr bwMode="auto">
                          <a:xfrm>
                            <a:off x="2416476" y="773430"/>
                            <a:ext cx="54610" cy="62230"/>
                          </a:xfrm>
                          <a:custGeom>
                            <a:avLst/>
                            <a:gdLst>
                              <a:gd name="T0" fmla="*/ 86 w 86"/>
                              <a:gd name="T1" fmla="*/ 8 h 98"/>
                              <a:gd name="T2" fmla="*/ 84 w 86"/>
                              <a:gd name="T3" fmla="*/ 8 h 98"/>
                              <a:gd name="T4" fmla="*/ 84 w 86"/>
                              <a:gd name="T5" fmla="*/ 6 h 98"/>
                              <a:gd name="T6" fmla="*/ 78 w 86"/>
                              <a:gd name="T7" fmla="*/ 6 h 98"/>
                              <a:gd name="T8" fmla="*/ 76 w 86"/>
                              <a:gd name="T9" fmla="*/ 4 h 98"/>
                              <a:gd name="T10" fmla="*/ 67 w 86"/>
                              <a:gd name="T11" fmla="*/ 4 h 98"/>
                              <a:gd name="T12" fmla="*/ 65 w 86"/>
                              <a:gd name="T13" fmla="*/ 0 h 98"/>
                              <a:gd name="T14" fmla="*/ 45 w 86"/>
                              <a:gd name="T15" fmla="*/ 0 h 98"/>
                              <a:gd name="T16" fmla="*/ 43 w 86"/>
                              <a:gd name="T17" fmla="*/ 4 h 98"/>
                              <a:gd name="T18" fmla="*/ 35 w 86"/>
                              <a:gd name="T19" fmla="*/ 4 h 98"/>
                              <a:gd name="T20" fmla="*/ 35 w 86"/>
                              <a:gd name="T21" fmla="*/ 6 h 98"/>
                              <a:gd name="T22" fmla="*/ 31 w 86"/>
                              <a:gd name="T23" fmla="*/ 6 h 98"/>
                              <a:gd name="T24" fmla="*/ 28 w 86"/>
                              <a:gd name="T25" fmla="*/ 8 h 98"/>
                              <a:gd name="T26" fmla="*/ 24 w 86"/>
                              <a:gd name="T27" fmla="*/ 8 h 98"/>
                              <a:gd name="T28" fmla="*/ 20 w 86"/>
                              <a:gd name="T29" fmla="*/ 14 h 98"/>
                              <a:gd name="T30" fmla="*/ 18 w 86"/>
                              <a:gd name="T31" fmla="*/ 14 h 98"/>
                              <a:gd name="T32" fmla="*/ 14 w 86"/>
                              <a:gd name="T33" fmla="*/ 16 h 98"/>
                              <a:gd name="T34" fmla="*/ 14 w 86"/>
                              <a:gd name="T35" fmla="*/ 18 h 98"/>
                              <a:gd name="T36" fmla="*/ 12 w 86"/>
                              <a:gd name="T37" fmla="*/ 18 h 98"/>
                              <a:gd name="T38" fmla="*/ 10 w 86"/>
                              <a:gd name="T39" fmla="*/ 20 h 98"/>
                              <a:gd name="T40" fmla="*/ 10 w 86"/>
                              <a:gd name="T41" fmla="*/ 24 h 98"/>
                              <a:gd name="T42" fmla="*/ 8 w 86"/>
                              <a:gd name="T43" fmla="*/ 26 h 98"/>
                              <a:gd name="T44" fmla="*/ 8 w 86"/>
                              <a:gd name="T45" fmla="*/ 28 h 98"/>
                              <a:gd name="T46" fmla="*/ 4 w 86"/>
                              <a:gd name="T47" fmla="*/ 30 h 98"/>
                              <a:gd name="T48" fmla="*/ 4 w 86"/>
                              <a:gd name="T49" fmla="*/ 35 h 98"/>
                              <a:gd name="T50" fmla="*/ 2 w 86"/>
                              <a:gd name="T51" fmla="*/ 37 h 98"/>
                              <a:gd name="T52" fmla="*/ 2 w 86"/>
                              <a:gd name="T53" fmla="*/ 41 h 98"/>
                              <a:gd name="T54" fmla="*/ 0 w 86"/>
                              <a:gd name="T55" fmla="*/ 45 h 98"/>
                              <a:gd name="T56" fmla="*/ 0 w 86"/>
                              <a:gd name="T57" fmla="*/ 65 h 98"/>
                              <a:gd name="T58" fmla="*/ 2 w 86"/>
                              <a:gd name="T59" fmla="*/ 67 h 98"/>
                              <a:gd name="T60" fmla="*/ 2 w 86"/>
                              <a:gd name="T61" fmla="*/ 75 h 98"/>
                              <a:gd name="T62" fmla="*/ 4 w 86"/>
                              <a:gd name="T63" fmla="*/ 77 h 98"/>
                              <a:gd name="T64" fmla="*/ 4 w 86"/>
                              <a:gd name="T65" fmla="*/ 79 h 98"/>
                              <a:gd name="T66" fmla="*/ 8 w 86"/>
                              <a:gd name="T67" fmla="*/ 79 h 98"/>
                              <a:gd name="T68" fmla="*/ 8 w 86"/>
                              <a:gd name="T69" fmla="*/ 84 h 98"/>
                              <a:gd name="T70" fmla="*/ 10 w 86"/>
                              <a:gd name="T71" fmla="*/ 86 h 98"/>
                              <a:gd name="T72" fmla="*/ 10 w 86"/>
                              <a:gd name="T73" fmla="*/ 88 h 98"/>
                              <a:gd name="T74" fmla="*/ 12 w 86"/>
                              <a:gd name="T75" fmla="*/ 88 h 98"/>
                              <a:gd name="T76" fmla="*/ 12 w 86"/>
                              <a:gd name="T77" fmla="*/ 90 h 98"/>
                              <a:gd name="T78" fmla="*/ 14 w 86"/>
                              <a:gd name="T79" fmla="*/ 94 h 98"/>
                              <a:gd name="T80" fmla="*/ 18 w 86"/>
                              <a:gd name="T81" fmla="*/ 94 h 98"/>
                              <a:gd name="T82" fmla="*/ 18 w 86"/>
                              <a:gd name="T83" fmla="*/ 96 h 98"/>
                              <a:gd name="T84" fmla="*/ 20 w 86"/>
                              <a:gd name="T85" fmla="*/ 96 h 98"/>
                              <a:gd name="T86" fmla="*/ 20 w 86"/>
                              <a:gd name="T87" fmla="*/ 98 h 98"/>
                              <a:gd name="T88" fmla="*/ 22 w 86"/>
                              <a:gd name="T89"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6" h="98">
                                <a:moveTo>
                                  <a:pt x="86" y="8"/>
                                </a:moveTo>
                                <a:lnTo>
                                  <a:pt x="84" y="8"/>
                                </a:lnTo>
                                <a:lnTo>
                                  <a:pt x="84" y="6"/>
                                </a:lnTo>
                                <a:lnTo>
                                  <a:pt x="78" y="6"/>
                                </a:lnTo>
                                <a:lnTo>
                                  <a:pt x="76" y="4"/>
                                </a:lnTo>
                                <a:lnTo>
                                  <a:pt x="67" y="4"/>
                                </a:lnTo>
                                <a:lnTo>
                                  <a:pt x="65" y="0"/>
                                </a:lnTo>
                                <a:lnTo>
                                  <a:pt x="45" y="0"/>
                                </a:lnTo>
                                <a:lnTo>
                                  <a:pt x="43" y="4"/>
                                </a:lnTo>
                                <a:lnTo>
                                  <a:pt x="35" y="4"/>
                                </a:lnTo>
                                <a:lnTo>
                                  <a:pt x="35" y="6"/>
                                </a:lnTo>
                                <a:lnTo>
                                  <a:pt x="31" y="6"/>
                                </a:lnTo>
                                <a:lnTo>
                                  <a:pt x="28" y="8"/>
                                </a:lnTo>
                                <a:lnTo>
                                  <a:pt x="24" y="8"/>
                                </a:lnTo>
                                <a:lnTo>
                                  <a:pt x="20" y="14"/>
                                </a:lnTo>
                                <a:lnTo>
                                  <a:pt x="18" y="14"/>
                                </a:lnTo>
                                <a:lnTo>
                                  <a:pt x="14" y="16"/>
                                </a:lnTo>
                                <a:lnTo>
                                  <a:pt x="14" y="18"/>
                                </a:lnTo>
                                <a:lnTo>
                                  <a:pt x="12" y="18"/>
                                </a:lnTo>
                                <a:lnTo>
                                  <a:pt x="10" y="20"/>
                                </a:lnTo>
                                <a:lnTo>
                                  <a:pt x="10" y="24"/>
                                </a:lnTo>
                                <a:lnTo>
                                  <a:pt x="8" y="26"/>
                                </a:lnTo>
                                <a:lnTo>
                                  <a:pt x="8" y="28"/>
                                </a:lnTo>
                                <a:lnTo>
                                  <a:pt x="4" y="30"/>
                                </a:lnTo>
                                <a:lnTo>
                                  <a:pt x="4" y="35"/>
                                </a:lnTo>
                                <a:lnTo>
                                  <a:pt x="2" y="37"/>
                                </a:lnTo>
                                <a:lnTo>
                                  <a:pt x="2" y="41"/>
                                </a:lnTo>
                                <a:lnTo>
                                  <a:pt x="0" y="45"/>
                                </a:lnTo>
                                <a:lnTo>
                                  <a:pt x="0" y="65"/>
                                </a:lnTo>
                                <a:lnTo>
                                  <a:pt x="2" y="67"/>
                                </a:lnTo>
                                <a:lnTo>
                                  <a:pt x="2" y="75"/>
                                </a:lnTo>
                                <a:lnTo>
                                  <a:pt x="4" y="77"/>
                                </a:lnTo>
                                <a:lnTo>
                                  <a:pt x="4" y="79"/>
                                </a:lnTo>
                                <a:lnTo>
                                  <a:pt x="8" y="79"/>
                                </a:lnTo>
                                <a:lnTo>
                                  <a:pt x="8" y="84"/>
                                </a:lnTo>
                                <a:lnTo>
                                  <a:pt x="10" y="86"/>
                                </a:lnTo>
                                <a:lnTo>
                                  <a:pt x="10" y="88"/>
                                </a:lnTo>
                                <a:lnTo>
                                  <a:pt x="12" y="88"/>
                                </a:lnTo>
                                <a:lnTo>
                                  <a:pt x="12" y="90"/>
                                </a:lnTo>
                                <a:lnTo>
                                  <a:pt x="14" y="94"/>
                                </a:lnTo>
                                <a:lnTo>
                                  <a:pt x="18" y="94"/>
                                </a:lnTo>
                                <a:lnTo>
                                  <a:pt x="18" y="96"/>
                                </a:lnTo>
                                <a:lnTo>
                                  <a:pt x="20" y="96"/>
                                </a:lnTo>
                                <a:lnTo>
                                  <a:pt x="20" y="98"/>
                                </a:lnTo>
                                <a:lnTo>
                                  <a:pt x="22" y="9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4" name="Line 55"/>
                        <wps:cNvCnPr>
                          <a:cxnSpLocks noChangeShapeType="1"/>
                        </wps:cNvCnPr>
                        <wps:spPr bwMode="auto">
                          <a:xfrm flipH="1">
                            <a:off x="3296586" y="1389380"/>
                            <a:ext cx="254635" cy="3467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5" name="Line 56"/>
                        <wps:cNvCnPr>
                          <a:cxnSpLocks noChangeShapeType="1"/>
                        </wps:cNvCnPr>
                        <wps:spPr bwMode="auto">
                          <a:xfrm flipH="1">
                            <a:off x="3249596" y="1355725"/>
                            <a:ext cx="255270" cy="3441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6" name="Line 57"/>
                        <wps:cNvCnPr>
                          <a:cxnSpLocks noChangeShapeType="1"/>
                        </wps:cNvCnPr>
                        <wps:spPr bwMode="auto">
                          <a:xfrm flipH="1" flipV="1">
                            <a:off x="3517566" y="1354455"/>
                            <a:ext cx="32385" cy="222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7" name="Line 58"/>
                        <wps:cNvCnPr>
                          <a:cxnSpLocks noChangeShapeType="1"/>
                        </wps:cNvCnPr>
                        <wps:spPr bwMode="auto">
                          <a:xfrm flipH="1" flipV="1">
                            <a:off x="3250866" y="1713865"/>
                            <a:ext cx="33020" cy="234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8" name="Line 59"/>
                        <wps:cNvCnPr>
                          <a:cxnSpLocks noChangeShapeType="1"/>
                        </wps:cNvCnPr>
                        <wps:spPr bwMode="auto">
                          <a:xfrm flipH="1">
                            <a:off x="3212131" y="1713865"/>
                            <a:ext cx="38735" cy="558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9" name="Line 60"/>
                        <wps:cNvCnPr>
                          <a:cxnSpLocks noChangeShapeType="1"/>
                        </wps:cNvCnPr>
                        <wps:spPr bwMode="auto">
                          <a:xfrm flipH="1">
                            <a:off x="3243246" y="1737360"/>
                            <a:ext cx="40640" cy="546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0" name="Line 61"/>
                        <wps:cNvCnPr>
                          <a:cxnSpLocks noChangeShapeType="1"/>
                        </wps:cNvCnPr>
                        <wps:spPr bwMode="auto">
                          <a:xfrm flipH="1" flipV="1">
                            <a:off x="3212131" y="1769745"/>
                            <a:ext cx="31115" cy="222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1" name="Line 62"/>
                        <wps:cNvCnPr>
                          <a:cxnSpLocks noChangeShapeType="1"/>
                        </wps:cNvCnPr>
                        <wps:spPr bwMode="auto">
                          <a:xfrm flipH="1" flipV="1">
                            <a:off x="3537251" y="1343025"/>
                            <a:ext cx="15875" cy="127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2" name="Line 63"/>
                        <wps:cNvCnPr>
                          <a:cxnSpLocks noChangeShapeType="1"/>
                        </wps:cNvCnPr>
                        <wps:spPr bwMode="auto">
                          <a:xfrm flipH="1">
                            <a:off x="3549951" y="1355725"/>
                            <a:ext cx="3175" cy="2095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3" name="Line 64"/>
                        <wps:cNvCnPr>
                          <a:cxnSpLocks noChangeShapeType="1"/>
                        </wps:cNvCnPr>
                        <wps:spPr bwMode="auto">
                          <a:xfrm flipH="1">
                            <a:off x="3517566" y="1343025"/>
                            <a:ext cx="19685" cy="1143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4" name="Line 65"/>
                        <wps:cNvCnPr>
                          <a:cxnSpLocks noChangeShapeType="1"/>
                        </wps:cNvCnPr>
                        <wps:spPr bwMode="auto">
                          <a:xfrm flipH="1">
                            <a:off x="3537251" y="1333500"/>
                            <a:ext cx="7620" cy="95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5" name="Line 66"/>
                        <wps:cNvCnPr>
                          <a:cxnSpLocks noChangeShapeType="1"/>
                        </wps:cNvCnPr>
                        <wps:spPr bwMode="auto">
                          <a:xfrm flipH="1">
                            <a:off x="3553126" y="1346835"/>
                            <a:ext cx="6350" cy="88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6" name="Line 67"/>
                        <wps:cNvCnPr>
                          <a:cxnSpLocks noChangeShapeType="1"/>
                        </wps:cNvCnPr>
                        <wps:spPr bwMode="auto">
                          <a:xfrm flipV="1">
                            <a:off x="3205781" y="1835785"/>
                            <a:ext cx="41275" cy="546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7" name="Line 68"/>
                        <wps:cNvCnPr>
                          <a:cxnSpLocks noChangeShapeType="1"/>
                        </wps:cNvCnPr>
                        <wps:spPr bwMode="auto">
                          <a:xfrm flipV="1">
                            <a:off x="3128946" y="1778635"/>
                            <a:ext cx="38735" cy="546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8" name="Line 69"/>
                        <wps:cNvCnPr>
                          <a:cxnSpLocks noChangeShapeType="1"/>
                        </wps:cNvCnPr>
                        <wps:spPr bwMode="auto">
                          <a:xfrm flipH="1" flipV="1">
                            <a:off x="3128946" y="1833245"/>
                            <a:ext cx="76835" cy="5715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9" name="Line 70"/>
                        <wps:cNvCnPr>
                          <a:cxnSpLocks noChangeShapeType="1"/>
                        </wps:cNvCnPr>
                        <wps:spPr bwMode="auto">
                          <a:xfrm flipV="1">
                            <a:off x="3135296" y="1784350"/>
                            <a:ext cx="41910" cy="5524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0" name="Line 71"/>
                        <wps:cNvCnPr>
                          <a:cxnSpLocks noChangeShapeType="1"/>
                        </wps:cNvCnPr>
                        <wps:spPr bwMode="auto">
                          <a:xfrm flipV="1">
                            <a:off x="3198161" y="1831975"/>
                            <a:ext cx="40005" cy="520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1" name="Line 72"/>
                        <wps:cNvCnPr>
                          <a:cxnSpLocks noChangeShapeType="1"/>
                        </wps:cNvCnPr>
                        <wps:spPr bwMode="auto">
                          <a:xfrm flipV="1">
                            <a:off x="2953686" y="1890395"/>
                            <a:ext cx="252095" cy="2698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2" name="Line 73"/>
                        <wps:cNvCnPr>
                          <a:cxnSpLocks noChangeShapeType="1"/>
                        </wps:cNvCnPr>
                        <wps:spPr bwMode="auto">
                          <a:xfrm flipV="1">
                            <a:off x="2873041" y="1833245"/>
                            <a:ext cx="255905" cy="268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3" name="Line 74"/>
                        <wps:cNvCnPr>
                          <a:cxnSpLocks noChangeShapeType="1"/>
                        </wps:cNvCnPr>
                        <wps:spPr bwMode="auto">
                          <a:xfrm flipH="1" flipV="1">
                            <a:off x="3122596" y="1840865"/>
                            <a:ext cx="76835" cy="558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4" name="Line 75"/>
                        <wps:cNvCnPr>
                          <a:cxnSpLocks noChangeShapeType="1"/>
                        </wps:cNvCnPr>
                        <wps:spPr bwMode="auto">
                          <a:xfrm>
                            <a:off x="2858436" y="2090420"/>
                            <a:ext cx="109220" cy="812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5" name="Line 76"/>
                        <wps:cNvCnPr>
                          <a:cxnSpLocks noChangeShapeType="1"/>
                        </wps:cNvCnPr>
                        <wps:spPr bwMode="auto">
                          <a:xfrm flipV="1">
                            <a:off x="2956226" y="2171700"/>
                            <a:ext cx="11430" cy="158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6" name="Line 77"/>
                        <wps:cNvCnPr>
                          <a:cxnSpLocks noChangeShapeType="1"/>
                        </wps:cNvCnPr>
                        <wps:spPr bwMode="auto">
                          <a:xfrm flipV="1">
                            <a:off x="2845736" y="2090420"/>
                            <a:ext cx="12700" cy="165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7" name="Line 78"/>
                        <wps:cNvCnPr>
                          <a:cxnSpLocks noChangeShapeType="1"/>
                        </wps:cNvCnPr>
                        <wps:spPr bwMode="auto">
                          <a:xfrm>
                            <a:off x="2845736" y="2106930"/>
                            <a:ext cx="16510" cy="107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8" name="Line 79"/>
                        <wps:cNvCnPr>
                          <a:cxnSpLocks noChangeShapeType="1"/>
                        </wps:cNvCnPr>
                        <wps:spPr bwMode="auto">
                          <a:xfrm flipV="1">
                            <a:off x="2928921" y="2177415"/>
                            <a:ext cx="11430" cy="139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9" name="Line 80"/>
                        <wps:cNvCnPr>
                          <a:cxnSpLocks noChangeShapeType="1"/>
                        </wps:cNvCnPr>
                        <wps:spPr bwMode="auto">
                          <a:xfrm flipV="1">
                            <a:off x="2850816" y="2117725"/>
                            <a:ext cx="11430" cy="165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0" name="Line 81"/>
                        <wps:cNvCnPr>
                          <a:cxnSpLocks noChangeShapeType="1"/>
                        </wps:cNvCnPr>
                        <wps:spPr bwMode="auto">
                          <a:xfrm>
                            <a:off x="2833671" y="2121535"/>
                            <a:ext cx="110490" cy="812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1" name="Line 82"/>
                        <wps:cNvCnPr>
                          <a:cxnSpLocks noChangeShapeType="1"/>
                        </wps:cNvCnPr>
                        <wps:spPr bwMode="auto">
                          <a:xfrm>
                            <a:off x="2827321" y="2127885"/>
                            <a:ext cx="109220" cy="819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2" name="Line 83"/>
                        <wps:cNvCnPr>
                          <a:cxnSpLocks noChangeShapeType="1"/>
                        </wps:cNvCnPr>
                        <wps:spPr bwMode="auto">
                          <a:xfrm>
                            <a:off x="2773981" y="2170430"/>
                            <a:ext cx="109220" cy="8064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3" name="Line 84"/>
                        <wps:cNvCnPr>
                          <a:cxnSpLocks noChangeShapeType="1"/>
                        </wps:cNvCnPr>
                        <wps:spPr bwMode="auto">
                          <a:xfrm>
                            <a:off x="2940351" y="2177415"/>
                            <a:ext cx="15875" cy="1016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4" name="Line 85"/>
                        <wps:cNvCnPr>
                          <a:cxnSpLocks noChangeShapeType="1"/>
                        </wps:cNvCnPr>
                        <wps:spPr bwMode="auto">
                          <a:xfrm flipV="1">
                            <a:off x="2636186" y="2121535"/>
                            <a:ext cx="197485" cy="15684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5" name="Line 86"/>
                        <wps:cNvCnPr>
                          <a:cxnSpLocks noChangeShapeType="1"/>
                        </wps:cNvCnPr>
                        <wps:spPr bwMode="auto">
                          <a:xfrm flipV="1">
                            <a:off x="2746676" y="2202815"/>
                            <a:ext cx="197485" cy="1574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6" name="Line 87"/>
                        <wps:cNvCnPr>
                          <a:cxnSpLocks noChangeShapeType="1"/>
                        </wps:cNvCnPr>
                        <wps:spPr bwMode="auto">
                          <a:xfrm flipV="1">
                            <a:off x="2538396" y="2278380"/>
                            <a:ext cx="97790" cy="546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7" name="Line 88"/>
                        <wps:cNvCnPr>
                          <a:cxnSpLocks noChangeShapeType="1"/>
                        </wps:cNvCnPr>
                        <wps:spPr bwMode="auto">
                          <a:xfrm flipH="1">
                            <a:off x="2726991" y="2360295"/>
                            <a:ext cx="19685" cy="215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8" name="Line 89"/>
                        <wps:cNvCnPr>
                          <a:cxnSpLocks noChangeShapeType="1"/>
                        </wps:cNvCnPr>
                        <wps:spPr bwMode="auto">
                          <a:xfrm flipV="1">
                            <a:off x="2819701" y="2251075"/>
                            <a:ext cx="48895" cy="3746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9" name="Line 90"/>
                        <wps:cNvCnPr>
                          <a:cxnSpLocks noChangeShapeType="1"/>
                        </wps:cNvCnPr>
                        <wps:spPr bwMode="auto">
                          <a:xfrm flipV="1">
                            <a:off x="2726991" y="2183765"/>
                            <a:ext cx="46990" cy="361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0" name="Line 91"/>
                        <wps:cNvCnPr>
                          <a:cxnSpLocks noChangeShapeType="1"/>
                        </wps:cNvCnPr>
                        <wps:spPr bwMode="auto">
                          <a:xfrm>
                            <a:off x="2773981" y="2183765"/>
                            <a:ext cx="94615" cy="673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1" name="Line 92"/>
                        <wps:cNvCnPr>
                          <a:cxnSpLocks noChangeShapeType="1"/>
                        </wps:cNvCnPr>
                        <wps:spPr bwMode="auto">
                          <a:xfrm>
                            <a:off x="2726991" y="2219960"/>
                            <a:ext cx="92710" cy="685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2" name="Line 93"/>
                        <wps:cNvCnPr>
                          <a:cxnSpLocks noChangeShapeType="1"/>
                        </wps:cNvCnPr>
                        <wps:spPr bwMode="auto">
                          <a:xfrm>
                            <a:off x="2456481" y="2461260"/>
                            <a:ext cx="81915" cy="12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3" name="Line 94"/>
                        <wps:cNvCnPr>
                          <a:cxnSpLocks noChangeShapeType="1"/>
                        </wps:cNvCnPr>
                        <wps:spPr bwMode="auto">
                          <a:xfrm>
                            <a:off x="2589196" y="2425065"/>
                            <a:ext cx="8445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4" name="Line 95"/>
                        <wps:cNvCnPr>
                          <a:cxnSpLocks noChangeShapeType="1"/>
                        </wps:cNvCnPr>
                        <wps:spPr bwMode="auto">
                          <a:xfrm flipV="1">
                            <a:off x="2852086" y="1481455"/>
                            <a:ext cx="83185" cy="381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5" name="Line 96"/>
                        <wps:cNvCnPr>
                          <a:cxnSpLocks noChangeShapeType="1"/>
                        </wps:cNvCnPr>
                        <wps:spPr bwMode="auto">
                          <a:xfrm flipV="1">
                            <a:off x="2849546" y="1411605"/>
                            <a:ext cx="53340" cy="2476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6" name="Line 97"/>
                        <wps:cNvCnPr>
                          <a:cxnSpLocks noChangeShapeType="1"/>
                        </wps:cNvCnPr>
                        <wps:spPr bwMode="auto">
                          <a:xfrm flipV="1">
                            <a:off x="2847006" y="1401445"/>
                            <a:ext cx="50165" cy="234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7" name="Line 98"/>
                        <wps:cNvCnPr>
                          <a:cxnSpLocks noChangeShapeType="1"/>
                        </wps:cNvCnPr>
                        <wps:spPr bwMode="auto">
                          <a:xfrm flipV="1">
                            <a:off x="2852086" y="1490980"/>
                            <a:ext cx="85725"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8" name="Line 99"/>
                        <wps:cNvCnPr>
                          <a:cxnSpLocks noChangeShapeType="1"/>
                        </wps:cNvCnPr>
                        <wps:spPr bwMode="auto">
                          <a:xfrm flipH="1">
                            <a:off x="3439461" y="1212850"/>
                            <a:ext cx="12065" cy="57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9" name="Line 100"/>
                        <wps:cNvCnPr>
                          <a:cxnSpLocks noChangeShapeType="1"/>
                        </wps:cNvCnPr>
                        <wps:spPr bwMode="auto">
                          <a:xfrm flipH="1">
                            <a:off x="3431841" y="1195070"/>
                            <a:ext cx="10160" cy="50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0" name="Line 101"/>
                        <wps:cNvCnPr>
                          <a:cxnSpLocks noChangeShapeType="1"/>
                        </wps:cNvCnPr>
                        <wps:spPr bwMode="auto">
                          <a:xfrm flipH="1">
                            <a:off x="3409616" y="1200150"/>
                            <a:ext cx="22225" cy="12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1" name="Line 102"/>
                        <wps:cNvCnPr>
                          <a:cxnSpLocks noChangeShapeType="1"/>
                        </wps:cNvCnPr>
                        <wps:spPr bwMode="auto">
                          <a:xfrm flipH="1">
                            <a:off x="3426761" y="1218565"/>
                            <a:ext cx="12700" cy="165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2" name="Line 103"/>
                        <wps:cNvCnPr>
                          <a:cxnSpLocks noChangeShapeType="1"/>
                        </wps:cNvCnPr>
                        <wps:spPr bwMode="auto">
                          <a:xfrm flipH="1" flipV="1">
                            <a:off x="3431841" y="1200150"/>
                            <a:ext cx="7620" cy="184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3" name="Line 104"/>
                        <wps:cNvCnPr>
                          <a:cxnSpLocks noChangeShapeType="1"/>
                        </wps:cNvCnPr>
                        <wps:spPr bwMode="auto">
                          <a:xfrm flipH="1" flipV="1">
                            <a:off x="2941621" y="1414145"/>
                            <a:ext cx="15875" cy="361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4" name="Line 105"/>
                        <wps:cNvCnPr>
                          <a:cxnSpLocks noChangeShapeType="1"/>
                        </wps:cNvCnPr>
                        <wps:spPr bwMode="auto">
                          <a:xfrm flipH="1">
                            <a:off x="2957496" y="1420495"/>
                            <a:ext cx="62230" cy="2984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5" name="Line 106"/>
                        <wps:cNvCnPr>
                          <a:cxnSpLocks noChangeShapeType="1"/>
                        </wps:cNvCnPr>
                        <wps:spPr bwMode="auto">
                          <a:xfrm flipH="1">
                            <a:off x="2941621" y="1385570"/>
                            <a:ext cx="60960" cy="285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6" name="Line 107"/>
                        <wps:cNvCnPr>
                          <a:cxnSpLocks noChangeShapeType="1"/>
                        </wps:cNvCnPr>
                        <wps:spPr bwMode="auto">
                          <a:xfrm flipH="1" flipV="1">
                            <a:off x="3002581" y="1385570"/>
                            <a:ext cx="17145" cy="349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7" name="Line 108"/>
                        <wps:cNvCnPr>
                          <a:cxnSpLocks noChangeShapeType="1"/>
                        </wps:cNvCnPr>
                        <wps:spPr bwMode="auto">
                          <a:xfrm flipH="1" flipV="1">
                            <a:off x="3409616" y="1200150"/>
                            <a:ext cx="17145" cy="349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8" name="Line 109"/>
                        <wps:cNvCnPr>
                          <a:cxnSpLocks noChangeShapeType="1"/>
                        </wps:cNvCnPr>
                        <wps:spPr bwMode="auto">
                          <a:xfrm flipH="1">
                            <a:off x="3008296" y="1195070"/>
                            <a:ext cx="389890" cy="1778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9" name="Line 110"/>
                        <wps:cNvCnPr>
                          <a:cxnSpLocks noChangeShapeType="1"/>
                        </wps:cNvCnPr>
                        <wps:spPr bwMode="auto">
                          <a:xfrm flipH="1">
                            <a:off x="3032426" y="1248410"/>
                            <a:ext cx="389255" cy="1778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0" name="Line 111"/>
                        <wps:cNvCnPr>
                          <a:cxnSpLocks noChangeShapeType="1"/>
                        </wps:cNvCnPr>
                        <wps:spPr bwMode="auto">
                          <a:xfrm flipH="1" flipV="1">
                            <a:off x="2538396" y="913130"/>
                            <a:ext cx="70485" cy="3175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1" name="Freeform 112"/>
                        <wps:cNvSpPr>
                          <a:spLocks/>
                        </wps:cNvSpPr>
                        <wps:spPr bwMode="auto">
                          <a:xfrm>
                            <a:off x="2707941" y="1263650"/>
                            <a:ext cx="168910" cy="58420"/>
                          </a:xfrm>
                          <a:custGeom>
                            <a:avLst/>
                            <a:gdLst>
                              <a:gd name="T0" fmla="*/ 0 w 266"/>
                              <a:gd name="T1" fmla="*/ 0 h 92"/>
                              <a:gd name="T2" fmla="*/ 8 w 266"/>
                              <a:gd name="T3" fmla="*/ 6 h 92"/>
                              <a:gd name="T4" fmla="*/ 14 w 266"/>
                              <a:gd name="T5" fmla="*/ 10 h 92"/>
                              <a:gd name="T6" fmla="*/ 20 w 266"/>
                              <a:gd name="T7" fmla="*/ 16 h 92"/>
                              <a:gd name="T8" fmla="*/ 26 w 266"/>
                              <a:gd name="T9" fmla="*/ 21 h 92"/>
                              <a:gd name="T10" fmla="*/ 34 w 266"/>
                              <a:gd name="T11" fmla="*/ 27 h 92"/>
                              <a:gd name="T12" fmla="*/ 40 w 266"/>
                              <a:gd name="T13" fmla="*/ 31 h 92"/>
                              <a:gd name="T14" fmla="*/ 47 w 266"/>
                              <a:gd name="T15" fmla="*/ 37 h 92"/>
                              <a:gd name="T16" fmla="*/ 55 w 266"/>
                              <a:gd name="T17" fmla="*/ 41 h 92"/>
                              <a:gd name="T18" fmla="*/ 61 w 266"/>
                              <a:gd name="T19" fmla="*/ 43 h 92"/>
                              <a:gd name="T20" fmla="*/ 69 w 266"/>
                              <a:gd name="T21" fmla="*/ 47 h 92"/>
                              <a:gd name="T22" fmla="*/ 77 w 266"/>
                              <a:gd name="T23" fmla="*/ 51 h 92"/>
                              <a:gd name="T24" fmla="*/ 81 w 266"/>
                              <a:gd name="T25" fmla="*/ 55 h 92"/>
                              <a:gd name="T26" fmla="*/ 90 w 266"/>
                              <a:gd name="T27" fmla="*/ 57 h 92"/>
                              <a:gd name="T28" fmla="*/ 98 w 266"/>
                              <a:gd name="T29" fmla="*/ 63 h 92"/>
                              <a:gd name="T30" fmla="*/ 104 w 266"/>
                              <a:gd name="T31" fmla="*/ 66 h 92"/>
                              <a:gd name="T32" fmla="*/ 112 w 266"/>
                              <a:gd name="T33" fmla="*/ 68 h 92"/>
                              <a:gd name="T34" fmla="*/ 120 w 266"/>
                              <a:gd name="T35" fmla="*/ 72 h 92"/>
                              <a:gd name="T36" fmla="*/ 126 w 266"/>
                              <a:gd name="T37" fmla="*/ 74 h 92"/>
                              <a:gd name="T38" fmla="*/ 135 w 266"/>
                              <a:gd name="T39" fmla="*/ 76 h 92"/>
                              <a:gd name="T40" fmla="*/ 143 w 266"/>
                              <a:gd name="T41" fmla="*/ 78 h 92"/>
                              <a:gd name="T42" fmla="*/ 151 w 266"/>
                              <a:gd name="T43" fmla="*/ 82 h 92"/>
                              <a:gd name="T44" fmla="*/ 157 w 266"/>
                              <a:gd name="T45" fmla="*/ 82 h 92"/>
                              <a:gd name="T46" fmla="*/ 167 w 266"/>
                              <a:gd name="T47" fmla="*/ 84 h 92"/>
                              <a:gd name="T48" fmla="*/ 176 w 266"/>
                              <a:gd name="T49" fmla="*/ 86 h 92"/>
                              <a:gd name="T50" fmla="*/ 184 w 266"/>
                              <a:gd name="T51" fmla="*/ 86 h 92"/>
                              <a:gd name="T52" fmla="*/ 192 w 266"/>
                              <a:gd name="T53" fmla="*/ 88 h 92"/>
                              <a:gd name="T54" fmla="*/ 208 w 266"/>
                              <a:gd name="T55" fmla="*/ 88 h 92"/>
                              <a:gd name="T56" fmla="*/ 217 w 266"/>
                              <a:gd name="T57" fmla="*/ 92 h 92"/>
                              <a:gd name="T58" fmla="*/ 266 w 266"/>
                              <a:gd name="T59"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66" h="92">
                                <a:moveTo>
                                  <a:pt x="0" y="0"/>
                                </a:moveTo>
                                <a:lnTo>
                                  <a:pt x="8" y="6"/>
                                </a:lnTo>
                                <a:lnTo>
                                  <a:pt x="14" y="10"/>
                                </a:lnTo>
                                <a:lnTo>
                                  <a:pt x="20" y="16"/>
                                </a:lnTo>
                                <a:lnTo>
                                  <a:pt x="26" y="21"/>
                                </a:lnTo>
                                <a:lnTo>
                                  <a:pt x="34" y="27"/>
                                </a:lnTo>
                                <a:lnTo>
                                  <a:pt x="40" y="31"/>
                                </a:lnTo>
                                <a:lnTo>
                                  <a:pt x="47" y="37"/>
                                </a:lnTo>
                                <a:lnTo>
                                  <a:pt x="55" y="41"/>
                                </a:lnTo>
                                <a:lnTo>
                                  <a:pt x="61" y="43"/>
                                </a:lnTo>
                                <a:lnTo>
                                  <a:pt x="69" y="47"/>
                                </a:lnTo>
                                <a:lnTo>
                                  <a:pt x="77" y="51"/>
                                </a:lnTo>
                                <a:lnTo>
                                  <a:pt x="81" y="55"/>
                                </a:lnTo>
                                <a:lnTo>
                                  <a:pt x="90" y="57"/>
                                </a:lnTo>
                                <a:lnTo>
                                  <a:pt x="98" y="63"/>
                                </a:lnTo>
                                <a:lnTo>
                                  <a:pt x="104" y="66"/>
                                </a:lnTo>
                                <a:lnTo>
                                  <a:pt x="112" y="68"/>
                                </a:lnTo>
                                <a:lnTo>
                                  <a:pt x="120" y="72"/>
                                </a:lnTo>
                                <a:lnTo>
                                  <a:pt x="126" y="74"/>
                                </a:lnTo>
                                <a:lnTo>
                                  <a:pt x="135" y="76"/>
                                </a:lnTo>
                                <a:lnTo>
                                  <a:pt x="143" y="78"/>
                                </a:lnTo>
                                <a:lnTo>
                                  <a:pt x="151" y="82"/>
                                </a:lnTo>
                                <a:lnTo>
                                  <a:pt x="157" y="82"/>
                                </a:lnTo>
                                <a:lnTo>
                                  <a:pt x="167" y="84"/>
                                </a:lnTo>
                                <a:lnTo>
                                  <a:pt x="176" y="86"/>
                                </a:lnTo>
                                <a:lnTo>
                                  <a:pt x="184" y="86"/>
                                </a:lnTo>
                                <a:lnTo>
                                  <a:pt x="192" y="88"/>
                                </a:lnTo>
                                <a:lnTo>
                                  <a:pt x="208" y="88"/>
                                </a:lnTo>
                                <a:lnTo>
                                  <a:pt x="217" y="92"/>
                                </a:lnTo>
                                <a:lnTo>
                                  <a:pt x="266" y="9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2" name="Freeform 113"/>
                        <wps:cNvSpPr>
                          <a:spLocks/>
                        </wps:cNvSpPr>
                        <wps:spPr bwMode="auto">
                          <a:xfrm>
                            <a:off x="2875581" y="1187450"/>
                            <a:ext cx="92075" cy="134620"/>
                          </a:xfrm>
                          <a:custGeom>
                            <a:avLst/>
                            <a:gdLst>
                              <a:gd name="T0" fmla="*/ 0 w 145"/>
                              <a:gd name="T1" fmla="*/ 212 h 212"/>
                              <a:gd name="T2" fmla="*/ 6 w 145"/>
                              <a:gd name="T3" fmla="*/ 208 h 212"/>
                              <a:gd name="T4" fmla="*/ 14 w 145"/>
                              <a:gd name="T5" fmla="*/ 206 h 212"/>
                              <a:gd name="T6" fmla="*/ 22 w 145"/>
                              <a:gd name="T7" fmla="*/ 202 h 212"/>
                              <a:gd name="T8" fmla="*/ 30 w 145"/>
                              <a:gd name="T9" fmla="*/ 198 h 212"/>
                              <a:gd name="T10" fmla="*/ 37 w 145"/>
                              <a:gd name="T11" fmla="*/ 194 h 212"/>
                              <a:gd name="T12" fmla="*/ 45 w 145"/>
                              <a:gd name="T13" fmla="*/ 188 h 212"/>
                              <a:gd name="T14" fmla="*/ 53 w 145"/>
                              <a:gd name="T15" fmla="*/ 186 h 212"/>
                              <a:gd name="T16" fmla="*/ 57 w 145"/>
                              <a:gd name="T17" fmla="*/ 181 h 212"/>
                              <a:gd name="T18" fmla="*/ 65 w 145"/>
                              <a:gd name="T19" fmla="*/ 175 h 212"/>
                              <a:gd name="T20" fmla="*/ 94 w 145"/>
                              <a:gd name="T21" fmla="*/ 149 h 212"/>
                              <a:gd name="T22" fmla="*/ 98 w 145"/>
                              <a:gd name="T23" fmla="*/ 141 h 212"/>
                              <a:gd name="T24" fmla="*/ 104 w 145"/>
                              <a:gd name="T25" fmla="*/ 136 h 212"/>
                              <a:gd name="T26" fmla="*/ 108 w 145"/>
                              <a:gd name="T27" fmla="*/ 128 h 212"/>
                              <a:gd name="T28" fmla="*/ 114 w 145"/>
                              <a:gd name="T29" fmla="*/ 120 h 212"/>
                              <a:gd name="T30" fmla="*/ 116 w 145"/>
                              <a:gd name="T31" fmla="*/ 112 h 212"/>
                              <a:gd name="T32" fmla="*/ 123 w 145"/>
                              <a:gd name="T33" fmla="*/ 108 h 212"/>
                              <a:gd name="T34" fmla="*/ 125 w 145"/>
                              <a:gd name="T35" fmla="*/ 100 h 212"/>
                              <a:gd name="T36" fmla="*/ 129 w 145"/>
                              <a:gd name="T37" fmla="*/ 92 h 212"/>
                              <a:gd name="T38" fmla="*/ 133 w 145"/>
                              <a:gd name="T39" fmla="*/ 85 h 212"/>
                              <a:gd name="T40" fmla="*/ 135 w 145"/>
                              <a:gd name="T41" fmla="*/ 77 h 212"/>
                              <a:gd name="T42" fmla="*/ 137 w 145"/>
                              <a:gd name="T43" fmla="*/ 69 h 212"/>
                              <a:gd name="T44" fmla="*/ 139 w 145"/>
                              <a:gd name="T45" fmla="*/ 61 h 212"/>
                              <a:gd name="T46" fmla="*/ 139 w 145"/>
                              <a:gd name="T47" fmla="*/ 51 h 212"/>
                              <a:gd name="T48" fmla="*/ 143 w 145"/>
                              <a:gd name="T49" fmla="*/ 43 h 212"/>
                              <a:gd name="T50" fmla="*/ 143 w 145"/>
                              <a:gd name="T51" fmla="*/ 36 h 212"/>
                              <a:gd name="T52" fmla="*/ 145 w 145"/>
                              <a:gd name="T53" fmla="*/ 28 h 212"/>
                              <a:gd name="T54" fmla="*/ 145 w 145"/>
                              <a:gd name="T5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5" h="212">
                                <a:moveTo>
                                  <a:pt x="0" y="212"/>
                                </a:moveTo>
                                <a:lnTo>
                                  <a:pt x="6" y="208"/>
                                </a:lnTo>
                                <a:lnTo>
                                  <a:pt x="14" y="206"/>
                                </a:lnTo>
                                <a:lnTo>
                                  <a:pt x="22" y="202"/>
                                </a:lnTo>
                                <a:lnTo>
                                  <a:pt x="30" y="198"/>
                                </a:lnTo>
                                <a:lnTo>
                                  <a:pt x="37" y="194"/>
                                </a:lnTo>
                                <a:lnTo>
                                  <a:pt x="45" y="188"/>
                                </a:lnTo>
                                <a:lnTo>
                                  <a:pt x="53" y="186"/>
                                </a:lnTo>
                                <a:lnTo>
                                  <a:pt x="57" y="181"/>
                                </a:lnTo>
                                <a:lnTo>
                                  <a:pt x="65" y="175"/>
                                </a:lnTo>
                                <a:lnTo>
                                  <a:pt x="94" y="149"/>
                                </a:lnTo>
                                <a:lnTo>
                                  <a:pt x="98" y="141"/>
                                </a:lnTo>
                                <a:lnTo>
                                  <a:pt x="104" y="136"/>
                                </a:lnTo>
                                <a:lnTo>
                                  <a:pt x="108" y="128"/>
                                </a:lnTo>
                                <a:lnTo>
                                  <a:pt x="114" y="120"/>
                                </a:lnTo>
                                <a:lnTo>
                                  <a:pt x="116" y="112"/>
                                </a:lnTo>
                                <a:lnTo>
                                  <a:pt x="123" y="108"/>
                                </a:lnTo>
                                <a:lnTo>
                                  <a:pt x="125" y="100"/>
                                </a:lnTo>
                                <a:lnTo>
                                  <a:pt x="129" y="92"/>
                                </a:lnTo>
                                <a:lnTo>
                                  <a:pt x="133" y="85"/>
                                </a:lnTo>
                                <a:lnTo>
                                  <a:pt x="135" y="77"/>
                                </a:lnTo>
                                <a:lnTo>
                                  <a:pt x="137" y="69"/>
                                </a:lnTo>
                                <a:lnTo>
                                  <a:pt x="139" y="61"/>
                                </a:lnTo>
                                <a:lnTo>
                                  <a:pt x="139" y="51"/>
                                </a:lnTo>
                                <a:lnTo>
                                  <a:pt x="143" y="43"/>
                                </a:lnTo>
                                <a:lnTo>
                                  <a:pt x="143" y="36"/>
                                </a:lnTo>
                                <a:lnTo>
                                  <a:pt x="145" y="28"/>
                                </a:lnTo>
                                <a:lnTo>
                                  <a:pt x="145"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3" name="Freeform 114"/>
                        <wps:cNvSpPr>
                          <a:spLocks/>
                        </wps:cNvSpPr>
                        <wps:spPr bwMode="auto">
                          <a:xfrm>
                            <a:off x="2972736" y="852170"/>
                            <a:ext cx="39370" cy="153670"/>
                          </a:xfrm>
                          <a:custGeom>
                            <a:avLst/>
                            <a:gdLst>
                              <a:gd name="T0" fmla="*/ 56 w 62"/>
                              <a:gd name="T1" fmla="*/ 242 h 242"/>
                              <a:gd name="T2" fmla="*/ 56 w 62"/>
                              <a:gd name="T3" fmla="*/ 229 h 242"/>
                              <a:gd name="T4" fmla="*/ 58 w 62"/>
                              <a:gd name="T5" fmla="*/ 229 h 242"/>
                              <a:gd name="T6" fmla="*/ 58 w 62"/>
                              <a:gd name="T7" fmla="*/ 203 h 242"/>
                              <a:gd name="T8" fmla="*/ 62 w 62"/>
                              <a:gd name="T9" fmla="*/ 203 h 242"/>
                              <a:gd name="T10" fmla="*/ 62 w 62"/>
                              <a:gd name="T11" fmla="*/ 166 h 242"/>
                              <a:gd name="T12" fmla="*/ 58 w 62"/>
                              <a:gd name="T13" fmla="*/ 158 h 242"/>
                              <a:gd name="T14" fmla="*/ 58 w 62"/>
                              <a:gd name="T15" fmla="*/ 139 h 242"/>
                              <a:gd name="T16" fmla="*/ 56 w 62"/>
                              <a:gd name="T17" fmla="*/ 135 h 242"/>
                              <a:gd name="T18" fmla="*/ 56 w 62"/>
                              <a:gd name="T19" fmla="*/ 127 h 242"/>
                              <a:gd name="T20" fmla="*/ 53 w 62"/>
                              <a:gd name="T21" fmla="*/ 121 h 242"/>
                              <a:gd name="T22" fmla="*/ 53 w 62"/>
                              <a:gd name="T23" fmla="*/ 115 h 242"/>
                              <a:gd name="T24" fmla="*/ 51 w 62"/>
                              <a:gd name="T25" fmla="*/ 109 h 242"/>
                              <a:gd name="T26" fmla="*/ 47 w 62"/>
                              <a:gd name="T27" fmla="*/ 101 h 242"/>
                              <a:gd name="T28" fmla="*/ 47 w 62"/>
                              <a:gd name="T29" fmla="*/ 96 h 242"/>
                              <a:gd name="T30" fmla="*/ 45 w 62"/>
                              <a:gd name="T31" fmla="*/ 90 h 242"/>
                              <a:gd name="T32" fmla="*/ 43 w 62"/>
                              <a:gd name="T33" fmla="*/ 84 h 242"/>
                              <a:gd name="T34" fmla="*/ 41 w 62"/>
                              <a:gd name="T35" fmla="*/ 80 h 242"/>
                              <a:gd name="T36" fmla="*/ 41 w 62"/>
                              <a:gd name="T37" fmla="*/ 74 h 242"/>
                              <a:gd name="T38" fmla="*/ 37 w 62"/>
                              <a:gd name="T39" fmla="*/ 66 h 242"/>
                              <a:gd name="T40" fmla="*/ 35 w 62"/>
                              <a:gd name="T41" fmla="*/ 62 h 242"/>
                              <a:gd name="T42" fmla="*/ 33 w 62"/>
                              <a:gd name="T43" fmla="*/ 56 h 242"/>
                              <a:gd name="T44" fmla="*/ 31 w 62"/>
                              <a:gd name="T45" fmla="*/ 47 h 242"/>
                              <a:gd name="T46" fmla="*/ 25 w 62"/>
                              <a:gd name="T47" fmla="*/ 43 h 242"/>
                              <a:gd name="T48" fmla="*/ 23 w 62"/>
                              <a:gd name="T49" fmla="*/ 37 h 242"/>
                              <a:gd name="T50" fmla="*/ 21 w 62"/>
                              <a:gd name="T51" fmla="*/ 33 h 242"/>
                              <a:gd name="T52" fmla="*/ 17 w 62"/>
                              <a:gd name="T53" fmla="*/ 27 h 242"/>
                              <a:gd name="T54" fmla="*/ 15 w 62"/>
                              <a:gd name="T55" fmla="*/ 21 h 242"/>
                              <a:gd name="T56" fmla="*/ 10 w 62"/>
                              <a:gd name="T57" fmla="*/ 15 h 242"/>
                              <a:gd name="T58" fmla="*/ 6 w 62"/>
                              <a:gd name="T59" fmla="*/ 11 h 242"/>
                              <a:gd name="T60" fmla="*/ 2 w 62"/>
                              <a:gd name="T61" fmla="*/ 5 h 242"/>
                              <a:gd name="T62" fmla="*/ 0 w 62"/>
                              <a:gd name="T63"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2" h="242">
                                <a:moveTo>
                                  <a:pt x="56" y="242"/>
                                </a:moveTo>
                                <a:lnTo>
                                  <a:pt x="56" y="229"/>
                                </a:lnTo>
                                <a:lnTo>
                                  <a:pt x="58" y="229"/>
                                </a:lnTo>
                                <a:lnTo>
                                  <a:pt x="58" y="203"/>
                                </a:lnTo>
                                <a:lnTo>
                                  <a:pt x="62" y="203"/>
                                </a:lnTo>
                                <a:lnTo>
                                  <a:pt x="62" y="166"/>
                                </a:lnTo>
                                <a:lnTo>
                                  <a:pt x="58" y="158"/>
                                </a:lnTo>
                                <a:lnTo>
                                  <a:pt x="58" y="139"/>
                                </a:lnTo>
                                <a:lnTo>
                                  <a:pt x="56" y="135"/>
                                </a:lnTo>
                                <a:lnTo>
                                  <a:pt x="56" y="127"/>
                                </a:lnTo>
                                <a:lnTo>
                                  <a:pt x="53" y="121"/>
                                </a:lnTo>
                                <a:lnTo>
                                  <a:pt x="53" y="115"/>
                                </a:lnTo>
                                <a:lnTo>
                                  <a:pt x="51" y="109"/>
                                </a:lnTo>
                                <a:lnTo>
                                  <a:pt x="47" y="101"/>
                                </a:lnTo>
                                <a:lnTo>
                                  <a:pt x="47" y="96"/>
                                </a:lnTo>
                                <a:lnTo>
                                  <a:pt x="45" y="90"/>
                                </a:lnTo>
                                <a:lnTo>
                                  <a:pt x="43" y="84"/>
                                </a:lnTo>
                                <a:lnTo>
                                  <a:pt x="41" y="80"/>
                                </a:lnTo>
                                <a:lnTo>
                                  <a:pt x="41" y="74"/>
                                </a:lnTo>
                                <a:lnTo>
                                  <a:pt x="37" y="66"/>
                                </a:lnTo>
                                <a:lnTo>
                                  <a:pt x="35" y="62"/>
                                </a:lnTo>
                                <a:lnTo>
                                  <a:pt x="33" y="56"/>
                                </a:lnTo>
                                <a:lnTo>
                                  <a:pt x="31" y="47"/>
                                </a:lnTo>
                                <a:lnTo>
                                  <a:pt x="25" y="43"/>
                                </a:lnTo>
                                <a:lnTo>
                                  <a:pt x="23" y="37"/>
                                </a:lnTo>
                                <a:lnTo>
                                  <a:pt x="21" y="33"/>
                                </a:lnTo>
                                <a:lnTo>
                                  <a:pt x="17" y="27"/>
                                </a:lnTo>
                                <a:lnTo>
                                  <a:pt x="15" y="21"/>
                                </a:lnTo>
                                <a:lnTo>
                                  <a:pt x="10" y="15"/>
                                </a:lnTo>
                                <a:lnTo>
                                  <a:pt x="6" y="11"/>
                                </a:lnTo>
                                <a:lnTo>
                                  <a:pt x="2" y="5"/>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4" name="Freeform 115"/>
                        <wps:cNvSpPr>
                          <a:spLocks/>
                        </wps:cNvSpPr>
                        <wps:spPr bwMode="auto">
                          <a:xfrm>
                            <a:off x="2797476" y="760095"/>
                            <a:ext cx="175260" cy="93345"/>
                          </a:xfrm>
                          <a:custGeom>
                            <a:avLst/>
                            <a:gdLst>
                              <a:gd name="T0" fmla="*/ 276 w 276"/>
                              <a:gd name="T1" fmla="*/ 147 h 147"/>
                              <a:gd name="T2" fmla="*/ 268 w 276"/>
                              <a:gd name="T3" fmla="*/ 141 h 147"/>
                              <a:gd name="T4" fmla="*/ 260 w 276"/>
                              <a:gd name="T5" fmla="*/ 135 h 147"/>
                              <a:gd name="T6" fmla="*/ 252 w 276"/>
                              <a:gd name="T7" fmla="*/ 129 h 147"/>
                              <a:gd name="T8" fmla="*/ 246 w 276"/>
                              <a:gd name="T9" fmla="*/ 125 h 147"/>
                              <a:gd name="T10" fmla="*/ 237 w 276"/>
                              <a:gd name="T11" fmla="*/ 117 h 147"/>
                              <a:gd name="T12" fmla="*/ 227 w 276"/>
                              <a:gd name="T13" fmla="*/ 111 h 147"/>
                              <a:gd name="T14" fmla="*/ 219 w 276"/>
                              <a:gd name="T15" fmla="*/ 107 h 147"/>
                              <a:gd name="T16" fmla="*/ 211 w 276"/>
                              <a:gd name="T17" fmla="*/ 100 h 147"/>
                              <a:gd name="T18" fmla="*/ 205 w 276"/>
                              <a:gd name="T19" fmla="*/ 96 h 147"/>
                              <a:gd name="T20" fmla="*/ 196 w 276"/>
                              <a:gd name="T21" fmla="*/ 88 h 147"/>
                              <a:gd name="T22" fmla="*/ 186 w 276"/>
                              <a:gd name="T23" fmla="*/ 82 h 147"/>
                              <a:gd name="T24" fmla="*/ 178 w 276"/>
                              <a:gd name="T25" fmla="*/ 78 h 147"/>
                              <a:gd name="T26" fmla="*/ 170 w 276"/>
                              <a:gd name="T27" fmla="*/ 72 h 147"/>
                              <a:gd name="T28" fmla="*/ 160 w 276"/>
                              <a:gd name="T29" fmla="*/ 70 h 147"/>
                              <a:gd name="T30" fmla="*/ 153 w 276"/>
                              <a:gd name="T31" fmla="*/ 66 h 147"/>
                              <a:gd name="T32" fmla="*/ 145 w 276"/>
                              <a:gd name="T33" fmla="*/ 60 h 147"/>
                              <a:gd name="T34" fmla="*/ 135 w 276"/>
                              <a:gd name="T35" fmla="*/ 56 h 147"/>
                              <a:gd name="T36" fmla="*/ 127 w 276"/>
                              <a:gd name="T37" fmla="*/ 49 h 147"/>
                              <a:gd name="T38" fmla="*/ 117 w 276"/>
                              <a:gd name="T39" fmla="*/ 47 h 147"/>
                              <a:gd name="T40" fmla="*/ 108 w 276"/>
                              <a:gd name="T41" fmla="*/ 41 h 147"/>
                              <a:gd name="T42" fmla="*/ 98 w 276"/>
                              <a:gd name="T43" fmla="*/ 37 h 147"/>
                              <a:gd name="T44" fmla="*/ 92 w 276"/>
                              <a:gd name="T45" fmla="*/ 35 h 147"/>
                              <a:gd name="T46" fmla="*/ 82 w 276"/>
                              <a:gd name="T47" fmla="*/ 29 h 147"/>
                              <a:gd name="T48" fmla="*/ 74 w 276"/>
                              <a:gd name="T49" fmla="*/ 27 h 147"/>
                              <a:gd name="T50" fmla="*/ 63 w 276"/>
                              <a:gd name="T51" fmla="*/ 21 h 147"/>
                              <a:gd name="T52" fmla="*/ 55 w 276"/>
                              <a:gd name="T53" fmla="*/ 19 h 147"/>
                              <a:gd name="T54" fmla="*/ 45 w 276"/>
                              <a:gd name="T55" fmla="*/ 17 h 147"/>
                              <a:gd name="T56" fmla="*/ 37 w 276"/>
                              <a:gd name="T57" fmla="*/ 15 h 147"/>
                              <a:gd name="T58" fmla="*/ 26 w 276"/>
                              <a:gd name="T59" fmla="*/ 9 h 147"/>
                              <a:gd name="T60" fmla="*/ 16 w 276"/>
                              <a:gd name="T61" fmla="*/ 6 h 147"/>
                              <a:gd name="T62" fmla="*/ 10 w 276"/>
                              <a:gd name="T63" fmla="*/ 4 h 147"/>
                              <a:gd name="T64" fmla="*/ 0 w 276"/>
                              <a:gd name="T6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6" h="147">
                                <a:moveTo>
                                  <a:pt x="276" y="147"/>
                                </a:moveTo>
                                <a:lnTo>
                                  <a:pt x="268" y="141"/>
                                </a:lnTo>
                                <a:lnTo>
                                  <a:pt x="260" y="135"/>
                                </a:lnTo>
                                <a:lnTo>
                                  <a:pt x="252" y="129"/>
                                </a:lnTo>
                                <a:lnTo>
                                  <a:pt x="246" y="125"/>
                                </a:lnTo>
                                <a:lnTo>
                                  <a:pt x="237" y="117"/>
                                </a:lnTo>
                                <a:lnTo>
                                  <a:pt x="227" y="111"/>
                                </a:lnTo>
                                <a:lnTo>
                                  <a:pt x="219" y="107"/>
                                </a:lnTo>
                                <a:lnTo>
                                  <a:pt x="211" y="100"/>
                                </a:lnTo>
                                <a:lnTo>
                                  <a:pt x="205" y="96"/>
                                </a:lnTo>
                                <a:lnTo>
                                  <a:pt x="196" y="88"/>
                                </a:lnTo>
                                <a:lnTo>
                                  <a:pt x="186" y="82"/>
                                </a:lnTo>
                                <a:lnTo>
                                  <a:pt x="178" y="78"/>
                                </a:lnTo>
                                <a:lnTo>
                                  <a:pt x="170" y="72"/>
                                </a:lnTo>
                                <a:lnTo>
                                  <a:pt x="160" y="70"/>
                                </a:lnTo>
                                <a:lnTo>
                                  <a:pt x="153" y="66"/>
                                </a:lnTo>
                                <a:lnTo>
                                  <a:pt x="145" y="60"/>
                                </a:lnTo>
                                <a:lnTo>
                                  <a:pt x="135" y="56"/>
                                </a:lnTo>
                                <a:lnTo>
                                  <a:pt x="127" y="49"/>
                                </a:lnTo>
                                <a:lnTo>
                                  <a:pt x="117" y="47"/>
                                </a:lnTo>
                                <a:lnTo>
                                  <a:pt x="108" y="41"/>
                                </a:lnTo>
                                <a:lnTo>
                                  <a:pt x="98" y="37"/>
                                </a:lnTo>
                                <a:lnTo>
                                  <a:pt x="92" y="35"/>
                                </a:lnTo>
                                <a:lnTo>
                                  <a:pt x="82" y="29"/>
                                </a:lnTo>
                                <a:lnTo>
                                  <a:pt x="74" y="27"/>
                                </a:lnTo>
                                <a:lnTo>
                                  <a:pt x="63" y="21"/>
                                </a:lnTo>
                                <a:lnTo>
                                  <a:pt x="55" y="19"/>
                                </a:lnTo>
                                <a:lnTo>
                                  <a:pt x="45" y="17"/>
                                </a:lnTo>
                                <a:lnTo>
                                  <a:pt x="37" y="15"/>
                                </a:lnTo>
                                <a:lnTo>
                                  <a:pt x="26" y="9"/>
                                </a:lnTo>
                                <a:lnTo>
                                  <a:pt x="16" y="6"/>
                                </a:lnTo>
                                <a:lnTo>
                                  <a:pt x="10" y="4"/>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5" name="Freeform 116"/>
                        <wps:cNvSpPr>
                          <a:spLocks/>
                        </wps:cNvSpPr>
                        <wps:spPr bwMode="auto">
                          <a:xfrm>
                            <a:off x="2528236" y="753745"/>
                            <a:ext cx="269240" cy="153035"/>
                          </a:xfrm>
                          <a:custGeom>
                            <a:avLst/>
                            <a:gdLst>
                              <a:gd name="T0" fmla="*/ 424 w 424"/>
                              <a:gd name="T1" fmla="*/ 10 h 241"/>
                              <a:gd name="T2" fmla="*/ 416 w 424"/>
                              <a:gd name="T3" fmla="*/ 8 h 241"/>
                              <a:gd name="T4" fmla="*/ 405 w 424"/>
                              <a:gd name="T5" fmla="*/ 8 h 241"/>
                              <a:gd name="T6" fmla="*/ 403 w 424"/>
                              <a:gd name="T7" fmla="*/ 6 h 241"/>
                              <a:gd name="T8" fmla="*/ 397 w 424"/>
                              <a:gd name="T9" fmla="*/ 6 h 241"/>
                              <a:gd name="T10" fmla="*/ 395 w 424"/>
                              <a:gd name="T11" fmla="*/ 4 h 241"/>
                              <a:gd name="T12" fmla="*/ 387 w 424"/>
                              <a:gd name="T13" fmla="*/ 4 h 241"/>
                              <a:gd name="T14" fmla="*/ 387 w 424"/>
                              <a:gd name="T15" fmla="*/ 0 h 241"/>
                              <a:gd name="T16" fmla="*/ 387 w 424"/>
                              <a:gd name="T17" fmla="*/ 4 h 241"/>
                              <a:gd name="T18" fmla="*/ 323 w 424"/>
                              <a:gd name="T19" fmla="*/ 4 h 241"/>
                              <a:gd name="T20" fmla="*/ 309 w 424"/>
                              <a:gd name="T21" fmla="*/ 6 h 241"/>
                              <a:gd name="T22" fmla="*/ 297 w 424"/>
                              <a:gd name="T23" fmla="*/ 8 h 241"/>
                              <a:gd name="T24" fmla="*/ 280 w 424"/>
                              <a:gd name="T25" fmla="*/ 10 h 241"/>
                              <a:gd name="T26" fmla="*/ 268 w 424"/>
                              <a:gd name="T27" fmla="*/ 14 h 241"/>
                              <a:gd name="T28" fmla="*/ 252 w 424"/>
                              <a:gd name="T29" fmla="*/ 16 h 241"/>
                              <a:gd name="T30" fmla="*/ 240 w 424"/>
                              <a:gd name="T31" fmla="*/ 21 h 241"/>
                              <a:gd name="T32" fmla="*/ 227 w 424"/>
                              <a:gd name="T33" fmla="*/ 25 h 241"/>
                              <a:gd name="T34" fmla="*/ 215 w 424"/>
                              <a:gd name="T35" fmla="*/ 29 h 241"/>
                              <a:gd name="T36" fmla="*/ 201 w 424"/>
                              <a:gd name="T37" fmla="*/ 35 h 241"/>
                              <a:gd name="T38" fmla="*/ 188 w 424"/>
                              <a:gd name="T39" fmla="*/ 39 h 241"/>
                              <a:gd name="T40" fmla="*/ 176 w 424"/>
                              <a:gd name="T41" fmla="*/ 47 h 241"/>
                              <a:gd name="T42" fmla="*/ 164 w 424"/>
                              <a:gd name="T43" fmla="*/ 51 h 241"/>
                              <a:gd name="T44" fmla="*/ 149 w 424"/>
                              <a:gd name="T45" fmla="*/ 59 h 241"/>
                              <a:gd name="T46" fmla="*/ 139 w 424"/>
                              <a:gd name="T47" fmla="*/ 68 h 241"/>
                              <a:gd name="T48" fmla="*/ 127 w 424"/>
                              <a:gd name="T49" fmla="*/ 76 h 241"/>
                              <a:gd name="T50" fmla="*/ 117 w 424"/>
                              <a:gd name="T51" fmla="*/ 86 h 241"/>
                              <a:gd name="T52" fmla="*/ 106 w 424"/>
                              <a:gd name="T53" fmla="*/ 92 h 241"/>
                              <a:gd name="T54" fmla="*/ 96 w 424"/>
                              <a:gd name="T55" fmla="*/ 102 h 241"/>
                              <a:gd name="T56" fmla="*/ 86 w 424"/>
                              <a:gd name="T57" fmla="*/ 110 h 241"/>
                              <a:gd name="T58" fmla="*/ 65 w 424"/>
                              <a:gd name="T59" fmla="*/ 131 h 241"/>
                              <a:gd name="T60" fmla="*/ 57 w 424"/>
                              <a:gd name="T61" fmla="*/ 141 h 241"/>
                              <a:gd name="T62" fmla="*/ 47 w 424"/>
                              <a:gd name="T63" fmla="*/ 155 h 241"/>
                              <a:gd name="T64" fmla="*/ 41 w 424"/>
                              <a:gd name="T65" fmla="*/ 166 h 241"/>
                              <a:gd name="T66" fmla="*/ 33 w 424"/>
                              <a:gd name="T67" fmla="*/ 178 h 241"/>
                              <a:gd name="T68" fmla="*/ 25 w 424"/>
                              <a:gd name="T69" fmla="*/ 190 h 241"/>
                              <a:gd name="T70" fmla="*/ 16 w 424"/>
                              <a:gd name="T71" fmla="*/ 202 h 241"/>
                              <a:gd name="T72" fmla="*/ 12 w 424"/>
                              <a:gd name="T73" fmla="*/ 217 h 241"/>
                              <a:gd name="T74" fmla="*/ 4 w 424"/>
                              <a:gd name="T75" fmla="*/ 229 h 241"/>
                              <a:gd name="T76" fmla="*/ 0 w 424"/>
                              <a:gd name="T77"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24" h="241">
                                <a:moveTo>
                                  <a:pt x="424" y="10"/>
                                </a:moveTo>
                                <a:lnTo>
                                  <a:pt x="416" y="8"/>
                                </a:lnTo>
                                <a:lnTo>
                                  <a:pt x="405" y="8"/>
                                </a:lnTo>
                                <a:lnTo>
                                  <a:pt x="403" y="6"/>
                                </a:lnTo>
                                <a:lnTo>
                                  <a:pt x="397" y="6"/>
                                </a:lnTo>
                                <a:lnTo>
                                  <a:pt x="395" y="4"/>
                                </a:lnTo>
                                <a:lnTo>
                                  <a:pt x="387" y="4"/>
                                </a:lnTo>
                                <a:lnTo>
                                  <a:pt x="387" y="0"/>
                                </a:lnTo>
                                <a:lnTo>
                                  <a:pt x="387" y="4"/>
                                </a:lnTo>
                                <a:lnTo>
                                  <a:pt x="323" y="4"/>
                                </a:lnTo>
                                <a:lnTo>
                                  <a:pt x="309" y="6"/>
                                </a:lnTo>
                                <a:lnTo>
                                  <a:pt x="297" y="8"/>
                                </a:lnTo>
                                <a:lnTo>
                                  <a:pt x="280" y="10"/>
                                </a:lnTo>
                                <a:lnTo>
                                  <a:pt x="268" y="14"/>
                                </a:lnTo>
                                <a:lnTo>
                                  <a:pt x="252" y="16"/>
                                </a:lnTo>
                                <a:lnTo>
                                  <a:pt x="240" y="21"/>
                                </a:lnTo>
                                <a:lnTo>
                                  <a:pt x="227" y="25"/>
                                </a:lnTo>
                                <a:lnTo>
                                  <a:pt x="215" y="29"/>
                                </a:lnTo>
                                <a:lnTo>
                                  <a:pt x="201" y="35"/>
                                </a:lnTo>
                                <a:lnTo>
                                  <a:pt x="188" y="39"/>
                                </a:lnTo>
                                <a:lnTo>
                                  <a:pt x="176" y="47"/>
                                </a:lnTo>
                                <a:lnTo>
                                  <a:pt x="164" y="51"/>
                                </a:lnTo>
                                <a:lnTo>
                                  <a:pt x="149" y="59"/>
                                </a:lnTo>
                                <a:lnTo>
                                  <a:pt x="139" y="68"/>
                                </a:lnTo>
                                <a:lnTo>
                                  <a:pt x="127" y="76"/>
                                </a:lnTo>
                                <a:lnTo>
                                  <a:pt x="117" y="86"/>
                                </a:lnTo>
                                <a:lnTo>
                                  <a:pt x="106" y="92"/>
                                </a:lnTo>
                                <a:lnTo>
                                  <a:pt x="96" y="102"/>
                                </a:lnTo>
                                <a:lnTo>
                                  <a:pt x="86" y="110"/>
                                </a:lnTo>
                                <a:lnTo>
                                  <a:pt x="65" y="131"/>
                                </a:lnTo>
                                <a:lnTo>
                                  <a:pt x="57" y="141"/>
                                </a:lnTo>
                                <a:lnTo>
                                  <a:pt x="47" y="155"/>
                                </a:lnTo>
                                <a:lnTo>
                                  <a:pt x="41" y="166"/>
                                </a:lnTo>
                                <a:lnTo>
                                  <a:pt x="33" y="178"/>
                                </a:lnTo>
                                <a:lnTo>
                                  <a:pt x="25" y="190"/>
                                </a:lnTo>
                                <a:lnTo>
                                  <a:pt x="16" y="202"/>
                                </a:lnTo>
                                <a:lnTo>
                                  <a:pt x="12" y="217"/>
                                </a:lnTo>
                                <a:lnTo>
                                  <a:pt x="4" y="229"/>
                                </a:lnTo>
                                <a:lnTo>
                                  <a:pt x="0" y="241"/>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6" name="Freeform 117"/>
                        <wps:cNvSpPr>
                          <a:spLocks/>
                        </wps:cNvSpPr>
                        <wps:spPr bwMode="auto">
                          <a:xfrm>
                            <a:off x="2660951" y="1310640"/>
                            <a:ext cx="202565" cy="92075"/>
                          </a:xfrm>
                          <a:custGeom>
                            <a:avLst/>
                            <a:gdLst>
                              <a:gd name="T0" fmla="*/ 319 w 319"/>
                              <a:gd name="T1" fmla="*/ 145 h 145"/>
                              <a:gd name="T2" fmla="*/ 313 w 319"/>
                              <a:gd name="T3" fmla="*/ 139 h 145"/>
                              <a:gd name="T4" fmla="*/ 311 w 319"/>
                              <a:gd name="T5" fmla="*/ 130 h 145"/>
                              <a:gd name="T6" fmla="*/ 307 w 319"/>
                              <a:gd name="T7" fmla="*/ 122 h 145"/>
                              <a:gd name="T8" fmla="*/ 301 w 319"/>
                              <a:gd name="T9" fmla="*/ 114 h 145"/>
                              <a:gd name="T10" fmla="*/ 297 w 319"/>
                              <a:gd name="T11" fmla="*/ 108 h 145"/>
                              <a:gd name="T12" fmla="*/ 291 w 319"/>
                              <a:gd name="T13" fmla="*/ 100 h 145"/>
                              <a:gd name="T14" fmla="*/ 286 w 319"/>
                              <a:gd name="T15" fmla="*/ 92 h 145"/>
                              <a:gd name="T16" fmla="*/ 280 w 319"/>
                              <a:gd name="T17" fmla="*/ 83 h 145"/>
                              <a:gd name="T18" fmla="*/ 262 w 319"/>
                              <a:gd name="T19" fmla="*/ 67 h 145"/>
                              <a:gd name="T20" fmla="*/ 256 w 319"/>
                              <a:gd name="T21" fmla="*/ 61 h 145"/>
                              <a:gd name="T22" fmla="*/ 250 w 319"/>
                              <a:gd name="T23" fmla="*/ 53 h 145"/>
                              <a:gd name="T24" fmla="*/ 241 w 319"/>
                              <a:gd name="T25" fmla="*/ 49 h 145"/>
                              <a:gd name="T26" fmla="*/ 235 w 319"/>
                              <a:gd name="T27" fmla="*/ 43 h 145"/>
                              <a:gd name="T28" fmla="*/ 227 w 319"/>
                              <a:gd name="T29" fmla="*/ 39 h 145"/>
                              <a:gd name="T30" fmla="*/ 219 w 319"/>
                              <a:gd name="T31" fmla="*/ 36 h 145"/>
                              <a:gd name="T32" fmla="*/ 211 w 319"/>
                              <a:gd name="T33" fmla="*/ 30 h 145"/>
                              <a:gd name="T34" fmla="*/ 205 w 319"/>
                              <a:gd name="T35" fmla="*/ 26 h 145"/>
                              <a:gd name="T36" fmla="*/ 196 w 319"/>
                              <a:gd name="T37" fmla="*/ 22 h 145"/>
                              <a:gd name="T38" fmla="*/ 188 w 319"/>
                              <a:gd name="T39" fmla="*/ 18 h 145"/>
                              <a:gd name="T40" fmla="*/ 180 w 319"/>
                              <a:gd name="T41" fmla="*/ 14 h 145"/>
                              <a:gd name="T42" fmla="*/ 174 w 319"/>
                              <a:gd name="T43" fmla="*/ 12 h 145"/>
                              <a:gd name="T44" fmla="*/ 166 w 319"/>
                              <a:gd name="T45" fmla="*/ 10 h 145"/>
                              <a:gd name="T46" fmla="*/ 155 w 319"/>
                              <a:gd name="T47" fmla="*/ 8 h 145"/>
                              <a:gd name="T48" fmla="*/ 149 w 319"/>
                              <a:gd name="T49" fmla="*/ 4 h 145"/>
                              <a:gd name="T50" fmla="*/ 139 w 319"/>
                              <a:gd name="T51" fmla="*/ 4 h 145"/>
                              <a:gd name="T52" fmla="*/ 131 w 319"/>
                              <a:gd name="T53" fmla="*/ 2 h 145"/>
                              <a:gd name="T54" fmla="*/ 123 w 319"/>
                              <a:gd name="T55" fmla="*/ 2 h 145"/>
                              <a:gd name="T56" fmla="*/ 112 w 319"/>
                              <a:gd name="T57" fmla="*/ 0 h 145"/>
                              <a:gd name="T58" fmla="*/ 74 w 319"/>
                              <a:gd name="T59" fmla="*/ 0 h 145"/>
                              <a:gd name="T60" fmla="*/ 69 w 319"/>
                              <a:gd name="T61" fmla="*/ 2 h 145"/>
                              <a:gd name="T62" fmla="*/ 57 w 319"/>
                              <a:gd name="T63" fmla="*/ 2 h 145"/>
                              <a:gd name="T64" fmla="*/ 51 w 319"/>
                              <a:gd name="T65" fmla="*/ 4 h 145"/>
                              <a:gd name="T66" fmla="*/ 41 w 319"/>
                              <a:gd name="T67" fmla="*/ 4 h 145"/>
                              <a:gd name="T68" fmla="*/ 39 w 319"/>
                              <a:gd name="T69" fmla="*/ 8 h 145"/>
                              <a:gd name="T70" fmla="*/ 31 w 319"/>
                              <a:gd name="T71" fmla="*/ 8 h 145"/>
                              <a:gd name="T72" fmla="*/ 28 w 319"/>
                              <a:gd name="T73" fmla="*/ 10 h 145"/>
                              <a:gd name="T74" fmla="*/ 22 w 319"/>
                              <a:gd name="T75" fmla="*/ 10 h 145"/>
                              <a:gd name="T76" fmla="*/ 20 w 319"/>
                              <a:gd name="T77" fmla="*/ 12 h 145"/>
                              <a:gd name="T78" fmla="*/ 16 w 319"/>
                              <a:gd name="T79" fmla="*/ 12 h 145"/>
                              <a:gd name="T80" fmla="*/ 12 w 319"/>
                              <a:gd name="T81" fmla="*/ 14 h 145"/>
                              <a:gd name="T82" fmla="*/ 6 w 319"/>
                              <a:gd name="T83" fmla="*/ 14 h 145"/>
                              <a:gd name="T84" fmla="*/ 2 w 319"/>
                              <a:gd name="T85" fmla="*/ 18 h 145"/>
                              <a:gd name="T86" fmla="*/ 0 w 319"/>
                              <a:gd name="T87" fmla="*/ 1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19" h="145">
                                <a:moveTo>
                                  <a:pt x="319" y="145"/>
                                </a:moveTo>
                                <a:lnTo>
                                  <a:pt x="313" y="139"/>
                                </a:lnTo>
                                <a:lnTo>
                                  <a:pt x="311" y="130"/>
                                </a:lnTo>
                                <a:lnTo>
                                  <a:pt x="307" y="122"/>
                                </a:lnTo>
                                <a:lnTo>
                                  <a:pt x="301" y="114"/>
                                </a:lnTo>
                                <a:lnTo>
                                  <a:pt x="297" y="108"/>
                                </a:lnTo>
                                <a:lnTo>
                                  <a:pt x="291" y="100"/>
                                </a:lnTo>
                                <a:lnTo>
                                  <a:pt x="286" y="92"/>
                                </a:lnTo>
                                <a:lnTo>
                                  <a:pt x="280" y="83"/>
                                </a:lnTo>
                                <a:lnTo>
                                  <a:pt x="262" y="67"/>
                                </a:lnTo>
                                <a:lnTo>
                                  <a:pt x="256" y="61"/>
                                </a:lnTo>
                                <a:lnTo>
                                  <a:pt x="250" y="53"/>
                                </a:lnTo>
                                <a:lnTo>
                                  <a:pt x="241" y="49"/>
                                </a:lnTo>
                                <a:lnTo>
                                  <a:pt x="235" y="43"/>
                                </a:lnTo>
                                <a:lnTo>
                                  <a:pt x="227" y="39"/>
                                </a:lnTo>
                                <a:lnTo>
                                  <a:pt x="219" y="36"/>
                                </a:lnTo>
                                <a:lnTo>
                                  <a:pt x="211" y="30"/>
                                </a:lnTo>
                                <a:lnTo>
                                  <a:pt x="205" y="26"/>
                                </a:lnTo>
                                <a:lnTo>
                                  <a:pt x="196" y="22"/>
                                </a:lnTo>
                                <a:lnTo>
                                  <a:pt x="188" y="18"/>
                                </a:lnTo>
                                <a:lnTo>
                                  <a:pt x="180" y="14"/>
                                </a:lnTo>
                                <a:lnTo>
                                  <a:pt x="174" y="12"/>
                                </a:lnTo>
                                <a:lnTo>
                                  <a:pt x="166" y="10"/>
                                </a:lnTo>
                                <a:lnTo>
                                  <a:pt x="155" y="8"/>
                                </a:lnTo>
                                <a:lnTo>
                                  <a:pt x="149" y="4"/>
                                </a:lnTo>
                                <a:lnTo>
                                  <a:pt x="139" y="4"/>
                                </a:lnTo>
                                <a:lnTo>
                                  <a:pt x="131" y="2"/>
                                </a:lnTo>
                                <a:lnTo>
                                  <a:pt x="123" y="2"/>
                                </a:lnTo>
                                <a:lnTo>
                                  <a:pt x="112" y="0"/>
                                </a:lnTo>
                                <a:lnTo>
                                  <a:pt x="74" y="0"/>
                                </a:lnTo>
                                <a:lnTo>
                                  <a:pt x="69" y="2"/>
                                </a:lnTo>
                                <a:lnTo>
                                  <a:pt x="57" y="2"/>
                                </a:lnTo>
                                <a:lnTo>
                                  <a:pt x="51" y="4"/>
                                </a:lnTo>
                                <a:lnTo>
                                  <a:pt x="41" y="4"/>
                                </a:lnTo>
                                <a:lnTo>
                                  <a:pt x="39" y="8"/>
                                </a:lnTo>
                                <a:lnTo>
                                  <a:pt x="31" y="8"/>
                                </a:lnTo>
                                <a:lnTo>
                                  <a:pt x="28" y="10"/>
                                </a:lnTo>
                                <a:lnTo>
                                  <a:pt x="22" y="10"/>
                                </a:lnTo>
                                <a:lnTo>
                                  <a:pt x="20" y="12"/>
                                </a:lnTo>
                                <a:lnTo>
                                  <a:pt x="16" y="12"/>
                                </a:lnTo>
                                <a:lnTo>
                                  <a:pt x="12" y="14"/>
                                </a:lnTo>
                                <a:lnTo>
                                  <a:pt x="6" y="14"/>
                                </a:lnTo>
                                <a:lnTo>
                                  <a:pt x="2" y="18"/>
                                </a:lnTo>
                                <a:lnTo>
                                  <a:pt x="0" y="1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7" name="Line 118"/>
                        <wps:cNvCnPr>
                          <a:cxnSpLocks noChangeShapeType="1"/>
                        </wps:cNvCnPr>
                        <wps:spPr bwMode="auto">
                          <a:xfrm>
                            <a:off x="2863516" y="1402715"/>
                            <a:ext cx="0" cy="1524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8" name="Freeform 119"/>
                        <wps:cNvSpPr>
                          <a:spLocks/>
                        </wps:cNvSpPr>
                        <wps:spPr bwMode="auto">
                          <a:xfrm>
                            <a:off x="2806366" y="1656715"/>
                            <a:ext cx="81915" cy="408940"/>
                          </a:xfrm>
                          <a:custGeom>
                            <a:avLst/>
                            <a:gdLst>
                              <a:gd name="T0" fmla="*/ 0 w 129"/>
                              <a:gd name="T1" fmla="*/ 644 h 644"/>
                              <a:gd name="T2" fmla="*/ 8 w 129"/>
                              <a:gd name="T3" fmla="*/ 628 h 644"/>
                              <a:gd name="T4" fmla="*/ 17 w 129"/>
                              <a:gd name="T5" fmla="*/ 609 h 644"/>
                              <a:gd name="T6" fmla="*/ 23 w 129"/>
                              <a:gd name="T7" fmla="*/ 593 h 644"/>
                              <a:gd name="T8" fmla="*/ 31 w 129"/>
                              <a:gd name="T9" fmla="*/ 574 h 644"/>
                              <a:gd name="T10" fmla="*/ 37 w 129"/>
                              <a:gd name="T11" fmla="*/ 556 h 644"/>
                              <a:gd name="T12" fmla="*/ 43 w 129"/>
                              <a:gd name="T13" fmla="*/ 538 h 644"/>
                              <a:gd name="T14" fmla="*/ 49 w 129"/>
                              <a:gd name="T15" fmla="*/ 519 h 644"/>
                              <a:gd name="T16" fmla="*/ 57 w 129"/>
                              <a:gd name="T17" fmla="*/ 503 h 644"/>
                              <a:gd name="T18" fmla="*/ 62 w 129"/>
                              <a:gd name="T19" fmla="*/ 485 h 644"/>
                              <a:gd name="T20" fmla="*/ 68 w 129"/>
                              <a:gd name="T21" fmla="*/ 466 h 644"/>
                              <a:gd name="T22" fmla="*/ 72 w 129"/>
                              <a:gd name="T23" fmla="*/ 448 h 644"/>
                              <a:gd name="T24" fmla="*/ 78 w 129"/>
                              <a:gd name="T25" fmla="*/ 431 h 644"/>
                              <a:gd name="T26" fmla="*/ 82 w 129"/>
                              <a:gd name="T27" fmla="*/ 409 h 644"/>
                              <a:gd name="T28" fmla="*/ 88 w 129"/>
                              <a:gd name="T29" fmla="*/ 393 h 644"/>
                              <a:gd name="T30" fmla="*/ 92 w 129"/>
                              <a:gd name="T31" fmla="*/ 374 h 644"/>
                              <a:gd name="T32" fmla="*/ 94 w 129"/>
                              <a:gd name="T33" fmla="*/ 356 h 644"/>
                              <a:gd name="T34" fmla="*/ 100 w 129"/>
                              <a:gd name="T35" fmla="*/ 337 h 644"/>
                              <a:gd name="T36" fmla="*/ 103 w 129"/>
                              <a:gd name="T37" fmla="*/ 319 h 644"/>
                              <a:gd name="T38" fmla="*/ 109 w 129"/>
                              <a:gd name="T39" fmla="*/ 301 h 644"/>
                              <a:gd name="T40" fmla="*/ 111 w 129"/>
                              <a:gd name="T41" fmla="*/ 280 h 644"/>
                              <a:gd name="T42" fmla="*/ 113 w 129"/>
                              <a:gd name="T43" fmla="*/ 262 h 644"/>
                              <a:gd name="T44" fmla="*/ 115 w 129"/>
                              <a:gd name="T45" fmla="*/ 243 h 644"/>
                              <a:gd name="T46" fmla="*/ 119 w 129"/>
                              <a:gd name="T47" fmla="*/ 223 h 644"/>
                              <a:gd name="T48" fmla="*/ 121 w 129"/>
                              <a:gd name="T49" fmla="*/ 207 h 644"/>
                              <a:gd name="T50" fmla="*/ 123 w 129"/>
                              <a:gd name="T51" fmla="*/ 186 h 644"/>
                              <a:gd name="T52" fmla="*/ 123 w 129"/>
                              <a:gd name="T53" fmla="*/ 168 h 644"/>
                              <a:gd name="T54" fmla="*/ 125 w 129"/>
                              <a:gd name="T55" fmla="*/ 147 h 644"/>
                              <a:gd name="T56" fmla="*/ 125 w 129"/>
                              <a:gd name="T57" fmla="*/ 129 h 644"/>
                              <a:gd name="T58" fmla="*/ 129 w 129"/>
                              <a:gd name="T59" fmla="*/ 109 h 644"/>
                              <a:gd name="T60" fmla="*/ 129 w 129"/>
                              <a:gd name="T61" fmla="*/ 0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29" h="644">
                                <a:moveTo>
                                  <a:pt x="0" y="644"/>
                                </a:moveTo>
                                <a:lnTo>
                                  <a:pt x="8" y="628"/>
                                </a:lnTo>
                                <a:lnTo>
                                  <a:pt x="17" y="609"/>
                                </a:lnTo>
                                <a:lnTo>
                                  <a:pt x="23" y="593"/>
                                </a:lnTo>
                                <a:lnTo>
                                  <a:pt x="31" y="574"/>
                                </a:lnTo>
                                <a:lnTo>
                                  <a:pt x="37" y="556"/>
                                </a:lnTo>
                                <a:lnTo>
                                  <a:pt x="43" y="538"/>
                                </a:lnTo>
                                <a:lnTo>
                                  <a:pt x="49" y="519"/>
                                </a:lnTo>
                                <a:lnTo>
                                  <a:pt x="57" y="503"/>
                                </a:lnTo>
                                <a:lnTo>
                                  <a:pt x="62" y="485"/>
                                </a:lnTo>
                                <a:lnTo>
                                  <a:pt x="68" y="466"/>
                                </a:lnTo>
                                <a:lnTo>
                                  <a:pt x="72" y="448"/>
                                </a:lnTo>
                                <a:lnTo>
                                  <a:pt x="78" y="431"/>
                                </a:lnTo>
                                <a:lnTo>
                                  <a:pt x="82" y="409"/>
                                </a:lnTo>
                                <a:lnTo>
                                  <a:pt x="88" y="393"/>
                                </a:lnTo>
                                <a:lnTo>
                                  <a:pt x="92" y="374"/>
                                </a:lnTo>
                                <a:lnTo>
                                  <a:pt x="94" y="356"/>
                                </a:lnTo>
                                <a:lnTo>
                                  <a:pt x="100" y="337"/>
                                </a:lnTo>
                                <a:lnTo>
                                  <a:pt x="103" y="319"/>
                                </a:lnTo>
                                <a:lnTo>
                                  <a:pt x="109" y="301"/>
                                </a:lnTo>
                                <a:lnTo>
                                  <a:pt x="111" y="280"/>
                                </a:lnTo>
                                <a:lnTo>
                                  <a:pt x="113" y="262"/>
                                </a:lnTo>
                                <a:lnTo>
                                  <a:pt x="115" y="243"/>
                                </a:lnTo>
                                <a:lnTo>
                                  <a:pt x="119" y="223"/>
                                </a:lnTo>
                                <a:lnTo>
                                  <a:pt x="121" y="207"/>
                                </a:lnTo>
                                <a:lnTo>
                                  <a:pt x="123" y="186"/>
                                </a:lnTo>
                                <a:lnTo>
                                  <a:pt x="123" y="168"/>
                                </a:lnTo>
                                <a:lnTo>
                                  <a:pt x="125" y="147"/>
                                </a:lnTo>
                                <a:lnTo>
                                  <a:pt x="125" y="129"/>
                                </a:lnTo>
                                <a:lnTo>
                                  <a:pt x="129" y="109"/>
                                </a:lnTo>
                                <a:lnTo>
                                  <a:pt x="129"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9" name="Freeform 120"/>
                        <wps:cNvSpPr>
                          <a:spLocks/>
                        </wps:cNvSpPr>
                        <wps:spPr bwMode="auto">
                          <a:xfrm>
                            <a:off x="2603801" y="1340485"/>
                            <a:ext cx="153035" cy="558800"/>
                          </a:xfrm>
                          <a:custGeom>
                            <a:avLst/>
                            <a:gdLst>
                              <a:gd name="T0" fmla="*/ 0 w 241"/>
                              <a:gd name="T1" fmla="*/ 574 h 880"/>
                              <a:gd name="T2" fmla="*/ 8 w 241"/>
                              <a:gd name="T3" fmla="*/ 198 h 880"/>
                              <a:gd name="T4" fmla="*/ 45 w 241"/>
                              <a:gd name="T5" fmla="*/ 77 h 880"/>
                              <a:gd name="T6" fmla="*/ 86 w 241"/>
                              <a:gd name="T7" fmla="*/ 14 h 880"/>
                              <a:gd name="T8" fmla="*/ 133 w 241"/>
                              <a:gd name="T9" fmla="*/ 0 h 880"/>
                              <a:gd name="T10" fmla="*/ 184 w 241"/>
                              <a:gd name="T11" fmla="*/ 12 h 880"/>
                              <a:gd name="T12" fmla="*/ 215 w 241"/>
                              <a:gd name="T13" fmla="*/ 45 h 880"/>
                              <a:gd name="T14" fmla="*/ 233 w 241"/>
                              <a:gd name="T15" fmla="*/ 133 h 880"/>
                              <a:gd name="T16" fmla="*/ 241 w 241"/>
                              <a:gd name="T17" fmla="*/ 613 h 880"/>
                              <a:gd name="T18" fmla="*/ 241 w 241"/>
                              <a:gd name="T19" fmla="*/ 880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1" h="880">
                                <a:moveTo>
                                  <a:pt x="0" y="574"/>
                                </a:moveTo>
                                <a:lnTo>
                                  <a:pt x="8" y="198"/>
                                </a:lnTo>
                                <a:lnTo>
                                  <a:pt x="45" y="77"/>
                                </a:lnTo>
                                <a:lnTo>
                                  <a:pt x="86" y="14"/>
                                </a:lnTo>
                                <a:lnTo>
                                  <a:pt x="133" y="0"/>
                                </a:lnTo>
                                <a:lnTo>
                                  <a:pt x="184" y="12"/>
                                </a:lnTo>
                                <a:lnTo>
                                  <a:pt x="215" y="45"/>
                                </a:lnTo>
                                <a:lnTo>
                                  <a:pt x="233" y="133"/>
                                </a:lnTo>
                                <a:lnTo>
                                  <a:pt x="241" y="613"/>
                                </a:lnTo>
                                <a:lnTo>
                                  <a:pt x="241" y="8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0" name="Freeform 121"/>
                        <wps:cNvSpPr>
                          <a:spLocks/>
                        </wps:cNvSpPr>
                        <wps:spPr bwMode="auto">
                          <a:xfrm>
                            <a:off x="2781601" y="1370330"/>
                            <a:ext cx="70485" cy="561340"/>
                          </a:xfrm>
                          <a:custGeom>
                            <a:avLst/>
                            <a:gdLst>
                              <a:gd name="T0" fmla="*/ 0 w 111"/>
                              <a:gd name="T1" fmla="*/ 884 h 884"/>
                              <a:gd name="T2" fmla="*/ 8 w 111"/>
                              <a:gd name="T3" fmla="*/ 864 h 884"/>
                              <a:gd name="T4" fmla="*/ 15 w 111"/>
                              <a:gd name="T5" fmla="*/ 846 h 884"/>
                              <a:gd name="T6" fmla="*/ 21 w 111"/>
                              <a:gd name="T7" fmla="*/ 825 h 884"/>
                              <a:gd name="T8" fmla="*/ 27 w 111"/>
                              <a:gd name="T9" fmla="*/ 805 h 884"/>
                              <a:gd name="T10" fmla="*/ 31 w 111"/>
                              <a:gd name="T11" fmla="*/ 788 h 884"/>
                              <a:gd name="T12" fmla="*/ 37 w 111"/>
                              <a:gd name="T13" fmla="*/ 768 h 884"/>
                              <a:gd name="T14" fmla="*/ 41 w 111"/>
                              <a:gd name="T15" fmla="*/ 748 h 884"/>
                              <a:gd name="T16" fmla="*/ 49 w 111"/>
                              <a:gd name="T17" fmla="*/ 727 h 884"/>
                              <a:gd name="T18" fmla="*/ 51 w 111"/>
                              <a:gd name="T19" fmla="*/ 705 h 884"/>
                              <a:gd name="T20" fmla="*/ 58 w 111"/>
                              <a:gd name="T21" fmla="*/ 688 h 884"/>
                              <a:gd name="T22" fmla="*/ 62 w 111"/>
                              <a:gd name="T23" fmla="*/ 668 h 884"/>
                              <a:gd name="T24" fmla="*/ 68 w 111"/>
                              <a:gd name="T25" fmla="*/ 647 h 884"/>
                              <a:gd name="T26" fmla="*/ 72 w 111"/>
                              <a:gd name="T27" fmla="*/ 627 h 884"/>
                              <a:gd name="T28" fmla="*/ 76 w 111"/>
                              <a:gd name="T29" fmla="*/ 607 h 884"/>
                              <a:gd name="T30" fmla="*/ 80 w 111"/>
                              <a:gd name="T31" fmla="*/ 586 h 884"/>
                              <a:gd name="T32" fmla="*/ 82 w 111"/>
                              <a:gd name="T33" fmla="*/ 566 h 884"/>
                              <a:gd name="T34" fmla="*/ 86 w 111"/>
                              <a:gd name="T35" fmla="*/ 543 h 884"/>
                              <a:gd name="T36" fmla="*/ 90 w 111"/>
                              <a:gd name="T37" fmla="*/ 523 h 884"/>
                              <a:gd name="T38" fmla="*/ 92 w 111"/>
                              <a:gd name="T39" fmla="*/ 502 h 884"/>
                              <a:gd name="T40" fmla="*/ 96 w 111"/>
                              <a:gd name="T41" fmla="*/ 484 h 884"/>
                              <a:gd name="T42" fmla="*/ 99 w 111"/>
                              <a:gd name="T43" fmla="*/ 464 h 884"/>
                              <a:gd name="T44" fmla="*/ 101 w 111"/>
                              <a:gd name="T45" fmla="*/ 443 h 884"/>
                              <a:gd name="T46" fmla="*/ 101 w 111"/>
                              <a:gd name="T47" fmla="*/ 423 h 884"/>
                              <a:gd name="T48" fmla="*/ 103 w 111"/>
                              <a:gd name="T49" fmla="*/ 402 h 884"/>
                              <a:gd name="T50" fmla="*/ 107 w 111"/>
                              <a:gd name="T51" fmla="*/ 382 h 884"/>
                              <a:gd name="T52" fmla="*/ 107 w 111"/>
                              <a:gd name="T53" fmla="*/ 357 h 884"/>
                              <a:gd name="T54" fmla="*/ 109 w 111"/>
                              <a:gd name="T55" fmla="*/ 337 h 884"/>
                              <a:gd name="T56" fmla="*/ 109 w 111"/>
                              <a:gd name="T57" fmla="*/ 316 h 884"/>
                              <a:gd name="T58" fmla="*/ 111 w 111"/>
                              <a:gd name="T59" fmla="*/ 296 h 884"/>
                              <a:gd name="T60" fmla="*/ 111 w 111"/>
                              <a:gd name="T61" fmla="*/ 214 h 884"/>
                              <a:gd name="T62" fmla="*/ 109 w 111"/>
                              <a:gd name="T63" fmla="*/ 206 h 884"/>
                              <a:gd name="T64" fmla="*/ 109 w 111"/>
                              <a:gd name="T65" fmla="*/ 171 h 884"/>
                              <a:gd name="T66" fmla="*/ 107 w 111"/>
                              <a:gd name="T67" fmla="*/ 161 h 884"/>
                              <a:gd name="T68" fmla="*/ 107 w 111"/>
                              <a:gd name="T69" fmla="*/ 118 h 884"/>
                              <a:gd name="T70" fmla="*/ 103 w 111"/>
                              <a:gd name="T71" fmla="*/ 108 h 884"/>
                              <a:gd name="T72" fmla="*/ 103 w 111"/>
                              <a:gd name="T73" fmla="*/ 75 h 884"/>
                              <a:gd name="T74" fmla="*/ 101 w 111"/>
                              <a:gd name="T75" fmla="*/ 65 h 884"/>
                              <a:gd name="T76" fmla="*/ 101 w 111"/>
                              <a:gd name="T77" fmla="*/ 28 h 884"/>
                              <a:gd name="T78" fmla="*/ 99 w 111"/>
                              <a:gd name="T79" fmla="*/ 20 h 884"/>
                              <a:gd name="T80" fmla="*/ 99 w 111"/>
                              <a:gd name="T81" fmla="*/ 0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1" h="884">
                                <a:moveTo>
                                  <a:pt x="0" y="884"/>
                                </a:moveTo>
                                <a:lnTo>
                                  <a:pt x="8" y="864"/>
                                </a:lnTo>
                                <a:lnTo>
                                  <a:pt x="15" y="846"/>
                                </a:lnTo>
                                <a:lnTo>
                                  <a:pt x="21" y="825"/>
                                </a:lnTo>
                                <a:lnTo>
                                  <a:pt x="27" y="805"/>
                                </a:lnTo>
                                <a:lnTo>
                                  <a:pt x="31" y="788"/>
                                </a:lnTo>
                                <a:lnTo>
                                  <a:pt x="37" y="768"/>
                                </a:lnTo>
                                <a:lnTo>
                                  <a:pt x="41" y="748"/>
                                </a:lnTo>
                                <a:lnTo>
                                  <a:pt x="49" y="727"/>
                                </a:lnTo>
                                <a:lnTo>
                                  <a:pt x="51" y="705"/>
                                </a:lnTo>
                                <a:lnTo>
                                  <a:pt x="58" y="688"/>
                                </a:lnTo>
                                <a:lnTo>
                                  <a:pt x="62" y="668"/>
                                </a:lnTo>
                                <a:lnTo>
                                  <a:pt x="68" y="647"/>
                                </a:lnTo>
                                <a:lnTo>
                                  <a:pt x="72" y="627"/>
                                </a:lnTo>
                                <a:lnTo>
                                  <a:pt x="76" y="607"/>
                                </a:lnTo>
                                <a:lnTo>
                                  <a:pt x="80" y="586"/>
                                </a:lnTo>
                                <a:lnTo>
                                  <a:pt x="82" y="566"/>
                                </a:lnTo>
                                <a:lnTo>
                                  <a:pt x="86" y="543"/>
                                </a:lnTo>
                                <a:lnTo>
                                  <a:pt x="90" y="523"/>
                                </a:lnTo>
                                <a:lnTo>
                                  <a:pt x="92" y="502"/>
                                </a:lnTo>
                                <a:lnTo>
                                  <a:pt x="96" y="484"/>
                                </a:lnTo>
                                <a:lnTo>
                                  <a:pt x="99" y="464"/>
                                </a:lnTo>
                                <a:lnTo>
                                  <a:pt x="101" y="443"/>
                                </a:lnTo>
                                <a:lnTo>
                                  <a:pt x="101" y="423"/>
                                </a:lnTo>
                                <a:lnTo>
                                  <a:pt x="103" y="402"/>
                                </a:lnTo>
                                <a:lnTo>
                                  <a:pt x="107" y="382"/>
                                </a:lnTo>
                                <a:lnTo>
                                  <a:pt x="107" y="357"/>
                                </a:lnTo>
                                <a:lnTo>
                                  <a:pt x="109" y="337"/>
                                </a:lnTo>
                                <a:lnTo>
                                  <a:pt x="109" y="316"/>
                                </a:lnTo>
                                <a:lnTo>
                                  <a:pt x="111" y="296"/>
                                </a:lnTo>
                                <a:lnTo>
                                  <a:pt x="111" y="214"/>
                                </a:lnTo>
                                <a:lnTo>
                                  <a:pt x="109" y="206"/>
                                </a:lnTo>
                                <a:lnTo>
                                  <a:pt x="109" y="171"/>
                                </a:lnTo>
                                <a:lnTo>
                                  <a:pt x="107" y="161"/>
                                </a:lnTo>
                                <a:lnTo>
                                  <a:pt x="107" y="118"/>
                                </a:lnTo>
                                <a:lnTo>
                                  <a:pt x="103" y="108"/>
                                </a:lnTo>
                                <a:lnTo>
                                  <a:pt x="103" y="75"/>
                                </a:lnTo>
                                <a:lnTo>
                                  <a:pt x="101" y="65"/>
                                </a:lnTo>
                                <a:lnTo>
                                  <a:pt x="101" y="28"/>
                                </a:lnTo>
                                <a:lnTo>
                                  <a:pt x="99" y="20"/>
                                </a:lnTo>
                                <a:lnTo>
                                  <a:pt x="99"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1" name="Freeform 122"/>
                        <wps:cNvSpPr>
                          <a:spLocks/>
                        </wps:cNvSpPr>
                        <wps:spPr bwMode="auto">
                          <a:xfrm>
                            <a:off x="3807761" y="2529840"/>
                            <a:ext cx="68580" cy="43180"/>
                          </a:xfrm>
                          <a:custGeom>
                            <a:avLst/>
                            <a:gdLst>
                              <a:gd name="T0" fmla="*/ 0 w 108"/>
                              <a:gd name="T1" fmla="*/ 68 h 68"/>
                              <a:gd name="T2" fmla="*/ 8 w 108"/>
                              <a:gd name="T3" fmla="*/ 68 h 68"/>
                              <a:gd name="T4" fmla="*/ 12 w 108"/>
                              <a:gd name="T5" fmla="*/ 64 h 68"/>
                              <a:gd name="T6" fmla="*/ 20 w 108"/>
                              <a:gd name="T7" fmla="*/ 64 h 68"/>
                              <a:gd name="T8" fmla="*/ 27 w 108"/>
                              <a:gd name="T9" fmla="*/ 62 h 68"/>
                              <a:gd name="T10" fmla="*/ 29 w 108"/>
                              <a:gd name="T11" fmla="*/ 62 h 68"/>
                              <a:gd name="T12" fmla="*/ 33 w 108"/>
                              <a:gd name="T13" fmla="*/ 60 h 68"/>
                              <a:gd name="T14" fmla="*/ 37 w 108"/>
                              <a:gd name="T15" fmla="*/ 60 h 68"/>
                              <a:gd name="T16" fmla="*/ 41 w 108"/>
                              <a:gd name="T17" fmla="*/ 58 h 68"/>
                              <a:gd name="T18" fmla="*/ 43 w 108"/>
                              <a:gd name="T19" fmla="*/ 54 h 68"/>
                              <a:gd name="T20" fmla="*/ 49 w 108"/>
                              <a:gd name="T21" fmla="*/ 54 h 68"/>
                              <a:gd name="T22" fmla="*/ 53 w 108"/>
                              <a:gd name="T23" fmla="*/ 49 h 68"/>
                              <a:gd name="T24" fmla="*/ 59 w 108"/>
                              <a:gd name="T25" fmla="*/ 49 h 68"/>
                              <a:gd name="T26" fmla="*/ 63 w 108"/>
                              <a:gd name="T27" fmla="*/ 43 h 68"/>
                              <a:gd name="T28" fmla="*/ 70 w 108"/>
                              <a:gd name="T29" fmla="*/ 41 h 68"/>
                              <a:gd name="T30" fmla="*/ 80 w 108"/>
                              <a:gd name="T31" fmla="*/ 31 h 68"/>
                              <a:gd name="T32" fmla="*/ 84 w 108"/>
                              <a:gd name="T33" fmla="*/ 29 h 68"/>
                              <a:gd name="T34" fmla="*/ 94 w 108"/>
                              <a:gd name="T35" fmla="*/ 19 h 68"/>
                              <a:gd name="T36" fmla="*/ 98 w 108"/>
                              <a:gd name="T37" fmla="*/ 13 h 68"/>
                              <a:gd name="T38" fmla="*/ 102 w 108"/>
                              <a:gd name="T39" fmla="*/ 9 h 68"/>
                              <a:gd name="T40" fmla="*/ 104 w 108"/>
                              <a:gd name="T41" fmla="*/ 2 h 68"/>
                              <a:gd name="T42" fmla="*/ 108 w 108"/>
                              <a:gd name="T4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8" h="68">
                                <a:moveTo>
                                  <a:pt x="0" y="68"/>
                                </a:moveTo>
                                <a:lnTo>
                                  <a:pt x="8" y="68"/>
                                </a:lnTo>
                                <a:lnTo>
                                  <a:pt x="12" y="64"/>
                                </a:lnTo>
                                <a:lnTo>
                                  <a:pt x="20" y="64"/>
                                </a:lnTo>
                                <a:lnTo>
                                  <a:pt x="27" y="62"/>
                                </a:lnTo>
                                <a:lnTo>
                                  <a:pt x="29" y="62"/>
                                </a:lnTo>
                                <a:lnTo>
                                  <a:pt x="33" y="60"/>
                                </a:lnTo>
                                <a:lnTo>
                                  <a:pt x="37" y="60"/>
                                </a:lnTo>
                                <a:lnTo>
                                  <a:pt x="41" y="58"/>
                                </a:lnTo>
                                <a:lnTo>
                                  <a:pt x="43" y="54"/>
                                </a:lnTo>
                                <a:lnTo>
                                  <a:pt x="49" y="54"/>
                                </a:lnTo>
                                <a:lnTo>
                                  <a:pt x="53" y="49"/>
                                </a:lnTo>
                                <a:lnTo>
                                  <a:pt x="59" y="49"/>
                                </a:lnTo>
                                <a:lnTo>
                                  <a:pt x="63" y="43"/>
                                </a:lnTo>
                                <a:lnTo>
                                  <a:pt x="70" y="41"/>
                                </a:lnTo>
                                <a:lnTo>
                                  <a:pt x="80" y="31"/>
                                </a:lnTo>
                                <a:lnTo>
                                  <a:pt x="84" y="29"/>
                                </a:lnTo>
                                <a:lnTo>
                                  <a:pt x="94" y="19"/>
                                </a:lnTo>
                                <a:lnTo>
                                  <a:pt x="98" y="13"/>
                                </a:lnTo>
                                <a:lnTo>
                                  <a:pt x="102" y="9"/>
                                </a:lnTo>
                                <a:lnTo>
                                  <a:pt x="104" y="2"/>
                                </a:lnTo>
                                <a:lnTo>
                                  <a:pt x="108"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2" name="Freeform 123"/>
                        <wps:cNvSpPr>
                          <a:spLocks/>
                        </wps:cNvSpPr>
                        <wps:spPr bwMode="auto">
                          <a:xfrm>
                            <a:off x="3179746" y="1918970"/>
                            <a:ext cx="922020" cy="612140"/>
                          </a:xfrm>
                          <a:custGeom>
                            <a:avLst/>
                            <a:gdLst>
                              <a:gd name="T0" fmla="*/ 1097 w 1452"/>
                              <a:gd name="T1" fmla="*/ 964 h 964"/>
                              <a:gd name="T2" fmla="*/ 1183 w 1452"/>
                              <a:gd name="T3" fmla="*/ 883 h 964"/>
                              <a:gd name="T4" fmla="*/ 1409 w 1452"/>
                              <a:gd name="T5" fmla="*/ 746 h 964"/>
                              <a:gd name="T6" fmla="*/ 1450 w 1452"/>
                              <a:gd name="T7" fmla="*/ 668 h 964"/>
                              <a:gd name="T8" fmla="*/ 1452 w 1452"/>
                              <a:gd name="T9" fmla="*/ 617 h 964"/>
                              <a:gd name="T10" fmla="*/ 1429 w 1452"/>
                              <a:gd name="T11" fmla="*/ 576 h 964"/>
                              <a:gd name="T12" fmla="*/ 1400 w 1452"/>
                              <a:gd name="T13" fmla="*/ 576 h 964"/>
                              <a:gd name="T14" fmla="*/ 1288 w 1452"/>
                              <a:gd name="T15" fmla="*/ 658 h 964"/>
                              <a:gd name="T16" fmla="*/ 1169 w 1452"/>
                              <a:gd name="T17" fmla="*/ 699 h 964"/>
                              <a:gd name="T18" fmla="*/ 1052 w 1452"/>
                              <a:gd name="T19" fmla="*/ 709 h 964"/>
                              <a:gd name="T20" fmla="*/ 975 w 1452"/>
                              <a:gd name="T21" fmla="*/ 699 h 964"/>
                              <a:gd name="T22" fmla="*/ 913 w 1452"/>
                              <a:gd name="T23" fmla="*/ 640 h 964"/>
                              <a:gd name="T24" fmla="*/ 557 w 1452"/>
                              <a:gd name="T25" fmla="*/ 131 h 964"/>
                              <a:gd name="T26" fmla="*/ 473 w 1452"/>
                              <a:gd name="T27" fmla="*/ 41 h 964"/>
                              <a:gd name="T28" fmla="*/ 389 w 1452"/>
                              <a:gd name="T29" fmla="*/ 14 h 964"/>
                              <a:gd name="T30" fmla="*/ 0 w 1452"/>
                              <a:gd name="T31" fmla="*/ 0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52" h="964">
                                <a:moveTo>
                                  <a:pt x="1097" y="964"/>
                                </a:moveTo>
                                <a:lnTo>
                                  <a:pt x="1183" y="883"/>
                                </a:lnTo>
                                <a:lnTo>
                                  <a:pt x="1409" y="746"/>
                                </a:lnTo>
                                <a:lnTo>
                                  <a:pt x="1450" y="668"/>
                                </a:lnTo>
                                <a:lnTo>
                                  <a:pt x="1452" y="617"/>
                                </a:lnTo>
                                <a:lnTo>
                                  <a:pt x="1429" y="576"/>
                                </a:lnTo>
                                <a:lnTo>
                                  <a:pt x="1400" y="576"/>
                                </a:lnTo>
                                <a:lnTo>
                                  <a:pt x="1288" y="658"/>
                                </a:lnTo>
                                <a:lnTo>
                                  <a:pt x="1169" y="699"/>
                                </a:lnTo>
                                <a:lnTo>
                                  <a:pt x="1052" y="709"/>
                                </a:lnTo>
                                <a:lnTo>
                                  <a:pt x="975" y="699"/>
                                </a:lnTo>
                                <a:lnTo>
                                  <a:pt x="913" y="640"/>
                                </a:lnTo>
                                <a:lnTo>
                                  <a:pt x="557" y="131"/>
                                </a:lnTo>
                                <a:lnTo>
                                  <a:pt x="473" y="41"/>
                                </a:lnTo>
                                <a:lnTo>
                                  <a:pt x="389" y="14"/>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3" name="Line 124"/>
                        <wps:cNvCnPr>
                          <a:cxnSpLocks noChangeShapeType="1"/>
                        </wps:cNvCnPr>
                        <wps:spPr bwMode="auto">
                          <a:xfrm>
                            <a:off x="2868596" y="1520825"/>
                            <a:ext cx="19685" cy="1358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4" name="Line 125"/>
                        <wps:cNvCnPr>
                          <a:cxnSpLocks noChangeShapeType="1"/>
                        </wps:cNvCnPr>
                        <wps:spPr bwMode="auto">
                          <a:xfrm>
                            <a:off x="2863516" y="1427480"/>
                            <a:ext cx="5080" cy="8382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5" name="Freeform 126"/>
                        <wps:cNvSpPr>
                          <a:spLocks/>
                        </wps:cNvSpPr>
                        <wps:spPr bwMode="auto">
                          <a:xfrm>
                            <a:off x="3767121" y="2564130"/>
                            <a:ext cx="40640" cy="8890"/>
                          </a:xfrm>
                          <a:custGeom>
                            <a:avLst/>
                            <a:gdLst>
                              <a:gd name="T0" fmla="*/ 0 w 64"/>
                              <a:gd name="T1" fmla="*/ 0 h 14"/>
                              <a:gd name="T2" fmla="*/ 5 w 64"/>
                              <a:gd name="T3" fmla="*/ 0 h 14"/>
                              <a:gd name="T4" fmla="*/ 13 w 64"/>
                              <a:gd name="T5" fmla="*/ 6 h 14"/>
                              <a:gd name="T6" fmla="*/ 21 w 64"/>
                              <a:gd name="T7" fmla="*/ 8 h 14"/>
                              <a:gd name="T8" fmla="*/ 29 w 64"/>
                              <a:gd name="T9" fmla="*/ 8 h 14"/>
                              <a:gd name="T10" fmla="*/ 35 w 64"/>
                              <a:gd name="T11" fmla="*/ 10 h 14"/>
                              <a:gd name="T12" fmla="*/ 45 w 64"/>
                              <a:gd name="T13" fmla="*/ 14 h 14"/>
                              <a:gd name="T14" fmla="*/ 54 w 64"/>
                              <a:gd name="T15" fmla="*/ 14 h 14"/>
                              <a:gd name="T16" fmla="*/ 62 w 64"/>
                              <a:gd name="T17" fmla="*/ 14 h 14"/>
                              <a:gd name="T18" fmla="*/ 64 w 64"/>
                              <a:gd name="T19"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14">
                                <a:moveTo>
                                  <a:pt x="0" y="0"/>
                                </a:moveTo>
                                <a:lnTo>
                                  <a:pt x="5" y="0"/>
                                </a:lnTo>
                                <a:lnTo>
                                  <a:pt x="13" y="6"/>
                                </a:lnTo>
                                <a:lnTo>
                                  <a:pt x="21" y="8"/>
                                </a:lnTo>
                                <a:lnTo>
                                  <a:pt x="29" y="8"/>
                                </a:lnTo>
                                <a:lnTo>
                                  <a:pt x="35" y="10"/>
                                </a:lnTo>
                                <a:lnTo>
                                  <a:pt x="45" y="14"/>
                                </a:lnTo>
                                <a:lnTo>
                                  <a:pt x="54" y="14"/>
                                </a:lnTo>
                                <a:lnTo>
                                  <a:pt x="62" y="14"/>
                                </a:lnTo>
                                <a:lnTo>
                                  <a:pt x="64" y="1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6" name="Freeform 127"/>
                        <wps:cNvSpPr>
                          <a:spLocks/>
                        </wps:cNvSpPr>
                        <wps:spPr bwMode="auto">
                          <a:xfrm>
                            <a:off x="3556936" y="2327910"/>
                            <a:ext cx="163830" cy="196850"/>
                          </a:xfrm>
                          <a:custGeom>
                            <a:avLst/>
                            <a:gdLst>
                              <a:gd name="T0" fmla="*/ 0 w 258"/>
                              <a:gd name="T1" fmla="*/ 0 h 310"/>
                              <a:gd name="T2" fmla="*/ 73 w 258"/>
                              <a:gd name="T3" fmla="*/ 79 h 310"/>
                              <a:gd name="T4" fmla="*/ 110 w 258"/>
                              <a:gd name="T5" fmla="*/ 120 h 310"/>
                              <a:gd name="T6" fmla="*/ 137 w 258"/>
                              <a:gd name="T7" fmla="*/ 151 h 310"/>
                              <a:gd name="T8" fmla="*/ 161 w 258"/>
                              <a:gd name="T9" fmla="*/ 175 h 310"/>
                              <a:gd name="T10" fmla="*/ 176 w 258"/>
                              <a:gd name="T11" fmla="*/ 192 h 310"/>
                              <a:gd name="T12" fmla="*/ 188 w 258"/>
                              <a:gd name="T13" fmla="*/ 208 h 310"/>
                              <a:gd name="T14" fmla="*/ 196 w 258"/>
                              <a:gd name="T15" fmla="*/ 220 h 310"/>
                              <a:gd name="T16" fmla="*/ 202 w 258"/>
                              <a:gd name="T17" fmla="*/ 228 h 310"/>
                              <a:gd name="T18" fmla="*/ 207 w 258"/>
                              <a:gd name="T19" fmla="*/ 237 h 310"/>
                              <a:gd name="T20" fmla="*/ 213 w 258"/>
                              <a:gd name="T21" fmla="*/ 245 h 310"/>
                              <a:gd name="T22" fmla="*/ 215 w 258"/>
                              <a:gd name="T23" fmla="*/ 249 h 310"/>
                              <a:gd name="T24" fmla="*/ 219 w 258"/>
                              <a:gd name="T25" fmla="*/ 257 h 310"/>
                              <a:gd name="T26" fmla="*/ 223 w 258"/>
                              <a:gd name="T27" fmla="*/ 261 h 310"/>
                              <a:gd name="T28" fmla="*/ 225 w 258"/>
                              <a:gd name="T29" fmla="*/ 267 h 310"/>
                              <a:gd name="T30" fmla="*/ 227 w 258"/>
                              <a:gd name="T31" fmla="*/ 271 h 310"/>
                              <a:gd name="T32" fmla="*/ 229 w 258"/>
                              <a:gd name="T33" fmla="*/ 278 h 310"/>
                              <a:gd name="T34" fmla="*/ 233 w 258"/>
                              <a:gd name="T35" fmla="*/ 280 h 310"/>
                              <a:gd name="T36" fmla="*/ 237 w 258"/>
                              <a:gd name="T37" fmla="*/ 286 h 310"/>
                              <a:gd name="T38" fmla="*/ 239 w 258"/>
                              <a:gd name="T39" fmla="*/ 290 h 310"/>
                              <a:gd name="T40" fmla="*/ 245 w 258"/>
                              <a:gd name="T41" fmla="*/ 292 h 310"/>
                              <a:gd name="T42" fmla="*/ 247 w 258"/>
                              <a:gd name="T43" fmla="*/ 298 h 310"/>
                              <a:gd name="T44" fmla="*/ 252 w 258"/>
                              <a:gd name="T45" fmla="*/ 302 h 310"/>
                              <a:gd name="T46" fmla="*/ 258 w 258"/>
                              <a:gd name="T47" fmla="*/ 308 h 310"/>
                              <a:gd name="T48" fmla="*/ 258 w 258"/>
                              <a:gd name="T49" fmla="*/ 31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8" h="310">
                                <a:moveTo>
                                  <a:pt x="0" y="0"/>
                                </a:moveTo>
                                <a:lnTo>
                                  <a:pt x="73" y="79"/>
                                </a:lnTo>
                                <a:lnTo>
                                  <a:pt x="110" y="120"/>
                                </a:lnTo>
                                <a:lnTo>
                                  <a:pt x="137" y="151"/>
                                </a:lnTo>
                                <a:lnTo>
                                  <a:pt x="161" y="175"/>
                                </a:lnTo>
                                <a:lnTo>
                                  <a:pt x="176" y="192"/>
                                </a:lnTo>
                                <a:lnTo>
                                  <a:pt x="188" y="208"/>
                                </a:lnTo>
                                <a:lnTo>
                                  <a:pt x="196" y="220"/>
                                </a:lnTo>
                                <a:lnTo>
                                  <a:pt x="202" y="228"/>
                                </a:lnTo>
                                <a:lnTo>
                                  <a:pt x="207" y="237"/>
                                </a:lnTo>
                                <a:lnTo>
                                  <a:pt x="213" y="245"/>
                                </a:lnTo>
                                <a:lnTo>
                                  <a:pt x="215" y="249"/>
                                </a:lnTo>
                                <a:lnTo>
                                  <a:pt x="219" y="257"/>
                                </a:lnTo>
                                <a:lnTo>
                                  <a:pt x="223" y="261"/>
                                </a:lnTo>
                                <a:lnTo>
                                  <a:pt x="225" y="267"/>
                                </a:lnTo>
                                <a:lnTo>
                                  <a:pt x="227" y="271"/>
                                </a:lnTo>
                                <a:lnTo>
                                  <a:pt x="229" y="278"/>
                                </a:lnTo>
                                <a:lnTo>
                                  <a:pt x="233" y="280"/>
                                </a:lnTo>
                                <a:lnTo>
                                  <a:pt x="237" y="286"/>
                                </a:lnTo>
                                <a:lnTo>
                                  <a:pt x="239" y="290"/>
                                </a:lnTo>
                                <a:lnTo>
                                  <a:pt x="245" y="292"/>
                                </a:lnTo>
                                <a:lnTo>
                                  <a:pt x="247" y="298"/>
                                </a:lnTo>
                                <a:lnTo>
                                  <a:pt x="252" y="302"/>
                                </a:lnTo>
                                <a:lnTo>
                                  <a:pt x="258" y="308"/>
                                </a:lnTo>
                                <a:lnTo>
                                  <a:pt x="258" y="31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 name="Freeform 128"/>
                        <wps:cNvSpPr>
                          <a:spLocks/>
                        </wps:cNvSpPr>
                        <wps:spPr bwMode="auto">
                          <a:xfrm>
                            <a:off x="2308526" y="737235"/>
                            <a:ext cx="114300" cy="78740"/>
                          </a:xfrm>
                          <a:custGeom>
                            <a:avLst/>
                            <a:gdLst>
                              <a:gd name="T0" fmla="*/ 180 w 180"/>
                              <a:gd name="T1" fmla="*/ 16 h 124"/>
                              <a:gd name="T2" fmla="*/ 178 w 180"/>
                              <a:gd name="T3" fmla="*/ 16 h 124"/>
                              <a:gd name="T4" fmla="*/ 178 w 180"/>
                              <a:gd name="T5" fmla="*/ 14 h 124"/>
                              <a:gd name="T6" fmla="*/ 174 w 180"/>
                              <a:gd name="T7" fmla="*/ 14 h 124"/>
                              <a:gd name="T8" fmla="*/ 170 w 180"/>
                              <a:gd name="T9" fmla="*/ 10 h 124"/>
                              <a:gd name="T10" fmla="*/ 168 w 180"/>
                              <a:gd name="T11" fmla="*/ 10 h 124"/>
                              <a:gd name="T12" fmla="*/ 164 w 180"/>
                              <a:gd name="T13" fmla="*/ 6 h 124"/>
                              <a:gd name="T14" fmla="*/ 160 w 180"/>
                              <a:gd name="T15" fmla="*/ 6 h 124"/>
                              <a:gd name="T16" fmla="*/ 158 w 180"/>
                              <a:gd name="T17" fmla="*/ 4 h 124"/>
                              <a:gd name="T18" fmla="*/ 151 w 180"/>
                              <a:gd name="T19" fmla="*/ 4 h 124"/>
                              <a:gd name="T20" fmla="*/ 149 w 180"/>
                              <a:gd name="T21" fmla="*/ 2 h 124"/>
                              <a:gd name="T22" fmla="*/ 139 w 180"/>
                              <a:gd name="T23" fmla="*/ 2 h 124"/>
                              <a:gd name="T24" fmla="*/ 137 w 180"/>
                              <a:gd name="T25" fmla="*/ 0 h 124"/>
                              <a:gd name="T26" fmla="*/ 106 w 180"/>
                              <a:gd name="T27" fmla="*/ 0 h 124"/>
                              <a:gd name="T28" fmla="*/ 100 w 180"/>
                              <a:gd name="T29" fmla="*/ 2 h 124"/>
                              <a:gd name="T30" fmla="*/ 90 w 180"/>
                              <a:gd name="T31" fmla="*/ 2 h 124"/>
                              <a:gd name="T32" fmla="*/ 82 w 180"/>
                              <a:gd name="T33" fmla="*/ 4 h 124"/>
                              <a:gd name="T34" fmla="*/ 78 w 180"/>
                              <a:gd name="T35" fmla="*/ 6 h 124"/>
                              <a:gd name="T36" fmla="*/ 72 w 180"/>
                              <a:gd name="T37" fmla="*/ 10 h 124"/>
                              <a:gd name="T38" fmla="*/ 67 w 180"/>
                              <a:gd name="T39" fmla="*/ 12 h 124"/>
                              <a:gd name="T40" fmla="*/ 61 w 180"/>
                              <a:gd name="T41" fmla="*/ 14 h 124"/>
                              <a:gd name="T42" fmla="*/ 57 w 180"/>
                              <a:gd name="T43" fmla="*/ 16 h 124"/>
                              <a:gd name="T44" fmla="*/ 51 w 180"/>
                              <a:gd name="T45" fmla="*/ 20 h 124"/>
                              <a:gd name="T46" fmla="*/ 45 w 180"/>
                              <a:gd name="T47" fmla="*/ 26 h 124"/>
                              <a:gd name="T48" fmla="*/ 39 w 180"/>
                              <a:gd name="T49" fmla="*/ 30 h 124"/>
                              <a:gd name="T50" fmla="*/ 37 w 180"/>
                              <a:gd name="T51" fmla="*/ 34 h 124"/>
                              <a:gd name="T52" fmla="*/ 31 w 180"/>
                              <a:gd name="T53" fmla="*/ 36 h 124"/>
                              <a:gd name="T54" fmla="*/ 29 w 180"/>
                              <a:gd name="T55" fmla="*/ 42 h 124"/>
                              <a:gd name="T56" fmla="*/ 20 w 180"/>
                              <a:gd name="T57" fmla="*/ 51 h 124"/>
                              <a:gd name="T58" fmla="*/ 18 w 180"/>
                              <a:gd name="T59" fmla="*/ 55 h 124"/>
                              <a:gd name="T60" fmla="*/ 16 w 180"/>
                              <a:gd name="T61" fmla="*/ 61 h 124"/>
                              <a:gd name="T62" fmla="*/ 14 w 180"/>
                              <a:gd name="T63" fmla="*/ 65 h 124"/>
                              <a:gd name="T64" fmla="*/ 10 w 180"/>
                              <a:gd name="T65" fmla="*/ 71 h 124"/>
                              <a:gd name="T66" fmla="*/ 8 w 180"/>
                              <a:gd name="T67" fmla="*/ 75 h 124"/>
                              <a:gd name="T68" fmla="*/ 6 w 180"/>
                              <a:gd name="T69" fmla="*/ 81 h 124"/>
                              <a:gd name="T70" fmla="*/ 4 w 180"/>
                              <a:gd name="T71" fmla="*/ 87 h 124"/>
                              <a:gd name="T72" fmla="*/ 4 w 180"/>
                              <a:gd name="T73" fmla="*/ 98 h 124"/>
                              <a:gd name="T74" fmla="*/ 0 w 180"/>
                              <a:gd name="T75" fmla="*/ 104 h 124"/>
                              <a:gd name="T76" fmla="*/ 0 w 180"/>
                              <a:gd name="T77"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0" h="124">
                                <a:moveTo>
                                  <a:pt x="180" y="16"/>
                                </a:moveTo>
                                <a:lnTo>
                                  <a:pt x="178" y="16"/>
                                </a:lnTo>
                                <a:lnTo>
                                  <a:pt x="178" y="14"/>
                                </a:lnTo>
                                <a:lnTo>
                                  <a:pt x="174" y="14"/>
                                </a:lnTo>
                                <a:lnTo>
                                  <a:pt x="170" y="10"/>
                                </a:lnTo>
                                <a:lnTo>
                                  <a:pt x="168" y="10"/>
                                </a:lnTo>
                                <a:lnTo>
                                  <a:pt x="164" y="6"/>
                                </a:lnTo>
                                <a:lnTo>
                                  <a:pt x="160" y="6"/>
                                </a:lnTo>
                                <a:lnTo>
                                  <a:pt x="158" y="4"/>
                                </a:lnTo>
                                <a:lnTo>
                                  <a:pt x="151" y="4"/>
                                </a:lnTo>
                                <a:lnTo>
                                  <a:pt x="149" y="2"/>
                                </a:lnTo>
                                <a:lnTo>
                                  <a:pt x="139" y="2"/>
                                </a:lnTo>
                                <a:lnTo>
                                  <a:pt x="137" y="0"/>
                                </a:lnTo>
                                <a:lnTo>
                                  <a:pt x="106" y="0"/>
                                </a:lnTo>
                                <a:lnTo>
                                  <a:pt x="100" y="2"/>
                                </a:lnTo>
                                <a:lnTo>
                                  <a:pt x="90" y="2"/>
                                </a:lnTo>
                                <a:lnTo>
                                  <a:pt x="82" y="4"/>
                                </a:lnTo>
                                <a:lnTo>
                                  <a:pt x="78" y="6"/>
                                </a:lnTo>
                                <a:lnTo>
                                  <a:pt x="72" y="10"/>
                                </a:lnTo>
                                <a:lnTo>
                                  <a:pt x="67" y="12"/>
                                </a:lnTo>
                                <a:lnTo>
                                  <a:pt x="61" y="14"/>
                                </a:lnTo>
                                <a:lnTo>
                                  <a:pt x="57" y="16"/>
                                </a:lnTo>
                                <a:lnTo>
                                  <a:pt x="51" y="20"/>
                                </a:lnTo>
                                <a:lnTo>
                                  <a:pt x="45" y="26"/>
                                </a:lnTo>
                                <a:lnTo>
                                  <a:pt x="39" y="30"/>
                                </a:lnTo>
                                <a:lnTo>
                                  <a:pt x="37" y="34"/>
                                </a:lnTo>
                                <a:lnTo>
                                  <a:pt x="31" y="36"/>
                                </a:lnTo>
                                <a:lnTo>
                                  <a:pt x="29" y="42"/>
                                </a:lnTo>
                                <a:lnTo>
                                  <a:pt x="20" y="51"/>
                                </a:lnTo>
                                <a:lnTo>
                                  <a:pt x="18" y="55"/>
                                </a:lnTo>
                                <a:lnTo>
                                  <a:pt x="16" y="61"/>
                                </a:lnTo>
                                <a:lnTo>
                                  <a:pt x="14" y="65"/>
                                </a:lnTo>
                                <a:lnTo>
                                  <a:pt x="10" y="71"/>
                                </a:lnTo>
                                <a:lnTo>
                                  <a:pt x="8" y="75"/>
                                </a:lnTo>
                                <a:lnTo>
                                  <a:pt x="6" y="81"/>
                                </a:lnTo>
                                <a:lnTo>
                                  <a:pt x="4" y="87"/>
                                </a:lnTo>
                                <a:lnTo>
                                  <a:pt x="4" y="98"/>
                                </a:lnTo>
                                <a:lnTo>
                                  <a:pt x="0" y="104"/>
                                </a:lnTo>
                                <a:lnTo>
                                  <a:pt x="0" y="12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8" name="Freeform 129"/>
                        <wps:cNvSpPr>
                          <a:spLocks/>
                        </wps:cNvSpPr>
                        <wps:spPr bwMode="auto">
                          <a:xfrm>
                            <a:off x="2416476" y="773430"/>
                            <a:ext cx="54610" cy="62230"/>
                          </a:xfrm>
                          <a:custGeom>
                            <a:avLst/>
                            <a:gdLst>
                              <a:gd name="T0" fmla="*/ 86 w 86"/>
                              <a:gd name="T1" fmla="*/ 8 h 98"/>
                              <a:gd name="T2" fmla="*/ 84 w 86"/>
                              <a:gd name="T3" fmla="*/ 8 h 98"/>
                              <a:gd name="T4" fmla="*/ 84 w 86"/>
                              <a:gd name="T5" fmla="*/ 6 h 98"/>
                              <a:gd name="T6" fmla="*/ 78 w 86"/>
                              <a:gd name="T7" fmla="*/ 6 h 98"/>
                              <a:gd name="T8" fmla="*/ 76 w 86"/>
                              <a:gd name="T9" fmla="*/ 4 h 98"/>
                              <a:gd name="T10" fmla="*/ 67 w 86"/>
                              <a:gd name="T11" fmla="*/ 4 h 98"/>
                              <a:gd name="T12" fmla="*/ 65 w 86"/>
                              <a:gd name="T13" fmla="*/ 0 h 98"/>
                              <a:gd name="T14" fmla="*/ 45 w 86"/>
                              <a:gd name="T15" fmla="*/ 0 h 98"/>
                              <a:gd name="T16" fmla="*/ 43 w 86"/>
                              <a:gd name="T17" fmla="*/ 4 h 98"/>
                              <a:gd name="T18" fmla="*/ 35 w 86"/>
                              <a:gd name="T19" fmla="*/ 4 h 98"/>
                              <a:gd name="T20" fmla="*/ 35 w 86"/>
                              <a:gd name="T21" fmla="*/ 6 h 98"/>
                              <a:gd name="T22" fmla="*/ 31 w 86"/>
                              <a:gd name="T23" fmla="*/ 6 h 98"/>
                              <a:gd name="T24" fmla="*/ 28 w 86"/>
                              <a:gd name="T25" fmla="*/ 8 h 98"/>
                              <a:gd name="T26" fmla="*/ 24 w 86"/>
                              <a:gd name="T27" fmla="*/ 8 h 98"/>
                              <a:gd name="T28" fmla="*/ 20 w 86"/>
                              <a:gd name="T29" fmla="*/ 14 h 98"/>
                              <a:gd name="T30" fmla="*/ 18 w 86"/>
                              <a:gd name="T31" fmla="*/ 14 h 98"/>
                              <a:gd name="T32" fmla="*/ 14 w 86"/>
                              <a:gd name="T33" fmla="*/ 16 h 98"/>
                              <a:gd name="T34" fmla="*/ 14 w 86"/>
                              <a:gd name="T35" fmla="*/ 18 h 98"/>
                              <a:gd name="T36" fmla="*/ 12 w 86"/>
                              <a:gd name="T37" fmla="*/ 18 h 98"/>
                              <a:gd name="T38" fmla="*/ 10 w 86"/>
                              <a:gd name="T39" fmla="*/ 20 h 98"/>
                              <a:gd name="T40" fmla="*/ 10 w 86"/>
                              <a:gd name="T41" fmla="*/ 24 h 98"/>
                              <a:gd name="T42" fmla="*/ 8 w 86"/>
                              <a:gd name="T43" fmla="*/ 26 h 98"/>
                              <a:gd name="T44" fmla="*/ 8 w 86"/>
                              <a:gd name="T45" fmla="*/ 28 h 98"/>
                              <a:gd name="T46" fmla="*/ 4 w 86"/>
                              <a:gd name="T47" fmla="*/ 30 h 98"/>
                              <a:gd name="T48" fmla="*/ 4 w 86"/>
                              <a:gd name="T49" fmla="*/ 35 h 98"/>
                              <a:gd name="T50" fmla="*/ 2 w 86"/>
                              <a:gd name="T51" fmla="*/ 37 h 98"/>
                              <a:gd name="T52" fmla="*/ 2 w 86"/>
                              <a:gd name="T53" fmla="*/ 41 h 98"/>
                              <a:gd name="T54" fmla="*/ 0 w 86"/>
                              <a:gd name="T55" fmla="*/ 45 h 98"/>
                              <a:gd name="T56" fmla="*/ 0 w 86"/>
                              <a:gd name="T57" fmla="*/ 65 h 98"/>
                              <a:gd name="T58" fmla="*/ 2 w 86"/>
                              <a:gd name="T59" fmla="*/ 67 h 98"/>
                              <a:gd name="T60" fmla="*/ 2 w 86"/>
                              <a:gd name="T61" fmla="*/ 75 h 98"/>
                              <a:gd name="T62" fmla="*/ 4 w 86"/>
                              <a:gd name="T63" fmla="*/ 77 h 98"/>
                              <a:gd name="T64" fmla="*/ 4 w 86"/>
                              <a:gd name="T65" fmla="*/ 79 h 98"/>
                              <a:gd name="T66" fmla="*/ 8 w 86"/>
                              <a:gd name="T67" fmla="*/ 79 h 98"/>
                              <a:gd name="T68" fmla="*/ 8 w 86"/>
                              <a:gd name="T69" fmla="*/ 84 h 98"/>
                              <a:gd name="T70" fmla="*/ 10 w 86"/>
                              <a:gd name="T71" fmla="*/ 86 h 98"/>
                              <a:gd name="T72" fmla="*/ 10 w 86"/>
                              <a:gd name="T73" fmla="*/ 88 h 98"/>
                              <a:gd name="T74" fmla="*/ 12 w 86"/>
                              <a:gd name="T75" fmla="*/ 88 h 98"/>
                              <a:gd name="T76" fmla="*/ 12 w 86"/>
                              <a:gd name="T77" fmla="*/ 90 h 98"/>
                              <a:gd name="T78" fmla="*/ 14 w 86"/>
                              <a:gd name="T79" fmla="*/ 94 h 98"/>
                              <a:gd name="T80" fmla="*/ 18 w 86"/>
                              <a:gd name="T81" fmla="*/ 94 h 98"/>
                              <a:gd name="T82" fmla="*/ 18 w 86"/>
                              <a:gd name="T83" fmla="*/ 96 h 98"/>
                              <a:gd name="T84" fmla="*/ 20 w 86"/>
                              <a:gd name="T85" fmla="*/ 96 h 98"/>
                              <a:gd name="T86" fmla="*/ 20 w 86"/>
                              <a:gd name="T87" fmla="*/ 98 h 98"/>
                              <a:gd name="T88" fmla="*/ 22 w 86"/>
                              <a:gd name="T89"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6" h="98">
                                <a:moveTo>
                                  <a:pt x="86" y="8"/>
                                </a:moveTo>
                                <a:lnTo>
                                  <a:pt x="84" y="8"/>
                                </a:lnTo>
                                <a:lnTo>
                                  <a:pt x="84" y="6"/>
                                </a:lnTo>
                                <a:lnTo>
                                  <a:pt x="78" y="6"/>
                                </a:lnTo>
                                <a:lnTo>
                                  <a:pt x="76" y="4"/>
                                </a:lnTo>
                                <a:lnTo>
                                  <a:pt x="67" y="4"/>
                                </a:lnTo>
                                <a:lnTo>
                                  <a:pt x="65" y="0"/>
                                </a:lnTo>
                                <a:lnTo>
                                  <a:pt x="45" y="0"/>
                                </a:lnTo>
                                <a:lnTo>
                                  <a:pt x="43" y="4"/>
                                </a:lnTo>
                                <a:lnTo>
                                  <a:pt x="35" y="4"/>
                                </a:lnTo>
                                <a:lnTo>
                                  <a:pt x="35" y="6"/>
                                </a:lnTo>
                                <a:lnTo>
                                  <a:pt x="31" y="6"/>
                                </a:lnTo>
                                <a:lnTo>
                                  <a:pt x="28" y="8"/>
                                </a:lnTo>
                                <a:lnTo>
                                  <a:pt x="24" y="8"/>
                                </a:lnTo>
                                <a:lnTo>
                                  <a:pt x="20" y="14"/>
                                </a:lnTo>
                                <a:lnTo>
                                  <a:pt x="18" y="14"/>
                                </a:lnTo>
                                <a:lnTo>
                                  <a:pt x="14" y="16"/>
                                </a:lnTo>
                                <a:lnTo>
                                  <a:pt x="14" y="18"/>
                                </a:lnTo>
                                <a:lnTo>
                                  <a:pt x="12" y="18"/>
                                </a:lnTo>
                                <a:lnTo>
                                  <a:pt x="10" y="20"/>
                                </a:lnTo>
                                <a:lnTo>
                                  <a:pt x="10" y="24"/>
                                </a:lnTo>
                                <a:lnTo>
                                  <a:pt x="8" y="26"/>
                                </a:lnTo>
                                <a:lnTo>
                                  <a:pt x="8" y="28"/>
                                </a:lnTo>
                                <a:lnTo>
                                  <a:pt x="4" y="30"/>
                                </a:lnTo>
                                <a:lnTo>
                                  <a:pt x="4" y="35"/>
                                </a:lnTo>
                                <a:lnTo>
                                  <a:pt x="2" y="37"/>
                                </a:lnTo>
                                <a:lnTo>
                                  <a:pt x="2" y="41"/>
                                </a:lnTo>
                                <a:lnTo>
                                  <a:pt x="0" y="45"/>
                                </a:lnTo>
                                <a:lnTo>
                                  <a:pt x="0" y="65"/>
                                </a:lnTo>
                                <a:lnTo>
                                  <a:pt x="2" y="67"/>
                                </a:lnTo>
                                <a:lnTo>
                                  <a:pt x="2" y="75"/>
                                </a:lnTo>
                                <a:lnTo>
                                  <a:pt x="4" y="77"/>
                                </a:lnTo>
                                <a:lnTo>
                                  <a:pt x="4" y="79"/>
                                </a:lnTo>
                                <a:lnTo>
                                  <a:pt x="8" y="79"/>
                                </a:lnTo>
                                <a:lnTo>
                                  <a:pt x="8" y="84"/>
                                </a:lnTo>
                                <a:lnTo>
                                  <a:pt x="10" y="86"/>
                                </a:lnTo>
                                <a:lnTo>
                                  <a:pt x="10" y="88"/>
                                </a:lnTo>
                                <a:lnTo>
                                  <a:pt x="12" y="88"/>
                                </a:lnTo>
                                <a:lnTo>
                                  <a:pt x="12" y="90"/>
                                </a:lnTo>
                                <a:lnTo>
                                  <a:pt x="14" y="94"/>
                                </a:lnTo>
                                <a:lnTo>
                                  <a:pt x="18" y="94"/>
                                </a:lnTo>
                                <a:lnTo>
                                  <a:pt x="18" y="96"/>
                                </a:lnTo>
                                <a:lnTo>
                                  <a:pt x="20" y="96"/>
                                </a:lnTo>
                                <a:lnTo>
                                  <a:pt x="20" y="98"/>
                                </a:lnTo>
                                <a:lnTo>
                                  <a:pt x="22" y="9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9" name="Line 130"/>
                        <wps:cNvCnPr>
                          <a:cxnSpLocks noChangeShapeType="1"/>
                        </wps:cNvCnPr>
                        <wps:spPr bwMode="auto">
                          <a:xfrm>
                            <a:off x="2430446" y="836930"/>
                            <a:ext cx="97790" cy="6985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0" name="Freeform 131"/>
                        <wps:cNvSpPr>
                          <a:spLocks/>
                        </wps:cNvSpPr>
                        <wps:spPr bwMode="auto">
                          <a:xfrm>
                            <a:off x="2528236" y="839470"/>
                            <a:ext cx="41275" cy="67310"/>
                          </a:xfrm>
                          <a:custGeom>
                            <a:avLst/>
                            <a:gdLst>
                              <a:gd name="T0" fmla="*/ 65 w 65"/>
                              <a:gd name="T1" fmla="*/ 0 h 106"/>
                              <a:gd name="T2" fmla="*/ 63 w 65"/>
                              <a:gd name="T3" fmla="*/ 4 h 106"/>
                              <a:gd name="T4" fmla="*/ 57 w 65"/>
                              <a:gd name="T5" fmla="*/ 6 h 106"/>
                              <a:gd name="T6" fmla="*/ 55 w 65"/>
                              <a:gd name="T7" fmla="*/ 10 h 106"/>
                              <a:gd name="T8" fmla="*/ 53 w 65"/>
                              <a:gd name="T9" fmla="*/ 14 h 106"/>
                              <a:gd name="T10" fmla="*/ 47 w 65"/>
                              <a:gd name="T11" fmla="*/ 20 h 106"/>
                              <a:gd name="T12" fmla="*/ 45 w 65"/>
                              <a:gd name="T13" fmla="*/ 25 h 106"/>
                              <a:gd name="T14" fmla="*/ 33 w 65"/>
                              <a:gd name="T15" fmla="*/ 37 h 106"/>
                              <a:gd name="T16" fmla="*/ 33 w 65"/>
                              <a:gd name="T17" fmla="*/ 41 h 106"/>
                              <a:gd name="T18" fmla="*/ 25 w 65"/>
                              <a:gd name="T19" fmla="*/ 47 h 106"/>
                              <a:gd name="T20" fmla="*/ 25 w 65"/>
                              <a:gd name="T21" fmla="*/ 53 h 106"/>
                              <a:gd name="T22" fmla="*/ 20 w 65"/>
                              <a:gd name="T23" fmla="*/ 57 h 106"/>
                              <a:gd name="T24" fmla="*/ 20 w 65"/>
                              <a:gd name="T25" fmla="*/ 61 h 106"/>
                              <a:gd name="T26" fmla="*/ 16 w 65"/>
                              <a:gd name="T27" fmla="*/ 63 h 106"/>
                              <a:gd name="T28" fmla="*/ 16 w 65"/>
                              <a:gd name="T29" fmla="*/ 65 h 106"/>
                              <a:gd name="T30" fmla="*/ 14 w 65"/>
                              <a:gd name="T31" fmla="*/ 72 h 106"/>
                              <a:gd name="T32" fmla="*/ 12 w 65"/>
                              <a:gd name="T33" fmla="*/ 74 h 106"/>
                              <a:gd name="T34" fmla="*/ 12 w 65"/>
                              <a:gd name="T35" fmla="*/ 76 h 106"/>
                              <a:gd name="T36" fmla="*/ 10 w 65"/>
                              <a:gd name="T37" fmla="*/ 82 h 106"/>
                              <a:gd name="T38" fmla="*/ 6 w 65"/>
                              <a:gd name="T39" fmla="*/ 84 h 106"/>
                              <a:gd name="T40" fmla="*/ 6 w 65"/>
                              <a:gd name="T41" fmla="*/ 90 h 106"/>
                              <a:gd name="T42" fmla="*/ 4 w 65"/>
                              <a:gd name="T43" fmla="*/ 94 h 106"/>
                              <a:gd name="T44" fmla="*/ 2 w 65"/>
                              <a:gd name="T45" fmla="*/ 96 h 106"/>
                              <a:gd name="T46" fmla="*/ 2 w 65"/>
                              <a:gd name="T47" fmla="*/ 102 h 106"/>
                              <a:gd name="T48" fmla="*/ 0 w 65"/>
                              <a:gd name="T49"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5" h="106">
                                <a:moveTo>
                                  <a:pt x="65" y="0"/>
                                </a:moveTo>
                                <a:lnTo>
                                  <a:pt x="63" y="4"/>
                                </a:lnTo>
                                <a:lnTo>
                                  <a:pt x="57" y="6"/>
                                </a:lnTo>
                                <a:lnTo>
                                  <a:pt x="55" y="10"/>
                                </a:lnTo>
                                <a:lnTo>
                                  <a:pt x="53" y="14"/>
                                </a:lnTo>
                                <a:lnTo>
                                  <a:pt x="47" y="20"/>
                                </a:lnTo>
                                <a:lnTo>
                                  <a:pt x="45" y="25"/>
                                </a:lnTo>
                                <a:lnTo>
                                  <a:pt x="33" y="37"/>
                                </a:lnTo>
                                <a:lnTo>
                                  <a:pt x="33" y="41"/>
                                </a:lnTo>
                                <a:lnTo>
                                  <a:pt x="25" y="47"/>
                                </a:lnTo>
                                <a:lnTo>
                                  <a:pt x="25" y="53"/>
                                </a:lnTo>
                                <a:lnTo>
                                  <a:pt x="20" y="57"/>
                                </a:lnTo>
                                <a:lnTo>
                                  <a:pt x="20" y="61"/>
                                </a:lnTo>
                                <a:lnTo>
                                  <a:pt x="16" y="63"/>
                                </a:lnTo>
                                <a:lnTo>
                                  <a:pt x="16" y="65"/>
                                </a:lnTo>
                                <a:lnTo>
                                  <a:pt x="14" y="72"/>
                                </a:lnTo>
                                <a:lnTo>
                                  <a:pt x="12" y="74"/>
                                </a:lnTo>
                                <a:lnTo>
                                  <a:pt x="12" y="76"/>
                                </a:lnTo>
                                <a:lnTo>
                                  <a:pt x="10" y="82"/>
                                </a:lnTo>
                                <a:lnTo>
                                  <a:pt x="6" y="84"/>
                                </a:lnTo>
                                <a:lnTo>
                                  <a:pt x="6" y="90"/>
                                </a:lnTo>
                                <a:lnTo>
                                  <a:pt x="4" y="94"/>
                                </a:lnTo>
                                <a:lnTo>
                                  <a:pt x="2" y="96"/>
                                </a:lnTo>
                                <a:lnTo>
                                  <a:pt x="2" y="102"/>
                                </a:lnTo>
                                <a:lnTo>
                                  <a:pt x="0" y="106"/>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1" name="Line 132"/>
                        <wps:cNvCnPr>
                          <a:cxnSpLocks noChangeShapeType="1"/>
                        </wps:cNvCnPr>
                        <wps:spPr bwMode="auto">
                          <a:xfrm flipH="1" flipV="1">
                            <a:off x="2471086" y="777240"/>
                            <a:ext cx="98425" cy="6223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2" name="Freeform 133"/>
                        <wps:cNvSpPr>
                          <a:spLocks/>
                        </wps:cNvSpPr>
                        <wps:spPr bwMode="auto">
                          <a:xfrm>
                            <a:off x="2888281" y="1656715"/>
                            <a:ext cx="148590" cy="274955"/>
                          </a:xfrm>
                          <a:custGeom>
                            <a:avLst/>
                            <a:gdLst>
                              <a:gd name="T0" fmla="*/ 234 w 234"/>
                              <a:gd name="T1" fmla="*/ 433 h 433"/>
                              <a:gd name="T2" fmla="*/ 205 w 234"/>
                              <a:gd name="T3" fmla="*/ 348 h 433"/>
                              <a:gd name="T4" fmla="*/ 180 w 234"/>
                              <a:gd name="T5" fmla="*/ 278 h 433"/>
                              <a:gd name="T6" fmla="*/ 158 w 234"/>
                              <a:gd name="T7" fmla="*/ 221 h 433"/>
                              <a:gd name="T8" fmla="*/ 137 w 234"/>
                              <a:gd name="T9" fmla="*/ 176 h 433"/>
                              <a:gd name="T10" fmla="*/ 115 w 234"/>
                              <a:gd name="T11" fmla="*/ 135 h 433"/>
                              <a:gd name="T12" fmla="*/ 84 w 234"/>
                              <a:gd name="T13" fmla="*/ 96 h 433"/>
                              <a:gd name="T14" fmla="*/ 47 w 234"/>
                              <a:gd name="T15" fmla="*/ 51 h 433"/>
                              <a:gd name="T16" fmla="*/ 0 w 234"/>
                              <a:gd name="T17" fmla="*/ 0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4" h="433">
                                <a:moveTo>
                                  <a:pt x="234" y="433"/>
                                </a:moveTo>
                                <a:lnTo>
                                  <a:pt x="205" y="348"/>
                                </a:lnTo>
                                <a:lnTo>
                                  <a:pt x="180" y="278"/>
                                </a:lnTo>
                                <a:lnTo>
                                  <a:pt x="158" y="221"/>
                                </a:lnTo>
                                <a:lnTo>
                                  <a:pt x="137" y="176"/>
                                </a:lnTo>
                                <a:lnTo>
                                  <a:pt x="115" y="135"/>
                                </a:lnTo>
                                <a:lnTo>
                                  <a:pt x="84" y="96"/>
                                </a:lnTo>
                                <a:lnTo>
                                  <a:pt x="47" y="51"/>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3" name="Freeform 134"/>
                        <wps:cNvSpPr>
                          <a:spLocks/>
                        </wps:cNvSpPr>
                        <wps:spPr bwMode="auto">
                          <a:xfrm>
                            <a:off x="2966386" y="1127760"/>
                            <a:ext cx="6350" cy="59690"/>
                          </a:xfrm>
                          <a:custGeom>
                            <a:avLst/>
                            <a:gdLst>
                              <a:gd name="T0" fmla="*/ 10 w 10"/>
                              <a:gd name="T1" fmla="*/ 0 h 94"/>
                              <a:gd name="T2" fmla="*/ 10 w 10"/>
                              <a:gd name="T3" fmla="*/ 2 h 94"/>
                              <a:gd name="T4" fmla="*/ 6 w 10"/>
                              <a:gd name="T5" fmla="*/ 4 h 94"/>
                              <a:gd name="T6" fmla="*/ 6 w 10"/>
                              <a:gd name="T7" fmla="*/ 14 h 94"/>
                              <a:gd name="T8" fmla="*/ 4 w 10"/>
                              <a:gd name="T9" fmla="*/ 18 h 94"/>
                              <a:gd name="T10" fmla="*/ 4 w 10"/>
                              <a:gd name="T11" fmla="*/ 28 h 94"/>
                              <a:gd name="T12" fmla="*/ 2 w 10"/>
                              <a:gd name="T13" fmla="*/ 30 h 94"/>
                              <a:gd name="T14" fmla="*/ 2 w 10"/>
                              <a:gd name="T15" fmla="*/ 49 h 94"/>
                              <a:gd name="T16" fmla="*/ 0 w 10"/>
                              <a:gd name="T17" fmla="*/ 51 h 94"/>
                              <a:gd name="T18" fmla="*/ 0 w 10"/>
                              <a:gd name="T19"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94">
                                <a:moveTo>
                                  <a:pt x="10" y="0"/>
                                </a:moveTo>
                                <a:lnTo>
                                  <a:pt x="10" y="2"/>
                                </a:lnTo>
                                <a:lnTo>
                                  <a:pt x="6" y="4"/>
                                </a:lnTo>
                                <a:lnTo>
                                  <a:pt x="6" y="14"/>
                                </a:lnTo>
                                <a:lnTo>
                                  <a:pt x="4" y="18"/>
                                </a:lnTo>
                                <a:lnTo>
                                  <a:pt x="4" y="28"/>
                                </a:lnTo>
                                <a:lnTo>
                                  <a:pt x="2" y="30"/>
                                </a:lnTo>
                                <a:lnTo>
                                  <a:pt x="2" y="49"/>
                                </a:lnTo>
                                <a:lnTo>
                                  <a:pt x="0" y="51"/>
                                </a:lnTo>
                                <a:lnTo>
                                  <a:pt x="0" y="9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4" name="Line 135"/>
                        <wps:cNvCnPr>
                          <a:cxnSpLocks noChangeShapeType="1"/>
                        </wps:cNvCnPr>
                        <wps:spPr bwMode="auto">
                          <a:xfrm flipH="1" flipV="1">
                            <a:off x="2430446" y="836930"/>
                            <a:ext cx="107950" cy="762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5" name="Line 136"/>
                        <wps:cNvCnPr>
                          <a:cxnSpLocks noChangeShapeType="1"/>
                        </wps:cNvCnPr>
                        <wps:spPr bwMode="auto">
                          <a:xfrm flipH="1" flipV="1">
                            <a:off x="2422826" y="747395"/>
                            <a:ext cx="146685" cy="920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6" name="Line 137"/>
                        <wps:cNvCnPr>
                          <a:cxnSpLocks noChangeShapeType="1"/>
                        </wps:cNvCnPr>
                        <wps:spPr bwMode="auto">
                          <a:xfrm flipV="1">
                            <a:off x="2975276" y="1005840"/>
                            <a:ext cx="33020" cy="12192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7" name="Freeform 138"/>
                        <wps:cNvSpPr>
                          <a:spLocks/>
                        </wps:cNvSpPr>
                        <wps:spPr bwMode="auto">
                          <a:xfrm>
                            <a:off x="2164381" y="671830"/>
                            <a:ext cx="48895" cy="49530"/>
                          </a:xfrm>
                          <a:custGeom>
                            <a:avLst/>
                            <a:gdLst>
                              <a:gd name="T0" fmla="*/ 77 w 77"/>
                              <a:gd name="T1" fmla="*/ 13 h 78"/>
                              <a:gd name="T2" fmla="*/ 71 w 77"/>
                              <a:gd name="T3" fmla="*/ 9 h 78"/>
                              <a:gd name="T4" fmla="*/ 69 w 77"/>
                              <a:gd name="T5" fmla="*/ 9 h 78"/>
                              <a:gd name="T6" fmla="*/ 67 w 77"/>
                              <a:gd name="T7" fmla="*/ 5 h 78"/>
                              <a:gd name="T8" fmla="*/ 63 w 77"/>
                              <a:gd name="T9" fmla="*/ 5 h 78"/>
                              <a:gd name="T10" fmla="*/ 63 w 77"/>
                              <a:gd name="T11" fmla="*/ 2 h 78"/>
                              <a:gd name="T12" fmla="*/ 57 w 77"/>
                              <a:gd name="T13" fmla="*/ 2 h 78"/>
                              <a:gd name="T14" fmla="*/ 57 w 77"/>
                              <a:gd name="T15" fmla="*/ 0 h 78"/>
                              <a:gd name="T16" fmla="*/ 34 w 77"/>
                              <a:gd name="T17" fmla="*/ 0 h 78"/>
                              <a:gd name="T18" fmla="*/ 32 w 77"/>
                              <a:gd name="T19" fmla="*/ 2 h 78"/>
                              <a:gd name="T20" fmla="*/ 28 w 77"/>
                              <a:gd name="T21" fmla="*/ 2 h 78"/>
                              <a:gd name="T22" fmla="*/ 24 w 77"/>
                              <a:gd name="T23" fmla="*/ 5 h 78"/>
                              <a:gd name="T24" fmla="*/ 22 w 77"/>
                              <a:gd name="T25" fmla="*/ 5 h 78"/>
                              <a:gd name="T26" fmla="*/ 22 w 77"/>
                              <a:gd name="T27" fmla="*/ 9 h 78"/>
                              <a:gd name="T28" fmla="*/ 20 w 77"/>
                              <a:gd name="T29" fmla="*/ 9 h 78"/>
                              <a:gd name="T30" fmla="*/ 14 w 77"/>
                              <a:gd name="T31" fmla="*/ 13 h 78"/>
                              <a:gd name="T32" fmla="*/ 12 w 77"/>
                              <a:gd name="T33" fmla="*/ 13 h 78"/>
                              <a:gd name="T34" fmla="*/ 12 w 77"/>
                              <a:gd name="T35" fmla="*/ 15 h 78"/>
                              <a:gd name="T36" fmla="*/ 8 w 77"/>
                              <a:gd name="T37" fmla="*/ 21 h 78"/>
                              <a:gd name="T38" fmla="*/ 8 w 77"/>
                              <a:gd name="T39" fmla="*/ 23 h 78"/>
                              <a:gd name="T40" fmla="*/ 4 w 77"/>
                              <a:gd name="T41" fmla="*/ 23 h 78"/>
                              <a:gd name="T42" fmla="*/ 4 w 77"/>
                              <a:gd name="T43" fmla="*/ 27 h 78"/>
                              <a:gd name="T44" fmla="*/ 2 w 77"/>
                              <a:gd name="T45" fmla="*/ 29 h 78"/>
                              <a:gd name="T46" fmla="*/ 2 w 77"/>
                              <a:gd name="T47" fmla="*/ 33 h 78"/>
                              <a:gd name="T48" fmla="*/ 0 w 77"/>
                              <a:gd name="T49" fmla="*/ 37 h 78"/>
                              <a:gd name="T50" fmla="*/ 0 w 77"/>
                              <a:gd name="T51" fmla="*/ 58 h 78"/>
                              <a:gd name="T52" fmla="*/ 2 w 77"/>
                              <a:gd name="T53" fmla="*/ 58 h 78"/>
                              <a:gd name="T54" fmla="*/ 2 w 77"/>
                              <a:gd name="T55" fmla="*/ 64 h 78"/>
                              <a:gd name="T56" fmla="*/ 8 w 77"/>
                              <a:gd name="T57" fmla="*/ 68 h 78"/>
                              <a:gd name="T58" fmla="*/ 8 w 77"/>
                              <a:gd name="T59" fmla="*/ 74 h 78"/>
                              <a:gd name="T60" fmla="*/ 10 w 77"/>
                              <a:gd name="T61" fmla="*/ 74 h 78"/>
                              <a:gd name="T62" fmla="*/ 10 w 77"/>
                              <a:gd name="T63" fmla="*/ 76 h 78"/>
                              <a:gd name="T64" fmla="*/ 12 w 77"/>
                              <a:gd name="T6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8">
                                <a:moveTo>
                                  <a:pt x="77" y="13"/>
                                </a:moveTo>
                                <a:lnTo>
                                  <a:pt x="71" y="9"/>
                                </a:lnTo>
                                <a:lnTo>
                                  <a:pt x="69" y="9"/>
                                </a:lnTo>
                                <a:lnTo>
                                  <a:pt x="67" y="5"/>
                                </a:lnTo>
                                <a:lnTo>
                                  <a:pt x="63" y="5"/>
                                </a:lnTo>
                                <a:lnTo>
                                  <a:pt x="63" y="2"/>
                                </a:lnTo>
                                <a:lnTo>
                                  <a:pt x="57" y="2"/>
                                </a:lnTo>
                                <a:lnTo>
                                  <a:pt x="57" y="0"/>
                                </a:lnTo>
                                <a:lnTo>
                                  <a:pt x="34" y="0"/>
                                </a:lnTo>
                                <a:lnTo>
                                  <a:pt x="32" y="2"/>
                                </a:lnTo>
                                <a:lnTo>
                                  <a:pt x="28" y="2"/>
                                </a:lnTo>
                                <a:lnTo>
                                  <a:pt x="24" y="5"/>
                                </a:lnTo>
                                <a:lnTo>
                                  <a:pt x="22" y="5"/>
                                </a:lnTo>
                                <a:lnTo>
                                  <a:pt x="22" y="9"/>
                                </a:lnTo>
                                <a:lnTo>
                                  <a:pt x="20" y="9"/>
                                </a:lnTo>
                                <a:lnTo>
                                  <a:pt x="14" y="13"/>
                                </a:lnTo>
                                <a:lnTo>
                                  <a:pt x="12" y="13"/>
                                </a:lnTo>
                                <a:lnTo>
                                  <a:pt x="12" y="15"/>
                                </a:lnTo>
                                <a:lnTo>
                                  <a:pt x="8" y="21"/>
                                </a:lnTo>
                                <a:lnTo>
                                  <a:pt x="8" y="23"/>
                                </a:lnTo>
                                <a:lnTo>
                                  <a:pt x="4" y="23"/>
                                </a:lnTo>
                                <a:lnTo>
                                  <a:pt x="4" y="27"/>
                                </a:lnTo>
                                <a:lnTo>
                                  <a:pt x="2" y="29"/>
                                </a:lnTo>
                                <a:lnTo>
                                  <a:pt x="2" y="33"/>
                                </a:lnTo>
                                <a:lnTo>
                                  <a:pt x="0" y="37"/>
                                </a:lnTo>
                                <a:lnTo>
                                  <a:pt x="0" y="58"/>
                                </a:lnTo>
                                <a:lnTo>
                                  <a:pt x="2" y="58"/>
                                </a:lnTo>
                                <a:lnTo>
                                  <a:pt x="2" y="64"/>
                                </a:lnTo>
                                <a:lnTo>
                                  <a:pt x="8" y="68"/>
                                </a:lnTo>
                                <a:lnTo>
                                  <a:pt x="8" y="74"/>
                                </a:lnTo>
                                <a:lnTo>
                                  <a:pt x="10" y="74"/>
                                </a:lnTo>
                                <a:lnTo>
                                  <a:pt x="10" y="76"/>
                                </a:lnTo>
                                <a:lnTo>
                                  <a:pt x="12" y="7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3618" name="Group 141"/>
                        <wpg:cNvGrpSpPr>
                          <a:grpSpLocks/>
                        </wpg:cNvGrpSpPr>
                        <wpg:grpSpPr bwMode="auto">
                          <a:xfrm>
                            <a:off x="2979086" y="2228850"/>
                            <a:ext cx="923290" cy="920115"/>
                            <a:chOff x="4525" y="3510"/>
                            <a:chExt cx="1454" cy="1449"/>
                          </a:xfrm>
                        </wpg:grpSpPr>
                        <wps:wsp>
                          <wps:cNvPr id="3619" name="Freeform 139"/>
                          <wps:cNvSpPr>
                            <a:spLocks/>
                          </wps:cNvSpPr>
                          <wps:spPr bwMode="auto">
                            <a:xfrm>
                              <a:off x="4525" y="3510"/>
                              <a:ext cx="1454" cy="1449"/>
                            </a:xfrm>
                            <a:custGeom>
                              <a:avLst/>
                              <a:gdLst>
                                <a:gd name="T0" fmla="*/ 0 w 1454"/>
                                <a:gd name="T1" fmla="*/ 0 h 1449"/>
                                <a:gd name="T2" fmla="*/ 1454 w 1454"/>
                                <a:gd name="T3" fmla="*/ 1449 h 1449"/>
                                <a:gd name="T4" fmla="*/ 0 w 1454"/>
                                <a:gd name="T5" fmla="*/ 0 h 1449"/>
                              </a:gdLst>
                              <a:ahLst/>
                              <a:cxnLst>
                                <a:cxn ang="0">
                                  <a:pos x="T0" y="T1"/>
                                </a:cxn>
                                <a:cxn ang="0">
                                  <a:pos x="T2" y="T3"/>
                                </a:cxn>
                                <a:cxn ang="0">
                                  <a:pos x="T4" y="T5"/>
                                </a:cxn>
                              </a:cxnLst>
                              <a:rect l="0" t="0" r="r" b="b"/>
                              <a:pathLst>
                                <a:path w="1454" h="1449">
                                  <a:moveTo>
                                    <a:pt x="0" y="0"/>
                                  </a:moveTo>
                                  <a:lnTo>
                                    <a:pt x="1454" y="144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0" name="Line 140"/>
                          <wps:cNvCnPr>
                            <a:cxnSpLocks noChangeShapeType="1"/>
                          </wps:cNvCnPr>
                          <wps:spPr bwMode="auto">
                            <a:xfrm>
                              <a:off x="4525" y="3510"/>
                              <a:ext cx="1454" cy="1449"/>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3621" name="Freeform 142"/>
                        <wps:cNvSpPr>
                          <a:spLocks/>
                        </wps:cNvSpPr>
                        <wps:spPr bwMode="auto">
                          <a:xfrm>
                            <a:off x="2979086" y="2228850"/>
                            <a:ext cx="71755" cy="73025"/>
                          </a:xfrm>
                          <a:custGeom>
                            <a:avLst/>
                            <a:gdLst>
                              <a:gd name="T0" fmla="*/ 113 w 113"/>
                              <a:gd name="T1" fmla="*/ 39 h 115"/>
                              <a:gd name="T2" fmla="*/ 0 w 113"/>
                              <a:gd name="T3" fmla="*/ 0 h 115"/>
                              <a:gd name="T4" fmla="*/ 35 w 113"/>
                              <a:gd name="T5" fmla="*/ 115 h 115"/>
                              <a:gd name="T6" fmla="*/ 35 w 113"/>
                              <a:gd name="T7" fmla="*/ 39 h 115"/>
                              <a:gd name="T8" fmla="*/ 113 w 113"/>
                              <a:gd name="T9" fmla="*/ 39 h 115"/>
                            </a:gdLst>
                            <a:ahLst/>
                            <a:cxnLst>
                              <a:cxn ang="0">
                                <a:pos x="T0" y="T1"/>
                              </a:cxn>
                              <a:cxn ang="0">
                                <a:pos x="T2" y="T3"/>
                              </a:cxn>
                              <a:cxn ang="0">
                                <a:pos x="T4" y="T5"/>
                              </a:cxn>
                              <a:cxn ang="0">
                                <a:pos x="T6" y="T7"/>
                              </a:cxn>
                              <a:cxn ang="0">
                                <a:pos x="T8" y="T9"/>
                              </a:cxn>
                            </a:cxnLst>
                            <a:rect l="0" t="0" r="r" b="b"/>
                            <a:pathLst>
                              <a:path w="113" h="115">
                                <a:moveTo>
                                  <a:pt x="113" y="39"/>
                                </a:moveTo>
                                <a:lnTo>
                                  <a:pt x="0" y="0"/>
                                </a:lnTo>
                                <a:lnTo>
                                  <a:pt x="35" y="115"/>
                                </a:lnTo>
                                <a:lnTo>
                                  <a:pt x="35" y="39"/>
                                </a:lnTo>
                                <a:lnTo>
                                  <a:pt x="113" y="39"/>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g:wgp>
                        <wpg:cNvPr id="3622" name="Group 145"/>
                        <wpg:cNvGrpSpPr>
                          <a:grpSpLocks/>
                        </wpg:cNvGrpSpPr>
                        <wpg:grpSpPr bwMode="auto">
                          <a:xfrm>
                            <a:off x="3241976" y="1852930"/>
                            <a:ext cx="1101725" cy="147955"/>
                            <a:chOff x="4939" y="2918"/>
                            <a:chExt cx="1735" cy="233"/>
                          </a:xfrm>
                        </wpg:grpSpPr>
                        <wps:wsp>
                          <wps:cNvPr id="3623" name="Freeform 143"/>
                          <wps:cNvSpPr>
                            <a:spLocks/>
                          </wps:cNvSpPr>
                          <wps:spPr bwMode="auto">
                            <a:xfrm>
                              <a:off x="4939" y="2918"/>
                              <a:ext cx="1735" cy="233"/>
                            </a:xfrm>
                            <a:custGeom>
                              <a:avLst/>
                              <a:gdLst>
                                <a:gd name="T0" fmla="*/ 0 w 1735"/>
                                <a:gd name="T1" fmla="*/ 0 h 233"/>
                                <a:gd name="T2" fmla="*/ 1735 w 1735"/>
                                <a:gd name="T3" fmla="*/ 233 h 233"/>
                                <a:gd name="T4" fmla="*/ 0 w 1735"/>
                                <a:gd name="T5" fmla="*/ 0 h 233"/>
                              </a:gdLst>
                              <a:ahLst/>
                              <a:cxnLst>
                                <a:cxn ang="0">
                                  <a:pos x="T0" y="T1"/>
                                </a:cxn>
                                <a:cxn ang="0">
                                  <a:pos x="T2" y="T3"/>
                                </a:cxn>
                                <a:cxn ang="0">
                                  <a:pos x="T4" y="T5"/>
                                </a:cxn>
                              </a:cxnLst>
                              <a:rect l="0" t="0" r="r" b="b"/>
                              <a:pathLst>
                                <a:path w="1735" h="233">
                                  <a:moveTo>
                                    <a:pt x="0" y="0"/>
                                  </a:moveTo>
                                  <a:lnTo>
                                    <a:pt x="1735" y="23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4" name="Line 144"/>
                          <wps:cNvCnPr>
                            <a:cxnSpLocks noChangeShapeType="1"/>
                          </wps:cNvCnPr>
                          <wps:spPr bwMode="auto">
                            <a:xfrm>
                              <a:off x="4939" y="2918"/>
                              <a:ext cx="1735" cy="233"/>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3625" name="Freeform 146"/>
                        <wps:cNvSpPr>
                          <a:spLocks/>
                        </wps:cNvSpPr>
                        <wps:spPr bwMode="auto">
                          <a:xfrm>
                            <a:off x="3241976" y="1831975"/>
                            <a:ext cx="73025" cy="64770"/>
                          </a:xfrm>
                          <a:custGeom>
                            <a:avLst/>
                            <a:gdLst>
                              <a:gd name="T0" fmla="*/ 115 w 115"/>
                              <a:gd name="T1" fmla="*/ 0 h 102"/>
                              <a:gd name="T2" fmla="*/ 0 w 115"/>
                              <a:gd name="T3" fmla="*/ 33 h 102"/>
                              <a:gd name="T4" fmla="*/ 96 w 115"/>
                              <a:gd name="T5" fmla="*/ 102 h 102"/>
                              <a:gd name="T6" fmla="*/ 53 w 115"/>
                              <a:gd name="T7" fmla="*/ 43 h 102"/>
                              <a:gd name="T8" fmla="*/ 115 w 115"/>
                              <a:gd name="T9" fmla="*/ 0 h 102"/>
                            </a:gdLst>
                            <a:ahLst/>
                            <a:cxnLst>
                              <a:cxn ang="0">
                                <a:pos x="T0" y="T1"/>
                              </a:cxn>
                              <a:cxn ang="0">
                                <a:pos x="T2" y="T3"/>
                              </a:cxn>
                              <a:cxn ang="0">
                                <a:pos x="T4" y="T5"/>
                              </a:cxn>
                              <a:cxn ang="0">
                                <a:pos x="T6" y="T7"/>
                              </a:cxn>
                              <a:cxn ang="0">
                                <a:pos x="T8" y="T9"/>
                              </a:cxn>
                            </a:cxnLst>
                            <a:rect l="0" t="0" r="r" b="b"/>
                            <a:pathLst>
                              <a:path w="115" h="102">
                                <a:moveTo>
                                  <a:pt x="115" y="0"/>
                                </a:moveTo>
                                <a:lnTo>
                                  <a:pt x="0" y="33"/>
                                </a:lnTo>
                                <a:lnTo>
                                  <a:pt x="96" y="102"/>
                                </a:lnTo>
                                <a:lnTo>
                                  <a:pt x="53" y="43"/>
                                </a:lnTo>
                                <a:lnTo>
                                  <a:pt x="115"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26" name="Line 147"/>
                        <wps:cNvCnPr>
                          <a:cxnSpLocks noChangeShapeType="1"/>
                        </wps:cNvCnPr>
                        <wps:spPr bwMode="auto">
                          <a:xfrm>
                            <a:off x="680386" y="1007110"/>
                            <a:ext cx="1343025" cy="2374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7" name="Freeform 148"/>
                        <wps:cNvSpPr>
                          <a:spLocks/>
                        </wps:cNvSpPr>
                        <wps:spPr bwMode="auto">
                          <a:xfrm>
                            <a:off x="1949751" y="1198880"/>
                            <a:ext cx="73660" cy="66040"/>
                          </a:xfrm>
                          <a:custGeom>
                            <a:avLst/>
                            <a:gdLst>
                              <a:gd name="T0" fmla="*/ 20 w 116"/>
                              <a:gd name="T1" fmla="*/ 0 h 104"/>
                              <a:gd name="T2" fmla="*/ 116 w 116"/>
                              <a:gd name="T3" fmla="*/ 72 h 104"/>
                              <a:gd name="T4" fmla="*/ 0 w 116"/>
                              <a:gd name="T5" fmla="*/ 104 h 104"/>
                              <a:gd name="T6" fmla="*/ 65 w 116"/>
                              <a:gd name="T7" fmla="*/ 61 h 104"/>
                              <a:gd name="T8" fmla="*/ 20 w 116"/>
                              <a:gd name="T9" fmla="*/ 0 h 104"/>
                            </a:gdLst>
                            <a:ahLst/>
                            <a:cxnLst>
                              <a:cxn ang="0">
                                <a:pos x="T0" y="T1"/>
                              </a:cxn>
                              <a:cxn ang="0">
                                <a:pos x="T2" y="T3"/>
                              </a:cxn>
                              <a:cxn ang="0">
                                <a:pos x="T4" y="T5"/>
                              </a:cxn>
                              <a:cxn ang="0">
                                <a:pos x="T6" y="T7"/>
                              </a:cxn>
                              <a:cxn ang="0">
                                <a:pos x="T8" y="T9"/>
                              </a:cxn>
                            </a:cxnLst>
                            <a:rect l="0" t="0" r="r" b="b"/>
                            <a:pathLst>
                              <a:path w="116" h="104">
                                <a:moveTo>
                                  <a:pt x="20" y="0"/>
                                </a:moveTo>
                                <a:lnTo>
                                  <a:pt x="116" y="72"/>
                                </a:lnTo>
                                <a:lnTo>
                                  <a:pt x="0" y="104"/>
                                </a:lnTo>
                                <a:lnTo>
                                  <a:pt x="65" y="61"/>
                                </a:lnTo>
                                <a:lnTo>
                                  <a:pt x="20"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28" name="Line 149"/>
                        <wps:cNvCnPr>
                          <a:cxnSpLocks noChangeShapeType="1"/>
                        </wps:cNvCnPr>
                        <wps:spPr bwMode="auto">
                          <a:xfrm>
                            <a:off x="848026" y="1348105"/>
                            <a:ext cx="2040255" cy="3517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9" name="Freeform 150"/>
                        <wps:cNvSpPr>
                          <a:spLocks/>
                        </wps:cNvSpPr>
                        <wps:spPr bwMode="auto">
                          <a:xfrm>
                            <a:off x="2813986" y="1656715"/>
                            <a:ext cx="74295" cy="64770"/>
                          </a:xfrm>
                          <a:custGeom>
                            <a:avLst/>
                            <a:gdLst>
                              <a:gd name="T0" fmla="*/ 21 w 117"/>
                              <a:gd name="T1" fmla="*/ 0 h 102"/>
                              <a:gd name="T2" fmla="*/ 117 w 117"/>
                              <a:gd name="T3" fmla="*/ 68 h 102"/>
                              <a:gd name="T4" fmla="*/ 0 w 117"/>
                              <a:gd name="T5" fmla="*/ 102 h 102"/>
                              <a:gd name="T6" fmla="*/ 66 w 117"/>
                              <a:gd name="T7" fmla="*/ 60 h 102"/>
                              <a:gd name="T8" fmla="*/ 21 w 117"/>
                              <a:gd name="T9" fmla="*/ 0 h 102"/>
                            </a:gdLst>
                            <a:ahLst/>
                            <a:cxnLst>
                              <a:cxn ang="0">
                                <a:pos x="T0" y="T1"/>
                              </a:cxn>
                              <a:cxn ang="0">
                                <a:pos x="T2" y="T3"/>
                              </a:cxn>
                              <a:cxn ang="0">
                                <a:pos x="T4" y="T5"/>
                              </a:cxn>
                              <a:cxn ang="0">
                                <a:pos x="T6" y="T7"/>
                              </a:cxn>
                              <a:cxn ang="0">
                                <a:pos x="T8" y="T9"/>
                              </a:cxn>
                            </a:cxnLst>
                            <a:rect l="0" t="0" r="r" b="b"/>
                            <a:pathLst>
                              <a:path w="117" h="102">
                                <a:moveTo>
                                  <a:pt x="21" y="0"/>
                                </a:moveTo>
                                <a:lnTo>
                                  <a:pt x="117" y="68"/>
                                </a:lnTo>
                                <a:lnTo>
                                  <a:pt x="0" y="102"/>
                                </a:lnTo>
                                <a:lnTo>
                                  <a:pt x="66" y="60"/>
                                </a:lnTo>
                                <a:lnTo>
                                  <a:pt x="21"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30" name="Line 151"/>
                        <wps:cNvCnPr>
                          <a:cxnSpLocks noChangeShapeType="1"/>
                        </wps:cNvCnPr>
                        <wps:spPr bwMode="auto">
                          <a:xfrm flipH="1" flipV="1">
                            <a:off x="1093771" y="655320"/>
                            <a:ext cx="1316355" cy="35433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1" name="Freeform 152"/>
                        <wps:cNvSpPr>
                          <a:spLocks/>
                        </wps:cNvSpPr>
                        <wps:spPr bwMode="auto">
                          <a:xfrm>
                            <a:off x="2334561" y="957580"/>
                            <a:ext cx="75565" cy="66040"/>
                          </a:xfrm>
                          <a:custGeom>
                            <a:avLst/>
                            <a:gdLst>
                              <a:gd name="T0" fmla="*/ 0 w 119"/>
                              <a:gd name="T1" fmla="*/ 104 h 104"/>
                              <a:gd name="T2" fmla="*/ 119 w 119"/>
                              <a:gd name="T3" fmla="*/ 82 h 104"/>
                              <a:gd name="T4" fmla="*/ 28 w 119"/>
                              <a:gd name="T5" fmla="*/ 0 h 104"/>
                              <a:gd name="T6" fmla="*/ 67 w 119"/>
                              <a:gd name="T7" fmla="*/ 65 h 104"/>
                              <a:gd name="T8" fmla="*/ 0 w 119"/>
                              <a:gd name="T9" fmla="*/ 104 h 104"/>
                            </a:gdLst>
                            <a:ahLst/>
                            <a:cxnLst>
                              <a:cxn ang="0">
                                <a:pos x="T0" y="T1"/>
                              </a:cxn>
                              <a:cxn ang="0">
                                <a:pos x="T2" y="T3"/>
                              </a:cxn>
                              <a:cxn ang="0">
                                <a:pos x="T4" y="T5"/>
                              </a:cxn>
                              <a:cxn ang="0">
                                <a:pos x="T6" y="T7"/>
                              </a:cxn>
                              <a:cxn ang="0">
                                <a:pos x="T8" y="T9"/>
                              </a:cxn>
                            </a:cxnLst>
                            <a:rect l="0" t="0" r="r" b="b"/>
                            <a:pathLst>
                              <a:path w="119" h="104">
                                <a:moveTo>
                                  <a:pt x="0" y="104"/>
                                </a:moveTo>
                                <a:lnTo>
                                  <a:pt x="119" y="82"/>
                                </a:lnTo>
                                <a:lnTo>
                                  <a:pt x="28" y="0"/>
                                </a:lnTo>
                                <a:lnTo>
                                  <a:pt x="67" y="65"/>
                                </a:lnTo>
                                <a:lnTo>
                                  <a:pt x="0" y="104"/>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32" name="Line 153"/>
                        <wps:cNvCnPr>
                          <a:cxnSpLocks noChangeShapeType="1"/>
                        </wps:cNvCnPr>
                        <wps:spPr bwMode="auto">
                          <a:xfrm>
                            <a:off x="856281" y="1731010"/>
                            <a:ext cx="2090420" cy="36703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3" name="Freeform 154"/>
                        <wps:cNvSpPr>
                          <a:spLocks/>
                        </wps:cNvSpPr>
                        <wps:spPr bwMode="auto">
                          <a:xfrm>
                            <a:off x="2873041" y="2054225"/>
                            <a:ext cx="73660" cy="67310"/>
                          </a:xfrm>
                          <a:custGeom>
                            <a:avLst/>
                            <a:gdLst>
                              <a:gd name="T0" fmla="*/ 18 w 116"/>
                              <a:gd name="T1" fmla="*/ 0 h 106"/>
                              <a:gd name="T2" fmla="*/ 116 w 116"/>
                              <a:gd name="T3" fmla="*/ 69 h 106"/>
                              <a:gd name="T4" fmla="*/ 0 w 116"/>
                              <a:gd name="T5" fmla="*/ 106 h 106"/>
                              <a:gd name="T6" fmla="*/ 61 w 116"/>
                              <a:gd name="T7" fmla="*/ 63 h 106"/>
                              <a:gd name="T8" fmla="*/ 18 w 116"/>
                              <a:gd name="T9" fmla="*/ 0 h 106"/>
                            </a:gdLst>
                            <a:ahLst/>
                            <a:cxnLst>
                              <a:cxn ang="0">
                                <a:pos x="T0" y="T1"/>
                              </a:cxn>
                              <a:cxn ang="0">
                                <a:pos x="T2" y="T3"/>
                              </a:cxn>
                              <a:cxn ang="0">
                                <a:pos x="T4" y="T5"/>
                              </a:cxn>
                              <a:cxn ang="0">
                                <a:pos x="T6" y="T7"/>
                              </a:cxn>
                              <a:cxn ang="0">
                                <a:pos x="T8" y="T9"/>
                              </a:cxn>
                            </a:cxnLst>
                            <a:rect l="0" t="0" r="r" b="b"/>
                            <a:pathLst>
                              <a:path w="116" h="106">
                                <a:moveTo>
                                  <a:pt x="18" y="0"/>
                                </a:moveTo>
                                <a:lnTo>
                                  <a:pt x="116" y="69"/>
                                </a:lnTo>
                                <a:lnTo>
                                  <a:pt x="0" y="106"/>
                                </a:lnTo>
                                <a:lnTo>
                                  <a:pt x="61" y="63"/>
                                </a:lnTo>
                                <a:lnTo>
                                  <a:pt x="18"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34" name="Line 155"/>
                        <wps:cNvCnPr>
                          <a:cxnSpLocks noChangeShapeType="1"/>
                        </wps:cNvCnPr>
                        <wps:spPr bwMode="auto">
                          <a:xfrm flipH="1" flipV="1">
                            <a:off x="989631" y="2043430"/>
                            <a:ext cx="1934845" cy="1155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5" name="Freeform 156"/>
                        <wps:cNvSpPr>
                          <a:spLocks/>
                        </wps:cNvSpPr>
                        <wps:spPr bwMode="auto">
                          <a:xfrm>
                            <a:off x="2855896" y="2120265"/>
                            <a:ext cx="68580" cy="67310"/>
                          </a:xfrm>
                          <a:custGeom>
                            <a:avLst/>
                            <a:gdLst>
                              <a:gd name="T0" fmla="*/ 0 w 108"/>
                              <a:gd name="T1" fmla="*/ 106 h 106"/>
                              <a:gd name="T2" fmla="*/ 108 w 108"/>
                              <a:gd name="T3" fmla="*/ 61 h 106"/>
                              <a:gd name="T4" fmla="*/ 4 w 108"/>
                              <a:gd name="T5" fmla="*/ 0 h 106"/>
                              <a:gd name="T6" fmla="*/ 55 w 108"/>
                              <a:gd name="T7" fmla="*/ 55 h 106"/>
                              <a:gd name="T8" fmla="*/ 0 w 108"/>
                              <a:gd name="T9" fmla="*/ 106 h 106"/>
                            </a:gdLst>
                            <a:ahLst/>
                            <a:cxnLst>
                              <a:cxn ang="0">
                                <a:pos x="T0" y="T1"/>
                              </a:cxn>
                              <a:cxn ang="0">
                                <a:pos x="T2" y="T3"/>
                              </a:cxn>
                              <a:cxn ang="0">
                                <a:pos x="T4" y="T5"/>
                              </a:cxn>
                              <a:cxn ang="0">
                                <a:pos x="T6" y="T7"/>
                              </a:cxn>
                              <a:cxn ang="0">
                                <a:pos x="T8" y="T9"/>
                              </a:cxn>
                            </a:cxnLst>
                            <a:rect l="0" t="0" r="r" b="b"/>
                            <a:pathLst>
                              <a:path w="108" h="106">
                                <a:moveTo>
                                  <a:pt x="0" y="106"/>
                                </a:moveTo>
                                <a:lnTo>
                                  <a:pt x="108" y="61"/>
                                </a:lnTo>
                                <a:lnTo>
                                  <a:pt x="4" y="0"/>
                                </a:lnTo>
                                <a:lnTo>
                                  <a:pt x="55" y="55"/>
                                </a:lnTo>
                                <a:lnTo>
                                  <a:pt x="0" y="106"/>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36" name="Line 157"/>
                        <wps:cNvCnPr>
                          <a:cxnSpLocks noChangeShapeType="1"/>
                        </wps:cNvCnPr>
                        <wps:spPr bwMode="auto">
                          <a:xfrm flipV="1">
                            <a:off x="983281" y="1042035"/>
                            <a:ext cx="1435735" cy="10052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7" name="Freeform 158"/>
                        <wps:cNvSpPr>
                          <a:spLocks/>
                        </wps:cNvSpPr>
                        <wps:spPr bwMode="auto">
                          <a:xfrm>
                            <a:off x="2344721" y="1042035"/>
                            <a:ext cx="74295" cy="66040"/>
                          </a:xfrm>
                          <a:custGeom>
                            <a:avLst/>
                            <a:gdLst>
                              <a:gd name="T0" fmla="*/ 0 w 117"/>
                              <a:gd name="T1" fmla="*/ 18 h 104"/>
                              <a:gd name="T2" fmla="*/ 117 w 117"/>
                              <a:gd name="T3" fmla="*/ 0 h 104"/>
                              <a:gd name="T4" fmla="*/ 62 w 117"/>
                              <a:gd name="T5" fmla="*/ 104 h 104"/>
                              <a:gd name="T6" fmla="*/ 74 w 117"/>
                              <a:gd name="T7" fmla="*/ 30 h 104"/>
                              <a:gd name="T8" fmla="*/ 0 w 117"/>
                              <a:gd name="T9" fmla="*/ 18 h 104"/>
                            </a:gdLst>
                            <a:ahLst/>
                            <a:cxnLst>
                              <a:cxn ang="0">
                                <a:pos x="T0" y="T1"/>
                              </a:cxn>
                              <a:cxn ang="0">
                                <a:pos x="T2" y="T3"/>
                              </a:cxn>
                              <a:cxn ang="0">
                                <a:pos x="T4" y="T5"/>
                              </a:cxn>
                              <a:cxn ang="0">
                                <a:pos x="T6" y="T7"/>
                              </a:cxn>
                              <a:cxn ang="0">
                                <a:pos x="T8" y="T9"/>
                              </a:cxn>
                            </a:cxnLst>
                            <a:rect l="0" t="0" r="r" b="b"/>
                            <a:pathLst>
                              <a:path w="117" h="104">
                                <a:moveTo>
                                  <a:pt x="0" y="18"/>
                                </a:moveTo>
                                <a:lnTo>
                                  <a:pt x="117" y="0"/>
                                </a:lnTo>
                                <a:lnTo>
                                  <a:pt x="62" y="104"/>
                                </a:lnTo>
                                <a:lnTo>
                                  <a:pt x="74" y="30"/>
                                </a:lnTo>
                                <a:lnTo>
                                  <a:pt x="0" y="18"/>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38" name="Line 159"/>
                        <wps:cNvCnPr>
                          <a:cxnSpLocks noChangeShapeType="1"/>
                        </wps:cNvCnPr>
                        <wps:spPr bwMode="auto">
                          <a:xfrm flipV="1">
                            <a:off x="3551221" y="984885"/>
                            <a:ext cx="422910" cy="1543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9" name="Freeform 160"/>
                        <wps:cNvSpPr>
                          <a:spLocks/>
                        </wps:cNvSpPr>
                        <wps:spPr bwMode="auto">
                          <a:xfrm>
                            <a:off x="3551221" y="1136650"/>
                            <a:ext cx="1905" cy="2540"/>
                          </a:xfrm>
                          <a:custGeom>
                            <a:avLst/>
                            <a:gdLst>
                              <a:gd name="T0" fmla="*/ 3 w 3"/>
                              <a:gd name="T1" fmla="*/ 0 h 4"/>
                              <a:gd name="T2" fmla="*/ 0 w 3"/>
                              <a:gd name="T3" fmla="*/ 4 h 4"/>
                              <a:gd name="T4" fmla="*/ 3 w 3"/>
                              <a:gd name="T5" fmla="*/ 4 h 4"/>
                              <a:gd name="T6" fmla="*/ 3 w 3"/>
                              <a:gd name="T7" fmla="*/ 0 h 4"/>
                            </a:gdLst>
                            <a:ahLst/>
                            <a:cxnLst>
                              <a:cxn ang="0">
                                <a:pos x="T0" y="T1"/>
                              </a:cxn>
                              <a:cxn ang="0">
                                <a:pos x="T2" y="T3"/>
                              </a:cxn>
                              <a:cxn ang="0">
                                <a:pos x="T4" y="T5"/>
                              </a:cxn>
                              <a:cxn ang="0">
                                <a:pos x="T6" y="T7"/>
                              </a:cxn>
                            </a:cxnLst>
                            <a:rect l="0" t="0" r="r" b="b"/>
                            <a:pathLst>
                              <a:path w="3" h="4">
                                <a:moveTo>
                                  <a:pt x="3" y="0"/>
                                </a:moveTo>
                                <a:lnTo>
                                  <a:pt x="0" y="4"/>
                                </a:lnTo>
                                <a:lnTo>
                                  <a:pt x="3" y="4"/>
                                </a:lnTo>
                                <a:lnTo>
                                  <a:pt x="3"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40" name="Freeform 161"/>
                        <wps:cNvSpPr>
                          <a:spLocks/>
                        </wps:cNvSpPr>
                        <wps:spPr bwMode="auto">
                          <a:xfrm>
                            <a:off x="3897296" y="977265"/>
                            <a:ext cx="76835" cy="63500"/>
                          </a:xfrm>
                          <a:custGeom>
                            <a:avLst/>
                            <a:gdLst>
                              <a:gd name="T0" fmla="*/ 0 w 121"/>
                              <a:gd name="T1" fmla="*/ 0 h 100"/>
                              <a:gd name="T2" fmla="*/ 121 w 121"/>
                              <a:gd name="T3" fmla="*/ 12 h 100"/>
                              <a:gd name="T4" fmla="*/ 35 w 121"/>
                              <a:gd name="T5" fmla="*/ 100 h 100"/>
                              <a:gd name="T6" fmla="*/ 70 w 121"/>
                              <a:gd name="T7" fmla="*/ 32 h 100"/>
                              <a:gd name="T8" fmla="*/ 0 w 121"/>
                              <a:gd name="T9" fmla="*/ 0 h 100"/>
                            </a:gdLst>
                            <a:ahLst/>
                            <a:cxnLst>
                              <a:cxn ang="0">
                                <a:pos x="T0" y="T1"/>
                              </a:cxn>
                              <a:cxn ang="0">
                                <a:pos x="T2" y="T3"/>
                              </a:cxn>
                              <a:cxn ang="0">
                                <a:pos x="T4" y="T5"/>
                              </a:cxn>
                              <a:cxn ang="0">
                                <a:pos x="T6" y="T7"/>
                              </a:cxn>
                              <a:cxn ang="0">
                                <a:pos x="T8" y="T9"/>
                              </a:cxn>
                            </a:cxnLst>
                            <a:rect l="0" t="0" r="r" b="b"/>
                            <a:pathLst>
                              <a:path w="121" h="100">
                                <a:moveTo>
                                  <a:pt x="0" y="0"/>
                                </a:moveTo>
                                <a:lnTo>
                                  <a:pt x="121" y="12"/>
                                </a:lnTo>
                                <a:lnTo>
                                  <a:pt x="35" y="100"/>
                                </a:lnTo>
                                <a:lnTo>
                                  <a:pt x="70" y="32"/>
                                </a:lnTo>
                                <a:lnTo>
                                  <a:pt x="0"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41" name="Line 162"/>
                        <wps:cNvCnPr>
                          <a:cxnSpLocks noChangeShapeType="1"/>
                        </wps:cNvCnPr>
                        <wps:spPr bwMode="auto">
                          <a:xfrm flipH="1">
                            <a:off x="3610276" y="1038225"/>
                            <a:ext cx="387350" cy="22415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2" name="Freeform 163"/>
                        <wps:cNvSpPr>
                          <a:spLocks/>
                        </wps:cNvSpPr>
                        <wps:spPr bwMode="auto">
                          <a:xfrm>
                            <a:off x="3922061" y="1038225"/>
                            <a:ext cx="75565" cy="63500"/>
                          </a:xfrm>
                          <a:custGeom>
                            <a:avLst/>
                            <a:gdLst>
                              <a:gd name="T0" fmla="*/ 53 w 119"/>
                              <a:gd name="T1" fmla="*/ 100 h 100"/>
                              <a:gd name="T2" fmla="*/ 119 w 119"/>
                              <a:gd name="T3" fmla="*/ 0 h 100"/>
                              <a:gd name="T4" fmla="*/ 0 w 119"/>
                              <a:gd name="T5" fmla="*/ 8 h 100"/>
                              <a:gd name="T6" fmla="*/ 74 w 119"/>
                              <a:gd name="T7" fmla="*/ 26 h 100"/>
                              <a:gd name="T8" fmla="*/ 53 w 119"/>
                              <a:gd name="T9" fmla="*/ 100 h 100"/>
                            </a:gdLst>
                            <a:ahLst/>
                            <a:cxnLst>
                              <a:cxn ang="0">
                                <a:pos x="T0" y="T1"/>
                              </a:cxn>
                              <a:cxn ang="0">
                                <a:pos x="T2" y="T3"/>
                              </a:cxn>
                              <a:cxn ang="0">
                                <a:pos x="T4" y="T5"/>
                              </a:cxn>
                              <a:cxn ang="0">
                                <a:pos x="T6" y="T7"/>
                              </a:cxn>
                              <a:cxn ang="0">
                                <a:pos x="T8" y="T9"/>
                              </a:cxn>
                            </a:cxnLst>
                            <a:rect l="0" t="0" r="r" b="b"/>
                            <a:pathLst>
                              <a:path w="119" h="100">
                                <a:moveTo>
                                  <a:pt x="53" y="100"/>
                                </a:moveTo>
                                <a:lnTo>
                                  <a:pt x="119" y="0"/>
                                </a:lnTo>
                                <a:lnTo>
                                  <a:pt x="0" y="8"/>
                                </a:lnTo>
                                <a:lnTo>
                                  <a:pt x="74" y="26"/>
                                </a:lnTo>
                                <a:lnTo>
                                  <a:pt x="53" y="10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43" name="Line 164"/>
                        <wps:cNvCnPr>
                          <a:cxnSpLocks noChangeShapeType="1"/>
                        </wps:cNvCnPr>
                        <wps:spPr bwMode="auto">
                          <a:xfrm flipV="1">
                            <a:off x="3610276" y="1261110"/>
                            <a:ext cx="1270" cy="12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4" name="Line 165"/>
                        <wps:cNvCnPr>
                          <a:cxnSpLocks noChangeShapeType="1"/>
                        </wps:cNvCnPr>
                        <wps:spPr bwMode="auto">
                          <a:xfrm flipH="1" flipV="1">
                            <a:off x="2252646" y="613410"/>
                            <a:ext cx="124460" cy="1238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5" name="Line 166"/>
                        <wps:cNvCnPr>
                          <a:cxnSpLocks noChangeShapeType="1"/>
                        </wps:cNvCnPr>
                        <wps:spPr bwMode="auto">
                          <a:xfrm flipH="1">
                            <a:off x="2213276" y="613410"/>
                            <a:ext cx="39370" cy="666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6" name="Line 167"/>
                        <wps:cNvCnPr>
                          <a:cxnSpLocks noChangeShapeType="1"/>
                        </wps:cNvCnPr>
                        <wps:spPr bwMode="auto">
                          <a:xfrm flipH="1" flipV="1">
                            <a:off x="2213276" y="680085"/>
                            <a:ext cx="101600" cy="1022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7" name="Line 168"/>
                        <wps:cNvCnPr>
                          <a:cxnSpLocks noChangeShapeType="1"/>
                        </wps:cNvCnPr>
                        <wps:spPr bwMode="auto">
                          <a:xfrm flipH="1" flipV="1">
                            <a:off x="2172001" y="721360"/>
                            <a:ext cx="140335" cy="1403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8" name="Line 169"/>
                        <wps:cNvCnPr>
                          <a:cxnSpLocks noChangeShapeType="1"/>
                        </wps:cNvCnPr>
                        <wps:spPr bwMode="auto">
                          <a:xfrm flipV="1">
                            <a:off x="2857166" y="394335"/>
                            <a:ext cx="925830" cy="5346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9" name="Line 170"/>
                        <wps:cNvCnPr>
                          <a:cxnSpLocks noChangeShapeType="1"/>
                        </wps:cNvCnPr>
                        <wps:spPr bwMode="auto">
                          <a:xfrm flipH="1" flipV="1">
                            <a:off x="1731311" y="200025"/>
                            <a:ext cx="481965" cy="48006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0" name="Rectangle 171"/>
                        <wps:cNvSpPr>
                          <a:spLocks noChangeArrowheads="1"/>
                        </wps:cNvSpPr>
                        <wps:spPr bwMode="auto">
                          <a:xfrm>
                            <a:off x="762301" y="504825"/>
                            <a:ext cx="7994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1" name="Rectangle 172"/>
                        <wps:cNvSpPr>
                          <a:spLocks noChangeArrowheads="1"/>
                        </wps:cNvSpPr>
                        <wps:spPr bwMode="auto">
                          <a:xfrm>
                            <a:off x="508655" y="475169"/>
                            <a:ext cx="956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79DFC" w14:textId="77777777" w:rsidR="00AD4EE4" w:rsidRPr="008A2445" w:rsidRDefault="00AD4EE4" w:rsidP="008A2445">
                              <w:pPr>
                                <w:jc w:val="center"/>
                                <w:rPr>
                                  <w:color w:val="000000"/>
                                  <w:sz w:val="18"/>
                                  <w:szCs w:val="18"/>
                                  <w:lang w:val="en-US"/>
                                </w:rPr>
                              </w:pPr>
                              <w:r w:rsidRPr="008A2445">
                                <w:rPr>
                                  <w:color w:val="000000"/>
                                  <w:sz w:val="18"/>
                                  <w:szCs w:val="18"/>
                                </w:rPr>
                                <w:t>Д</w:t>
                              </w:r>
                              <w:r w:rsidRPr="008A2445">
                                <w:rPr>
                                  <w:color w:val="000000"/>
                                  <w:sz w:val="18"/>
                                  <w:szCs w:val="18"/>
                                  <w:lang w:val="en-US"/>
                                </w:rPr>
                                <w:t>етское сиденье</w:t>
                              </w:r>
                            </w:p>
                          </w:txbxContent>
                        </wps:txbx>
                        <wps:bodyPr rot="0" vert="horz" wrap="square" lIns="0" tIns="0" rIns="0" bIns="0" anchor="t" anchorCtr="0">
                          <a:spAutoFit/>
                        </wps:bodyPr>
                      </wps:wsp>
                      <wps:wsp>
                        <wps:cNvPr id="3653" name="Rectangle 174"/>
                        <wps:cNvSpPr>
                          <a:spLocks noChangeArrowheads="1"/>
                        </wps:cNvSpPr>
                        <wps:spPr bwMode="auto">
                          <a:xfrm>
                            <a:off x="138096" y="749935"/>
                            <a:ext cx="11233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4" name="Rectangle 175"/>
                        <wps:cNvSpPr>
                          <a:spLocks noChangeArrowheads="1"/>
                        </wps:cNvSpPr>
                        <wps:spPr bwMode="auto">
                          <a:xfrm>
                            <a:off x="21143" y="875847"/>
                            <a:ext cx="1210310" cy="315595"/>
                          </a:xfrm>
                          <a:prstGeom prst="rect">
                            <a:avLst/>
                          </a:prstGeom>
                          <a:solidFill>
                            <a:schemeClr val="bg1"/>
                          </a:solidFill>
                          <a:ln>
                            <a:noFill/>
                          </a:ln>
                          <a:extLst/>
                        </wps:spPr>
                        <wps:txbx>
                          <w:txbxContent>
                            <w:p w14:paraId="522EDBC5" w14:textId="77777777" w:rsidR="00AD4EE4" w:rsidRPr="008A2445" w:rsidRDefault="00AD4EE4" w:rsidP="0011252A">
                              <w:pPr>
                                <w:spacing w:line="192" w:lineRule="auto"/>
                                <w:rPr>
                                  <w:sz w:val="18"/>
                                  <w:szCs w:val="18"/>
                                </w:rPr>
                              </w:pPr>
                              <w:r w:rsidRPr="008A2445">
                                <w:rPr>
                                  <w:color w:val="000000"/>
                                  <w:sz w:val="18"/>
                                  <w:szCs w:val="18"/>
                                </w:rPr>
                                <w:t>Испытательное сиденье, предусмотренное в</w:t>
                              </w:r>
                              <w:r>
                                <w:rPr>
                                  <w:color w:val="000000"/>
                                  <w:sz w:val="18"/>
                                  <w:szCs w:val="18"/>
                                </w:rPr>
                                <w:br/>
                              </w:r>
                              <w:r w:rsidRPr="008A2445">
                                <w:rPr>
                                  <w:color w:val="000000"/>
                                  <w:sz w:val="18"/>
                                  <w:szCs w:val="18"/>
                                </w:rPr>
                                <w:t>Правилах № 129 ООН</w:t>
                              </w:r>
                            </w:p>
                          </w:txbxContent>
                        </wps:txbx>
                        <wps:bodyPr rot="0" vert="horz" wrap="square" lIns="0" tIns="0" rIns="0" bIns="0" anchor="t" anchorCtr="0">
                          <a:spAutoFit/>
                        </wps:bodyPr>
                      </wps:wsp>
                      <wps:wsp>
                        <wps:cNvPr id="3659" name="Rectangle 180"/>
                        <wps:cNvSpPr>
                          <a:spLocks noChangeArrowheads="1"/>
                        </wps:cNvSpPr>
                        <wps:spPr bwMode="auto">
                          <a:xfrm>
                            <a:off x="3784266" y="271145"/>
                            <a:ext cx="100393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0" name="Rectangle 181"/>
                        <wps:cNvSpPr>
                          <a:spLocks noChangeArrowheads="1"/>
                        </wps:cNvSpPr>
                        <wps:spPr bwMode="auto">
                          <a:xfrm>
                            <a:off x="3824906" y="231775"/>
                            <a:ext cx="1053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97C16" w14:textId="77777777" w:rsidR="00AD4EE4" w:rsidRPr="008A2445" w:rsidRDefault="00AD4EE4" w:rsidP="008A2445">
                              <w:pPr>
                                <w:jc w:val="center"/>
                                <w:rPr>
                                  <w:color w:val="000000"/>
                                  <w:sz w:val="18"/>
                                  <w:szCs w:val="18"/>
                                </w:rPr>
                              </w:pPr>
                              <w:r w:rsidRPr="008A2445">
                                <w:rPr>
                                  <w:color w:val="000000"/>
                                  <w:sz w:val="18"/>
                                  <w:szCs w:val="18"/>
                                </w:rPr>
                                <w:t>М</w:t>
                              </w:r>
                              <w:r w:rsidRPr="008A2445">
                                <w:rPr>
                                  <w:color w:val="000000"/>
                                  <w:sz w:val="18"/>
                                  <w:szCs w:val="18"/>
                                  <w:lang w:val="en-US"/>
                                </w:rPr>
                                <w:t>анекен весом 15</w:t>
                              </w:r>
                              <w:r w:rsidRPr="008A2445">
                                <w:rPr>
                                  <w:color w:val="000000"/>
                                  <w:sz w:val="18"/>
                                  <w:szCs w:val="18"/>
                                </w:rPr>
                                <w:t xml:space="preserve"> кг</w:t>
                              </w:r>
                            </w:p>
                          </w:txbxContent>
                        </wps:txbx>
                        <wps:bodyPr rot="0" vert="horz" wrap="square" lIns="0" tIns="0" rIns="0" bIns="0" anchor="t" anchorCtr="0">
                          <a:spAutoFit/>
                        </wps:bodyPr>
                      </wps:wsp>
                      <wps:wsp>
                        <wps:cNvPr id="3664" name="Rectangle 185"/>
                        <wps:cNvSpPr>
                          <a:spLocks noChangeArrowheads="1"/>
                        </wps:cNvSpPr>
                        <wps:spPr bwMode="auto">
                          <a:xfrm>
                            <a:off x="227631" y="1226185"/>
                            <a:ext cx="112268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8" name="Rectangle 189"/>
                        <wps:cNvSpPr>
                          <a:spLocks noChangeArrowheads="1"/>
                        </wps:cNvSpPr>
                        <wps:spPr bwMode="auto">
                          <a:xfrm>
                            <a:off x="173021" y="1609090"/>
                            <a:ext cx="81153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9" name="Rectangle 190"/>
                        <wps:cNvSpPr>
                          <a:spLocks noChangeArrowheads="1"/>
                        </wps:cNvSpPr>
                        <wps:spPr bwMode="auto">
                          <a:xfrm>
                            <a:off x="306478" y="1553828"/>
                            <a:ext cx="8712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8F7F3" w14:textId="77777777" w:rsidR="00AD4EE4" w:rsidRPr="0011252A" w:rsidRDefault="00AD4EE4" w:rsidP="0011252A">
                              <w:pPr>
                                <w:jc w:val="center"/>
                                <w:rPr>
                                  <w:color w:val="000000"/>
                                  <w:sz w:val="18"/>
                                  <w:szCs w:val="18"/>
                                  <w:lang w:val="en-US"/>
                                </w:rPr>
                              </w:pPr>
                              <w:r w:rsidRPr="0011252A">
                                <w:rPr>
                                  <w:color w:val="000000"/>
                                  <w:sz w:val="18"/>
                                  <w:szCs w:val="18"/>
                                </w:rPr>
                                <w:t>П</w:t>
                              </w:r>
                              <w:r w:rsidRPr="0011252A">
                                <w:rPr>
                                  <w:color w:val="000000"/>
                                  <w:sz w:val="18"/>
                                  <w:szCs w:val="18"/>
                                  <w:lang w:val="en-US"/>
                                </w:rPr>
                                <w:t>оясной ремень</w:t>
                              </w:r>
                            </w:p>
                          </w:txbxContent>
                        </wps:txbx>
                        <wps:bodyPr rot="0" vert="horz" wrap="square" lIns="0" tIns="0" rIns="0" bIns="0" anchor="t" anchorCtr="0">
                          <a:spAutoFit/>
                        </wps:bodyPr>
                      </wps:wsp>
                      <wps:wsp>
                        <wps:cNvPr id="3671" name="Rectangle 192"/>
                        <wps:cNvSpPr>
                          <a:spLocks noChangeArrowheads="1"/>
                        </wps:cNvSpPr>
                        <wps:spPr bwMode="auto">
                          <a:xfrm>
                            <a:off x="593391" y="1987550"/>
                            <a:ext cx="40195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2" name="Rectangle 193"/>
                        <wps:cNvSpPr>
                          <a:spLocks noChangeArrowheads="1"/>
                        </wps:cNvSpPr>
                        <wps:spPr bwMode="auto">
                          <a:xfrm>
                            <a:off x="16499" y="1945262"/>
                            <a:ext cx="947076"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99027" w14:textId="77777777" w:rsidR="00AD4EE4" w:rsidRPr="0011252A" w:rsidRDefault="00AD4EE4" w:rsidP="0011252A">
                              <w:pPr>
                                <w:jc w:val="center"/>
                                <w:rPr>
                                  <w:color w:val="000000"/>
                                  <w:sz w:val="18"/>
                                  <w:szCs w:val="18"/>
                                  <w:lang w:val="en-US"/>
                                </w:rPr>
                              </w:pPr>
                              <w:r w:rsidRPr="0011252A">
                                <w:rPr>
                                  <w:color w:val="000000"/>
                                  <w:sz w:val="18"/>
                                  <w:szCs w:val="18"/>
                                </w:rPr>
                                <w:t xml:space="preserve">Стопорный </w:t>
                              </w:r>
                              <w:r w:rsidRPr="0011252A">
                                <w:rPr>
                                  <w:color w:val="000000"/>
                                  <w:sz w:val="18"/>
                                  <w:szCs w:val="18"/>
                                  <w:lang w:val="en-US"/>
                                </w:rPr>
                                <w:t>зажим</w:t>
                              </w:r>
                            </w:p>
                          </w:txbxContent>
                        </wps:txbx>
                        <wps:bodyPr rot="0" vert="horz" wrap="square" lIns="0" tIns="0" rIns="0" bIns="0" anchor="t" anchorCtr="0">
                          <a:noAutofit/>
                        </wps:bodyPr>
                      </wps:wsp>
                      <wps:wsp>
                        <wps:cNvPr id="3674" name="Rectangle 195"/>
                        <wps:cNvSpPr>
                          <a:spLocks noChangeArrowheads="1"/>
                        </wps:cNvSpPr>
                        <wps:spPr bwMode="auto">
                          <a:xfrm>
                            <a:off x="4437046" y="1946275"/>
                            <a:ext cx="8788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9" name="Rectangle 200"/>
                        <wps:cNvSpPr>
                          <a:spLocks noChangeArrowheads="1"/>
                        </wps:cNvSpPr>
                        <wps:spPr bwMode="auto">
                          <a:xfrm>
                            <a:off x="3518836" y="3195955"/>
                            <a:ext cx="175704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0" name="Rectangle 201"/>
                        <wps:cNvSpPr>
                          <a:spLocks noChangeArrowheads="1"/>
                        </wps:cNvSpPr>
                        <wps:spPr bwMode="auto">
                          <a:xfrm>
                            <a:off x="3179570" y="3121025"/>
                            <a:ext cx="1941087"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81688" w14:textId="77777777" w:rsidR="00AD4EE4" w:rsidRPr="0011252A" w:rsidRDefault="00AD4EE4" w:rsidP="0011252A">
                              <w:pPr>
                                <w:jc w:val="center"/>
                                <w:rPr>
                                  <w:color w:val="000000"/>
                                  <w:sz w:val="18"/>
                                  <w:szCs w:val="18"/>
                                  <w:lang w:val="en-US"/>
                                </w:rPr>
                              </w:pPr>
                              <w:r w:rsidRPr="0011252A">
                                <w:rPr>
                                  <w:color w:val="000000"/>
                                  <w:sz w:val="18"/>
                                  <w:szCs w:val="18"/>
                                </w:rPr>
                                <w:t>М</w:t>
                              </w:r>
                              <w:r w:rsidRPr="0011252A">
                                <w:rPr>
                                  <w:color w:val="000000"/>
                                  <w:sz w:val="18"/>
                                  <w:szCs w:val="18"/>
                                  <w:lang w:val="en-US"/>
                                </w:rPr>
                                <w:t>есто проверки на проскальзывание</w:t>
                              </w:r>
                            </w:p>
                          </w:txbxContent>
                        </wps:txbx>
                        <wps:bodyPr rot="0" vert="horz" wrap="square" lIns="0" tIns="0" rIns="0" bIns="0" anchor="t" anchorCtr="0">
                          <a:spAutoFit/>
                        </wps:bodyPr>
                      </wps:wsp>
                      <wps:wsp>
                        <wps:cNvPr id="3682" name="Rectangle 203"/>
                        <wps:cNvSpPr>
                          <a:spLocks noChangeArrowheads="1"/>
                        </wps:cNvSpPr>
                        <wps:spPr bwMode="auto">
                          <a:xfrm>
                            <a:off x="1365551" y="3195955"/>
                            <a:ext cx="7321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3" name="Rectangle 204"/>
                        <wps:cNvSpPr>
                          <a:spLocks noChangeArrowheads="1"/>
                        </wps:cNvSpPr>
                        <wps:spPr bwMode="auto">
                          <a:xfrm>
                            <a:off x="1316176" y="3215756"/>
                            <a:ext cx="928397"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EB644" w14:textId="77777777" w:rsidR="00AD4EE4" w:rsidRPr="0011252A" w:rsidRDefault="00AD4EE4" w:rsidP="0011252A">
                              <w:pPr>
                                <w:jc w:val="center"/>
                                <w:rPr>
                                  <w:color w:val="000000"/>
                                  <w:sz w:val="18"/>
                                  <w:szCs w:val="18"/>
                                  <w:lang w:val="en-US"/>
                                </w:rPr>
                              </w:pPr>
                              <w:r w:rsidRPr="0011252A">
                                <w:rPr>
                                  <w:color w:val="000000"/>
                                  <w:sz w:val="18"/>
                                  <w:szCs w:val="18"/>
                                </w:rPr>
                                <w:t>П</w:t>
                              </w:r>
                              <w:r w:rsidRPr="0011252A">
                                <w:rPr>
                                  <w:color w:val="000000"/>
                                  <w:sz w:val="18"/>
                                  <w:szCs w:val="18"/>
                                  <w:lang w:val="en-US"/>
                                </w:rPr>
                                <w:t>ряжка/язычок</w:t>
                              </w:r>
                            </w:p>
                          </w:txbxContent>
                        </wps:txbx>
                        <wps:bodyPr rot="0" vert="horz" wrap="square" lIns="0" tIns="0" rIns="0" bIns="0" anchor="t" anchorCtr="0">
                          <a:spAutoFit/>
                        </wps:bodyPr>
                      </wps:wsp>
                      <wpg:wgp>
                        <wpg:cNvPr id="3685" name="Group 208"/>
                        <wpg:cNvGrpSpPr>
                          <a:grpSpLocks/>
                        </wpg:cNvGrpSpPr>
                        <wpg:grpSpPr bwMode="auto">
                          <a:xfrm>
                            <a:off x="1782111" y="2216150"/>
                            <a:ext cx="1003300" cy="949960"/>
                            <a:chOff x="2640" y="3490"/>
                            <a:chExt cx="1580" cy="1496"/>
                          </a:xfrm>
                        </wpg:grpSpPr>
                        <wps:wsp>
                          <wps:cNvPr id="3686" name="Freeform 206"/>
                          <wps:cNvSpPr>
                            <a:spLocks/>
                          </wps:cNvSpPr>
                          <wps:spPr bwMode="auto">
                            <a:xfrm>
                              <a:off x="2640" y="3490"/>
                              <a:ext cx="1580" cy="1496"/>
                            </a:xfrm>
                            <a:custGeom>
                              <a:avLst/>
                              <a:gdLst>
                                <a:gd name="T0" fmla="*/ 1580 w 1580"/>
                                <a:gd name="T1" fmla="*/ 0 h 1496"/>
                                <a:gd name="T2" fmla="*/ 0 w 1580"/>
                                <a:gd name="T3" fmla="*/ 1496 h 1496"/>
                                <a:gd name="T4" fmla="*/ 1580 w 1580"/>
                                <a:gd name="T5" fmla="*/ 0 h 1496"/>
                              </a:gdLst>
                              <a:ahLst/>
                              <a:cxnLst>
                                <a:cxn ang="0">
                                  <a:pos x="T0" y="T1"/>
                                </a:cxn>
                                <a:cxn ang="0">
                                  <a:pos x="T2" y="T3"/>
                                </a:cxn>
                                <a:cxn ang="0">
                                  <a:pos x="T4" y="T5"/>
                                </a:cxn>
                              </a:cxnLst>
                              <a:rect l="0" t="0" r="r" b="b"/>
                              <a:pathLst>
                                <a:path w="1580" h="1496">
                                  <a:moveTo>
                                    <a:pt x="1580" y="0"/>
                                  </a:moveTo>
                                  <a:lnTo>
                                    <a:pt x="0" y="1496"/>
                                  </a:lnTo>
                                  <a:lnTo>
                                    <a:pt x="15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7" name="Line 207"/>
                          <wps:cNvCnPr>
                            <a:cxnSpLocks noChangeShapeType="1"/>
                          </wps:cNvCnPr>
                          <wps:spPr bwMode="auto">
                            <a:xfrm flipH="1">
                              <a:off x="2640" y="3490"/>
                              <a:ext cx="1580" cy="1496"/>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3688" name="Freeform 209"/>
                        <wps:cNvSpPr>
                          <a:spLocks/>
                        </wps:cNvSpPr>
                        <wps:spPr bwMode="auto">
                          <a:xfrm>
                            <a:off x="2713021" y="2216150"/>
                            <a:ext cx="72390" cy="69850"/>
                          </a:xfrm>
                          <a:custGeom>
                            <a:avLst/>
                            <a:gdLst>
                              <a:gd name="T0" fmla="*/ 73 w 114"/>
                              <a:gd name="T1" fmla="*/ 110 h 110"/>
                              <a:gd name="T2" fmla="*/ 114 w 114"/>
                              <a:gd name="T3" fmla="*/ 0 h 110"/>
                              <a:gd name="T4" fmla="*/ 0 w 114"/>
                              <a:gd name="T5" fmla="*/ 35 h 110"/>
                              <a:gd name="T6" fmla="*/ 78 w 114"/>
                              <a:gd name="T7" fmla="*/ 35 h 110"/>
                              <a:gd name="T8" fmla="*/ 73 w 114"/>
                              <a:gd name="T9" fmla="*/ 110 h 110"/>
                            </a:gdLst>
                            <a:ahLst/>
                            <a:cxnLst>
                              <a:cxn ang="0">
                                <a:pos x="T0" y="T1"/>
                              </a:cxn>
                              <a:cxn ang="0">
                                <a:pos x="T2" y="T3"/>
                              </a:cxn>
                              <a:cxn ang="0">
                                <a:pos x="T4" y="T5"/>
                              </a:cxn>
                              <a:cxn ang="0">
                                <a:pos x="T6" y="T7"/>
                              </a:cxn>
                              <a:cxn ang="0">
                                <a:pos x="T8" y="T9"/>
                              </a:cxn>
                            </a:cxnLst>
                            <a:rect l="0" t="0" r="r" b="b"/>
                            <a:pathLst>
                              <a:path w="114" h="110">
                                <a:moveTo>
                                  <a:pt x="73" y="110"/>
                                </a:moveTo>
                                <a:lnTo>
                                  <a:pt x="114" y="0"/>
                                </a:lnTo>
                                <a:lnTo>
                                  <a:pt x="0" y="35"/>
                                </a:lnTo>
                                <a:lnTo>
                                  <a:pt x="78" y="35"/>
                                </a:lnTo>
                                <a:lnTo>
                                  <a:pt x="73" y="11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89" name="Rectangle 210"/>
                        <wps:cNvSpPr>
                          <a:spLocks noChangeArrowheads="1"/>
                        </wps:cNvSpPr>
                        <wps:spPr bwMode="auto">
                          <a:xfrm>
                            <a:off x="1178226" y="52070"/>
                            <a:ext cx="117157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35" name="Группа 35"/>
                        <wpg:cNvGrpSpPr/>
                        <wpg:grpSpPr>
                          <a:xfrm>
                            <a:off x="506191" y="27600"/>
                            <a:ext cx="4855226" cy="2030057"/>
                            <a:chOff x="506191" y="27600"/>
                            <a:chExt cx="4855226" cy="2030057"/>
                          </a:xfrm>
                        </wpg:grpSpPr>
                        <wps:wsp>
                          <wps:cNvPr id="3675" name="Rectangle 196"/>
                          <wps:cNvSpPr>
                            <a:spLocks noChangeArrowheads="1"/>
                          </wps:cNvSpPr>
                          <wps:spPr bwMode="auto">
                            <a:xfrm>
                              <a:off x="4313016" y="1905257"/>
                              <a:ext cx="10484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8B3DB" w14:textId="77777777" w:rsidR="00AD4EE4" w:rsidRPr="0011252A" w:rsidRDefault="00AD4EE4" w:rsidP="0011252A">
                                <w:pPr>
                                  <w:jc w:val="center"/>
                                  <w:rPr>
                                    <w:color w:val="000000"/>
                                    <w:sz w:val="18"/>
                                    <w:szCs w:val="18"/>
                                  </w:rPr>
                                </w:pPr>
                                <w:r w:rsidRPr="0011252A">
                                  <w:rPr>
                                    <w:color w:val="000000"/>
                                    <w:sz w:val="18"/>
                                    <w:szCs w:val="18"/>
                                    <w:lang w:val="en-US"/>
                                  </w:rPr>
                                  <w:t>D</w:t>
                                </w:r>
                                <w:r w:rsidRPr="0011252A">
                                  <w:rPr>
                                    <w:color w:val="000000"/>
                                    <w:sz w:val="18"/>
                                    <w:szCs w:val="18"/>
                                  </w:rPr>
                                  <w:t>-образное кольцо</w:t>
                                </w:r>
                              </w:p>
                            </w:txbxContent>
                          </wps:txbx>
                          <wps:bodyPr rot="0" vert="horz" wrap="square" lIns="0" tIns="0" rIns="0" bIns="0" anchor="t" anchorCtr="0">
                            <a:spAutoFit/>
                          </wps:bodyPr>
                        </wps:wsp>
                        <wps:wsp>
                          <wps:cNvPr id="2278" name="Rectangle 181"/>
                          <wps:cNvSpPr>
                            <a:spLocks noChangeArrowheads="1"/>
                          </wps:cNvSpPr>
                          <wps:spPr bwMode="auto">
                            <a:xfrm>
                              <a:off x="506191" y="27600"/>
                              <a:ext cx="1400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CD566" w14:textId="77777777" w:rsidR="00AD4EE4" w:rsidRPr="008A2445" w:rsidRDefault="00AD4EE4" w:rsidP="008A2445">
                                <w:pPr>
                                  <w:pStyle w:val="afc"/>
                                  <w:spacing w:line="240" w:lineRule="exact"/>
                                  <w:jc w:val="center"/>
                                  <w:rPr>
                                    <w:sz w:val="18"/>
                                    <w:szCs w:val="18"/>
                                    <w:lang w:val="ru-RU"/>
                                  </w:rPr>
                                </w:pPr>
                                <w:r w:rsidRPr="008A2445">
                                  <w:rPr>
                                    <w:rFonts w:eastAsia="Calibri" w:cs="Arial"/>
                                    <w:color w:val="000000"/>
                                    <w:sz w:val="18"/>
                                    <w:szCs w:val="18"/>
                                    <w:lang w:val="ru-RU"/>
                                  </w:rPr>
                                  <w:t>Втягивающее устройство</w:t>
                                </w:r>
                              </w:p>
                            </w:txbxContent>
                          </wps:txbx>
                          <wps:bodyPr rot="0" vert="horz" wrap="square" lIns="0" tIns="0" rIns="0" bIns="0" anchor="t" anchorCtr="0">
                            <a:spAutoFit/>
                          </wps:bodyPr>
                        </wps:wsp>
                      </wpg:wgp>
                      <wps:wsp>
                        <wps:cNvPr id="2279" name="Rectangle 172"/>
                        <wps:cNvSpPr>
                          <a:spLocks noChangeArrowheads="1"/>
                        </wps:cNvSpPr>
                        <wps:spPr bwMode="auto">
                          <a:xfrm>
                            <a:off x="47566" y="1299617"/>
                            <a:ext cx="1183640" cy="131445"/>
                          </a:xfrm>
                          <a:prstGeom prst="rect">
                            <a:avLst/>
                          </a:prstGeom>
                          <a:solidFill>
                            <a:schemeClr val="bg1"/>
                          </a:solidFill>
                          <a:ln>
                            <a:noFill/>
                          </a:ln>
                          <a:extLst/>
                        </wps:spPr>
                        <wps:txbx>
                          <w:txbxContent>
                            <w:p w14:paraId="4D0511CE" w14:textId="77777777" w:rsidR="00AD4EE4" w:rsidRPr="0011252A" w:rsidRDefault="00AD4EE4" w:rsidP="0011252A">
                              <w:pPr>
                                <w:pStyle w:val="afc"/>
                                <w:spacing w:line="240" w:lineRule="auto"/>
                                <w:jc w:val="center"/>
                                <w:rPr>
                                  <w:lang w:val="ru-RU"/>
                                </w:rPr>
                              </w:pPr>
                              <w:r>
                                <w:rPr>
                                  <w:rFonts w:eastAsia="Calibri" w:cs="Arial"/>
                                  <w:color w:val="000000"/>
                                  <w:sz w:val="18"/>
                                  <w:szCs w:val="18"/>
                                  <w:lang w:val="ru-RU"/>
                                </w:rPr>
                                <w:t>Диагональный ремень</w:t>
                              </w:r>
                            </w:p>
                          </w:txbxContent>
                        </wps:txbx>
                        <wps:bodyPr rot="0" vert="horz" wrap="square" lIns="0" tIns="0" rIns="0" bIns="0" anchor="t" anchorCtr="0">
                          <a:sp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0139EE4B" id="Полотно 3692" o:spid="_x0000_s1041" editas="canvas" style="width:424.5pt;height:282.4pt;mso-position-horizontal-relative:char;mso-position-vertical-relative:line" coordsize="53911,3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">
                <v:shape id="_x0000_s1042" type="#_x0000_t75" style="position:absolute;width:53911;height:35864;visibility:visible;mso-wrap-style:square">
                  <v:fill o:detectmouseclick="t"/>
                  <v:path o:connecttype="none"/>
                </v:shape>
                <v:shape id="Freeform 6" o:spid="_x0000_s1043" style="position:absolute;left:31200;top:19697;width:4394;height:5969;visibility:visible;mso-wrap-style:square;v-text-anchor:top" coordsize="69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" path="m692,940l686,453,665,316,614,210,491,100,378,30,254,2,135,,,20e" filled="f" strokeweight=".1pt">
                  <v:path arrowok="t" o:connecttype="custom" o:connectlocs="439420,596900;435610,287655;422275,200660;389890,133350;311785,63500;240030,19050;161290,1270;85725,0;0,12700" o:connectangles="0,0,0,0,0,0,0,0,0"/>
                </v:shape>
                <v:shape id="Freeform 7" o:spid="_x0000_s1044" style="position:absolute;left:20564;top:27260;width:775;height:483;visibility:visible;mso-wrap-style:square;v-text-anchor:top" coordsize="1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" path="m,16l,29r2,2l2,37r2,2l4,41r6,6l10,49r4,6l14,57r4,l24,65r4,l30,67r2,l34,69r5,l41,71r4,l49,76r24,l75,71r7,l84,69r2,l90,67r2,l94,65r2,l104,57r2,l106,55r6,-6l112,47r4,-6l116,39r4,-2l120,31r2,-2l122,6,120,2r,-2e" filled="f" strokeweight=".1pt">
                  <v:path arrowok="t" o:connecttype="custom" o:connectlocs="0,10160;0,18415;1270,19685;1270,23495;2540,24765;2540,26035;6350,29845;6350,31115;8890,34925;8890,36195;11430,36195;15240,41275;17780,41275;19050,42545;20320,42545;21590,43815;24765,43815;26035,45085;28575,45085;31115,48260;46355,48260;47625,45085;52070,45085;53340,43815;54610,43815;57150,42545;58420,42545;59690,41275;60960,41275;66040,36195;67310,36195;67310,34925;71120,31115;71120,29845;73660,26035;73660,24765;76200,23495;76200,19685;77470,18415;77470,3810;76200,1270;76200,0" o:connectangles="0,0,0,0,0,0,0,0,0,0,0,0,0,0,0,0,0,0,0,0,0,0,0,0,0,0,0,0,0,0,0,0,0,0,0,0,0,0,0,0,0,0"/>
                </v:shape>
                <v:shape id="Freeform 8" o:spid="_x0000_s1045" style="position:absolute;left:18545;top:10991;width:533;height:350;visibility:visible;mso-wrap-style:square;v-text-anchor:top" coordsize="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" path="m84,28r,-2l82,20,78,18r,-2l68,6r-2,l62,,53,,51,,33,,31,,27,,25,4r-4,l21,6r-4,l10,14r-4,l6,18r-2,l4,20,2,24r,4l,30,,53r2,l2,55e" filled="f" strokeweight=".1pt">
                  <v:path arrowok="t" o:connecttype="custom" o:connectlocs="53340,17780;53340,16510;52070,12700;49530,11430;49530,10160;43180,3810;41910,3810;39370,0;33655,0;32385,0;20955,0;19685,0;17145,0;15875,2540;13335,2540;13335,3810;10795,3810;6350,8890;3810,8890;3810,11430;2540,11430;2540,12700;1270,15240;1270,17780;0,19050;0,33655;1270,33655;1270,34925" o:connectangles="0,0,0,0,0,0,0,0,0,0,0,0,0,0,0,0,0,0,0,0,0,0,0,0,0,0,0,0"/>
                </v:shape>
                <v:shape id="Freeform 9" o:spid="_x0000_s1046" style="position:absolute;left:38522;top:26777;width:463;height:2312;visibility:visible;mso-wrap-style:square;v-text-anchor:top" coordsize="7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" path="m,364l51,290,73,217r,-82l45,55,8,e" filled="f" strokeweight=".1pt">
                  <v:path arrowok="t" o:connecttype="custom" o:connectlocs="0,231140;32385,184150;46355,137795;46355,85725;28575,34925;5080,0" o:connectangles="0,0,0,0,0,0"/>
                </v:shape>
                <v:shape id="Freeform 10" o:spid="_x0000_s1047" style="position:absolute;left:35594;top:25120;width:2013;height:521;visibility:visible;mso-wrap-style:square;v-text-anchor:top" coordsize="3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" path="m317,69r-2,-4l309,61r-2,-4l301,55r-2,-6l295,47r-9,-8l280,37r-4,-5l274,30r-6,-2l264,26r-6,-4l254,20r-6,-2l243,16r-2,-4l235,10r-4,l225,8r-4,l213,6r-4,l203,2r-11,l188,,147,r-6,2l129,2r-6,4l119,6r-9,2l106,8r-6,2l96,12r-6,4l82,18r-4,l71,20r-4,6l61,28r-4,2l51,32r-4,5l35,49r-7,2l4,77,,82e" filled="f" strokeweight=".1pt">
                  <v:path arrowok="t" o:connecttype="custom" o:connectlocs="201295,43815;200025,41275;196215,38735;194945,36195;191135,34925;189865,31115;187325,29845;181610,24765;177800,23495;175260,20320;173990,19050;170180,17780;167640,16510;163830,13970;161290,12700;157480,11430;154305,10160;153035,7620;149225,6350;146685,6350;142875,5080;140335,5080;135255,3810;132715,3810;128905,1270;121920,1270;119380,0;93345,0;89535,1270;81915,1270;78105,3810;75565,3810;69850,5080;67310,5080;63500,6350;60960,7620;57150,10160;52070,11430;49530,11430;45085,12700;42545,16510;38735,17780;36195,19050;32385,20320;29845,23495;22225,31115;17780,32385;2540,48895;0,52070" o:connectangles="0,0,0,0,0,0,0,0,0,0,0,0,0,0,0,0,0,0,0,0,0,0,0,0,0,0,0,0,0,0,0,0,0,0,0,0,0,0,0,0,0,0,0,0,0,0,0,0,0"/>
                </v:shape>
                <v:shape id="Freeform 11" o:spid="_x0000_s1048" style="position:absolute;left:19065;top:8743;width:3810;height:2426;visibility:visible;mso-wrap-style:square;v-text-anchor:top" coordsize="60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" path="m600,164l578,127,479,45,393,8,301,,209,21,125,64,43,153,,274r,96l2,382e" filled="f" strokeweight=".1pt">
                  <v:path arrowok="t" o:connecttype="custom" o:connectlocs="381000,104140;367030,80645;304165,28575;249555,5080;191135,0;132715,13335;79375,40640;27305,97155;0,173990;0,234950;1270,242570" o:connectangles="0,0,0,0,0,0,0,0,0,0,0"/>
                </v:shape>
                <v:shape id="Freeform 12" o:spid="_x0000_s1049" style="position:absolute;left:22291;top:27647;width:648;height:1442;visibility:visible;mso-wrap-style:square;v-text-anchor:top" coordsize="10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" path="m39,l29,10r,5l20,21r,4l16,29r,2l12,37r,2l10,41r,4l8,47r,2l6,55r,4l2,62r,14l,80r,35l2,117r,6l6,131r,4l8,141r2,4l10,151r2,5l16,162r2,4l27,174r2,6l31,184r6,2l39,192r8,8l51,203r6,4l61,211r2,2l70,215r4,2l80,221r4,2l92,225r6,l102,227e" filled="f" strokeweight=".1pt">
                  <v:path arrowok="t" o:connecttype="custom" o:connectlocs="24765,0;18415,6350;18415,9525;12700,13335;12700,15875;10160,18415;10160,19685;7620,23495;7620,24765;6350,26035;6350,28575;5080,29845;5080,31115;3810,34925;3810,37465;1270,39370;1270,48260;0,50800;0,73025;1270,74295;1270,78105;3810,83185;3810,85725;5080,89535;6350,92075;6350,95885;7620,99060;10160,102870;11430,105410;17145,110490;18415,114300;19685,116840;23495,118110;24765,121920;29845,127000;32385,128905;36195,131445;38735,133985;40005,135255;44450,136525;46990,137795;50800,140335;53340,141605;58420,142875;62230,142875;64770,144145" o:connectangles="0,0,0,0,0,0,0,0,0,0,0,0,0,0,0,0,0,0,0,0,0,0,0,0,0,0,0,0,0,0,0,0,0,0,0,0,0,0,0,0,0,0,0,0,0,0"/>
                </v:shape>
                <v:shape id="Freeform 13" o:spid="_x0000_s1050" style="position:absolute;left:21326;top:27260;width:1759;height:426;visibility:visible;mso-wrap-style:square;v-text-anchor:top" coordsize="2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" path="m,l15,16r4,2l27,26r4,3l37,31r2,6l43,39r7,2l54,45r6,2l64,49r4,l72,51r6,4l82,57r6,l93,59r6,l107,61r4,l117,65r10,l131,67r43,l181,65r14,l199,61r10,l211,59r4,l220,57r4,l226,55r6,l234,51r6,l242,49r4,-2l250,47r2,-2l256,41r4,-2l265,39r6,-4l275,31r2,-2e" filled="f" strokeweight=".1pt">
                  <v:path arrowok="t" o:connecttype="custom" o:connectlocs="0,0;9525,10160;12065,11430;17145,16510;19685,18415;23495,19685;24765,23495;27305,24765;31750,26035;34290,28575;38100,29845;40640,31115;43180,31115;45720,32385;49530,34925;52070,36195;55880,36195;59055,37465;62865,37465;67945,38735;70485,38735;74295,41275;80645,41275;83185,42545;110490,42545;114935,41275;123825,41275;126365,38735;132715,38735;133985,37465;136525,37465;139700,36195;142240,36195;143510,34925;147320,34925;148590,32385;152400,32385;153670,31115;156210,29845;158750,29845;160020,28575;162560,26035;165100,24765;168275,24765;172085,22225;174625,19685;175895,18415" o:connectangles="0,0,0,0,0,0,0,0,0,0,0,0,0,0,0,0,0,0,0,0,0,0,0,0,0,0,0,0,0,0,0,0,0,0,0,0,0,0,0,0,0,0,0,0,0,0,0"/>
                </v:shape>
                <v:shape id="Freeform 14" o:spid="_x0000_s1051" style="position:absolute;left:23085;top:23329;width:946;height:4115;visibility:visible;mso-wrap-style:square;v-text-anchor:top" coordsize="14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" path="m,648l10,629r8,-18l26,596r9,-18l41,560r8,-17l57,525r8,-18l72,488r6,-16l86,451r4,-18l96,415r4,-17l106,380r4,-21l117,341r4,-18l123,302r6,-18l131,267r2,-20l137,229r2,-21l141,190r2,-19l147,153r,-39l149,94r,-68l147,24,147,e" filled="f" strokeweight=".1pt">
                  <v:path arrowok="t" o:connecttype="custom" o:connectlocs="0,411480;6350,399415;11430,387985;16510,378460;22225,367030;26035,355600;31115,344805;36195,333375;41275,321945;45720,309880;49530,299720;54610,286385;57150,274955;60960,263525;63500,252730;67310,241300;69850,227965;74295,216535;76835,205105;78105,191770;81915,180340;83185,169545;84455,156845;86995,145415;88265,132080;89535,120650;90805,108585;93345,97155;93345,72390;94615,59690;94615,16510;93345,15240;93345,0" o:connectangles="0,0,0,0,0,0,0,0,0,0,0,0,0,0,0,0,0,0,0,0,0,0,0,0,0,0,0,0,0,0,0,0,0"/>
                </v:shape>
                <v:shape id="Freeform 15" o:spid="_x0000_s1052" style="position:absolute;left:24342;top:26155;width:248;height:108;visibility:visible;mso-wrap-style:square;v-text-anchor:top" coordsize="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" path="m39,l31,,27,4r-6,l17,6r-2,l13,8r-2,l5,15r-2,l,17e" filled="f" strokeweight=".1pt">
                  <v:path arrowok="t" o:connecttype="custom" o:connectlocs="24765,0;19685,0;17145,2540;13335,2540;10795,3810;9525,3810;8255,5080;6985,5080;3175,9525;1905,9525;0,10795" o:connectangles="0,0,0,0,0,0,0,0,0,0,0"/>
                </v:shape>
                <v:line id="Line 16" o:spid="_x0000_s1053" style="position:absolute;visibility:visible;mso-wrap-style:square" from="18570,11341" to="20577,2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" strokeweight=".1pt"/>
                <v:line id="Line 17" o:spid="_x0000_s1054" style="position:absolute;visibility:visible;mso-wrap-style:square" from="19078,11169" to="21339,2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" strokeweight=".1pt"/>
                <v:line id="Line 18" o:spid="_x0000_s1055" style="position:absolute;visibility:visible;mso-wrap-style:square" from="23085,8159" to="24031,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" strokeweight=".1pt"/>
                <v:line id="Line 19" o:spid="_x0000_s1056" style="position:absolute;flip:x;visibility:visible;mso-wrap-style:square" from="22939,29089" to="38522,29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" strokeweight=".1pt"/>
                <v:line id="Line 20" o:spid="_x0000_s1057" style="position:absolute;flip:x;visibility:visible;mso-wrap-style:square" from="24590,25641" to="35594,2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" strokeweight=".1pt"/>
                <v:line id="Line 21" o:spid="_x0000_s1058" style="position:absolute;flip:x y;visibility:visible;mso-wrap-style:square" from="37607,25558" to="38572,2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" strokeweight=".1pt"/>
                <v:line id="Line 22" o:spid="_x0000_s1059" style="position:absolute;flip:x;visibility:visible;mso-wrap-style:square" from="23085,26276" to="24361,27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" strokeweight=".1pt"/>
                <v:line id="Line 23" o:spid="_x0000_s1060" style="position:absolute;visibility:visible;mso-wrap-style:square" from="22875,9785" to="23269,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" strokeweight=".1pt"/>
                <v:shape id="Freeform 24" o:spid="_x0000_s1061" style="position:absolute;left:32483;top:16998;width:25;height:140;visibility:visible;mso-wrap-style:square;v-text-anchor:top" coordsize="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" path="m2,l,2,,14r2,4l2,20r2,2e" filled="f" strokeweight=".1pt">
                  <v:path arrowok="t" o:connecttype="custom" o:connectlocs="1270,0;0,1270;0,8890;1270,11430;1270,12700;2540,13970" o:connectangles="0,0,0,0,0,0"/>
                </v:shape>
                <v:shape id="Freeform 25" o:spid="_x0000_s1062" style="position:absolute;left:32838;top:17360;width:127;height:26;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" path="m,2l4,4r10,l16,2r2,l20,e" filled="f" strokeweight=".1pt">
                  <v:path arrowok="t" o:connecttype="custom" o:connectlocs="0,1270;2540,2540;8890,2540;10160,1270;11430,1270;12700,0" o:connectangles="0,0,0,0,0,0"/>
                </v:shape>
                <v:shape id="Freeform 26" o:spid="_x0000_s1063" style="position:absolute;left:35048;top:13506;width:140;height:51;visibility:visible;mso-wrap-style:square;v-text-anchor:top" coordsize="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" path="m22,4l20,,8,,4,4,2,4r,2l,6,,8e" filled="f" strokeweight=".1pt">
                  <v:path arrowok="t" o:connecttype="custom" o:connectlocs="13970,2540;12700,0;5080,0;2540,2540;1270,2540;1270,3810;0,3810;0,5080" o:connectangles="0,0,0,0,0,0,0,0"/>
                </v:shape>
                <v:shape id="Freeform 27" o:spid="_x0000_s1064" style="position:absolute;left:35499;top:13766;width:32;height:127;visibility:visible;mso-wrap-style:square;v-text-anchor:top" coordsize="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" path="m2,20l5,18,5,8,2,6,2,4,,e" filled="f" strokeweight=".1pt">
                  <v:path arrowok="t" o:connecttype="custom" o:connectlocs="1270,12700;3175,11430;3175,5080;1270,3810;1270,2540;0,0" o:connectangles="0,0,0,0,0,0"/>
                </v:shape>
                <v:shape id="Freeform 28" o:spid="_x0000_s1065" style="position:absolute;left:35334;top:12973;width:584;height:571;visibility:visible;mso-wrap-style:square;v-text-anchor:top" coordsize="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" path="m31,90r34,l92,57,88,23,57,,24,4,,35,6,70r2,2e" filled="f" strokeweight=".1pt">
                  <v:path arrowok="t" o:connecttype="custom" o:connectlocs="19685,57150;41275,57150;58420,36195;55880,14605;36195,0;15240,2540;0,22225;3810,44450;5080,45720" o:connectangles="0,0,0,0,0,0,0,0,0"/>
                </v:shape>
                <v:shape id="Freeform 29" o:spid="_x0000_s1066" style="position:absolute;left:35436;top:13068;width:393;height:400;visibility:visible;mso-wrap-style:square;v-text-anchor:top"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" path="m62,32r-2,8l58,47r-7,6l45,59r-6,2l31,63,23,61,15,59,8,53,4,47,,40,,32,,24,4,16,8,10,15,6,23,2,31,r8,2l45,6r6,4l58,16r2,8l62,32xe" filled="f" strokeweight=".1pt">
                  <v:path arrowok="t" o:connecttype="custom" o:connectlocs="39370,20320;38100,25400;36830,29845;32385,33655;28575,37465;24765,38735;19685,40005;14605,38735;9525,37465;5080,33655;2540,29845;0,25400;0,20320;0,15240;2540,10160;5080,6350;9525,3810;14605,1270;19685,0;24765,1270;28575,3810;32385,6350;36830,10160;38100,15240;39370,20320" o:connectangles="0,0,0,0,0,0,0,0,0,0,0,0,0,0,0,0,0,0,0,0,0,0,0,0,0"/>
                </v:shape>
                <v:shape id="Freeform 30" o:spid="_x0000_s1067" style="position:absolute;left:32470;top:17824;width:95;height:533;visibility:visible;mso-wrap-style:square;v-text-anchor:top" coordsize="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" path="m,84l2,82r,-2l4,80r,-2l6,74r,-4l11,70r,-6l13,64r,-10l15,54r,-31l13,21r,-6l11,13r,-2l6,9,6,3,4,e" filled="f" strokeweight=".1pt">
                  <v:path arrowok="t" o:connecttype="custom" o:connectlocs="0,53340;1270,52070;1270,50800;2540,50800;2540,49530;3810,46990;3810,44450;6985,44450;6985,40640;8255,40640;8255,34290;9525,34290;9525,14605;8255,13335;8255,9525;6985,8255;6985,6985;3810,5715;3810,1905;2540,0" o:connectangles="0,0,0,0,0,0,0,0,0,0,0,0,0,0,0,0,0,0,0,0"/>
                </v:shape>
                <v:shape id="Freeform 31" o:spid="_x0000_s1068" style="position:absolute;left:31664;top:17583;width:520;height:190;visibility:visible;mso-wrap-style:square;v-text-anchor:top" coordsize="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" path="m82,2r-2,l78,,50,,47,2,37,2,33,6r-2,l29,8r-6,l23,10r-2,l19,12r-2,l17,16r-4,l9,20r,2l7,22r,4l2,28,,28r,2e" filled="f" strokeweight=".1pt">
                  <v:path arrowok="t" o:connecttype="custom" o:connectlocs="52070,1270;50800,1270;49530,0;31750,0;29845,1270;23495,1270;20955,3810;19685,3810;18415,5080;14605,5080;14605,6350;13335,6350;12065,7620;10795,7620;10795,10160;8255,10160;5715,12700;5715,13970;4445,13970;4445,16510;1270,17780;0,17780;0,19050" o:connectangles="0,0,0,0,0,0,0,0,0,0,0,0,0,0,0,0,0,0,0,0,0,0,0"/>
                </v:shape>
                <v:shape id="Freeform 32" o:spid="_x0000_s1069" style="position:absolute;left:31733;top:17684;width:388;height:159;visibility:visible;mso-wrap-style:square;v-text-anchor:top" coordsize="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" path="m61,l41,,39,2r-9,l28,4r-2,l22,6r-2,l18,10r-2,l16,12r-4,l8,16r-2,l6,20r-4,l2,22,,22r,3e" filled="f" strokeweight=".1pt">
                  <v:path arrowok="t" o:connecttype="custom" o:connectlocs="38735,0;26035,0;24765,1270;19050,1270;17780,2540;16510,2540;13970,3810;12700,3810;11430,6350;10160,6350;10160,7620;7620,7620;5080,10160;3810,10160;3810,12700;1270,12700;1270,13970;0,13970;0,15875" o:connectangles="0,0,0,0,0,0,0,0,0,0,0,0,0,0,0,0,0,0,0"/>
                </v:shape>
                <v:shape id="Freeform 33" o:spid="_x0000_s1070" style="position:absolute;left:32381;top:17919;width:89;height:375;visibility:visible;mso-wrap-style:square;v-text-anchor:top" coordsize="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" path="m,59l4,57r,-2l6,55r,-6l8,47r,-2l10,41r,-4l14,35,14,8r-4,l10,4,8,4,8,e" filled="f" strokeweight=".1pt">
                  <v:path arrowok="t" o:connecttype="custom" o:connectlocs="0,37465;2540,36195;2540,34925;3810,34925;3810,31115;5080,29845;5080,28575;6350,26035;6350,23495;8890,22225;8890,5080;6350,5080;6350,2540;5080,2540;5080,0" o:connectangles="0,0,0,0,0,0,0,0,0,0,0,0,0,0,0"/>
                </v:shape>
                <v:shape id="Freeform 34" o:spid="_x0000_s1071" style="position:absolute;left:23980;top:22548;width:1403;height:820;visibility:visible;mso-wrap-style:square;v-text-anchor:top" coordsize="22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" path="m,l2,6r4,9l8,19r2,8l17,33r2,6l21,45r6,8l37,64r2,4l53,84r9,4l68,94r4,2l78,100r6,4l90,109r6,2l103,115r6,2l117,119r6,4l129,125r8,2l150,127r8,2l195,129r,-2l207,127r2,-2l217,125r2,-2l221,123e" filled="f" strokeweight=".1pt">
                  <v:path arrowok="t" o:connecttype="custom" o:connectlocs="0,0;1270,3810;3810,9525;5080,12065;6350,17145;10795,20955;12065,24765;13335,28575;17145,33655;23495,40640;24765,43180;33655,53340;39370,55880;43180,59690;45720,60960;49530,63500;53340,66040;57150,69215;60960,70485;65405,73025;69215,74295;74295,75565;78105,78105;81915,79375;86995,80645;95250,80645;100330,81915;123825,81915;123825,80645;131445,80645;132715,79375;137795,79375;139065,78105;140335,78105" o:connectangles="0,0,0,0,0,0,0,0,0,0,0,0,0,0,0,0,0,0,0,0,0,0,0,0,0,0,0,0,0,0,0,0,0,0"/>
                </v:shape>
                <v:shape id="Freeform 35" o:spid="_x0000_s1072" style="position:absolute;left:23853;top:24612;width:711;height:711;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" path="m112,r-4,2l102,2,98,6,92,8r-4,2l84,10r-4,4l73,16r-6,9l61,27r-4,2l47,39r-6,2l39,47,28,57r-2,4l22,68r-6,8l12,80r-2,6l10,88,8,92,6,98r-4,4l2,108,,112e" filled="f" strokeweight=".1pt">
                  <v:path arrowok="t" o:connecttype="custom" o:connectlocs="71120,0;68580,1270;64770,1270;62230,3810;58420,5080;55880,6350;53340,6350;50800,8890;46355,10160;42545,15875;38735,17145;36195,18415;29845,24765;26035,26035;24765,29845;17780,36195;16510,38735;13970,43180;10160,48260;7620,50800;6350,54610;6350,55880;5080,58420;3810,62230;1270,64770;1270,68580;0,71120" o:connectangles="0,0,0,0,0,0,0,0,0,0,0,0,0,0,0,0,0,0,0,0,0,0,0,0,0,0,0"/>
                </v:shape>
                <v:shape id="Freeform 36" o:spid="_x0000_s1073" style="position:absolute;left:25491;top:24250;width:508;height:311;visibility:visible;mso-wrap-style:square;v-text-anchor:top" coordsize="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" path="m80,l59,,55,2r-6,l45,4r-2,l41,8r-6,l30,12r-2,l20,20r-2,l14,22r,4l10,31r,2l4,39r,l2,43r,2l,47r,2e" filled="f" strokeweight=".1pt">
                  <v:path arrowok="t" o:connecttype="custom" o:connectlocs="50800,0;37465,0;34925,1270;31115,1270;28575,2540;27305,2540;26035,5080;22225,5080;19050,7620;17780,7620;12700,12700;11430,12700;8890,13970;8890,16510;6350,19685;6350,20955;2540,24765;2540,24765;1270,27305;1270,28575;0,29845;0,31115" o:connectangles="0,0,0,0,0,0,0,0,0,0,0,0,0,0,0,0,0,0,0,0,0,0"/>
                </v:shape>
                <v:shape id="Freeform 37" o:spid="_x0000_s1074" style="position:absolute;left:26736;top:23818;width:533;height:432;visibility:visible;mso-wrap-style:square;v-text-anchor:top" coordsize="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" path="m,68r2,l8,66r3,l13,62r6,-2l21,60r2,-2l27,58r4,-2l33,52r4,l41,47r2,l54,37r4,l70,25r,-4l80,11r,-4l84,e" filled="f" strokeweight=".1pt">
                  <v:path arrowok="t" o:connecttype="custom" o:connectlocs="0,43180;1270,43180;5080,41910;6985,41910;8255,39370;12065,38100;13335,38100;14605,36830;17145,36830;19685,35560;20955,33020;23495,33020;26035,29845;27305,29845;34290,23495;36830,23495;44450,15875;44450,13335;50800,6985;50800,4445;53340,0" o:connectangles="0,0,0,0,0,0,0,0,0,0,0,0,0,0,0,0,0,0,0,0,0"/>
                </v:shape>
                <v:shape id="Freeform 38" o:spid="_x0000_s1075" style="position:absolute;left:25383;top:24549;width:96;height:50;visibility:visible;mso-wrap-style:square;v-text-anchor:top" coordsize="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" path="m,8r6,l9,6r2,l11,2r4,l15,e" filled="f" strokeweight=".1pt">
                  <v:path arrowok="t" o:connecttype="custom" o:connectlocs="0,5080;3810,5080;5715,3810;6985,3810;6985,1270;9525,1270;9525,0" o:connectangles="0,0,0,0,0,0,0"/>
                </v:shape>
                <v:shape id="Freeform 39" o:spid="_x0000_s1076" style="position:absolute;left:29352;top:14503;width:222;height:311;visibility:visible;mso-wrap-style:square;v-text-anchor:top" coordsize="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" path="m,49r2,l2,45r2,l8,43r2,l10,41r2,l12,39r2,l24,29r,-4l29,23r,-2l31,21r,-6l33,15r,-6l35,4,35,e" filled="f" strokeweight=".1pt">
                  <v:path arrowok="t" o:connecttype="custom" o:connectlocs="0,31115;1270,31115;1270,28575;2540,28575;5080,27305;6350,27305;6350,26035;7620,26035;7620,24765;8890,24765;15240,18415;15240,15875;18415,14605;18415,13335;19685,13335;19685,9525;20955,9525;20955,5715;22225,2540;22225,0" o:connectangles="0,0,0,0,0,0,0,0,0,0,0,0,0,0,0,0,0,0,0,0"/>
                </v:shape>
                <v:shape id="Freeform 40" o:spid="_x0000_s1077" style="position:absolute;left:29028;top:14065;width:388;height:76;visibility:visible;mso-wrap-style:square;v-text-anchor:top" coordsize="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" path="m61,12l59,10r-4,l55,8r-4,l49,4r-4,l43,2r-9,l32,,12,r,2l4,2,2,4,,4e" filled="f" strokeweight=".1pt">
                  <v:path arrowok="t" o:connecttype="custom" o:connectlocs="38735,7620;37465,6350;34925,6350;34925,5080;32385,5080;31115,2540;28575,2540;27305,1270;21590,1270;20320,0;7620,0;7620,1270;2540,1270;1270,2540;0,2540" o:connectangles="0,0,0,0,0,0,0,0,0,0,0,0,0,0,0"/>
                </v:shape>
                <v:shape id="Freeform 41" o:spid="_x0000_s1078" style="position:absolute;left:28971;top:13963;width:534;height:127;visibility:visible;mso-wrap-style:square;v-text-anchor:top" coordsize="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" path="m84,20r-2,l82,18r-2,l80,16r-2,l78,14r-6,l72,10r-4,l68,8r-4,l62,6r-4,l54,4r-6,l43,,17,r,4l7,4,3,6,,6e" filled="f" strokeweight=".1pt">
                  <v:path arrowok="t" o:connecttype="custom" o:connectlocs="53340,12700;52070,12700;52070,11430;50800,11430;50800,10160;49530,10160;49530,8890;45720,8890;45720,6350;43180,6350;43180,5080;40640,5080;39370,3810;36830,3810;34290,2540;30480,2540;27305,0;10795,0;10795,2540;4445,2540;1905,3810;0,3810" o:connectangles="0,0,0,0,0,0,0,0,0,0,0,0,0,0,0,0,0,0,0,0,0,0"/>
                </v:shape>
                <v:shape id="Freeform 42" o:spid="_x0000_s1079" style="position:absolute;left:29378;top:14452;width:298;height:432;visibility:visible;mso-wrap-style:square;v-text-anchor:top" coordsize="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" path="m,68r4,l8,64r2,l14,62r2,l18,59r,-2l20,57,35,43r,-2l37,39r,-2l39,33r,-2l41,31r,-4l45,23r,-11l47,10,47,e" filled="f" strokeweight=".1pt">
                  <v:path arrowok="t" o:connecttype="custom" o:connectlocs="0,43180;2540,43180;5080,40640;6350,40640;8890,39370;10160,39370;11430,37465;11430,36195;12700,36195;22225,27305;22225,26035;23495,24765;23495,23495;24765,20955;24765,19685;26035,19685;26035,17145;28575,14605;28575,7620;29845,6350;29845,0" o:connectangles="0,0,0,0,0,0,0,0,0,0,0,0,0,0,0,0,0,0,0,0,0"/>
                </v:shape>
                <v:shape id="Freeform 43" o:spid="_x0000_s1080" style="position:absolute;left:34420;top:11779;width:393;height:393;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" path="m62,31r,8l58,45r-4,6l48,58r-9,2l31,62,23,60,17,58,11,51,5,45,3,39,,31,3,23,5,15,11,8,17,4,23,r8,l39,r9,4l54,8r4,7l62,23r,8xe" filled="f" strokeweight=".1pt">
                  <v:path arrowok="t" o:connecttype="custom" o:connectlocs="39370,19685;39370,24765;36830,28575;34290,32385;30480,36830;24765,38100;19685,39370;14605,38100;10795,36830;6985,32385;3175,28575;1905,24765;0,19685;1905,14605;3175,9525;6985,5080;10795,2540;14605,0;19685,0;24765,0;30480,2540;34290,5080;36830,9525;39370,14605;39370,19685" o:connectangles="0,0,0,0,0,0,0,0,0,0,0,0,0,0,0,0,0,0,0,0,0,0,0,0,0"/>
                </v:shape>
                <v:shape id="Freeform 44" o:spid="_x0000_s1081" style="position:absolute;left:34331;top:11677;width:584;height:584;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" path="m12,80l35,92,70,88,92,57,86,22,55,,23,6,,37,,51e" filled="f" strokeweight=".1pt">
                  <v:path arrowok="t" o:connecttype="custom" o:connectlocs="7620,50800;22225,58420;44450,55880;58420,36195;54610,13970;34925,0;14605,3810;0,23495;0,32385" o:connectangles="0,0,0,0,0,0,0,0,0"/>
                </v:shape>
                <v:shape id="Freeform 45" o:spid="_x0000_s1082" style="position:absolute;left:34216;top:12350;width:51;height:134;visibility:visible;mso-wrap-style:square;v-text-anchor:top" coordsize="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" path="m,21r2,l2,17r4,l6,15,8,12,8,2,6,e" filled="f" strokeweight=".1pt">
                  <v:path arrowok="t" o:connecttype="custom" o:connectlocs="0,13335;1270,13335;1270,10795;3810,10795;3810,9525;5080,7620;5080,1270;3810,0" o:connectangles="0,0,0,0,0,0,0,0"/>
                </v:shape>
                <v:shape id="Freeform 46" o:spid="_x0000_s1083" style="position:absolute;left:33981;top:11938;width:115;height:63;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" path="m18,10r,-2l16,8,14,6r,-4l12,2,8,,,e" filled="f" strokeweight=".1pt">
                  <v:path arrowok="t" o:connecttype="custom" o:connectlocs="11430,6350;11430,5080;10160,5080;8890,3810;8890,1270;7620,1270;5080,0;0,0" o:connectangles="0,0,0,0,0,0,0,0"/>
                </v:shape>
                <v:shape id="Freeform 47" o:spid="_x0000_s1084" style="position:absolute;left:30184;top:14204;width:140;height:70;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" path="m,l,2r2,l4,7r,2l8,9r2,2l20,11,22,9e" filled="f" strokeweight=".1pt">
                  <v:path arrowok="t" o:connecttype="custom" o:connectlocs="0,0;0,1270;1270,1270;2540,4445;2540,5715;5080,5715;6350,6985;12700,6985;13970,5715" o:connectangles="0,0,0,0,0,0,0,0,0"/>
                </v:shape>
                <v:shape id="Freeform 48" o:spid="_x0000_s1085" style="position:absolute;left:30013;top:13728;width:69;height:127;visibility:visible;mso-wrap-style:square;v-text-anchor:top"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" path="m11,l8,r,2l6,4,2,4r,2l,10,,20e" filled="f" strokeweight=".1pt">
                  <v:path arrowok="t" o:connecttype="custom" o:connectlocs="6985,0;5080,0;5080,1270;3810,2540;1270,2540;1270,3810;0,6350;0,12700" o:connectangles="0,0,0,0,0,0,0,0"/>
                </v:shape>
                <v:shape id="Freeform 49" o:spid="_x0000_s1086" style="position:absolute;left:27269;top:18681;width:794;height:3309;visibility:visible;mso-wrap-style:square;v-text-anchor:top" coordsize="12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" path="m37,521r64,-96l125,329r,-98l94,125,31,29,,e" filled="f" strokeweight=".1pt">
                  <v:path arrowok="t" o:connecttype="custom" o:connectlocs="23495,330835;64135,269875;79375,208915;79375,146685;59690,79375;19685,18415;0,0" o:connectangles="0,0,0,0,0,0,0"/>
                </v:shape>
                <v:shape id="Freeform 50" o:spid="_x0000_s1087" style="position:absolute;left:25777;top:14090;width:1518;height:4591;visibility:visible;mso-wrap-style:square;v-text-anchor:top" coordsize="23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" path="m49,l6,135,,274,24,413,78,539r81,113l239,723e" filled="f" strokeweight=".1pt">
                  <v:path arrowok="t" o:connecttype="custom" o:connectlocs="31115,0;3810,85725;0,173990;15240,262255;49530,342265;100965,414020;151765,459105" o:connectangles="0,0,0,0,0,0,0"/>
                </v:shape>
                <v:shape id="Freeform 51" o:spid="_x0000_s1088" style="position:absolute;left:26076;top:12636;width:1003;height:1441;visibility:visible;mso-wrap-style:square;v-text-anchor:top" coordsize="15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" path="m158,l137,21r-6,10l123,39r-8,8l106,53r-4,8l82,82r-2,4l72,94r-3,6l61,106r-2,7l55,117r-2,6l51,127r-2,6l43,137r-2,8l39,153r-6,9l29,168r-7,10l18,188r-6,14l8,215,,227e" filled="f" strokeweight=".1pt">
                  <v:path arrowok="t" o:connecttype="custom" o:connectlocs="100330,0;86995,13335;83185,19685;78105,24765;73025,29845;67310,33655;64770,38735;52070,52070;50800,54610;45720,59690;43815,63500;38735,67310;37465,71755;34925,74295;33655,78105;32385,80645;31115,84455;27305,86995;26035,92075;24765,97155;20955,102870;18415,106680;13970,113030;11430,119380;7620,128270;5080,136525;0,144145" o:connectangles="0,0,0,0,0,0,0,0,0,0,0,0,0,0,0,0,0,0,0,0,0,0,0,0,0,0,0"/>
                </v:shape>
                <v:shape id="Freeform 52" o:spid="_x0000_s1089" style="position:absolute;left:26736;top:10160;width:584;height:2476;visibility:visible;mso-wrap-style:square;v-text-anchor:top" coordsize="9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" path="m54,390l88,300r4,-92l70,110,21,24,,e" filled="f" strokeweight=".1pt">
                  <v:path arrowok="t" o:connecttype="custom" o:connectlocs="34290,247650;55880,190500;58420,132080;44450,69850;13335,15240;0,0" o:connectangles="0,0,0,0,0,0"/>
                </v:shape>
                <v:line id="Line 53" o:spid="_x0000_s1090" style="position:absolute;flip:x y;visibility:visible;mso-wrap-style:square" from="26088,9448" to="26736,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" strokeweight=".1pt"/>
                <v:shape id="Freeform 54" o:spid="_x0000_s1091" style="position:absolute;left:24164;top:7734;width:546;height:622;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" path="m86,8r-2,l84,6r-6,l76,4r-9,l65,,45,,43,4r-8,l35,6r-4,l28,8r-4,l20,14r-2,l14,16r,2l12,18r-2,2l10,24,8,26r,2l4,30r,5l2,37r,4l,45,,65r2,2l2,75r2,2l4,79r4,l8,84r2,2l10,88r2,l12,90r2,4l18,94r,2l20,96r,2l22,98e" filled="f" strokeweight=".1pt">
                  <v:path arrowok="t" o:connecttype="custom" o:connectlocs="54610,5080;53340,5080;53340,3810;49530,3810;48260,2540;42545,2540;41275,0;28575,0;27305,2540;22225,2540;22225,3810;19685,3810;17780,5080;15240,5080;12700,8890;11430,8890;8890,10160;8890,11430;7620,11430;6350,12700;6350,15240;5080,16510;5080,17780;2540,19050;2540,22225;1270,23495;1270,26035;0,28575;0,41275;1270,42545;1270,47625;2540,48895;2540,50165;5080,50165;5080,53340;6350,54610;6350,55880;7620,55880;7620,57150;8890,59690;11430,59690;11430,60960;12700,60960;12700,62230;13970,62230" o:connectangles="0,0,0,0,0,0,0,0,0,0,0,0,0,0,0,0,0,0,0,0,0,0,0,0,0,0,0,0,0,0,0,0,0,0,0,0,0,0,0,0,0,0,0,0,0"/>
                </v:shape>
                <v:line id="Line 55" o:spid="_x0000_s1092" style="position:absolute;flip:x;visibility:visible;mso-wrap-style:square" from="32965,13893" to="35512,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" strokeweight=".1pt"/>
                <v:line id="Line 56" o:spid="_x0000_s1093" style="position:absolute;flip:x;visibility:visible;mso-wrap-style:square" from="32495,13557" to="35048,1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" strokeweight=".1pt"/>
                <v:line id="Line 57" o:spid="_x0000_s1094" style="position:absolute;flip:x y;visibility:visible;mso-wrap-style:square" from="35175,13544" to="35499,1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" strokeweight=".1pt"/>
                <v:line id="Line 58" o:spid="_x0000_s1095" style="position:absolute;flip:x y;visibility:visible;mso-wrap-style:square" from="32508,17138" to="32838,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" strokeweight=".1pt"/>
                <v:line id="Line 59" o:spid="_x0000_s1096" style="position:absolute;flip:x;visibility:visible;mso-wrap-style:square" from="32121,17138" to="32508,1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" strokeweight=".1pt"/>
                <v:line id="Line 60" o:spid="_x0000_s1097" style="position:absolute;flip:x;visibility:visible;mso-wrap-style:square" from="32432,17373" to="32838,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" strokeweight=".1pt"/>
                <v:line id="Line 61" o:spid="_x0000_s1098" style="position:absolute;flip:x y;visibility:visible;mso-wrap-style:square" from="32121,17697" to="32432,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" strokeweight=".1pt"/>
                <v:line id="Line 62" o:spid="_x0000_s1099" style="position:absolute;flip:x y;visibility:visible;mso-wrap-style:square" from="35372,13430" to="35531,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" strokeweight=".1pt"/>
                <v:line id="Line 63" o:spid="_x0000_s1100" style="position:absolute;flip:x;visibility:visible;mso-wrap-style:square" from="35499,13557" to="35531,1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" strokeweight=".1pt"/>
                <v:line id="Line 64" o:spid="_x0000_s1101" style="position:absolute;flip:x;visibility:visible;mso-wrap-style:square" from="35175,13430" to="35372,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" strokeweight=".1pt"/>
                <v:line id="Line 65" o:spid="_x0000_s1102" style="position:absolute;flip:x;visibility:visible;mso-wrap-style:square" from="35372,13335" to="35448,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" strokeweight=".1pt"/>
                <v:line id="Line 66" o:spid="_x0000_s1103" style="position:absolute;flip:x;visibility:visible;mso-wrap-style:square" from="35531,13468" to="35594,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" strokeweight=".1pt"/>
                <v:line id="Line 67" o:spid="_x0000_s1104" style="position:absolute;flip:y;visibility:visible;mso-wrap-style:square" from="32057,18357" to="32470,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" strokeweight=".1pt"/>
                <v:line id="Line 68" o:spid="_x0000_s1105" style="position:absolute;flip:y;visibility:visible;mso-wrap-style:square" from="31289,17786" to="31676,1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" strokeweight=".1pt"/>
                <v:line id="Line 69" o:spid="_x0000_s1106" style="position:absolute;flip:x y;visibility:visible;mso-wrap-style:square" from="31289,18332" to="32057,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" strokeweight=".1pt"/>
                <v:line id="Line 70" o:spid="_x0000_s1107" style="position:absolute;flip:y;visibility:visible;mso-wrap-style:square" from="31352,17843" to="31772,18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" strokeweight=".1pt"/>
                <v:line id="Line 71" o:spid="_x0000_s1108" style="position:absolute;flip:y;visibility:visible;mso-wrap-style:square" from="31981,18319" to="32381,1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" strokeweight=".1pt"/>
                <v:line id="Line 72" o:spid="_x0000_s1109" style="position:absolute;flip:y;visibility:visible;mso-wrap-style:square" from="29536,18903" to="32057,2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" strokeweight=".1pt"/>
                <v:line id="Line 73" o:spid="_x0000_s1110" style="position:absolute;flip:y;visibility:visible;mso-wrap-style:square" from="28730,18332" to="31289,2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" strokeweight=".1pt"/>
                <v:line id="Line 74" o:spid="_x0000_s1111" style="position:absolute;flip:x y;visibility:visible;mso-wrap-style:square" from="31225,18408" to="31994,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" strokeweight=".1pt"/>
                <v:line id="Line 75" o:spid="_x0000_s1112" style="position:absolute;visibility:visible;mso-wrap-style:square" from="28584,20904" to="29676,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" strokeweight=".1pt"/>
                <v:line id="Line 76" o:spid="_x0000_s1113" style="position:absolute;flip:y;visibility:visible;mso-wrap-style:square" from="29562,21717" to="29676,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" strokeweight=".1pt"/>
                <v:line id="Line 77" o:spid="_x0000_s1114" style="position:absolute;flip:y;visibility:visible;mso-wrap-style:square" from="28457,20904" to="28584,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" strokeweight=".1pt"/>
                <v:line id="Line 78" o:spid="_x0000_s1115" style="position:absolute;visibility:visible;mso-wrap-style:square" from="28457,21069" to="28622,2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" strokeweight=".1pt"/>
                <v:line id="Line 79" o:spid="_x0000_s1116" style="position:absolute;flip:y;visibility:visible;mso-wrap-style:square" from="29289,21774" to="29403,2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" strokeweight=".1pt"/>
                <v:line id="Line 80" o:spid="_x0000_s1117" style="position:absolute;flip:y;visibility:visible;mso-wrap-style:square" from="28508,21177" to="28622,2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" strokeweight=".1pt"/>
                <v:line id="Line 81" o:spid="_x0000_s1118" style="position:absolute;visibility:visible;mso-wrap-style:square" from="28336,21215" to="29441,2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" strokeweight=".1pt"/>
                <v:line id="Line 82" o:spid="_x0000_s1119" style="position:absolute;visibility:visible;mso-wrap-style:square" from="28273,21278" to="29365,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" strokeweight=".1pt"/>
                <v:line id="Line 83" o:spid="_x0000_s1120" style="position:absolute;visibility:visible;mso-wrap-style:square" from="27739,21704" to="28832,2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" strokeweight=".1pt"/>
                <v:line id="Line 84" o:spid="_x0000_s1121" style="position:absolute;visibility:visible;mso-wrap-style:square" from="29403,21774" to="29562,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" strokeweight=".1pt"/>
                <v:line id="Line 85" o:spid="_x0000_s1122" style="position:absolute;flip:y;visibility:visible;mso-wrap-style:square" from="26361,21215" to="28336,2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" strokeweight=".1pt"/>
                <v:line id="Line 86" o:spid="_x0000_s1123" style="position:absolute;flip:y;visibility:visible;mso-wrap-style:square" from="27466,22028" to="29441,2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" strokeweight=".1pt"/>
                <v:line id="Line 87" o:spid="_x0000_s1124" style="position:absolute;flip:y;visibility:visible;mso-wrap-style:square" from="25383,22783" to="26361,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" strokeweight=".1pt"/>
                <v:line id="Line 88" o:spid="_x0000_s1125" style="position:absolute;flip:x;visibility:visible;mso-wrap-style:square" from="27269,23602" to="27466,2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" strokeweight=".1pt"/>
                <v:line id="Line 89" o:spid="_x0000_s1126" style="position:absolute;flip:y;visibility:visible;mso-wrap-style:square" from="28197,22510" to="28685,2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" strokeweight=".1pt"/>
                <v:line id="Line 90" o:spid="_x0000_s1127" style="position:absolute;flip:y;visibility:visible;mso-wrap-style:square" from="27269,21837" to="27739,2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" strokeweight=".1pt"/>
                <v:line id="Line 91" o:spid="_x0000_s1128" style="position:absolute;visibility:visible;mso-wrap-style:square" from="27739,21837" to="28685,2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" strokeweight=".1pt"/>
                <v:line id="Line 92" o:spid="_x0000_s1129" style="position:absolute;visibility:visible;mso-wrap-style:square" from="27269,22199" to="28197,2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" strokeweight=".1pt"/>
                <v:line id="Line 93" o:spid="_x0000_s1130" style="position:absolute;visibility:visible;mso-wrap-style:square" from="24564,24612" to="25383,2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" strokeweight=".1pt"/>
                <v:line id="Line 94" o:spid="_x0000_s1131" style="position:absolute;visibility:visible;mso-wrap-style:square" from="25891,24250" to="26736,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" strokeweight=".1pt"/>
                <v:line id="Line 95" o:spid="_x0000_s1132" style="position:absolute;flip:y;visibility:visible;mso-wrap-style:square" from="28520,14814" to="29352,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" strokeweight=".1pt"/>
                <v:line id="Line 96" o:spid="_x0000_s1133" style="position:absolute;flip:y;visibility:visible;mso-wrap-style:square" from="28495,14116" to="29028,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" strokeweight=".1pt"/>
                <v:line id="Line 97" o:spid="_x0000_s1134" style="position:absolute;flip:y;visibility:visible;mso-wrap-style:square" from="28470,14014" to="28971,1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" strokeweight=".1pt"/>
                <v:line id="Line 98" o:spid="_x0000_s1135" style="position:absolute;flip:y;visibility:visible;mso-wrap-style:square" from="28520,14909" to="29378,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" strokeweight=".1pt"/>
                <v:line id="Line 99" o:spid="_x0000_s1136" style="position:absolute;flip:x;visibility:visible;mso-wrap-style:square" from="34394,12128" to="34515,1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" strokeweight=".1pt"/>
                <v:line id="Line 100" o:spid="_x0000_s1137" style="position:absolute;flip:x;visibility:visible;mso-wrap-style:square" from="34318,11950" to="34420,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" strokeweight=".1pt"/>
                <v:line id="Line 101" o:spid="_x0000_s1138" style="position:absolute;flip:x;visibility:visible;mso-wrap-style:square" from="34096,12001" to="34318,1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" strokeweight=".1pt"/>
                <v:line id="Line 102" o:spid="_x0000_s1139" style="position:absolute;flip:x;visibility:visible;mso-wrap-style:square" from="34267,12185" to="34394,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" strokeweight=".1pt"/>
                <v:line id="Line 103" o:spid="_x0000_s1140" style="position:absolute;flip:x y;visibility:visible;mso-wrap-style:square" from="34318,12001" to="34394,1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" strokeweight=".1pt"/>
                <v:line id="Line 104" o:spid="_x0000_s1141" style="position:absolute;flip:x y;visibility:visible;mso-wrap-style:square" from="29416,14141" to="29574,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" strokeweight=".1pt"/>
                <v:line id="Line 105" o:spid="_x0000_s1142" style="position:absolute;flip:x;visibility:visible;mso-wrap-style:square" from="29574,14204" to="30197,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" strokeweight=".1pt"/>
                <v:line id="Line 106" o:spid="_x0000_s1143" style="position:absolute;flip:x;visibility:visible;mso-wrap-style:square" from="29416,13855" to="30025,1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" strokeweight=".1pt"/>
                <v:line id="Line 107" o:spid="_x0000_s1144" style="position:absolute;flip:x y;visibility:visible;mso-wrap-style:square" from="30025,13855" to="30197,1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" strokeweight=".1pt"/>
                <v:line id="Line 108" o:spid="_x0000_s1145" style="position:absolute;flip:x y;visibility:visible;mso-wrap-style:square" from="34096,12001" to="34267,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" strokeweight=".1pt"/>
                <v:line id="Line 109" o:spid="_x0000_s1146" style="position:absolute;flip:x;visibility:visible;mso-wrap-style:square" from="30082,11950" to="33981,1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" strokeweight=".1pt"/>
                <v:line id="Line 110" o:spid="_x0000_s1147" style="position:absolute;flip:x;visibility:visible;mso-wrap-style:square" from="30324,12484" to="34216,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" strokeweight=".1pt"/>
                <v:line id="Line 111" o:spid="_x0000_s1148" style="position:absolute;flip:x y;visibility:visible;mso-wrap-style:square" from="25383,9131" to="26088,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" strokeweight=".1pt"/>
                <v:shape id="Freeform 112" o:spid="_x0000_s1149" style="position:absolute;left:27079;top:12636;width:1689;height:584;visibility:visible;mso-wrap-style:square;v-text-anchor:top" coordsize="2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" path="m,l8,6r6,4l20,16r6,5l34,27r6,4l47,37r8,4l61,43r8,4l77,51r4,4l90,57r8,6l104,66r8,2l120,72r6,2l135,76r8,2l151,82r6,l167,84r9,2l184,86r8,2l208,88r9,4l266,92e" filled="f" strokeweight=".1pt">
                  <v:path arrowok="t" o:connecttype="custom" o:connectlocs="0,0;5080,3810;8890,6350;12700,10160;16510,13335;21590,17145;25400,19685;29845,23495;34925,26035;38735,27305;43815,29845;48895,32385;51435,34925;57150,36195;62230,40005;66040,41910;71120,43180;76200,45720;80010,46990;85725,48260;90805,49530;95885,52070;99695,52070;106045,53340;111760,54610;116840,54610;121920,55880;132080,55880;137795,58420;168910,58420" o:connectangles="0,0,0,0,0,0,0,0,0,0,0,0,0,0,0,0,0,0,0,0,0,0,0,0,0,0,0,0,0,0"/>
                </v:shape>
                <v:shape id="Freeform 113" o:spid="_x0000_s1150" style="position:absolute;left:28755;top:11874;width:921;height:1346;visibility:visible;mso-wrap-style:square;v-text-anchor:top" coordsize="14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" path="m,212r6,-4l14,206r8,-4l30,198r7,-4l45,188r8,-2l57,181r8,-6l94,149r4,-8l104,136r4,-8l114,120r2,-8l123,108r2,-8l129,92r4,-7l135,77r2,-8l139,61r,-10l143,43r,-7l145,28,145,e" filled="f" strokeweight=".1pt">
                  <v:path arrowok="t" o:connecttype="custom" o:connectlocs="0,134620;3810,132080;8890,130810;13970,128270;19050,125730;23495,123190;28575,119380;33655,118110;36195,114935;41275,111125;59690,94615;62230,89535;66040,86360;68580,81280;72390,76200;73660,71120;78105,68580;79375,63500;81915,58420;84455,53975;85725,48895;86995,43815;88265,38735;88265,32385;90805,27305;90805,22860;92075,17780;92075,0" o:connectangles="0,0,0,0,0,0,0,0,0,0,0,0,0,0,0,0,0,0,0,0,0,0,0,0,0,0,0,0"/>
                </v:shape>
                <v:shape id="Freeform 114" o:spid="_x0000_s1151" style="position:absolute;left:29727;top:8521;width:394;height:1537;visibility:visible;mso-wrap-style:square;v-text-anchor:top" coordsize="6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" path="m56,242r,-13l58,229r,-26l62,203r,-37l58,158r,-19l56,135r,-8l53,121r,-6l51,109r-4,-8l47,96,45,90,43,84,41,80r,-6l37,66,35,62,33,56,31,47,25,43,23,37,21,33,17,27,15,21,10,15,6,11,2,5,,e" filled="f" strokeweight=".1pt">
                  <v:path arrowok="t" o:connecttype="custom" o:connectlocs="35560,153670;35560,145415;36830,145415;36830,128905;39370,128905;39370,105410;36830,100330;36830,88265;35560,85725;35560,80645;33655,76835;33655,73025;32385,69215;29845,64135;29845,60960;28575,57150;27305,53340;26035,50800;26035,46990;23495,41910;22225,39370;20955,35560;19685,29845;15875,27305;14605,23495;13335,20955;10795,17145;9525,13335;6350,9525;3810,6985;1270,3175;0,0" o:connectangles="0,0,0,0,0,0,0,0,0,0,0,0,0,0,0,0,0,0,0,0,0,0,0,0,0,0,0,0,0,0,0,0"/>
                </v:shape>
                <v:shape id="Freeform 115" o:spid="_x0000_s1152" style="position:absolute;left:27974;top:7600;width:1753;height:934;visibility:visible;mso-wrap-style:square;v-text-anchor:top" coordsize="27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" path="m276,147r-8,-6l260,135r-8,-6l246,125r-9,-8l227,111r-8,-4l211,100r-6,-4l196,88,186,82r-8,-4l170,72,160,70r-7,-4l145,60,135,56r-8,-7l117,47r-9,-6l98,37,92,35,82,29,74,27,63,21,55,19,45,17,37,15,26,9,16,6,10,4,,e" filled="f" strokeweight=".1pt">
                  <v:path arrowok="t" o:connecttype="custom" o:connectlocs="175260,93345;170180,89535;165100,85725;160020,81915;156210,79375;150495,74295;144145,70485;139065,67945;133985,63500;130175,60960;124460,55880;118110,52070;113030,49530;107950,45720;101600,44450;97155,41910;92075,38100;85725,35560;80645,31115;74295,29845;68580,26035;62230,23495;58420,22225;52070,18415;46990,17145;40005,13335;34925,12065;28575,10795;23495,9525;16510,5715;10160,3810;6350,2540;0,0" o:connectangles="0,0,0,0,0,0,0,0,0,0,0,0,0,0,0,0,0,0,0,0,0,0,0,0,0,0,0,0,0,0,0,0,0"/>
                </v:shape>
                <v:shape id="Freeform 116" o:spid="_x0000_s1153" style="position:absolute;left:25282;top:7537;width:2692;height:1530;visibility:visible;mso-wrap-style:square;v-text-anchor:top" coordsize="42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" path="m424,10l416,8r-11,l403,6r-6,l395,4r-8,l387,r,4l323,4,309,6,297,8r-17,2l268,14r-16,2l240,21r-13,4l215,29r-14,6l188,39r-12,8l164,51r-15,8l139,68r-12,8l117,86r-11,6l96,102r-10,8l65,131r-8,10l47,155r-6,11l33,178r-8,12l16,202r-4,15l4,229,,241e" filled="f" strokeweight=".1pt">
                  <v:path arrowok="t" o:connecttype="custom" o:connectlocs="269240,6350;264160,5080;257175,5080;255905,3810;252095,3810;250825,2540;245745,2540;245745,0;245745,2540;205105,2540;196215,3810;188595,5080;177800,6350;170180,8890;160020,10160;152400,13335;144145,15875;136525,18415;127635,22225;119380,24765;111760,29845;104140,32385;94615,37465;88265,43180;80645,48260;74295,54610;67310,58420;60960,64770;54610,69850;41275,83185;36195,89535;29845,98425;26035,105410;20955,113030;15875,120650;10160,128270;7620,137795;2540,145415;0,153035" o:connectangles="0,0,0,0,0,0,0,0,0,0,0,0,0,0,0,0,0,0,0,0,0,0,0,0,0,0,0,0,0,0,0,0,0,0,0,0,0,0,0"/>
                </v:shape>
                <v:shape id="Freeform 117" o:spid="_x0000_s1154" style="position:absolute;left:26609;top:13106;width:2026;height:921;visibility:visible;mso-wrap-style:square;v-text-anchor:top" coordsize="3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" path="m319,145r-6,-6l311,130r-4,-8l301,114r-4,-6l291,100r-5,-8l280,83,262,67r-6,-6l250,53r-9,-4l235,43r-8,-4l219,36r-8,-6l205,26r-9,-4l188,18r-8,-4l174,12r-8,-2l155,8,149,4r-10,l131,2r-8,l112,,74,,69,2,57,2,51,4,41,4,39,8r-8,l28,10r-6,l20,12r-4,l12,14r-6,l2,18,,18e" filled="f" strokeweight=".1pt">
                  <v:path arrowok="t" o:connecttype="custom" o:connectlocs="202565,92075;198755,88265;197485,82550;194945,77470;191135,72390;188595,68580;184785,63500;181610,58420;177800,52705;166370,42545;162560,38735;158750,33655;153035,31115;149225,27305;144145,24765;139065,22860;133985,19050;130175,16510;124460,13970;119380,11430;114300,8890;110490,7620;105410,6350;98425,5080;94615,2540;88265,2540;83185,1270;78105,1270;71120,0;46990,0;43815,1270;36195,1270;32385,2540;26035,2540;24765,5080;19685,5080;17780,6350;13970,6350;12700,7620;10160,7620;7620,8890;3810,8890;1270,11430;0,11430" o:connectangles="0,0,0,0,0,0,0,0,0,0,0,0,0,0,0,0,0,0,0,0,0,0,0,0,0,0,0,0,0,0,0,0,0,0,0,0,0,0,0,0,0,0,0,0"/>
                </v:shape>
                <v:line id="Line 118" o:spid="_x0000_s1155" style="position:absolute;visibility:visible;mso-wrap-style:square" from="28635,14027" to="28635,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" strokeweight=".1pt"/>
                <v:shape id="Freeform 119" o:spid="_x0000_s1156" style="position:absolute;left:28063;top:16567;width:819;height:4089;visibility:visible;mso-wrap-style:square;v-text-anchor:top" coordsize="12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" path="m,644l8,628r9,-19l23,593r8,-19l37,556r6,-18l49,519r8,-16l62,485r6,-19l72,448r6,-17l82,409r6,-16l92,374r2,-18l100,337r3,-18l109,301r2,-21l113,262r2,-19l119,223r2,-16l123,186r,-18l125,147r,-18l129,109,129,e" filled="f" strokeweight=".1pt">
                  <v:path arrowok="t" o:connecttype="custom" o:connectlocs="0,408940;5080,398780;10795,386715;14605,376555;19685,364490;23495,353060;27305,341630;31115,329565;36195,319405;39370,307975;43180,295910;45720,284480;49530,273685;52070,259715;55880,249555;58420,237490;59690,226060;63500,213995;65405,202565;69215,191135;70485,177800;71755,166370;73025,154305;75565,141605;76835,131445;78105,118110;78105,106680;79375,93345;79375,81915;81915,69215;81915,0" o:connectangles="0,0,0,0,0,0,0,0,0,0,0,0,0,0,0,0,0,0,0,0,0,0,0,0,0,0,0,0,0,0,0"/>
                </v:shape>
                <v:shape id="Freeform 120" o:spid="_x0000_s1157" style="position:absolute;left:26038;top:13404;width:1530;height:5588;visibility:visible;mso-wrap-style:square;v-text-anchor:top" coordsize="2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" path="m,574l8,198,45,77,86,14,133,r51,12l215,45r18,88l241,613r,267e" filled="f" strokeweight=".1pt">
                  <v:path arrowok="t" o:connecttype="custom" o:connectlocs="0,364490;5080,125730;28575,48895;54610,8890;84455,0;116840,7620;136525,28575;147955,84455;153035,389255;153035,558800" o:connectangles="0,0,0,0,0,0,0,0,0,0"/>
                </v:shape>
                <v:shape id="Freeform 121" o:spid="_x0000_s1158" style="position:absolute;left:27816;top:13703;width:704;height:5613;visibility:visible;mso-wrap-style:square;v-text-anchor:top" coordsize="11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" path="m,884l8,864r7,-18l21,825r6,-20l31,788r6,-20l41,748r8,-21l51,705r7,-17l62,668r6,-21l72,627r4,-20l80,586r2,-20l86,543r4,-20l92,502r4,-18l99,464r2,-21l101,423r2,-21l107,382r,-25l109,337r,-21l111,296r,-82l109,206r,-35l107,161r,-43l103,108r,-33l101,65r,-37l99,20,99,e" filled="f" strokeweight=".1pt">
                  <v:path arrowok="t" o:connecttype="custom" o:connectlocs="0,561340;5080,548640;9525,537210;13335,523875;17145,511175;19685,500380;23495,487680;26035,474980;31115,461645;32385,447675;36830,436880;39370,424180;43180,410845;45720,398145;48260,385445;50800,372110;52070,359410;54610,344805;57150,332105;58420,318770;60960,307340;62865,294640;64135,281305;64135,268605;65405,255270;67945,242570;67945,226695;69215,213995;69215,200660;70485,187960;70485,135890;69215,130810;69215,108585;67945,102235;67945,74930;65405,68580;65405,47625;64135,41275;64135,17780;62865,12700;62865,0" o:connectangles="0,0,0,0,0,0,0,0,0,0,0,0,0,0,0,0,0,0,0,0,0,0,0,0,0,0,0,0,0,0,0,0,0,0,0,0,0,0,0,0,0"/>
                </v:shape>
                <v:shape id="Freeform 122" o:spid="_x0000_s1159" style="position:absolute;left:38077;top:25298;width:686;height:432;visibility:visible;mso-wrap-style:square;v-text-anchor:top" coordsize="1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" path="m,68r8,l12,64r8,l27,62r2,l33,60r4,l41,58r2,-4l49,54r4,-5l59,49r4,-6l70,41,80,31r4,-2l94,19r4,-6l102,9r2,-7l108,e" filled="f" strokeweight=".1pt">
                  <v:path arrowok="t" o:connecttype="custom" o:connectlocs="0,43180;5080,43180;7620,40640;12700,40640;17145,39370;18415,39370;20955,38100;23495,38100;26035,36830;27305,34290;31115,34290;33655,31115;37465,31115;40005,27305;44450,26035;50800,19685;53340,18415;59690,12065;62230,8255;64770,5715;66040,1270;68580,0" o:connectangles="0,0,0,0,0,0,0,0,0,0,0,0,0,0,0,0,0,0,0,0,0,0"/>
                </v:shape>
                <v:shape id="Freeform 123" o:spid="_x0000_s1160" style="position:absolute;left:31797;top:19189;width:9220;height:6122;visibility:visible;mso-wrap-style:square;v-text-anchor:top" coordsize="145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" path="m1097,964r86,-81l1409,746r41,-78l1452,617r-23,-41l1400,576r-112,82l1169,699r-117,10l975,699,913,640,557,131,473,41,389,14,,e" filled="f" strokeweight=".1pt">
                  <v:path arrowok="t" o:connecttype="custom" o:connectlocs="696595,612140;751205,560705;894715,473710;920750,424180;922020,391795;907415,365760;889000,365760;817880,417830;742315,443865;668020,450215;619125,443865;579755,406400;353695,83185;300355,26035;247015,8890;0,0" o:connectangles="0,0,0,0,0,0,0,0,0,0,0,0,0,0,0,0"/>
                </v:shape>
                <v:line id="Line 124" o:spid="_x0000_s1161" style="position:absolute;visibility:visible;mso-wrap-style:square" from="28685,15208" to="28882,1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" strokeweight=".1pt"/>
                <v:line id="Line 125" o:spid="_x0000_s1162" style="position:absolute;visibility:visible;mso-wrap-style:square" from="28635,14274" to="28685,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" strokeweight=".1pt"/>
                <v:shape id="Freeform 126" o:spid="_x0000_s1163" style="position:absolute;left:37671;top:25641;width:406;height:89;visibility:visible;mso-wrap-style:square;v-text-anchor:top" coordsize="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" path="m,l5,r8,6l21,8r8,l35,10r10,4l54,14r8,l64,14e" filled="f" strokeweight=".1pt">
                  <v:path arrowok="t" o:connecttype="custom" o:connectlocs="0,0;3175,0;8255,3810;13335,5080;18415,5080;22225,6350;28575,8890;34290,8890;39370,8890;40640,8890" o:connectangles="0,0,0,0,0,0,0,0,0,0"/>
                </v:shape>
                <v:shape id="Freeform 127" o:spid="_x0000_s1164" style="position:absolute;left:35569;top:23279;width:1638;height:1968;visibility:visible;mso-wrap-style:square;v-text-anchor:top" coordsize="25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" path="m,l73,79r37,41l137,151r24,24l176,192r12,16l196,220r6,8l207,237r6,8l215,249r4,8l223,261r2,6l227,271r2,7l233,280r4,6l239,290r6,2l247,298r5,4l258,308r,2e" filled="f" strokeweight=".1pt">
                  <v:path arrowok="t" o:connecttype="custom" o:connectlocs="0,0;46355,50165;69850,76200;86995,95885;102235,111125;111760,121920;119380,132080;124460,139700;128270,144780;131445,150495;135255,155575;136525,158115;139065,163195;141605,165735;142875,169545;144145,172085;145415,176530;147955,177800;150495,181610;151765,184150;155575,185420;156845,189230;160020,191770;163830,195580;163830,196850" o:connectangles="0,0,0,0,0,0,0,0,0,0,0,0,0,0,0,0,0,0,0,0,0,0,0,0,0"/>
                </v:shape>
                <v:shape id="Freeform 128" o:spid="_x0000_s1165" style="position:absolute;left:23085;top:7372;width:1143;height:787;visibility:visible;mso-wrap-style:square;v-text-anchor:top" coordsize="18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" path="m180,16r-2,l178,14r-4,l170,10r-2,l164,6r-4,l158,4r-7,l149,2r-10,l137,,106,r-6,2l90,2,82,4,78,6r-6,4l67,12r-6,2l57,16r-6,4l45,26r-6,4l37,34r-6,2l29,42r-9,9l18,55r-2,6l14,65r-4,6l8,75,6,81,4,87r,11l,104r,20e" filled="f" strokeweight=".1pt">
                  <v:path arrowok="t" o:connecttype="custom" o:connectlocs="114300,10160;113030,10160;113030,8890;110490,8890;107950,6350;106680,6350;104140,3810;101600,3810;100330,2540;95885,2540;94615,1270;88265,1270;86995,0;67310,0;63500,1270;57150,1270;52070,2540;49530,3810;45720,6350;42545,7620;38735,8890;36195,10160;32385,12700;28575,16510;24765,19050;23495,21590;19685,22860;18415,26670;12700,32385;11430,34925;10160,38735;8890,41275;6350,45085;5080,47625;3810,51435;2540,55245;2540,62230;0,66040;0,78740" o:connectangles="0,0,0,0,0,0,0,0,0,0,0,0,0,0,0,0,0,0,0,0,0,0,0,0,0,0,0,0,0,0,0,0,0,0,0,0,0,0,0"/>
                </v:shape>
                <v:shape id="Freeform 129" o:spid="_x0000_s1166" style="position:absolute;left:24164;top:7734;width:546;height:622;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" path="m86,8r-2,l84,6r-6,l76,4r-9,l65,,45,,43,4r-8,l35,6r-4,l28,8r-4,l20,14r-2,l14,16r,2l12,18r-2,2l10,24,8,26r,2l4,30r,5l2,37r,4l,45,,65r2,2l2,75r2,2l4,79r4,l8,84r2,2l10,88r2,l12,90r2,4l18,94r,2l20,96r,2l22,98e" filled="f" strokeweight=".1pt">
                  <v:path arrowok="t" o:connecttype="custom" o:connectlocs="54610,5080;53340,5080;53340,3810;49530,3810;48260,2540;42545,2540;41275,0;28575,0;27305,2540;22225,2540;22225,3810;19685,3810;17780,5080;15240,5080;12700,8890;11430,8890;8890,10160;8890,11430;7620,11430;6350,12700;6350,15240;5080,16510;5080,17780;2540,19050;2540,22225;1270,23495;1270,26035;0,28575;0,41275;1270,42545;1270,47625;2540,48895;2540,50165;5080,50165;5080,53340;6350,54610;6350,55880;7620,55880;7620,57150;8890,59690;11430,59690;11430,60960;12700,60960;12700,62230;13970,62230" o:connectangles="0,0,0,0,0,0,0,0,0,0,0,0,0,0,0,0,0,0,0,0,0,0,0,0,0,0,0,0,0,0,0,0,0,0,0,0,0,0,0,0,0,0,0,0,0"/>
                </v:shape>
                <v:line id="Line 130" o:spid="_x0000_s1167" style="position:absolute;visibility:visible;mso-wrap-style:square" from="24304,8369" to="25282,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" strokeweight=".1pt"/>
                <v:shape id="Freeform 131" o:spid="_x0000_s1168" style="position:absolute;left:25282;top:8394;width:413;height:673;visibility:visible;mso-wrap-style:square;v-text-anchor:top" coordsize="6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" path="m65,l63,4,57,6r-2,4l53,14r-6,6l45,25,33,37r,4l25,47r,6l20,57r,4l16,63r,2l14,72r-2,2l12,76r-2,6l6,84r,6l4,94,2,96r,6l,106e" filled="f" strokeweight=".1pt">
                  <v:path arrowok="t" o:connecttype="custom" o:connectlocs="41275,0;40005,2540;36195,3810;34925,6350;33655,8890;29845,12700;28575,15875;20955,23495;20955,26035;15875,29845;15875,33655;12700,36195;12700,38735;10160,40005;10160,41275;8890,45720;7620,46990;7620,48260;6350,52070;3810,53340;3810,57150;2540,59690;1270,60960;1270,64770;0,67310" o:connectangles="0,0,0,0,0,0,0,0,0,0,0,0,0,0,0,0,0,0,0,0,0,0,0,0,0"/>
                </v:shape>
                <v:line id="Line 132" o:spid="_x0000_s1169" style="position:absolute;flip:x y;visibility:visible;mso-wrap-style:square" from="24710,7772" to="25695,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" strokeweight=".1pt"/>
                <v:shape id="Freeform 133" o:spid="_x0000_s1170" style="position:absolute;left:28882;top:16567;width:1486;height:2749;visibility:visible;mso-wrap-style:square;v-text-anchor:top" coordsize="23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" path="m234,433l205,348,180,278,158,221,137,176,115,135,84,96,47,51,,e" filled="f" strokeweight=".1pt">
                  <v:path arrowok="t" o:connecttype="custom" o:connectlocs="148590,274955;130175,220980;114300,176530;100330,140335;86995,111760;73025,85725;53340,60960;29845,32385;0,0" o:connectangles="0,0,0,0,0,0,0,0,0"/>
                </v:shape>
                <v:shape id="Freeform 134" o:spid="_x0000_s1171" style="position:absolute;left:29663;top:11277;width:64;height:597;visibility:visible;mso-wrap-style:square;v-text-anchor:top" coordsize="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" path="m10,r,2l6,4r,10l4,18r,10l2,30r,19l,51,,94e" filled="f" strokeweight=".1pt">
                  <v:path arrowok="t" o:connecttype="custom" o:connectlocs="6350,0;6350,1270;3810,2540;3810,8890;2540,11430;2540,17780;1270,19050;1270,31115;0,32385;0,59690" o:connectangles="0,0,0,0,0,0,0,0,0,0"/>
                </v:shape>
                <v:line id="Line 135" o:spid="_x0000_s1172" style="position:absolute;flip:x y;visibility:visible;mso-wrap-style:square" from="24304,8369" to="25383,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" strokeweight=".1pt"/>
                <v:line id="Line 136" o:spid="_x0000_s1173" style="position:absolute;flip:x y;visibility:visible;mso-wrap-style:square" from="24228,7473" to="25695,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" strokeweight=".1pt"/>
                <v:line id="Line 137" o:spid="_x0000_s1174" style="position:absolute;flip:y;visibility:visible;mso-wrap-style:square" from="29752,10058" to="30082,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" strokeweight=".1pt"/>
                <v:shape id="Freeform 138" o:spid="_x0000_s1175" style="position:absolute;left:21643;top:6718;width:489;height:495;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" path="m77,13l71,9r-2,l67,5r-4,l63,2r-6,l57,,34,,32,2r-4,l24,5r-2,l22,9r-2,l14,13r-2,l12,15,8,21r,2l4,23r,4l2,29r,4l,37,,58r2,l2,64r6,4l8,74r2,l10,76r2,2e" filled="f" strokeweight=".1pt">
                  <v:path arrowok="t" o:connecttype="custom" o:connectlocs="48895,8255;45085,5715;43815,5715;42545,3175;40005,3175;40005,1270;36195,1270;36195,0;21590,0;20320,1270;17780,1270;15240,3175;13970,3175;13970,5715;12700,5715;8890,8255;7620,8255;7620,9525;5080,13335;5080,14605;2540,14605;2540,17145;1270,18415;1270,20955;0,23495;0,36830;1270,36830;1270,40640;5080,43180;5080,46990;6350,46990;6350,48260;7620,49530" o:connectangles="0,0,0,0,0,0,0,0,0,0,0,0,0,0,0,0,0,0,0,0,0,0,0,0,0,0,0,0,0,0,0,0,0"/>
                </v:shape>
                <v:group id="Group 141" o:spid="_x0000_s1176" style="position:absolute;left:29790;top:22288;width:9233;height:9201" coordorigin="4525,3510" coordsize="1454,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">
                  <v:shape id="Freeform 139" o:spid="_x0000_s1177" style="position:absolute;left:4525;top:3510;width:1454;height:1449;visibility:visible;mso-wrap-style:square;v-text-anchor:top" coordsize="1454,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" path="m,l1454,1449,,xe" stroked="f">
                    <v:path arrowok="t" o:connecttype="custom" o:connectlocs="0,0;1454,1449;0,0" o:connectangles="0,0,0"/>
                  </v:shape>
                  <v:line id="Line 140" o:spid="_x0000_s1178" style="position:absolute;visibility:visible;mso-wrap-style:square" from="4525,3510" to="5979,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" strokeweight=".1pt"/>
                </v:group>
                <v:shape id="Freeform 142" o:spid="_x0000_s1179" style="position:absolute;left:29790;top:22288;width:718;height:730;visibility:visible;mso-wrap-style:square;v-text-anchor:top" coordsize="11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" path="m113,39l,,35,115r,-76l113,39xe" fillcolor="black" strokeweight=".1pt">
                  <v:path arrowok="t" o:connecttype="custom" o:connectlocs="71755,24765;0,0;22225,73025;22225,24765;71755,24765" o:connectangles="0,0,0,0,0"/>
                </v:shape>
                <v:group id="Group 145" o:spid="_x0000_s1180" style="position:absolute;left:32419;top:18529;width:11018;height:1479" coordorigin="4939,2918" coordsize="173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">
                  <v:shape id="Freeform 143" o:spid="_x0000_s1181" style="position:absolute;left:4939;top:2918;width:1735;height:233;visibility:visible;mso-wrap-style:square;v-text-anchor:top" coordsize="173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" path="m,l1735,233,,xe" stroked="f">
                    <v:path arrowok="t" o:connecttype="custom" o:connectlocs="0,0;1735,233;0,0" o:connectangles="0,0,0"/>
                  </v:shape>
                  <v:line id="Line 144" o:spid="_x0000_s1182" style="position:absolute;visibility:visible;mso-wrap-style:square" from="4939,2918" to="6674,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" strokeweight=".1pt"/>
                </v:group>
                <v:shape id="Freeform 146" o:spid="_x0000_s1183" style="position:absolute;left:32419;top:18319;width:731;height:648;visibility:visible;mso-wrap-style:square;v-text-anchor:top" coordsize="11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" path="m115,l,33r96,69l53,43,115,xe" fillcolor="black" strokeweight=".1pt">
                  <v:path arrowok="t" o:connecttype="custom" o:connectlocs="73025,0;0,20955;60960,64770;33655,27305;73025,0" o:connectangles="0,0,0,0,0"/>
                </v:shape>
                <v:line id="Line 147" o:spid="_x0000_s1184" style="position:absolute;visibility:visible;mso-wrap-style:square" from="6803,10071" to="20234,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" strokeweight=".1pt"/>
                <v:shape id="Freeform 148" o:spid="_x0000_s1185" style="position:absolute;left:19497;top:11988;width:737;height:661;visibility:visible;mso-wrap-style:square;v-text-anchor:top" coordsize="1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" path="m20,r96,72l,104,65,61,20,xe" fillcolor="black" strokeweight=".1pt">
                  <v:path arrowok="t" o:connecttype="custom" o:connectlocs="12700,0;73660,45720;0,66040;41275,38735;12700,0" o:connectangles="0,0,0,0,0"/>
                </v:shape>
                <v:line id="Line 149" o:spid="_x0000_s1186" style="position:absolute;visibility:visible;mso-wrap-style:square" from="8480,13481" to="28882,1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" strokeweight=".1pt"/>
                <v:shape id="Freeform 150" o:spid="_x0000_s1187" style="position:absolute;left:28139;top:16567;width:743;height:647;visibility:visible;mso-wrap-style:square;v-text-anchor:top" coordsize="11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" path="m21,r96,68l,102,66,60,21,xe" fillcolor="black" strokeweight=".1pt">
                  <v:path arrowok="t" o:connecttype="custom" o:connectlocs="13335,0;74295,43180;0,64770;41910,38100;13335,0" o:connectangles="0,0,0,0,0"/>
                </v:shape>
                <v:line id="Line 151" o:spid="_x0000_s1188" style="position:absolute;flip:x y;visibility:visible;mso-wrap-style:square" from="10937,6553" to="24101,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" strokeweight=".1pt"/>
                <v:shape id="Freeform 152" o:spid="_x0000_s1189" style="position:absolute;left:23345;top:9575;width:756;height:661;visibility:visible;mso-wrap-style:square;v-text-anchor:top" coordsize="11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" path="m,104l119,82,28,,67,65,,104xe" fillcolor="black" strokeweight=".1pt">
                  <v:path arrowok="t" o:connecttype="custom" o:connectlocs="0,66040;75565,52070;17780,0;42545,41275;0,66040" o:connectangles="0,0,0,0,0"/>
                </v:shape>
                <v:line id="Line 153" o:spid="_x0000_s1190" style="position:absolute;visibility:visible;mso-wrap-style:square" from="8562,17310" to="29467,2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" strokeweight=".1pt"/>
                <v:shape id="Freeform 154" o:spid="_x0000_s1191" style="position:absolute;left:28730;top:20542;width:737;height:673;visibility:visible;mso-wrap-style:square;v-text-anchor:top" coordsize="11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" path="m18,r98,69l,106,61,63,18,xe" fillcolor="black" strokeweight=".1pt">
                  <v:path arrowok="t" o:connecttype="custom" o:connectlocs="11430,0;73660,43815;0,67310;38735,40005;11430,0" o:connectangles="0,0,0,0,0"/>
                </v:shape>
                <v:line id="Line 155" o:spid="_x0000_s1192" style="position:absolute;flip:x y;visibility:visible;mso-wrap-style:square" from="9896,20434" to="29244,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" strokeweight=".1pt"/>
                <v:shape id="Freeform 156" o:spid="_x0000_s1193" style="position:absolute;left:28558;top:21202;width:686;height:673;visibility:visible;mso-wrap-style:square;v-text-anchor:top" coordsize="10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" path="m,106l108,61,4,,55,55,,106xe" fillcolor="black" strokeweight=".1pt">
                  <v:path arrowok="t" o:connecttype="custom" o:connectlocs="0,67310;68580,38735;2540,0;34925,34925;0,67310" o:connectangles="0,0,0,0,0"/>
                </v:shape>
                <v:line id="Line 157" o:spid="_x0000_s1194" style="position:absolute;flip:y;visibility:visible;mso-wrap-style:square" from="9832,10420" to="24190,2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" strokeweight=".1pt"/>
                <v:shape id="Freeform 158" o:spid="_x0000_s1195" style="position:absolute;left:23447;top:10420;width:743;height:660;visibility:visible;mso-wrap-style:square;v-text-anchor:top" coordsize="11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" path="m,18l117,,62,104,74,30,,18xe" fillcolor="black" strokeweight=".1pt">
                  <v:path arrowok="t" o:connecttype="custom" o:connectlocs="0,11430;74295,0;39370,66040;46990,19050;0,11430" o:connectangles="0,0,0,0,0"/>
                </v:shape>
                <v:line id="Line 159" o:spid="_x0000_s1196" style="position:absolute;flip:y;visibility:visible;mso-wrap-style:square" from="35512,9848" to="39741,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" strokeweight=".1pt"/>
                <v:shape id="Freeform 160" o:spid="_x0000_s1197" style="position:absolute;left:35512;top:11366;width:19;height:25;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" path="m3,l,4r3,l3,xe" fillcolor="black" strokeweight=".1pt">
                  <v:path arrowok="t" o:connecttype="custom" o:connectlocs="1905,0;0,2540;1905,2540;1905,0" o:connectangles="0,0,0,0"/>
                </v:shape>
                <v:shape id="Freeform 161" o:spid="_x0000_s1198" style="position:absolute;left:38972;top:9772;width:769;height:635;visibility:visible;mso-wrap-style:square;v-text-anchor:top" coordsize="1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" path="m,l121,12,35,100,70,32,,xe" fillcolor="black" strokeweight=".1pt">
                  <v:path arrowok="t" o:connecttype="custom" o:connectlocs="0,0;76835,7620;22225,63500;44450,20320;0,0" o:connectangles="0,0,0,0,0"/>
                </v:shape>
                <v:line id="Line 162" o:spid="_x0000_s1199" style="position:absolute;flip:x;visibility:visible;mso-wrap-style:square" from="36102,10382" to="39976,1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" strokeweight=".1pt"/>
                <v:shape id="Freeform 163" o:spid="_x0000_s1200" style="position:absolute;left:39220;top:10382;width:756;height:635;visibility:visible;mso-wrap-style:square;v-text-anchor:top" coordsize="1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" path="m53,100l119,,,8,74,26,53,100xe" fillcolor="black" strokeweight=".1pt">
                  <v:path arrowok="t" o:connecttype="custom" o:connectlocs="33655,63500;75565,0;0,5080;46990,16510;33655,63500" o:connectangles="0,0,0,0,0"/>
                </v:shape>
                <v:line id="Line 164" o:spid="_x0000_s1201" style="position:absolute;flip:y;visibility:visible;mso-wrap-style:square" from="36102,12611" to="36115,1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" strokeweight=".1pt"/>
                <v:line id="Line 165" o:spid="_x0000_s1202" style="position:absolute;flip:x y;visibility:visible;mso-wrap-style:square" from="22526,6134" to="2377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" strokeweight=".1pt"/>
                <v:line id="Line 166" o:spid="_x0000_s1203" style="position:absolute;flip:x;visibility:visible;mso-wrap-style:square" from="22132,6134" to="22526,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" strokeweight=".1pt"/>
                <v:line id="Line 167" o:spid="_x0000_s1204" style="position:absolute;flip:x y;visibility:visible;mso-wrap-style:square" from="22132,6800" to="23148,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" strokeweight=".1pt"/>
                <v:line id="Line 168" o:spid="_x0000_s1205" style="position:absolute;flip:x y;visibility:visible;mso-wrap-style:square" from="21720,7213" to="23123,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" strokeweight=".1pt"/>
                <v:line id="Line 169" o:spid="_x0000_s1206" style="position:absolute;flip:y;visibility:visible;mso-wrap-style:square" from="28571,3943" to="37829,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" strokeweight=".1pt"/>
                <v:line id="Line 170" o:spid="_x0000_s1207" style="position:absolute;flip:x y;visibility:visible;mso-wrap-style:square" from="17313,2000" to="22132,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" strokeweight=".1pt"/>
                <v:rect id="Rectangle 171" o:spid="_x0000_s1208" style="position:absolute;left:7623;top:5048;width:7994;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" filled="f" stroked="f"/>
                <v:rect id="Rectangle 172" o:spid="_x0000_s1209" style="position:absolute;left:5086;top:4751;width:956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" filled="f" stroked="f">
                  <v:textbox style="mso-fit-shape-to-text:t" inset="0,0,0,0">
                    <w:txbxContent>
                      <w:p w14:paraId="66479DFC" w14:textId="77777777" w:rsidR="00AD4EE4" w:rsidRPr="008A2445" w:rsidRDefault="00AD4EE4" w:rsidP="008A2445">
                        <w:pPr>
                          <w:jc w:val="center"/>
                          <w:rPr>
                            <w:color w:val="000000"/>
                            <w:sz w:val="18"/>
                            <w:szCs w:val="18"/>
                            <w:lang w:val="en-US"/>
                          </w:rPr>
                        </w:pPr>
                        <w:r w:rsidRPr="008A2445">
                          <w:rPr>
                            <w:color w:val="000000"/>
                            <w:sz w:val="18"/>
                            <w:szCs w:val="18"/>
                          </w:rPr>
                          <w:t>Д</w:t>
                        </w:r>
                        <w:r w:rsidRPr="008A2445">
                          <w:rPr>
                            <w:color w:val="000000"/>
                            <w:sz w:val="18"/>
                            <w:szCs w:val="18"/>
                            <w:lang w:val="en-US"/>
                          </w:rPr>
                          <w:t>етское сиденье</w:t>
                        </w:r>
                      </w:p>
                    </w:txbxContent>
                  </v:textbox>
                </v:rect>
                <v:rect id="Rectangle 174" o:spid="_x0000_s1210" style="position:absolute;left:1380;top:7499;width:11234;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" filled="f" stroked="f"/>
                <v:rect id="Rectangle 175" o:spid="_x0000_s1211" style="position:absolute;left:211;top:8758;width:12103;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" fillcolor="white [3212]" stroked="f">
                  <v:textbox style="mso-fit-shape-to-text:t" inset="0,0,0,0">
                    <w:txbxContent>
                      <w:p w14:paraId="522EDBC5" w14:textId="77777777" w:rsidR="00AD4EE4" w:rsidRPr="008A2445" w:rsidRDefault="00AD4EE4" w:rsidP="0011252A">
                        <w:pPr>
                          <w:spacing w:line="192" w:lineRule="auto"/>
                          <w:rPr>
                            <w:sz w:val="18"/>
                            <w:szCs w:val="18"/>
                          </w:rPr>
                        </w:pPr>
                        <w:r w:rsidRPr="008A2445">
                          <w:rPr>
                            <w:color w:val="000000"/>
                            <w:sz w:val="18"/>
                            <w:szCs w:val="18"/>
                          </w:rPr>
                          <w:t>Испытательное сиденье, предусмотренное в</w:t>
                        </w:r>
                        <w:r>
                          <w:rPr>
                            <w:color w:val="000000"/>
                            <w:sz w:val="18"/>
                            <w:szCs w:val="18"/>
                          </w:rPr>
                          <w:br/>
                        </w:r>
                        <w:r w:rsidRPr="008A2445">
                          <w:rPr>
                            <w:color w:val="000000"/>
                            <w:sz w:val="18"/>
                            <w:szCs w:val="18"/>
                          </w:rPr>
                          <w:t>Правилах № 129 ООН</w:t>
                        </w:r>
                      </w:p>
                    </w:txbxContent>
                  </v:textbox>
                </v:rect>
                <v:rect id="Rectangle 180" o:spid="_x0000_s1212" style="position:absolute;left:37842;top:2711;width:1004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" filled="f" stroked="f"/>
                <v:rect id="Rectangle 181" o:spid="_x0000_s1213" style="position:absolute;left:38249;top:2317;width:1053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" filled="f" stroked="f">
                  <v:textbox style="mso-fit-shape-to-text:t" inset="0,0,0,0">
                    <w:txbxContent>
                      <w:p w14:paraId="49F97C16" w14:textId="77777777" w:rsidR="00AD4EE4" w:rsidRPr="008A2445" w:rsidRDefault="00AD4EE4" w:rsidP="008A2445">
                        <w:pPr>
                          <w:jc w:val="center"/>
                          <w:rPr>
                            <w:color w:val="000000"/>
                            <w:sz w:val="18"/>
                            <w:szCs w:val="18"/>
                          </w:rPr>
                        </w:pPr>
                        <w:r w:rsidRPr="008A2445">
                          <w:rPr>
                            <w:color w:val="000000"/>
                            <w:sz w:val="18"/>
                            <w:szCs w:val="18"/>
                          </w:rPr>
                          <w:t>М</w:t>
                        </w:r>
                        <w:r w:rsidRPr="008A2445">
                          <w:rPr>
                            <w:color w:val="000000"/>
                            <w:sz w:val="18"/>
                            <w:szCs w:val="18"/>
                            <w:lang w:val="en-US"/>
                          </w:rPr>
                          <w:t>анекен весом 15</w:t>
                        </w:r>
                        <w:r w:rsidRPr="008A2445">
                          <w:rPr>
                            <w:color w:val="000000"/>
                            <w:sz w:val="18"/>
                            <w:szCs w:val="18"/>
                          </w:rPr>
                          <w:t xml:space="preserve"> кг</w:t>
                        </w:r>
                      </w:p>
                    </w:txbxContent>
                  </v:textbox>
                </v:rect>
                <v:rect id="Rectangle 185" o:spid="_x0000_s1214" style="position:absolute;left:2276;top:12261;width:1122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" filled="f" stroked="f"/>
                <v:rect id="Rectangle 189" o:spid="_x0000_s1215" style="position:absolute;left:1730;top:16090;width:811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" filled="f" stroked="f"/>
                <v:rect id="Rectangle 190" o:spid="_x0000_s1216" style="position:absolute;left:3064;top:15538;width:87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" filled="f" stroked="f">
                  <v:textbox style="mso-fit-shape-to-text:t" inset="0,0,0,0">
                    <w:txbxContent>
                      <w:p w14:paraId="2088F7F3" w14:textId="77777777" w:rsidR="00AD4EE4" w:rsidRPr="0011252A" w:rsidRDefault="00AD4EE4" w:rsidP="0011252A">
                        <w:pPr>
                          <w:jc w:val="center"/>
                          <w:rPr>
                            <w:color w:val="000000"/>
                            <w:sz w:val="18"/>
                            <w:szCs w:val="18"/>
                            <w:lang w:val="en-US"/>
                          </w:rPr>
                        </w:pPr>
                        <w:r w:rsidRPr="0011252A">
                          <w:rPr>
                            <w:color w:val="000000"/>
                            <w:sz w:val="18"/>
                            <w:szCs w:val="18"/>
                          </w:rPr>
                          <w:t>П</w:t>
                        </w:r>
                        <w:r w:rsidRPr="0011252A">
                          <w:rPr>
                            <w:color w:val="000000"/>
                            <w:sz w:val="18"/>
                            <w:szCs w:val="18"/>
                            <w:lang w:val="en-US"/>
                          </w:rPr>
                          <w:t>оясной ремень</w:t>
                        </w:r>
                      </w:p>
                    </w:txbxContent>
                  </v:textbox>
                </v:rect>
                <v:rect id="Rectangle 192" o:spid="_x0000_s1217" style="position:absolute;left:5933;top:19875;width:4020;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" filled="f" stroked="f"/>
                <v:rect id="Rectangle 193" o:spid="_x0000_s1218" style="position:absolute;left:164;top:19452;width:94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Z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ScmmSMYAAADdAAAA&#10;DwAAAAAAAAAAAAAAAAAHAgAAZHJzL2Rvd25yZXYueG1sUEsFBgAAAAADAAMAtwAAAPoCAAAAAA==&#10;" filled="f" stroked="f">
                  <v:textbox inset="0,0,0,0">
                    <w:txbxContent>
                      <w:p w14:paraId="38E99027" w14:textId="77777777" w:rsidR="00AD4EE4" w:rsidRPr="0011252A" w:rsidRDefault="00AD4EE4" w:rsidP="0011252A">
                        <w:pPr>
                          <w:jc w:val="center"/>
                          <w:rPr>
                            <w:color w:val="000000"/>
                            <w:sz w:val="18"/>
                            <w:szCs w:val="18"/>
                            <w:lang w:val="en-US"/>
                          </w:rPr>
                        </w:pPr>
                        <w:r w:rsidRPr="0011252A">
                          <w:rPr>
                            <w:color w:val="000000"/>
                            <w:sz w:val="18"/>
                            <w:szCs w:val="18"/>
                          </w:rPr>
                          <w:t xml:space="preserve">Стопорный </w:t>
                        </w:r>
                        <w:r w:rsidRPr="0011252A">
                          <w:rPr>
                            <w:color w:val="000000"/>
                            <w:sz w:val="18"/>
                            <w:szCs w:val="18"/>
                            <w:lang w:val="en-US"/>
                          </w:rPr>
                          <w:t>зажим</w:t>
                        </w:r>
                      </w:p>
                    </w:txbxContent>
                  </v:textbox>
                </v:rect>
                <v:rect id="Rectangle 195" o:spid="_x0000_s1219" style="position:absolute;left:44370;top:19462;width:878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" filled="f" stroked="f"/>
                <v:rect id="Rectangle 200" o:spid="_x0000_s1220" style="position:absolute;left:35188;top:31959;width:1757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" filled="f" stroked="f"/>
                <v:rect id="Rectangle 201" o:spid="_x0000_s1221" style="position:absolute;left:31795;top:31210;width:1941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" filled="f" stroked="f">
                  <v:textbox style="mso-fit-shape-to-text:t" inset="0,0,0,0">
                    <w:txbxContent>
                      <w:p w14:paraId="43581688" w14:textId="77777777" w:rsidR="00AD4EE4" w:rsidRPr="0011252A" w:rsidRDefault="00AD4EE4" w:rsidP="0011252A">
                        <w:pPr>
                          <w:jc w:val="center"/>
                          <w:rPr>
                            <w:color w:val="000000"/>
                            <w:sz w:val="18"/>
                            <w:szCs w:val="18"/>
                            <w:lang w:val="en-US"/>
                          </w:rPr>
                        </w:pPr>
                        <w:r w:rsidRPr="0011252A">
                          <w:rPr>
                            <w:color w:val="000000"/>
                            <w:sz w:val="18"/>
                            <w:szCs w:val="18"/>
                          </w:rPr>
                          <w:t>М</w:t>
                        </w:r>
                        <w:r w:rsidRPr="0011252A">
                          <w:rPr>
                            <w:color w:val="000000"/>
                            <w:sz w:val="18"/>
                            <w:szCs w:val="18"/>
                            <w:lang w:val="en-US"/>
                          </w:rPr>
                          <w:t>есто проверки на проскальзывание</w:t>
                        </w:r>
                      </w:p>
                    </w:txbxContent>
                  </v:textbox>
                </v:rect>
                <v:rect id="Rectangle 203" o:spid="_x0000_s1222" style="position:absolute;left:13655;top:31959;width:732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" filled="f" stroked="f"/>
                <v:rect id="Rectangle 204" o:spid="_x0000_s1223" style="position:absolute;left:13161;top:32157;width:928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" filled="f" stroked="f">
                  <v:textbox style="mso-fit-shape-to-text:t" inset="0,0,0,0">
                    <w:txbxContent>
                      <w:p w14:paraId="376EB644" w14:textId="77777777" w:rsidR="00AD4EE4" w:rsidRPr="0011252A" w:rsidRDefault="00AD4EE4" w:rsidP="0011252A">
                        <w:pPr>
                          <w:jc w:val="center"/>
                          <w:rPr>
                            <w:color w:val="000000"/>
                            <w:sz w:val="18"/>
                            <w:szCs w:val="18"/>
                            <w:lang w:val="en-US"/>
                          </w:rPr>
                        </w:pPr>
                        <w:r w:rsidRPr="0011252A">
                          <w:rPr>
                            <w:color w:val="000000"/>
                            <w:sz w:val="18"/>
                            <w:szCs w:val="18"/>
                          </w:rPr>
                          <w:t>П</w:t>
                        </w:r>
                        <w:r w:rsidRPr="0011252A">
                          <w:rPr>
                            <w:color w:val="000000"/>
                            <w:sz w:val="18"/>
                            <w:szCs w:val="18"/>
                            <w:lang w:val="en-US"/>
                          </w:rPr>
                          <w:t>ряжка/язычок</w:t>
                        </w:r>
                      </w:p>
                    </w:txbxContent>
                  </v:textbox>
                </v:rect>
                <v:group id="Group 208" o:spid="_x0000_s1224" style="position:absolute;left:17821;top:22161;width:10033;height:9500" coordorigin="2640,3490" coordsize="1580,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">
                  <v:shape id="Freeform 206" o:spid="_x0000_s1225" style="position:absolute;left:2640;top:3490;width:1580;height:1496;visibility:visible;mso-wrap-style:square;v-text-anchor:top" coordsize="1580,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" path="m1580,l,1496,1580,xe" stroked="f">
                    <v:path arrowok="t" o:connecttype="custom" o:connectlocs="1580,0;0,1496;1580,0" o:connectangles="0,0,0"/>
                  </v:shape>
                  <v:line id="Line 207" o:spid="_x0000_s1226" style="position:absolute;flip:x;visibility:visible;mso-wrap-style:square" from="2640,3490" to="4220,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" strokeweight=".1pt"/>
                </v:group>
                <v:shape id="Freeform 209" o:spid="_x0000_s1227" style="position:absolute;left:27130;top:22161;width:724;height:699;visibility:visible;mso-wrap-style:square;v-text-anchor:top" coordsize="1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" path="m73,110l114,,,35r78,l73,110xe" fillcolor="black" strokeweight=".1pt">
                  <v:path arrowok="t" o:connecttype="custom" o:connectlocs="46355,69850;72390,0;0,22225;49530,22225;46355,69850" o:connectangles="0,0,0,0,0"/>
                </v:shape>
                <v:rect id="Rectangle 210" o:spid="_x0000_s1228" style="position:absolute;left:11782;top:520;width:11716;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" filled="f" stroked="f"/>
                <v:group id="Группа 35" o:spid="_x0000_s1229" style="position:absolute;left:5061;top:276;width:48553;height:20300" coordorigin="5061,276" coordsize="48552,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196" o:spid="_x0000_s1230" style="position:absolute;left:43130;top:19052;width:1048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" filled="f" stroked="f">
                    <v:textbox style="mso-fit-shape-to-text:t" inset="0,0,0,0">
                      <w:txbxContent>
                        <w:p w14:paraId="69C8B3DB" w14:textId="77777777" w:rsidR="00AD4EE4" w:rsidRPr="0011252A" w:rsidRDefault="00AD4EE4" w:rsidP="0011252A">
                          <w:pPr>
                            <w:jc w:val="center"/>
                            <w:rPr>
                              <w:color w:val="000000"/>
                              <w:sz w:val="18"/>
                              <w:szCs w:val="18"/>
                            </w:rPr>
                          </w:pPr>
                          <w:r w:rsidRPr="0011252A">
                            <w:rPr>
                              <w:color w:val="000000"/>
                              <w:sz w:val="18"/>
                              <w:szCs w:val="18"/>
                              <w:lang w:val="en-US"/>
                            </w:rPr>
                            <w:t>D</w:t>
                          </w:r>
                          <w:r w:rsidRPr="0011252A">
                            <w:rPr>
                              <w:color w:val="000000"/>
                              <w:sz w:val="18"/>
                              <w:szCs w:val="18"/>
                            </w:rPr>
                            <w:t>-образное кольцо</w:t>
                          </w:r>
                        </w:p>
                      </w:txbxContent>
                    </v:textbox>
                  </v:rect>
                  <v:rect id="Rectangle 181" o:spid="_x0000_s1231" style="position:absolute;left:5061;top:276;width:140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" filled="f" stroked="f">
                    <v:textbox style="mso-fit-shape-to-text:t" inset="0,0,0,0">
                      <w:txbxContent>
                        <w:p w14:paraId="0DECD566" w14:textId="77777777" w:rsidR="00AD4EE4" w:rsidRPr="008A2445" w:rsidRDefault="00AD4EE4" w:rsidP="008A2445">
                          <w:pPr>
                            <w:pStyle w:val="afc"/>
                            <w:spacing w:line="240" w:lineRule="exact"/>
                            <w:jc w:val="center"/>
                            <w:rPr>
                              <w:sz w:val="18"/>
                              <w:szCs w:val="18"/>
                              <w:lang w:val="ru-RU"/>
                            </w:rPr>
                          </w:pPr>
                          <w:r w:rsidRPr="008A2445">
                            <w:rPr>
                              <w:rFonts w:eastAsia="Calibri" w:cs="Arial"/>
                              <w:color w:val="000000"/>
                              <w:sz w:val="18"/>
                              <w:szCs w:val="18"/>
                              <w:lang w:val="ru-RU"/>
                            </w:rPr>
                            <w:t>Втягивающее устройство</w:t>
                          </w:r>
                        </w:p>
                      </w:txbxContent>
                    </v:textbox>
                  </v:rect>
                </v:group>
                <v:rect id="Rectangle 172" o:spid="_x0000_s1232" style="position:absolute;left:475;top:12996;width:1183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" fillcolor="white [3212]" stroked="f">
                  <v:textbox style="mso-fit-shape-to-text:t" inset="0,0,0,0">
                    <w:txbxContent>
                      <w:p w14:paraId="4D0511CE" w14:textId="77777777" w:rsidR="00AD4EE4" w:rsidRPr="0011252A" w:rsidRDefault="00AD4EE4" w:rsidP="0011252A">
                        <w:pPr>
                          <w:pStyle w:val="afc"/>
                          <w:spacing w:line="240" w:lineRule="auto"/>
                          <w:jc w:val="center"/>
                          <w:rPr>
                            <w:lang w:val="ru-RU"/>
                          </w:rPr>
                        </w:pPr>
                        <w:r>
                          <w:rPr>
                            <w:rFonts w:eastAsia="Calibri" w:cs="Arial"/>
                            <w:color w:val="000000"/>
                            <w:sz w:val="18"/>
                            <w:szCs w:val="18"/>
                            <w:lang w:val="ru-RU"/>
                          </w:rPr>
                          <w:t>Диагональный ремень</w:t>
                        </w:r>
                      </w:p>
                    </w:txbxContent>
                  </v:textbox>
                </v:rect>
                <w10:anchorlock/>
              </v:group>
            </w:pict>
          </mc:Fallback>
        </mc:AlternateContent>
      </w:r>
    </w:p>
    <w:p w14:paraId="0A12E2B3" w14:textId="50219167" w:rsidR="00173CF4" w:rsidRPr="003A53D1" w:rsidRDefault="00173CF4" w:rsidP="001103AE">
      <w:pPr>
        <w:pStyle w:val="SingleTxtG"/>
        <w:keepNext/>
        <w:widowControl w:val="0"/>
        <w:tabs>
          <w:tab w:val="left" w:pos="2268"/>
        </w:tabs>
      </w:pPr>
      <w:r w:rsidRPr="003A53D1">
        <w:t>7.2.9.2</w:t>
      </w:r>
      <w:r w:rsidR="001103AE">
        <w:tab/>
      </w:r>
      <w:r w:rsidRPr="003A53D1">
        <w:t>Устройства класса B</w:t>
      </w:r>
    </w:p>
    <w:p w14:paraId="118F97BD" w14:textId="77777777" w:rsidR="00173CF4" w:rsidRPr="003A53D1" w:rsidRDefault="00173CF4" w:rsidP="0011252A">
      <w:pPr>
        <w:pStyle w:val="SingleTxtG"/>
        <w:ind w:left="2268"/>
      </w:pPr>
      <w:r w:rsidRPr="003A53D1">
        <w:tab/>
        <w:t>Детское удерживающее устройство надежно крепится на месте, а лямка, указанная в приложении 23 к настоящим Правилам, пропускается через стопорный зажим и рамку в порядке, указанном в инструкциях изготовителя. Ремень пропускается через испытательное оборудование по схеме, показанной на рис. 5 ниже, и натягивается с помощью груза массой 5,25 ± 0,05 кг. Свободная длина лямки между грузом и местом, в котором ремень выходит из рамки, должна составлять 650 ± 40 мм. Стопорное устройство полностью зажимается, и в том месте, где ремень входит в зажим, проставляется отметка. Груз поднимается и опускается таким образом, чтобы он свободно висел на расстоянии 25 ± 1 мм.</w:t>
      </w:r>
      <w:r w:rsidR="0011252A">
        <w:br/>
      </w:r>
      <w:r w:rsidRPr="003A53D1">
        <w:t>Эта операция, моделирующая толчки, которым подвергается детское удерживающее устройство в транспортном средстве, повторяется 100 ± 2 раза с частотой 60 ± 2 цикла в минуту. В том месте, где ремень выходит из зажима, проставляется еще одна отметка, после чего измеряется расстояние между обеими отметками.</w:t>
      </w:r>
    </w:p>
    <w:p w14:paraId="4CBCF5AA" w14:textId="77777777" w:rsidR="00173CF4" w:rsidRPr="003A53D1" w:rsidRDefault="00173CF4" w:rsidP="0011252A">
      <w:pPr>
        <w:pStyle w:val="SingleTxtG"/>
        <w:ind w:left="2268"/>
        <w:rPr>
          <w:b/>
          <w:u w:val="single"/>
        </w:rPr>
      </w:pPr>
      <w:r w:rsidRPr="003A53D1">
        <w:tab/>
        <w:t>Стопорный зажим в установленном положении с установленным манекеном Q3 должен охватывать всю лямку по ширине.</w:t>
      </w:r>
      <w:r w:rsidR="0011252A">
        <w:br/>
      </w:r>
      <w:r w:rsidRPr="003A53D1">
        <w:t>При проведении этого испытания лямки должны пересекаться под теми же углами, что и при нормальном использовании. Свободный конец поясной части ремня должен быть закреплен. При проведении испытания детская удерживающая система должна быть прочно прикреплена к испытательному стенду, используемому в ходе испытания на опрокидывание или в ходе динамического испытания. Натяжная лямка может крепиться к условной пряжке».</w:t>
      </w:r>
    </w:p>
    <w:p w14:paraId="082969F5" w14:textId="77777777" w:rsidR="00173CF4" w:rsidRPr="003A53D1" w:rsidRDefault="00173CF4" w:rsidP="00173CF4">
      <w:pPr>
        <w:tabs>
          <w:tab w:val="left" w:pos="2300"/>
          <w:tab w:val="left" w:pos="2800"/>
        </w:tabs>
        <w:spacing w:after="120"/>
        <w:ind w:left="2302" w:right="1134" w:hanging="1168"/>
        <w:jc w:val="both"/>
        <w:rPr>
          <w:i/>
          <w:lang w:eastAsia="ar-SA"/>
        </w:rPr>
      </w:pPr>
      <w:r w:rsidRPr="003A53D1">
        <w:rPr>
          <w:i/>
          <w:lang w:eastAsia="ar-SA"/>
        </w:rPr>
        <w:t xml:space="preserve">Пункт 8.1 </w:t>
      </w:r>
      <w:r w:rsidRPr="003A53D1">
        <w:rPr>
          <w:iCs/>
          <w:lang w:eastAsia="ar-SA"/>
        </w:rPr>
        <w:t>изменить следующим образом:</w:t>
      </w:r>
    </w:p>
    <w:p w14:paraId="37D27E66" w14:textId="77777777" w:rsidR="00173CF4" w:rsidRPr="003A53D1" w:rsidRDefault="00173CF4" w:rsidP="00173CF4">
      <w:pPr>
        <w:pStyle w:val="SingleTxtG"/>
        <w:ind w:left="2268" w:hanging="1134"/>
      </w:pPr>
      <w:r w:rsidRPr="003A53D1">
        <w:t>«8.1</w:t>
      </w:r>
      <w:r w:rsidRPr="003A53D1">
        <w:tab/>
        <w:t>В протоколе испытания должны быть указаны результаты всех испытаний и измерений, включая следующие данные:</w:t>
      </w:r>
    </w:p>
    <w:p w14:paraId="2147D0D8" w14:textId="77777777" w:rsidR="00173CF4" w:rsidRPr="003A53D1" w:rsidRDefault="00173CF4" w:rsidP="00173CF4">
      <w:pPr>
        <w:pStyle w:val="SingleTxtG"/>
        <w:ind w:left="2835" w:hanging="567"/>
      </w:pPr>
      <w:r w:rsidRPr="003A53D1">
        <w:t>a)</w:t>
      </w:r>
      <w:r w:rsidRPr="003A53D1">
        <w:tab/>
        <w:t>тип устройства, использовавшегося для испытания (устройства для обеспечения ускорения или замедления),</w:t>
      </w:r>
    </w:p>
    <w:p w14:paraId="5B23B460" w14:textId="77777777" w:rsidR="00173CF4" w:rsidRPr="003A53D1" w:rsidRDefault="00173CF4" w:rsidP="00173CF4">
      <w:pPr>
        <w:pStyle w:val="SingleTxtG"/>
        <w:ind w:left="2835" w:hanging="567"/>
      </w:pPr>
      <w:r w:rsidRPr="003A53D1">
        <w:lastRenderedPageBreak/>
        <w:t>b)</w:t>
      </w:r>
      <w:r w:rsidRPr="003A53D1">
        <w:tab/>
        <w:t>общий показатель изменения скорости,</w:t>
      </w:r>
    </w:p>
    <w:p w14:paraId="03CBB2C7" w14:textId="77777777" w:rsidR="00173CF4" w:rsidRPr="003A53D1" w:rsidRDefault="00173CF4" w:rsidP="00173CF4">
      <w:pPr>
        <w:pStyle w:val="SingleTxtG"/>
        <w:ind w:left="2835" w:hanging="567"/>
      </w:pPr>
      <w:r w:rsidRPr="003A53D1">
        <w:t>c)</w:t>
      </w:r>
      <w:r w:rsidRPr="003A53D1">
        <w:tab/>
        <w:t>скорость тележки непосредственно перед ударом только для замедляющих салазок,</w:t>
      </w:r>
    </w:p>
    <w:p w14:paraId="38961EFC" w14:textId="77777777" w:rsidR="00173CF4" w:rsidRPr="003A53D1" w:rsidRDefault="00173CF4" w:rsidP="00173CF4">
      <w:pPr>
        <w:pStyle w:val="SingleTxtG"/>
        <w:ind w:left="2835" w:hanging="567"/>
      </w:pPr>
      <w:r w:rsidRPr="003A53D1">
        <w:t>d)</w:t>
      </w:r>
      <w:r w:rsidRPr="003A53D1">
        <w:tab/>
        <w:t>кривая ускорения или замедления в течение всего периода изменения скорости тележки и, по меньшей мере, 300 мс,</w:t>
      </w:r>
    </w:p>
    <w:p w14:paraId="722F8734" w14:textId="77777777" w:rsidR="00173CF4" w:rsidRPr="003A53D1" w:rsidRDefault="00173CF4" w:rsidP="00173CF4">
      <w:pPr>
        <w:pStyle w:val="SingleTxtG"/>
        <w:ind w:left="2835" w:hanging="567"/>
      </w:pPr>
      <w:r w:rsidRPr="003A53D1">
        <w:t>e)</w:t>
      </w:r>
      <w:r w:rsidRPr="003A53D1">
        <w:tab/>
        <w:t xml:space="preserve">время (в мс), соответствующее максимальному смещению головы манекена при проведении динамического испытания, </w:t>
      </w:r>
    </w:p>
    <w:p w14:paraId="2462D80B" w14:textId="77777777" w:rsidR="00173CF4" w:rsidRPr="003A53D1" w:rsidRDefault="00173CF4" w:rsidP="00173CF4">
      <w:pPr>
        <w:pStyle w:val="SingleTxtG"/>
        <w:ind w:left="2835" w:hanging="567"/>
      </w:pPr>
      <w:r w:rsidRPr="003A53D1">
        <w:t>f)</w:t>
      </w:r>
      <w:r w:rsidRPr="003A53D1">
        <w:tab/>
        <w:t>место пряжки во время испытаний, если оно может изменяться, и</w:t>
      </w:r>
    </w:p>
    <w:p w14:paraId="7F06E519" w14:textId="77777777" w:rsidR="00173CF4" w:rsidRPr="003A53D1" w:rsidRDefault="00173CF4" w:rsidP="00173CF4">
      <w:pPr>
        <w:pStyle w:val="SingleTxtG"/>
        <w:ind w:left="2835" w:hanging="567"/>
      </w:pPr>
      <w:r w:rsidRPr="003A53D1">
        <w:t>g)</w:t>
      </w:r>
      <w:r w:rsidRPr="003A53D1">
        <w:tab/>
        <w:t>название и адрес лаборатории, в которой проведены испытания,</w:t>
      </w:r>
    </w:p>
    <w:p w14:paraId="468FFEBF" w14:textId="77777777" w:rsidR="00173CF4" w:rsidRPr="003A53D1" w:rsidRDefault="00173CF4" w:rsidP="00173CF4">
      <w:pPr>
        <w:pStyle w:val="SingleTxtG"/>
        <w:ind w:left="2835" w:hanging="567"/>
      </w:pPr>
      <w:r w:rsidRPr="003A53D1">
        <w:t>h)</w:t>
      </w:r>
      <w:r w:rsidRPr="003A53D1">
        <w:tab/>
        <w:t>любая неисправность или поломка,</w:t>
      </w:r>
    </w:p>
    <w:p w14:paraId="1D2CB93C" w14:textId="77777777" w:rsidR="00173CF4" w:rsidRPr="003A53D1" w:rsidRDefault="00173CF4" w:rsidP="00173CF4">
      <w:pPr>
        <w:pStyle w:val="SingleTxtG"/>
        <w:ind w:left="2835" w:hanging="567"/>
      </w:pPr>
      <w:r w:rsidRPr="003A53D1">
        <w:t>i)</w:t>
      </w:r>
      <w:r w:rsidRPr="003A53D1">
        <w:tab/>
        <w:t xml:space="preserve">следующие критерии манекена: HPC, ускорение головы (кумулятивное значение 3 мс), сила напряжения шеи, скорость движения шеи, ускорение грудной клетки (кумулятивное значение 3 мс), отклонение грудной клетки, давление в районе брюшной полости (в случае лобового столкновения </w:t>
      </w:r>
      <w:r w:rsidRPr="003A53D1">
        <w:rPr>
          <w:rFonts w:eastAsiaTheme="minorEastAsia"/>
          <w:lang w:eastAsia="zh-CN"/>
        </w:rPr>
        <w:t>и столкновения сзади</w:t>
      </w:r>
      <w:r w:rsidRPr="003A53D1">
        <w:t>) и</w:t>
      </w:r>
    </w:p>
    <w:p w14:paraId="57CAF016" w14:textId="77777777" w:rsidR="00173CF4" w:rsidRPr="003A53D1" w:rsidRDefault="00173CF4" w:rsidP="00173CF4">
      <w:pPr>
        <w:pStyle w:val="SingleTxtG"/>
        <w:ind w:left="2835" w:hanging="567"/>
      </w:pPr>
      <w:r w:rsidRPr="003A53D1">
        <w:t>j)</w:t>
      </w:r>
      <w:r w:rsidRPr="003A53D1">
        <w:tab/>
        <w:t xml:space="preserve">сила натяжения ремня безопасности для взрослых на испытательном стенде». </w:t>
      </w:r>
    </w:p>
    <w:p w14:paraId="1F696C2A" w14:textId="77777777" w:rsidR="00173CF4" w:rsidRPr="003A53D1" w:rsidRDefault="00173CF4" w:rsidP="00173CF4">
      <w:pPr>
        <w:tabs>
          <w:tab w:val="left" w:pos="2300"/>
          <w:tab w:val="left" w:pos="2800"/>
        </w:tabs>
        <w:spacing w:after="120"/>
        <w:ind w:left="2302" w:right="1134" w:hanging="1168"/>
        <w:jc w:val="both"/>
        <w:rPr>
          <w:i/>
          <w:lang w:eastAsia="ar-SA"/>
        </w:rPr>
      </w:pPr>
      <w:r w:rsidRPr="003A53D1">
        <w:rPr>
          <w:i/>
          <w:lang w:eastAsia="ar-SA"/>
        </w:rPr>
        <w:t xml:space="preserve">Пункт 9.2.1.1 </w:t>
      </w:r>
      <w:r w:rsidRPr="003A53D1">
        <w:rPr>
          <w:iCs/>
          <w:lang w:eastAsia="ar-SA"/>
        </w:rPr>
        <w:t>изменить следующим образом:</w:t>
      </w:r>
    </w:p>
    <w:p w14:paraId="2A673783" w14:textId="77777777" w:rsidR="00173CF4" w:rsidRPr="003A53D1" w:rsidRDefault="00173CF4" w:rsidP="00173CF4">
      <w:pPr>
        <w:pStyle w:val="SingleTxtG"/>
        <w:ind w:left="2268" w:hanging="1134"/>
      </w:pPr>
      <w:r w:rsidRPr="003A53D1">
        <w:t>«9.2.1.1</w:t>
      </w:r>
      <w:r w:rsidRPr="003A53D1">
        <w:tab/>
        <w:t>Пять усовершенствованных детских удерживающих систем подвергаются динамическому испытанию, описанному в пункте 7.1.3 выше. Техническая служба, проводившая испытания на официальное утверждение типа, определяет условия, в которых имела место максимальная амплитуда перемещения головы по горизонтали в ходе динамических испытаний на официальное утверждение типа, за исключением условий, описанных в пунктах 6.6.4.1.6.1.1, 6.6.4.1.6.1.2 и 6.6.4.1.8.2 выше. Все пять усовершенствованных детских удерживающих систем испытываются в одинаковых условиях».</w:t>
      </w:r>
    </w:p>
    <w:p w14:paraId="54C97587" w14:textId="77777777" w:rsidR="00173CF4" w:rsidRPr="003A53D1" w:rsidRDefault="00173CF4" w:rsidP="00173CF4">
      <w:pPr>
        <w:pStyle w:val="SingleTxtG"/>
        <w:rPr>
          <w:lang w:eastAsia="ar-SA"/>
        </w:rPr>
      </w:pPr>
      <w:r w:rsidRPr="003A53D1">
        <w:rPr>
          <w:i/>
          <w:lang w:eastAsia="ar-SA"/>
        </w:rPr>
        <w:t xml:space="preserve">Включить новый пункт 14.2.3 </w:t>
      </w:r>
      <w:r w:rsidRPr="003A53D1">
        <w:rPr>
          <w:iCs/>
          <w:lang w:eastAsia="ar-SA"/>
        </w:rPr>
        <w:t>следующего содержания</w:t>
      </w:r>
      <w:r w:rsidRPr="003A53D1">
        <w:rPr>
          <w:lang w:eastAsia="ar-SA"/>
        </w:rPr>
        <w:t>:</w:t>
      </w:r>
    </w:p>
    <w:p w14:paraId="4FAEAD2F" w14:textId="77777777" w:rsidR="00173CF4" w:rsidRDefault="00173CF4" w:rsidP="00173CF4">
      <w:pPr>
        <w:pStyle w:val="SingleTxtG"/>
        <w:ind w:left="2268" w:hanging="1134"/>
      </w:pPr>
      <w:r w:rsidRPr="003A53D1">
        <w:rPr>
          <w:iCs/>
          <w:lang w:eastAsia="ar-SA"/>
        </w:rPr>
        <w:t>«14.2.3</w:t>
      </w:r>
      <w:r w:rsidRPr="003A53D1">
        <w:rPr>
          <w:iCs/>
          <w:lang w:eastAsia="ar-SA"/>
        </w:rPr>
        <w:tab/>
      </w:r>
      <w:r w:rsidRPr="003A53D1">
        <w:t xml:space="preserve">в случае усовершенствованных детских удерживающих систем категории </w:t>
      </w:r>
      <w:r w:rsidR="00FE0395" w:rsidRPr="00414CC3">
        <w:t>"</w:t>
      </w:r>
      <w:r w:rsidRPr="003A53D1">
        <w:t>универсальное сиденье с ремнем</w:t>
      </w:r>
      <w:r w:rsidR="00FE0395" w:rsidRPr="00414CC3">
        <w:t>"</w:t>
      </w:r>
      <w:r w:rsidRPr="003A53D1">
        <w:t xml:space="preserve"> на внешней стороне упаковки должна быть четко видна следующая надпись:</w:t>
      </w:r>
    </w:p>
    <w:tbl>
      <w:tblPr>
        <w:tblStyle w:val="ad"/>
        <w:tblW w:w="0" w:type="auto"/>
        <w:tblInd w:w="1134" w:type="dxa"/>
        <w:tblBorders>
          <w:insideH w:val="none" w:sz="0" w:space="0" w:color="auto"/>
        </w:tblBorders>
        <w:tblLook w:val="04A0" w:firstRow="1" w:lastRow="0" w:firstColumn="1" w:lastColumn="0" w:noHBand="0" w:noVBand="1"/>
      </w:tblPr>
      <w:tblGrid>
        <w:gridCol w:w="7428"/>
      </w:tblGrid>
      <w:tr w:rsidR="006724AB" w14:paraId="7FB8B950" w14:textId="77777777" w:rsidTr="006724AB">
        <w:tc>
          <w:tcPr>
            <w:tcW w:w="7428" w:type="dxa"/>
          </w:tcPr>
          <w:p w14:paraId="7B36C88D" w14:textId="77777777" w:rsidR="006724AB" w:rsidRPr="006724AB" w:rsidRDefault="006724AB" w:rsidP="006724AB">
            <w:pPr>
              <w:pStyle w:val="SingleTxtG"/>
              <w:spacing w:before="120"/>
              <w:ind w:left="57" w:right="57"/>
              <w:rPr>
                <w:sz w:val="16"/>
                <w:szCs w:val="16"/>
              </w:rPr>
            </w:pPr>
            <w:r w:rsidRPr="006724AB">
              <w:rPr>
                <w:i/>
                <w:iCs/>
                <w:sz w:val="16"/>
                <w:szCs w:val="16"/>
              </w:rPr>
              <w:t>Внимание</w:t>
            </w:r>
            <w:r w:rsidRPr="006724AB">
              <w:rPr>
                <w:i/>
                <w:iCs/>
                <w:sz w:val="16"/>
                <w:szCs w:val="16"/>
                <w:lang w:eastAsia="ar-SA"/>
              </w:rPr>
              <w:t>:</w:t>
            </w:r>
          </w:p>
        </w:tc>
      </w:tr>
      <w:tr w:rsidR="006724AB" w14:paraId="56D03E0A" w14:textId="77777777" w:rsidTr="006724AB">
        <w:tc>
          <w:tcPr>
            <w:tcW w:w="7428" w:type="dxa"/>
          </w:tcPr>
          <w:p w14:paraId="6CAA2812" w14:textId="77777777" w:rsidR="006724AB" w:rsidRDefault="006724AB" w:rsidP="006724AB">
            <w:pPr>
              <w:pStyle w:val="SingleTxtG"/>
              <w:ind w:left="57" w:right="57"/>
            </w:pPr>
            <w:r w:rsidRPr="003A53D1">
              <w:t>Данная система является универсальной усовершенствованной детской удерживающей системой с ремнем</w:t>
            </w:r>
            <w:r w:rsidRPr="003A53D1">
              <w:rPr>
                <w:iCs/>
                <w:lang w:eastAsia="ar-SA"/>
              </w:rPr>
              <w:t xml:space="preserve">. </w:t>
            </w:r>
            <w:r w:rsidRPr="003A53D1">
              <w:t>Она официально утверждена на основании Правил № 129 для использования главным образом на «универсальных сиденьях», указанных изготовителем транспортного средства в руководстве по эксплуатации транспортного средства.</w:t>
            </w:r>
          </w:p>
        </w:tc>
      </w:tr>
      <w:tr w:rsidR="006724AB" w14:paraId="3890051D" w14:textId="77777777" w:rsidTr="006724AB">
        <w:tc>
          <w:tcPr>
            <w:tcW w:w="7428" w:type="dxa"/>
          </w:tcPr>
          <w:p w14:paraId="0DE8D715" w14:textId="77777777" w:rsidR="006724AB" w:rsidRDefault="006724AB" w:rsidP="006724AB">
            <w:pPr>
              <w:pStyle w:val="SingleTxtG"/>
              <w:ind w:left="57" w:right="57"/>
            </w:pPr>
            <w:r w:rsidRPr="003A53D1">
              <w:t>При возникновении вопросов обращайтесь к изготовителю или продавцу усовершенствованной детской удерживающей системы.</w:t>
            </w:r>
          </w:p>
        </w:tc>
      </w:tr>
    </w:tbl>
    <w:p w14:paraId="08210421" w14:textId="77777777" w:rsidR="00173CF4" w:rsidRPr="003A53D1" w:rsidRDefault="00173CF4" w:rsidP="00173CF4">
      <w:pPr>
        <w:pStyle w:val="SingleTxtG"/>
        <w:jc w:val="right"/>
        <w:rPr>
          <w:rFonts w:eastAsiaTheme="minorEastAsia"/>
          <w:lang w:eastAsia="zh-CN"/>
        </w:rPr>
      </w:pPr>
      <w:r w:rsidRPr="003A53D1">
        <w:rPr>
          <w:lang w:eastAsia="ar-SA"/>
        </w:rPr>
        <w:t>».</w:t>
      </w:r>
    </w:p>
    <w:p w14:paraId="75A80A40" w14:textId="77777777" w:rsidR="00173CF4" w:rsidRPr="003A53D1" w:rsidRDefault="00173CF4" w:rsidP="00173CF4">
      <w:pPr>
        <w:pStyle w:val="SingleTxtG"/>
        <w:rPr>
          <w:lang w:eastAsia="ar-SA"/>
        </w:rPr>
      </w:pPr>
      <w:r w:rsidRPr="003A53D1">
        <w:rPr>
          <w:i/>
          <w:lang w:eastAsia="ar-SA"/>
        </w:rPr>
        <w:t xml:space="preserve">Пункты 14.2.3−14.2.9 (прежние), </w:t>
      </w:r>
      <w:r w:rsidRPr="003A53D1">
        <w:rPr>
          <w:iCs/>
          <w:lang w:eastAsia="ar-SA"/>
        </w:rPr>
        <w:t>изменить нумерацию на</w:t>
      </w:r>
      <w:r w:rsidRPr="003A53D1">
        <w:rPr>
          <w:i/>
          <w:lang w:eastAsia="ar-SA"/>
        </w:rPr>
        <w:t xml:space="preserve"> </w:t>
      </w:r>
      <w:r w:rsidRPr="003A53D1">
        <w:rPr>
          <w:lang w:eastAsia="ar-SA"/>
        </w:rPr>
        <w:t>14.2.4−14.2.10.</w:t>
      </w:r>
    </w:p>
    <w:p w14:paraId="4A9E3628" w14:textId="77777777" w:rsidR="00173CF4" w:rsidRPr="003A53D1" w:rsidRDefault="00173CF4" w:rsidP="001E2B22">
      <w:pPr>
        <w:pStyle w:val="SingleTxtGR"/>
        <w:suppressAutoHyphens/>
        <w:rPr>
          <w:spacing w:val="0"/>
          <w:w w:val="100"/>
        </w:rPr>
      </w:pPr>
      <w:r w:rsidRPr="003A53D1">
        <w:rPr>
          <w:i/>
          <w:spacing w:val="0"/>
          <w:w w:val="100"/>
        </w:rPr>
        <w:t xml:space="preserve">Включить новые пункты 16.8−16.11 </w:t>
      </w:r>
      <w:r w:rsidRPr="003A53D1">
        <w:rPr>
          <w:spacing w:val="0"/>
          <w:w w:val="100"/>
        </w:rPr>
        <w:t>следующего содержания:</w:t>
      </w:r>
    </w:p>
    <w:p w14:paraId="32906E94" w14:textId="77777777" w:rsidR="00173CF4" w:rsidRPr="003A53D1" w:rsidRDefault="00173CF4" w:rsidP="00173CF4">
      <w:pPr>
        <w:pStyle w:val="SingleTxtGR"/>
        <w:tabs>
          <w:tab w:val="clear" w:pos="1701"/>
        </w:tabs>
        <w:suppressAutoHyphens/>
        <w:ind w:left="2268" w:hanging="1134"/>
        <w:rPr>
          <w:bCs/>
          <w:spacing w:val="0"/>
          <w:w w:val="100"/>
        </w:rPr>
      </w:pPr>
      <w:r w:rsidRPr="003A53D1">
        <w:rPr>
          <w:spacing w:val="0"/>
          <w:w w:val="100"/>
        </w:rPr>
        <w:t>«</w:t>
      </w:r>
      <w:r w:rsidRPr="003A53D1">
        <w:rPr>
          <w:bCs/>
          <w:spacing w:val="0"/>
          <w:w w:val="100"/>
        </w:rPr>
        <w:t>16.8</w:t>
      </w:r>
      <w:r w:rsidRPr="003A53D1">
        <w:rPr>
          <w:bCs/>
          <w:spacing w:val="0"/>
          <w:w w:val="100"/>
        </w:rPr>
        <w:tab/>
        <w:t>Начиная с официальной даты вступления в силу поправок серии 03 ни одна из Договаривающихся сторон, применяющих настоящие Правила ООН, не должна отказывать в предоставлении или признании официальных утверждений типа ООН на основании настоящих Правил с внесенными в них поправками серии 03.</w:t>
      </w:r>
    </w:p>
    <w:p w14:paraId="69EEF9A2" w14:textId="77777777" w:rsidR="00173CF4" w:rsidRPr="003A53D1" w:rsidRDefault="00173CF4" w:rsidP="00173CF4">
      <w:pPr>
        <w:pStyle w:val="SingleTxtGR"/>
        <w:tabs>
          <w:tab w:val="clear" w:pos="1701"/>
        </w:tabs>
        <w:suppressAutoHyphens/>
        <w:ind w:left="2268" w:hanging="1134"/>
        <w:rPr>
          <w:spacing w:val="0"/>
          <w:w w:val="100"/>
        </w:rPr>
      </w:pPr>
      <w:r w:rsidRPr="003A53D1">
        <w:rPr>
          <w:bCs/>
          <w:spacing w:val="0"/>
          <w:w w:val="100"/>
        </w:rPr>
        <w:lastRenderedPageBreak/>
        <w:t>16.9</w:t>
      </w:r>
      <w:r w:rsidRPr="003A53D1">
        <w:rPr>
          <w:bCs/>
          <w:spacing w:val="0"/>
          <w:w w:val="100"/>
        </w:rPr>
        <w:tab/>
        <w:t>Начиная с 1 сентября 2020 года Договаривающиеся стороны, применяющие настоящие Правила, не обязаны признавать официальные утверждения типа ООН на основании поправок</w:t>
      </w:r>
      <w:r w:rsidRPr="003A53D1">
        <w:rPr>
          <w:b/>
          <w:bCs/>
          <w:spacing w:val="0"/>
          <w:w w:val="100"/>
        </w:rPr>
        <w:t xml:space="preserve"> </w:t>
      </w:r>
      <w:r w:rsidRPr="003A53D1">
        <w:rPr>
          <w:spacing w:val="0"/>
          <w:w w:val="100"/>
        </w:rPr>
        <w:t>предыдущих серий, которые были впервые выданы после 1 сентября 2020 года.</w:t>
      </w:r>
    </w:p>
    <w:p w14:paraId="0FEB9BD7" w14:textId="77777777" w:rsidR="00173CF4" w:rsidRPr="003A53D1" w:rsidRDefault="00173CF4" w:rsidP="00173CF4">
      <w:pPr>
        <w:pStyle w:val="SingleTxtGR"/>
        <w:tabs>
          <w:tab w:val="clear" w:pos="1701"/>
        </w:tabs>
        <w:suppressAutoHyphens/>
        <w:ind w:left="2268" w:hanging="1134"/>
        <w:rPr>
          <w:spacing w:val="0"/>
          <w:w w:val="100"/>
        </w:rPr>
      </w:pPr>
      <w:r w:rsidRPr="003A53D1">
        <w:rPr>
          <w:spacing w:val="0"/>
          <w:w w:val="100"/>
        </w:rPr>
        <w:t>16.10</w:t>
      </w:r>
      <w:r w:rsidRPr="003A53D1">
        <w:rPr>
          <w:spacing w:val="0"/>
          <w:w w:val="100"/>
        </w:rPr>
        <w:tab/>
        <w:t>Начиная с 1 сентября 2022 года Договаривающиеся стороны, применяющие настоящие Правила, не обязаны признавать официальные утверждения типа на основании поправок предыдущих серий к настоящим Правилам.</w:t>
      </w:r>
    </w:p>
    <w:p w14:paraId="5CC62E5E" w14:textId="77777777" w:rsidR="00173CF4" w:rsidRPr="003A53D1" w:rsidRDefault="00173CF4" w:rsidP="00173CF4">
      <w:pPr>
        <w:pStyle w:val="SingleTxtGR"/>
        <w:tabs>
          <w:tab w:val="clear" w:pos="1701"/>
        </w:tabs>
        <w:suppressAutoHyphens/>
        <w:ind w:left="2268" w:hanging="1134"/>
        <w:rPr>
          <w:spacing w:val="0"/>
          <w:w w:val="100"/>
          <w:lang w:eastAsia="ar-SA"/>
        </w:rPr>
      </w:pPr>
      <w:r w:rsidRPr="003A53D1">
        <w:rPr>
          <w:spacing w:val="0"/>
          <w:w w:val="100"/>
        </w:rPr>
        <w:t>16.11</w:t>
      </w:r>
      <w:r w:rsidRPr="003A53D1">
        <w:rPr>
          <w:spacing w:val="0"/>
          <w:w w:val="100"/>
        </w:rPr>
        <w:tab/>
        <w:t>Независимо от пунктов 16.9 и 16.10 Договаривающиеся стороны, применяющие настоящие Правила ООН, продолжают признавать официальные утверждения типа ООН, предоставленные на основании предыдущих серий поправок к настоящим Правилам ООН, для транспортных средств/систем транспортных средств, которые не затронуты изменениями, внесенными на основании поправок серии 03».</w:t>
      </w:r>
    </w:p>
    <w:p w14:paraId="39EDACE2" w14:textId="77777777" w:rsidR="00173CF4" w:rsidRPr="003A53D1" w:rsidRDefault="00173CF4" w:rsidP="00173CF4">
      <w:pPr>
        <w:pStyle w:val="SingleTxtGR"/>
        <w:suppressAutoHyphens/>
        <w:rPr>
          <w:i/>
          <w:spacing w:val="0"/>
          <w:w w:val="100"/>
        </w:rPr>
      </w:pPr>
      <w:r w:rsidRPr="003A53D1">
        <w:rPr>
          <w:i/>
          <w:spacing w:val="0"/>
          <w:w w:val="100"/>
        </w:rPr>
        <w:t xml:space="preserve">Приложение 2 </w:t>
      </w:r>
      <w:r w:rsidRPr="003A53D1">
        <w:rPr>
          <w:spacing w:val="0"/>
          <w:w w:val="100"/>
        </w:rPr>
        <w:t>изменить следующим образом:</w:t>
      </w:r>
    </w:p>
    <w:p w14:paraId="6E0E20AE" w14:textId="77777777" w:rsidR="00173CF4" w:rsidRPr="003A53D1" w:rsidRDefault="00173CF4" w:rsidP="006724AB">
      <w:pPr>
        <w:pStyle w:val="HChG"/>
      </w:pPr>
      <w:r w:rsidRPr="009A69E5">
        <w:rPr>
          <w:b w:val="0"/>
          <w:sz w:val="20"/>
        </w:rPr>
        <w:t>«</w:t>
      </w:r>
      <w:r w:rsidRPr="003A53D1">
        <w:t>Приложение 2</w:t>
      </w:r>
    </w:p>
    <w:p w14:paraId="2F08B776" w14:textId="77777777" w:rsidR="00173CF4" w:rsidRPr="003A53D1" w:rsidRDefault="00173CF4" w:rsidP="00173CF4">
      <w:pPr>
        <w:pStyle w:val="SingleTxtGR"/>
        <w:tabs>
          <w:tab w:val="clear" w:pos="1701"/>
        </w:tabs>
        <w:suppressAutoHyphens/>
        <w:ind w:left="2268" w:hanging="1134"/>
        <w:rPr>
          <w:b/>
          <w:bCs/>
          <w:spacing w:val="0"/>
          <w:w w:val="100"/>
          <w:sz w:val="24"/>
          <w:szCs w:val="24"/>
          <w:u w:val="single"/>
        </w:rPr>
      </w:pPr>
      <w:r w:rsidRPr="003A53D1">
        <w:rPr>
          <w:b/>
          <w:spacing w:val="0"/>
          <w:w w:val="100"/>
          <w:sz w:val="24"/>
          <w:szCs w:val="24"/>
        </w:rPr>
        <w:t>1.</w:t>
      </w:r>
      <w:r w:rsidRPr="003A53D1">
        <w:rPr>
          <w:b/>
          <w:spacing w:val="0"/>
          <w:w w:val="100"/>
          <w:sz w:val="24"/>
          <w:szCs w:val="24"/>
        </w:rPr>
        <w:tab/>
      </w:r>
      <w:r w:rsidRPr="003A53D1">
        <w:rPr>
          <w:b/>
          <w:bCs/>
          <w:spacing w:val="0"/>
          <w:w w:val="100"/>
          <w:sz w:val="24"/>
          <w:szCs w:val="24"/>
        </w:rPr>
        <w:t>Схемы знаков официального утверждения</w:t>
      </w:r>
    </w:p>
    <w:p w14:paraId="7C72F445" w14:textId="77777777" w:rsidR="00173CF4" w:rsidRPr="003A53D1" w:rsidRDefault="00173CF4" w:rsidP="006724AB">
      <w:pPr>
        <w:pStyle w:val="SingleTxtG"/>
        <w:spacing w:after="240"/>
      </w:pPr>
      <w:r w:rsidRPr="003A53D1">
        <w:t>…в соответствии с которыми было предоставлено официальное утверждение.</w:t>
      </w:r>
    </w:p>
    <w:p w14:paraId="6111E311" w14:textId="77777777" w:rsidR="00173CF4" w:rsidRPr="003A53D1" w:rsidRDefault="00173CF4" w:rsidP="00173CF4">
      <w:pPr>
        <w:pStyle w:val="SingleTxtG"/>
        <w:rPr>
          <w:b/>
          <w:u w:val="single"/>
        </w:rPr>
      </w:pPr>
      <w:r w:rsidRPr="003A53D1">
        <w:rPr>
          <w:b/>
          <w:noProof/>
          <w:u w:val="single"/>
          <w:lang w:eastAsia="ru-RU"/>
        </w:rPr>
        <mc:AlternateContent>
          <mc:Choice Requires="wps">
            <w:drawing>
              <wp:anchor distT="0" distB="0" distL="114300" distR="114300" simplePos="0" relativeHeight="251660288" behindDoc="0" locked="0" layoutInCell="1" allowOverlap="1" wp14:anchorId="4AC9DA1E" wp14:editId="3CC186BB">
                <wp:simplePos x="0" y="0"/>
                <wp:positionH relativeFrom="column">
                  <wp:posOffset>2068830</wp:posOffset>
                </wp:positionH>
                <wp:positionV relativeFrom="paragraph">
                  <wp:posOffset>1132840</wp:posOffset>
                </wp:positionV>
                <wp:extent cx="1838960" cy="187960"/>
                <wp:effectExtent l="0" t="0" r="8890" b="2540"/>
                <wp:wrapNone/>
                <wp:docPr id="3695" name="Надпись 3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960" cy="1879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D13AD31" w14:textId="77777777" w:rsidR="00AD4EE4" w:rsidRDefault="00AD4EE4" w:rsidP="00173CF4">
                            <w:r w:rsidRPr="00413902">
                              <w:rPr>
                                <w:b/>
                              </w:rPr>
                              <w:t xml:space="preserve">Правила </w:t>
                            </w:r>
                            <w:r>
                              <w:rPr>
                                <w:b/>
                              </w:rPr>
                              <w:t>№ </w:t>
                            </w:r>
                            <w:r w:rsidRPr="00413902">
                              <w:rPr>
                                <w:b/>
                              </w:rPr>
                              <w:t>129/03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4AC9DA1E" id="Надпись 3695" o:spid="_x0000_s1233" type="#_x0000_t202" style="position:absolute;left:0;text-align:left;margin-left:162.9pt;margin-top:89.2pt;width:144.8pt;height:1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" stroked="f">
                <v:stroke joinstyle="round"/>
                <v:path arrowok="t"/>
                <v:textbox inset="0,0,0,0">
                  <w:txbxContent>
                    <w:p w14:paraId="5D13AD31" w14:textId="77777777" w:rsidR="00AD4EE4" w:rsidRDefault="00AD4EE4" w:rsidP="00173CF4">
                      <w:r w:rsidRPr="00413902">
                        <w:rPr>
                          <w:b/>
                        </w:rPr>
                        <w:t xml:space="preserve">Правила </w:t>
                      </w:r>
                      <w:r>
                        <w:rPr>
                          <w:b/>
                        </w:rPr>
                        <w:t>№ </w:t>
                      </w:r>
                      <w:r w:rsidRPr="00413902">
                        <w:rPr>
                          <w:b/>
                        </w:rPr>
                        <w:t>129/03 ООН</w:t>
                      </w:r>
                    </w:p>
                  </w:txbxContent>
                </v:textbox>
              </v:shape>
            </w:pict>
          </mc:Fallback>
        </mc:AlternateContent>
      </w:r>
      <w:r w:rsidRPr="003A53D1">
        <w:rPr>
          <w:b/>
          <w:noProof/>
          <w:u w:val="single"/>
          <w:lang w:eastAsia="ru-RU"/>
        </w:rPr>
        <mc:AlternateContent>
          <mc:Choice Requires="wps">
            <w:drawing>
              <wp:anchor distT="0" distB="0" distL="114300" distR="114300" simplePos="0" relativeHeight="251659264" behindDoc="0" locked="0" layoutInCell="1" allowOverlap="1" wp14:anchorId="675A7D36" wp14:editId="1582732F">
                <wp:simplePos x="0" y="0"/>
                <wp:positionH relativeFrom="column">
                  <wp:posOffset>2570480</wp:posOffset>
                </wp:positionH>
                <wp:positionV relativeFrom="paragraph">
                  <wp:posOffset>746760</wp:posOffset>
                </wp:positionV>
                <wp:extent cx="1028700" cy="228600"/>
                <wp:effectExtent l="0" t="0" r="0" b="0"/>
                <wp:wrapNone/>
                <wp:docPr id="3694" name="Надпись 3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F3D83A2" w14:textId="77777777" w:rsidR="00AD4EE4" w:rsidRDefault="00AD4EE4" w:rsidP="00173CF4">
                            <w:r w:rsidRPr="00413902">
                              <w:t>a =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675A7D36" id="Надпись 3694" o:spid="_x0000_s1234" type="#_x0000_t202" style="position:absolute;left:0;text-align:left;margin-left:202.4pt;margin-top:58.8pt;width:81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" stroked="f">
                <v:stroke joinstyle="round"/>
                <v:path arrowok="t"/>
                <v:textbox style="mso-fit-shape-to-text:t" inset="0,0,0,0">
                  <w:txbxContent>
                    <w:p w14:paraId="1F3D83A2" w14:textId="77777777" w:rsidR="00AD4EE4" w:rsidRDefault="00AD4EE4" w:rsidP="00173CF4">
                      <w:r w:rsidRPr="00413902">
                        <w:t>a = 8 мм мин.</w:t>
                      </w:r>
                    </w:p>
                  </w:txbxContent>
                </v:textbox>
              </v:shape>
            </w:pict>
          </mc:Fallback>
        </mc:AlternateContent>
      </w:r>
      <w:r w:rsidRPr="003A53D1">
        <w:rPr>
          <w:b/>
          <w:noProof/>
          <w:u w:val="single"/>
          <w:lang w:eastAsia="ru-RU"/>
        </w:rPr>
        <mc:AlternateContent>
          <mc:Choice Requires="wps">
            <w:drawing>
              <wp:anchor distT="0" distB="0" distL="114300" distR="114300" simplePos="0" relativeHeight="251658240" behindDoc="0" locked="0" layoutInCell="1" allowOverlap="1" wp14:anchorId="4889A17F" wp14:editId="630573A7">
                <wp:simplePos x="0" y="0"/>
                <wp:positionH relativeFrom="margin">
                  <wp:posOffset>1901190</wp:posOffset>
                </wp:positionH>
                <wp:positionV relativeFrom="paragraph">
                  <wp:posOffset>5080</wp:posOffset>
                </wp:positionV>
                <wp:extent cx="2321560" cy="447040"/>
                <wp:effectExtent l="0" t="0" r="2540" b="0"/>
                <wp:wrapNone/>
                <wp:docPr id="3693" name="Надпись 3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1560" cy="44704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28A567C" w14:textId="77777777" w:rsidR="00AD4EE4" w:rsidRDefault="00AD4EE4" w:rsidP="00173CF4">
                            <w:r w:rsidRPr="00413902">
                              <w:rPr>
                                <w:b/>
                                <w:sz w:val="24"/>
                                <w:szCs w:val="24"/>
                              </w:rPr>
                              <w:t>Универсальная с ремнем</w:t>
                            </w:r>
                            <w:r>
                              <w:rPr>
                                <w:b/>
                                <w:sz w:val="24"/>
                                <w:szCs w:val="24"/>
                              </w:rPr>
                              <w:br/>
                            </w:r>
                            <w:r w:rsidRPr="00413902">
                              <w:rPr>
                                <w:b/>
                                <w:sz w:val="28"/>
                                <w:szCs w:val="28"/>
                              </w:rPr>
                              <w:t>40 см – 70 см/</w:t>
                            </w:r>
                            <w:r w:rsidRPr="00413902">
                              <w:rPr>
                                <w:b/>
                                <w:bCs/>
                                <w:sz w:val="28"/>
                                <w:szCs w:val="28"/>
                              </w:rPr>
                              <w:t>≤</w:t>
                            </w:r>
                            <w:r w:rsidRPr="00413902">
                              <w:rPr>
                                <w:b/>
                                <w:sz w:val="28"/>
                                <w:szCs w:val="28"/>
                              </w:rPr>
                              <w:t xml:space="preserve"> 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4889A17F" id="Надпись 3693" o:spid="_x0000_s1235" type="#_x0000_t202" style="position:absolute;left:0;text-align:left;margin-left:149.7pt;margin-top:.4pt;width:182.8pt;height:35.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" stroked="f">
                <v:stroke joinstyle="round"/>
                <v:path arrowok="t"/>
                <v:textbox inset="0,0,0,0">
                  <w:txbxContent>
                    <w:p w14:paraId="228A567C" w14:textId="77777777" w:rsidR="00AD4EE4" w:rsidRDefault="00AD4EE4" w:rsidP="00173CF4">
                      <w:r w:rsidRPr="00413902">
                        <w:rPr>
                          <w:b/>
                          <w:sz w:val="24"/>
                          <w:szCs w:val="24"/>
                        </w:rPr>
                        <w:t>Универсальная с ремнем</w:t>
                      </w:r>
                      <w:r>
                        <w:rPr>
                          <w:b/>
                          <w:sz w:val="24"/>
                          <w:szCs w:val="24"/>
                        </w:rPr>
                        <w:br/>
                      </w:r>
                      <w:r w:rsidRPr="00413902">
                        <w:rPr>
                          <w:b/>
                          <w:sz w:val="28"/>
                          <w:szCs w:val="28"/>
                        </w:rPr>
                        <w:t>40 см – 70 см/</w:t>
                      </w:r>
                      <w:r w:rsidRPr="00413902">
                        <w:rPr>
                          <w:b/>
                          <w:bCs/>
                          <w:sz w:val="28"/>
                          <w:szCs w:val="28"/>
                        </w:rPr>
                        <w:t>≤</w:t>
                      </w:r>
                      <w:r w:rsidRPr="00413902">
                        <w:rPr>
                          <w:b/>
                          <w:sz w:val="28"/>
                          <w:szCs w:val="28"/>
                        </w:rPr>
                        <w:t xml:space="preserve"> 24 кг</w:t>
                      </w:r>
                    </w:p>
                  </w:txbxContent>
                </v:textbox>
                <w10:wrap anchorx="margin"/>
              </v:shape>
            </w:pict>
          </mc:Fallback>
        </mc:AlternateContent>
      </w:r>
      <w:r w:rsidRPr="003A53D1">
        <w:rPr>
          <w:b/>
          <w:noProof/>
          <w:lang w:eastAsia="ru-RU"/>
        </w:rPr>
        <w:drawing>
          <wp:inline distT="0" distB="0" distL="0" distR="0" wp14:anchorId="6332CACC" wp14:editId="2E9ADAFD">
            <wp:extent cx="3368040" cy="1381221"/>
            <wp:effectExtent l="0" t="0" r="381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7084" cy="1393132"/>
                    </a:xfrm>
                    <a:prstGeom prst="rect">
                      <a:avLst/>
                    </a:prstGeom>
                    <a:noFill/>
                    <a:ln>
                      <a:noFill/>
                    </a:ln>
                  </pic:spPr>
                </pic:pic>
              </a:graphicData>
            </a:graphic>
          </wp:inline>
        </w:drawing>
      </w:r>
    </w:p>
    <w:p w14:paraId="0640E184" w14:textId="77777777" w:rsidR="00173CF4" w:rsidRPr="003A53D1" w:rsidRDefault="00173CF4" w:rsidP="006724AB">
      <w:pPr>
        <w:pStyle w:val="SingleTxtG"/>
        <w:spacing w:after="0"/>
        <w:ind w:firstLine="567"/>
        <w:rPr>
          <w:lang w:eastAsia="fr-FR"/>
        </w:rPr>
      </w:pPr>
      <w:r w:rsidRPr="003A53D1">
        <w:t>Усовершенствованная детская удерживающая система, на которой проставлен вышеуказанный знак официального утверждения, представляет собой устройство, которое можно устанавливать на любое универсальное сиденье транспортного средства и использовать в размерном диапазоне 40−70 см;</w:t>
      </w:r>
      <w:r w:rsidRPr="003A53D1">
        <w:rPr>
          <w:b/>
        </w:rPr>
        <w:t xml:space="preserve"> </w:t>
      </w:r>
      <w:r w:rsidRPr="003A53D1">
        <w:t>она официально утверждена во Франции (Е 2) под номером 032439. Номер официального утверждения указывает, что данное официальное утверждение было предоставлено в соответствии с требованиями Правил ООН, касающихся официального утверждения универсальных усовершенствованных детских удерживающих систем с ремнем, используемых на борту автотранспортных средств, с внесенными в них поправками серии 03. Кроме того, на знаке официального утверждения должны быть указаны название Правил ООН, а после него – серия поправок, в соответствии с которыми было предоставлено официальное утверждение</w:t>
      </w:r>
      <w:r w:rsidRPr="003A53D1">
        <w:rPr>
          <w:lang w:eastAsia="fr-FR"/>
        </w:rPr>
        <w:t>.</w:t>
      </w:r>
    </w:p>
    <w:p w14:paraId="02182C5F" w14:textId="77777777" w:rsidR="00173CF4" w:rsidRPr="003A53D1" w:rsidRDefault="006724AB" w:rsidP="00173CF4">
      <w:pPr>
        <w:spacing w:before="100" w:beforeAutospacing="1" w:after="100" w:afterAutospacing="1" w:line="240" w:lineRule="auto"/>
        <w:ind w:left="1134" w:right="1134"/>
        <w:jc w:val="both"/>
        <w:rPr>
          <w:b/>
          <w:lang w:eastAsia="fr-FR"/>
        </w:rPr>
      </w:pPr>
      <w:r>
        <w:rPr>
          <w:b/>
          <w:noProof/>
          <w:lang w:eastAsia="ru-RU"/>
        </w:rPr>
        <mc:AlternateContent>
          <mc:Choice Requires="wpg">
            <w:drawing>
              <wp:anchor distT="0" distB="0" distL="114300" distR="114300" simplePos="0" relativeHeight="251664384" behindDoc="0" locked="0" layoutInCell="1" allowOverlap="1" wp14:anchorId="05CFDE73" wp14:editId="1295A0A5">
                <wp:simplePos x="0" y="0"/>
                <wp:positionH relativeFrom="column">
                  <wp:posOffset>1885686</wp:posOffset>
                </wp:positionH>
                <wp:positionV relativeFrom="paragraph">
                  <wp:posOffset>206166</wp:posOffset>
                </wp:positionV>
                <wp:extent cx="3713480" cy="1313782"/>
                <wp:effectExtent l="0" t="0" r="1270" b="1270"/>
                <wp:wrapNone/>
                <wp:docPr id="37" name="Группа 37"/>
                <wp:cNvGraphicFramePr/>
                <a:graphic xmlns:a="http://schemas.openxmlformats.org/drawingml/2006/main">
                  <a:graphicData uri="http://schemas.microsoft.com/office/word/2010/wordprocessingGroup">
                    <wpg:wgp>
                      <wpg:cNvGrpSpPr/>
                      <wpg:grpSpPr>
                        <a:xfrm>
                          <a:off x="0" y="0"/>
                          <a:ext cx="3713480" cy="1313782"/>
                          <a:chOff x="0" y="0"/>
                          <a:chExt cx="3713480" cy="1313782"/>
                        </a:xfrm>
                      </wpg:grpSpPr>
                      <wps:wsp>
                        <wps:cNvPr id="3696" name="Надпись 3696"/>
                        <wps:cNvSpPr txBox="1">
                          <a:spLocks/>
                        </wps:cNvSpPr>
                        <wps:spPr>
                          <a:xfrm>
                            <a:off x="0" y="0"/>
                            <a:ext cx="3713480" cy="44704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4A59038" w14:textId="77777777" w:rsidR="00AD4EE4" w:rsidRDefault="00AD4EE4" w:rsidP="00173CF4">
                              <w:pPr>
                                <w:rPr>
                                  <w:b/>
                                  <w:sz w:val="24"/>
                                  <w:szCs w:val="24"/>
                                </w:rPr>
                              </w:pPr>
                              <w:r w:rsidRPr="00413902">
                                <w:rPr>
                                  <w:b/>
                                  <w:sz w:val="24"/>
                                  <w:szCs w:val="24"/>
                                  <w:lang w:eastAsia="fr-FR"/>
                                </w:rPr>
                                <w:t>С ремнем для конкретного транспортного средства</w:t>
                              </w:r>
                            </w:p>
                            <w:p w14:paraId="5E9A5696" w14:textId="77777777" w:rsidR="00AD4EE4" w:rsidRDefault="00AD4EE4" w:rsidP="00173CF4">
                              <w:r w:rsidRPr="00413902">
                                <w:rPr>
                                  <w:b/>
                                  <w:sz w:val="28"/>
                                  <w:szCs w:val="28"/>
                                </w:rPr>
                                <w:t>40 см – 70 см/</w:t>
                              </w:r>
                              <w:r w:rsidRPr="00413902">
                                <w:rPr>
                                  <w:b/>
                                  <w:bCs/>
                                  <w:sz w:val="28"/>
                                  <w:szCs w:val="28"/>
                                </w:rPr>
                                <w:t>≤</w:t>
                              </w:r>
                              <w:r w:rsidRPr="00413902">
                                <w:rPr>
                                  <w:b/>
                                  <w:sz w:val="28"/>
                                  <w:szCs w:val="28"/>
                                </w:rPr>
                                <w:t xml:space="preserve"> 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97" name="Надпись 3697"/>
                        <wps:cNvSpPr txBox="1">
                          <a:spLocks/>
                        </wps:cNvSpPr>
                        <wps:spPr>
                          <a:xfrm>
                            <a:off x="819260" y="808318"/>
                            <a:ext cx="1028699" cy="16192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820F7E8" w14:textId="77777777" w:rsidR="00AD4EE4" w:rsidRDefault="00AD4EE4" w:rsidP="00173CF4">
                              <w:r w:rsidRPr="00413902">
                                <w:t>a =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698" name="Надпись 3698"/>
                        <wps:cNvSpPr txBox="1">
                          <a:spLocks/>
                        </wps:cNvSpPr>
                        <wps:spPr>
                          <a:xfrm>
                            <a:off x="465128" y="1125822"/>
                            <a:ext cx="1838960" cy="1879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AE71047" w14:textId="77777777" w:rsidR="00AD4EE4" w:rsidRDefault="00AD4EE4" w:rsidP="00173CF4">
                              <w:r w:rsidRPr="00413902">
                                <w:rPr>
                                  <w:b/>
                                </w:rPr>
                                <w:t xml:space="preserve">Правила </w:t>
                              </w:r>
                              <w:r>
                                <w:rPr>
                                  <w:b/>
                                </w:rPr>
                                <w:t>№ </w:t>
                              </w:r>
                              <w:r w:rsidRPr="00413902">
                                <w:rPr>
                                  <w:b/>
                                </w:rPr>
                                <w:t>129/03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05CFDE73" id="Группа 37" o:spid="_x0000_s1236" style="position:absolute;left:0;text-align:left;margin-left:148.5pt;margin-top:16.25pt;width:292.4pt;height:103.45pt;z-index:251664384;mso-position-horizontal-relative:text;mso-position-vertical-relative:text" coordsize="37134,1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">
                <v:shape id="Надпись 3696" o:spid="_x0000_s1237" type="#_x0000_t202" style="position:absolute;width:37134;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" stroked="f">
                  <v:stroke joinstyle="round"/>
                  <v:path arrowok="t"/>
                  <v:textbox inset="0,0,0,0">
                    <w:txbxContent>
                      <w:p w14:paraId="04A59038" w14:textId="77777777" w:rsidR="00AD4EE4" w:rsidRDefault="00AD4EE4" w:rsidP="00173CF4">
                        <w:pPr>
                          <w:rPr>
                            <w:b/>
                            <w:sz w:val="24"/>
                            <w:szCs w:val="24"/>
                          </w:rPr>
                        </w:pPr>
                        <w:r w:rsidRPr="00413902">
                          <w:rPr>
                            <w:b/>
                            <w:sz w:val="24"/>
                            <w:szCs w:val="24"/>
                            <w:lang w:eastAsia="fr-FR"/>
                          </w:rPr>
                          <w:t>С ремнем для конкретного транспортного средства</w:t>
                        </w:r>
                      </w:p>
                      <w:p w14:paraId="5E9A5696" w14:textId="77777777" w:rsidR="00AD4EE4" w:rsidRDefault="00AD4EE4" w:rsidP="00173CF4">
                        <w:r w:rsidRPr="00413902">
                          <w:rPr>
                            <w:b/>
                            <w:sz w:val="28"/>
                            <w:szCs w:val="28"/>
                          </w:rPr>
                          <w:t>40 см – 70 см/</w:t>
                        </w:r>
                        <w:r w:rsidRPr="00413902">
                          <w:rPr>
                            <w:b/>
                            <w:bCs/>
                            <w:sz w:val="28"/>
                            <w:szCs w:val="28"/>
                          </w:rPr>
                          <w:t>≤</w:t>
                        </w:r>
                        <w:r w:rsidRPr="00413902">
                          <w:rPr>
                            <w:b/>
                            <w:sz w:val="28"/>
                            <w:szCs w:val="28"/>
                          </w:rPr>
                          <w:t xml:space="preserve"> 24 кг</w:t>
                        </w:r>
                      </w:p>
                    </w:txbxContent>
                  </v:textbox>
                </v:shape>
                <v:shape id="Надпись 3697" o:spid="_x0000_s1238" type="#_x0000_t202" style="position:absolute;left:8192;top:8083;width:1028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" stroked="f">
                  <v:stroke joinstyle="round"/>
                  <v:path arrowok="t"/>
                  <v:textbox style="mso-fit-shape-to-text:t" inset="0,0,0,0">
                    <w:txbxContent>
                      <w:p w14:paraId="1820F7E8" w14:textId="77777777" w:rsidR="00AD4EE4" w:rsidRDefault="00AD4EE4" w:rsidP="00173CF4">
                        <w:r w:rsidRPr="00413902">
                          <w:t>a = 8 мм мин.</w:t>
                        </w:r>
                      </w:p>
                    </w:txbxContent>
                  </v:textbox>
                </v:shape>
                <v:shape id="Надпись 3698" o:spid="_x0000_s1239" type="#_x0000_t202" style="position:absolute;left:4651;top:11258;width:18389;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" stroked="f">
                  <v:stroke joinstyle="round"/>
                  <v:path arrowok="t"/>
                  <v:textbox inset="0,0,0,0">
                    <w:txbxContent>
                      <w:p w14:paraId="1AE71047" w14:textId="77777777" w:rsidR="00AD4EE4" w:rsidRDefault="00AD4EE4" w:rsidP="00173CF4">
                        <w:r w:rsidRPr="00413902">
                          <w:rPr>
                            <w:b/>
                          </w:rPr>
                          <w:t xml:space="preserve">Правила </w:t>
                        </w:r>
                        <w:r>
                          <w:rPr>
                            <w:b/>
                          </w:rPr>
                          <w:t>№ </w:t>
                        </w:r>
                        <w:r w:rsidRPr="00413902">
                          <w:rPr>
                            <w:b/>
                          </w:rPr>
                          <w:t>129/03 ООН</w:t>
                        </w:r>
                      </w:p>
                    </w:txbxContent>
                  </v:textbox>
                </v:shape>
              </v:group>
            </w:pict>
          </mc:Fallback>
        </mc:AlternateContent>
      </w:r>
      <w:r w:rsidR="00173CF4" w:rsidRPr="003A53D1">
        <w:rPr>
          <w:b/>
          <w:noProof/>
          <w:lang w:eastAsia="ru-RU"/>
        </w:rPr>
        <w:drawing>
          <wp:inline distT="0" distB="0" distL="0" distR="0" wp14:anchorId="11409CA1" wp14:editId="76C59949">
            <wp:extent cx="3830320" cy="1485369"/>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4753" cy="1487088"/>
                    </a:xfrm>
                    <a:prstGeom prst="rect">
                      <a:avLst/>
                    </a:prstGeom>
                    <a:noFill/>
                    <a:ln>
                      <a:noFill/>
                    </a:ln>
                  </pic:spPr>
                </pic:pic>
              </a:graphicData>
            </a:graphic>
          </wp:inline>
        </w:drawing>
      </w:r>
    </w:p>
    <w:p w14:paraId="746ADA74" w14:textId="77777777" w:rsidR="00173CF4" w:rsidRPr="003A53D1" w:rsidRDefault="00173CF4" w:rsidP="00173CF4">
      <w:pPr>
        <w:spacing w:after="120" w:line="240" w:lineRule="auto"/>
        <w:ind w:left="1134" w:right="1134" w:firstLine="566"/>
        <w:jc w:val="both"/>
      </w:pPr>
      <w:r w:rsidRPr="003A53D1">
        <w:t xml:space="preserve">Усовершенствованная детская удерживающая система, на которой проставлен вышеуказанный знак официального утверждения, представляет собой устройство, </w:t>
      </w:r>
      <w:r w:rsidRPr="003A53D1">
        <w:lastRenderedPageBreak/>
        <w:t>которое нельзя устанавливать на каждом транспортном средстве и которое можно использовать в размерном диапазоне 40−70 см; она официально утверждена во Франции (Е 2) под номером 032450. Номер официального утверждения указывает, что данное официальное утверждение было предоставлено в соответствии с требованиями Правил ООН, касающихся официального утверждения усовершенствованных детских удерживающих систем с ремнем для конкретного транспортного средства, используемых на борту автотранспортных средств, с внесенными в них поправками серии 03. Кроме того, на знаке официального утверждения должны быть указаны название Правил ООН, а после него – серия поправок, в соответствии с которыми было предоставлено официальное утверждение.</w:t>
      </w:r>
    </w:p>
    <w:p w14:paraId="424B78D9" w14:textId="77777777" w:rsidR="00173CF4" w:rsidRPr="003A53D1" w:rsidRDefault="00173CF4" w:rsidP="00173CF4">
      <w:pPr>
        <w:spacing w:after="120" w:line="240" w:lineRule="auto"/>
        <w:ind w:left="1134" w:right="1134" w:firstLine="566"/>
        <w:jc w:val="both"/>
      </w:pPr>
      <w:r w:rsidRPr="003A53D1">
        <w:t>В том случае, если усовершенствованная детская удерживающая система оснащена модулем, размерный диапазон указывается не на знаке официального утверждения, а на знаке модуля.</w:t>
      </w:r>
    </w:p>
    <w:p w14:paraId="6467EC2E" w14:textId="77777777" w:rsidR="00173CF4" w:rsidRPr="003A53D1" w:rsidRDefault="00173CF4" w:rsidP="00173CF4">
      <w:pPr>
        <w:pStyle w:val="HChG"/>
        <w:ind w:left="2268"/>
        <w:rPr>
          <w:sz w:val="24"/>
          <w:szCs w:val="24"/>
          <w:u w:val="single"/>
        </w:rPr>
      </w:pPr>
      <w:r w:rsidRPr="003A53D1">
        <w:rPr>
          <w:sz w:val="24"/>
          <w:szCs w:val="24"/>
        </w:rPr>
        <w:t>2.</w:t>
      </w:r>
      <w:r w:rsidRPr="003A53D1">
        <w:rPr>
          <w:sz w:val="24"/>
          <w:szCs w:val="24"/>
        </w:rPr>
        <w:tab/>
      </w:r>
      <w:r w:rsidRPr="003A53D1">
        <w:rPr>
          <w:sz w:val="24"/>
          <w:szCs w:val="24"/>
        </w:rPr>
        <w:tab/>
        <w:t>Схемы знака официального утверждения в сочетании со знаком модуля</w:t>
      </w:r>
    </w:p>
    <w:p w14:paraId="01DC8844" w14:textId="77777777" w:rsidR="00173CF4" w:rsidRPr="003A53D1" w:rsidRDefault="006724AB" w:rsidP="007B11F1">
      <w:pPr>
        <w:spacing w:line="240" w:lineRule="auto"/>
        <w:ind w:left="1134"/>
        <w:rPr>
          <w:sz w:val="24"/>
          <w:szCs w:val="24"/>
          <w:lang w:eastAsia="fr-FR"/>
        </w:rPr>
      </w:pPr>
      <w:r>
        <w:rPr>
          <w:noProof/>
          <w:sz w:val="24"/>
          <w:szCs w:val="24"/>
          <w:lang w:eastAsia="ru-RU"/>
        </w:rPr>
        <mc:AlternateContent>
          <mc:Choice Requires="wpg">
            <w:drawing>
              <wp:anchor distT="0" distB="0" distL="114300" distR="114300" simplePos="0" relativeHeight="251669504" behindDoc="0" locked="0" layoutInCell="1" allowOverlap="1" wp14:anchorId="15968CB1" wp14:editId="4BA02FDA">
                <wp:simplePos x="0" y="0"/>
                <wp:positionH relativeFrom="column">
                  <wp:posOffset>1901542</wp:posOffset>
                </wp:positionH>
                <wp:positionV relativeFrom="paragraph">
                  <wp:posOffset>89032</wp:posOffset>
                </wp:positionV>
                <wp:extent cx="2661920" cy="1312754"/>
                <wp:effectExtent l="0" t="0" r="5080" b="1905"/>
                <wp:wrapNone/>
                <wp:docPr id="38" name="Группа 38"/>
                <wp:cNvGraphicFramePr/>
                <a:graphic xmlns:a="http://schemas.openxmlformats.org/drawingml/2006/main">
                  <a:graphicData uri="http://schemas.microsoft.com/office/word/2010/wordprocessingGroup">
                    <wpg:wgp>
                      <wpg:cNvGrpSpPr/>
                      <wpg:grpSpPr>
                        <a:xfrm>
                          <a:off x="0" y="0"/>
                          <a:ext cx="2661920" cy="1312754"/>
                          <a:chOff x="0" y="0"/>
                          <a:chExt cx="2661920" cy="1312754"/>
                        </a:xfrm>
                      </wpg:grpSpPr>
                      <wps:wsp>
                        <wps:cNvPr id="3699" name="Надпись 3699"/>
                        <wps:cNvSpPr txBox="1">
                          <a:spLocks/>
                        </wps:cNvSpPr>
                        <wps:spPr>
                          <a:xfrm>
                            <a:off x="0" y="0"/>
                            <a:ext cx="266192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0B7283B" w14:textId="77777777" w:rsidR="00AD4EE4" w:rsidRDefault="00AD4EE4" w:rsidP="00173CF4">
                              <w:r w:rsidRPr="00413902">
                                <w:rPr>
                                  <w:b/>
                                  <w:bCs/>
                                  <w:sz w:val="24"/>
                                  <w:szCs w:val="24"/>
                                  <w:lang w:eastAsia="fr-FR"/>
                                </w:rPr>
                                <w:t>Универсальная ISOFIX размера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00" name="Надпись 3700"/>
                        <wps:cNvSpPr txBox="1">
                          <a:spLocks/>
                        </wps:cNvSpPr>
                        <wps:spPr>
                          <a:xfrm>
                            <a:off x="623695" y="713435"/>
                            <a:ext cx="1028699" cy="16192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74AC9FE" w14:textId="77777777" w:rsidR="00AD4EE4" w:rsidRDefault="00AD4EE4" w:rsidP="00173CF4">
                              <w:r w:rsidRPr="00413902">
                                <w:t>a =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702" name="Надпись 3702"/>
                        <wps:cNvSpPr txBox="1">
                          <a:spLocks/>
                        </wps:cNvSpPr>
                        <wps:spPr>
                          <a:xfrm>
                            <a:off x="158567" y="1099394"/>
                            <a:ext cx="2316480" cy="2133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5123E8F" w14:textId="77777777" w:rsidR="00AD4EE4" w:rsidRPr="00884B6E" w:rsidRDefault="00AD4EE4" w:rsidP="00173CF4">
                              <w:pPr>
                                <w:rPr>
                                  <w:sz w:val="22"/>
                                </w:rPr>
                              </w:pPr>
                              <w:r w:rsidRPr="00884B6E">
                                <w:rPr>
                                  <w:b/>
                                  <w:sz w:val="22"/>
                                </w:rPr>
                                <w:t>Правила № 129/03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15968CB1" id="Группа 38" o:spid="_x0000_s1240" style="position:absolute;left:0;text-align:left;margin-left:149.75pt;margin-top:7pt;width:209.6pt;height:103.35pt;z-index:251669504;mso-position-horizontal-relative:text;mso-position-vertical-relative:text;mso-width-relative:margin" coordsize="26619,1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">
                <v:shape id="Надпись 3699" o:spid="_x0000_s1241" type="#_x0000_t202" style="position:absolute;width:2661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" stroked="f">
                  <v:stroke joinstyle="round"/>
                  <v:path arrowok="t"/>
                  <v:textbox inset="0,0,0,0">
                    <w:txbxContent>
                      <w:p w14:paraId="10B7283B" w14:textId="77777777" w:rsidR="00AD4EE4" w:rsidRDefault="00AD4EE4" w:rsidP="00173CF4">
                        <w:r w:rsidRPr="00413902">
                          <w:rPr>
                            <w:b/>
                            <w:bCs/>
                            <w:sz w:val="24"/>
                            <w:szCs w:val="24"/>
                            <w:lang w:eastAsia="fr-FR"/>
                          </w:rPr>
                          <w:t>Универсальная ISOFIX размера i</w:t>
                        </w:r>
                      </w:p>
                    </w:txbxContent>
                  </v:textbox>
                </v:shape>
                <v:shape id="Надпись 3700" o:spid="_x0000_s1242" type="#_x0000_t202" style="position:absolute;left:6236;top:7134;width:1028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" stroked="f">
                  <v:stroke joinstyle="round"/>
                  <v:path arrowok="t"/>
                  <v:textbox style="mso-fit-shape-to-text:t" inset="0,0,0,0">
                    <w:txbxContent>
                      <w:p w14:paraId="574AC9FE" w14:textId="77777777" w:rsidR="00AD4EE4" w:rsidRDefault="00AD4EE4" w:rsidP="00173CF4">
                        <w:r w:rsidRPr="00413902">
                          <w:t>a = 8 мм мин.</w:t>
                        </w:r>
                      </w:p>
                    </w:txbxContent>
                  </v:textbox>
                </v:shape>
                <v:shape id="Надпись 3702" o:spid="_x0000_s1243" type="#_x0000_t202" style="position:absolute;left:1585;top:10993;width:23165;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" stroked="f">
                  <v:stroke joinstyle="round"/>
                  <v:path arrowok="t"/>
                  <v:textbox inset="0,0,0,0">
                    <w:txbxContent>
                      <w:p w14:paraId="45123E8F" w14:textId="77777777" w:rsidR="00AD4EE4" w:rsidRPr="00884B6E" w:rsidRDefault="00AD4EE4" w:rsidP="00173CF4">
                        <w:pPr>
                          <w:rPr>
                            <w:sz w:val="22"/>
                          </w:rPr>
                        </w:pPr>
                        <w:r w:rsidRPr="00884B6E">
                          <w:rPr>
                            <w:b/>
                            <w:sz w:val="22"/>
                          </w:rPr>
                          <w:t>Правила № 129/03 ООН</w:t>
                        </w:r>
                      </w:p>
                    </w:txbxContent>
                  </v:textbox>
                </v:shape>
              </v:group>
            </w:pict>
          </mc:Fallback>
        </mc:AlternateContent>
      </w:r>
      <w:r w:rsidR="00173CF4" w:rsidRPr="003A53D1">
        <w:rPr>
          <w:noProof/>
          <w:sz w:val="24"/>
          <w:szCs w:val="24"/>
          <w:lang w:eastAsia="ru-RU"/>
        </w:rPr>
        <w:drawing>
          <wp:inline distT="0" distB="0" distL="0" distR="0" wp14:anchorId="5B5897F5" wp14:editId="70CA8311">
            <wp:extent cx="3764280" cy="1748209"/>
            <wp:effectExtent l="0" t="0" r="7620" b="444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8881" cy="1773567"/>
                    </a:xfrm>
                    <a:prstGeom prst="rect">
                      <a:avLst/>
                    </a:prstGeom>
                    <a:noFill/>
                    <a:ln>
                      <a:noFill/>
                    </a:ln>
                  </pic:spPr>
                </pic:pic>
              </a:graphicData>
            </a:graphic>
          </wp:inline>
        </w:drawing>
      </w:r>
    </w:p>
    <w:p w14:paraId="04644D3B" w14:textId="77777777" w:rsidR="00173CF4" w:rsidRPr="003A53D1" w:rsidRDefault="00173CF4" w:rsidP="007B11F1">
      <w:pPr>
        <w:spacing w:after="240" w:line="240" w:lineRule="auto"/>
        <w:ind w:left="1134" w:right="1134" w:firstLine="567"/>
        <w:jc w:val="both"/>
      </w:pPr>
      <w:r w:rsidRPr="003A53D1">
        <w:t>Усовершенствованная детская удерживающая система, на которой проставлен вышеуказанный знак официального утверждения, представляет собой устройство, включая модуль(и), которое можно устанавливать на любом сиденье, совместимом с сиденьем размера i транспортного средства. Она официально утверждена во Франции (Е 2) под номером 032439. Номер официального утверждения указывает, что данное официальное утверждение было предоставлено в соответствии с требованиями Правил ООН, касающихся официального утверждения усовершенствованных детских удерживающих систем, используемых на борту автотранспортных средств,</w:t>
      </w:r>
      <w:r w:rsidR="006724AB">
        <w:br/>
      </w:r>
      <w:r w:rsidRPr="003A53D1">
        <w:t>с внесенными в них поправками серии 03. Кроме того, на знаке официального утверждения должны быть указаны название Правил, а после него – серия поправок,</w:t>
      </w:r>
      <w:r w:rsidR="00314DE9">
        <w:br/>
      </w:r>
      <w:r w:rsidRPr="003A53D1">
        <w:t>в соответствии с которыми было предоставлено официальное утверждение.</w:t>
      </w:r>
    </w:p>
    <w:p w14:paraId="16F39094" w14:textId="77777777" w:rsidR="00173CF4" w:rsidRPr="003A53D1" w:rsidRDefault="007B11F1" w:rsidP="007B11F1">
      <w:pPr>
        <w:spacing w:line="240" w:lineRule="auto"/>
        <w:ind w:left="1134"/>
        <w:rPr>
          <w:sz w:val="24"/>
          <w:szCs w:val="24"/>
          <w:lang w:eastAsia="fr-FR"/>
        </w:rPr>
      </w:pPr>
      <w:r w:rsidRPr="003A53D1">
        <w:rPr>
          <w:b/>
          <w:noProof/>
          <w:u w:val="single"/>
          <w:lang w:eastAsia="ru-RU"/>
        </w:rPr>
        <mc:AlternateContent>
          <mc:Choice Requires="wps">
            <w:drawing>
              <wp:anchor distT="0" distB="0" distL="114300" distR="114300" simplePos="0" relativeHeight="251670528" behindDoc="0" locked="0" layoutInCell="1" allowOverlap="1" wp14:anchorId="2413270D" wp14:editId="0DCDEB94">
                <wp:simplePos x="0" y="0"/>
                <wp:positionH relativeFrom="column">
                  <wp:posOffset>1835150</wp:posOffset>
                </wp:positionH>
                <wp:positionV relativeFrom="paragraph">
                  <wp:posOffset>972614</wp:posOffset>
                </wp:positionV>
                <wp:extent cx="2037080" cy="218440"/>
                <wp:effectExtent l="0" t="0" r="1270" b="0"/>
                <wp:wrapNone/>
                <wp:docPr id="3703" name="Надпись 3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7080" cy="21844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F8FAF17" w14:textId="77777777" w:rsidR="00AD4EE4" w:rsidRPr="00884B6E" w:rsidRDefault="00AD4EE4" w:rsidP="00173CF4">
                            <w:pPr>
                              <w:rPr>
                                <w:sz w:val="22"/>
                              </w:rPr>
                            </w:pPr>
                            <w:r w:rsidRPr="00884B6E">
                              <w:rPr>
                                <w:b/>
                                <w:sz w:val="22"/>
                              </w:rPr>
                              <w:t>Правила № 129/03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2413270D" id="Надпись 3703" o:spid="_x0000_s1244" type="#_x0000_t202" style="position:absolute;left:0;text-align:left;margin-left:144.5pt;margin-top:76.6pt;width:160.4pt;height:1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" stroked="f">
                <v:stroke joinstyle="round"/>
                <v:path arrowok="t"/>
                <v:textbox inset="0,0,0,0">
                  <w:txbxContent>
                    <w:p w14:paraId="7F8FAF17" w14:textId="77777777" w:rsidR="00AD4EE4" w:rsidRPr="00884B6E" w:rsidRDefault="00AD4EE4" w:rsidP="00173CF4">
                      <w:pPr>
                        <w:rPr>
                          <w:sz w:val="22"/>
                        </w:rPr>
                      </w:pPr>
                      <w:r w:rsidRPr="00884B6E">
                        <w:rPr>
                          <w:b/>
                          <w:sz w:val="22"/>
                        </w:rPr>
                        <w:t>Правила № 129/03 ООН</w:t>
                      </w:r>
                    </w:p>
                  </w:txbxContent>
                </v:textbox>
              </v:shape>
            </w:pict>
          </mc:Fallback>
        </mc:AlternateContent>
      </w:r>
      <w:r w:rsidRPr="003A53D1">
        <w:rPr>
          <w:b/>
          <w:noProof/>
          <w:u w:val="single"/>
          <w:lang w:eastAsia="ru-RU"/>
        </w:rPr>
        <mc:AlternateContent>
          <mc:Choice Requires="wps">
            <w:drawing>
              <wp:anchor distT="0" distB="0" distL="114300" distR="114300" simplePos="0" relativeHeight="251667456" behindDoc="0" locked="0" layoutInCell="1" allowOverlap="1" wp14:anchorId="2FD335AE" wp14:editId="54BF0E6E">
                <wp:simplePos x="0" y="0"/>
                <wp:positionH relativeFrom="column">
                  <wp:posOffset>2296160</wp:posOffset>
                </wp:positionH>
                <wp:positionV relativeFrom="paragraph">
                  <wp:posOffset>672894</wp:posOffset>
                </wp:positionV>
                <wp:extent cx="1028700" cy="228600"/>
                <wp:effectExtent l="0" t="0" r="0" b="0"/>
                <wp:wrapNone/>
                <wp:docPr id="3701" name="Надпись 3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CB7DFF5" w14:textId="77777777" w:rsidR="00AD4EE4" w:rsidRDefault="00AD4EE4" w:rsidP="00173CF4">
                            <w:r w:rsidRPr="00413902">
                              <w:t>a =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2FD335AE" id="Надпись 3701" o:spid="_x0000_s1245" type="#_x0000_t202" style="position:absolute;left:0;text-align:left;margin-left:180.8pt;margin-top:53pt;width:81pt;height: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" stroked="f">
                <v:stroke joinstyle="round"/>
                <v:path arrowok="t"/>
                <v:textbox style="mso-fit-shape-to-text:t" inset="0,0,0,0">
                  <w:txbxContent>
                    <w:p w14:paraId="2CB7DFF5" w14:textId="77777777" w:rsidR="00AD4EE4" w:rsidRDefault="00AD4EE4" w:rsidP="00173CF4">
                      <w:r w:rsidRPr="00413902">
                        <w:t>a = 8 мм мин.</w:t>
                      </w:r>
                    </w:p>
                  </w:txbxContent>
                </v:textbox>
              </v:shape>
            </w:pict>
          </mc:Fallback>
        </mc:AlternateContent>
      </w:r>
      <w:r w:rsidR="00173CF4" w:rsidRPr="003A53D1">
        <w:rPr>
          <w:noProof/>
          <w:sz w:val="24"/>
          <w:szCs w:val="24"/>
          <w:lang w:eastAsia="ru-RU"/>
        </w:rPr>
        <mc:AlternateContent>
          <mc:Choice Requires="wps">
            <w:drawing>
              <wp:anchor distT="0" distB="0" distL="114300" distR="114300" simplePos="0" relativeHeight="251671552" behindDoc="0" locked="0" layoutInCell="1" allowOverlap="1" wp14:anchorId="409970F8" wp14:editId="598FC038">
                <wp:simplePos x="0" y="0"/>
                <wp:positionH relativeFrom="column">
                  <wp:posOffset>1802559</wp:posOffset>
                </wp:positionH>
                <wp:positionV relativeFrom="paragraph">
                  <wp:posOffset>43180</wp:posOffset>
                </wp:positionV>
                <wp:extent cx="3545840" cy="238760"/>
                <wp:effectExtent l="0" t="0" r="0" b="8890"/>
                <wp:wrapNone/>
                <wp:docPr id="3704" name="Надпись 3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584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3AC815C" w14:textId="77777777" w:rsidR="00AD4EE4" w:rsidRDefault="00AD4EE4" w:rsidP="00173CF4">
                            <w:r w:rsidRPr="00413902">
                              <w:rPr>
                                <w:b/>
                                <w:bCs/>
                                <w:sz w:val="24"/>
                                <w:szCs w:val="24"/>
                                <w:lang w:eastAsia="fr-FR"/>
                              </w:rPr>
                              <w:t>ISOFIX для конкретного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409970F8" id="Надпись 3704" o:spid="_x0000_s1246" type="#_x0000_t202" style="position:absolute;left:0;text-align:left;margin-left:141.95pt;margin-top:3.4pt;width:279.2pt;height:1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" stroked="f">
                <v:stroke joinstyle="round"/>
                <v:path arrowok="t"/>
                <v:textbox inset="0,0,0,0">
                  <w:txbxContent>
                    <w:p w14:paraId="13AC815C" w14:textId="77777777" w:rsidR="00AD4EE4" w:rsidRDefault="00AD4EE4" w:rsidP="00173CF4">
                      <w:r w:rsidRPr="00413902">
                        <w:rPr>
                          <w:b/>
                          <w:bCs/>
                          <w:sz w:val="24"/>
                          <w:szCs w:val="24"/>
                          <w:lang w:eastAsia="fr-FR"/>
                        </w:rPr>
                        <w:t>ISOFIX для конкретного транспортного средства</w:t>
                      </w:r>
                    </w:p>
                  </w:txbxContent>
                </v:textbox>
              </v:shape>
            </w:pict>
          </mc:Fallback>
        </mc:AlternateContent>
      </w:r>
      <w:r w:rsidR="00173CF4" w:rsidRPr="003A53D1">
        <w:rPr>
          <w:noProof/>
          <w:sz w:val="24"/>
          <w:szCs w:val="24"/>
          <w:lang w:eastAsia="ru-RU"/>
        </w:rPr>
        <w:drawing>
          <wp:inline distT="0" distB="0" distL="0" distR="0" wp14:anchorId="7ACE1449" wp14:editId="4EED1C98">
            <wp:extent cx="3323590" cy="143129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3590" cy="1431290"/>
                    </a:xfrm>
                    <a:prstGeom prst="rect">
                      <a:avLst/>
                    </a:prstGeom>
                    <a:noFill/>
                    <a:ln>
                      <a:noFill/>
                    </a:ln>
                  </pic:spPr>
                </pic:pic>
              </a:graphicData>
            </a:graphic>
          </wp:inline>
        </w:drawing>
      </w:r>
    </w:p>
    <w:p w14:paraId="18FE3475" w14:textId="77777777" w:rsidR="00173CF4" w:rsidRPr="003A53D1" w:rsidRDefault="00173CF4" w:rsidP="007B11F1">
      <w:pPr>
        <w:pStyle w:val="SingleTxtG"/>
        <w:spacing w:before="120"/>
        <w:ind w:firstLine="567"/>
      </w:pPr>
      <w:r w:rsidRPr="003A53D1">
        <w:t>Усовершенствованная детская удерживающая система, на которой проставлен вышеуказанный знак официального утверждения, представляет собой устройство, включая модуль(и), которое нельзя устанавливать на каждом транспортном средстве. Она официально утверждена во Франции (Е</w:t>
      </w:r>
      <w:r w:rsidR="00FE0395">
        <w:t> </w:t>
      </w:r>
      <w:r w:rsidRPr="003A53D1">
        <w:t>2) под номером 032450. Номер официального утверждения указывает, что данное официальное утверждение было предоставлено в соответствии с требованиями Правил ООН, касающихся официального утверждения усовершенствованных детских удерживающих</w:t>
      </w:r>
      <w:r w:rsidR="00314DE9">
        <w:br/>
      </w:r>
      <w:r w:rsidRPr="003A53D1">
        <w:t>систем</w:t>
      </w:r>
      <w:r w:rsidRPr="003A53D1">
        <w:rPr>
          <w:lang w:eastAsia="fr-FR"/>
        </w:rPr>
        <w:t xml:space="preserve"> ISOFIX для конкретного транспортного средства</w:t>
      </w:r>
      <w:r w:rsidRPr="003A53D1">
        <w:t xml:space="preserve">, используемых на борту </w:t>
      </w:r>
      <w:r w:rsidRPr="003A53D1">
        <w:lastRenderedPageBreak/>
        <w:t>автотранспортных средств, с внесенными в них поправками серии 03. Кроме того,</w:t>
      </w:r>
      <w:r w:rsidR="00314DE9">
        <w:br/>
      </w:r>
      <w:r w:rsidRPr="003A53D1">
        <w:t>на знаке официального утверждения должны быть указаны название Правил, а после него – серия поправок, в соответствии с которыми было предоставлено официальное утверждение.</w:t>
      </w:r>
    </w:p>
    <w:p w14:paraId="6B2F27A8" w14:textId="77777777" w:rsidR="00173CF4" w:rsidRPr="003A53D1" w:rsidRDefault="00173CF4" w:rsidP="00173CF4">
      <w:pPr>
        <w:pStyle w:val="2"/>
        <w:keepLines/>
        <w:numPr>
          <w:ilvl w:val="0"/>
          <w:numId w:val="0"/>
        </w:numPr>
        <w:tabs>
          <w:tab w:val="left" w:pos="2268"/>
        </w:tabs>
        <w:spacing w:before="40" w:after="120"/>
        <w:ind w:left="1134" w:right="1133"/>
      </w:pPr>
      <w:r w:rsidRPr="003A53D1">
        <w:t>2.1</w:t>
      </w:r>
      <w:r w:rsidRPr="003A53D1">
        <w:tab/>
        <w:t>Схемы знака модуля в сочетании со знаком официального утверждения</w:t>
      </w:r>
    </w:p>
    <w:p w14:paraId="0B11549A" w14:textId="77777777" w:rsidR="00173CF4" w:rsidRPr="003A53D1" w:rsidRDefault="00173CF4" w:rsidP="007B11F1">
      <w:pPr>
        <w:pStyle w:val="SingleTxtG"/>
        <w:spacing w:after="360"/>
        <w:ind w:left="2268" w:hanging="1134"/>
      </w:pPr>
      <w:r w:rsidRPr="003A53D1">
        <w:t>2.1.1</w:t>
      </w:r>
      <w:r w:rsidRPr="003A53D1">
        <w:tab/>
        <w:t>Если модуль официально утверждается для использования с более чем одним основанием, то индивидуальные сочетания основания и модуля указываются на модуле при помощи отдельных знаков модуля, на каждом из которых приводятся их применимые диапазоны размеров.</w:t>
      </w:r>
    </w:p>
    <w:p w14:paraId="32E75DDB" w14:textId="77777777" w:rsidR="00173CF4" w:rsidRPr="003A53D1" w:rsidRDefault="007B11F1" w:rsidP="00173CF4">
      <w:pPr>
        <w:ind w:left="567" w:firstLine="567"/>
      </w:pPr>
      <w:r>
        <w:rPr>
          <w:noProof/>
          <w:lang w:eastAsia="ru-RU"/>
        </w:rPr>
        <mc:AlternateContent>
          <mc:Choice Requires="wpg">
            <w:drawing>
              <wp:anchor distT="0" distB="0" distL="114300" distR="114300" simplePos="0" relativeHeight="251687936" behindDoc="0" locked="0" layoutInCell="1" allowOverlap="1" wp14:anchorId="796ED898" wp14:editId="2C783635">
                <wp:simplePos x="0" y="0"/>
                <wp:positionH relativeFrom="column">
                  <wp:posOffset>699193</wp:posOffset>
                </wp:positionH>
                <wp:positionV relativeFrom="paragraph">
                  <wp:posOffset>89851</wp:posOffset>
                </wp:positionV>
                <wp:extent cx="4623152" cy="2410210"/>
                <wp:effectExtent l="0" t="0" r="6350" b="9525"/>
                <wp:wrapNone/>
                <wp:docPr id="40" name="Группа 40"/>
                <wp:cNvGraphicFramePr/>
                <a:graphic xmlns:a="http://schemas.openxmlformats.org/drawingml/2006/main">
                  <a:graphicData uri="http://schemas.microsoft.com/office/word/2010/wordprocessingGroup">
                    <wpg:wgp>
                      <wpg:cNvGrpSpPr/>
                      <wpg:grpSpPr>
                        <a:xfrm>
                          <a:off x="0" y="0"/>
                          <a:ext cx="4623152" cy="2410210"/>
                          <a:chOff x="0" y="0"/>
                          <a:chExt cx="4623152" cy="2410210"/>
                        </a:xfrm>
                      </wpg:grpSpPr>
                      <wps:wsp>
                        <wps:cNvPr id="3705" name="Надпись 3705"/>
                        <wps:cNvSpPr txBox="1">
                          <a:spLocks/>
                        </wps:cNvSpPr>
                        <wps:spPr>
                          <a:xfrm>
                            <a:off x="0" y="443986"/>
                            <a:ext cx="853440" cy="17272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19F1ECC" w14:textId="77777777" w:rsidR="00AD4EE4" w:rsidRPr="00884B6E" w:rsidRDefault="00AD4EE4" w:rsidP="00173CF4">
                              <w:pPr>
                                <w:rPr>
                                  <w:sz w:val="16"/>
                                  <w:szCs w:val="16"/>
                                </w:rPr>
                              </w:pPr>
                              <w:r w:rsidRPr="00884B6E">
                                <w:rPr>
                                  <w:sz w:val="16"/>
                                  <w:szCs w:val="16"/>
                                </w:rPr>
                                <w:t>a = 8 мм минимум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06" name="Надпись 3706"/>
                        <wps:cNvSpPr txBox="1">
                          <a:spLocks/>
                        </wps:cNvSpPr>
                        <wps:spPr>
                          <a:xfrm>
                            <a:off x="930256" y="0"/>
                            <a:ext cx="113284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203CE5E" w14:textId="77777777" w:rsidR="00AD4EE4" w:rsidRPr="00884B6E" w:rsidRDefault="00AD4EE4" w:rsidP="00173CF4">
                              <w:pPr>
                                <w:spacing w:line="240" w:lineRule="auto"/>
                                <w:jc w:val="center"/>
                                <w:rPr>
                                  <w:sz w:val="12"/>
                                  <w:szCs w:val="12"/>
                                </w:rPr>
                              </w:pPr>
                              <w:r w:rsidRPr="00884B6E">
                                <w:rPr>
                                  <w:sz w:val="12"/>
                                  <w:szCs w:val="12"/>
                                </w:rPr>
                                <w:t>Модуль «наименование модуля»</w:t>
                              </w:r>
                            </w:p>
                            <w:p w14:paraId="6710AC23" w14:textId="77777777" w:rsidR="00AD4EE4" w:rsidRPr="00884B6E" w:rsidRDefault="00AD4EE4" w:rsidP="00173CF4">
                              <w:pPr>
                                <w:spacing w:line="240" w:lineRule="auto"/>
                                <w:jc w:val="center"/>
                                <w:rPr>
                                  <w:sz w:val="12"/>
                                  <w:szCs w:val="12"/>
                                </w:rPr>
                              </w:pPr>
                              <w:r w:rsidRPr="00884B6E">
                                <w:rPr>
                                  <w:sz w:val="12"/>
                                  <w:szCs w:val="12"/>
                                </w:rPr>
                                <w:t>45 см − 75 см/≤12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07" name="Надпись 3707"/>
                        <wps:cNvSpPr txBox="1">
                          <a:spLocks/>
                        </wps:cNvSpPr>
                        <wps:spPr>
                          <a:xfrm>
                            <a:off x="3467320" y="5286"/>
                            <a:ext cx="1132840" cy="21844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1C33A6C" w14:textId="77777777" w:rsidR="00AD4EE4" w:rsidRPr="00884B6E" w:rsidRDefault="00AD4EE4" w:rsidP="00173CF4">
                              <w:pPr>
                                <w:spacing w:line="240" w:lineRule="auto"/>
                                <w:jc w:val="center"/>
                                <w:rPr>
                                  <w:sz w:val="12"/>
                                  <w:szCs w:val="12"/>
                                </w:rPr>
                              </w:pPr>
                              <w:r w:rsidRPr="00884B6E">
                                <w:rPr>
                                  <w:sz w:val="12"/>
                                  <w:szCs w:val="12"/>
                                </w:rPr>
                                <w:t>Модуль «наименование модуля»</w:t>
                              </w:r>
                            </w:p>
                            <w:p w14:paraId="29A52172" w14:textId="77777777" w:rsidR="00AD4EE4" w:rsidRPr="00884B6E" w:rsidRDefault="00AD4EE4" w:rsidP="00173CF4">
                              <w:pPr>
                                <w:spacing w:line="240" w:lineRule="auto"/>
                                <w:jc w:val="center"/>
                                <w:rPr>
                                  <w:sz w:val="12"/>
                                  <w:szCs w:val="12"/>
                                </w:rPr>
                              </w:pPr>
                              <w:r w:rsidRPr="00884B6E">
                                <w:rPr>
                                  <w:sz w:val="12"/>
                                  <w:szCs w:val="12"/>
                                </w:rPr>
                                <w:t>45 см − 75 см/≤12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08" name="Надпись 3708"/>
                        <wps:cNvSpPr txBox="1">
                          <a:spLocks/>
                        </wps:cNvSpPr>
                        <wps:spPr>
                          <a:xfrm>
                            <a:off x="2198788" y="0"/>
                            <a:ext cx="113284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D01FE80" w14:textId="77777777" w:rsidR="00AD4EE4" w:rsidRPr="00884B6E" w:rsidRDefault="00AD4EE4" w:rsidP="00173CF4">
                              <w:pPr>
                                <w:spacing w:line="240" w:lineRule="auto"/>
                                <w:jc w:val="center"/>
                                <w:rPr>
                                  <w:sz w:val="12"/>
                                  <w:szCs w:val="12"/>
                                </w:rPr>
                              </w:pPr>
                              <w:r w:rsidRPr="00884B6E">
                                <w:rPr>
                                  <w:sz w:val="12"/>
                                  <w:szCs w:val="12"/>
                                </w:rPr>
                                <w:t>Модуль «наименование модуля»</w:t>
                              </w:r>
                            </w:p>
                            <w:p w14:paraId="708D3C34" w14:textId="77777777" w:rsidR="00AD4EE4" w:rsidRPr="00884B6E" w:rsidRDefault="00AD4EE4" w:rsidP="00173CF4">
                              <w:pPr>
                                <w:spacing w:line="240" w:lineRule="auto"/>
                                <w:jc w:val="center"/>
                                <w:rPr>
                                  <w:sz w:val="12"/>
                                  <w:szCs w:val="12"/>
                                </w:rPr>
                              </w:pPr>
                              <w:r w:rsidRPr="00884B6E">
                                <w:rPr>
                                  <w:sz w:val="12"/>
                                  <w:szCs w:val="12"/>
                                </w:rPr>
                                <w:t>45 см − 75 см/≤12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09" name="Надпись 3709"/>
                        <wps:cNvSpPr txBox="1">
                          <a:spLocks/>
                        </wps:cNvSpPr>
                        <wps:spPr>
                          <a:xfrm>
                            <a:off x="930256" y="877401"/>
                            <a:ext cx="1153983"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EF630A4" w14:textId="77777777" w:rsidR="00AD4EE4" w:rsidRDefault="00AD4EE4" w:rsidP="00173CF4">
                              <w:pPr>
                                <w:spacing w:line="240" w:lineRule="auto"/>
                                <w:jc w:val="center"/>
                                <w:rPr>
                                  <w:sz w:val="12"/>
                                  <w:szCs w:val="12"/>
                                </w:rPr>
                              </w:pPr>
                              <w:r>
                                <w:rPr>
                                  <w:sz w:val="12"/>
                                  <w:szCs w:val="12"/>
                                </w:rPr>
                                <w:t>«Торговая марка», «модель А»</w:t>
                              </w:r>
                            </w:p>
                            <w:p w14:paraId="75B4EA4D" w14:textId="77777777" w:rsidR="00AD4EE4" w:rsidRPr="00884B6E" w:rsidRDefault="00AD4EE4" w:rsidP="00173CF4">
                              <w:pPr>
                                <w:spacing w:line="240" w:lineRule="auto"/>
                                <w:jc w:val="center"/>
                                <w:rPr>
                                  <w:sz w:val="12"/>
                                  <w:szCs w:val="12"/>
                                </w:rPr>
                              </w:pPr>
                              <w:r>
                                <w:rPr>
                                  <w:sz w:val="12"/>
                                  <w:szCs w:val="12"/>
                                  <w:lang w:val="en-US"/>
                                </w:rPr>
                                <w:t>R</w:t>
                              </w:r>
                              <w:r w:rsidRPr="00E07B79">
                                <w:rPr>
                                  <w:sz w:val="12"/>
                                  <w:szCs w:val="12"/>
                                </w:rPr>
                                <w:t>129</w:t>
                              </w:r>
                              <w:r>
                                <w:rPr>
                                  <w:sz w:val="12"/>
                                  <w:szCs w:val="12"/>
                                </w:rPr>
                                <w:t>–032439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10" name="Надпись 3710"/>
                        <wps:cNvSpPr txBox="1">
                          <a:spLocks/>
                        </wps:cNvSpPr>
                        <wps:spPr>
                          <a:xfrm>
                            <a:off x="3456749" y="882687"/>
                            <a:ext cx="113284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9756A07" w14:textId="77777777" w:rsidR="00AD4EE4" w:rsidRDefault="00AD4EE4" w:rsidP="00173CF4">
                              <w:pPr>
                                <w:spacing w:line="240" w:lineRule="auto"/>
                                <w:jc w:val="center"/>
                                <w:rPr>
                                  <w:sz w:val="12"/>
                                  <w:szCs w:val="12"/>
                                </w:rPr>
                              </w:pPr>
                              <w:r>
                                <w:rPr>
                                  <w:sz w:val="12"/>
                                  <w:szCs w:val="12"/>
                                </w:rPr>
                                <w:t xml:space="preserve">«Торговая марка», «модель </w:t>
                              </w:r>
                              <w:r>
                                <w:rPr>
                                  <w:sz w:val="12"/>
                                  <w:szCs w:val="12"/>
                                  <w:lang w:val="en-US"/>
                                </w:rPr>
                                <w:t>C</w:t>
                              </w:r>
                              <w:r>
                                <w:rPr>
                                  <w:sz w:val="12"/>
                                  <w:szCs w:val="12"/>
                                </w:rPr>
                                <w:t>»</w:t>
                              </w:r>
                            </w:p>
                            <w:p w14:paraId="18715354" w14:textId="77777777" w:rsidR="00AD4EE4" w:rsidRPr="00884B6E" w:rsidRDefault="00AD4EE4" w:rsidP="00173CF4">
                              <w:pPr>
                                <w:spacing w:line="240" w:lineRule="auto"/>
                                <w:jc w:val="center"/>
                                <w:rPr>
                                  <w:sz w:val="12"/>
                                  <w:szCs w:val="12"/>
                                </w:rPr>
                              </w:pPr>
                              <w:r>
                                <w:rPr>
                                  <w:sz w:val="12"/>
                                  <w:szCs w:val="12"/>
                                  <w:lang w:val="en-US"/>
                                </w:rPr>
                                <w:t>R</w:t>
                              </w:r>
                              <w:r w:rsidRPr="00E07B79">
                                <w:rPr>
                                  <w:sz w:val="12"/>
                                  <w:szCs w:val="12"/>
                                </w:rPr>
                                <w:t>129</w:t>
                              </w:r>
                              <w:r>
                                <w:rPr>
                                  <w:sz w:val="12"/>
                                  <w:szCs w:val="12"/>
                                </w:rPr>
                                <w:t>–0324</w:t>
                              </w:r>
                              <w:r w:rsidRPr="00E07B79">
                                <w:rPr>
                                  <w:sz w:val="12"/>
                                  <w:szCs w:val="12"/>
                                </w:rPr>
                                <w:t>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11" name="Надпись 3711"/>
                        <wps:cNvSpPr txBox="1">
                          <a:spLocks/>
                        </wps:cNvSpPr>
                        <wps:spPr>
                          <a:xfrm>
                            <a:off x="2188217" y="877401"/>
                            <a:ext cx="113284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0C3A08C" w14:textId="77777777" w:rsidR="00AD4EE4" w:rsidRDefault="00AD4EE4" w:rsidP="00173CF4">
                              <w:pPr>
                                <w:spacing w:line="240" w:lineRule="auto"/>
                                <w:jc w:val="center"/>
                                <w:rPr>
                                  <w:sz w:val="12"/>
                                  <w:szCs w:val="12"/>
                                </w:rPr>
                              </w:pPr>
                              <w:r>
                                <w:rPr>
                                  <w:sz w:val="12"/>
                                  <w:szCs w:val="12"/>
                                </w:rPr>
                                <w:t xml:space="preserve">«Торговая марка», «модель </w:t>
                              </w:r>
                              <w:r>
                                <w:rPr>
                                  <w:sz w:val="12"/>
                                  <w:szCs w:val="12"/>
                                  <w:lang w:val="en-US"/>
                                </w:rPr>
                                <w:t>B</w:t>
                              </w:r>
                              <w:r>
                                <w:rPr>
                                  <w:sz w:val="12"/>
                                  <w:szCs w:val="12"/>
                                </w:rPr>
                                <w:t>»</w:t>
                              </w:r>
                            </w:p>
                            <w:p w14:paraId="6BF2CC89" w14:textId="77777777" w:rsidR="00AD4EE4" w:rsidRPr="00884B6E" w:rsidRDefault="00AD4EE4" w:rsidP="00173CF4">
                              <w:pPr>
                                <w:spacing w:line="240" w:lineRule="auto"/>
                                <w:jc w:val="center"/>
                                <w:rPr>
                                  <w:sz w:val="12"/>
                                  <w:szCs w:val="12"/>
                                </w:rPr>
                              </w:pPr>
                              <w:r>
                                <w:rPr>
                                  <w:sz w:val="12"/>
                                  <w:szCs w:val="12"/>
                                  <w:lang w:val="en-US"/>
                                </w:rPr>
                                <w:t>R</w:t>
                              </w:r>
                              <w:r w:rsidRPr="00E07B79">
                                <w:rPr>
                                  <w:sz w:val="12"/>
                                  <w:szCs w:val="12"/>
                                </w:rPr>
                                <w:t>129</w:t>
                              </w:r>
                              <w:r>
                                <w:rPr>
                                  <w:sz w:val="12"/>
                                  <w:szCs w:val="12"/>
                                </w:rPr>
                                <w:t>–0324</w:t>
                              </w:r>
                              <w:r w:rsidRPr="00E07B79">
                                <w:rPr>
                                  <w:sz w:val="12"/>
                                  <w:szCs w:val="12"/>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12" name="Надпись 3712"/>
                        <wps:cNvSpPr txBox="1">
                          <a:spLocks/>
                        </wps:cNvSpPr>
                        <wps:spPr>
                          <a:xfrm>
                            <a:off x="1205105" y="2140647"/>
                            <a:ext cx="106680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35E2A90" w14:textId="77777777" w:rsidR="00AD4EE4" w:rsidRDefault="00AD4EE4" w:rsidP="00173CF4">
                              <w:pPr>
                                <w:spacing w:line="240" w:lineRule="auto"/>
                                <w:jc w:val="center"/>
                                <w:rPr>
                                  <w:sz w:val="12"/>
                                  <w:szCs w:val="12"/>
                                </w:rPr>
                              </w:pPr>
                              <w:r>
                                <w:rPr>
                                  <w:sz w:val="12"/>
                                  <w:szCs w:val="12"/>
                                </w:rPr>
                                <w:t>«Торговая марка», «модель А»</w:t>
                              </w:r>
                            </w:p>
                            <w:p w14:paraId="6E939A7F" w14:textId="77777777" w:rsidR="00AD4EE4" w:rsidRPr="00884B6E" w:rsidRDefault="00AD4EE4" w:rsidP="00173CF4">
                              <w:pPr>
                                <w:spacing w:line="240" w:lineRule="auto"/>
                                <w:jc w:val="center"/>
                                <w:rPr>
                                  <w:sz w:val="12"/>
                                  <w:szCs w:val="12"/>
                                </w:rPr>
                              </w:pPr>
                              <w:r>
                                <w:rPr>
                                  <w:sz w:val="12"/>
                                  <w:szCs w:val="12"/>
                                  <w:lang w:val="en-US"/>
                                </w:rPr>
                                <w:t>R</w:t>
                              </w:r>
                              <w:r w:rsidRPr="00E07B79">
                                <w:rPr>
                                  <w:sz w:val="12"/>
                                  <w:szCs w:val="12"/>
                                </w:rPr>
                                <w:t>129</w:t>
                              </w:r>
                              <w:r>
                                <w:rPr>
                                  <w:sz w:val="12"/>
                                  <w:szCs w:val="12"/>
                                </w:rPr>
                                <w:t>–032439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13" name="Надпись 3713"/>
                        <wps:cNvSpPr txBox="1">
                          <a:spLocks/>
                        </wps:cNvSpPr>
                        <wps:spPr>
                          <a:xfrm>
                            <a:off x="2367926" y="2140647"/>
                            <a:ext cx="106680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3721C2B" w14:textId="77777777" w:rsidR="00AD4EE4" w:rsidRDefault="00AD4EE4" w:rsidP="00173CF4">
                              <w:pPr>
                                <w:spacing w:line="240" w:lineRule="auto"/>
                                <w:jc w:val="center"/>
                                <w:rPr>
                                  <w:sz w:val="12"/>
                                  <w:szCs w:val="12"/>
                                </w:rPr>
                              </w:pPr>
                              <w:r>
                                <w:rPr>
                                  <w:sz w:val="12"/>
                                  <w:szCs w:val="12"/>
                                </w:rPr>
                                <w:t xml:space="preserve">«Торговая марка», «модель </w:t>
                              </w:r>
                              <w:r>
                                <w:rPr>
                                  <w:sz w:val="12"/>
                                  <w:szCs w:val="12"/>
                                  <w:lang w:val="en-US"/>
                                </w:rPr>
                                <w:t>B</w:t>
                              </w:r>
                              <w:r>
                                <w:rPr>
                                  <w:sz w:val="12"/>
                                  <w:szCs w:val="12"/>
                                </w:rPr>
                                <w:t>»</w:t>
                              </w:r>
                            </w:p>
                            <w:p w14:paraId="2BAF79A2" w14:textId="77777777" w:rsidR="00AD4EE4" w:rsidRPr="00884B6E" w:rsidRDefault="00AD4EE4" w:rsidP="00173CF4">
                              <w:pPr>
                                <w:spacing w:line="240" w:lineRule="auto"/>
                                <w:jc w:val="center"/>
                                <w:rPr>
                                  <w:sz w:val="12"/>
                                  <w:szCs w:val="12"/>
                                </w:rPr>
                              </w:pPr>
                              <w:r>
                                <w:rPr>
                                  <w:sz w:val="12"/>
                                  <w:szCs w:val="12"/>
                                  <w:lang w:val="en-US"/>
                                </w:rPr>
                                <w:t>R</w:t>
                              </w:r>
                              <w:r w:rsidRPr="00E07B79">
                                <w:rPr>
                                  <w:sz w:val="12"/>
                                  <w:szCs w:val="12"/>
                                </w:rPr>
                                <w:t>129</w:t>
                              </w:r>
                              <w:r>
                                <w:rPr>
                                  <w:sz w:val="12"/>
                                  <w:szCs w:val="12"/>
                                </w:rPr>
                                <w:t>–0324</w:t>
                              </w:r>
                              <w:r w:rsidRPr="00E07B79">
                                <w:rPr>
                                  <w:sz w:val="12"/>
                                  <w:szCs w:val="12"/>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14" name="Надпись 3714"/>
                        <wps:cNvSpPr txBox="1">
                          <a:spLocks/>
                        </wps:cNvSpPr>
                        <wps:spPr>
                          <a:xfrm>
                            <a:off x="3541318" y="2124791"/>
                            <a:ext cx="106172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ACF755B" w14:textId="77777777" w:rsidR="00AD4EE4" w:rsidRDefault="00AD4EE4" w:rsidP="00173CF4">
                              <w:pPr>
                                <w:spacing w:line="240" w:lineRule="auto"/>
                                <w:jc w:val="center"/>
                                <w:rPr>
                                  <w:sz w:val="12"/>
                                  <w:szCs w:val="12"/>
                                </w:rPr>
                              </w:pPr>
                              <w:r>
                                <w:rPr>
                                  <w:sz w:val="12"/>
                                  <w:szCs w:val="12"/>
                                </w:rPr>
                                <w:t xml:space="preserve">«Торговая марка», «модель </w:t>
                              </w:r>
                              <w:r>
                                <w:rPr>
                                  <w:sz w:val="12"/>
                                  <w:szCs w:val="12"/>
                                  <w:lang w:val="en-US"/>
                                </w:rPr>
                                <w:t>C</w:t>
                              </w:r>
                              <w:r>
                                <w:rPr>
                                  <w:sz w:val="12"/>
                                  <w:szCs w:val="12"/>
                                </w:rPr>
                                <w:t>»</w:t>
                              </w:r>
                            </w:p>
                            <w:p w14:paraId="23D5D6C9" w14:textId="77777777" w:rsidR="00AD4EE4" w:rsidRPr="00884B6E" w:rsidRDefault="00AD4EE4" w:rsidP="00173CF4">
                              <w:pPr>
                                <w:spacing w:line="240" w:lineRule="auto"/>
                                <w:jc w:val="center"/>
                                <w:rPr>
                                  <w:sz w:val="12"/>
                                  <w:szCs w:val="12"/>
                                </w:rPr>
                              </w:pPr>
                              <w:r>
                                <w:rPr>
                                  <w:sz w:val="12"/>
                                  <w:szCs w:val="12"/>
                                  <w:lang w:val="en-US"/>
                                </w:rPr>
                                <w:t>R</w:t>
                              </w:r>
                              <w:r w:rsidRPr="00E07B79">
                                <w:rPr>
                                  <w:sz w:val="12"/>
                                  <w:szCs w:val="12"/>
                                </w:rPr>
                                <w:t>129</w:t>
                              </w:r>
                              <w:r>
                                <w:rPr>
                                  <w:sz w:val="12"/>
                                  <w:szCs w:val="12"/>
                                </w:rPr>
                                <w:t>–0324</w:t>
                              </w:r>
                              <w:r w:rsidRPr="00E07B79">
                                <w:rPr>
                                  <w:sz w:val="12"/>
                                  <w:szCs w:val="12"/>
                                </w:rPr>
                                <w:t>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15" name="Надпись 3715"/>
                        <wps:cNvSpPr txBox="1">
                          <a:spLocks/>
                        </wps:cNvSpPr>
                        <wps:spPr>
                          <a:xfrm>
                            <a:off x="3536032" y="1331958"/>
                            <a:ext cx="108712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651C98A" w14:textId="77777777" w:rsidR="00AD4EE4" w:rsidRPr="00884B6E" w:rsidRDefault="00AD4EE4" w:rsidP="00173CF4">
                              <w:pPr>
                                <w:spacing w:line="240" w:lineRule="auto"/>
                                <w:jc w:val="center"/>
                                <w:rPr>
                                  <w:sz w:val="12"/>
                                  <w:szCs w:val="12"/>
                                </w:rPr>
                              </w:pPr>
                              <w:r w:rsidRPr="00884B6E">
                                <w:rPr>
                                  <w:sz w:val="12"/>
                                  <w:szCs w:val="12"/>
                                </w:rPr>
                                <w:t>Модуль «наименование модуля»</w:t>
                              </w:r>
                            </w:p>
                            <w:p w14:paraId="0AAD5740" w14:textId="77777777" w:rsidR="00AD4EE4" w:rsidRPr="00884B6E" w:rsidRDefault="00AD4EE4" w:rsidP="00173CF4">
                              <w:pPr>
                                <w:spacing w:line="240" w:lineRule="auto"/>
                                <w:jc w:val="center"/>
                                <w:rPr>
                                  <w:sz w:val="12"/>
                                  <w:szCs w:val="12"/>
                                </w:rPr>
                              </w:pPr>
                              <w:r w:rsidRPr="00884B6E">
                                <w:rPr>
                                  <w:sz w:val="12"/>
                                  <w:szCs w:val="12"/>
                                </w:rPr>
                                <w:t>45 см − 75 см/≤12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16" name="Надпись 3716"/>
                        <wps:cNvSpPr txBox="1">
                          <a:spLocks/>
                        </wps:cNvSpPr>
                        <wps:spPr>
                          <a:xfrm>
                            <a:off x="2367746" y="1325809"/>
                            <a:ext cx="1076960" cy="28848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8BC7DC7" w14:textId="77777777" w:rsidR="00AD4EE4" w:rsidRPr="00884B6E" w:rsidRDefault="00AD4EE4" w:rsidP="00173CF4">
                              <w:pPr>
                                <w:spacing w:line="240" w:lineRule="auto"/>
                                <w:jc w:val="center"/>
                                <w:rPr>
                                  <w:sz w:val="12"/>
                                  <w:szCs w:val="12"/>
                                </w:rPr>
                              </w:pPr>
                              <w:r w:rsidRPr="00884B6E">
                                <w:rPr>
                                  <w:sz w:val="12"/>
                                  <w:szCs w:val="12"/>
                                </w:rPr>
                                <w:t>Модуль «наименование модуля»</w:t>
                              </w:r>
                            </w:p>
                            <w:p w14:paraId="4231E315" w14:textId="77777777" w:rsidR="00AD4EE4" w:rsidRPr="00884B6E" w:rsidRDefault="00AD4EE4" w:rsidP="00173CF4">
                              <w:pPr>
                                <w:spacing w:line="240" w:lineRule="auto"/>
                                <w:jc w:val="center"/>
                                <w:rPr>
                                  <w:sz w:val="12"/>
                                  <w:szCs w:val="12"/>
                                </w:rPr>
                              </w:pPr>
                              <w:r w:rsidRPr="00884B6E">
                                <w:rPr>
                                  <w:sz w:val="12"/>
                                  <w:szCs w:val="12"/>
                                </w:rPr>
                                <w:t>45 см − 75 см/≤12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17" name="Надпись 3717"/>
                        <wps:cNvSpPr txBox="1">
                          <a:spLocks/>
                        </wps:cNvSpPr>
                        <wps:spPr>
                          <a:xfrm>
                            <a:off x="1194443" y="1320199"/>
                            <a:ext cx="1076960" cy="28848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762EF9A" w14:textId="77777777" w:rsidR="00AD4EE4" w:rsidRPr="00884B6E" w:rsidRDefault="00AD4EE4" w:rsidP="00173CF4">
                              <w:pPr>
                                <w:spacing w:line="240" w:lineRule="auto"/>
                                <w:jc w:val="center"/>
                                <w:rPr>
                                  <w:sz w:val="12"/>
                                  <w:szCs w:val="12"/>
                                </w:rPr>
                              </w:pPr>
                              <w:r w:rsidRPr="00884B6E">
                                <w:rPr>
                                  <w:sz w:val="12"/>
                                  <w:szCs w:val="12"/>
                                </w:rPr>
                                <w:t>Модуль «наименование модуля»</w:t>
                              </w:r>
                            </w:p>
                            <w:p w14:paraId="298EEDD1" w14:textId="77777777" w:rsidR="00AD4EE4" w:rsidRPr="00884B6E" w:rsidRDefault="00AD4EE4" w:rsidP="00173CF4">
                              <w:pPr>
                                <w:spacing w:line="240" w:lineRule="auto"/>
                                <w:jc w:val="center"/>
                                <w:rPr>
                                  <w:sz w:val="12"/>
                                  <w:szCs w:val="12"/>
                                </w:rPr>
                              </w:pPr>
                              <w:r w:rsidRPr="00884B6E">
                                <w:rPr>
                                  <w:sz w:val="12"/>
                                  <w:szCs w:val="12"/>
                                </w:rPr>
                                <w:t>45 см − 75 см/≤12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18" name="Надпись 3718"/>
                        <wps:cNvSpPr txBox="1">
                          <a:spLocks/>
                        </wps:cNvSpPr>
                        <wps:spPr>
                          <a:xfrm>
                            <a:off x="137424" y="2167075"/>
                            <a:ext cx="944880" cy="24313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183E7FC" w14:textId="77777777" w:rsidR="00AD4EE4" w:rsidRDefault="00AD4EE4" w:rsidP="00173CF4">
                              <w:pPr>
                                <w:spacing w:line="240" w:lineRule="auto"/>
                                <w:jc w:val="center"/>
                                <w:rPr>
                                  <w:sz w:val="12"/>
                                  <w:szCs w:val="12"/>
                                </w:rPr>
                              </w:pPr>
                              <w:r>
                                <w:rPr>
                                  <w:sz w:val="12"/>
                                  <w:szCs w:val="12"/>
                                </w:rPr>
                                <w:t>032348</w:t>
                              </w:r>
                            </w:p>
                            <w:p w14:paraId="3C67518A" w14:textId="77777777" w:rsidR="00AD4EE4" w:rsidRPr="00BF4355" w:rsidRDefault="00AD4EE4" w:rsidP="00173CF4">
                              <w:pPr>
                                <w:spacing w:line="240" w:lineRule="auto"/>
                                <w:jc w:val="center"/>
                                <w:rPr>
                                  <w:sz w:val="12"/>
                                  <w:szCs w:val="12"/>
                                </w:rPr>
                              </w:pPr>
                              <w:r>
                                <w:rPr>
                                  <w:sz w:val="12"/>
                                  <w:szCs w:val="12"/>
                                </w:rPr>
                                <w:t>Правила № 129/03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19" name="Надпись 3719"/>
                        <wps:cNvSpPr txBox="1">
                          <a:spLocks/>
                        </wps:cNvSpPr>
                        <wps:spPr>
                          <a:xfrm>
                            <a:off x="142710" y="1310816"/>
                            <a:ext cx="955040" cy="3149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255FD1B" w14:textId="77777777" w:rsidR="00AD4EE4" w:rsidRPr="00884B6E" w:rsidRDefault="00AD4EE4" w:rsidP="00173CF4">
                              <w:pPr>
                                <w:spacing w:line="204" w:lineRule="auto"/>
                                <w:jc w:val="center"/>
                                <w:rPr>
                                  <w:sz w:val="12"/>
                                  <w:szCs w:val="12"/>
                                </w:rPr>
                              </w:pPr>
                              <w:r w:rsidRPr="00884B6E">
                                <w:rPr>
                                  <w:sz w:val="12"/>
                                  <w:szCs w:val="12"/>
                                </w:rPr>
                                <w:t xml:space="preserve">Модуль </w:t>
                              </w:r>
                              <w:r>
                                <w:rPr>
                                  <w:sz w:val="12"/>
                                  <w:szCs w:val="12"/>
                                </w:rPr>
                                <w:t xml:space="preserve">съемного детского кресла </w:t>
                              </w:r>
                              <w:r w:rsidRPr="00884B6E">
                                <w:rPr>
                                  <w:sz w:val="12"/>
                                  <w:szCs w:val="12"/>
                                </w:rPr>
                                <w:t>«наименование модуля»</w:t>
                              </w:r>
                            </w:p>
                            <w:p w14:paraId="07DBB553" w14:textId="77777777" w:rsidR="00AD4EE4" w:rsidRPr="00884B6E" w:rsidRDefault="00AD4EE4" w:rsidP="00173CF4">
                              <w:pPr>
                                <w:spacing w:line="204" w:lineRule="auto"/>
                                <w:jc w:val="center"/>
                                <w:rPr>
                                  <w:sz w:val="12"/>
                                  <w:szCs w:val="12"/>
                                </w:rPr>
                              </w:pPr>
                              <w:r w:rsidRPr="00884B6E">
                                <w:rPr>
                                  <w:sz w:val="12"/>
                                  <w:szCs w:val="12"/>
                                </w:rPr>
                                <w:t>45 см − 75 см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796ED898" id="Группа 40" o:spid="_x0000_s1247" style="position:absolute;left:0;text-align:left;margin-left:55.05pt;margin-top:7.05pt;width:364.05pt;height:189.8pt;z-index:251687936;mso-position-horizontal-relative:text;mso-position-vertical-relative:text" coordsize="46231,2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">
                <v:shape id="Надпись 3705" o:spid="_x0000_s1248" type="#_x0000_t202" style="position:absolute;top:4439;width:8534;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" stroked="f">
                  <v:stroke joinstyle="round"/>
                  <v:path arrowok="t"/>
                  <v:textbox inset="0,0,0,0">
                    <w:txbxContent>
                      <w:p w14:paraId="719F1ECC" w14:textId="77777777" w:rsidR="00AD4EE4" w:rsidRPr="00884B6E" w:rsidRDefault="00AD4EE4" w:rsidP="00173CF4">
                        <w:pPr>
                          <w:rPr>
                            <w:sz w:val="16"/>
                            <w:szCs w:val="16"/>
                          </w:rPr>
                        </w:pPr>
                        <w:r w:rsidRPr="00884B6E">
                          <w:rPr>
                            <w:sz w:val="16"/>
                            <w:szCs w:val="16"/>
                          </w:rPr>
                          <w:t>a = 8 мм минимум</w:t>
                        </w:r>
                      </w:p>
                    </w:txbxContent>
                  </v:textbox>
                </v:shape>
                <v:shape id="Надпись 3706" o:spid="_x0000_s1249" type="#_x0000_t202" style="position:absolute;left:9302;width:11328;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" stroked="f">
                  <v:stroke joinstyle="round"/>
                  <v:path arrowok="t"/>
                  <v:textbox inset="0,0,0,0">
                    <w:txbxContent>
                      <w:p w14:paraId="0203CE5E" w14:textId="77777777" w:rsidR="00AD4EE4" w:rsidRPr="00884B6E" w:rsidRDefault="00AD4EE4" w:rsidP="00173CF4">
                        <w:pPr>
                          <w:spacing w:line="240" w:lineRule="auto"/>
                          <w:jc w:val="center"/>
                          <w:rPr>
                            <w:sz w:val="12"/>
                            <w:szCs w:val="12"/>
                          </w:rPr>
                        </w:pPr>
                        <w:r w:rsidRPr="00884B6E">
                          <w:rPr>
                            <w:sz w:val="12"/>
                            <w:szCs w:val="12"/>
                          </w:rPr>
                          <w:t>Модуль «наименование модуля»</w:t>
                        </w:r>
                      </w:p>
                      <w:p w14:paraId="6710AC23" w14:textId="77777777" w:rsidR="00AD4EE4" w:rsidRPr="00884B6E" w:rsidRDefault="00AD4EE4" w:rsidP="00173CF4">
                        <w:pPr>
                          <w:spacing w:line="240" w:lineRule="auto"/>
                          <w:jc w:val="center"/>
                          <w:rPr>
                            <w:sz w:val="12"/>
                            <w:szCs w:val="12"/>
                          </w:rPr>
                        </w:pPr>
                        <w:r w:rsidRPr="00884B6E">
                          <w:rPr>
                            <w:sz w:val="12"/>
                            <w:szCs w:val="12"/>
                          </w:rPr>
                          <w:t>45 см − 75 см/≤12 кг</w:t>
                        </w:r>
                      </w:p>
                    </w:txbxContent>
                  </v:textbox>
                </v:shape>
                <v:shape id="Надпись 3707" o:spid="_x0000_s1250" type="#_x0000_t202" style="position:absolute;left:34673;top:52;width:11328;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" stroked="f">
                  <v:stroke joinstyle="round"/>
                  <v:path arrowok="t"/>
                  <v:textbox inset="0,0,0,0">
                    <w:txbxContent>
                      <w:p w14:paraId="31C33A6C" w14:textId="77777777" w:rsidR="00AD4EE4" w:rsidRPr="00884B6E" w:rsidRDefault="00AD4EE4" w:rsidP="00173CF4">
                        <w:pPr>
                          <w:spacing w:line="240" w:lineRule="auto"/>
                          <w:jc w:val="center"/>
                          <w:rPr>
                            <w:sz w:val="12"/>
                            <w:szCs w:val="12"/>
                          </w:rPr>
                        </w:pPr>
                        <w:r w:rsidRPr="00884B6E">
                          <w:rPr>
                            <w:sz w:val="12"/>
                            <w:szCs w:val="12"/>
                          </w:rPr>
                          <w:t>Модуль «наименование модуля»</w:t>
                        </w:r>
                      </w:p>
                      <w:p w14:paraId="29A52172" w14:textId="77777777" w:rsidR="00AD4EE4" w:rsidRPr="00884B6E" w:rsidRDefault="00AD4EE4" w:rsidP="00173CF4">
                        <w:pPr>
                          <w:spacing w:line="240" w:lineRule="auto"/>
                          <w:jc w:val="center"/>
                          <w:rPr>
                            <w:sz w:val="12"/>
                            <w:szCs w:val="12"/>
                          </w:rPr>
                        </w:pPr>
                        <w:r w:rsidRPr="00884B6E">
                          <w:rPr>
                            <w:sz w:val="12"/>
                            <w:szCs w:val="12"/>
                          </w:rPr>
                          <w:t>45 см − 75 см/≤12 кг</w:t>
                        </w:r>
                      </w:p>
                    </w:txbxContent>
                  </v:textbox>
                </v:shape>
                <v:shape id="Надпись 3708" o:spid="_x0000_s1251" type="#_x0000_t202" style="position:absolute;left:21987;width:1132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" stroked="f">
                  <v:stroke joinstyle="round"/>
                  <v:path arrowok="t"/>
                  <v:textbox inset="0,0,0,0">
                    <w:txbxContent>
                      <w:p w14:paraId="1D01FE80" w14:textId="77777777" w:rsidR="00AD4EE4" w:rsidRPr="00884B6E" w:rsidRDefault="00AD4EE4" w:rsidP="00173CF4">
                        <w:pPr>
                          <w:spacing w:line="240" w:lineRule="auto"/>
                          <w:jc w:val="center"/>
                          <w:rPr>
                            <w:sz w:val="12"/>
                            <w:szCs w:val="12"/>
                          </w:rPr>
                        </w:pPr>
                        <w:r w:rsidRPr="00884B6E">
                          <w:rPr>
                            <w:sz w:val="12"/>
                            <w:szCs w:val="12"/>
                          </w:rPr>
                          <w:t>Модуль «наименование модуля»</w:t>
                        </w:r>
                      </w:p>
                      <w:p w14:paraId="708D3C34" w14:textId="77777777" w:rsidR="00AD4EE4" w:rsidRPr="00884B6E" w:rsidRDefault="00AD4EE4" w:rsidP="00173CF4">
                        <w:pPr>
                          <w:spacing w:line="240" w:lineRule="auto"/>
                          <w:jc w:val="center"/>
                          <w:rPr>
                            <w:sz w:val="12"/>
                            <w:szCs w:val="12"/>
                          </w:rPr>
                        </w:pPr>
                        <w:r w:rsidRPr="00884B6E">
                          <w:rPr>
                            <w:sz w:val="12"/>
                            <w:szCs w:val="12"/>
                          </w:rPr>
                          <w:t>45 см − 75 см/≤12 кг</w:t>
                        </w:r>
                      </w:p>
                    </w:txbxContent>
                  </v:textbox>
                </v:shape>
                <v:shape id="Надпись 3709" o:spid="_x0000_s1252" type="#_x0000_t202" style="position:absolute;left:9302;top:8774;width:1154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" stroked="f">
                  <v:stroke joinstyle="round"/>
                  <v:path arrowok="t"/>
                  <v:textbox inset="0,0,0,0">
                    <w:txbxContent>
                      <w:p w14:paraId="6EF630A4" w14:textId="77777777" w:rsidR="00AD4EE4" w:rsidRDefault="00AD4EE4" w:rsidP="00173CF4">
                        <w:pPr>
                          <w:spacing w:line="240" w:lineRule="auto"/>
                          <w:jc w:val="center"/>
                          <w:rPr>
                            <w:sz w:val="12"/>
                            <w:szCs w:val="12"/>
                          </w:rPr>
                        </w:pPr>
                        <w:r>
                          <w:rPr>
                            <w:sz w:val="12"/>
                            <w:szCs w:val="12"/>
                          </w:rPr>
                          <w:t>«Торговая марка», «модель А»</w:t>
                        </w:r>
                      </w:p>
                      <w:p w14:paraId="75B4EA4D" w14:textId="77777777" w:rsidR="00AD4EE4" w:rsidRPr="00884B6E" w:rsidRDefault="00AD4EE4" w:rsidP="00173CF4">
                        <w:pPr>
                          <w:spacing w:line="240" w:lineRule="auto"/>
                          <w:jc w:val="center"/>
                          <w:rPr>
                            <w:sz w:val="12"/>
                            <w:szCs w:val="12"/>
                          </w:rPr>
                        </w:pPr>
                        <w:r>
                          <w:rPr>
                            <w:sz w:val="12"/>
                            <w:szCs w:val="12"/>
                            <w:lang w:val="en-US"/>
                          </w:rPr>
                          <w:t>R</w:t>
                        </w:r>
                        <w:r w:rsidRPr="00E07B79">
                          <w:rPr>
                            <w:sz w:val="12"/>
                            <w:szCs w:val="12"/>
                          </w:rPr>
                          <w:t>129</w:t>
                        </w:r>
                        <w:r>
                          <w:rPr>
                            <w:sz w:val="12"/>
                            <w:szCs w:val="12"/>
                          </w:rPr>
                          <w:t>–032439</w:t>
                        </w:r>
                      </w:p>
                    </w:txbxContent>
                  </v:textbox>
                </v:shape>
                <v:shape id="Надпись 3710" o:spid="_x0000_s1253" type="#_x0000_t202" style="position:absolute;left:34567;top:8826;width:11328;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" stroked="f">
                  <v:stroke joinstyle="round"/>
                  <v:path arrowok="t"/>
                  <v:textbox inset="0,0,0,0">
                    <w:txbxContent>
                      <w:p w14:paraId="29756A07" w14:textId="77777777" w:rsidR="00AD4EE4" w:rsidRDefault="00AD4EE4" w:rsidP="00173CF4">
                        <w:pPr>
                          <w:spacing w:line="240" w:lineRule="auto"/>
                          <w:jc w:val="center"/>
                          <w:rPr>
                            <w:sz w:val="12"/>
                            <w:szCs w:val="12"/>
                          </w:rPr>
                        </w:pPr>
                        <w:r>
                          <w:rPr>
                            <w:sz w:val="12"/>
                            <w:szCs w:val="12"/>
                          </w:rPr>
                          <w:t xml:space="preserve">«Торговая марка», «модель </w:t>
                        </w:r>
                        <w:r>
                          <w:rPr>
                            <w:sz w:val="12"/>
                            <w:szCs w:val="12"/>
                            <w:lang w:val="en-US"/>
                          </w:rPr>
                          <w:t>C</w:t>
                        </w:r>
                        <w:r>
                          <w:rPr>
                            <w:sz w:val="12"/>
                            <w:szCs w:val="12"/>
                          </w:rPr>
                          <w:t>»</w:t>
                        </w:r>
                      </w:p>
                      <w:p w14:paraId="18715354" w14:textId="77777777" w:rsidR="00AD4EE4" w:rsidRPr="00884B6E" w:rsidRDefault="00AD4EE4" w:rsidP="00173CF4">
                        <w:pPr>
                          <w:spacing w:line="240" w:lineRule="auto"/>
                          <w:jc w:val="center"/>
                          <w:rPr>
                            <w:sz w:val="12"/>
                            <w:szCs w:val="12"/>
                          </w:rPr>
                        </w:pPr>
                        <w:r>
                          <w:rPr>
                            <w:sz w:val="12"/>
                            <w:szCs w:val="12"/>
                            <w:lang w:val="en-US"/>
                          </w:rPr>
                          <w:t>R</w:t>
                        </w:r>
                        <w:r w:rsidRPr="00E07B79">
                          <w:rPr>
                            <w:sz w:val="12"/>
                            <w:szCs w:val="12"/>
                          </w:rPr>
                          <w:t>129</w:t>
                        </w:r>
                        <w:r>
                          <w:rPr>
                            <w:sz w:val="12"/>
                            <w:szCs w:val="12"/>
                          </w:rPr>
                          <w:t>–0324</w:t>
                        </w:r>
                        <w:r w:rsidRPr="00E07B79">
                          <w:rPr>
                            <w:sz w:val="12"/>
                            <w:szCs w:val="12"/>
                          </w:rPr>
                          <w:t>41</w:t>
                        </w:r>
                      </w:p>
                    </w:txbxContent>
                  </v:textbox>
                </v:shape>
                <v:shape id="Надпись 3711" o:spid="_x0000_s1254" type="#_x0000_t202" style="position:absolute;left:21882;top:8774;width:11328;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" stroked="f">
                  <v:stroke joinstyle="round"/>
                  <v:path arrowok="t"/>
                  <v:textbox inset="0,0,0,0">
                    <w:txbxContent>
                      <w:p w14:paraId="00C3A08C" w14:textId="77777777" w:rsidR="00AD4EE4" w:rsidRDefault="00AD4EE4" w:rsidP="00173CF4">
                        <w:pPr>
                          <w:spacing w:line="240" w:lineRule="auto"/>
                          <w:jc w:val="center"/>
                          <w:rPr>
                            <w:sz w:val="12"/>
                            <w:szCs w:val="12"/>
                          </w:rPr>
                        </w:pPr>
                        <w:r>
                          <w:rPr>
                            <w:sz w:val="12"/>
                            <w:szCs w:val="12"/>
                          </w:rPr>
                          <w:t xml:space="preserve">«Торговая марка», «модель </w:t>
                        </w:r>
                        <w:r>
                          <w:rPr>
                            <w:sz w:val="12"/>
                            <w:szCs w:val="12"/>
                            <w:lang w:val="en-US"/>
                          </w:rPr>
                          <w:t>B</w:t>
                        </w:r>
                        <w:r>
                          <w:rPr>
                            <w:sz w:val="12"/>
                            <w:szCs w:val="12"/>
                          </w:rPr>
                          <w:t>»</w:t>
                        </w:r>
                      </w:p>
                      <w:p w14:paraId="6BF2CC89" w14:textId="77777777" w:rsidR="00AD4EE4" w:rsidRPr="00884B6E" w:rsidRDefault="00AD4EE4" w:rsidP="00173CF4">
                        <w:pPr>
                          <w:spacing w:line="240" w:lineRule="auto"/>
                          <w:jc w:val="center"/>
                          <w:rPr>
                            <w:sz w:val="12"/>
                            <w:szCs w:val="12"/>
                          </w:rPr>
                        </w:pPr>
                        <w:r>
                          <w:rPr>
                            <w:sz w:val="12"/>
                            <w:szCs w:val="12"/>
                            <w:lang w:val="en-US"/>
                          </w:rPr>
                          <w:t>R</w:t>
                        </w:r>
                        <w:r w:rsidRPr="00E07B79">
                          <w:rPr>
                            <w:sz w:val="12"/>
                            <w:szCs w:val="12"/>
                          </w:rPr>
                          <w:t>129</w:t>
                        </w:r>
                        <w:r>
                          <w:rPr>
                            <w:sz w:val="12"/>
                            <w:szCs w:val="12"/>
                          </w:rPr>
                          <w:t>–0324</w:t>
                        </w:r>
                        <w:r w:rsidRPr="00E07B79">
                          <w:rPr>
                            <w:sz w:val="12"/>
                            <w:szCs w:val="12"/>
                          </w:rPr>
                          <w:t>40</w:t>
                        </w:r>
                      </w:p>
                    </w:txbxContent>
                  </v:textbox>
                </v:shape>
                <v:shape id="Надпись 3712" o:spid="_x0000_s1255" type="#_x0000_t202" style="position:absolute;left:12051;top:21406;width:10668;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" stroked="f">
                  <v:stroke joinstyle="round"/>
                  <v:path arrowok="t"/>
                  <v:textbox inset="0,0,0,0">
                    <w:txbxContent>
                      <w:p w14:paraId="235E2A90" w14:textId="77777777" w:rsidR="00AD4EE4" w:rsidRDefault="00AD4EE4" w:rsidP="00173CF4">
                        <w:pPr>
                          <w:spacing w:line="240" w:lineRule="auto"/>
                          <w:jc w:val="center"/>
                          <w:rPr>
                            <w:sz w:val="12"/>
                            <w:szCs w:val="12"/>
                          </w:rPr>
                        </w:pPr>
                        <w:r>
                          <w:rPr>
                            <w:sz w:val="12"/>
                            <w:szCs w:val="12"/>
                          </w:rPr>
                          <w:t>«Торговая марка», «модель А»</w:t>
                        </w:r>
                      </w:p>
                      <w:p w14:paraId="6E939A7F" w14:textId="77777777" w:rsidR="00AD4EE4" w:rsidRPr="00884B6E" w:rsidRDefault="00AD4EE4" w:rsidP="00173CF4">
                        <w:pPr>
                          <w:spacing w:line="240" w:lineRule="auto"/>
                          <w:jc w:val="center"/>
                          <w:rPr>
                            <w:sz w:val="12"/>
                            <w:szCs w:val="12"/>
                          </w:rPr>
                        </w:pPr>
                        <w:r>
                          <w:rPr>
                            <w:sz w:val="12"/>
                            <w:szCs w:val="12"/>
                            <w:lang w:val="en-US"/>
                          </w:rPr>
                          <w:t>R</w:t>
                        </w:r>
                        <w:r w:rsidRPr="00E07B79">
                          <w:rPr>
                            <w:sz w:val="12"/>
                            <w:szCs w:val="12"/>
                          </w:rPr>
                          <w:t>129</w:t>
                        </w:r>
                        <w:r>
                          <w:rPr>
                            <w:sz w:val="12"/>
                            <w:szCs w:val="12"/>
                          </w:rPr>
                          <w:t>–032439</w:t>
                        </w:r>
                      </w:p>
                    </w:txbxContent>
                  </v:textbox>
                </v:shape>
                <v:shape id="Надпись 3713" o:spid="_x0000_s1256" type="#_x0000_t202" style="position:absolute;left:23679;top:21406;width:10668;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" stroked="f">
                  <v:stroke joinstyle="round"/>
                  <v:path arrowok="t"/>
                  <v:textbox inset="0,0,0,0">
                    <w:txbxContent>
                      <w:p w14:paraId="63721C2B" w14:textId="77777777" w:rsidR="00AD4EE4" w:rsidRDefault="00AD4EE4" w:rsidP="00173CF4">
                        <w:pPr>
                          <w:spacing w:line="240" w:lineRule="auto"/>
                          <w:jc w:val="center"/>
                          <w:rPr>
                            <w:sz w:val="12"/>
                            <w:szCs w:val="12"/>
                          </w:rPr>
                        </w:pPr>
                        <w:r>
                          <w:rPr>
                            <w:sz w:val="12"/>
                            <w:szCs w:val="12"/>
                          </w:rPr>
                          <w:t xml:space="preserve">«Торговая марка», «модель </w:t>
                        </w:r>
                        <w:r>
                          <w:rPr>
                            <w:sz w:val="12"/>
                            <w:szCs w:val="12"/>
                            <w:lang w:val="en-US"/>
                          </w:rPr>
                          <w:t>B</w:t>
                        </w:r>
                        <w:r>
                          <w:rPr>
                            <w:sz w:val="12"/>
                            <w:szCs w:val="12"/>
                          </w:rPr>
                          <w:t>»</w:t>
                        </w:r>
                      </w:p>
                      <w:p w14:paraId="2BAF79A2" w14:textId="77777777" w:rsidR="00AD4EE4" w:rsidRPr="00884B6E" w:rsidRDefault="00AD4EE4" w:rsidP="00173CF4">
                        <w:pPr>
                          <w:spacing w:line="240" w:lineRule="auto"/>
                          <w:jc w:val="center"/>
                          <w:rPr>
                            <w:sz w:val="12"/>
                            <w:szCs w:val="12"/>
                          </w:rPr>
                        </w:pPr>
                        <w:r>
                          <w:rPr>
                            <w:sz w:val="12"/>
                            <w:szCs w:val="12"/>
                            <w:lang w:val="en-US"/>
                          </w:rPr>
                          <w:t>R</w:t>
                        </w:r>
                        <w:r w:rsidRPr="00E07B79">
                          <w:rPr>
                            <w:sz w:val="12"/>
                            <w:szCs w:val="12"/>
                          </w:rPr>
                          <w:t>129</w:t>
                        </w:r>
                        <w:r>
                          <w:rPr>
                            <w:sz w:val="12"/>
                            <w:szCs w:val="12"/>
                          </w:rPr>
                          <w:t>–0324</w:t>
                        </w:r>
                        <w:r w:rsidRPr="00E07B79">
                          <w:rPr>
                            <w:sz w:val="12"/>
                            <w:szCs w:val="12"/>
                          </w:rPr>
                          <w:t>40</w:t>
                        </w:r>
                      </w:p>
                    </w:txbxContent>
                  </v:textbox>
                </v:shape>
                <v:shape id="Надпись 3714" o:spid="_x0000_s1257" type="#_x0000_t202" style="position:absolute;left:35413;top:21247;width:10617;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" stroked="f">
                  <v:stroke joinstyle="round"/>
                  <v:path arrowok="t"/>
                  <v:textbox inset="0,0,0,0">
                    <w:txbxContent>
                      <w:p w14:paraId="1ACF755B" w14:textId="77777777" w:rsidR="00AD4EE4" w:rsidRDefault="00AD4EE4" w:rsidP="00173CF4">
                        <w:pPr>
                          <w:spacing w:line="240" w:lineRule="auto"/>
                          <w:jc w:val="center"/>
                          <w:rPr>
                            <w:sz w:val="12"/>
                            <w:szCs w:val="12"/>
                          </w:rPr>
                        </w:pPr>
                        <w:r>
                          <w:rPr>
                            <w:sz w:val="12"/>
                            <w:szCs w:val="12"/>
                          </w:rPr>
                          <w:t xml:space="preserve">«Торговая марка», «модель </w:t>
                        </w:r>
                        <w:r>
                          <w:rPr>
                            <w:sz w:val="12"/>
                            <w:szCs w:val="12"/>
                            <w:lang w:val="en-US"/>
                          </w:rPr>
                          <w:t>C</w:t>
                        </w:r>
                        <w:r>
                          <w:rPr>
                            <w:sz w:val="12"/>
                            <w:szCs w:val="12"/>
                          </w:rPr>
                          <w:t>»</w:t>
                        </w:r>
                      </w:p>
                      <w:p w14:paraId="23D5D6C9" w14:textId="77777777" w:rsidR="00AD4EE4" w:rsidRPr="00884B6E" w:rsidRDefault="00AD4EE4" w:rsidP="00173CF4">
                        <w:pPr>
                          <w:spacing w:line="240" w:lineRule="auto"/>
                          <w:jc w:val="center"/>
                          <w:rPr>
                            <w:sz w:val="12"/>
                            <w:szCs w:val="12"/>
                          </w:rPr>
                        </w:pPr>
                        <w:r>
                          <w:rPr>
                            <w:sz w:val="12"/>
                            <w:szCs w:val="12"/>
                            <w:lang w:val="en-US"/>
                          </w:rPr>
                          <w:t>R</w:t>
                        </w:r>
                        <w:r w:rsidRPr="00E07B79">
                          <w:rPr>
                            <w:sz w:val="12"/>
                            <w:szCs w:val="12"/>
                          </w:rPr>
                          <w:t>129</w:t>
                        </w:r>
                        <w:r>
                          <w:rPr>
                            <w:sz w:val="12"/>
                            <w:szCs w:val="12"/>
                          </w:rPr>
                          <w:t>–0324</w:t>
                        </w:r>
                        <w:r w:rsidRPr="00E07B79">
                          <w:rPr>
                            <w:sz w:val="12"/>
                            <w:szCs w:val="12"/>
                          </w:rPr>
                          <w:t>41</w:t>
                        </w:r>
                      </w:p>
                    </w:txbxContent>
                  </v:textbox>
                </v:shape>
                <v:shape id="Надпись 3715" o:spid="_x0000_s1258" type="#_x0000_t202" style="position:absolute;left:35360;top:13319;width:10871;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" stroked="f">
                  <v:stroke joinstyle="round"/>
                  <v:path arrowok="t"/>
                  <v:textbox inset="0,0,0,0">
                    <w:txbxContent>
                      <w:p w14:paraId="0651C98A" w14:textId="77777777" w:rsidR="00AD4EE4" w:rsidRPr="00884B6E" w:rsidRDefault="00AD4EE4" w:rsidP="00173CF4">
                        <w:pPr>
                          <w:spacing w:line="240" w:lineRule="auto"/>
                          <w:jc w:val="center"/>
                          <w:rPr>
                            <w:sz w:val="12"/>
                            <w:szCs w:val="12"/>
                          </w:rPr>
                        </w:pPr>
                        <w:r w:rsidRPr="00884B6E">
                          <w:rPr>
                            <w:sz w:val="12"/>
                            <w:szCs w:val="12"/>
                          </w:rPr>
                          <w:t>Модуль «наименование модуля»</w:t>
                        </w:r>
                      </w:p>
                      <w:p w14:paraId="0AAD5740" w14:textId="77777777" w:rsidR="00AD4EE4" w:rsidRPr="00884B6E" w:rsidRDefault="00AD4EE4" w:rsidP="00173CF4">
                        <w:pPr>
                          <w:spacing w:line="240" w:lineRule="auto"/>
                          <w:jc w:val="center"/>
                          <w:rPr>
                            <w:sz w:val="12"/>
                            <w:szCs w:val="12"/>
                          </w:rPr>
                        </w:pPr>
                        <w:r w:rsidRPr="00884B6E">
                          <w:rPr>
                            <w:sz w:val="12"/>
                            <w:szCs w:val="12"/>
                          </w:rPr>
                          <w:t>45 см − 75 см/≤12 кг</w:t>
                        </w:r>
                      </w:p>
                    </w:txbxContent>
                  </v:textbox>
                </v:shape>
                <v:shape id="Надпись 3716" o:spid="_x0000_s1259" type="#_x0000_t202" style="position:absolute;left:23677;top:13258;width:10770;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" stroked="f">
                  <v:stroke joinstyle="round"/>
                  <v:path arrowok="t"/>
                  <v:textbox inset="0,0,0,0">
                    <w:txbxContent>
                      <w:p w14:paraId="08BC7DC7" w14:textId="77777777" w:rsidR="00AD4EE4" w:rsidRPr="00884B6E" w:rsidRDefault="00AD4EE4" w:rsidP="00173CF4">
                        <w:pPr>
                          <w:spacing w:line="240" w:lineRule="auto"/>
                          <w:jc w:val="center"/>
                          <w:rPr>
                            <w:sz w:val="12"/>
                            <w:szCs w:val="12"/>
                          </w:rPr>
                        </w:pPr>
                        <w:r w:rsidRPr="00884B6E">
                          <w:rPr>
                            <w:sz w:val="12"/>
                            <w:szCs w:val="12"/>
                          </w:rPr>
                          <w:t>Модуль «наименование модуля»</w:t>
                        </w:r>
                      </w:p>
                      <w:p w14:paraId="4231E315" w14:textId="77777777" w:rsidR="00AD4EE4" w:rsidRPr="00884B6E" w:rsidRDefault="00AD4EE4" w:rsidP="00173CF4">
                        <w:pPr>
                          <w:spacing w:line="240" w:lineRule="auto"/>
                          <w:jc w:val="center"/>
                          <w:rPr>
                            <w:sz w:val="12"/>
                            <w:szCs w:val="12"/>
                          </w:rPr>
                        </w:pPr>
                        <w:r w:rsidRPr="00884B6E">
                          <w:rPr>
                            <w:sz w:val="12"/>
                            <w:szCs w:val="12"/>
                          </w:rPr>
                          <w:t>45 см − 75 см/≤12 кг</w:t>
                        </w:r>
                      </w:p>
                    </w:txbxContent>
                  </v:textbox>
                </v:shape>
                <v:shape id="Надпись 3717" o:spid="_x0000_s1260" type="#_x0000_t202" style="position:absolute;left:11944;top:13201;width:10770;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" stroked="f">
                  <v:stroke joinstyle="round"/>
                  <v:path arrowok="t"/>
                  <v:textbox inset="0,0,0,0">
                    <w:txbxContent>
                      <w:p w14:paraId="7762EF9A" w14:textId="77777777" w:rsidR="00AD4EE4" w:rsidRPr="00884B6E" w:rsidRDefault="00AD4EE4" w:rsidP="00173CF4">
                        <w:pPr>
                          <w:spacing w:line="240" w:lineRule="auto"/>
                          <w:jc w:val="center"/>
                          <w:rPr>
                            <w:sz w:val="12"/>
                            <w:szCs w:val="12"/>
                          </w:rPr>
                        </w:pPr>
                        <w:r w:rsidRPr="00884B6E">
                          <w:rPr>
                            <w:sz w:val="12"/>
                            <w:szCs w:val="12"/>
                          </w:rPr>
                          <w:t>Модуль «наименование модуля»</w:t>
                        </w:r>
                      </w:p>
                      <w:p w14:paraId="298EEDD1" w14:textId="77777777" w:rsidR="00AD4EE4" w:rsidRPr="00884B6E" w:rsidRDefault="00AD4EE4" w:rsidP="00173CF4">
                        <w:pPr>
                          <w:spacing w:line="240" w:lineRule="auto"/>
                          <w:jc w:val="center"/>
                          <w:rPr>
                            <w:sz w:val="12"/>
                            <w:szCs w:val="12"/>
                          </w:rPr>
                        </w:pPr>
                        <w:r w:rsidRPr="00884B6E">
                          <w:rPr>
                            <w:sz w:val="12"/>
                            <w:szCs w:val="12"/>
                          </w:rPr>
                          <w:t>45 см − 75 см/≤12 кг</w:t>
                        </w:r>
                      </w:p>
                    </w:txbxContent>
                  </v:textbox>
                </v:shape>
                <v:shape id="Надпись 3718" o:spid="_x0000_s1261" type="#_x0000_t202" style="position:absolute;left:1374;top:21670;width:944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" stroked="f">
                  <v:stroke joinstyle="round"/>
                  <v:path arrowok="t"/>
                  <v:textbox inset="0,0,0,0">
                    <w:txbxContent>
                      <w:p w14:paraId="0183E7FC" w14:textId="77777777" w:rsidR="00AD4EE4" w:rsidRDefault="00AD4EE4" w:rsidP="00173CF4">
                        <w:pPr>
                          <w:spacing w:line="240" w:lineRule="auto"/>
                          <w:jc w:val="center"/>
                          <w:rPr>
                            <w:sz w:val="12"/>
                            <w:szCs w:val="12"/>
                          </w:rPr>
                        </w:pPr>
                        <w:r>
                          <w:rPr>
                            <w:sz w:val="12"/>
                            <w:szCs w:val="12"/>
                          </w:rPr>
                          <w:t>032348</w:t>
                        </w:r>
                      </w:p>
                      <w:p w14:paraId="3C67518A" w14:textId="77777777" w:rsidR="00AD4EE4" w:rsidRPr="00BF4355" w:rsidRDefault="00AD4EE4" w:rsidP="00173CF4">
                        <w:pPr>
                          <w:spacing w:line="240" w:lineRule="auto"/>
                          <w:jc w:val="center"/>
                          <w:rPr>
                            <w:sz w:val="12"/>
                            <w:szCs w:val="12"/>
                          </w:rPr>
                        </w:pPr>
                        <w:r>
                          <w:rPr>
                            <w:sz w:val="12"/>
                            <w:szCs w:val="12"/>
                          </w:rPr>
                          <w:t>Правила № 129/03 ООН</w:t>
                        </w:r>
                      </w:p>
                    </w:txbxContent>
                  </v:textbox>
                </v:shape>
                <v:shape id="Надпись 3719" o:spid="_x0000_s1262" type="#_x0000_t202" style="position:absolute;left:1427;top:13108;width:9550;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" stroked="f">
                  <v:stroke joinstyle="round"/>
                  <v:path arrowok="t"/>
                  <v:textbox inset="0,0,0,0">
                    <w:txbxContent>
                      <w:p w14:paraId="1255FD1B" w14:textId="77777777" w:rsidR="00AD4EE4" w:rsidRPr="00884B6E" w:rsidRDefault="00AD4EE4" w:rsidP="00173CF4">
                        <w:pPr>
                          <w:spacing w:line="204" w:lineRule="auto"/>
                          <w:jc w:val="center"/>
                          <w:rPr>
                            <w:sz w:val="12"/>
                            <w:szCs w:val="12"/>
                          </w:rPr>
                        </w:pPr>
                        <w:r w:rsidRPr="00884B6E">
                          <w:rPr>
                            <w:sz w:val="12"/>
                            <w:szCs w:val="12"/>
                          </w:rPr>
                          <w:t xml:space="preserve">Модуль </w:t>
                        </w:r>
                        <w:r>
                          <w:rPr>
                            <w:sz w:val="12"/>
                            <w:szCs w:val="12"/>
                          </w:rPr>
                          <w:t xml:space="preserve">съемного детского кресла </w:t>
                        </w:r>
                        <w:r w:rsidRPr="00884B6E">
                          <w:rPr>
                            <w:sz w:val="12"/>
                            <w:szCs w:val="12"/>
                          </w:rPr>
                          <w:t>«наименование модуля»</w:t>
                        </w:r>
                      </w:p>
                      <w:p w14:paraId="07DBB553" w14:textId="77777777" w:rsidR="00AD4EE4" w:rsidRPr="00884B6E" w:rsidRDefault="00AD4EE4" w:rsidP="00173CF4">
                        <w:pPr>
                          <w:spacing w:line="204" w:lineRule="auto"/>
                          <w:jc w:val="center"/>
                          <w:rPr>
                            <w:sz w:val="12"/>
                            <w:szCs w:val="12"/>
                          </w:rPr>
                        </w:pPr>
                        <w:r w:rsidRPr="00884B6E">
                          <w:rPr>
                            <w:sz w:val="12"/>
                            <w:szCs w:val="12"/>
                          </w:rPr>
                          <w:t>45 см − 75 см</w:t>
                        </w:r>
                      </w:p>
                    </w:txbxContent>
                  </v:textbox>
                </v:shape>
              </v:group>
            </w:pict>
          </mc:Fallback>
        </mc:AlternateContent>
      </w:r>
      <w:r w:rsidR="00173CF4" w:rsidRPr="003A53D1">
        <w:rPr>
          <w:noProof/>
          <w:lang w:eastAsia="ru-RU"/>
        </w:rPr>
        <w:drawing>
          <wp:inline distT="0" distB="0" distL="0" distR="0" wp14:anchorId="1AC453D1" wp14:editId="78D0341E">
            <wp:extent cx="4727276" cy="1367596"/>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5921" cy="1370097"/>
                    </a:xfrm>
                    <a:prstGeom prst="rect">
                      <a:avLst/>
                    </a:prstGeom>
                    <a:noFill/>
                  </pic:spPr>
                </pic:pic>
              </a:graphicData>
            </a:graphic>
          </wp:inline>
        </w:drawing>
      </w:r>
    </w:p>
    <w:p w14:paraId="71086017" w14:textId="77777777" w:rsidR="00173CF4" w:rsidRPr="003A53D1" w:rsidRDefault="00173CF4" w:rsidP="00173CF4">
      <w:pPr>
        <w:ind w:left="567" w:firstLine="567"/>
      </w:pPr>
      <w:r w:rsidRPr="003A53D1">
        <w:rPr>
          <w:noProof/>
          <w:lang w:eastAsia="ru-RU"/>
        </w:rPr>
        <w:drawing>
          <wp:inline distT="0" distB="0" distL="0" distR="0" wp14:anchorId="666C4FC4" wp14:editId="643D0F8E">
            <wp:extent cx="4746057" cy="1239520"/>
            <wp:effectExtent l="0" t="0" r="0" b="0"/>
            <wp:docPr id="45" name="Image 61" descr="Stand alone approval and module label for 3 bases phase 3 ref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 alone approval and module label for 3 bases phase 3 ref V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52512" cy="1241206"/>
                    </a:xfrm>
                    <a:prstGeom prst="rect">
                      <a:avLst/>
                    </a:prstGeom>
                    <a:noFill/>
                    <a:ln>
                      <a:noFill/>
                    </a:ln>
                  </pic:spPr>
                </pic:pic>
              </a:graphicData>
            </a:graphic>
          </wp:inline>
        </w:drawing>
      </w:r>
    </w:p>
    <w:p w14:paraId="695B41C6" w14:textId="77777777" w:rsidR="00173CF4" w:rsidRPr="003A53D1" w:rsidRDefault="00173CF4" w:rsidP="007B11F1">
      <w:pPr>
        <w:pStyle w:val="SingleTxtG"/>
        <w:spacing w:before="240"/>
        <w:ind w:left="2268"/>
      </w:pPr>
      <w:r w:rsidRPr="003A53D1">
        <w:t>Схема знаков официального утверждения и знаков модуля на модуле, на который нанесены знак официального утверждения, свидетельствующий об автономном режиме использования, и знак модуля, свидетельствующий об использовании на трех различных основаниях, являются нижеследующими.</w:t>
      </w:r>
    </w:p>
    <w:p w14:paraId="6CF726AA" w14:textId="77777777" w:rsidR="00173CF4" w:rsidRPr="003A53D1" w:rsidRDefault="00173CF4" w:rsidP="00173CF4">
      <w:pPr>
        <w:pStyle w:val="SingleTxtG"/>
        <w:ind w:left="2268"/>
      </w:pPr>
      <w:r w:rsidRPr="003A53D1">
        <w:t>Модуль, на который нанесены указанные выше знаки, может использоваться в качестве универсальной усовершенствованной детской удерживающей системы с ремнем в диапазоне размеров 45 cм − 75 cм;</w:t>
      </w:r>
      <w:r w:rsidR="007B11F1">
        <w:br/>
      </w:r>
      <w:r w:rsidRPr="003A53D1">
        <w:t>он официально утвержден на основании Правил № 129-03 ООН под номером 032348.</w:t>
      </w:r>
    </w:p>
    <w:p w14:paraId="60932A83" w14:textId="77777777" w:rsidR="00173CF4" w:rsidRPr="003A53D1" w:rsidRDefault="00173CF4" w:rsidP="00173CF4">
      <w:pPr>
        <w:pStyle w:val="SingleTxtG"/>
        <w:ind w:left="2268"/>
      </w:pPr>
      <w:r w:rsidRPr="003A53D1">
        <w:t>Модуль может также использоваться в качестве модуля в сочетании с основанием «торговая марка и модель A» в диапазоне размеров 45 cм − 75 cм и при предельной массе в 12 кг; он официально утвержден на основании Правил № 129-03 ООН под номером 032439.</w:t>
      </w:r>
    </w:p>
    <w:p w14:paraId="08D2CD05" w14:textId="77777777" w:rsidR="00173CF4" w:rsidRPr="003A53D1" w:rsidRDefault="00173CF4" w:rsidP="00173CF4">
      <w:pPr>
        <w:pStyle w:val="SingleTxtG"/>
        <w:ind w:left="2268"/>
      </w:pPr>
      <w:r w:rsidRPr="003A53D1">
        <w:t>Модуль может также использоваться в качестве модуля в сочетании с основанием «торговая марка и модель В» в диапазоне размеров 45 cм − 75 cм и при предельной массе в 12 кг; он официально утвержден на основании Правил № 129-03 ООН под номером 032440.</w:t>
      </w:r>
    </w:p>
    <w:p w14:paraId="1A0FDBBC" w14:textId="77777777" w:rsidR="00173CF4" w:rsidRPr="003A53D1" w:rsidRDefault="00173CF4" w:rsidP="00173CF4">
      <w:pPr>
        <w:pStyle w:val="SingleTxtG"/>
        <w:ind w:left="2268"/>
      </w:pPr>
      <w:r w:rsidRPr="003A53D1">
        <w:t>Модуль может также использоваться в качестве модуля в сочетании с основанием «торговая марка и модель С» в диапазоне размеров 45 cм − 75 cм и при предельной массе в 12 кг; он официально утвержден на основании Правил № 129-03 ООН под номером 032441.</w:t>
      </w:r>
    </w:p>
    <w:p w14:paraId="6D6D877F" w14:textId="77777777" w:rsidR="00173CF4" w:rsidRPr="003A53D1" w:rsidRDefault="00173CF4" w:rsidP="00173CF4">
      <w:pPr>
        <w:pStyle w:val="SingleTxtG"/>
        <w:ind w:left="2268"/>
      </w:pPr>
      <w:r w:rsidRPr="003A53D1">
        <w:t>Номера официального утверждения указывают, что данное официальное утверждение было предоставлено в соответствии с требованиями Правил ООН, касающимися официального утверждения усовершенствованных детских удерживающих систем, используемых на борту автотранспортных средств, с внесенными в них поправками серии 03.</w:t>
      </w:r>
    </w:p>
    <w:p w14:paraId="1DF408ED" w14:textId="77777777" w:rsidR="00173CF4" w:rsidRPr="003A53D1" w:rsidRDefault="00173CF4" w:rsidP="007B11F1">
      <w:pPr>
        <w:pStyle w:val="SingleTxtG"/>
        <w:spacing w:after="240"/>
        <w:ind w:left="2268" w:hanging="1134"/>
      </w:pPr>
      <w:r w:rsidRPr="003A53D1">
        <w:lastRenderedPageBreak/>
        <w:t>2.1.2</w:t>
      </w:r>
      <w:r w:rsidRPr="003A53D1">
        <w:tab/>
        <w:t>Если модуль может быть установлен в положениях, соответствующих различным направлениям, то на модуль наносятся отдельные знаки маркировки, на каждом из которых приводятся их применимые диапазоны размеров.</w:t>
      </w:r>
    </w:p>
    <w:p w14:paraId="36073441" w14:textId="77777777" w:rsidR="00173CF4" w:rsidRPr="007B11F1" w:rsidRDefault="007B11F1" w:rsidP="007B11F1">
      <w:pPr>
        <w:tabs>
          <w:tab w:val="left" w:pos="2300"/>
          <w:tab w:val="left" w:pos="2800"/>
        </w:tabs>
        <w:ind w:left="2835" w:right="1134" w:hanging="567"/>
        <w:rPr>
          <w:b/>
          <w:sz w:val="16"/>
          <w:szCs w:val="16"/>
        </w:rPr>
      </w:pPr>
      <w:r>
        <w:rPr>
          <w:b/>
          <w:noProof/>
          <w:lang w:eastAsia="ru-RU"/>
        </w:rPr>
        <mc:AlternateContent>
          <mc:Choice Requires="wpg">
            <w:drawing>
              <wp:anchor distT="0" distB="0" distL="114300" distR="114300" simplePos="0" relativeHeight="251693056" behindDoc="0" locked="0" layoutInCell="1" allowOverlap="1" wp14:anchorId="158AB65F" wp14:editId="058310B0">
                <wp:simplePos x="0" y="0"/>
                <wp:positionH relativeFrom="column">
                  <wp:posOffset>1557982</wp:posOffset>
                </wp:positionH>
                <wp:positionV relativeFrom="paragraph">
                  <wp:posOffset>118800</wp:posOffset>
                </wp:positionV>
                <wp:extent cx="2702383" cy="1215764"/>
                <wp:effectExtent l="0" t="0" r="3175" b="3810"/>
                <wp:wrapNone/>
                <wp:docPr id="41" name="Группа 41"/>
                <wp:cNvGraphicFramePr/>
                <a:graphic xmlns:a="http://schemas.openxmlformats.org/drawingml/2006/main">
                  <a:graphicData uri="http://schemas.microsoft.com/office/word/2010/wordprocessingGroup">
                    <wpg:wgp>
                      <wpg:cNvGrpSpPr/>
                      <wpg:grpSpPr>
                        <a:xfrm>
                          <a:off x="0" y="0"/>
                          <a:ext cx="2702383" cy="1215764"/>
                          <a:chOff x="0" y="0"/>
                          <a:chExt cx="2702383" cy="1215764"/>
                        </a:xfrm>
                      </wpg:grpSpPr>
                      <wps:wsp>
                        <wps:cNvPr id="3720" name="Надпись 3720"/>
                        <wps:cNvSpPr txBox="1">
                          <a:spLocks/>
                        </wps:cNvSpPr>
                        <wps:spPr>
                          <a:xfrm>
                            <a:off x="1464097" y="0"/>
                            <a:ext cx="122936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BDC8C2B" w14:textId="77777777" w:rsidR="00AD4EE4" w:rsidRPr="00884B6E" w:rsidRDefault="00AD4EE4" w:rsidP="00173CF4">
                              <w:pPr>
                                <w:spacing w:line="240" w:lineRule="auto"/>
                                <w:jc w:val="center"/>
                                <w:rPr>
                                  <w:sz w:val="12"/>
                                  <w:szCs w:val="12"/>
                                </w:rPr>
                              </w:pPr>
                              <w:r w:rsidRPr="00884B6E">
                                <w:rPr>
                                  <w:sz w:val="12"/>
                                  <w:szCs w:val="12"/>
                                </w:rPr>
                                <w:t>Модуль «наименование модуля»</w:t>
                              </w:r>
                            </w:p>
                            <w:p w14:paraId="76FA104E" w14:textId="77777777" w:rsidR="00AD4EE4" w:rsidRPr="00884B6E" w:rsidRDefault="00FE0395" w:rsidP="00173CF4">
                              <w:pPr>
                                <w:spacing w:line="240" w:lineRule="auto"/>
                                <w:jc w:val="center"/>
                                <w:rPr>
                                  <w:sz w:val="12"/>
                                  <w:szCs w:val="12"/>
                                </w:rPr>
                              </w:pPr>
                              <w:r>
                                <w:rPr>
                                  <w:sz w:val="12"/>
                                  <w:szCs w:val="12"/>
                                </w:rPr>
                                <w:t>85</w:t>
                              </w:r>
                              <w:r w:rsidR="00AD4EE4" w:rsidRPr="00884B6E">
                                <w:rPr>
                                  <w:sz w:val="12"/>
                                  <w:szCs w:val="12"/>
                                </w:rPr>
                                <w:t xml:space="preserve"> см − </w:t>
                              </w:r>
                              <w:r w:rsidR="00AD4EE4">
                                <w:rPr>
                                  <w:sz w:val="12"/>
                                  <w:szCs w:val="12"/>
                                </w:rPr>
                                <w:t>10</w:t>
                              </w:r>
                              <w:r w:rsidR="00AD4EE4" w:rsidRPr="00884B6E">
                                <w:rPr>
                                  <w:sz w:val="12"/>
                                  <w:szCs w:val="12"/>
                                </w:rPr>
                                <w:t>5 см/≤1</w:t>
                              </w:r>
                              <w:r w:rsidR="00AD4EE4">
                                <w:rPr>
                                  <w:sz w:val="12"/>
                                  <w:szCs w:val="12"/>
                                </w:rPr>
                                <w:t>8</w:t>
                              </w:r>
                              <w:r w:rsidR="00AD4EE4" w:rsidRPr="00884B6E">
                                <w:rPr>
                                  <w:sz w:val="12"/>
                                  <w:szCs w:val="12"/>
                                </w:rPr>
                                <w:t xml:space="preserve">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21" name="Надпись 3721"/>
                        <wps:cNvSpPr txBox="1">
                          <a:spLocks/>
                        </wps:cNvSpPr>
                        <wps:spPr>
                          <a:xfrm>
                            <a:off x="73997" y="5286"/>
                            <a:ext cx="1198880" cy="23368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36BD663" w14:textId="77777777" w:rsidR="00AD4EE4" w:rsidRPr="00884B6E" w:rsidRDefault="00AD4EE4" w:rsidP="00173CF4">
                              <w:pPr>
                                <w:spacing w:line="240" w:lineRule="auto"/>
                                <w:jc w:val="center"/>
                                <w:rPr>
                                  <w:sz w:val="12"/>
                                  <w:szCs w:val="12"/>
                                </w:rPr>
                              </w:pPr>
                              <w:r w:rsidRPr="00884B6E">
                                <w:rPr>
                                  <w:sz w:val="12"/>
                                  <w:szCs w:val="12"/>
                                </w:rPr>
                                <w:t>Модуль «наименование модуля»</w:t>
                              </w:r>
                            </w:p>
                            <w:p w14:paraId="2B0C4232" w14:textId="77777777" w:rsidR="00AD4EE4" w:rsidRPr="00884B6E" w:rsidRDefault="00AD4EE4" w:rsidP="00173CF4">
                              <w:pPr>
                                <w:spacing w:line="240" w:lineRule="auto"/>
                                <w:jc w:val="center"/>
                                <w:rPr>
                                  <w:sz w:val="12"/>
                                  <w:szCs w:val="12"/>
                                </w:rPr>
                              </w:pPr>
                              <w:r>
                                <w:rPr>
                                  <w:sz w:val="12"/>
                                  <w:szCs w:val="12"/>
                                </w:rPr>
                                <w:t>60</w:t>
                              </w:r>
                              <w:r w:rsidRPr="00884B6E">
                                <w:rPr>
                                  <w:sz w:val="12"/>
                                  <w:szCs w:val="12"/>
                                </w:rPr>
                                <w:t xml:space="preserve"> см − </w:t>
                              </w:r>
                              <w:r>
                                <w:rPr>
                                  <w:sz w:val="12"/>
                                  <w:szCs w:val="12"/>
                                </w:rPr>
                                <w:t>10</w:t>
                              </w:r>
                              <w:r w:rsidRPr="00884B6E">
                                <w:rPr>
                                  <w:sz w:val="12"/>
                                  <w:szCs w:val="12"/>
                                </w:rPr>
                                <w:t>5 см/≤1</w:t>
                              </w:r>
                              <w:r>
                                <w:rPr>
                                  <w:sz w:val="12"/>
                                  <w:szCs w:val="12"/>
                                </w:rPr>
                                <w:t>8</w:t>
                              </w:r>
                              <w:r w:rsidRPr="00884B6E">
                                <w:rPr>
                                  <w:sz w:val="12"/>
                                  <w:szCs w:val="12"/>
                                </w:rPr>
                                <w:t xml:space="preserve">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22" name="Надпись 3722"/>
                        <wps:cNvSpPr txBox="1">
                          <a:spLocks/>
                        </wps:cNvSpPr>
                        <wps:spPr>
                          <a:xfrm>
                            <a:off x="1432383" y="956684"/>
                            <a:ext cx="1270000" cy="25908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E451D41" w14:textId="77777777" w:rsidR="00AD4EE4" w:rsidRDefault="00AD4EE4" w:rsidP="00173CF4">
                              <w:pPr>
                                <w:spacing w:line="240" w:lineRule="auto"/>
                                <w:jc w:val="center"/>
                                <w:rPr>
                                  <w:sz w:val="12"/>
                                  <w:szCs w:val="12"/>
                                </w:rPr>
                              </w:pPr>
                              <w:r>
                                <w:rPr>
                                  <w:sz w:val="12"/>
                                  <w:szCs w:val="12"/>
                                </w:rPr>
                                <w:t>«Торговая марка», «модель А»</w:t>
                              </w:r>
                            </w:p>
                            <w:p w14:paraId="0C7FFA9E" w14:textId="77777777" w:rsidR="00AD4EE4" w:rsidRPr="0046750D" w:rsidRDefault="00AD4EE4" w:rsidP="00173CF4">
                              <w:pPr>
                                <w:spacing w:line="240" w:lineRule="auto"/>
                                <w:jc w:val="center"/>
                                <w:rPr>
                                  <w:sz w:val="12"/>
                                  <w:szCs w:val="12"/>
                                </w:rPr>
                              </w:pPr>
                              <w:r>
                                <w:rPr>
                                  <w:sz w:val="12"/>
                                  <w:szCs w:val="12"/>
                                  <w:lang w:val="en-US"/>
                                </w:rPr>
                                <w:t>R</w:t>
                              </w:r>
                              <w:r w:rsidRPr="00E07B79">
                                <w:rPr>
                                  <w:sz w:val="12"/>
                                  <w:szCs w:val="12"/>
                                </w:rPr>
                                <w:t>129</w:t>
                              </w:r>
                              <w:r>
                                <w:rPr>
                                  <w:sz w:val="12"/>
                                  <w:szCs w:val="12"/>
                                </w:rPr>
                                <w:t>–0324</w:t>
                              </w:r>
                              <w:r w:rsidRPr="00E07B79">
                                <w:rPr>
                                  <w:sz w:val="12"/>
                                  <w:szCs w:val="12"/>
                                </w:rPr>
                                <w:t>4</w:t>
                              </w:r>
                              <w:r>
                                <w:rPr>
                                  <w:sz w:val="12"/>
                                  <w:szCs w:val="1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23" name="Надпись 3723"/>
                        <wps:cNvSpPr txBox="1">
                          <a:spLocks/>
                        </wps:cNvSpPr>
                        <wps:spPr>
                          <a:xfrm>
                            <a:off x="0" y="956684"/>
                            <a:ext cx="1280160" cy="2540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008C92B" w14:textId="77777777" w:rsidR="00AD4EE4" w:rsidRDefault="00AD4EE4" w:rsidP="00173CF4">
                              <w:pPr>
                                <w:spacing w:line="240" w:lineRule="auto"/>
                                <w:jc w:val="center"/>
                                <w:rPr>
                                  <w:sz w:val="12"/>
                                  <w:szCs w:val="12"/>
                                </w:rPr>
                              </w:pPr>
                              <w:r>
                                <w:rPr>
                                  <w:sz w:val="12"/>
                                  <w:szCs w:val="12"/>
                                </w:rPr>
                                <w:t>«Торговая марка», «модель А»</w:t>
                              </w:r>
                            </w:p>
                            <w:p w14:paraId="5C1A4778" w14:textId="77777777" w:rsidR="00AD4EE4" w:rsidRPr="0046750D" w:rsidRDefault="00AD4EE4" w:rsidP="00173CF4">
                              <w:pPr>
                                <w:spacing w:line="240" w:lineRule="auto"/>
                                <w:jc w:val="center"/>
                                <w:rPr>
                                  <w:sz w:val="12"/>
                                  <w:szCs w:val="12"/>
                                </w:rPr>
                              </w:pPr>
                              <w:r>
                                <w:rPr>
                                  <w:sz w:val="12"/>
                                  <w:szCs w:val="12"/>
                                  <w:lang w:val="en-US"/>
                                </w:rPr>
                                <w:t>R</w:t>
                              </w:r>
                              <w:r w:rsidRPr="00E07B79">
                                <w:rPr>
                                  <w:sz w:val="12"/>
                                  <w:szCs w:val="12"/>
                                </w:rPr>
                                <w:t>129</w:t>
                              </w:r>
                              <w:r>
                                <w:rPr>
                                  <w:sz w:val="12"/>
                                  <w:szCs w:val="12"/>
                                </w:rPr>
                                <w:t>–0324</w:t>
                              </w:r>
                              <w:r w:rsidRPr="00E07B79">
                                <w:rPr>
                                  <w:sz w:val="12"/>
                                  <w:szCs w:val="12"/>
                                </w:rPr>
                                <w:t>4</w:t>
                              </w:r>
                              <w:r>
                                <w:rPr>
                                  <w:sz w:val="12"/>
                                  <w:szCs w:val="1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158AB65F" id="Группа 41" o:spid="_x0000_s1263" style="position:absolute;left:0;text-align:left;margin-left:122.7pt;margin-top:9.35pt;width:212.8pt;height:95.75pt;z-index:251693056;mso-position-horizontal-relative:text;mso-position-vertical-relative:text" coordsize="27023,1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">
                <v:shape id="Надпись 3720" o:spid="_x0000_s1264" type="#_x0000_t202" style="position:absolute;left:14640;width:122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" stroked="f">
                  <v:stroke joinstyle="round"/>
                  <v:path arrowok="t"/>
                  <v:textbox inset="0,0,0,0">
                    <w:txbxContent>
                      <w:p w14:paraId="1BDC8C2B" w14:textId="77777777" w:rsidR="00AD4EE4" w:rsidRPr="00884B6E" w:rsidRDefault="00AD4EE4" w:rsidP="00173CF4">
                        <w:pPr>
                          <w:spacing w:line="240" w:lineRule="auto"/>
                          <w:jc w:val="center"/>
                          <w:rPr>
                            <w:sz w:val="12"/>
                            <w:szCs w:val="12"/>
                          </w:rPr>
                        </w:pPr>
                        <w:r w:rsidRPr="00884B6E">
                          <w:rPr>
                            <w:sz w:val="12"/>
                            <w:szCs w:val="12"/>
                          </w:rPr>
                          <w:t>Модуль «наименование модуля»</w:t>
                        </w:r>
                      </w:p>
                      <w:p w14:paraId="76FA104E" w14:textId="77777777" w:rsidR="00AD4EE4" w:rsidRPr="00884B6E" w:rsidRDefault="00FE0395" w:rsidP="00173CF4">
                        <w:pPr>
                          <w:spacing w:line="240" w:lineRule="auto"/>
                          <w:jc w:val="center"/>
                          <w:rPr>
                            <w:sz w:val="12"/>
                            <w:szCs w:val="12"/>
                          </w:rPr>
                        </w:pPr>
                        <w:r>
                          <w:rPr>
                            <w:sz w:val="12"/>
                            <w:szCs w:val="12"/>
                          </w:rPr>
                          <w:t>85</w:t>
                        </w:r>
                        <w:r w:rsidR="00AD4EE4" w:rsidRPr="00884B6E">
                          <w:rPr>
                            <w:sz w:val="12"/>
                            <w:szCs w:val="12"/>
                          </w:rPr>
                          <w:t xml:space="preserve"> см − </w:t>
                        </w:r>
                        <w:r w:rsidR="00AD4EE4">
                          <w:rPr>
                            <w:sz w:val="12"/>
                            <w:szCs w:val="12"/>
                          </w:rPr>
                          <w:t>10</w:t>
                        </w:r>
                        <w:r w:rsidR="00AD4EE4" w:rsidRPr="00884B6E">
                          <w:rPr>
                            <w:sz w:val="12"/>
                            <w:szCs w:val="12"/>
                          </w:rPr>
                          <w:t>5 см/≤1</w:t>
                        </w:r>
                        <w:r w:rsidR="00AD4EE4">
                          <w:rPr>
                            <w:sz w:val="12"/>
                            <w:szCs w:val="12"/>
                          </w:rPr>
                          <w:t>8</w:t>
                        </w:r>
                        <w:r w:rsidR="00AD4EE4" w:rsidRPr="00884B6E">
                          <w:rPr>
                            <w:sz w:val="12"/>
                            <w:szCs w:val="12"/>
                          </w:rPr>
                          <w:t xml:space="preserve"> кг</w:t>
                        </w:r>
                      </w:p>
                    </w:txbxContent>
                  </v:textbox>
                </v:shape>
                <v:shape id="Надпись 3721" o:spid="_x0000_s1265" type="#_x0000_t202" style="position:absolute;left:739;top:52;width:1198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" stroked="f">
                  <v:stroke joinstyle="round"/>
                  <v:path arrowok="t"/>
                  <v:textbox inset="0,0,0,0">
                    <w:txbxContent>
                      <w:p w14:paraId="136BD663" w14:textId="77777777" w:rsidR="00AD4EE4" w:rsidRPr="00884B6E" w:rsidRDefault="00AD4EE4" w:rsidP="00173CF4">
                        <w:pPr>
                          <w:spacing w:line="240" w:lineRule="auto"/>
                          <w:jc w:val="center"/>
                          <w:rPr>
                            <w:sz w:val="12"/>
                            <w:szCs w:val="12"/>
                          </w:rPr>
                        </w:pPr>
                        <w:r w:rsidRPr="00884B6E">
                          <w:rPr>
                            <w:sz w:val="12"/>
                            <w:szCs w:val="12"/>
                          </w:rPr>
                          <w:t>Модуль «наименование модуля»</w:t>
                        </w:r>
                      </w:p>
                      <w:p w14:paraId="2B0C4232" w14:textId="77777777" w:rsidR="00AD4EE4" w:rsidRPr="00884B6E" w:rsidRDefault="00AD4EE4" w:rsidP="00173CF4">
                        <w:pPr>
                          <w:spacing w:line="240" w:lineRule="auto"/>
                          <w:jc w:val="center"/>
                          <w:rPr>
                            <w:sz w:val="12"/>
                            <w:szCs w:val="12"/>
                          </w:rPr>
                        </w:pPr>
                        <w:r>
                          <w:rPr>
                            <w:sz w:val="12"/>
                            <w:szCs w:val="12"/>
                          </w:rPr>
                          <w:t>60</w:t>
                        </w:r>
                        <w:r w:rsidRPr="00884B6E">
                          <w:rPr>
                            <w:sz w:val="12"/>
                            <w:szCs w:val="12"/>
                          </w:rPr>
                          <w:t xml:space="preserve"> см − </w:t>
                        </w:r>
                        <w:r>
                          <w:rPr>
                            <w:sz w:val="12"/>
                            <w:szCs w:val="12"/>
                          </w:rPr>
                          <w:t>10</w:t>
                        </w:r>
                        <w:r w:rsidRPr="00884B6E">
                          <w:rPr>
                            <w:sz w:val="12"/>
                            <w:szCs w:val="12"/>
                          </w:rPr>
                          <w:t>5 см/≤1</w:t>
                        </w:r>
                        <w:r>
                          <w:rPr>
                            <w:sz w:val="12"/>
                            <w:szCs w:val="12"/>
                          </w:rPr>
                          <w:t>8</w:t>
                        </w:r>
                        <w:r w:rsidRPr="00884B6E">
                          <w:rPr>
                            <w:sz w:val="12"/>
                            <w:szCs w:val="12"/>
                          </w:rPr>
                          <w:t xml:space="preserve"> кг</w:t>
                        </w:r>
                      </w:p>
                    </w:txbxContent>
                  </v:textbox>
                </v:shape>
                <v:shape id="Надпись 3722" o:spid="_x0000_s1266" type="#_x0000_t202" style="position:absolute;left:14323;top:9566;width:1270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" stroked="f">
                  <v:stroke joinstyle="round"/>
                  <v:path arrowok="t"/>
                  <v:textbox inset="0,0,0,0">
                    <w:txbxContent>
                      <w:p w14:paraId="0E451D41" w14:textId="77777777" w:rsidR="00AD4EE4" w:rsidRDefault="00AD4EE4" w:rsidP="00173CF4">
                        <w:pPr>
                          <w:spacing w:line="240" w:lineRule="auto"/>
                          <w:jc w:val="center"/>
                          <w:rPr>
                            <w:sz w:val="12"/>
                            <w:szCs w:val="12"/>
                          </w:rPr>
                        </w:pPr>
                        <w:r>
                          <w:rPr>
                            <w:sz w:val="12"/>
                            <w:szCs w:val="12"/>
                          </w:rPr>
                          <w:t>«Торговая марка», «модель А»</w:t>
                        </w:r>
                      </w:p>
                      <w:p w14:paraId="0C7FFA9E" w14:textId="77777777" w:rsidR="00AD4EE4" w:rsidRPr="0046750D" w:rsidRDefault="00AD4EE4" w:rsidP="00173CF4">
                        <w:pPr>
                          <w:spacing w:line="240" w:lineRule="auto"/>
                          <w:jc w:val="center"/>
                          <w:rPr>
                            <w:sz w:val="12"/>
                            <w:szCs w:val="12"/>
                          </w:rPr>
                        </w:pPr>
                        <w:r>
                          <w:rPr>
                            <w:sz w:val="12"/>
                            <w:szCs w:val="12"/>
                            <w:lang w:val="en-US"/>
                          </w:rPr>
                          <w:t>R</w:t>
                        </w:r>
                        <w:r w:rsidRPr="00E07B79">
                          <w:rPr>
                            <w:sz w:val="12"/>
                            <w:szCs w:val="12"/>
                          </w:rPr>
                          <w:t>129</w:t>
                        </w:r>
                        <w:r>
                          <w:rPr>
                            <w:sz w:val="12"/>
                            <w:szCs w:val="12"/>
                          </w:rPr>
                          <w:t>–0324</w:t>
                        </w:r>
                        <w:r w:rsidRPr="00E07B79">
                          <w:rPr>
                            <w:sz w:val="12"/>
                            <w:szCs w:val="12"/>
                          </w:rPr>
                          <w:t>4</w:t>
                        </w:r>
                        <w:r>
                          <w:rPr>
                            <w:sz w:val="12"/>
                            <w:szCs w:val="12"/>
                          </w:rPr>
                          <w:t>1</w:t>
                        </w:r>
                      </w:p>
                    </w:txbxContent>
                  </v:textbox>
                </v:shape>
                <v:shape id="Надпись 3723" o:spid="_x0000_s1267" type="#_x0000_t202" style="position:absolute;top:9566;width:1280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" stroked="f">
                  <v:stroke joinstyle="round"/>
                  <v:path arrowok="t"/>
                  <v:textbox inset="0,0,0,0">
                    <w:txbxContent>
                      <w:p w14:paraId="3008C92B" w14:textId="77777777" w:rsidR="00AD4EE4" w:rsidRDefault="00AD4EE4" w:rsidP="00173CF4">
                        <w:pPr>
                          <w:spacing w:line="240" w:lineRule="auto"/>
                          <w:jc w:val="center"/>
                          <w:rPr>
                            <w:sz w:val="12"/>
                            <w:szCs w:val="12"/>
                          </w:rPr>
                        </w:pPr>
                        <w:r>
                          <w:rPr>
                            <w:sz w:val="12"/>
                            <w:szCs w:val="12"/>
                          </w:rPr>
                          <w:t>«Торговая марка», «модель А»</w:t>
                        </w:r>
                      </w:p>
                      <w:p w14:paraId="5C1A4778" w14:textId="77777777" w:rsidR="00AD4EE4" w:rsidRPr="0046750D" w:rsidRDefault="00AD4EE4" w:rsidP="00173CF4">
                        <w:pPr>
                          <w:spacing w:line="240" w:lineRule="auto"/>
                          <w:jc w:val="center"/>
                          <w:rPr>
                            <w:sz w:val="12"/>
                            <w:szCs w:val="12"/>
                          </w:rPr>
                        </w:pPr>
                        <w:r>
                          <w:rPr>
                            <w:sz w:val="12"/>
                            <w:szCs w:val="12"/>
                            <w:lang w:val="en-US"/>
                          </w:rPr>
                          <w:t>R</w:t>
                        </w:r>
                        <w:r w:rsidRPr="00E07B79">
                          <w:rPr>
                            <w:sz w:val="12"/>
                            <w:szCs w:val="12"/>
                          </w:rPr>
                          <w:t>129</w:t>
                        </w:r>
                        <w:r>
                          <w:rPr>
                            <w:sz w:val="12"/>
                            <w:szCs w:val="12"/>
                          </w:rPr>
                          <w:t>–0324</w:t>
                        </w:r>
                        <w:r w:rsidRPr="00E07B79">
                          <w:rPr>
                            <w:sz w:val="12"/>
                            <w:szCs w:val="12"/>
                          </w:rPr>
                          <w:t>4</w:t>
                        </w:r>
                        <w:r>
                          <w:rPr>
                            <w:sz w:val="12"/>
                            <w:szCs w:val="12"/>
                          </w:rPr>
                          <w:t>1</w:t>
                        </w:r>
                      </w:p>
                    </w:txbxContent>
                  </v:textbox>
                </v:shape>
              </v:group>
            </w:pict>
          </mc:Fallback>
        </mc:AlternateContent>
      </w:r>
      <w:r w:rsidR="00173CF4" w:rsidRPr="003A53D1">
        <w:rPr>
          <w:b/>
          <w:noProof/>
          <w:lang w:eastAsia="ru-RU"/>
        </w:rPr>
        <w:drawing>
          <wp:inline distT="0" distB="0" distL="0" distR="0" wp14:anchorId="1023EFEE" wp14:editId="4DB83595">
            <wp:extent cx="3071004" cy="158613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1394" cy="1586337"/>
                    </a:xfrm>
                    <a:prstGeom prst="rect">
                      <a:avLst/>
                    </a:prstGeom>
                    <a:noFill/>
                  </pic:spPr>
                </pic:pic>
              </a:graphicData>
            </a:graphic>
          </wp:inline>
        </w:drawing>
      </w:r>
    </w:p>
    <w:p w14:paraId="4D6C7861" w14:textId="77777777" w:rsidR="00173CF4" w:rsidRPr="003A53D1" w:rsidRDefault="00173CF4" w:rsidP="00173CF4">
      <w:pPr>
        <w:pStyle w:val="SingleTxtG"/>
        <w:ind w:left="2268"/>
      </w:pPr>
      <w:r w:rsidRPr="003A53D1">
        <w:t>Модуль, на который нанесены указанные выше знаки, может использоваться в положении против направления движения с основанием «торговая марка и модель А» в диапазоне размеров 60 cм − 105 cм и при предельной массе в 18 кг; он официально утвержден на основании Правил № 129-03 ООН под номером 032441.</w:t>
      </w:r>
    </w:p>
    <w:p w14:paraId="5553081D" w14:textId="77777777" w:rsidR="00173CF4" w:rsidRPr="003A53D1" w:rsidRDefault="00173CF4" w:rsidP="00173CF4">
      <w:pPr>
        <w:spacing w:after="120"/>
        <w:ind w:left="2268" w:right="1134"/>
        <w:jc w:val="both"/>
      </w:pPr>
      <w:r w:rsidRPr="003A53D1">
        <w:t>Модуль, на который нанесены указанные выше знаки, также может использоваться в положении по направлению движения с основанием «торговая марка и модель А» в диапазоне размеров 85 cм − 105 cм и при предельной массе в 18 кг; он официально утвержден на основании Правил № 129-03 ООН под номером 032441.</w:t>
      </w:r>
    </w:p>
    <w:p w14:paraId="6D6B296F" w14:textId="77777777" w:rsidR="00173CF4" w:rsidRPr="003A53D1" w:rsidRDefault="00173CF4" w:rsidP="00173CF4">
      <w:pPr>
        <w:spacing w:after="120"/>
        <w:ind w:left="2268" w:right="1134"/>
        <w:jc w:val="both"/>
      </w:pPr>
      <w:r w:rsidRPr="003A53D1">
        <w:t>Номер официального утверждения указывает, что данное официальное утверждение было предоставлено в соответствии с требованиями Правил ООН, касающимися официального утверждения усовершенствованных детских удерживающих систем, используемых на борту автотранспортных средств, с внесенными в них поправками серии 03.</w:t>
      </w:r>
    </w:p>
    <w:p w14:paraId="43216C8D" w14:textId="77777777" w:rsidR="00173CF4" w:rsidRPr="003A53D1" w:rsidRDefault="00173CF4" w:rsidP="00173CF4">
      <w:pPr>
        <w:keepLines/>
        <w:tabs>
          <w:tab w:val="left" w:pos="2300"/>
          <w:tab w:val="left" w:pos="2800"/>
        </w:tabs>
        <w:spacing w:after="120"/>
        <w:ind w:left="2268" w:right="1134" w:hanging="1134"/>
        <w:jc w:val="both"/>
      </w:pPr>
      <w:r w:rsidRPr="003A53D1">
        <w:t>2.2</w:t>
      </w:r>
      <w:r w:rsidRPr="003A53D1">
        <w:tab/>
        <w:t>Примерные обозначения, подлежащие использованию на знаках модуля, приведены на рис. ниже. По выбору изготовителя усовершенствованных детских удерживающих систем на знаке модуля используется одно из обозначений или эквивалентное обозначение.</w:t>
      </w:r>
    </w:p>
    <w:p w14:paraId="744E4658" w14:textId="77777777" w:rsidR="00173CF4" w:rsidRPr="003A53D1" w:rsidRDefault="00173CF4" w:rsidP="00173CF4">
      <w:pPr>
        <w:spacing w:after="120"/>
        <w:ind w:left="1134" w:right="1133"/>
        <w:jc w:val="right"/>
        <w:rPr>
          <w:b/>
        </w:rPr>
      </w:pPr>
      <w:r w:rsidRPr="003A53D1">
        <w:rPr>
          <w:b/>
          <w:noProof/>
          <w:lang w:eastAsia="ru-RU"/>
        </w:rPr>
        <w:drawing>
          <wp:inline distT="0" distB="0" distL="0" distR="0" wp14:anchorId="2EEC70D8" wp14:editId="3FB1CE88">
            <wp:extent cx="4597400" cy="1612155"/>
            <wp:effectExtent l="0" t="0" r="0" b="762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6564" cy="1625888"/>
                    </a:xfrm>
                    <a:prstGeom prst="rect">
                      <a:avLst/>
                    </a:prstGeom>
                    <a:noFill/>
                    <a:ln>
                      <a:noFill/>
                    </a:ln>
                  </pic:spPr>
                </pic:pic>
              </a:graphicData>
            </a:graphic>
          </wp:inline>
        </w:drawing>
      </w:r>
      <w:r w:rsidRPr="003A53D1">
        <w:rPr>
          <w:bCs/>
        </w:rPr>
        <w:t>».</w:t>
      </w:r>
    </w:p>
    <w:p w14:paraId="79ED9819" w14:textId="77777777" w:rsidR="00173CF4" w:rsidRPr="003A53D1" w:rsidRDefault="00173CF4" w:rsidP="001E2B22">
      <w:pPr>
        <w:pStyle w:val="SingleTxtG"/>
        <w:pageBreakBefore/>
        <w:rPr>
          <w:b/>
        </w:rPr>
      </w:pPr>
      <w:r w:rsidRPr="003A53D1">
        <w:rPr>
          <w:i/>
          <w:lang w:eastAsia="ar-SA"/>
        </w:rPr>
        <w:lastRenderedPageBreak/>
        <w:t>Приложение 5, рис. 1 и 2</w:t>
      </w:r>
      <w:r w:rsidRPr="003A53D1">
        <w:rPr>
          <w:lang w:eastAsia="ar-SA"/>
        </w:rPr>
        <w:t xml:space="preserve"> изменить следующим образом:</w:t>
      </w:r>
    </w:p>
    <w:p w14:paraId="2AF0FA48" w14:textId="77777777" w:rsidR="00173CF4" w:rsidRPr="003A53D1" w:rsidRDefault="00173CF4" w:rsidP="00847476">
      <w:pPr>
        <w:pStyle w:val="HChG"/>
      </w:pPr>
      <w:bookmarkStart w:id="6" w:name="_Toc355000749"/>
      <w:r w:rsidRPr="001E2B22">
        <w:rPr>
          <w:b w:val="0"/>
          <w:sz w:val="20"/>
        </w:rPr>
        <w:t>«</w:t>
      </w:r>
      <w:r w:rsidRPr="003A53D1">
        <w:t>Приложение 5</w:t>
      </w:r>
    </w:p>
    <w:p w14:paraId="79BE7817" w14:textId="77777777" w:rsidR="00173CF4" w:rsidRPr="003A53D1" w:rsidRDefault="00173CF4" w:rsidP="00847476">
      <w:pPr>
        <w:pStyle w:val="HChG"/>
      </w:pPr>
      <w:r w:rsidRPr="003A53D1">
        <w:tab/>
      </w:r>
      <w:r w:rsidRPr="003A53D1">
        <w:tab/>
        <w:t>Испытание на истирание и проскальзывание</w:t>
      </w:r>
      <w:bookmarkEnd w:id="6"/>
    </w:p>
    <w:p w14:paraId="1B1205B1" w14:textId="77777777" w:rsidR="00173CF4" w:rsidRPr="003A53D1" w:rsidRDefault="00173CF4" w:rsidP="00156E2D">
      <w:pPr>
        <w:pStyle w:val="H23GR"/>
        <w:spacing w:after="360"/>
        <w:rPr>
          <w:bCs/>
          <w:spacing w:val="0"/>
          <w:w w:val="100"/>
        </w:rPr>
      </w:pPr>
      <w:r w:rsidRPr="003A53D1">
        <w:rPr>
          <w:b w:val="0"/>
          <w:w w:val="100"/>
        </w:rPr>
        <w:tab/>
      </w:r>
      <w:r w:rsidRPr="003A53D1">
        <w:rPr>
          <w:b w:val="0"/>
          <w:w w:val="100"/>
        </w:rPr>
        <w:tab/>
      </w:r>
      <w:r w:rsidRPr="003A53D1">
        <w:rPr>
          <w:b w:val="0"/>
          <w:w w:val="100"/>
        </w:rPr>
        <w:tab/>
        <w:t>Рис. 1</w:t>
      </w:r>
      <w:r w:rsidRPr="003A53D1">
        <w:rPr>
          <w:b w:val="0"/>
          <w:w w:val="100"/>
        </w:rPr>
        <w:br/>
      </w:r>
      <w:r w:rsidRPr="003A53D1">
        <w:rPr>
          <w:bCs/>
          <w:spacing w:val="0"/>
          <w:w w:val="100"/>
        </w:rPr>
        <w:t>Процедура типа 1</w:t>
      </w:r>
    </w:p>
    <w:p w14:paraId="1D710A2E" w14:textId="77777777" w:rsidR="00173CF4" w:rsidRDefault="00173CF4" w:rsidP="00156E2D">
      <w:pPr>
        <w:ind w:left="902"/>
      </w:pPr>
      <w:r w:rsidRPr="003A53D1">
        <w:rPr>
          <w:noProof/>
          <w:lang w:eastAsia="ru-RU"/>
        </w:rPr>
        <mc:AlternateContent>
          <mc:Choice Requires="wpc">
            <w:drawing>
              <wp:inline distT="0" distB="0" distL="0" distR="0" wp14:anchorId="234D1CDC" wp14:editId="6058FB83">
                <wp:extent cx="5575935" cy="2965193"/>
                <wp:effectExtent l="0" t="0" r="0" b="0"/>
                <wp:docPr id="2917" name="Canvas 29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3" name="Line 156"/>
                        <wps:cNvCnPr/>
                        <wps:spPr bwMode="auto">
                          <a:xfrm flipH="1">
                            <a:off x="2614796" y="356235"/>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57"/>
                        <wps:cNvCnPr/>
                        <wps:spPr bwMode="auto">
                          <a:xfrm flipV="1">
                            <a:off x="501" y="172720"/>
                            <a:ext cx="184785" cy="18351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 name="Freeform 158"/>
                        <wps:cNvSpPr>
                          <a:spLocks/>
                        </wps:cNvSpPr>
                        <wps:spPr bwMode="auto">
                          <a:xfrm>
                            <a:off x="4190866" y="478790"/>
                            <a:ext cx="98425" cy="97155"/>
                          </a:xfrm>
                          <a:custGeom>
                            <a:avLst/>
                            <a:gdLst>
                              <a:gd name="T0" fmla="*/ 155 w 155"/>
                              <a:gd name="T1" fmla="*/ 77 h 153"/>
                              <a:gd name="T2" fmla="*/ 154 w 155"/>
                              <a:gd name="T3" fmla="*/ 88 h 153"/>
                              <a:gd name="T4" fmla="*/ 151 w 155"/>
                              <a:gd name="T5" fmla="*/ 99 h 153"/>
                              <a:gd name="T6" fmla="*/ 147 w 155"/>
                              <a:gd name="T7" fmla="*/ 110 h 153"/>
                              <a:gd name="T8" fmla="*/ 141 w 155"/>
                              <a:gd name="T9" fmla="*/ 120 h 153"/>
                              <a:gd name="T10" fmla="*/ 134 w 155"/>
                              <a:gd name="T11" fmla="*/ 128 h 153"/>
                              <a:gd name="T12" fmla="*/ 125 w 155"/>
                              <a:gd name="T13" fmla="*/ 136 h 153"/>
                              <a:gd name="T14" fmla="*/ 116 w 155"/>
                              <a:gd name="T15" fmla="*/ 143 h 153"/>
                              <a:gd name="T16" fmla="*/ 106 w 155"/>
                              <a:gd name="T17" fmla="*/ 148 h 153"/>
                              <a:gd name="T18" fmla="*/ 94 w 155"/>
                              <a:gd name="T19" fmla="*/ 151 h 153"/>
                              <a:gd name="T20" fmla="*/ 83 w 155"/>
                              <a:gd name="T21" fmla="*/ 153 h 153"/>
                              <a:gd name="T22" fmla="*/ 71 w 155"/>
                              <a:gd name="T23" fmla="*/ 153 h 153"/>
                              <a:gd name="T24" fmla="*/ 60 w 155"/>
                              <a:gd name="T25" fmla="*/ 151 h 153"/>
                              <a:gd name="T26" fmla="*/ 49 w 155"/>
                              <a:gd name="T27" fmla="*/ 148 h 153"/>
                              <a:gd name="T28" fmla="*/ 39 w 155"/>
                              <a:gd name="T29" fmla="*/ 143 h 153"/>
                              <a:gd name="T30" fmla="*/ 29 w 155"/>
                              <a:gd name="T31" fmla="*/ 136 h 153"/>
                              <a:gd name="T32" fmla="*/ 21 w 155"/>
                              <a:gd name="T33" fmla="*/ 128 h 153"/>
                              <a:gd name="T34" fmla="*/ 14 w 155"/>
                              <a:gd name="T35" fmla="*/ 120 h 153"/>
                              <a:gd name="T36" fmla="*/ 8 w 155"/>
                              <a:gd name="T37" fmla="*/ 110 h 153"/>
                              <a:gd name="T38" fmla="*/ 3 w 155"/>
                              <a:gd name="T39" fmla="*/ 99 h 153"/>
                              <a:gd name="T40" fmla="*/ 1 w 155"/>
                              <a:gd name="T41" fmla="*/ 88 h 153"/>
                              <a:gd name="T42" fmla="*/ 0 w 155"/>
                              <a:gd name="T43" fmla="*/ 77 h 153"/>
                              <a:gd name="T44" fmla="*/ 1 w 155"/>
                              <a:gd name="T45" fmla="*/ 65 h 153"/>
                              <a:gd name="T46" fmla="*/ 3 w 155"/>
                              <a:gd name="T47" fmla="*/ 54 h 153"/>
                              <a:gd name="T48" fmla="*/ 8 w 155"/>
                              <a:gd name="T49" fmla="*/ 44 h 153"/>
                              <a:gd name="T50" fmla="*/ 14 w 155"/>
                              <a:gd name="T51" fmla="*/ 34 h 153"/>
                              <a:gd name="T52" fmla="*/ 21 w 155"/>
                              <a:gd name="T53" fmla="*/ 25 h 153"/>
                              <a:gd name="T54" fmla="*/ 29 w 155"/>
                              <a:gd name="T55" fmla="*/ 18 h 153"/>
                              <a:gd name="T56" fmla="*/ 39 w 155"/>
                              <a:gd name="T57" fmla="*/ 11 h 153"/>
                              <a:gd name="T58" fmla="*/ 49 w 155"/>
                              <a:gd name="T59" fmla="*/ 6 h 153"/>
                              <a:gd name="T60" fmla="*/ 60 w 155"/>
                              <a:gd name="T61" fmla="*/ 2 h 153"/>
                              <a:gd name="T62" fmla="*/ 71 w 155"/>
                              <a:gd name="T63" fmla="*/ 0 h 153"/>
                              <a:gd name="T64" fmla="*/ 83 w 155"/>
                              <a:gd name="T65" fmla="*/ 0 h 153"/>
                              <a:gd name="T66" fmla="*/ 94 w 155"/>
                              <a:gd name="T67" fmla="*/ 2 h 153"/>
                              <a:gd name="T68" fmla="*/ 106 w 155"/>
                              <a:gd name="T69" fmla="*/ 6 h 153"/>
                              <a:gd name="T70" fmla="*/ 116 w 155"/>
                              <a:gd name="T71" fmla="*/ 11 h 153"/>
                              <a:gd name="T72" fmla="*/ 125 w 155"/>
                              <a:gd name="T73" fmla="*/ 18 h 153"/>
                              <a:gd name="T74" fmla="*/ 134 w 155"/>
                              <a:gd name="T75" fmla="*/ 25 h 153"/>
                              <a:gd name="T76" fmla="*/ 141 w 155"/>
                              <a:gd name="T77" fmla="*/ 34 h 153"/>
                              <a:gd name="T78" fmla="*/ 147 w 155"/>
                              <a:gd name="T79" fmla="*/ 44 h 153"/>
                              <a:gd name="T80" fmla="*/ 151 w 155"/>
                              <a:gd name="T81" fmla="*/ 54 h 153"/>
                              <a:gd name="T82" fmla="*/ 154 w 155"/>
                              <a:gd name="T83" fmla="*/ 65 h 153"/>
                              <a:gd name="T84" fmla="*/ 155 w 155"/>
                              <a:gd name="T85" fmla="*/ 77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5" h="153">
                                <a:moveTo>
                                  <a:pt x="155" y="77"/>
                                </a:moveTo>
                                <a:lnTo>
                                  <a:pt x="154" y="88"/>
                                </a:lnTo>
                                <a:lnTo>
                                  <a:pt x="151" y="99"/>
                                </a:lnTo>
                                <a:lnTo>
                                  <a:pt x="147" y="110"/>
                                </a:lnTo>
                                <a:lnTo>
                                  <a:pt x="141" y="120"/>
                                </a:lnTo>
                                <a:lnTo>
                                  <a:pt x="134" y="128"/>
                                </a:lnTo>
                                <a:lnTo>
                                  <a:pt x="125" y="136"/>
                                </a:lnTo>
                                <a:lnTo>
                                  <a:pt x="116" y="143"/>
                                </a:lnTo>
                                <a:lnTo>
                                  <a:pt x="106" y="148"/>
                                </a:lnTo>
                                <a:lnTo>
                                  <a:pt x="94" y="151"/>
                                </a:lnTo>
                                <a:lnTo>
                                  <a:pt x="83" y="153"/>
                                </a:lnTo>
                                <a:lnTo>
                                  <a:pt x="71" y="153"/>
                                </a:lnTo>
                                <a:lnTo>
                                  <a:pt x="60" y="151"/>
                                </a:lnTo>
                                <a:lnTo>
                                  <a:pt x="49" y="148"/>
                                </a:lnTo>
                                <a:lnTo>
                                  <a:pt x="39" y="143"/>
                                </a:lnTo>
                                <a:lnTo>
                                  <a:pt x="29" y="136"/>
                                </a:lnTo>
                                <a:lnTo>
                                  <a:pt x="21" y="128"/>
                                </a:lnTo>
                                <a:lnTo>
                                  <a:pt x="14" y="120"/>
                                </a:lnTo>
                                <a:lnTo>
                                  <a:pt x="8" y="110"/>
                                </a:lnTo>
                                <a:lnTo>
                                  <a:pt x="3" y="99"/>
                                </a:lnTo>
                                <a:lnTo>
                                  <a:pt x="1" y="88"/>
                                </a:lnTo>
                                <a:lnTo>
                                  <a:pt x="0" y="77"/>
                                </a:lnTo>
                                <a:lnTo>
                                  <a:pt x="1" y="65"/>
                                </a:lnTo>
                                <a:lnTo>
                                  <a:pt x="3" y="54"/>
                                </a:lnTo>
                                <a:lnTo>
                                  <a:pt x="8" y="44"/>
                                </a:lnTo>
                                <a:lnTo>
                                  <a:pt x="14" y="34"/>
                                </a:lnTo>
                                <a:lnTo>
                                  <a:pt x="21" y="25"/>
                                </a:lnTo>
                                <a:lnTo>
                                  <a:pt x="29" y="18"/>
                                </a:lnTo>
                                <a:lnTo>
                                  <a:pt x="39" y="11"/>
                                </a:lnTo>
                                <a:lnTo>
                                  <a:pt x="49" y="6"/>
                                </a:lnTo>
                                <a:lnTo>
                                  <a:pt x="60" y="2"/>
                                </a:lnTo>
                                <a:lnTo>
                                  <a:pt x="71" y="0"/>
                                </a:lnTo>
                                <a:lnTo>
                                  <a:pt x="83" y="0"/>
                                </a:lnTo>
                                <a:lnTo>
                                  <a:pt x="94" y="2"/>
                                </a:lnTo>
                                <a:lnTo>
                                  <a:pt x="106" y="6"/>
                                </a:lnTo>
                                <a:lnTo>
                                  <a:pt x="116" y="11"/>
                                </a:lnTo>
                                <a:lnTo>
                                  <a:pt x="125" y="18"/>
                                </a:lnTo>
                                <a:lnTo>
                                  <a:pt x="134" y="25"/>
                                </a:lnTo>
                                <a:lnTo>
                                  <a:pt x="141" y="34"/>
                                </a:lnTo>
                                <a:lnTo>
                                  <a:pt x="147" y="44"/>
                                </a:lnTo>
                                <a:lnTo>
                                  <a:pt x="151" y="54"/>
                                </a:lnTo>
                                <a:lnTo>
                                  <a:pt x="154" y="65"/>
                                </a:lnTo>
                                <a:lnTo>
                                  <a:pt x="155" y="77"/>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59"/>
                        <wps:cNvSpPr>
                          <a:spLocks/>
                        </wps:cNvSpPr>
                        <wps:spPr bwMode="auto">
                          <a:xfrm>
                            <a:off x="4612506" y="78105"/>
                            <a:ext cx="79375" cy="82550"/>
                          </a:xfrm>
                          <a:custGeom>
                            <a:avLst/>
                            <a:gdLst>
                              <a:gd name="T0" fmla="*/ 104 w 125"/>
                              <a:gd name="T1" fmla="*/ 130 h 130"/>
                              <a:gd name="T2" fmla="*/ 125 w 125"/>
                              <a:gd name="T3" fmla="*/ 98 h 130"/>
                              <a:gd name="T4" fmla="*/ 125 w 125"/>
                              <a:gd name="T5" fmla="*/ 58 h 130"/>
                              <a:gd name="T6" fmla="*/ 102 w 125"/>
                              <a:gd name="T7" fmla="*/ 20 h 130"/>
                              <a:gd name="T8" fmla="*/ 63 w 125"/>
                              <a:gd name="T9" fmla="*/ 0 h 130"/>
                              <a:gd name="T10" fmla="*/ 22 w 125"/>
                              <a:gd name="T11" fmla="*/ 5 h 130"/>
                              <a:gd name="T12" fmla="*/ 0 w 125"/>
                              <a:gd name="T13" fmla="*/ 22 h 130"/>
                            </a:gdLst>
                            <a:ahLst/>
                            <a:cxnLst>
                              <a:cxn ang="0">
                                <a:pos x="T0" y="T1"/>
                              </a:cxn>
                              <a:cxn ang="0">
                                <a:pos x="T2" y="T3"/>
                              </a:cxn>
                              <a:cxn ang="0">
                                <a:pos x="T4" y="T5"/>
                              </a:cxn>
                              <a:cxn ang="0">
                                <a:pos x="T6" y="T7"/>
                              </a:cxn>
                              <a:cxn ang="0">
                                <a:pos x="T8" y="T9"/>
                              </a:cxn>
                              <a:cxn ang="0">
                                <a:pos x="T10" y="T11"/>
                              </a:cxn>
                              <a:cxn ang="0">
                                <a:pos x="T12" y="T13"/>
                              </a:cxn>
                            </a:cxnLst>
                            <a:rect l="0" t="0" r="r" b="b"/>
                            <a:pathLst>
                              <a:path w="125" h="130">
                                <a:moveTo>
                                  <a:pt x="104" y="130"/>
                                </a:moveTo>
                                <a:lnTo>
                                  <a:pt x="125" y="98"/>
                                </a:lnTo>
                                <a:lnTo>
                                  <a:pt x="125" y="58"/>
                                </a:lnTo>
                                <a:lnTo>
                                  <a:pt x="102" y="20"/>
                                </a:lnTo>
                                <a:lnTo>
                                  <a:pt x="63" y="0"/>
                                </a:lnTo>
                                <a:lnTo>
                                  <a:pt x="22" y="5"/>
                                </a:lnTo>
                                <a:lnTo>
                                  <a:pt x="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160"/>
                        <wps:cNvCnPr/>
                        <wps:spPr bwMode="auto">
                          <a:xfrm>
                            <a:off x="4426451" y="40449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61"/>
                        <wps:cNvCnPr/>
                        <wps:spPr bwMode="auto">
                          <a:xfrm flipH="1">
                            <a:off x="4157846" y="527685"/>
                            <a:ext cx="1657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162"/>
                        <wps:cNvCnPr/>
                        <wps:spPr bwMode="auto">
                          <a:xfrm flipV="1">
                            <a:off x="4239761" y="446405"/>
                            <a:ext cx="0" cy="1606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163"/>
                        <wps:cNvCnPr/>
                        <wps:spPr bwMode="auto">
                          <a:xfrm flipV="1">
                            <a:off x="4612506" y="160655"/>
                            <a:ext cx="67310" cy="67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64"/>
                        <wps:cNvCnPr/>
                        <wps:spPr bwMode="auto">
                          <a:xfrm flipV="1">
                            <a:off x="4148956" y="0"/>
                            <a:ext cx="623570" cy="617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13" name="Freeform 165"/>
                        <wps:cNvSpPr>
                          <a:spLocks/>
                        </wps:cNvSpPr>
                        <wps:spPr bwMode="auto">
                          <a:xfrm>
                            <a:off x="4536941" y="1653540"/>
                            <a:ext cx="5715" cy="1905"/>
                          </a:xfrm>
                          <a:custGeom>
                            <a:avLst/>
                            <a:gdLst>
                              <a:gd name="T0" fmla="*/ 9 w 9"/>
                              <a:gd name="T1" fmla="*/ 3 h 3"/>
                              <a:gd name="T2" fmla="*/ 7 w 9"/>
                              <a:gd name="T3" fmla="*/ 0 h 3"/>
                              <a:gd name="T4" fmla="*/ 0 w 9"/>
                              <a:gd name="T5" fmla="*/ 0 h 3"/>
                            </a:gdLst>
                            <a:ahLst/>
                            <a:cxnLst>
                              <a:cxn ang="0">
                                <a:pos x="T0" y="T1"/>
                              </a:cxn>
                              <a:cxn ang="0">
                                <a:pos x="T2" y="T3"/>
                              </a:cxn>
                              <a:cxn ang="0">
                                <a:pos x="T4" y="T5"/>
                              </a:cxn>
                            </a:cxnLst>
                            <a:rect l="0" t="0" r="r" b="b"/>
                            <a:pathLst>
                              <a:path w="9" h="3">
                                <a:moveTo>
                                  <a:pt x="9" y="3"/>
                                </a:moveTo>
                                <a:lnTo>
                                  <a:pt x="7"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66"/>
                        <wps:cNvSpPr>
                          <a:spLocks/>
                        </wps:cNvSpPr>
                        <wps:spPr bwMode="auto">
                          <a:xfrm>
                            <a:off x="4527416" y="1652270"/>
                            <a:ext cx="9525" cy="5715"/>
                          </a:xfrm>
                          <a:custGeom>
                            <a:avLst/>
                            <a:gdLst>
                              <a:gd name="T0" fmla="*/ 15 w 15"/>
                              <a:gd name="T1" fmla="*/ 0 h 9"/>
                              <a:gd name="T2" fmla="*/ 13 w 15"/>
                              <a:gd name="T3" fmla="*/ 0 h 9"/>
                              <a:gd name="T4" fmla="*/ 11 w 15"/>
                              <a:gd name="T5" fmla="*/ 2 h 9"/>
                              <a:gd name="T6" fmla="*/ 9 w 15"/>
                              <a:gd name="T7" fmla="*/ 2 h 9"/>
                              <a:gd name="T8" fmla="*/ 6 w 15"/>
                              <a:gd name="T9" fmla="*/ 5 h 9"/>
                              <a:gd name="T10" fmla="*/ 5 w 15"/>
                              <a:gd name="T11" fmla="*/ 5 h 9"/>
                              <a:gd name="T12" fmla="*/ 5 w 15"/>
                              <a:gd name="T13" fmla="*/ 6 h 9"/>
                              <a:gd name="T14" fmla="*/ 2 w 15"/>
                              <a:gd name="T15" fmla="*/ 6 h 9"/>
                              <a:gd name="T16" fmla="*/ 0 w 15"/>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
                                <a:moveTo>
                                  <a:pt x="15" y="0"/>
                                </a:moveTo>
                                <a:lnTo>
                                  <a:pt x="13" y="0"/>
                                </a:lnTo>
                                <a:lnTo>
                                  <a:pt x="11" y="2"/>
                                </a:lnTo>
                                <a:lnTo>
                                  <a:pt x="9" y="2"/>
                                </a:lnTo>
                                <a:lnTo>
                                  <a:pt x="6" y="5"/>
                                </a:lnTo>
                                <a:lnTo>
                                  <a:pt x="5" y="5"/>
                                </a:lnTo>
                                <a:lnTo>
                                  <a:pt x="5" y="6"/>
                                </a:lnTo>
                                <a:lnTo>
                                  <a:pt x="2" y="6"/>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67"/>
                        <wps:cNvSpPr>
                          <a:spLocks/>
                        </wps:cNvSpPr>
                        <wps:spPr bwMode="auto">
                          <a:xfrm>
                            <a:off x="4522336" y="1657985"/>
                            <a:ext cx="6350" cy="8255"/>
                          </a:xfrm>
                          <a:custGeom>
                            <a:avLst/>
                            <a:gdLst>
                              <a:gd name="T0" fmla="*/ 10 w 10"/>
                              <a:gd name="T1" fmla="*/ 0 h 13"/>
                              <a:gd name="T2" fmla="*/ 4 w 10"/>
                              <a:gd name="T3" fmla="*/ 6 h 13"/>
                              <a:gd name="T4" fmla="*/ 4 w 10"/>
                              <a:gd name="T5" fmla="*/ 8 h 13"/>
                              <a:gd name="T6" fmla="*/ 2 w 10"/>
                              <a:gd name="T7" fmla="*/ 8 h 13"/>
                              <a:gd name="T8" fmla="*/ 2 w 10"/>
                              <a:gd name="T9" fmla="*/ 10 h 13"/>
                              <a:gd name="T10" fmla="*/ 0 w 10"/>
                              <a:gd name="T11" fmla="*/ 13 h 13"/>
                            </a:gdLst>
                            <a:ahLst/>
                            <a:cxnLst>
                              <a:cxn ang="0">
                                <a:pos x="T0" y="T1"/>
                              </a:cxn>
                              <a:cxn ang="0">
                                <a:pos x="T2" y="T3"/>
                              </a:cxn>
                              <a:cxn ang="0">
                                <a:pos x="T4" y="T5"/>
                              </a:cxn>
                              <a:cxn ang="0">
                                <a:pos x="T6" y="T7"/>
                              </a:cxn>
                              <a:cxn ang="0">
                                <a:pos x="T8" y="T9"/>
                              </a:cxn>
                              <a:cxn ang="0">
                                <a:pos x="T10" y="T11"/>
                              </a:cxn>
                            </a:cxnLst>
                            <a:rect l="0" t="0" r="r" b="b"/>
                            <a:pathLst>
                              <a:path w="10" h="13">
                                <a:moveTo>
                                  <a:pt x="10" y="0"/>
                                </a:moveTo>
                                <a:lnTo>
                                  <a:pt x="4" y="6"/>
                                </a:lnTo>
                                <a:lnTo>
                                  <a:pt x="4" y="8"/>
                                </a:lnTo>
                                <a:lnTo>
                                  <a:pt x="2" y="8"/>
                                </a:lnTo>
                                <a:lnTo>
                                  <a:pt x="2" y="10"/>
                                </a:lnTo>
                                <a:lnTo>
                                  <a:pt x="0"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68"/>
                        <wps:cNvSpPr>
                          <a:spLocks/>
                        </wps:cNvSpPr>
                        <wps:spPr bwMode="auto">
                          <a:xfrm>
                            <a:off x="4515351" y="1666240"/>
                            <a:ext cx="5080" cy="8890"/>
                          </a:xfrm>
                          <a:custGeom>
                            <a:avLst/>
                            <a:gdLst>
                              <a:gd name="T0" fmla="*/ 8 w 8"/>
                              <a:gd name="T1" fmla="*/ 0 h 14"/>
                              <a:gd name="T2" fmla="*/ 8 w 8"/>
                              <a:gd name="T3" fmla="*/ 1 h 14"/>
                              <a:gd name="T4" fmla="*/ 2 w 8"/>
                              <a:gd name="T5" fmla="*/ 8 h 14"/>
                              <a:gd name="T6" fmla="*/ 2 w 8"/>
                              <a:gd name="T7" fmla="*/ 10 h 14"/>
                              <a:gd name="T8" fmla="*/ 0 w 8"/>
                              <a:gd name="T9" fmla="*/ 12 h 14"/>
                              <a:gd name="T10" fmla="*/ 0 w 8"/>
                              <a:gd name="T11" fmla="*/ 14 h 14"/>
                            </a:gdLst>
                            <a:ahLst/>
                            <a:cxnLst>
                              <a:cxn ang="0">
                                <a:pos x="T0" y="T1"/>
                              </a:cxn>
                              <a:cxn ang="0">
                                <a:pos x="T2" y="T3"/>
                              </a:cxn>
                              <a:cxn ang="0">
                                <a:pos x="T4" y="T5"/>
                              </a:cxn>
                              <a:cxn ang="0">
                                <a:pos x="T6" y="T7"/>
                              </a:cxn>
                              <a:cxn ang="0">
                                <a:pos x="T8" y="T9"/>
                              </a:cxn>
                              <a:cxn ang="0">
                                <a:pos x="T10" y="T11"/>
                              </a:cxn>
                            </a:cxnLst>
                            <a:rect l="0" t="0" r="r" b="b"/>
                            <a:pathLst>
                              <a:path w="8" h="14">
                                <a:moveTo>
                                  <a:pt x="8" y="0"/>
                                </a:moveTo>
                                <a:lnTo>
                                  <a:pt x="8" y="1"/>
                                </a:lnTo>
                                <a:lnTo>
                                  <a:pt x="2" y="8"/>
                                </a:lnTo>
                                <a:lnTo>
                                  <a:pt x="2" y="10"/>
                                </a:lnTo>
                                <a:lnTo>
                                  <a:pt x="0" y="12"/>
                                </a:lnTo>
                                <a:lnTo>
                                  <a:pt x="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69"/>
                        <wps:cNvSpPr>
                          <a:spLocks/>
                        </wps:cNvSpPr>
                        <wps:spPr bwMode="auto">
                          <a:xfrm>
                            <a:off x="4512176" y="1675130"/>
                            <a:ext cx="3175" cy="10795"/>
                          </a:xfrm>
                          <a:custGeom>
                            <a:avLst/>
                            <a:gdLst>
                              <a:gd name="T0" fmla="*/ 5 w 5"/>
                              <a:gd name="T1" fmla="*/ 0 h 17"/>
                              <a:gd name="T2" fmla="*/ 5 w 5"/>
                              <a:gd name="T3" fmla="*/ 3 h 17"/>
                              <a:gd name="T4" fmla="*/ 3 w 5"/>
                              <a:gd name="T5" fmla="*/ 4 h 17"/>
                              <a:gd name="T6" fmla="*/ 3 w 5"/>
                              <a:gd name="T7" fmla="*/ 9 h 17"/>
                              <a:gd name="T8" fmla="*/ 0 w 5"/>
                              <a:gd name="T9" fmla="*/ 9 h 17"/>
                              <a:gd name="T10" fmla="*/ 0 w 5"/>
                              <a:gd name="T11" fmla="*/ 17 h 17"/>
                            </a:gdLst>
                            <a:ahLst/>
                            <a:cxnLst>
                              <a:cxn ang="0">
                                <a:pos x="T0" y="T1"/>
                              </a:cxn>
                              <a:cxn ang="0">
                                <a:pos x="T2" y="T3"/>
                              </a:cxn>
                              <a:cxn ang="0">
                                <a:pos x="T4" y="T5"/>
                              </a:cxn>
                              <a:cxn ang="0">
                                <a:pos x="T6" y="T7"/>
                              </a:cxn>
                              <a:cxn ang="0">
                                <a:pos x="T8" y="T9"/>
                              </a:cxn>
                              <a:cxn ang="0">
                                <a:pos x="T10" y="T11"/>
                              </a:cxn>
                            </a:cxnLst>
                            <a:rect l="0" t="0" r="r" b="b"/>
                            <a:pathLst>
                              <a:path w="5" h="17">
                                <a:moveTo>
                                  <a:pt x="5" y="0"/>
                                </a:moveTo>
                                <a:lnTo>
                                  <a:pt x="5" y="3"/>
                                </a:lnTo>
                                <a:lnTo>
                                  <a:pt x="3" y="4"/>
                                </a:lnTo>
                                <a:lnTo>
                                  <a:pt x="3" y="9"/>
                                </a:lnTo>
                                <a:lnTo>
                                  <a:pt x="0" y="9"/>
                                </a:lnTo>
                                <a:lnTo>
                                  <a:pt x="0"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170"/>
                        <wps:cNvCnPr/>
                        <wps:spPr bwMode="auto">
                          <a:xfrm>
                            <a:off x="4512176" y="1687830"/>
                            <a:ext cx="0" cy="7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171"/>
                        <wps:cNvSpPr>
                          <a:spLocks/>
                        </wps:cNvSpPr>
                        <wps:spPr bwMode="auto">
                          <a:xfrm>
                            <a:off x="4511541" y="1695450"/>
                            <a:ext cx="3810" cy="11430"/>
                          </a:xfrm>
                          <a:custGeom>
                            <a:avLst/>
                            <a:gdLst>
                              <a:gd name="T0" fmla="*/ 0 w 6"/>
                              <a:gd name="T1" fmla="*/ 0 h 18"/>
                              <a:gd name="T2" fmla="*/ 0 w 6"/>
                              <a:gd name="T3" fmla="*/ 2 h 18"/>
                              <a:gd name="T4" fmla="*/ 1 w 6"/>
                              <a:gd name="T5" fmla="*/ 5 h 18"/>
                              <a:gd name="T6" fmla="*/ 1 w 6"/>
                              <a:gd name="T7" fmla="*/ 11 h 18"/>
                              <a:gd name="T8" fmla="*/ 4 w 6"/>
                              <a:gd name="T9" fmla="*/ 13 h 18"/>
                              <a:gd name="T10" fmla="*/ 4 w 6"/>
                              <a:gd name="T11" fmla="*/ 15 h 18"/>
                              <a:gd name="T12" fmla="*/ 6 w 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6" h="18">
                                <a:moveTo>
                                  <a:pt x="0" y="0"/>
                                </a:moveTo>
                                <a:lnTo>
                                  <a:pt x="0" y="2"/>
                                </a:lnTo>
                                <a:lnTo>
                                  <a:pt x="1" y="5"/>
                                </a:lnTo>
                                <a:lnTo>
                                  <a:pt x="1" y="11"/>
                                </a:lnTo>
                                <a:lnTo>
                                  <a:pt x="4" y="13"/>
                                </a:lnTo>
                                <a:lnTo>
                                  <a:pt x="4" y="15"/>
                                </a:lnTo>
                                <a:lnTo>
                                  <a:pt x="6" y="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172"/>
                        <wps:cNvCnPr/>
                        <wps:spPr bwMode="auto">
                          <a:xfrm>
                            <a:off x="4515351" y="1703705"/>
                            <a:ext cx="5080" cy="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73"/>
                        <wps:cNvCnPr/>
                        <wps:spPr bwMode="auto">
                          <a:xfrm>
                            <a:off x="4520431" y="1709420"/>
                            <a:ext cx="5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Freeform 174"/>
                        <wps:cNvSpPr>
                          <a:spLocks/>
                        </wps:cNvSpPr>
                        <wps:spPr bwMode="auto">
                          <a:xfrm>
                            <a:off x="4526146" y="1703705"/>
                            <a:ext cx="6985" cy="3810"/>
                          </a:xfrm>
                          <a:custGeom>
                            <a:avLst/>
                            <a:gdLst>
                              <a:gd name="T0" fmla="*/ 0 w 11"/>
                              <a:gd name="T1" fmla="*/ 6 h 6"/>
                              <a:gd name="T2" fmla="*/ 4 w 11"/>
                              <a:gd name="T3" fmla="*/ 6 h 6"/>
                              <a:gd name="T4" fmla="*/ 7 w 11"/>
                              <a:gd name="T5" fmla="*/ 5 h 6"/>
                              <a:gd name="T6" fmla="*/ 8 w 11"/>
                              <a:gd name="T7" fmla="*/ 5 h 6"/>
                              <a:gd name="T8" fmla="*/ 8 w 11"/>
                              <a:gd name="T9" fmla="*/ 2 h 6"/>
                              <a:gd name="T10" fmla="*/ 11 w 11"/>
                              <a:gd name="T11" fmla="*/ 2 h 6"/>
                              <a:gd name="T12" fmla="*/ 11 w 11"/>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11" h="6">
                                <a:moveTo>
                                  <a:pt x="0" y="6"/>
                                </a:moveTo>
                                <a:lnTo>
                                  <a:pt x="4" y="6"/>
                                </a:lnTo>
                                <a:lnTo>
                                  <a:pt x="7" y="5"/>
                                </a:lnTo>
                                <a:lnTo>
                                  <a:pt x="8" y="5"/>
                                </a:lnTo>
                                <a:lnTo>
                                  <a:pt x="8" y="2"/>
                                </a:lnTo>
                                <a:lnTo>
                                  <a:pt x="11"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75"/>
                        <wps:cNvSpPr>
                          <a:spLocks/>
                        </wps:cNvSpPr>
                        <wps:spPr bwMode="auto">
                          <a:xfrm>
                            <a:off x="4534401" y="1698625"/>
                            <a:ext cx="5080" cy="6350"/>
                          </a:xfrm>
                          <a:custGeom>
                            <a:avLst/>
                            <a:gdLst>
                              <a:gd name="T0" fmla="*/ 0 w 8"/>
                              <a:gd name="T1" fmla="*/ 10 h 10"/>
                              <a:gd name="T2" fmla="*/ 0 w 8"/>
                              <a:gd name="T3" fmla="*/ 8 h 10"/>
                              <a:gd name="T4" fmla="*/ 2 w 8"/>
                              <a:gd name="T5" fmla="*/ 8 h 10"/>
                              <a:gd name="T6" fmla="*/ 2 w 8"/>
                              <a:gd name="T7" fmla="*/ 6 h 10"/>
                              <a:gd name="T8" fmla="*/ 4 w 8"/>
                              <a:gd name="T9" fmla="*/ 6 h 10"/>
                              <a:gd name="T10" fmla="*/ 7 w 8"/>
                              <a:gd name="T11" fmla="*/ 4 h 10"/>
                              <a:gd name="T12" fmla="*/ 7 w 8"/>
                              <a:gd name="T13" fmla="*/ 1 h 10"/>
                              <a:gd name="T14" fmla="*/ 8 w 8"/>
                              <a:gd name="T15" fmla="*/ 1 h 10"/>
                              <a:gd name="T16" fmla="*/ 8 w 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0">
                                <a:moveTo>
                                  <a:pt x="0" y="10"/>
                                </a:moveTo>
                                <a:lnTo>
                                  <a:pt x="0" y="8"/>
                                </a:lnTo>
                                <a:lnTo>
                                  <a:pt x="2" y="8"/>
                                </a:lnTo>
                                <a:lnTo>
                                  <a:pt x="2" y="6"/>
                                </a:lnTo>
                                <a:lnTo>
                                  <a:pt x="4" y="6"/>
                                </a:lnTo>
                                <a:lnTo>
                                  <a:pt x="7" y="4"/>
                                </a:lnTo>
                                <a:lnTo>
                                  <a:pt x="7" y="1"/>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76"/>
                        <wps:cNvSpPr>
                          <a:spLocks/>
                        </wps:cNvSpPr>
                        <wps:spPr bwMode="auto">
                          <a:xfrm>
                            <a:off x="4541386" y="1687830"/>
                            <a:ext cx="5080" cy="10795"/>
                          </a:xfrm>
                          <a:custGeom>
                            <a:avLst/>
                            <a:gdLst>
                              <a:gd name="T0" fmla="*/ 0 w 8"/>
                              <a:gd name="T1" fmla="*/ 17 h 17"/>
                              <a:gd name="T2" fmla="*/ 0 w 8"/>
                              <a:gd name="T3" fmla="*/ 14 h 17"/>
                              <a:gd name="T4" fmla="*/ 2 w 8"/>
                              <a:gd name="T5" fmla="*/ 12 h 17"/>
                              <a:gd name="T6" fmla="*/ 2 w 8"/>
                              <a:gd name="T7" fmla="*/ 10 h 17"/>
                              <a:gd name="T8" fmla="*/ 6 w 8"/>
                              <a:gd name="T9" fmla="*/ 6 h 17"/>
                              <a:gd name="T10" fmla="*/ 6 w 8"/>
                              <a:gd name="T11" fmla="*/ 4 h 17"/>
                              <a:gd name="T12" fmla="*/ 8 w 8"/>
                              <a:gd name="T13" fmla="*/ 1 h 17"/>
                              <a:gd name="T14" fmla="*/ 8 w 8"/>
                              <a:gd name="T15" fmla="*/ 0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17">
                                <a:moveTo>
                                  <a:pt x="0" y="17"/>
                                </a:moveTo>
                                <a:lnTo>
                                  <a:pt x="0" y="14"/>
                                </a:lnTo>
                                <a:lnTo>
                                  <a:pt x="2" y="12"/>
                                </a:lnTo>
                                <a:lnTo>
                                  <a:pt x="2" y="10"/>
                                </a:lnTo>
                                <a:lnTo>
                                  <a:pt x="6" y="6"/>
                                </a:lnTo>
                                <a:lnTo>
                                  <a:pt x="6" y="4"/>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77"/>
                        <wps:cNvSpPr>
                          <a:spLocks/>
                        </wps:cNvSpPr>
                        <wps:spPr bwMode="auto">
                          <a:xfrm>
                            <a:off x="4546466" y="1677035"/>
                            <a:ext cx="3175" cy="10795"/>
                          </a:xfrm>
                          <a:custGeom>
                            <a:avLst/>
                            <a:gdLst>
                              <a:gd name="T0" fmla="*/ 0 w 5"/>
                              <a:gd name="T1" fmla="*/ 17 h 17"/>
                              <a:gd name="T2" fmla="*/ 0 w 5"/>
                              <a:gd name="T3" fmla="*/ 14 h 17"/>
                              <a:gd name="T4" fmla="*/ 2 w 5"/>
                              <a:gd name="T5" fmla="*/ 12 h 17"/>
                              <a:gd name="T6" fmla="*/ 2 w 5"/>
                              <a:gd name="T7" fmla="*/ 8 h 17"/>
                              <a:gd name="T8" fmla="*/ 5 w 5"/>
                              <a:gd name="T9" fmla="*/ 8 h 17"/>
                              <a:gd name="T10" fmla="*/ 5 w 5"/>
                              <a:gd name="T11" fmla="*/ 0 h 17"/>
                            </a:gdLst>
                            <a:ahLst/>
                            <a:cxnLst>
                              <a:cxn ang="0">
                                <a:pos x="T0" y="T1"/>
                              </a:cxn>
                              <a:cxn ang="0">
                                <a:pos x="T2" y="T3"/>
                              </a:cxn>
                              <a:cxn ang="0">
                                <a:pos x="T4" y="T5"/>
                              </a:cxn>
                              <a:cxn ang="0">
                                <a:pos x="T6" y="T7"/>
                              </a:cxn>
                              <a:cxn ang="0">
                                <a:pos x="T8" y="T9"/>
                              </a:cxn>
                              <a:cxn ang="0">
                                <a:pos x="T10" y="T11"/>
                              </a:cxn>
                            </a:cxnLst>
                            <a:rect l="0" t="0" r="r" b="b"/>
                            <a:pathLst>
                              <a:path w="5" h="17">
                                <a:moveTo>
                                  <a:pt x="0" y="17"/>
                                </a:moveTo>
                                <a:lnTo>
                                  <a:pt x="0" y="14"/>
                                </a:lnTo>
                                <a:lnTo>
                                  <a:pt x="2" y="12"/>
                                </a:lnTo>
                                <a:lnTo>
                                  <a:pt x="2" y="8"/>
                                </a:lnTo>
                                <a:lnTo>
                                  <a:pt x="5" y="8"/>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78"/>
                        <wps:cNvSpPr>
                          <a:spLocks/>
                        </wps:cNvSpPr>
                        <wps:spPr bwMode="auto">
                          <a:xfrm>
                            <a:off x="4547736" y="1666875"/>
                            <a:ext cx="1905" cy="10160"/>
                          </a:xfrm>
                          <a:custGeom>
                            <a:avLst/>
                            <a:gdLst>
                              <a:gd name="T0" fmla="*/ 0 w 3"/>
                              <a:gd name="T1" fmla="*/ 16 h 16"/>
                              <a:gd name="T2" fmla="*/ 0 w 3"/>
                              <a:gd name="T3" fmla="*/ 13 h 16"/>
                              <a:gd name="T4" fmla="*/ 3 w 3"/>
                              <a:gd name="T5" fmla="*/ 13 h 16"/>
                              <a:gd name="T6" fmla="*/ 3 w 3"/>
                              <a:gd name="T7" fmla="*/ 0 h 16"/>
                            </a:gdLst>
                            <a:ahLst/>
                            <a:cxnLst>
                              <a:cxn ang="0">
                                <a:pos x="T0" y="T1"/>
                              </a:cxn>
                              <a:cxn ang="0">
                                <a:pos x="T2" y="T3"/>
                              </a:cxn>
                              <a:cxn ang="0">
                                <a:pos x="T4" y="T5"/>
                              </a:cxn>
                              <a:cxn ang="0">
                                <a:pos x="T6" y="T7"/>
                              </a:cxn>
                            </a:cxnLst>
                            <a:rect l="0" t="0" r="r" b="b"/>
                            <a:pathLst>
                              <a:path w="3" h="16">
                                <a:moveTo>
                                  <a:pt x="0" y="16"/>
                                </a:moveTo>
                                <a:lnTo>
                                  <a:pt x="0" y="13"/>
                                </a:lnTo>
                                <a:lnTo>
                                  <a:pt x="3" y="13"/>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79"/>
                        <wps:cNvSpPr>
                          <a:spLocks/>
                        </wps:cNvSpPr>
                        <wps:spPr bwMode="auto">
                          <a:xfrm>
                            <a:off x="4546466" y="1657985"/>
                            <a:ext cx="3175" cy="8890"/>
                          </a:xfrm>
                          <a:custGeom>
                            <a:avLst/>
                            <a:gdLst>
                              <a:gd name="T0" fmla="*/ 5 w 5"/>
                              <a:gd name="T1" fmla="*/ 14 h 14"/>
                              <a:gd name="T2" fmla="*/ 5 w 5"/>
                              <a:gd name="T3" fmla="*/ 8 h 14"/>
                              <a:gd name="T4" fmla="*/ 2 w 5"/>
                              <a:gd name="T5" fmla="*/ 8 h 14"/>
                              <a:gd name="T6" fmla="*/ 2 w 5"/>
                              <a:gd name="T7" fmla="*/ 4 h 14"/>
                              <a:gd name="T8" fmla="*/ 0 w 5"/>
                              <a:gd name="T9" fmla="*/ 1 h 14"/>
                              <a:gd name="T10" fmla="*/ 0 w 5"/>
                              <a:gd name="T11" fmla="*/ 0 h 14"/>
                            </a:gdLst>
                            <a:ahLst/>
                            <a:cxnLst>
                              <a:cxn ang="0">
                                <a:pos x="T0" y="T1"/>
                              </a:cxn>
                              <a:cxn ang="0">
                                <a:pos x="T2" y="T3"/>
                              </a:cxn>
                              <a:cxn ang="0">
                                <a:pos x="T4" y="T5"/>
                              </a:cxn>
                              <a:cxn ang="0">
                                <a:pos x="T6" y="T7"/>
                              </a:cxn>
                              <a:cxn ang="0">
                                <a:pos x="T8" y="T9"/>
                              </a:cxn>
                              <a:cxn ang="0">
                                <a:pos x="T10" y="T11"/>
                              </a:cxn>
                            </a:cxnLst>
                            <a:rect l="0" t="0" r="r" b="b"/>
                            <a:pathLst>
                              <a:path w="5" h="14">
                                <a:moveTo>
                                  <a:pt x="5" y="14"/>
                                </a:moveTo>
                                <a:lnTo>
                                  <a:pt x="5" y="8"/>
                                </a:lnTo>
                                <a:lnTo>
                                  <a:pt x="2" y="8"/>
                                </a:lnTo>
                                <a:lnTo>
                                  <a:pt x="2"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80"/>
                        <wps:cNvSpPr>
                          <a:spLocks/>
                        </wps:cNvSpPr>
                        <wps:spPr bwMode="auto">
                          <a:xfrm>
                            <a:off x="4542656" y="1655445"/>
                            <a:ext cx="3810" cy="3175"/>
                          </a:xfrm>
                          <a:custGeom>
                            <a:avLst/>
                            <a:gdLst>
                              <a:gd name="T0" fmla="*/ 6 w 6"/>
                              <a:gd name="T1" fmla="*/ 5 h 5"/>
                              <a:gd name="T2" fmla="*/ 6 w 6"/>
                              <a:gd name="T3" fmla="*/ 4 h 5"/>
                              <a:gd name="T4" fmla="*/ 2 w 6"/>
                              <a:gd name="T5" fmla="*/ 0 h 5"/>
                              <a:gd name="T6" fmla="*/ 0 w 6"/>
                              <a:gd name="T7" fmla="*/ 0 h 5"/>
                            </a:gdLst>
                            <a:ahLst/>
                            <a:cxnLst>
                              <a:cxn ang="0">
                                <a:pos x="T0" y="T1"/>
                              </a:cxn>
                              <a:cxn ang="0">
                                <a:pos x="T2" y="T3"/>
                              </a:cxn>
                              <a:cxn ang="0">
                                <a:pos x="T4" y="T5"/>
                              </a:cxn>
                              <a:cxn ang="0">
                                <a:pos x="T6" y="T7"/>
                              </a:cxn>
                            </a:cxnLst>
                            <a:rect l="0" t="0" r="r" b="b"/>
                            <a:pathLst>
                              <a:path w="6" h="5">
                                <a:moveTo>
                                  <a:pt x="6" y="5"/>
                                </a:moveTo>
                                <a:lnTo>
                                  <a:pt x="6" y="4"/>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81"/>
                        <wps:cNvSpPr>
                          <a:spLocks/>
                        </wps:cNvSpPr>
                        <wps:spPr bwMode="auto">
                          <a:xfrm>
                            <a:off x="4686801" y="1792605"/>
                            <a:ext cx="21590" cy="27305"/>
                          </a:xfrm>
                          <a:custGeom>
                            <a:avLst/>
                            <a:gdLst>
                              <a:gd name="T0" fmla="*/ 34 w 34"/>
                              <a:gd name="T1" fmla="*/ 43 h 43"/>
                              <a:gd name="T2" fmla="*/ 34 w 34"/>
                              <a:gd name="T3" fmla="*/ 40 h 43"/>
                              <a:gd name="T4" fmla="*/ 32 w 34"/>
                              <a:gd name="T5" fmla="*/ 40 h 43"/>
                              <a:gd name="T6" fmla="*/ 32 w 34"/>
                              <a:gd name="T7" fmla="*/ 36 h 43"/>
                              <a:gd name="T8" fmla="*/ 30 w 34"/>
                              <a:gd name="T9" fmla="*/ 34 h 43"/>
                              <a:gd name="T10" fmla="*/ 30 w 34"/>
                              <a:gd name="T11" fmla="*/ 32 h 43"/>
                              <a:gd name="T12" fmla="*/ 25 w 34"/>
                              <a:gd name="T13" fmla="*/ 27 h 43"/>
                              <a:gd name="T14" fmla="*/ 25 w 34"/>
                              <a:gd name="T15" fmla="*/ 26 h 43"/>
                              <a:gd name="T16" fmla="*/ 24 w 34"/>
                              <a:gd name="T17" fmla="*/ 23 h 43"/>
                              <a:gd name="T18" fmla="*/ 24 w 34"/>
                              <a:gd name="T19" fmla="*/ 21 h 43"/>
                              <a:gd name="T20" fmla="*/ 21 w 34"/>
                              <a:gd name="T21" fmla="*/ 21 h 43"/>
                              <a:gd name="T22" fmla="*/ 21 w 34"/>
                              <a:gd name="T23" fmla="*/ 19 h 43"/>
                              <a:gd name="T24" fmla="*/ 19 w 34"/>
                              <a:gd name="T25" fmla="*/ 17 h 43"/>
                              <a:gd name="T26" fmla="*/ 17 w 34"/>
                              <a:gd name="T27" fmla="*/ 17 h 43"/>
                              <a:gd name="T28" fmla="*/ 17 w 34"/>
                              <a:gd name="T29" fmla="*/ 15 h 43"/>
                              <a:gd name="T30" fmla="*/ 11 w 34"/>
                              <a:gd name="T31" fmla="*/ 9 h 43"/>
                              <a:gd name="T32" fmla="*/ 8 w 34"/>
                              <a:gd name="T33" fmla="*/ 9 h 43"/>
                              <a:gd name="T34" fmla="*/ 8 w 34"/>
                              <a:gd name="T35" fmla="*/ 6 h 43"/>
                              <a:gd name="T36" fmla="*/ 4 w 34"/>
                              <a:gd name="T37" fmla="*/ 2 h 43"/>
                              <a:gd name="T38" fmla="*/ 2 w 34"/>
                              <a:gd name="T39" fmla="*/ 2 h 43"/>
                              <a:gd name="T40" fmla="*/ 2 w 34"/>
                              <a:gd name="T41" fmla="*/ 0 h 43"/>
                              <a:gd name="T42" fmla="*/ 0 w 34"/>
                              <a:gd name="T4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 h="43">
                                <a:moveTo>
                                  <a:pt x="34" y="43"/>
                                </a:moveTo>
                                <a:lnTo>
                                  <a:pt x="34" y="40"/>
                                </a:lnTo>
                                <a:lnTo>
                                  <a:pt x="32" y="40"/>
                                </a:lnTo>
                                <a:lnTo>
                                  <a:pt x="32" y="36"/>
                                </a:lnTo>
                                <a:lnTo>
                                  <a:pt x="30" y="34"/>
                                </a:lnTo>
                                <a:lnTo>
                                  <a:pt x="30" y="32"/>
                                </a:lnTo>
                                <a:lnTo>
                                  <a:pt x="25" y="27"/>
                                </a:lnTo>
                                <a:lnTo>
                                  <a:pt x="25" y="26"/>
                                </a:lnTo>
                                <a:lnTo>
                                  <a:pt x="24" y="23"/>
                                </a:lnTo>
                                <a:lnTo>
                                  <a:pt x="24" y="21"/>
                                </a:lnTo>
                                <a:lnTo>
                                  <a:pt x="21" y="21"/>
                                </a:lnTo>
                                <a:lnTo>
                                  <a:pt x="21" y="19"/>
                                </a:lnTo>
                                <a:lnTo>
                                  <a:pt x="19" y="17"/>
                                </a:lnTo>
                                <a:lnTo>
                                  <a:pt x="17" y="17"/>
                                </a:lnTo>
                                <a:lnTo>
                                  <a:pt x="17" y="15"/>
                                </a:lnTo>
                                <a:lnTo>
                                  <a:pt x="11" y="9"/>
                                </a:lnTo>
                                <a:lnTo>
                                  <a:pt x="8" y="9"/>
                                </a:lnTo>
                                <a:lnTo>
                                  <a:pt x="8" y="6"/>
                                </a:lnTo>
                                <a:lnTo>
                                  <a:pt x="4" y="2"/>
                                </a:lnTo>
                                <a:lnTo>
                                  <a:pt x="2" y="2"/>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82"/>
                        <wps:cNvSpPr>
                          <a:spLocks/>
                        </wps:cNvSpPr>
                        <wps:spPr bwMode="auto">
                          <a:xfrm>
                            <a:off x="4633461" y="1776730"/>
                            <a:ext cx="52070" cy="15875"/>
                          </a:xfrm>
                          <a:custGeom>
                            <a:avLst/>
                            <a:gdLst>
                              <a:gd name="T0" fmla="*/ 82 w 82"/>
                              <a:gd name="T1" fmla="*/ 25 h 25"/>
                              <a:gd name="T2" fmla="*/ 79 w 82"/>
                              <a:gd name="T3" fmla="*/ 23 h 25"/>
                              <a:gd name="T4" fmla="*/ 75 w 82"/>
                              <a:gd name="T5" fmla="*/ 23 h 25"/>
                              <a:gd name="T6" fmla="*/ 71 w 82"/>
                              <a:gd name="T7" fmla="*/ 18 h 25"/>
                              <a:gd name="T8" fmla="*/ 69 w 82"/>
                              <a:gd name="T9" fmla="*/ 18 h 25"/>
                              <a:gd name="T10" fmla="*/ 65 w 82"/>
                              <a:gd name="T11" fmla="*/ 14 h 25"/>
                              <a:gd name="T12" fmla="*/ 60 w 82"/>
                              <a:gd name="T13" fmla="*/ 14 h 25"/>
                              <a:gd name="T14" fmla="*/ 58 w 82"/>
                              <a:gd name="T15" fmla="*/ 12 h 25"/>
                              <a:gd name="T16" fmla="*/ 56 w 82"/>
                              <a:gd name="T17" fmla="*/ 12 h 25"/>
                              <a:gd name="T18" fmla="*/ 54 w 82"/>
                              <a:gd name="T19" fmla="*/ 10 h 25"/>
                              <a:gd name="T20" fmla="*/ 49 w 82"/>
                              <a:gd name="T21" fmla="*/ 10 h 25"/>
                              <a:gd name="T22" fmla="*/ 47 w 82"/>
                              <a:gd name="T23" fmla="*/ 8 h 25"/>
                              <a:gd name="T24" fmla="*/ 45 w 82"/>
                              <a:gd name="T25" fmla="*/ 8 h 25"/>
                              <a:gd name="T26" fmla="*/ 43 w 82"/>
                              <a:gd name="T27" fmla="*/ 5 h 25"/>
                              <a:gd name="T28" fmla="*/ 39 w 82"/>
                              <a:gd name="T29" fmla="*/ 5 h 25"/>
                              <a:gd name="T30" fmla="*/ 35 w 82"/>
                              <a:gd name="T31" fmla="*/ 4 h 25"/>
                              <a:gd name="T32" fmla="*/ 28 w 82"/>
                              <a:gd name="T33" fmla="*/ 4 h 25"/>
                              <a:gd name="T34" fmla="*/ 26 w 82"/>
                              <a:gd name="T35" fmla="*/ 1 h 25"/>
                              <a:gd name="T36" fmla="*/ 15 w 82"/>
                              <a:gd name="T37" fmla="*/ 1 h 25"/>
                              <a:gd name="T38" fmla="*/ 13 w 82"/>
                              <a:gd name="T39" fmla="*/ 0 h 25"/>
                              <a:gd name="T40" fmla="*/ 0 w 82"/>
                              <a:gd name="T4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25">
                                <a:moveTo>
                                  <a:pt x="82" y="25"/>
                                </a:moveTo>
                                <a:lnTo>
                                  <a:pt x="79" y="23"/>
                                </a:lnTo>
                                <a:lnTo>
                                  <a:pt x="75" y="23"/>
                                </a:lnTo>
                                <a:lnTo>
                                  <a:pt x="71" y="18"/>
                                </a:lnTo>
                                <a:lnTo>
                                  <a:pt x="69" y="18"/>
                                </a:lnTo>
                                <a:lnTo>
                                  <a:pt x="65" y="14"/>
                                </a:lnTo>
                                <a:lnTo>
                                  <a:pt x="60" y="14"/>
                                </a:lnTo>
                                <a:lnTo>
                                  <a:pt x="58" y="12"/>
                                </a:lnTo>
                                <a:lnTo>
                                  <a:pt x="56" y="12"/>
                                </a:lnTo>
                                <a:lnTo>
                                  <a:pt x="54" y="10"/>
                                </a:lnTo>
                                <a:lnTo>
                                  <a:pt x="49" y="10"/>
                                </a:lnTo>
                                <a:lnTo>
                                  <a:pt x="47" y="8"/>
                                </a:lnTo>
                                <a:lnTo>
                                  <a:pt x="45" y="8"/>
                                </a:lnTo>
                                <a:lnTo>
                                  <a:pt x="43" y="5"/>
                                </a:lnTo>
                                <a:lnTo>
                                  <a:pt x="39" y="5"/>
                                </a:lnTo>
                                <a:lnTo>
                                  <a:pt x="35" y="4"/>
                                </a:lnTo>
                                <a:lnTo>
                                  <a:pt x="28" y="4"/>
                                </a:lnTo>
                                <a:lnTo>
                                  <a:pt x="26" y="1"/>
                                </a:lnTo>
                                <a:lnTo>
                                  <a:pt x="15" y="1"/>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83"/>
                        <wps:cNvSpPr>
                          <a:spLocks/>
                        </wps:cNvSpPr>
                        <wps:spPr bwMode="auto">
                          <a:xfrm>
                            <a:off x="4573771" y="1774825"/>
                            <a:ext cx="59690" cy="2540"/>
                          </a:xfrm>
                          <a:custGeom>
                            <a:avLst/>
                            <a:gdLst>
                              <a:gd name="T0" fmla="*/ 94 w 94"/>
                              <a:gd name="T1" fmla="*/ 3 h 4"/>
                              <a:gd name="T2" fmla="*/ 77 w 94"/>
                              <a:gd name="T3" fmla="*/ 3 h 4"/>
                              <a:gd name="T4" fmla="*/ 74 w 94"/>
                              <a:gd name="T5" fmla="*/ 0 h 4"/>
                              <a:gd name="T6" fmla="*/ 45 w 94"/>
                              <a:gd name="T7" fmla="*/ 0 h 4"/>
                              <a:gd name="T8" fmla="*/ 43 w 94"/>
                              <a:gd name="T9" fmla="*/ 3 h 4"/>
                              <a:gd name="T10" fmla="*/ 15 w 94"/>
                              <a:gd name="T11" fmla="*/ 3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3"/>
                                </a:moveTo>
                                <a:lnTo>
                                  <a:pt x="77" y="3"/>
                                </a:lnTo>
                                <a:lnTo>
                                  <a:pt x="74" y="0"/>
                                </a:lnTo>
                                <a:lnTo>
                                  <a:pt x="45" y="0"/>
                                </a:lnTo>
                                <a:lnTo>
                                  <a:pt x="43" y="3"/>
                                </a:lnTo>
                                <a:lnTo>
                                  <a:pt x="15" y="3"/>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84"/>
                        <wps:cNvSpPr>
                          <a:spLocks/>
                        </wps:cNvSpPr>
                        <wps:spPr bwMode="auto">
                          <a:xfrm>
                            <a:off x="4503286" y="1776730"/>
                            <a:ext cx="71755" cy="19685"/>
                          </a:xfrm>
                          <a:custGeom>
                            <a:avLst/>
                            <a:gdLst>
                              <a:gd name="T0" fmla="*/ 113 w 113"/>
                              <a:gd name="T1" fmla="*/ 0 h 31"/>
                              <a:gd name="T2" fmla="*/ 109 w 113"/>
                              <a:gd name="T3" fmla="*/ 0 h 31"/>
                              <a:gd name="T4" fmla="*/ 105 w 113"/>
                              <a:gd name="T5" fmla="*/ 1 h 31"/>
                              <a:gd name="T6" fmla="*/ 94 w 113"/>
                              <a:gd name="T7" fmla="*/ 1 h 31"/>
                              <a:gd name="T8" fmla="*/ 92 w 113"/>
                              <a:gd name="T9" fmla="*/ 4 h 31"/>
                              <a:gd name="T10" fmla="*/ 83 w 113"/>
                              <a:gd name="T11" fmla="*/ 4 h 31"/>
                              <a:gd name="T12" fmla="*/ 81 w 113"/>
                              <a:gd name="T13" fmla="*/ 5 h 31"/>
                              <a:gd name="T14" fmla="*/ 77 w 113"/>
                              <a:gd name="T15" fmla="*/ 5 h 31"/>
                              <a:gd name="T16" fmla="*/ 73 w 113"/>
                              <a:gd name="T17" fmla="*/ 8 h 31"/>
                              <a:gd name="T18" fmla="*/ 66 w 113"/>
                              <a:gd name="T19" fmla="*/ 8 h 31"/>
                              <a:gd name="T20" fmla="*/ 62 w 113"/>
                              <a:gd name="T21" fmla="*/ 10 h 31"/>
                              <a:gd name="T22" fmla="*/ 60 w 113"/>
                              <a:gd name="T23" fmla="*/ 10 h 31"/>
                              <a:gd name="T24" fmla="*/ 56 w 113"/>
                              <a:gd name="T25" fmla="*/ 12 h 31"/>
                              <a:gd name="T26" fmla="*/ 53 w 113"/>
                              <a:gd name="T27" fmla="*/ 12 h 31"/>
                              <a:gd name="T28" fmla="*/ 49 w 113"/>
                              <a:gd name="T29" fmla="*/ 14 h 31"/>
                              <a:gd name="T30" fmla="*/ 44 w 113"/>
                              <a:gd name="T31" fmla="*/ 14 h 31"/>
                              <a:gd name="T32" fmla="*/ 43 w 113"/>
                              <a:gd name="T33" fmla="*/ 17 h 31"/>
                              <a:gd name="T34" fmla="*/ 38 w 113"/>
                              <a:gd name="T35" fmla="*/ 17 h 31"/>
                              <a:gd name="T36" fmla="*/ 34 w 113"/>
                              <a:gd name="T37" fmla="*/ 18 h 31"/>
                              <a:gd name="T38" fmla="*/ 32 w 113"/>
                              <a:gd name="T39" fmla="*/ 18 h 31"/>
                              <a:gd name="T40" fmla="*/ 27 w 113"/>
                              <a:gd name="T41" fmla="*/ 21 h 31"/>
                              <a:gd name="T42" fmla="*/ 26 w 113"/>
                              <a:gd name="T43" fmla="*/ 21 h 31"/>
                              <a:gd name="T44" fmla="*/ 21 w 113"/>
                              <a:gd name="T45" fmla="*/ 23 h 31"/>
                              <a:gd name="T46" fmla="*/ 17 w 113"/>
                              <a:gd name="T47" fmla="*/ 25 h 31"/>
                              <a:gd name="T48" fmla="*/ 14 w 113"/>
                              <a:gd name="T49" fmla="*/ 25 h 31"/>
                              <a:gd name="T50" fmla="*/ 10 w 113"/>
                              <a:gd name="T51" fmla="*/ 27 h 31"/>
                              <a:gd name="T52" fmla="*/ 6 w 113"/>
                              <a:gd name="T53" fmla="*/ 29 h 31"/>
                              <a:gd name="T54" fmla="*/ 4 w 113"/>
                              <a:gd name="T55" fmla="*/ 29 h 31"/>
                              <a:gd name="T56" fmla="*/ 0 w 113"/>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3" h="31">
                                <a:moveTo>
                                  <a:pt x="113" y="0"/>
                                </a:moveTo>
                                <a:lnTo>
                                  <a:pt x="109" y="0"/>
                                </a:lnTo>
                                <a:lnTo>
                                  <a:pt x="105" y="1"/>
                                </a:lnTo>
                                <a:lnTo>
                                  <a:pt x="94" y="1"/>
                                </a:lnTo>
                                <a:lnTo>
                                  <a:pt x="92" y="4"/>
                                </a:lnTo>
                                <a:lnTo>
                                  <a:pt x="83" y="4"/>
                                </a:lnTo>
                                <a:lnTo>
                                  <a:pt x="81" y="5"/>
                                </a:lnTo>
                                <a:lnTo>
                                  <a:pt x="77" y="5"/>
                                </a:lnTo>
                                <a:lnTo>
                                  <a:pt x="73" y="8"/>
                                </a:lnTo>
                                <a:lnTo>
                                  <a:pt x="66" y="8"/>
                                </a:lnTo>
                                <a:lnTo>
                                  <a:pt x="62" y="10"/>
                                </a:lnTo>
                                <a:lnTo>
                                  <a:pt x="60" y="10"/>
                                </a:lnTo>
                                <a:lnTo>
                                  <a:pt x="56" y="12"/>
                                </a:lnTo>
                                <a:lnTo>
                                  <a:pt x="53" y="12"/>
                                </a:lnTo>
                                <a:lnTo>
                                  <a:pt x="49" y="14"/>
                                </a:lnTo>
                                <a:lnTo>
                                  <a:pt x="44" y="14"/>
                                </a:lnTo>
                                <a:lnTo>
                                  <a:pt x="43" y="17"/>
                                </a:lnTo>
                                <a:lnTo>
                                  <a:pt x="38" y="17"/>
                                </a:lnTo>
                                <a:lnTo>
                                  <a:pt x="34" y="18"/>
                                </a:lnTo>
                                <a:lnTo>
                                  <a:pt x="32" y="18"/>
                                </a:lnTo>
                                <a:lnTo>
                                  <a:pt x="27" y="21"/>
                                </a:lnTo>
                                <a:lnTo>
                                  <a:pt x="26" y="21"/>
                                </a:lnTo>
                                <a:lnTo>
                                  <a:pt x="21" y="23"/>
                                </a:lnTo>
                                <a:lnTo>
                                  <a:pt x="17" y="25"/>
                                </a:lnTo>
                                <a:lnTo>
                                  <a:pt x="14" y="25"/>
                                </a:lnTo>
                                <a:lnTo>
                                  <a:pt x="10" y="27"/>
                                </a:lnTo>
                                <a:lnTo>
                                  <a:pt x="6" y="29"/>
                                </a:lnTo>
                                <a:lnTo>
                                  <a:pt x="4" y="29"/>
                                </a:lnTo>
                                <a:lnTo>
                                  <a:pt x="0" y="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85"/>
                        <wps:cNvSpPr>
                          <a:spLocks/>
                        </wps:cNvSpPr>
                        <wps:spPr bwMode="auto">
                          <a:xfrm>
                            <a:off x="4438516" y="1796415"/>
                            <a:ext cx="64770" cy="34925"/>
                          </a:xfrm>
                          <a:custGeom>
                            <a:avLst/>
                            <a:gdLst>
                              <a:gd name="T0" fmla="*/ 102 w 102"/>
                              <a:gd name="T1" fmla="*/ 0 h 55"/>
                              <a:gd name="T2" fmla="*/ 97 w 102"/>
                              <a:gd name="T3" fmla="*/ 3 h 55"/>
                              <a:gd name="T4" fmla="*/ 95 w 102"/>
                              <a:gd name="T5" fmla="*/ 3 h 55"/>
                              <a:gd name="T6" fmla="*/ 91 w 102"/>
                              <a:gd name="T7" fmla="*/ 4 h 55"/>
                              <a:gd name="T8" fmla="*/ 89 w 102"/>
                              <a:gd name="T9" fmla="*/ 7 h 55"/>
                              <a:gd name="T10" fmla="*/ 85 w 102"/>
                              <a:gd name="T11" fmla="*/ 7 h 55"/>
                              <a:gd name="T12" fmla="*/ 82 w 102"/>
                              <a:gd name="T13" fmla="*/ 9 h 55"/>
                              <a:gd name="T14" fmla="*/ 78 w 102"/>
                              <a:gd name="T15" fmla="*/ 11 h 55"/>
                              <a:gd name="T16" fmla="*/ 76 w 102"/>
                              <a:gd name="T17" fmla="*/ 11 h 55"/>
                              <a:gd name="T18" fmla="*/ 72 w 102"/>
                              <a:gd name="T19" fmla="*/ 13 h 55"/>
                              <a:gd name="T20" fmla="*/ 69 w 102"/>
                              <a:gd name="T21" fmla="*/ 15 h 55"/>
                              <a:gd name="T22" fmla="*/ 65 w 102"/>
                              <a:gd name="T23" fmla="*/ 17 h 55"/>
                              <a:gd name="T24" fmla="*/ 63 w 102"/>
                              <a:gd name="T25" fmla="*/ 17 h 55"/>
                              <a:gd name="T26" fmla="*/ 59 w 102"/>
                              <a:gd name="T27" fmla="*/ 20 h 55"/>
                              <a:gd name="T28" fmla="*/ 56 w 102"/>
                              <a:gd name="T29" fmla="*/ 21 h 55"/>
                              <a:gd name="T30" fmla="*/ 52 w 102"/>
                              <a:gd name="T31" fmla="*/ 24 h 55"/>
                              <a:gd name="T32" fmla="*/ 50 w 102"/>
                              <a:gd name="T33" fmla="*/ 24 h 55"/>
                              <a:gd name="T34" fmla="*/ 46 w 102"/>
                              <a:gd name="T35" fmla="*/ 26 h 55"/>
                              <a:gd name="T36" fmla="*/ 43 w 102"/>
                              <a:gd name="T37" fmla="*/ 28 h 55"/>
                              <a:gd name="T38" fmla="*/ 39 w 102"/>
                              <a:gd name="T39" fmla="*/ 30 h 55"/>
                              <a:gd name="T40" fmla="*/ 35 w 102"/>
                              <a:gd name="T41" fmla="*/ 34 h 55"/>
                              <a:gd name="T42" fmla="*/ 30 w 102"/>
                              <a:gd name="T43" fmla="*/ 37 h 55"/>
                              <a:gd name="T44" fmla="*/ 29 w 102"/>
                              <a:gd name="T45" fmla="*/ 37 h 55"/>
                              <a:gd name="T46" fmla="*/ 24 w 102"/>
                              <a:gd name="T47" fmla="*/ 38 h 55"/>
                              <a:gd name="T48" fmla="*/ 22 w 102"/>
                              <a:gd name="T49" fmla="*/ 41 h 55"/>
                              <a:gd name="T50" fmla="*/ 17 w 102"/>
                              <a:gd name="T51" fmla="*/ 43 h 55"/>
                              <a:gd name="T52" fmla="*/ 13 w 102"/>
                              <a:gd name="T53" fmla="*/ 47 h 55"/>
                              <a:gd name="T54" fmla="*/ 9 w 102"/>
                              <a:gd name="T55" fmla="*/ 50 h 55"/>
                              <a:gd name="T56" fmla="*/ 7 w 102"/>
                              <a:gd name="T57" fmla="*/ 51 h 55"/>
                              <a:gd name="T58" fmla="*/ 3 w 102"/>
                              <a:gd name="T59" fmla="*/ 54 h 55"/>
                              <a:gd name="T60" fmla="*/ 0 w 102"/>
                              <a:gd name="T6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5">
                                <a:moveTo>
                                  <a:pt x="102" y="0"/>
                                </a:moveTo>
                                <a:lnTo>
                                  <a:pt x="97" y="3"/>
                                </a:lnTo>
                                <a:lnTo>
                                  <a:pt x="95" y="3"/>
                                </a:lnTo>
                                <a:lnTo>
                                  <a:pt x="91" y="4"/>
                                </a:lnTo>
                                <a:lnTo>
                                  <a:pt x="89" y="7"/>
                                </a:lnTo>
                                <a:lnTo>
                                  <a:pt x="85" y="7"/>
                                </a:lnTo>
                                <a:lnTo>
                                  <a:pt x="82" y="9"/>
                                </a:lnTo>
                                <a:lnTo>
                                  <a:pt x="78" y="11"/>
                                </a:lnTo>
                                <a:lnTo>
                                  <a:pt x="76" y="11"/>
                                </a:lnTo>
                                <a:lnTo>
                                  <a:pt x="72" y="13"/>
                                </a:lnTo>
                                <a:lnTo>
                                  <a:pt x="69" y="15"/>
                                </a:lnTo>
                                <a:lnTo>
                                  <a:pt x="65" y="17"/>
                                </a:lnTo>
                                <a:lnTo>
                                  <a:pt x="63" y="17"/>
                                </a:lnTo>
                                <a:lnTo>
                                  <a:pt x="59" y="20"/>
                                </a:lnTo>
                                <a:lnTo>
                                  <a:pt x="56" y="21"/>
                                </a:lnTo>
                                <a:lnTo>
                                  <a:pt x="52" y="24"/>
                                </a:lnTo>
                                <a:lnTo>
                                  <a:pt x="50" y="24"/>
                                </a:lnTo>
                                <a:lnTo>
                                  <a:pt x="46" y="26"/>
                                </a:lnTo>
                                <a:lnTo>
                                  <a:pt x="43" y="28"/>
                                </a:lnTo>
                                <a:lnTo>
                                  <a:pt x="39" y="30"/>
                                </a:lnTo>
                                <a:lnTo>
                                  <a:pt x="35" y="34"/>
                                </a:lnTo>
                                <a:lnTo>
                                  <a:pt x="30" y="37"/>
                                </a:lnTo>
                                <a:lnTo>
                                  <a:pt x="29" y="37"/>
                                </a:lnTo>
                                <a:lnTo>
                                  <a:pt x="24" y="38"/>
                                </a:lnTo>
                                <a:lnTo>
                                  <a:pt x="22" y="41"/>
                                </a:lnTo>
                                <a:lnTo>
                                  <a:pt x="17" y="43"/>
                                </a:lnTo>
                                <a:lnTo>
                                  <a:pt x="13" y="47"/>
                                </a:lnTo>
                                <a:lnTo>
                                  <a:pt x="9" y="50"/>
                                </a:lnTo>
                                <a:lnTo>
                                  <a:pt x="7" y="51"/>
                                </a:lnTo>
                                <a:lnTo>
                                  <a:pt x="3" y="54"/>
                                </a:lnTo>
                                <a:lnTo>
                                  <a:pt x="0" y="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86"/>
                        <wps:cNvSpPr>
                          <a:spLocks/>
                        </wps:cNvSpPr>
                        <wps:spPr bwMode="auto">
                          <a:xfrm>
                            <a:off x="4394701" y="1831340"/>
                            <a:ext cx="43815" cy="41910"/>
                          </a:xfrm>
                          <a:custGeom>
                            <a:avLst/>
                            <a:gdLst>
                              <a:gd name="T0" fmla="*/ 69 w 69"/>
                              <a:gd name="T1" fmla="*/ 0 h 66"/>
                              <a:gd name="T2" fmla="*/ 65 w 69"/>
                              <a:gd name="T3" fmla="*/ 3 h 66"/>
                              <a:gd name="T4" fmla="*/ 56 w 69"/>
                              <a:gd name="T5" fmla="*/ 12 h 66"/>
                              <a:gd name="T6" fmla="*/ 52 w 69"/>
                              <a:gd name="T7" fmla="*/ 13 h 66"/>
                              <a:gd name="T8" fmla="*/ 50 w 69"/>
                              <a:gd name="T9" fmla="*/ 13 h 66"/>
                              <a:gd name="T10" fmla="*/ 42 w 69"/>
                              <a:gd name="T11" fmla="*/ 22 h 66"/>
                              <a:gd name="T12" fmla="*/ 39 w 69"/>
                              <a:gd name="T13" fmla="*/ 22 h 66"/>
                              <a:gd name="T14" fmla="*/ 37 w 69"/>
                              <a:gd name="T15" fmla="*/ 24 h 66"/>
                              <a:gd name="T16" fmla="*/ 37 w 69"/>
                              <a:gd name="T17" fmla="*/ 26 h 66"/>
                              <a:gd name="T18" fmla="*/ 35 w 69"/>
                              <a:gd name="T19" fmla="*/ 26 h 66"/>
                              <a:gd name="T20" fmla="*/ 26 w 69"/>
                              <a:gd name="T21" fmla="*/ 35 h 66"/>
                              <a:gd name="T22" fmla="*/ 26 w 69"/>
                              <a:gd name="T23" fmla="*/ 37 h 66"/>
                              <a:gd name="T24" fmla="*/ 25 w 69"/>
                              <a:gd name="T25" fmla="*/ 37 h 66"/>
                              <a:gd name="T26" fmla="*/ 20 w 69"/>
                              <a:gd name="T27" fmla="*/ 41 h 66"/>
                              <a:gd name="T28" fmla="*/ 20 w 69"/>
                              <a:gd name="T29" fmla="*/ 43 h 66"/>
                              <a:gd name="T30" fmla="*/ 13 w 69"/>
                              <a:gd name="T31" fmla="*/ 50 h 66"/>
                              <a:gd name="T32" fmla="*/ 12 w 69"/>
                              <a:gd name="T33" fmla="*/ 54 h 66"/>
                              <a:gd name="T34" fmla="*/ 9 w 69"/>
                              <a:gd name="T35" fmla="*/ 56 h 66"/>
                              <a:gd name="T36" fmla="*/ 7 w 69"/>
                              <a:gd name="T37" fmla="*/ 60 h 66"/>
                              <a:gd name="T38" fmla="*/ 3 w 69"/>
                              <a:gd name="T39" fmla="*/ 63 h 66"/>
                              <a:gd name="T40" fmla="*/ 0 w 69"/>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66">
                                <a:moveTo>
                                  <a:pt x="69" y="0"/>
                                </a:moveTo>
                                <a:lnTo>
                                  <a:pt x="65" y="3"/>
                                </a:lnTo>
                                <a:lnTo>
                                  <a:pt x="56" y="12"/>
                                </a:lnTo>
                                <a:lnTo>
                                  <a:pt x="52" y="13"/>
                                </a:lnTo>
                                <a:lnTo>
                                  <a:pt x="50" y="13"/>
                                </a:lnTo>
                                <a:lnTo>
                                  <a:pt x="42" y="22"/>
                                </a:lnTo>
                                <a:lnTo>
                                  <a:pt x="39" y="22"/>
                                </a:lnTo>
                                <a:lnTo>
                                  <a:pt x="37" y="24"/>
                                </a:lnTo>
                                <a:lnTo>
                                  <a:pt x="37" y="26"/>
                                </a:lnTo>
                                <a:lnTo>
                                  <a:pt x="35" y="26"/>
                                </a:lnTo>
                                <a:lnTo>
                                  <a:pt x="26" y="35"/>
                                </a:lnTo>
                                <a:lnTo>
                                  <a:pt x="26" y="37"/>
                                </a:lnTo>
                                <a:lnTo>
                                  <a:pt x="25" y="37"/>
                                </a:lnTo>
                                <a:lnTo>
                                  <a:pt x="20" y="41"/>
                                </a:lnTo>
                                <a:lnTo>
                                  <a:pt x="20" y="43"/>
                                </a:lnTo>
                                <a:lnTo>
                                  <a:pt x="13" y="50"/>
                                </a:lnTo>
                                <a:lnTo>
                                  <a:pt x="12" y="54"/>
                                </a:lnTo>
                                <a:lnTo>
                                  <a:pt x="9" y="56"/>
                                </a:lnTo>
                                <a:lnTo>
                                  <a:pt x="7" y="60"/>
                                </a:lnTo>
                                <a:lnTo>
                                  <a:pt x="3" y="63"/>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87"/>
                        <wps:cNvSpPr>
                          <a:spLocks/>
                        </wps:cNvSpPr>
                        <wps:spPr bwMode="auto">
                          <a:xfrm>
                            <a:off x="4370571" y="1873250"/>
                            <a:ext cx="24130" cy="46990"/>
                          </a:xfrm>
                          <a:custGeom>
                            <a:avLst/>
                            <a:gdLst>
                              <a:gd name="T0" fmla="*/ 38 w 38"/>
                              <a:gd name="T1" fmla="*/ 0 h 74"/>
                              <a:gd name="T2" fmla="*/ 37 w 38"/>
                              <a:gd name="T3" fmla="*/ 2 h 74"/>
                              <a:gd name="T4" fmla="*/ 37 w 38"/>
                              <a:gd name="T5" fmla="*/ 4 h 74"/>
                              <a:gd name="T6" fmla="*/ 30 w 38"/>
                              <a:gd name="T7" fmla="*/ 10 h 74"/>
                              <a:gd name="T8" fmla="*/ 30 w 38"/>
                              <a:gd name="T9" fmla="*/ 13 h 74"/>
                              <a:gd name="T10" fmla="*/ 26 w 38"/>
                              <a:gd name="T11" fmla="*/ 17 h 74"/>
                              <a:gd name="T12" fmla="*/ 26 w 38"/>
                              <a:gd name="T13" fmla="*/ 19 h 74"/>
                              <a:gd name="T14" fmla="*/ 21 w 38"/>
                              <a:gd name="T15" fmla="*/ 23 h 74"/>
                              <a:gd name="T16" fmla="*/ 21 w 38"/>
                              <a:gd name="T17" fmla="*/ 26 h 74"/>
                              <a:gd name="T18" fmla="*/ 20 w 38"/>
                              <a:gd name="T19" fmla="*/ 27 h 74"/>
                              <a:gd name="T20" fmla="*/ 20 w 38"/>
                              <a:gd name="T21" fmla="*/ 30 h 74"/>
                              <a:gd name="T22" fmla="*/ 15 w 38"/>
                              <a:gd name="T23" fmla="*/ 34 h 74"/>
                              <a:gd name="T24" fmla="*/ 15 w 38"/>
                              <a:gd name="T25" fmla="*/ 36 h 74"/>
                              <a:gd name="T26" fmla="*/ 13 w 38"/>
                              <a:gd name="T27" fmla="*/ 40 h 74"/>
                              <a:gd name="T28" fmla="*/ 13 w 38"/>
                              <a:gd name="T29" fmla="*/ 43 h 74"/>
                              <a:gd name="T30" fmla="*/ 11 w 38"/>
                              <a:gd name="T31" fmla="*/ 44 h 74"/>
                              <a:gd name="T32" fmla="*/ 11 w 38"/>
                              <a:gd name="T33" fmla="*/ 47 h 74"/>
                              <a:gd name="T34" fmla="*/ 8 w 38"/>
                              <a:gd name="T35" fmla="*/ 49 h 74"/>
                              <a:gd name="T36" fmla="*/ 8 w 38"/>
                              <a:gd name="T37" fmla="*/ 51 h 74"/>
                              <a:gd name="T38" fmla="*/ 7 w 38"/>
                              <a:gd name="T39" fmla="*/ 53 h 74"/>
                              <a:gd name="T40" fmla="*/ 7 w 38"/>
                              <a:gd name="T41" fmla="*/ 57 h 74"/>
                              <a:gd name="T42" fmla="*/ 4 w 38"/>
                              <a:gd name="T43" fmla="*/ 60 h 74"/>
                              <a:gd name="T44" fmla="*/ 4 w 38"/>
                              <a:gd name="T45" fmla="*/ 64 h 74"/>
                              <a:gd name="T46" fmla="*/ 2 w 38"/>
                              <a:gd name="T47" fmla="*/ 66 h 74"/>
                              <a:gd name="T48" fmla="*/ 2 w 38"/>
                              <a:gd name="T49" fmla="*/ 70 h 74"/>
                              <a:gd name="T50" fmla="*/ 0 w 38"/>
                              <a:gd name="T51" fmla="*/ 73 h 74"/>
                              <a:gd name="T52" fmla="*/ 0 w 38"/>
                              <a:gd name="T53"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4">
                                <a:moveTo>
                                  <a:pt x="38" y="0"/>
                                </a:moveTo>
                                <a:lnTo>
                                  <a:pt x="37" y="2"/>
                                </a:lnTo>
                                <a:lnTo>
                                  <a:pt x="37" y="4"/>
                                </a:lnTo>
                                <a:lnTo>
                                  <a:pt x="30" y="10"/>
                                </a:lnTo>
                                <a:lnTo>
                                  <a:pt x="30" y="13"/>
                                </a:lnTo>
                                <a:lnTo>
                                  <a:pt x="26" y="17"/>
                                </a:lnTo>
                                <a:lnTo>
                                  <a:pt x="26" y="19"/>
                                </a:lnTo>
                                <a:lnTo>
                                  <a:pt x="21" y="23"/>
                                </a:lnTo>
                                <a:lnTo>
                                  <a:pt x="21" y="26"/>
                                </a:lnTo>
                                <a:lnTo>
                                  <a:pt x="20" y="27"/>
                                </a:lnTo>
                                <a:lnTo>
                                  <a:pt x="20" y="30"/>
                                </a:lnTo>
                                <a:lnTo>
                                  <a:pt x="15" y="34"/>
                                </a:lnTo>
                                <a:lnTo>
                                  <a:pt x="15" y="36"/>
                                </a:lnTo>
                                <a:lnTo>
                                  <a:pt x="13" y="40"/>
                                </a:lnTo>
                                <a:lnTo>
                                  <a:pt x="13" y="43"/>
                                </a:lnTo>
                                <a:lnTo>
                                  <a:pt x="11" y="44"/>
                                </a:lnTo>
                                <a:lnTo>
                                  <a:pt x="11" y="47"/>
                                </a:lnTo>
                                <a:lnTo>
                                  <a:pt x="8" y="49"/>
                                </a:lnTo>
                                <a:lnTo>
                                  <a:pt x="8" y="51"/>
                                </a:lnTo>
                                <a:lnTo>
                                  <a:pt x="7" y="53"/>
                                </a:lnTo>
                                <a:lnTo>
                                  <a:pt x="7" y="57"/>
                                </a:lnTo>
                                <a:lnTo>
                                  <a:pt x="4" y="60"/>
                                </a:lnTo>
                                <a:lnTo>
                                  <a:pt x="4" y="64"/>
                                </a:lnTo>
                                <a:lnTo>
                                  <a:pt x="2" y="66"/>
                                </a:lnTo>
                                <a:lnTo>
                                  <a:pt x="2" y="70"/>
                                </a:lnTo>
                                <a:lnTo>
                                  <a:pt x="0" y="73"/>
                                </a:lnTo>
                                <a:lnTo>
                                  <a:pt x="0" y="7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88"/>
                        <wps:cNvSpPr>
                          <a:spLocks/>
                        </wps:cNvSpPr>
                        <wps:spPr bwMode="auto">
                          <a:xfrm>
                            <a:off x="4369301" y="1920240"/>
                            <a:ext cx="3810" cy="36830"/>
                          </a:xfrm>
                          <a:custGeom>
                            <a:avLst/>
                            <a:gdLst>
                              <a:gd name="T0" fmla="*/ 4 w 6"/>
                              <a:gd name="T1" fmla="*/ 0 h 58"/>
                              <a:gd name="T2" fmla="*/ 4 w 6"/>
                              <a:gd name="T3" fmla="*/ 3 h 58"/>
                              <a:gd name="T4" fmla="*/ 2 w 6"/>
                              <a:gd name="T5" fmla="*/ 5 h 58"/>
                              <a:gd name="T6" fmla="*/ 2 w 6"/>
                              <a:gd name="T7" fmla="*/ 11 h 58"/>
                              <a:gd name="T8" fmla="*/ 0 w 6"/>
                              <a:gd name="T9" fmla="*/ 13 h 58"/>
                              <a:gd name="T10" fmla="*/ 0 w 6"/>
                              <a:gd name="T11" fmla="*/ 37 h 58"/>
                              <a:gd name="T12" fmla="*/ 2 w 6"/>
                              <a:gd name="T13" fmla="*/ 39 h 58"/>
                              <a:gd name="T14" fmla="*/ 2 w 6"/>
                              <a:gd name="T15" fmla="*/ 47 h 58"/>
                              <a:gd name="T16" fmla="*/ 4 w 6"/>
                              <a:gd name="T17" fmla="*/ 50 h 58"/>
                              <a:gd name="T18" fmla="*/ 4 w 6"/>
                              <a:gd name="T19" fmla="*/ 54 h 58"/>
                              <a:gd name="T20" fmla="*/ 6 w 6"/>
                              <a:gd name="T21" fmla="*/ 56 h 58"/>
                              <a:gd name="T22" fmla="*/ 6 w 6"/>
                              <a:gd name="T2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58">
                                <a:moveTo>
                                  <a:pt x="4" y="0"/>
                                </a:moveTo>
                                <a:lnTo>
                                  <a:pt x="4" y="3"/>
                                </a:lnTo>
                                <a:lnTo>
                                  <a:pt x="2" y="5"/>
                                </a:lnTo>
                                <a:lnTo>
                                  <a:pt x="2" y="11"/>
                                </a:lnTo>
                                <a:lnTo>
                                  <a:pt x="0" y="13"/>
                                </a:lnTo>
                                <a:lnTo>
                                  <a:pt x="0" y="37"/>
                                </a:lnTo>
                                <a:lnTo>
                                  <a:pt x="2" y="39"/>
                                </a:lnTo>
                                <a:lnTo>
                                  <a:pt x="2" y="47"/>
                                </a:lnTo>
                                <a:lnTo>
                                  <a:pt x="4" y="50"/>
                                </a:lnTo>
                                <a:lnTo>
                                  <a:pt x="4" y="54"/>
                                </a:lnTo>
                                <a:lnTo>
                                  <a:pt x="6" y="56"/>
                                </a:lnTo>
                                <a:lnTo>
                                  <a:pt x="6"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89"/>
                        <wps:cNvSpPr>
                          <a:spLocks/>
                        </wps:cNvSpPr>
                        <wps:spPr bwMode="auto">
                          <a:xfrm>
                            <a:off x="4373111" y="1957070"/>
                            <a:ext cx="23495" cy="25400"/>
                          </a:xfrm>
                          <a:custGeom>
                            <a:avLst/>
                            <a:gdLst>
                              <a:gd name="T0" fmla="*/ 0 w 37"/>
                              <a:gd name="T1" fmla="*/ 0 h 40"/>
                              <a:gd name="T2" fmla="*/ 0 w 37"/>
                              <a:gd name="T3" fmla="*/ 2 h 40"/>
                              <a:gd name="T4" fmla="*/ 3 w 37"/>
                              <a:gd name="T5" fmla="*/ 2 h 40"/>
                              <a:gd name="T6" fmla="*/ 3 w 37"/>
                              <a:gd name="T7" fmla="*/ 5 h 40"/>
                              <a:gd name="T8" fmla="*/ 4 w 37"/>
                              <a:gd name="T9" fmla="*/ 6 h 40"/>
                              <a:gd name="T10" fmla="*/ 4 w 37"/>
                              <a:gd name="T11" fmla="*/ 9 h 40"/>
                              <a:gd name="T12" fmla="*/ 7 w 37"/>
                              <a:gd name="T13" fmla="*/ 11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5"/>
                                </a:lnTo>
                                <a:lnTo>
                                  <a:pt x="4" y="6"/>
                                </a:lnTo>
                                <a:lnTo>
                                  <a:pt x="4" y="9"/>
                                </a:lnTo>
                                <a:lnTo>
                                  <a:pt x="7" y="11"/>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90"/>
                        <wps:cNvSpPr>
                          <a:spLocks/>
                        </wps:cNvSpPr>
                        <wps:spPr bwMode="auto">
                          <a:xfrm>
                            <a:off x="4396606" y="1982470"/>
                            <a:ext cx="52705" cy="16510"/>
                          </a:xfrm>
                          <a:custGeom>
                            <a:avLst/>
                            <a:gdLst>
                              <a:gd name="T0" fmla="*/ 0 w 83"/>
                              <a:gd name="T1" fmla="*/ 0 h 26"/>
                              <a:gd name="T2" fmla="*/ 2 w 83"/>
                              <a:gd name="T3" fmla="*/ 3 h 26"/>
                              <a:gd name="T4" fmla="*/ 4 w 83"/>
                              <a:gd name="T5" fmla="*/ 3 h 26"/>
                              <a:gd name="T6" fmla="*/ 6 w 83"/>
                              <a:gd name="T7" fmla="*/ 5 h 26"/>
                              <a:gd name="T8" fmla="*/ 10 w 83"/>
                              <a:gd name="T9" fmla="*/ 5 h 26"/>
                              <a:gd name="T10" fmla="*/ 15 w 83"/>
                              <a:gd name="T11" fmla="*/ 9 h 26"/>
                              <a:gd name="T12" fmla="*/ 17 w 83"/>
                              <a:gd name="T13" fmla="*/ 9 h 26"/>
                              <a:gd name="T14" fmla="*/ 19 w 83"/>
                              <a:gd name="T15" fmla="*/ 11 h 26"/>
                              <a:gd name="T16" fmla="*/ 22 w 83"/>
                              <a:gd name="T17" fmla="*/ 11 h 26"/>
                              <a:gd name="T18" fmla="*/ 26 w 83"/>
                              <a:gd name="T19" fmla="*/ 13 h 26"/>
                              <a:gd name="T20" fmla="*/ 28 w 83"/>
                              <a:gd name="T21" fmla="*/ 13 h 26"/>
                              <a:gd name="T22" fmla="*/ 30 w 83"/>
                              <a:gd name="T23" fmla="*/ 16 h 26"/>
                              <a:gd name="T24" fmla="*/ 34 w 83"/>
                              <a:gd name="T25" fmla="*/ 16 h 26"/>
                              <a:gd name="T26" fmla="*/ 39 w 83"/>
                              <a:gd name="T27" fmla="*/ 17 h 26"/>
                              <a:gd name="T28" fmla="*/ 40 w 83"/>
                              <a:gd name="T29" fmla="*/ 17 h 26"/>
                              <a:gd name="T30" fmla="*/ 43 w 83"/>
                              <a:gd name="T31" fmla="*/ 20 h 26"/>
                              <a:gd name="T32" fmla="*/ 47 w 83"/>
                              <a:gd name="T33" fmla="*/ 20 h 26"/>
                              <a:gd name="T34" fmla="*/ 52 w 83"/>
                              <a:gd name="T35" fmla="*/ 22 h 26"/>
                              <a:gd name="T36" fmla="*/ 58 w 83"/>
                              <a:gd name="T37" fmla="*/ 22 h 26"/>
                              <a:gd name="T38" fmla="*/ 62 w 83"/>
                              <a:gd name="T39" fmla="*/ 24 h 26"/>
                              <a:gd name="T40" fmla="*/ 73 w 83"/>
                              <a:gd name="T41" fmla="*/ 24 h 26"/>
                              <a:gd name="T42" fmla="*/ 75 w 83"/>
                              <a:gd name="T43" fmla="*/ 26 h 26"/>
                              <a:gd name="T44" fmla="*/ 83 w 83"/>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6">
                                <a:moveTo>
                                  <a:pt x="0" y="0"/>
                                </a:moveTo>
                                <a:lnTo>
                                  <a:pt x="2" y="3"/>
                                </a:lnTo>
                                <a:lnTo>
                                  <a:pt x="4" y="3"/>
                                </a:lnTo>
                                <a:lnTo>
                                  <a:pt x="6" y="5"/>
                                </a:lnTo>
                                <a:lnTo>
                                  <a:pt x="10" y="5"/>
                                </a:lnTo>
                                <a:lnTo>
                                  <a:pt x="15" y="9"/>
                                </a:lnTo>
                                <a:lnTo>
                                  <a:pt x="17" y="9"/>
                                </a:lnTo>
                                <a:lnTo>
                                  <a:pt x="19" y="11"/>
                                </a:lnTo>
                                <a:lnTo>
                                  <a:pt x="22" y="11"/>
                                </a:lnTo>
                                <a:lnTo>
                                  <a:pt x="26" y="13"/>
                                </a:lnTo>
                                <a:lnTo>
                                  <a:pt x="28" y="13"/>
                                </a:lnTo>
                                <a:lnTo>
                                  <a:pt x="30" y="16"/>
                                </a:lnTo>
                                <a:lnTo>
                                  <a:pt x="34" y="16"/>
                                </a:lnTo>
                                <a:lnTo>
                                  <a:pt x="39" y="17"/>
                                </a:lnTo>
                                <a:lnTo>
                                  <a:pt x="40" y="17"/>
                                </a:lnTo>
                                <a:lnTo>
                                  <a:pt x="43" y="20"/>
                                </a:lnTo>
                                <a:lnTo>
                                  <a:pt x="47" y="20"/>
                                </a:lnTo>
                                <a:lnTo>
                                  <a:pt x="52" y="22"/>
                                </a:lnTo>
                                <a:lnTo>
                                  <a:pt x="58" y="22"/>
                                </a:lnTo>
                                <a:lnTo>
                                  <a:pt x="62" y="24"/>
                                </a:lnTo>
                                <a:lnTo>
                                  <a:pt x="73" y="24"/>
                                </a:lnTo>
                                <a:lnTo>
                                  <a:pt x="75" y="26"/>
                                </a:lnTo>
                                <a:lnTo>
                                  <a:pt x="83"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91"/>
                        <wps:cNvSpPr>
                          <a:spLocks/>
                        </wps:cNvSpPr>
                        <wps:spPr bwMode="auto">
                          <a:xfrm>
                            <a:off x="4449311" y="1997710"/>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92"/>
                        <wps:cNvSpPr>
                          <a:spLocks/>
                        </wps:cNvSpPr>
                        <wps:spPr bwMode="auto">
                          <a:xfrm>
                            <a:off x="4508366" y="1977390"/>
                            <a:ext cx="71120" cy="20320"/>
                          </a:xfrm>
                          <a:custGeom>
                            <a:avLst/>
                            <a:gdLst>
                              <a:gd name="T0" fmla="*/ 0 w 112"/>
                              <a:gd name="T1" fmla="*/ 32 h 32"/>
                              <a:gd name="T2" fmla="*/ 9 w 112"/>
                              <a:gd name="T3" fmla="*/ 30 h 32"/>
                              <a:gd name="T4" fmla="*/ 15 w 112"/>
                              <a:gd name="T5" fmla="*/ 30 h 32"/>
                              <a:gd name="T6" fmla="*/ 22 w 112"/>
                              <a:gd name="T7" fmla="*/ 28 h 32"/>
                              <a:gd name="T8" fmla="*/ 32 w 112"/>
                              <a:gd name="T9" fmla="*/ 28 h 32"/>
                              <a:gd name="T10" fmla="*/ 36 w 112"/>
                              <a:gd name="T11" fmla="*/ 25 h 32"/>
                              <a:gd name="T12" fmla="*/ 52 w 112"/>
                              <a:gd name="T13" fmla="*/ 25 h 32"/>
                              <a:gd name="T14" fmla="*/ 54 w 112"/>
                              <a:gd name="T15" fmla="*/ 24 h 32"/>
                              <a:gd name="T16" fmla="*/ 60 w 112"/>
                              <a:gd name="T17" fmla="*/ 24 h 32"/>
                              <a:gd name="T18" fmla="*/ 60 w 112"/>
                              <a:gd name="T19" fmla="*/ 21 h 32"/>
                              <a:gd name="T20" fmla="*/ 65 w 112"/>
                              <a:gd name="T21" fmla="*/ 21 h 32"/>
                              <a:gd name="T22" fmla="*/ 67 w 112"/>
                              <a:gd name="T23" fmla="*/ 19 h 32"/>
                              <a:gd name="T24" fmla="*/ 69 w 112"/>
                              <a:gd name="T25" fmla="*/ 19 h 32"/>
                              <a:gd name="T26" fmla="*/ 71 w 112"/>
                              <a:gd name="T27" fmla="*/ 17 h 32"/>
                              <a:gd name="T28" fmla="*/ 75 w 112"/>
                              <a:gd name="T29" fmla="*/ 15 h 32"/>
                              <a:gd name="T30" fmla="*/ 78 w 112"/>
                              <a:gd name="T31" fmla="*/ 15 h 32"/>
                              <a:gd name="T32" fmla="*/ 82 w 112"/>
                              <a:gd name="T33" fmla="*/ 13 h 32"/>
                              <a:gd name="T34" fmla="*/ 86 w 112"/>
                              <a:gd name="T35" fmla="*/ 11 h 32"/>
                              <a:gd name="T36" fmla="*/ 92 w 112"/>
                              <a:gd name="T37" fmla="*/ 8 h 32"/>
                              <a:gd name="T38" fmla="*/ 97 w 112"/>
                              <a:gd name="T39" fmla="*/ 7 h 32"/>
                              <a:gd name="T40" fmla="*/ 105 w 112"/>
                              <a:gd name="T41" fmla="*/ 2 h 32"/>
                              <a:gd name="T42" fmla="*/ 112 w 112"/>
                              <a:gd name="T4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2">
                                <a:moveTo>
                                  <a:pt x="0" y="32"/>
                                </a:moveTo>
                                <a:lnTo>
                                  <a:pt x="9" y="30"/>
                                </a:lnTo>
                                <a:lnTo>
                                  <a:pt x="15" y="30"/>
                                </a:lnTo>
                                <a:lnTo>
                                  <a:pt x="22" y="28"/>
                                </a:lnTo>
                                <a:lnTo>
                                  <a:pt x="32" y="28"/>
                                </a:lnTo>
                                <a:lnTo>
                                  <a:pt x="36" y="25"/>
                                </a:lnTo>
                                <a:lnTo>
                                  <a:pt x="52" y="25"/>
                                </a:lnTo>
                                <a:lnTo>
                                  <a:pt x="54" y="24"/>
                                </a:lnTo>
                                <a:lnTo>
                                  <a:pt x="60" y="24"/>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93"/>
                        <wps:cNvSpPr>
                          <a:spLocks/>
                        </wps:cNvSpPr>
                        <wps:spPr bwMode="auto">
                          <a:xfrm>
                            <a:off x="4579486" y="194183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5 h 56"/>
                              <a:gd name="T30" fmla="*/ 49 w 100"/>
                              <a:gd name="T31" fmla="*/ 33 h 56"/>
                              <a:gd name="T32" fmla="*/ 52 w 100"/>
                              <a:gd name="T33" fmla="*/ 33 h 56"/>
                              <a:gd name="T34" fmla="*/ 56 w 100"/>
                              <a:gd name="T35" fmla="*/ 30 h 56"/>
                              <a:gd name="T36" fmla="*/ 58 w 100"/>
                              <a:gd name="T37" fmla="*/ 29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5"/>
                                </a:lnTo>
                                <a:lnTo>
                                  <a:pt x="49" y="33"/>
                                </a:lnTo>
                                <a:lnTo>
                                  <a:pt x="52" y="33"/>
                                </a:lnTo>
                                <a:lnTo>
                                  <a:pt x="56" y="30"/>
                                </a:lnTo>
                                <a:lnTo>
                                  <a:pt x="58" y="29"/>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94"/>
                        <wps:cNvSpPr>
                          <a:spLocks/>
                        </wps:cNvSpPr>
                        <wps:spPr bwMode="auto">
                          <a:xfrm>
                            <a:off x="4642986" y="190309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9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9"/>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95"/>
                        <wps:cNvSpPr>
                          <a:spLocks/>
                        </wps:cNvSpPr>
                        <wps:spPr bwMode="auto">
                          <a:xfrm>
                            <a:off x="4686801" y="1854835"/>
                            <a:ext cx="24130" cy="48260"/>
                          </a:xfrm>
                          <a:custGeom>
                            <a:avLst/>
                            <a:gdLst>
                              <a:gd name="T0" fmla="*/ 0 w 38"/>
                              <a:gd name="T1" fmla="*/ 76 h 76"/>
                              <a:gd name="T2" fmla="*/ 2 w 38"/>
                              <a:gd name="T3" fmla="*/ 73 h 76"/>
                              <a:gd name="T4" fmla="*/ 2 w 38"/>
                              <a:gd name="T5" fmla="*/ 72 h 76"/>
                              <a:gd name="T6" fmla="*/ 8 w 38"/>
                              <a:gd name="T7" fmla="*/ 65 h 76"/>
                              <a:gd name="T8" fmla="*/ 8 w 38"/>
                              <a:gd name="T9" fmla="*/ 63 h 76"/>
                              <a:gd name="T10" fmla="*/ 13 w 38"/>
                              <a:gd name="T11" fmla="*/ 59 h 76"/>
                              <a:gd name="T12" fmla="*/ 13 w 38"/>
                              <a:gd name="T13" fmla="*/ 55 h 76"/>
                              <a:gd name="T14" fmla="*/ 17 w 38"/>
                              <a:gd name="T15" fmla="*/ 50 h 76"/>
                              <a:gd name="T16" fmla="*/ 17 w 38"/>
                              <a:gd name="T17" fmla="*/ 48 h 76"/>
                              <a:gd name="T18" fmla="*/ 19 w 38"/>
                              <a:gd name="T19" fmla="*/ 46 h 76"/>
                              <a:gd name="T20" fmla="*/ 19 w 38"/>
                              <a:gd name="T21" fmla="*/ 44 h 76"/>
                              <a:gd name="T22" fmla="*/ 24 w 38"/>
                              <a:gd name="T23" fmla="*/ 39 h 76"/>
                              <a:gd name="T24" fmla="*/ 24 w 38"/>
                              <a:gd name="T25" fmla="*/ 38 h 76"/>
                              <a:gd name="T26" fmla="*/ 25 w 38"/>
                              <a:gd name="T27" fmla="*/ 33 h 76"/>
                              <a:gd name="T28" fmla="*/ 25 w 38"/>
                              <a:gd name="T29" fmla="*/ 31 h 76"/>
                              <a:gd name="T30" fmla="*/ 28 w 38"/>
                              <a:gd name="T31" fmla="*/ 29 h 76"/>
                              <a:gd name="T32" fmla="*/ 28 w 38"/>
                              <a:gd name="T33" fmla="*/ 27 h 76"/>
                              <a:gd name="T34" fmla="*/ 30 w 38"/>
                              <a:gd name="T35" fmla="*/ 26 h 76"/>
                              <a:gd name="T36" fmla="*/ 30 w 38"/>
                              <a:gd name="T37" fmla="*/ 23 h 76"/>
                              <a:gd name="T38" fmla="*/ 32 w 38"/>
                              <a:gd name="T39" fmla="*/ 21 h 76"/>
                              <a:gd name="T40" fmla="*/ 32 w 38"/>
                              <a:gd name="T41" fmla="*/ 17 h 76"/>
                              <a:gd name="T42" fmla="*/ 34 w 38"/>
                              <a:gd name="T43" fmla="*/ 15 h 76"/>
                              <a:gd name="T44" fmla="*/ 34 w 38"/>
                              <a:gd name="T45" fmla="*/ 10 h 76"/>
                              <a:gd name="T46" fmla="*/ 37 w 38"/>
                              <a:gd name="T47" fmla="*/ 9 h 76"/>
                              <a:gd name="T48" fmla="*/ 37 w 38"/>
                              <a:gd name="T49" fmla="*/ 4 h 76"/>
                              <a:gd name="T50" fmla="*/ 38 w 38"/>
                              <a:gd name="T51" fmla="*/ 2 h 76"/>
                              <a:gd name="T52" fmla="*/ 38 w 38"/>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6">
                                <a:moveTo>
                                  <a:pt x="0" y="76"/>
                                </a:moveTo>
                                <a:lnTo>
                                  <a:pt x="2" y="73"/>
                                </a:lnTo>
                                <a:lnTo>
                                  <a:pt x="2" y="72"/>
                                </a:lnTo>
                                <a:lnTo>
                                  <a:pt x="8" y="65"/>
                                </a:lnTo>
                                <a:lnTo>
                                  <a:pt x="8" y="63"/>
                                </a:lnTo>
                                <a:lnTo>
                                  <a:pt x="13" y="59"/>
                                </a:lnTo>
                                <a:lnTo>
                                  <a:pt x="13" y="55"/>
                                </a:lnTo>
                                <a:lnTo>
                                  <a:pt x="17" y="50"/>
                                </a:lnTo>
                                <a:lnTo>
                                  <a:pt x="17" y="48"/>
                                </a:lnTo>
                                <a:lnTo>
                                  <a:pt x="19" y="46"/>
                                </a:lnTo>
                                <a:lnTo>
                                  <a:pt x="19" y="44"/>
                                </a:lnTo>
                                <a:lnTo>
                                  <a:pt x="24" y="39"/>
                                </a:lnTo>
                                <a:lnTo>
                                  <a:pt x="24" y="38"/>
                                </a:lnTo>
                                <a:lnTo>
                                  <a:pt x="25" y="33"/>
                                </a:lnTo>
                                <a:lnTo>
                                  <a:pt x="25" y="31"/>
                                </a:lnTo>
                                <a:lnTo>
                                  <a:pt x="28" y="29"/>
                                </a:lnTo>
                                <a:lnTo>
                                  <a:pt x="28" y="27"/>
                                </a:lnTo>
                                <a:lnTo>
                                  <a:pt x="30" y="26"/>
                                </a:lnTo>
                                <a:lnTo>
                                  <a:pt x="30" y="23"/>
                                </a:lnTo>
                                <a:lnTo>
                                  <a:pt x="32" y="21"/>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96"/>
                        <wps:cNvSpPr>
                          <a:spLocks/>
                        </wps:cNvSpPr>
                        <wps:spPr bwMode="auto">
                          <a:xfrm>
                            <a:off x="4710296" y="1846580"/>
                            <a:ext cx="2540" cy="8255"/>
                          </a:xfrm>
                          <a:custGeom>
                            <a:avLst/>
                            <a:gdLst>
                              <a:gd name="T0" fmla="*/ 0 w 4"/>
                              <a:gd name="T1" fmla="*/ 13 h 13"/>
                              <a:gd name="T2" fmla="*/ 0 w 4"/>
                              <a:gd name="T3" fmla="*/ 11 h 13"/>
                              <a:gd name="T4" fmla="*/ 1 w 4"/>
                              <a:gd name="T5" fmla="*/ 9 h 13"/>
                              <a:gd name="T6" fmla="*/ 1 w 4"/>
                              <a:gd name="T7" fmla="*/ 5 h 13"/>
                              <a:gd name="T8" fmla="*/ 4 w 4"/>
                              <a:gd name="T9" fmla="*/ 2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1" y="9"/>
                                </a:lnTo>
                                <a:lnTo>
                                  <a:pt x="1" y="5"/>
                                </a:lnTo>
                                <a:lnTo>
                                  <a:pt x="4" y="2"/>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97"/>
                        <wps:cNvSpPr>
                          <a:spLocks/>
                        </wps:cNvSpPr>
                        <wps:spPr bwMode="auto">
                          <a:xfrm>
                            <a:off x="4708391" y="1819910"/>
                            <a:ext cx="4445" cy="14605"/>
                          </a:xfrm>
                          <a:custGeom>
                            <a:avLst/>
                            <a:gdLst>
                              <a:gd name="T0" fmla="*/ 7 w 7"/>
                              <a:gd name="T1" fmla="*/ 23 h 23"/>
                              <a:gd name="T2" fmla="*/ 7 w 7"/>
                              <a:gd name="T3" fmla="*/ 17 h 23"/>
                              <a:gd name="T4" fmla="*/ 4 w 7"/>
                              <a:gd name="T5" fmla="*/ 17 h 23"/>
                              <a:gd name="T6" fmla="*/ 4 w 7"/>
                              <a:gd name="T7" fmla="*/ 10 h 23"/>
                              <a:gd name="T8" fmla="*/ 3 w 7"/>
                              <a:gd name="T9" fmla="*/ 8 h 23"/>
                              <a:gd name="T10" fmla="*/ 3 w 7"/>
                              <a:gd name="T11" fmla="*/ 4 h 23"/>
                              <a:gd name="T12" fmla="*/ 0 w 7"/>
                              <a:gd name="T13" fmla="*/ 1 h 23"/>
                              <a:gd name="T14" fmla="*/ 0 w 7"/>
                              <a:gd name="T15" fmla="*/ 0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3">
                                <a:moveTo>
                                  <a:pt x="7" y="23"/>
                                </a:moveTo>
                                <a:lnTo>
                                  <a:pt x="7" y="17"/>
                                </a:lnTo>
                                <a:lnTo>
                                  <a:pt x="4" y="17"/>
                                </a:lnTo>
                                <a:lnTo>
                                  <a:pt x="4" y="10"/>
                                </a:lnTo>
                                <a:lnTo>
                                  <a:pt x="3" y="8"/>
                                </a:lnTo>
                                <a:lnTo>
                                  <a:pt x="3"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98"/>
                        <wps:cNvSpPr>
                          <a:spLocks/>
                        </wps:cNvSpPr>
                        <wps:spPr bwMode="auto">
                          <a:xfrm>
                            <a:off x="4369301" y="2263140"/>
                            <a:ext cx="3810" cy="17780"/>
                          </a:xfrm>
                          <a:custGeom>
                            <a:avLst/>
                            <a:gdLst>
                              <a:gd name="T0" fmla="*/ 0 w 6"/>
                              <a:gd name="T1" fmla="*/ 0 h 28"/>
                              <a:gd name="T2" fmla="*/ 0 w 6"/>
                              <a:gd name="T3" fmla="*/ 11 h 28"/>
                              <a:gd name="T4" fmla="*/ 2 w 6"/>
                              <a:gd name="T5" fmla="*/ 13 h 28"/>
                              <a:gd name="T6" fmla="*/ 2 w 6"/>
                              <a:gd name="T7" fmla="*/ 20 h 28"/>
                              <a:gd name="T8" fmla="*/ 4 w 6"/>
                              <a:gd name="T9" fmla="*/ 21 h 28"/>
                              <a:gd name="T10" fmla="*/ 4 w 6"/>
                              <a:gd name="T11" fmla="*/ 24 h 28"/>
                              <a:gd name="T12" fmla="*/ 6 w 6"/>
                              <a:gd name="T13" fmla="*/ 26 h 28"/>
                              <a:gd name="T14" fmla="*/ 6 w 6"/>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
                                <a:moveTo>
                                  <a:pt x="0" y="0"/>
                                </a:moveTo>
                                <a:lnTo>
                                  <a:pt x="0" y="11"/>
                                </a:lnTo>
                                <a:lnTo>
                                  <a:pt x="2" y="13"/>
                                </a:lnTo>
                                <a:lnTo>
                                  <a:pt x="2" y="20"/>
                                </a:lnTo>
                                <a:lnTo>
                                  <a:pt x="4" y="21"/>
                                </a:lnTo>
                                <a:lnTo>
                                  <a:pt x="4" y="24"/>
                                </a:lnTo>
                                <a:lnTo>
                                  <a:pt x="6" y="26"/>
                                </a:lnTo>
                                <a:lnTo>
                                  <a:pt x="6"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99"/>
                        <wps:cNvSpPr>
                          <a:spLocks/>
                        </wps:cNvSpPr>
                        <wps:spPr bwMode="auto">
                          <a:xfrm>
                            <a:off x="4373111" y="2280920"/>
                            <a:ext cx="23495" cy="25400"/>
                          </a:xfrm>
                          <a:custGeom>
                            <a:avLst/>
                            <a:gdLst>
                              <a:gd name="T0" fmla="*/ 0 w 37"/>
                              <a:gd name="T1" fmla="*/ 0 h 40"/>
                              <a:gd name="T2" fmla="*/ 0 w 37"/>
                              <a:gd name="T3" fmla="*/ 2 h 40"/>
                              <a:gd name="T4" fmla="*/ 3 w 37"/>
                              <a:gd name="T5" fmla="*/ 2 h 40"/>
                              <a:gd name="T6" fmla="*/ 3 w 37"/>
                              <a:gd name="T7" fmla="*/ 4 h 40"/>
                              <a:gd name="T8" fmla="*/ 4 w 37"/>
                              <a:gd name="T9" fmla="*/ 6 h 40"/>
                              <a:gd name="T10" fmla="*/ 4 w 37"/>
                              <a:gd name="T11" fmla="*/ 9 h 40"/>
                              <a:gd name="T12" fmla="*/ 7 w 37"/>
                              <a:gd name="T13" fmla="*/ 10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4"/>
                                </a:lnTo>
                                <a:lnTo>
                                  <a:pt x="4" y="6"/>
                                </a:lnTo>
                                <a:lnTo>
                                  <a:pt x="4" y="9"/>
                                </a:lnTo>
                                <a:lnTo>
                                  <a:pt x="7" y="10"/>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00"/>
                        <wps:cNvSpPr>
                          <a:spLocks/>
                        </wps:cNvSpPr>
                        <wps:spPr bwMode="auto">
                          <a:xfrm>
                            <a:off x="4396606" y="2306320"/>
                            <a:ext cx="52705" cy="15875"/>
                          </a:xfrm>
                          <a:custGeom>
                            <a:avLst/>
                            <a:gdLst>
                              <a:gd name="T0" fmla="*/ 0 w 83"/>
                              <a:gd name="T1" fmla="*/ 0 h 25"/>
                              <a:gd name="T2" fmla="*/ 2 w 83"/>
                              <a:gd name="T3" fmla="*/ 3 h 25"/>
                              <a:gd name="T4" fmla="*/ 4 w 83"/>
                              <a:gd name="T5" fmla="*/ 3 h 25"/>
                              <a:gd name="T6" fmla="*/ 6 w 83"/>
                              <a:gd name="T7" fmla="*/ 5 h 25"/>
                              <a:gd name="T8" fmla="*/ 10 w 83"/>
                              <a:gd name="T9" fmla="*/ 5 h 25"/>
                              <a:gd name="T10" fmla="*/ 15 w 83"/>
                              <a:gd name="T11" fmla="*/ 9 h 25"/>
                              <a:gd name="T12" fmla="*/ 17 w 83"/>
                              <a:gd name="T13" fmla="*/ 9 h 25"/>
                              <a:gd name="T14" fmla="*/ 19 w 83"/>
                              <a:gd name="T15" fmla="*/ 11 h 25"/>
                              <a:gd name="T16" fmla="*/ 22 w 83"/>
                              <a:gd name="T17" fmla="*/ 11 h 25"/>
                              <a:gd name="T18" fmla="*/ 26 w 83"/>
                              <a:gd name="T19" fmla="*/ 13 h 25"/>
                              <a:gd name="T20" fmla="*/ 28 w 83"/>
                              <a:gd name="T21" fmla="*/ 13 h 25"/>
                              <a:gd name="T22" fmla="*/ 30 w 83"/>
                              <a:gd name="T23" fmla="*/ 15 h 25"/>
                              <a:gd name="T24" fmla="*/ 34 w 83"/>
                              <a:gd name="T25" fmla="*/ 15 h 25"/>
                              <a:gd name="T26" fmla="*/ 39 w 83"/>
                              <a:gd name="T27" fmla="*/ 17 h 25"/>
                              <a:gd name="T28" fmla="*/ 40 w 83"/>
                              <a:gd name="T29" fmla="*/ 17 h 25"/>
                              <a:gd name="T30" fmla="*/ 43 w 83"/>
                              <a:gd name="T31" fmla="*/ 19 h 25"/>
                              <a:gd name="T32" fmla="*/ 47 w 83"/>
                              <a:gd name="T33" fmla="*/ 19 h 25"/>
                              <a:gd name="T34" fmla="*/ 52 w 83"/>
                              <a:gd name="T35" fmla="*/ 21 h 25"/>
                              <a:gd name="T36" fmla="*/ 58 w 83"/>
                              <a:gd name="T37" fmla="*/ 21 h 25"/>
                              <a:gd name="T38" fmla="*/ 62 w 83"/>
                              <a:gd name="T39" fmla="*/ 23 h 25"/>
                              <a:gd name="T40" fmla="*/ 73 w 83"/>
                              <a:gd name="T41" fmla="*/ 23 h 25"/>
                              <a:gd name="T42" fmla="*/ 75 w 83"/>
                              <a:gd name="T43" fmla="*/ 25 h 25"/>
                              <a:gd name="T44" fmla="*/ 83 w 83"/>
                              <a:gd name="T4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5">
                                <a:moveTo>
                                  <a:pt x="0" y="0"/>
                                </a:moveTo>
                                <a:lnTo>
                                  <a:pt x="2" y="3"/>
                                </a:lnTo>
                                <a:lnTo>
                                  <a:pt x="4" y="3"/>
                                </a:lnTo>
                                <a:lnTo>
                                  <a:pt x="6" y="5"/>
                                </a:lnTo>
                                <a:lnTo>
                                  <a:pt x="10" y="5"/>
                                </a:lnTo>
                                <a:lnTo>
                                  <a:pt x="15" y="9"/>
                                </a:lnTo>
                                <a:lnTo>
                                  <a:pt x="17" y="9"/>
                                </a:lnTo>
                                <a:lnTo>
                                  <a:pt x="19" y="11"/>
                                </a:lnTo>
                                <a:lnTo>
                                  <a:pt x="22" y="11"/>
                                </a:lnTo>
                                <a:lnTo>
                                  <a:pt x="26" y="13"/>
                                </a:lnTo>
                                <a:lnTo>
                                  <a:pt x="28" y="13"/>
                                </a:lnTo>
                                <a:lnTo>
                                  <a:pt x="30" y="15"/>
                                </a:lnTo>
                                <a:lnTo>
                                  <a:pt x="34" y="15"/>
                                </a:lnTo>
                                <a:lnTo>
                                  <a:pt x="39" y="17"/>
                                </a:lnTo>
                                <a:lnTo>
                                  <a:pt x="40" y="17"/>
                                </a:lnTo>
                                <a:lnTo>
                                  <a:pt x="43" y="19"/>
                                </a:lnTo>
                                <a:lnTo>
                                  <a:pt x="47" y="19"/>
                                </a:lnTo>
                                <a:lnTo>
                                  <a:pt x="52" y="21"/>
                                </a:lnTo>
                                <a:lnTo>
                                  <a:pt x="58" y="21"/>
                                </a:lnTo>
                                <a:lnTo>
                                  <a:pt x="62" y="23"/>
                                </a:lnTo>
                                <a:lnTo>
                                  <a:pt x="73" y="23"/>
                                </a:lnTo>
                                <a:lnTo>
                                  <a:pt x="75" y="25"/>
                                </a:lnTo>
                                <a:lnTo>
                                  <a:pt x="83"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01"/>
                        <wps:cNvSpPr>
                          <a:spLocks/>
                        </wps:cNvSpPr>
                        <wps:spPr bwMode="auto">
                          <a:xfrm>
                            <a:off x="4449311" y="2320925"/>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02"/>
                        <wps:cNvSpPr>
                          <a:spLocks/>
                        </wps:cNvSpPr>
                        <wps:spPr bwMode="auto">
                          <a:xfrm>
                            <a:off x="4508366" y="2301240"/>
                            <a:ext cx="71120" cy="19685"/>
                          </a:xfrm>
                          <a:custGeom>
                            <a:avLst/>
                            <a:gdLst>
                              <a:gd name="T0" fmla="*/ 0 w 112"/>
                              <a:gd name="T1" fmla="*/ 31 h 31"/>
                              <a:gd name="T2" fmla="*/ 9 w 112"/>
                              <a:gd name="T3" fmla="*/ 29 h 31"/>
                              <a:gd name="T4" fmla="*/ 15 w 112"/>
                              <a:gd name="T5" fmla="*/ 29 h 31"/>
                              <a:gd name="T6" fmla="*/ 22 w 112"/>
                              <a:gd name="T7" fmla="*/ 27 h 31"/>
                              <a:gd name="T8" fmla="*/ 32 w 112"/>
                              <a:gd name="T9" fmla="*/ 27 h 31"/>
                              <a:gd name="T10" fmla="*/ 36 w 112"/>
                              <a:gd name="T11" fmla="*/ 25 h 31"/>
                              <a:gd name="T12" fmla="*/ 52 w 112"/>
                              <a:gd name="T13" fmla="*/ 25 h 31"/>
                              <a:gd name="T14" fmla="*/ 54 w 112"/>
                              <a:gd name="T15" fmla="*/ 23 h 31"/>
                              <a:gd name="T16" fmla="*/ 60 w 112"/>
                              <a:gd name="T17" fmla="*/ 23 h 31"/>
                              <a:gd name="T18" fmla="*/ 60 w 112"/>
                              <a:gd name="T19" fmla="*/ 21 h 31"/>
                              <a:gd name="T20" fmla="*/ 65 w 112"/>
                              <a:gd name="T21" fmla="*/ 21 h 31"/>
                              <a:gd name="T22" fmla="*/ 67 w 112"/>
                              <a:gd name="T23" fmla="*/ 19 h 31"/>
                              <a:gd name="T24" fmla="*/ 69 w 112"/>
                              <a:gd name="T25" fmla="*/ 19 h 31"/>
                              <a:gd name="T26" fmla="*/ 71 w 112"/>
                              <a:gd name="T27" fmla="*/ 17 h 31"/>
                              <a:gd name="T28" fmla="*/ 75 w 112"/>
                              <a:gd name="T29" fmla="*/ 15 h 31"/>
                              <a:gd name="T30" fmla="*/ 78 w 112"/>
                              <a:gd name="T31" fmla="*/ 15 h 31"/>
                              <a:gd name="T32" fmla="*/ 82 w 112"/>
                              <a:gd name="T33" fmla="*/ 13 h 31"/>
                              <a:gd name="T34" fmla="*/ 86 w 112"/>
                              <a:gd name="T35" fmla="*/ 11 h 31"/>
                              <a:gd name="T36" fmla="*/ 92 w 112"/>
                              <a:gd name="T37" fmla="*/ 8 h 31"/>
                              <a:gd name="T38" fmla="*/ 97 w 112"/>
                              <a:gd name="T39" fmla="*/ 7 h 31"/>
                              <a:gd name="T40" fmla="*/ 105 w 112"/>
                              <a:gd name="T41" fmla="*/ 2 h 31"/>
                              <a:gd name="T42" fmla="*/ 112 w 112"/>
                              <a:gd name="T4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1">
                                <a:moveTo>
                                  <a:pt x="0" y="31"/>
                                </a:moveTo>
                                <a:lnTo>
                                  <a:pt x="9" y="29"/>
                                </a:lnTo>
                                <a:lnTo>
                                  <a:pt x="15" y="29"/>
                                </a:lnTo>
                                <a:lnTo>
                                  <a:pt x="22" y="27"/>
                                </a:lnTo>
                                <a:lnTo>
                                  <a:pt x="32" y="27"/>
                                </a:lnTo>
                                <a:lnTo>
                                  <a:pt x="36" y="25"/>
                                </a:lnTo>
                                <a:lnTo>
                                  <a:pt x="52" y="25"/>
                                </a:lnTo>
                                <a:lnTo>
                                  <a:pt x="54" y="23"/>
                                </a:lnTo>
                                <a:lnTo>
                                  <a:pt x="60" y="23"/>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203"/>
                        <wps:cNvSpPr>
                          <a:spLocks/>
                        </wps:cNvSpPr>
                        <wps:spPr bwMode="auto">
                          <a:xfrm>
                            <a:off x="4579486" y="226568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4 h 56"/>
                              <a:gd name="T30" fmla="*/ 49 w 100"/>
                              <a:gd name="T31" fmla="*/ 33 h 56"/>
                              <a:gd name="T32" fmla="*/ 52 w 100"/>
                              <a:gd name="T33" fmla="*/ 33 h 56"/>
                              <a:gd name="T34" fmla="*/ 56 w 100"/>
                              <a:gd name="T35" fmla="*/ 30 h 56"/>
                              <a:gd name="T36" fmla="*/ 58 w 100"/>
                              <a:gd name="T37" fmla="*/ 28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4"/>
                                </a:lnTo>
                                <a:lnTo>
                                  <a:pt x="49" y="33"/>
                                </a:lnTo>
                                <a:lnTo>
                                  <a:pt x="52" y="33"/>
                                </a:lnTo>
                                <a:lnTo>
                                  <a:pt x="56" y="30"/>
                                </a:lnTo>
                                <a:lnTo>
                                  <a:pt x="58" y="28"/>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204"/>
                        <wps:cNvSpPr>
                          <a:spLocks/>
                        </wps:cNvSpPr>
                        <wps:spPr bwMode="auto">
                          <a:xfrm>
                            <a:off x="4642986" y="222694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8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8"/>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205"/>
                        <wps:cNvSpPr>
                          <a:spLocks/>
                        </wps:cNvSpPr>
                        <wps:spPr bwMode="auto">
                          <a:xfrm>
                            <a:off x="4686801" y="2178050"/>
                            <a:ext cx="24130" cy="48895"/>
                          </a:xfrm>
                          <a:custGeom>
                            <a:avLst/>
                            <a:gdLst>
                              <a:gd name="T0" fmla="*/ 0 w 38"/>
                              <a:gd name="T1" fmla="*/ 77 h 77"/>
                              <a:gd name="T2" fmla="*/ 2 w 38"/>
                              <a:gd name="T3" fmla="*/ 74 h 77"/>
                              <a:gd name="T4" fmla="*/ 2 w 38"/>
                              <a:gd name="T5" fmla="*/ 73 h 77"/>
                              <a:gd name="T6" fmla="*/ 8 w 38"/>
                              <a:gd name="T7" fmla="*/ 66 h 77"/>
                              <a:gd name="T8" fmla="*/ 8 w 38"/>
                              <a:gd name="T9" fmla="*/ 64 h 77"/>
                              <a:gd name="T10" fmla="*/ 13 w 38"/>
                              <a:gd name="T11" fmla="*/ 60 h 77"/>
                              <a:gd name="T12" fmla="*/ 13 w 38"/>
                              <a:gd name="T13" fmla="*/ 56 h 77"/>
                              <a:gd name="T14" fmla="*/ 17 w 38"/>
                              <a:gd name="T15" fmla="*/ 51 h 77"/>
                              <a:gd name="T16" fmla="*/ 17 w 38"/>
                              <a:gd name="T17" fmla="*/ 49 h 77"/>
                              <a:gd name="T18" fmla="*/ 19 w 38"/>
                              <a:gd name="T19" fmla="*/ 47 h 77"/>
                              <a:gd name="T20" fmla="*/ 19 w 38"/>
                              <a:gd name="T21" fmla="*/ 45 h 77"/>
                              <a:gd name="T22" fmla="*/ 24 w 38"/>
                              <a:gd name="T23" fmla="*/ 40 h 77"/>
                              <a:gd name="T24" fmla="*/ 24 w 38"/>
                              <a:gd name="T25" fmla="*/ 39 h 77"/>
                              <a:gd name="T26" fmla="*/ 25 w 38"/>
                              <a:gd name="T27" fmla="*/ 34 h 77"/>
                              <a:gd name="T28" fmla="*/ 25 w 38"/>
                              <a:gd name="T29" fmla="*/ 32 h 77"/>
                              <a:gd name="T30" fmla="*/ 28 w 38"/>
                              <a:gd name="T31" fmla="*/ 30 h 77"/>
                              <a:gd name="T32" fmla="*/ 28 w 38"/>
                              <a:gd name="T33" fmla="*/ 28 h 77"/>
                              <a:gd name="T34" fmla="*/ 30 w 38"/>
                              <a:gd name="T35" fmla="*/ 26 h 77"/>
                              <a:gd name="T36" fmla="*/ 30 w 38"/>
                              <a:gd name="T37" fmla="*/ 23 h 77"/>
                              <a:gd name="T38" fmla="*/ 32 w 38"/>
                              <a:gd name="T39" fmla="*/ 22 h 77"/>
                              <a:gd name="T40" fmla="*/ 32 w 38"/>
                              <a:gd name="T41" fmla="*/ 17 h 77"/>
                              <a:gd name="T42" fmla="*/ 34 w 38"/>
                              <a:gd name="T43" fmla="*/ 15 h 77"/>
                              <a:gd name="T44" fmla="*/ 34 w 38"/>
                              <a:gd name="T45" fmla="*/ 10 h 77"/>
                              <a:gd name="T46" fmla="*/ 37 w 38"/>
                              <a:gd name="T47" fmla="*/ 9 h 77"/>
                              <a:gd name="T48" fmla="*/ 37 w 38"/>
                              <a:gd name="T49" fmla="*/ 4 h 77"/>
                              <a:gd name="T50" fmla="*/ 38 w 38"/>
                              <a:gd name="T51" fmla="*/ 2 h 77"/>
                              <a:gd name="T52" fmla="*/ 38 w 3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7">
                                <a:moveTo>
                                  <a:pt x="0" y="77"/>
                                </a:moveTo>
                                <a:lnTo>
                                  <a:pt x="2" y="74"/>
                                </a:lnTo>
                                <a:lnTo>
                                  <a:pt x="2" y="73"/>
                                </a:lnTo>
                                <a:lnTo>
                                  <a:pt x="8" y="66"/>
                                </a:lnTo>
                                <a:lnTo>
                                  <a:pt x="8" y="64"/>
                                </a:lnTo>
                                <a:lnTo>
                                  <a:pt x="13" y="60"/>
                                </a:lnTo>
                                <a:lnTo>
                                  <a:pt x="13" y="56"/>
                                </a:lnTo>
                                <a:lnTo>
                                  <a:pt x="17" y="51"/>
                                </a:lnTo>
                                <a:lnTo>
                                  <a:pt x="17" y="49"/>
                                </a:lnTo>
                                <a:lnTo>
                                  <a:pt x="19" y="47"/>
                                </a:lnTo>
                                <a:lnTo>
                                  <a:pt x="19" y="45"/>
                                </a:lnTo>
                                <a:lnTo>
                                  <a:pt x="24" y="40"/>
                                </a:lnTo>
                                <a:lnTo>
                                  <a:pt x="24" y="39"/>
                                </a:lnTo>
                                <a:lnTo>
                                  <a:pt x="25" y="34"/>
                                </a:lnTo>
                                <a:lnTo>
                                  <a:pt x="25" y="32"/>
                                </a:lnTo>
                                <a:lnTo>
                                  <a:pt x="28" y="30"/>
                                </a:lnTo>
                                <a:lnTo>
                                  <a:pt x="28" y="28"/>
                                </a:lnTo>
                                <a:lnTo>
                                  <a:pt x="30" y="26"/>
                                </a:lnTo>
                                <a:lnTo>
                                  <a:pt x="30" y="23"/>
                                </a:lnTo>
                                <a:lnTo>
                                  <a:pt x="32" y="22"/>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206"/>
                        <wps:cNvSpPr>
                          <a:spLocks/>
                        </wps:cNvSpPr>
                        <wps:spPr bwMode="auto">
                          <a:xfrm>
                            <a:off x="4710931" y="2169795"/>
                            <a:ext cx="1905" cy="8255"/>
                          </a:xfrm>
                          <a:custGeom>
                            <a:avLst/>
                            <a:gdLst>
                              <a:gd name="T0" fmla="*/ 0 w 3"/>
                              <a:gd name="T1" fmla="*/ 13 h 13"/>
                              <a:gd name="T2" fmla="*/ 0 w 3"/>
                              <a:gd name="T3" fmla="*/ 9 h 13"/>
                              <a:gd name="T4" fmla="*/ 3 w 3"/>
                              <a:gd name="T5" fmla="*/ 6 h 13"/>
                              <a:gd name="T6" fmla="*/ 3 w 3"/>
                              <a:gd name="T7" fmla="*/ 0 h 13"/>
                            </a:gdLst>
                            <a:ahLst/>
                            <a:cxnLst>
                              <a:cxn ang="0">
                                <a:pos x="T0" y="T1"/>
                              </a:cxn>
                              <a:cxn ang="0">
                                <a:pos x="T2" y="T3"/>
                              </a:cxn>
                              <a:cxn ang="0">
                                <a:pos x="T4" y="T5"/>
                              </a:cxn>
                              <a:cxn ang="0">
                                <a:pos x="T6" y="T7"/>
                              </a:cxn>
                            </a:cxnLst>
                            <a:rect l="0" t="0" r="r" b="b"/>
                            <a:pathLst>
                              <a:path w="3" h="13">
                                <a:moveTo>
                                  <a:pt x="0" y="13"/>
                                </a:moveTo>
                                <a:lnTo>
                                  <a:pt x="0" y="9"/>
                                </a:lnTo>
                                <a:lnTo>
                                  <a:pt x="3" y="6"/>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207"/>
                        <wps:cNvSpPr>
                          <a:spLocks/>
                        </wps:cNvSpPr>
                        <wps:spPr bwMode="auto">
                          <a:xfrm>
                            <a:off x="4520431" y="1706880"/>
                            <a:ext cx="23495" cy="187960"/>
                          </a:xfrm>
                          <a:custGeom>
                            <a:avLst/>
                            <a:gdLst>
                              <a:gd name="T0" fmla="*/ 0 w 37"/>
                              <a:gd name="T1" fmla="*/ 1 h 296"/>
                              <a:gd name="T2" fmla="*/ 3 w 37"/>
                              <a:gd name="T3" fmla="*/ 0 h 296"/>
                              <a:gd name="T4" fmla="*/ 9 w 37"/>
                              <a:gd name="T5" fmla="*/ 0 h 296"/>
                              <a:gd name="T6" fmla="*/ 16 w 37"/>
                              <a:gd name="T7" fmla="*/ 1 h 296"/>
                              <a:gd name="T8" fmla="*/ 20 w 37"/>
                              <a:gd name="T9" fmla="*/ 5 h 296"/>
                              <a:gd name="T10" fmla="*/ 24 w 37"/>
                              <a:gd name="T11" fmla="*/ 12 h 296"/>
                              <a:gd name="T12" fmla="*/ 26 w 37"/>
                              <a:gd name="T13" fmla="*/ 18 h 296"/>
                              <a:gd name="T14" fmla="*/ 29 w 37"/>
                              <a:gd name="T15" fmla="*/ 29 h 296"/>
                              <a:gd name="T16" fmla="*/ 30 w 37"/>
                              <a:gd name="T17" fmla="*/ 43 h 296"/>
                              <a:gd name="T18" fmla="*/ 33 w 37"/>
                              <a:gd name="T19" fmla="*/ 67 h 296"/>
                              <a:gd name="T20" fmla="*/ 35 w 37"/>
                              <a:gd name="T21" fmla="*/ 101 h 296"/>
                              <a:gd name="T22" fmla="*/ 35 w 37"/>
                              <a:gd name="T23" fmla="*/ 150 h 296"/>
                              <a:gd name="T24" fmla="*/ 35 w 37"/>
                              <a:gd name="T25" fmla="*/ 212 h 296"/>
                              <a:gd name="T26" fmla="*/ 37 w 37"/>
                              <a:gd name="T27"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296">
                                <a:moveTo>
                                  <a:pt x="0" y="1"/>
                                </a:moveTo>
                                <a:lnTo>
                                  <a:pt x="3" y="0"/>
                                </a:lnTo>
                                <a:lnTo>
                                  <a:pt x="9" y="0"/>
                                </a:lnTo>
                                <a:lnTo>
                                  <a:pt x="16" y="1"/>
                                </a:lnTo>
                                <a:lnTo>
                                  <a:pt x="20" y="5"/>
                                </a:lnTo>
                                <a:lnTo>
                                  <a:pt x="24" y="12"/>
                                </a:lnTo>
                                <a:lnTo>
                                  <a:pt x="26" y="18"/>
                                </a:lnTo>
                                <a:lnTo>
                                  <a:pt x="29" y="29"/>
                                </a:lnTo>
                                <a:lnTo>
                                  <a:pt x="30" y="43"/>
                                </a:lnTo>
                                <a:lnTo>
                                  <a:pt x="33" y="67"/>
                                </a:lnTo>
                                <a:lnTo>
                                  <a:pt x="35" y="101"/>
                                </a:lnTo>
                                <a:lnTo>
                                  <a:pt x="35" y="150"/>
                                </a:lnTo>
                                <a:lnTo>
                                  <a:pt x="35" y="212"/>
                                </a:lnTo>
                                <a:lnTo>
                                  <a:pt x="37" y="2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Line 208"/>
                        <wps:cNvCnPr/>
                        <wps:spPr bwMode="auto">
                          <a:xfrm flipH="1">
                            <a:off x="4392161" y="1327150"/>
                            <a:ext cx="41275"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209"/>
                        <wps:cNvCnPr/>
                        <wps:spPr bwMode="auto">
                          <a:xfrm>
                            <a:off x="4392161" y="1367790"/>
                            <a:ext cx="0" cy="2603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210"/>
                        <wps:cNvCnPr/>
                        <wps:spPr bwMode="auto">
                          <a:xfrm flipH="1">
                            <a:off x="4618856" y="1094105"/>
                            <a:ext cx="51435" cy="495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211"/>
                        <wps:cNvCnPr/>
                        <wps:spPr bwMode="auto">
                          <a:xfrm>
                            <a:off x="4670291" y="1094105"/>
                            <a:ext cx="0" cy="259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212"/>
                        <wps:cNvCnPr/>
                        <wps:spPr bwMode="auto">
                          <a:xfrm flipV="1">
                            <a:off x="4426451" y="1127760"/>
                            <a:ext cx="186055" cy="182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213"/>
                        <wps:cNvCnPr/>
                        <wps:spPr bwMode="auto">
                          <a:xfrm flipH="1">
                            <a:off x="4392161" y="1353185"/>
                            <a:ext cx="278130" cy="2749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214"/>
                        <wps:cNvCnPr/>
                        <wps:spPr bwMode="auto">
                          <a:xfrm flipV="1">
                            <a:off x="4539481" y="1353185"/>
                            <a:ext cx="130810" cy="3746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215"/>
                        <wps:cNvCnPr/>
                        <wps:spPr bwMode="auto">
                          <a:xfrm>
                            <a:off x="4392161" y="1628140"/>
                            <a:ext cx="120015" cy="106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216"/>
                        <wps:cNvCnPr/>
                        <wps:spPr bwMode="auto">
                          <a:xfrm flipH="1" flipV="1">
                            <a:off x="4426451" y="1310640"/>
                            <a:ext cx="38735" cy="908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217"/>
                        <wps:cNvCnPr/>
                        <wps:spPr bwMode="auto">
                          <a:xfrm flipV="1">
                            <a:off x="4389621" y="1310640"/>
                            <a:ext cx="36830" cy="15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218"/>
                        <wps:cNvCnPr/>
                        <wps:spPr bwMode="auto">
                          <a:xfrm flipV="1">
                            <a:off x="4426451" y="1401445"/>
                            <a:ext cx="38735" cy="14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219"/>
                        <wps:cNvCnPr/>
                        <wps:spPr bwMode="auto">
                          <a:xfrm flipH="1" flipV="1">
                            <a:off x="4389621" y="1325880"/>
                            <a:ext cx="13335"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220"/>
                        <wps:cNvCnPr/>
                        <wps:spPr bwMode="auto">
                          <a:xfrm flipH="1">
                            <a:off x="4426451" y="1385570"/>
                            <a:ext cx="31115" cy="30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221"/>
                        <wps:cNvCnPr/>
                        <wps:spPr bwMode="auto">
                          <a:xfrm flipH="1">
                            <a:off x="4465186" y="1217930"/>
                            <a:ext cx="184785"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222"/>
                        <wps:cNvCnPr/>
                        <wps:spPr bwMode="auto">
                          <a:xfrm flipH="1" flipV="1">
                            <a:off x="4612506" y="1127760"/>
                            <a:ext cx="37465" cy="90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223"/>
                        <wps:cNvCnPr/>
                        <wps:spPr bwMode="auto">
                          <a:xfrm>
                            <a:off x="4712836" y="1834515"/>
                            <a:ext cx="0" cy="335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224"/>
                        <wps:cNvCnPr/>
                        <wps:spPr bwMode="auto">
                          <a:xfrm>
                            <a:off x="4369301" y="1931035"/>
                            <a:ext cx="0" cy="332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225"/>
                        <wps:cNvCnPr/>
                        <wps:spPr bwMode="auto">
                          <a:xfrm>
                            <a:off x="185286" y="560705"/>
                            <a:ext cx="1078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Freeform 226"/>
                        <wps:cNvSpPr>
                          <a:spLocks/>
                        </wps:cNvSpPr>
                        <wps:spPr bwMode="auto">
                          <a:xfrm>
                            <a:off x="185286" y="520700"/>
                            <a:ext cx="81915" cy="80645"/>
                          </a:xfrm>
                          <a:custGeom>
                            <a:avLst/>
                            <a:gdLst>
                              <a:gd name="T0" fmla="*/ 129 w 129"/>
                              <a:gd name="T1" fmla="*/ 0 h 127"/>
                              <a:gd name="T2" fmla="*/ 0 w 129"/>
                              <a:gd name="T3" fmla="*/ 63 h 127"/>
                              <a:gd name="T4" fmla="*/ 129 w 129"/>
                              <a:gd name="T5" fmla="*/ 127 h 127"/>
                              <a:gd name="T6" fmla="*/ 65 w 129"/>
                              <a:gd name="T7" fmla="*/ 63 h 127"/>
                              <a:gd name="T8" fmla="*/ 129 w 129"/>
                              <a:gd name="T9" fmla="*/ 0 h 127"/>
                            </a:gdLst>
                            <a:ahLst/>
                            <a:cxnLst>
                              <a:cxn ang="0">
                                <a:pos x="T0" y="T1"/>
                              </a:cxn>
                              <a:cxn ang="0">
                                <a:pos x="T2" y="T3"/>
                              </a:cxn>
                              <a:cxn ang="0">
                                <a:pos x="T4" y="T5"/>
                              </a:cxn>
                              <a:cxn ang="0">
                                <a:pos x="T6" y="T7"/>
                              </a:cxn>
                              <a:cxn ang="0">
                                <a:pos x="T8" y="T9"/>
                              </a:cxn>
                            </a:cxnLst>
                            <a:rect l="0" t="0" r="r" b="b"/>
                            <a:pathLst>
                              <a:path w="129" h="127">
                                <a:moveTo>
                                  <a:pt x="129" y="0"/>
                                </a:moveTo>
                                <a:lnTo>
                                  <a:pt x="0" y="63"/>
                                </a:lnTo>
                                <a:lnTo>
                                  <a:pt x="129" y="127"/>
                                </a:lnTo>
                                <a:lnTo>
                                  <a:pt x="65" y="63"/>
                                </a:lnTo>
                                <a:lnTo>
                                  <a:pt x="1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1" name="Freeform 227"/>
                        <wps:cNvSpPr>
                          <a:spLocks/>
                        </wps:cNvSpPr>
                        <wps:spPr bwMode="auto">
                          <a:xfrm>
                            <a:off x="1182871" y="520700"/>
                            <a:ext cx="81280" cy="80645"/>
                          </a:xfrm>
                          <a:custGeom>
                            <a:avLst/>
                            <a:gdLst>
                              <a:gd name="T0" fmla="*/ 0 w 128"/>
                              <a:gd name="T1" fmla="*/ 0 h 127"/>
                              <a:gd name="T2" fmla="*/ 128 w 128"/>
                              <a:gd name="T3" fmla="*/ 63 h 127"/>
                              <a:gd name="T4" fmla="*/ 0 w 128"/>
                              <a:gd name="T5" fmla="*/ 127 h 127"/>
                              <a:gd name="T6" fmla="*/ 64 w 128"/>
                              <a:gd name="T7" fmla="*/ 63 h 127"/>
                              <a:gd name="T8" fmla="*/ 0 w 128"/>
                              <a:gd name="T9" fmla="*/ 0 h 127"/>
                            </a:gdLst>
                            <a:ahLst/>
                            <a:cxnLst>
                              <a:cxn ang="0">
                                <a:pos x="T0" y="T1"/>
                              </a:cxn>
                              <a:cxn ang="0">
                                <a:pos x="T2" y="T3"/>
                              </a:cxn>
                              <a:cxn ang="0">
                                <a:pos x="T4" y="T5"/>
                              </a:cxn>
                              <a:cxn ang="0">
                                <a:pos x="T6" y="T7"/>
                              </a:cxn>
                              <a:cxn ang="0">
                                <a:pos x="T8" y="T9"/>
                              </a:cxn>
                            </a:cxnLst>
                            <a:rect l="0" t="0" r="r" b="b"/>
                            <a:pathLst>
                              <a:path w="128" h="127">
                                <a:moveTo>
                                  <a:pt x="0" y="0"/>
                                </a:moveTo>
                                <a:lnTo>
                                  <a:pt x="128" y="63"/>
                                </a:lnTo>
                                <a:lnTo>
                                  <a:pt x="0" y="127"/>
                                </a:lnTo>
                                <a:lnTo>
                                  <a:pt x="64" y="6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2" name="Freeform 228"/>
                        <wps:cNvSpPr>
                          <a:spLocks/>
                        </wps:cNvSpPr>
                        <wps:spPr bwMode="auto">
                          <a:xfrm>
                            <a:off x="4377556" y="356235"/>
                            <a:ext cx="48895" cy="48260"/>
                          </a:xfrm>
                          <a:custGeom>
                            <a:avLst/>
                            <a:gdLst>
                              <a:gd name="T0" fmla="*/ 77 w 77"/>
                              <a:gd name="T1" fmla="*/ 76 h 76"/>
                              <a:gd name="T2" fmla="*/ 77 w 77"/>
                              <a:gd name="T3" fmla="*/ 64 h 76"/>
                              <a:gd name="T4" fmla="*/ 75 w 77"/>
                              <a:gd name="T5" fmla="*/ 62 h 76"/>
                              <a:gd name="T6" fmla="*/ 75 w 77"/>
                              <a:gd name="T7" fmla="*/ 58 h 76"/>
                              <a:gd name="T8" fmla="*/ 73 w 77"/>
                              <a:gd name="T9" fmla="*/ 54 h 76"/>
                              <a:gd name="T10" fmla="*/ 73 w 77"/>
                              <a:gd name="T11" fmla="*/ 51 h 76"/>
                              <a:gd name="T12" fmla="*/ 70 w 77"/>
                              <a:gd name="T13" fmla="*/ 47 h 76"/>
                              <a:gd name="T14" fmla="*/ 69 w 77"/>
                              <a:gd name="T15" fmla="*/ 43 h 76"/>
                              <a:gd name="T16" fmla="*/ 69 w 77"/>
                              <a:gd name="T17" fmla="*/ 41 h 76"/>
                              <a:gd name="T18" fmla="*/ 66 w 77"/>
                              <a:gd name="T19" fmla="*/ 37 h 76"/>
                              <a:gd name="T20" fmla="*/ 64 w 77"/>
                              <a:gd name="T21" fmla="*/ 34 h 76"/>
                              <a:gd name="T22" fmla="*/ 62 w 77"/>
                              <a:gd name="T23" fmla="*/ 30 h 76"/>
                              <a:gd name="T24" fmla="*/ 58 w 77"/>
                              <a:gd name="T25" fmla="*/ 25 h 76"/>
                              <a:gd name="T26" fmla="*/ 56 w 77"/>
                              <a:gd name="T27" fmla="*/ 21 h 76"/>
                              <a:gd name="T28" fmla="*/ 52 w 77"/>
                              <a:gd name="T29" fmla="*/ 20 h 76"/>
                              <a:gd name="T30" fmla="*/ 47 w 77"/>
                              <a:gd name="T31" fmla="*/ 15 h 76"/>
                              <a:gd name="T32" fmla="*/ 43 w 77"/>
                              <a:gd name="T33" fmla="*/ 13 h 76"/>
                              <a:gd name="T34" fmla="*/ 40 w 77"/>
                              <a:gd name="T35" fmla="*/ 11 h 76"/>
                              <a:gd name="T36" fmla="*/ 36 w 77"/>
                              <a:gd name="T37" fmla="*/ 8 h 76"/>
                              <a:gd name="T38" fmla="*/ 34 w 77"/>
                              <a:gd name="T39" fmla="*/ 8 h 76"/>
                              <a:gd name="T40" fmla="*/ 30 w 77"/>
                              <a:gd name="T41" fmla="*/ 7 h 76"/>
                              <a:gd name="T42" fmla="*/ 26 w 77"/>
                              <a:gd name="T43" fmla="*/ 4 h 76"/>
                              <a:gd name="T44" fmla="*/ 23 w 77"/>
                              <a:gd name="T45" fmla="*/ 4 h 76"/>
                              <a:gd name="T46" fmla="*/ 19 w 77"/>
                              <a:gd name="T47" fmla="*/ 2 h 76"/>
                              <a:gd name="T48" fmla="*/ 15 w 77"/>
                              <a:gd name="T49" fmla="*/ 2 h 76"/>
                              <a:gd name="T50" fmla="*/ 13 w 77"/>
                              <a:gd name="T51" fmla="*/ 0 h 76"/>
                              <a:gd name="T52" fmla="*/ 0 w 77"/>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76">
                                <a:moveTo>
                                  <a:pt x="77" y="76"/>
                                </a:moveTo>
                                <a:lnTo>
                                  <a:pt x="77" y="64"/>
                                </a:lnTo>
                                <a:lnTo>
                                  <a:pt x="75" y="62"/>
                                </a:lnTo>
                                <a:lnTo>
                                  <a:pt x="75" y="58"/>
                                </a:lnTo>
                                <a:lnTo>
                                  <a:pt x="73" y="54"/>
                                </a:lnTo>
                                <a:lnTo>
                                  <a:pt x="73" y="51"/>
                                </a:lnTo>
                                <a:lnTo>
                                  <a:pt x="70" y="47"/>
                                </a:lnTo>
                                <a:lnTo>
                                  <a:pt x="69" y="43"/>
                                </a:lnTo>
                                <a:lnTo>
                                  <a:pt x="69" y="41"/>
                                </a:lnTo>
                                <a:lnTo>
                                  <a:pt x="66" y="37"/>
                                </a:lnTo>
                                <a:lnTo>
                                  <a:pt x="64" y="34"/>
                                </a:lnTo>
                                <a:lnTo>
                                  <a:pt x="62" y="30"/>
                                </a:lnTo>
                                <a:lnTo>
                                  <a:pt x="58" y="25"/>
                                </a:lnTo>
                                <a:lnTo>
                                  <a:pt x="56" y="21"/>
                                </a:lnTo>
                                <a:lnTo>
                                  <a:pt x="52" y="20"/>
                                </a:lnTo>
                                <a:lnTo>
                                  <a:pt x="47" y="15"/>
                                </a:lnTo>
                                <a:lnTo>
                                  <a:pt x="43" y="13"/>
                                </a:lnTo>
                                <a:lnTo>
                                  <a:pt x="40" y="11"/>
                                </a:lnTo>
                                <a:lnTo>
                                  <a:pt x="36" y="8"/>
                                </a:lnTo>
                                <a:lnTo>
                                  <a:pt x="34" y="8"/>
                                </a:lnTo>
                                <a:lnTo>
                                  <a:pt x="30" y="7"/>
                                </a:lnTo>
                                <a:lnTo>
                                  <a:pt x="26" y="4"/>
                                </a:lnTo>
                                <a:lnTo>
                                  <a:pt x="23"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229"/>
                        <wps:cNvSpPr>
                          <a:spLocks/>
                        </wps:cNvSpPr>
                        <wps:spPr bwMode="auto">
                          <a:xfrm>
                            <a:off x="4562976" y="172720"/>
                            <a:ext cx="49530" cy="48895"/>
                          </a:xfrm>
                          <a:custGeom>
                            <a:avLst/>
                            <a:gdLst>
                              <a:gd name="T0" fmla="*/ 78 w 78"/>
                              <a:gd name="T1" fmla="*/ 77 h 77"/>
                              <a:gd name="T2" fmla="*/ 78 w 78"/>
                              <a:gd name="T3" fmla="*/ 64 h 77"/>
                              <a:gd name="T4" fmla="*/ 75 w 78"/>
                              <a:gd name="T5" fmla="*/ 62 h 77"/>
                              <a:gd name="T6" fmla="*/ 75 w 78"/>
                              <a:gd name="T7" fmla="*/ 58 h 77"/>
                              <a:gd name="T8" fmla="*/ 73 w 78"/>
                              <a:gd name="T9" fmla="*/ 54 h 77"/>
                              <a:gd name="T10" fmla="*/ 73 w 78"/>
                              <a:gd name="T11" fmla="*/ 51 h 77"/>
                              <a:gd name="T12" fmla="*/ 71 w 78"/>
                              <a:gd name="T13" fmla="*/ 47 h 77"/>
                              <a:gd name="T14" fmla="*/ 69 w 78"/>
                              <a:gd name="T15" fmla="*/ 42 h 77"/>
                              <a:gd name="T16" fmla="*/ 69 w 78"/>
                              <a:gd name="T17" fmla="*/ 41 h 77"/>
                              <a:gd name="T18" fmla="*/ 66 w 78"/>
                              <a:gd name="T19" fmla="*/ 37 h 77"/>
                              <a:gd name="T20" fmla="*/ 65 w 78"/>
                              <a:gd name="T21" fmla="*/ 34 h 77"/>
                              <a:gd name="T22" fmla="*/ 62 w 78"/>
                              <a:gd name="T23" fmla="*/ 30 h 77"/>
                              <a:gd name="T24" fmla="*/ 58 w 78"/>
                              <a:gd name="T25" fmla="*/ 25 h 77"/>
                              <a:gd name="T26" fmla="*/ 56 w 78"/>
                              <a:gd name="T27" fmla="*/ 21 h 77"/>
                              <a:gd name="T28" fmla="*/ 52 w 78"/>
                              <a:gd name="T29" fmla="*/ 19 h 77"/>
                              <a:gd name="T30" fmla="*/ 48 w 78"/>
                              <a:gd name="T31" fmla="*/ 15 h 77"/>
                              <a:gd name="T32" fmla="*/ 43 w 78"/>
                              <a:gd name="T33" fmla="*/ 13 h 77"/>
                              <a:gd name="T34" fmla="*/ 41 w 78"/>
                              <a:gd name="T35" fmla="*/ 11 h 77"/>
                              <a:gd name="T36" fmla="*/ 36 w 78"/>
                              <a:gd name="T37" fmla="*/ 8 h 77"/>
                              <a:gd name="T38" fmla="*/ 35 w 78"/>
                              <a:gd name="T39" fmla="*/ 8 h 77"/>
                              <a:gd name="T40" fmla="*/ 30 w 78"/>
                              <a:gd name="T41" fmla="*/ 7 h 77"/>
                              <a:gd name="T42" fmla="*/ 26 w 78"/>
                              <a:gd name="T43" fmla="*/ 4 h 77"/>
                              <a:gd name="T44" fmla="*/ 24 w 78"/>
                              <a:gd name="T45" fmla="*/ 4 h 77"/>
                              <a:gd name="T46" fmla="*/ 19 w 78"/>
                              <a:gd name="T47" fmla="*/ 2 h 77"/>
                              <a:gd name="T48" fmla="*/ 15 w 78"/>
                              <a:gd name="T49" fmla="*/ 2 h 77"/>
                              <a:gd name="T50" fmla="*/ 13 w 78"/>
                              <a:gd name="T51" fmla="*/ 0 h 77"/>
                              <a:gd name="T52" fmla="*/ 0 w 7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77">
                                <a:moveTo>
                                  <a:pt x="78" y="77"/>
                                </a:moveTo>
                                <a:lnTo>
                                  <a:pt x="78" y="64"/>
                                </a:lnTo>
                                <a:lnTo>
                                  <a:pt x="75" y="62"/>
                                </a:lnTo>
                                <a:lnTo>
                                  <a:pt x="75" y="58"/>
                                </a:lnTo>
                                <a:lnTo>
                                  <a:pt x="73" y="54"/>
                                </a:lnTo>
                                <a:lnTo>
                                  <a:pt x="73" y="51"/>
                                </a:lnTo>
                                <a:lnTo>
                                  <a:pt x="71" y="47"/>
                                </a:lnTo>
                                <a:lnTo>
                                  <a:pt x="69" y="42"/>
                                </a:lnTo>
                                <a:lnTo>
                                  <a:pt x="69" y="41"/>
                                </a:lnTo>
                                <a:lnTo>
                                  <a:pt x="66" y="37"/>
                                </a:lnTo>
                                <a:lnTo>
                                  <a:pt x="65" y="34"/>
                                </a:lnTo>
                                <a:lnTo>
                                  <a:pt x="62" y="30"/>
                                </a:lnTo>
                                <a:lnTo>
                                  <a:pt x="58" y="25"/>
                                </a:lnTo>
                                <a:lnTo>
                                  <a:pt x="56" y="21"/>
                                </a:lnTo>
                                <a:lnTo>
                                  <a:pt x="52" y="19"/>
                                </a:lnTo>
                                <a:lnTo>
                                  <a:pt x="48" y="15"/>
                                </a:lnTo>
                                <a:lnTo>
                                  <a:pt x="43" y="13"/>
                                </a:lnTo>
                                <a:lnTo>
                                  <a:pt x="41" y="11"/>
                                </a:lnTo>
                                <a:lnTo>
                                  <a:pt x="36" y="8"/>
                                </a:lnTo>
                                <a:lnTo>
                                  <a:pt x="35" y="8"/>
                                </a:lnTo>
                                <a:lnTo>
                                  <a:pt x="30" y="7"/>
                                </a:lnTo>
                                <a:lnTo>
                                  <a:pt x="26" y="4"/>
                                </a:lnTo>
                                <a:lnTo>
                                  <a:pt x="24"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230"/>
                        <wps:cNvSpPr>
                          <a:spLocks/>
                        </wps:cNvSpPr>
                        <wps:spPr bwMode="auto">
                          <a:xfrm>
                            <a:off x="4512176" y="1727835"/>
                            <a:ext cx="26670" cy="10795"/>
                          </a:xfrm>
                          <a:custGeom>
                            <a:avLst/>
                            <a:gdLst>
                              <a:gd name="T0" fmla="*/ 0 w 42"/>
                              <a:gd name="T1" fmla="*/ 10 h 17"/>
                              <a:gd name="T2" fmla="*/ 3 w 42"/>
                              <a:gd name="T3" fmla="*/ 13 h 17"/>
                              <a:gd name="T4" fmla="*/ 5 w 42"/>
                              <a:gd name="T5" fmla="*/ 13 h 17"/>
                              <a:gd name="T6" fmla="*/ 7 w 42"/>
                              <a:gd name="T7" fmla="*/ 14 h 17"/>
                              <a:gd name="T8" fmla="*/ 9 w 42"/>
                              <a:gd name="T9" fmla="*/ 14 h 17"/>
                              <a:gd name="T10" fmla="*/ 12 w 42"/>
                              <a:gd name="T11" fmla="*/ 17 h 17"/>
                              <a:gd name="T12" fmla="*/ 24 w 42"/>
                              <a:gd name="T13" fmla="*/ 17 h 17"/>
                              <a:gd name="T14" fmla="*/ 26 w 42"/>
                              <a:gd name="T15" fmla="*/ 14 h 17"/>
                              <a:gd name="T16" fmla="*/ 29 w 42"/>
                              <a:gd name="T17" fmla="*/ 14 h 17"/>
                              <a:gd name="T18" fmla="*/ 30 w 42"/>
                              <a:gd name="T19" fmla="*/ 13 h 17"/>
                              <a:gd name="T20" fmla="*/ 33 w 42"/>
                              <a:gd name="T21" fmla="*/ 13 h 17"/>
                              <a:gd name="T22" fmla="*/ 39 w 42"/>
                              <a:gd name="T23" fmla="*/ 6 h 17"/>
                              <a:gd name="T24" fmla="*/ 39 w 42"/>
                              <a:gd name="T25" fmla="*/ 4 h 17"/>
                              <a:gd name="T26" fmla="*/ 42 w 42"/>
                              <a:gd name="T27" fmla="*/ 1 h 17"/>
                              <a:gd name="T28" fmla="*/ 42 w 42"/>
                              <a:gd name="T2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17">
                                <a:moveTo>
                                  <a:pt x="0" y="10"/>
                                </a:moveTo>
                                <a:lnTo>
                                  <a:pt x="3" y="13"/>
                                </a:lnTo>
                                <a:lnTo>
                                  <a:pt x="5" y="13"/>
                                </a:lnTo>
                                <a:lnTo>
                                  <a:pt x="7" y="14"/>
                                </a:lnTo>
                                <a:lnTo>
                                  <a:pt x="9" y="14"/>
                                </a:lnTo>
                                <a:lnTo>
                                  <a:pt x="12" y="17"/>
                                </a:lnTo>
                                <a:lnTo>
                                  <a:pt x="24" y="17"/>
                                </a:lnTo>
                                <a:lnTo>
                                  <a:pt x="26" y="14"/>
                                </a:lnTo>
                                <a:lnTo>
                                  <a:pt x="29" y="14"/>
                                </a:lnTo>
                                <a:lnTo>
                                  <a:pt x="30" y="13"/>
                                </a:lnTo>
                                <a:lnTo>
                                  <a:pt x="33" y="13"/>
                                </a:lnTo>
                                <a:lnTo>
                                  <a:pt x="39" y="6"/>
                                </a:lnTo>
                                <a:lnTo>
                                  <a:pt x="39" y="4"/>
                                </a:lnTo>
                                <a:lnTo>
                                  <a:pt x="42" y="1"/>
                                </a:lnTo>
                                <a:lnTo>
                                  <a:pt x="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231"/>
                        <wps:cNvSpPr>
                          <a:spLocks/>
                        </wps:cNvSpPr>
                        <wps:spPr bwMode="auto">
                          <a:xfrm>
                            <a:off x="1676266" y="33972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232"/>
                        <wps:cNvSpPr>
                          <a:spLocks/>
                        </wps:cNvSpPr>
                        <wps:spPr bwMode="auto">
                          <a:xfrm>
                            <a:off x="1978526" y="41910"/>
                            <a:ext cx="878840" cy="39370"/>
                          </a:xfrm>
                          <a:custGeom>
                            <a:avLst/>
                            <a:gdLst>
                              <a:gd name="T0" fmla="*/ 1384 w 1384"/>
                              <a:gd name="T1" fmla="*/ 62 h 62"/>
                              <a:gd name="T2" fmla="*/ 1101 w 1384"/>
                              <a:gd name="T3" fmla="*/ 19 h 62"/>
                              <a:gd name="T4" fmla="*/ 850 w 1384"/>
                              <a:gd name="T5" fmla="*/ 0 h 62"/>
                              <a:gd name="T6" fmla="*/ 533 w 1384"/>
                              <a:gd name="T7" fmla="*/ 0 h 62"/>
                              <a:gd name="T8" fmla="*/ 283 w 1384"/>
                              <a:gd name="T9" fmla="*/ 19 h 62"/>
                              <a:gd name="T10" fmla="*/ 0 w 1384"/>
                              <a:gd name="T11" fmla="*/ 62 h 62"/>
                            </a:gdLst>
                            <a:ahLst/>
                            <a:cxnLst>
                              <a:cxn ang="0">
                                <a:pos x="T0" y="T1"/>
                              </a:cxn>
                              <a:cxn ang="0">
                                <a:pos x="T2" y="T3"/>
                              </a:cxn>
                              <a:cxn ang="0">
                                <a:pos x="T4" y="T5"/>
                              </a:cxn>
                              <a:cxn ang="0">
                                <a:pos x="T6" y="T7"/>
                              </a:cxn>
                              <a:cxn ang="0">
                                <a:pos x="T8" y="T9"/>
                              </a:cxn>
                              <a:cxn ang="0">
                                <a:pos x="T10" y="T11"/>
                              </a:cxn>
                            </a:cxnLst>
                            <a:rect l="0" t="0" r="r" b="b"/>
                            <a:pathLst>
                              <a:path w="1384" h="62">
                                <a:moveTo>
                                  <a:pt x="1384" y="62"/>
                                </a:moveTo>
                                <a:lnTo>
                                  <a:pt x="1101" y="19"/>
                                </a:lnTo>
                                <a:lnTo>
                                  <a:pt x="850" y="0"/>
                                </a:lnTo>
                                <a:lnTo>
                                  <a:pt x="533" y="0"/>
                                </a:lnTo>
                                <a:lnTo>
                                  <a:pt x="283" y="19"/>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233"/>
                        <wps:cNvSpPr>
                          <a:spLocks/>
                        </wps:cNvSpPr>
                        <wps:spPr bwMode="auto">
                          <a:xfrm>
                            <a:off x="1676266" y="372110"/>
                            <a:ext cx="883920" cy="39370"/>
                          </a:xfrm>
                          <a:custGeom>
                            <a:avLst/>
                            <a:gdLst>
                              <a:gd name="T0" fmla="*/ 1392 w 1392"/>
                              <a:gd name="T1" fmla="*/ 62 h 62"/>
                              <a:gd name="T2" fmla="*/ 1110 w 1392"/>
                              <a:gd name="T3" fmla="*/ 20 h 62"/>
                              <a:gd name="T4" fmla="*/ 855 w 1392"/>
                              <a:gd name="T5" fmla="*/ 0 h 62"/>
                              <a:gd name="T6" fmla="*/ 537 w 1392"/>
                              <a:gd name="T7" fmla="*/ 0 h 62"/>
                              <a:gd name="T8" fmla="*/ 241 w 1392"/>
                              <a:gd name="T9" fmla="*/ 24 h 62"/>
                              <a:gd name="T10" fmla="*/ 0 w 1392"/>
                              <a:gd name="T11" fmla="*/ 62 h 62"/>
                            </a:gdLst>
                            <a:ahLst/>
                            <a:cxnLst>
                              <a:cxn ang="0">
                                <a:pos x="T0" y="T1"/>
                              </a:cxn>
                              <a:cxn ang="0">
                                <a:pos x="T2" y="T3"/>
                              </a:cxn>
                              <a:cxn ang="0">
                                <a:pos x="T4" y="T5"/>
                              </a:cxn>
                              <a:cxn ang="0">
                                <a:pos x="T6" y="T7"/>
                              </a:cxn>
                              <a:cxn ang="0">
                                <a:pos x="T8" y="T9"/>
                              </a:cxn>
                              <a:cxn ang="0">
                                <a:pos x="T10" y="T11"/>
                              </a:cxn>
                            </a:cxnLst>
                            <a:rect l="0" t="0" r="r" b="b"/>
                            <a:pathLst>
                              <a:path w="1392" h="62">
                                <a:moveTo>
                                  <a:pt x="1392" y="62"/>
                                </a:moveTo>
                                <a:lnTo>
                                  <a:pt x="1110" y="20"/>
                                </a:lnTo>
                                <a:lnTo>
                                  <a:pt x="855" y="0"/>
                                </a:lnTo>
                                <a:lnTo>
                                  <a:pt x="537" y="0"/>
                                </a:lnTo>
                                <a:lnTo>
                                  <a:pt x="241" y="24"/>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234"/>
                        <wps:cNvSpPr>
                          <a:spLocks/>
                        </wps:cNvSpPr>
                        <wps:spPr bwMode="auto">
                          <a:xfrm>
                            <a:off x="1676266" y="33972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235"/>
                        <wps:cNvSpPr>
                          <a:spLocks/>
                        </wps:cNvSpPr>
                        <wps:spPr bwMode="auto">
                          <a:xfrm>
                            <a:off x="1812156" y="283210"/>
                            <a:ext cx="662305" cy="26670"/>
                          </a:xfrm>
                          <a:custGeom>
                            <a:avLst/>
                            <a:gdLst>
                              <a:gd name="T0" fmla="*/ 1043 w 1043"/>
                              <a:gd name="T1" fmla="*/ 30 h 42"/>
                              <a:gd name="T2" fmla="*/ 555 w 1043"/>
                              <a:gd name="T3" fmla="*/ 0 h 42"/>
                              <a:gd name="T4" fmla="*/ 0 w 1043"/>
                              <a:gd name="T5" fmla="*/ 42 h 42"/>
                            </a:gdLst>
                            <a:ahLst/>
                            <a:cxnLst>
                              <a:cxn ang="0">
                                <a:pos x="T0" y="T1"/>
                              </a:cxn>
                              <a:cxn ang="0">
                                <a:pos x="T2" y="T3"/>
                              </a:cxn>
                              <a:cxn ang="0">
                                <a:pos x="T4" y="T5"/>
                              </a:cxn>
                            </a:cxnLst>
                            <a:rect l="0" t="0" r="r" b="b"/>
                            <a:pathLst>
                              <a:path w="1043" h="42">
                                <a:moveTo>
                                  <a:pt x="1043" y="30"/>
                                </a:moveTo>
                                <a:lnTo>
                                  <a:pt x="555" y="0"/>
                                </a:lnTo>
                                <a:lnTo>
                                  <a:pt x="0" y="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236"/>
                        <wps:cNvSpPr>
                          <a:spLocks/>
                        </wps:cNvSpPr>
                        <wps:spPr bwMode="auto">
                          <a:xfrm>
                            <a:off x="1812156" y="243205"/>
                            <a:ext cx="662305" cy="66675"/>
                          </a:xfrm>
                          <a:custGeom>
                            <a:avLst/>
                            <a:gdLst>
                              <a:gd name="T0" fmla="*/ 1043 w 1043"/>
                              <a:gd name="T1" fmla="*/ 93 h 105"/>
                              <a:gd name="T2" fmla="*/ 836 w 1043"/>
                              <a:gd name="T3" fmla="*/ 24 h 105"/>
                              <a:gd name="T4" fmla="*/ 694 w 1043"/>
                              <a:gd name="T5" fmla="*/ 4 h 105"/>
                              <a:gd name="T6" fmla="*/ 486 w 1043"/>
                              <a:gd name="T7" fmla="*/ 0 h 105"/>
                              <a:gd name="T8" fmla="*/ 280 w 1043"/>
                              <a:gd name="T9" fmla="*/ 23 h 105"/>
                              <a:gd name="T10" fmla="*/ 64 w 1043"/>
                              <a:gd name="T11" fmla="*/ 80 h 105"/>
                              <a:gd name="T12" fmla="*/ 0 w 1043"/>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1043" h="105">
                                <a:moveTo>
                                  <a:pt x="1043" y="93"/>
                                </a:moveTo>
                                <a:lnTo>
                                  <a:pt x="836" y="24"/>
                                </a:lnTo>
                                <a:lnTo>
                                  <a:pt x="694" y="4"/>
                                </a:lnTo>
                                <a:lnTo>
                                  <a:pt x="486" y="0"/>
                                </a:lnTo>
                                <a:lnTo>
                                  <a:pt x="280" y="23"/>
                                </a:lnTo>
                                <a:lnTo>
                                  <a:pt x="64" y="80"/>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237"/>
                        <wps:cNvSpPr>
                          <a:spLocks/>
                        </wps:cNvSpPr>
                        <wps:spPr bwMode="auto">
                          <a:xfrm>
                            <a:off x="1995671" y="60960"/>
                            <a:ext cx="662940" cy="67310"/>
                          </a:xfrm>
                          <a:custGeom>
                            <a:avLst/>
                            <a:gdLst>
                              <a:gd name="T0" fmla="*/ 1044 w 1044"/>
                              <a:gd name="T1" fmla="*/ 93 h 106"/>
                              <a:gd name="T2" fmla="*/ 839 w 1044"/>
                              <a:gd name="T3" fmla="*/ 26 h 106"/>
                              <a:gd name="T4" fmla="*/ 698 w 1044"/>
                              <a:gd name="T5" fmla="*/ 4 h 106"/>
                              <a:gd name="T6" fmla="*/ 478 w 1044"/>
                              <a:gd name="T7" fmla="*/ 0 h 106"/>
                              <a:gd name="T8" fmla="*/ 294 w 1044"/>
                              <a:gd name="T9" fmla="*/ 15 h 106"/>
                              <a:gd name="T10" fmla="*/ 124 w 1044"/>
                              <a:gd name="T11" fmla="*/ 60 h 106"/>
                              <a:gd name="T12" fmla="*/ 0 w 1044"/>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1044" h="106">
                                <a:moveTo>
                                  <a:pt x="1044" y="93"/>
                                </a:moveTo>
                                <a:lnTo>
                                  <a:pt x="839" y="26"/>
                                </a:lnTo>
                                <a:lnTo>
                                  <a:pt x="698" y="4"/>
                                </a:lnTo>
                                <a:lnTo>
                                  <a:pt x="478" y="0"/>
                                </a:lnTo>
                                <a:lnTo>
                                  <a:pt x="294" y="15"/>
                                </a:lnTo>
                                <a:lnTo>
                                  <a:pt x="124" y="60"/>
                                </a:lnTo>
                                <a:lnTo>
                                  <a:pt x="0"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Line 238"/>
                        <wps:cNvCnPr/>
                        <wps:spPr bwMode="auto">
                          <a:xfrm>
                            <a:off x="185286" y="172720"/>
                            <a:ext cx="1700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239"/>
                        <wps:cNvCnPr/>
                        <wps:spPr bwMode="auto">
                          <a:xfrm>
                            <a:off x="4612506" y="22161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240"/>
                        <wps:cNvCnPr/>
                        <wps:spPr bwMode="auto">
                          <a:xfrm flipV="1">
                            <a:off x="1676901" y="8255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241"/>
                        <wps:cNvCnPr/>
                        <wps:spPr bwMode="auto">
                          <a:xfrm flipV="1">
                            <a:off x="2559551" y="8255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242"/>
                        <wps:cNvCnPr/>
                        <wps:spPr bwMode="auto">
                          <a:xfrm flipH="1">
                            <a:off x="501" y="356235"/>
                            <a:ext cx="1699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243"/>
                        <wps:cNvCnPr/>
                        <wps:spPr bwMode="auto">
                          <a:xfrm>
                            <a:off x="2800216" y="172720"/>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244"/>
                        <wps:cNvCnPr/>
                        <wps:spPr bwMode="auto">
                          <a:xfrm>
                            <a:off x="1676901" y="37973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245"/>
                        <wps:cNvCnPr/>
                        <wps:spPr bwMode="auto">
                          <a:xfrm flipV="1">
                            <a:off x="2559551" y="37973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246"/>
                        <wps:cNvCnPr/>
                        <wps:spPr bwMode="auto">
                          <a:xfrm>
                            <a:off x="2859271" y="82550"/>
                            <a:ext cx="0"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247"/>
                        <wps:cNvCnPr/>
                        <wps:spPr bwMode="auto">
                          <a:xfrm flipH="1">
                            <a:off x="2559551" y="114935"/>
                            <a:ext cx="299720" cy="2965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248"/>
                        <wps:cNvCnPr/>
                        <wps:spPr bwMode="auto">
                          <a:xfrm flipV="1">
                            <a:off x="1812156" y="128270"/>
                            <a:ext cx="183515" cy="181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249"/>
                        <wps:cNvCnPr/>
                        <wps:spPr bwMode="auto">
                          <a:xfrm flipV="1">
                            <a:off x="2474461" y="118745"/>
                            <a:ext cx="184150"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250"/>
                        <wps:cNvCnPr/>
                        <wps:spPr bwMode="auto">
                          <a:xfrm>
                            <a:off x="1955031" y="37655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251"/>
                        <wps:cNvCnPr/>
                        <wps:spPr bwMode="auto">
                          <a:xfrm>
                            <a:off x="2003291" y="37655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252"/>
                        <wps:cNvCnPr/>
                        <wps:spPr bwMode="auto">
                          <a:xfrm>
                            <a:off x="2118226" y="538480"/>
                            <a:ext cx="0" cy="4851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253"/>
                        <wps:cNvCnPr/>
                        <wps:spPr bwMode="auto">
                          <a:xfrm flipV="1">
                            <a:off x="2003291" y="372110"/>
                            <a:ext cx="168275" cy="166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254"/>
                        <wps:cNvCnPr/>
                        <wps:spPr bwMode="auto">
                          <a:xfrm>
                            <a:off x="2003291" y="53848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255"/>
                        <wps:cNvCnPr/>
                        <wps:spPr bwMode="auto">
                          <a:xfrm flipV="1">
                            <a:off x="2118226" y="424815"/>
                            <a:ext cx="114935" cy="1136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256"/>
                        <wps:cNvCnPr/>
                        <wps:spPr bwMode="auto">
                          <a:xfrm>
                            <a:off x="2233161" y="37655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257"/>
                        <wps:cNvCnPr/>
                        <wps:spPr bwMode="auto">
                          <a:xfrm>
                            <a:off x="2281421" y="37655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258"/>
                        <wps:cNvCnPr/>
                        <wps:spPr bwMode="auto">
                          <a:xfrm>
                            <a:off x="1955031" y="82994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259"/>
                        <wps:cNvCnPr/>
                        <wps:spPr bwMode="auto">
                          <a:xfrm>
                            <a:off x="2003291" y="829945"/>
                            <a:ext cx="0" cy="1936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260"/>
                        <wps:cNvCnPr/>
                        <wps:spPr bwMode="auto">
                          <a:xfrm>
                            <a:off x="2003291" y="102362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261"/>
                        <wps:cNvCnPr/>
                        <wps:spPr bwMode="auto">
                          <a:xfrm>
                            <a:off x="2233161" y="82994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262"/>
                        <wps:cNvCnPr/>
                        <wps:spPr bwMode="auto">
                          <a:xfrm flipV="1">
                            <a:off x="2281421" y="692150"/>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263"/>
                        <wps:cNvCnPr/>
                        <wps:spPr bwMode="auto">
                          <a:xfrm flipV="1">
                            <a:off x="2420486" y="390525"/>
                            <a:ext cx="0" cy="3016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264"/>
                        <wps:cNvCnPr/>
                        <wps:spPr bwMode="auto">
                          <a:xfrm flipV="1">
                            <a:off x="2118226" y="967740"/>
                            <a:ext cx="57150" cy="55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265"/>
                        <wps:cNvCnPr/>
                        <wps:spPr bwMode="auto">
                          <a:xfrm flipV="1">
                            <a:off x="2175376" y="562610"/>
                            <a:ext cx="0" cy="405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266"/>
                        <wps:cNvCnPr/>
                        <wps:spPr bwMode="auto">
                          <a:xfrm flipV="1">
                            <a:off x="2175376" y="506095"/>
                            <a:ext cx="57785" cy="56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Line 267"/>
                        <wps:cNvCnPr/>
                        <wps:spPr bwMode="auto">
                          <a:xfrm flipV="1">
                            <a:off x="2505576" y="12065"/>
                            <a:ext cx="2921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1" name="Line 268"/>
                        <wps:cNvCnPr/>
                        <wps:spPr bwMode="auto">
                          <a:xfrm flipV="1">
                            <a:off x="2590666" y="497840"/>
                            <a:ext cx="59055" cy="577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2" name="Line 269"/>
                        <wps:cNvCnPr/>
                        <wps:spPr bwMode="auto">
                          <a:xfrm>
                            <a:off x="2477001" y="555625"/>
                            <a:ext cx="1136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3" name="Line 270"/>
                        <wps:cNvCnPr/>
                        <wps:spPr bwMode="auto">
                          <a:xfrm flipV="1">
                            <a:off x="2612256" y="12065"/>
                            <a:ext cx="37465" cy="368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4" name="Line 271"/>
                        <wps:cNvCnPr/>
                        <wps:spPr bwMode="auto">
                          <a:xfrm flipV="1">
                            <a:off x="2590666" y="380365"/>
                            <a:ext cx="0" cy="1752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5" name="Line 272"/>
                        <wps:cNvCnPr/>
                        <wps:spPr bwMode="auto">
                          <a:xfrm>
                            <a:off x="2649721" y="12065"/>
                            <a:ext cx="0"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Line 273"/>
                        <wps:cNvCnPr/>
                        <wps:spPr bwMode="auto">
                          <a:xfrm flipH="1">
                            <a:off x="2534786" y="12065"/>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7" name="Line 274"/>
                        <wps:cNvCnPr/>
                        <wps:spPr bwMode="auto">
                          <a:xfrm>
                            <a:off x="2649721" y="356235"/>
                            <a:ext cx="0" cy="141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Line 275"/>
                        <wps:cNvCnPr/>
                        <wps:spPr bwMode="auto">
                          <a:xfrm>
                            <a:off x="2477001" y="398145"/>
                            <a:ext cx="0" cy="157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9" name="Line 276"/>
                        <wps:cNvCnPr/>
                        <wps:spPr bwMode="auto">
                          <a:xfrm>
                            <a:off x="2350001" y="685165"/>
                            <a:ext cx="694055" cy="6870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0" name="Line 277"/>
                        <wps:cNvCnPr/>
                        <wps:spPr bwMode="auto">
                          <a:xfrm flipH="1">
                            <a:off x="670426" y="372110"/>
                            <a:ext cx="1386840" cy="1372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3" name="Rectangle 280"/>
                        <wps:cNvSpPr>
                          <a:spLocks noChangeArrowheads="1"/>
                        </wps:cNvSpPr>
                        <wps:spPr bwMode="auto">
                          <a:xfrm rot="10800000" flipV="1">
                            <a:off x="1392815" y="2409594"/>
                            <a:ext cx="32778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D34A5" w14:textId="77777777" w:rsidR="00AD4EE4" w:rsidRPr="00847476" w:rsidRDefault="00AD4EE4" w:rsidP="00173CF4">
                              <w:pPr>
                                <w:spacing w:line="240" w:lineRule="auto"/>
                                <w:rPr>
                                  <w:sz w:val="18"/>
                                  <w:szCs w:val="18"/>
                                </w:rPr>
                              </w:pPr>
                              <w:r w:rsidRPr="00847476">
                                <w:rPr>
                                  <w:sz w:val="18"/>
                                  <w:szCs w:val="18"/>
                                </w:rPr>
                                <w:t>F = 10 ± 0,1 Н, может быть увеличено до максимум F = 60 ± 0,5 Н (см. таблицу 8, пункт 7.2.5.2.6.2)</w:t>
                              </w:r>
                            </w:p>
                          </w:txbxContent>
                        </wps:txbx>
                        <wps:bodyPr rot="0" vert="horz" wrap="square" lIns="0" tIns="0" rIns="0" bIns="0" anchor="t" anchorCtr="0">
                          <a:spAutoFit/>
                        </wps:bodyPr>
                      </wps:wsp>
                      <wps:wsp>
                        <wps:cNvPr id="2899" name="Line 286"/>
                        <wps:cNvCnPr/>
                        <wps:spPr bwMode="auto">
                          <a:xfrm flipV="1">
                            <a:off x="4206106" y="354965"/>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0" name="Line 287"/>
                        <wps:cNvCnPr/>
                        <wps:spPr bwMode="auto">
                          <a:xfrm flipV="1">
                            <a:off x="4527416" y="90805"/>
                            <a:ext cx="85090" cy="81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1" name="Line 288"/>
                        <wps:cNvCnPr/>
                        <wps:spPr bwMode="auto">
                          <a:xfrm flipV="1">
                            <a:off x="4274051" y="409575"/>
                            <a:ext cx="152400" cy="151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3" name="Rectangle 290"/>
                        <wps:cNvSpPr>
                          <a:spLocks noChangeArrowheads="1"/>
                        </wps:cNvSpPr>
                        <wps:spPr bwMode="auto">
                          <a:xfrm>
                            <a:off x="284261" y="614895"/>
                            <a:ext cx="11607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D64A0" w14:textId="77777777" w:rsidR="00AD4EE4" w:rsidRPr="00847476" w:rsidRDefault="00AD4EE4" w:rsidP="00173CF4">
                              <w:pPr>
                                <w:spacing w:line="240" w:lineRule="auto"/>
                                <w:rPr>
                                  <w:sz w:val="18"/>
                                  <w:szCs w:val="18"/>
                                </w:rPr>
                              </w:pPr>
                              <w:r w:rsidRPr="00847476">
                                <w:rPr>
                                  <w:sz w:val="18"/>
                                  <w:szCs w:val="18"/>
                                </w:rPr>
                                <w:t>Общая величина хода:</w:t>
                              </w:r>
                            </w:p>
                            <w:p w14:paraId="195A275E" w14:textId="77777777" w:rsidR="00AD4EE4" w:rsidRPr="00847476" w:rsidRDefault="00AD4EE4" w:rsidP="00173CF4">
                              <w:pPr>
                                <w:spacing w:line="240" w:lineRule="auto"/>
                                <w:rPr>
                                  <w:sz w:val="18"/>
                                  <w:szCs w:val="18"/>
                                </w:rPr>
                              </w:pPr>
                              <w:r w:rsidRPr="00847476">
                                <w:rPr>
                                  <w:sz w:val="18"/>
                                  <w:szCs w:val="18"/>
                                </w:rPr>
                                <w:t>300 ± 20 мм</w:t>
                              </w:r>
                            </w:p>
                          </w:txbxContent>
                        </wps:txbx>
                        <wps:bodyPr rot="0" vert="horz" wrap="square" lIns="0" tIns="0" rIns="0" bIns="0" anchor="t" anchorCtr="0">
                          <a:spAutoFit/>
                        </wps:bodyPr>
                      </wps:wsp>
                      <wps:wsp>
                        <wps:cNvPr id="2909" name="Rectangle 296"/>
                        <wps:cNvSpPr>
                          <a:spLocks noChangeArrowheads="1"/>
                        </wps:cNvSpPr>
                        <wps:spPr bwMode="auto">
                          <a:xfrm>
                            <a:off x="306508" y="1725294"/>
                            <a:ext cx="666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4F9AE" w14:textId="77777777" w:rsidR="00AD4EE4" w:rsidRPr="00847476" w:rsidRDefault="00AD4EE4" w:rsidP="00173CF4">
                              <w:pPr>
                                <w:spacing w:line="240" w:lineRule="auto"/>
                                <w:rPr>
                                  <w:sz w:val="18"/>
                                  <w:szCs w:val="18"/>
                                </w:rPr>
                              </w:pPr>
                              <w:r w:rsidRPr="00847476">
                                <w:rPr>
                                  <w:sz w:val="18"/>
                                  <w:szCs w:val="18"/>
                                </w:rPr>
                                <w:t>Опора</w:t>
                              </w:r>
                            </w:p>
                          </w:txbxContent>
                        </wps:txbx>
                        <wps:bodyPr rot="0" vert="horz" wrap="square" lIns="0" tIns="0" rIns="0" bIns="0" anchor="t" anchorCtr="0">
                          <a:spAutoFit/>
                        </wps:bodyPr>
                      </wps:wsp>
                      <wps:wsp>
                        <wps:cNvPr id="2910" name="Rectangle 297"/>
                        <wps:cNvSpPr>
                          <a:spLocks noChangeArrowheads="1"/>
                        </wps:cNvSpPr>
                        <wps:spPr bwMode="auto">
                          <a:xfrm>
                            <a:off x="2077609" y="1411827"/>
                            <a:ext cx="2102540" cy="185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C9567" w14:textId="77777777" w:rsidR="00AD4EE4" w:rsidRPr="00847476" w:rsidRDefault="00AD4EE4" w:rsidP="00173CF4">
                              <w:pPr>
                                <w:spacing w:line="240" w:lineRule="auto"/>
                                <w:rPr>
                                  <w:sz w:val="18"/>
                                  <w:szCs w:val="18"/>
                                </w:rPr>
                              </w:pPr>
                              <w:r w:rsidRPr="00847476">
                                <w:rPr>
                                  <w:sz w:val="18"/>
                                  <w:szCs w:val="18"/>
                                </w:rPr>
                                <w:t xml:space="preserve">Защитная скоба для внутренних кромок </w:t>
                              </w:r>
                            </w:p>
                          </w:txbxContent>
                        </wps:txbx>
                        <wps:bodyPr rot="0" vert="horz" wrap="square" lIns="0" tIns="0" rIns="0" bIns="0" anchor="t" anchorCtr="0">
                          <a:noAutofit/>
                        </wps:bodyPr>
                      </wps:wsp>
                      <wps:wsp>
                        <wps:cNvPr id="2915" name="Rectangle 302"/>
                        <wps:cNvSpPr>
                          <a:spLocks noChangeArrowheads="1"/>
                        </wps:cNvSpPr>
                        <wps:spPr bwMode="auto">
                          <a:xfrm>
                            <a:off x="81116" y="2524224"/>
                            <a:ext cx="8286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69E22" w14:textId="77777777" w:rsidR="00AD4EE4" w:rsidRPr="00847476" w:rsidRDefault="00AD4EE4" w:rsidP="00173CF4">
                              <w:pPr>
                                <w:spacing w:line="240" w:lineRule="auto"/>
                                <w:rPr>
                                  <w:sz w:val="18"/>
                                  <w:szCs w:val="18"/>
                                </w:rPr>
                              </w:pPr>
                              <w:r w:rsidRPr="00847476">
                                <w:rPr>
                                  <w:sz w:val="18"/>
                                  <w:szCs w:val="18"/>
                                </w:rPr>
                                <w:t>Пример a</w:t>
                              </w:r>
                            </w:p>
                          </w:txbxContent>
                        </wps:txbx>
                        <wps:bodyPr rot="0" vert="horz" wrap="square" lIns="0" tIns="0" rIns="0" bIns="0" anchor="t" anchorCtr="0">
                          <a:sp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34D1CDC" id="Canvas 2917" o:spid="_x0000_s1268" editas="canvas" style="width:439.05pt;height:233.5pt;mso-position-horizontal-relative:char;mso-position-vertical-relative:line" coordsize="55759,29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">
                <v:shape id="_x0000_s1269" type="#_x0000_t75" style="position:absolute;width:55759;height:29648;visibility:visible;mso-wrap-style:square">
                  <v:fill o:detectmouseclick="t"/>
                  <v:path o:connecttype="none"/>
                </v:shape>
                <v:line id="Line 156" o:spid="_x0000_s1270" style="position:absolute;flip:x;visibility:visible;mso-wrap-style:square" from="26147,3562" to="43775,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" strokeweight="0"/>
                <v:line id="Line 157" o:spid="_x0000_s1271" style="position:absolute;flip:y;visibility:visible;mso-wrap-style:square" from="5,1727" to="1852,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" strokeweight="0">
                  <v:stroke dashstyle="1 1"/>
                </v:line>
                <v:shape id="Freeform 158" o:spid="_x0000_s1272" style="position:absolute;left:41908;top:4787;width:984;height:972;visibility:visible;mso-wrap-style:square;v-text-anchor:top" coordsize="15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" path="m155,77r-1,11l151,99r-4,11l141,120r-7,8l125,136r-9,7l106,148r-12,3l83,153r-12,l60,151,49,148,39,143,29,136r-8,-8l14,120,8,110,3,99,1,88,,77,1,65,3,54,8,44,14,34r7,-9l29,18,39,11,49,6,60,2,71,,83,,94,2r12,4l116,11r9,7l134,25r7,9l147,44r4,10l154,65r1,12xe" filled="f" strokeweight="0">
                  <v:path arrowok="t" o:connecttype="custom" o:connectlocs="98425,48895;97790,55880;95885,62865;93345,69850;89535,76200;85090,81280;79375,86360;73660,90805;67310,93980;59690,95885;52705,97155;45085,97155;38100,95885;31115,93980;24765,90805;18415,86360;13335,81280;8890,76200;5080,69850;1905,62865;635,55880;0,48895;635,41275;1905,34290;5080,27940;8890,21590;13335,15875;18415,11430;24765,6985;31115,3810;38100,1270;45085,0;52705,0;59690,1270;67310,3810;73660,6985;79375,11430;85090,15875;89535,21590;93345,27940;95885,34290;97790,41275;98425,48895" o:connectangles="0,0,0,0,0,0,0,0,0,0,0,0,0,0,0,0,0,0,0,0,0,0,0,0,0,0,0,0,0,0,0,0,0,0,0,0,0,0,0,0,0,0,0"/>
                </v:shape>
                <v:shape id="Freeform 159" o:spid="_x0000_s1273" style="position:absolute;left:46125;top:781;width:793;height:825;visibility:visible;mso-wrap-style:square;v-text-anchor:top" coordsize="1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" path="m104,130l125,98r,-40l102,20,63,,22,5,,22e" filled="f" strokeweight="0">
                  <v:path arrowok="t" o:connecttype="custom" o:connectlocs="66040,82550;79375,62230;79375,36830;64770,12700;40005,0;13970,3175;0,13970" o:connectangles="0,0,0,0,0,0,0"/>
                </v:shape>
                <v:line id="Line 160" o:spid="_x0000_s1274" style="position:absolute;visibility:visible;mso-wrap-style:square" from="44264,4044" to="44264,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" strokeweight="0"/>
                <v:line id="Line 161" o:spid="_x0000_s1275" style="position:absolute;flip:x;visibility:visible;mso-wrap-style:square" from="41578,5276" to="43235,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" strokeweight="0"/>
                <v:line id="Line 162" o:spid="_x0000_s1276" style="position:absolute;flip:y;visibility:visible;mso-wrap-style:square" from="42397,4464" to="42397,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" strokeweight="0"/>
                <v:line id="Line 163" o:spid="_x0000_s1277" style="position:absolute;flip:y;visibility:visible;mso-wrap-style:square" from="46125,1606" to="4679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" strokeweight="0"/>
                <v:line id="Line 164" o:spid="_x0000_s1278" style="position:absolute;flip:y;visibility:visible;mso-wrap-style:square" from="41489,0" to="4772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" strokeweight="0">
                  <v:stroke dashstyle="3 1 1 1"/>
                </v:line>
                <v:shape id="Freeform 165" o:spid="_x0000_s1279" style="position:absolute;left:45369;top:16535;width:57;height:19;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" path="m9,3l7,,,e" filled="f" strokeweight="0">
                  <v:path arrowok="t" o:connecttype="custom" o:connectlocs="5715,1905;4445,0;0,0" o:connectangles="0,0,0"/>
                </v:shape>
                <v:shape id="Freeform 166" o:spid="_x0000_s1280" style="position:absolute;left:45274;top:16522;width:95;height:57;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" path="m15,l13,,11,2,9,2,6,5,5,5r,1l2,6,,9e" filled="f" strokeweight="0">
                  <v:path arrowok="t" o:connecttype="custom" o:connectlocs="9525,0;8255,0;6985,1270;5715,1270;3810,3175;3175,3175;3175,3810;1270,3810;0,5715" o:connectangles="0,0,0,0,0,0,0,0,0"/>
                </v:shape>
                <v:shape id="Freeform 167" o:spid="_x0000_s1281" style="position:absolute;left:45223;top:16579;width:63;height:8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" path="m10,l4,6r,2l2,8r,2l,13e" filled="f" strokeweight="0">
                  <v:path arrowok="t" o:connecttype="custom" o:connectlocs="6350,0;2540,3810;2540,5080;1270,5080;1270,6350;0,8255" o:connectangles="0,0,0,0,0,0"/>
                </v:shape>
                <v:shape id="Freeform 168" o:spid="_x0000_s1282" style="position:absolute;left:45153;top:16662;width:51;height:89;visibility:visible;mso-wrap-style:square;v-text-anchor:top" coordsize="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" path="m8,r,1l2,8r,2l,12r,2e" filled="f" strokeweight="0">
                  <v:path arrowok="t" o:connecttype="custom" o:connectlocs="5080,0;5080,635;1270,5080;1270,6350;0,7620;0,8890" o:connectangles="0,0,0,0,0,0"/>
                </v:shape>
                <v:shape id="Freeform 169" o:spid="_x0000_s1283" style="position:absolute;left:45121;top:16751;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" path="m5,r,3l3,4r,5l,9r,8e" filled="f" strokeweight="0">
                  <v:path arrowok="t" o:connecttype="custom" o:connectlocs="3175,0;3175,1905;1905,2540;1905,5715;0,5715;0,10795" o:connectangles="0,0,0,0,0,0"/>
                </v:shape>
                <v:line id="Line 170" o:spid="_x0000_s1284" style="position:absolute;visibility:visible;mso-wrap-style:square" from="45121,16878" to="45121,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" strokeweight="0"/>
                <v:shape id="Freeform 171" o:spid="_x0000_s1285" style="position:absolute;left:45115;top:16954;width:38;height:114;visibility:visible;mso-wrap-style:square;v-text-anchor:top" coordsize="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" path="m,l,2,1,5r,6l4,13r,2l6,18e" filled="f" strokeweight="0">
                  <v:path arrowok="t" o:connecttype="custom" o:connectlocs="0,0;0,1270;635,3175;635,6985;2540,8255;2540,9525;3810,11430" o:connectangles="0,0,0,0,0,0,0"/>
                </v:shape>
                <v:line id="Line 172" o:spid="_x0000_s1286" style="position:absolute;visibility:visible;mso-wrap-style:square" from="45153,17037" to="45204,1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" strokeweight="0"/>
                <v:line id="Line 173" o:spid="_x0000_s1287" style="position:absolute;visibility:visible;mso-wrap-style:square" from="45204,17094" to="45261,1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" strokeweight="0"/>
                <v:shape id="Freeform 174" o:spid="_x0000_s1288" style="position:absolute;left:45261;top:17037;width:70;height:38;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" path="m,6r4,l7,5r1,l8,2r3,l11,e" filled="f" strokeweight="0">
                  <v:path arrowok="t" o:connecttype="custom" o:connectlocs="0,3810;2540,3810;4445,3175;5080,3175;5080,1270;6985,1270;6985,0" o:connectangles="0,0,0,0,0,0,0"/>
                </v:shape>
                <v:shape id="Freeform 175" o:spid="_x0000_s1289" style="position:absolute;left:45344;top:16986;width:50;height:63;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" path="m,10l,8r2,l2,6r2,l7,4,7,1r1,l8,e" filled="f" strokeweight="0">
                  <v:path arrowok="t" o:connecttype="custom" o:connectlocs="0,6350;0,5080;1270,5080;1270,3810;2540,3810;4445,2540;4445,635;5080,635;5080,0" o:connectangles="0,0,0,0,0,0,0,0,0"/>
                </v:shape>
                <v:shape id="Freeform 176" o:spid="_x0000_s1290" style="position:absolute;left:45413;top:16878;width:51;height:108;visibility:visible;mso-wrap-style:square;v-text-anchor:top" coordsize="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" path="m,17l,14,2,12r,-2l6,6,6,4,8,1,8,e" filled="f" strokeweight="0">
                  <v:path arrowok="t" o:connecttype="custom" o:connectlocs="0,10795;0,8890;1270,7620;1270,6350;3810,3810;3810,2540;5080,635;5080,0" o:connectangles="0,0,0,0,0,0,0,0"/>
                </v:shape>
                <v:shape id="Freeform 177" o:spid="_x0000_s1291" style="position:absolute;left:45464;top:16770;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" path="m,17l,14,2,12,2,8r3,l5,e" filled="f" strokeweight="0">
                  <v:path arrowok="t" o:connecttype="custom" o:connectlocs="0,10795;0,8890;1270,7620;1270,5080;3175,5080;3175,0" o:connectangles="0,0,0,0,0,0"/>
                </v:shape>
                <v:shape id="Freeform 178" o:spid="_x0000_s1292" style="position:absolute;left:45477;top:16668;width:19;height:102;visibility:visible;mso-wrap-style:square;v-text-anchor:top" coordsize="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" path="m,16l,13r3,l3,e" filled="f" strokeweight="0">
                  <v:path arrowok="t" o:connecttype="custom" o:connectlocs="0,10160;0,8255;1905,8255;1905,0" o:connectangles="0,0,0,0"/>
                </v:shape>
                <v:shape id="Freeform 179" o:spid="_x0000_s1293" style="position:absolute;left:45464;top:16579;width:32;height:89;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" path="m5,14l5,8,2,8,2,4,,1,,e" filled="f" strokeweight="0">
                  <v:path arrowok="t" o:connecttype="custom" o:connectlocs="3175,8890;3175,5080;1270,5080;1270,2540;0,635;0,0" o:connectangles="0,0,0,0,0,0"/>
                </v:shape>
                <v:shape id="Freeform 180" o:spid="_x0000_s1294" style="position:absolute;left:45426;top:16554;width:38;height:32;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" path="m6,5l6,4,2,,,e" filled="f" strokeweight="0">
                  <v:path arrowok="t" o:connecttype="custom" o:connectlocs="3810,3175;3810,2540;1270,0;0,0" o:connectangles="0,0,0,0"/>
                </v:shape>
                <v:shape id="Freeform 181" o:spid="_x0000_s1295" style="position:absolute;left:46868;top:17926;width:215;height:273;visibility:visible;mso-wrap-style:square;v-text-anchor:top"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" path="m34,43r,-3l32,40r,-4l30,34r,-2l25,27r,-1l24,23r,-2l21,21r,-2l19,17r-2,l17,15,11,9,8,9,8,6,4,2,2,2,2,,,e" filled="f" strokeweight="0">
                  <v:path arrowok="t" o:connecttype="custom" o:connectlocs="21590,27305;21590,25400;20320,25400;20320,22860;19050,21590;19050,20320;15875,17145;15875,16510;15240,14605;15240,13335;13335,13335;13335,12065;12065,10795;10795,10795;10795,9525;6985,5715;5080,5715;5080,3810;2540,1270;1270,1270;1270,0;0,0" o:connectangles="0,0,0,0,0,0,0,0,0,0,0,0,0,0,0,0,0,0,0,0,0,0"/>
                </v:shape>
                <v:shape id="Freeform 182" o:spid="_x0000_s1296" style="position:absolute;left:46334;top:17767;width:521;height:159;visibility:visible;mso-wrap-style:square;v-text-anchor:top" coordsize="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" path="m82,25l79,23r-4,l71,18r-2,l65,14r-5,l58,12r-2,l54,10r-5,l47,8r-2,l43,5r-4,l35,4r-7,l26,1,15,1,13,,,e" filled="f" strokeweight="0">
                  <v:path arrowok="t" o:connecttype="custom" o:connectlocs="52070,15875;50165,14605;47625,14605;45085,11430;43815,11430;41275,8890;38100,8890;36830,7620;35560,7620;34290,6350;31115,6350;29845,5080;28575,5080;27305,3175;24765,3175;22225,2540;17780,2540;16510,635;9525,635;8255,0;0,0" o:connectangles="0,0,0,0,0,0,0,0,0,0,0,0,0,0,0,0,0,0,0,0,0"/>
                </v:shape>
                <v:shape id="Freeform 183" o:spid="_x0000_s1297" style="position:absolute;left:45737;top:17748;width:597;height:25;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" path="m94,3l77,3,74,,45,,43,3,15,3,13,4,,4e" filled="f" strokeweight="0">
                  <v:path arrowok="t" o:connecttype="custom" o:connectlocs="59690,1905;48895,1905;46990,0;28575,0;27305,1905;9525,1905;8255,2540;0,2540" o:connectangles="0,0,0,0,0,0,0,0"/>
                </v:shape>
                <v:shape id="Freeform 184" o:spid="_x0000_s1298" style="position:absolute;left:45032;top:17767;width:718;height:197;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" path="m113,r-4,l105,1,94,1,92,4r-9,l81,5r-4,l73,8r-7,l62,10r-2,l56,12r-3,l49,14r-5,l43,17r-5,l34,18r-2,l27,21r-1,l21,23r-4,2l14,25r-4,2l6,29r-2,l,31e" filled="f" strokeweight="0">
                  <v:path arrowok="t" o:connecttype="custom" o:connectlocs="71755,0;69215,0;66675,635;59690,635;58420,2540;52705,2540;51435,3175;48895,3175;46355,5080;41910,5080;39370,6350;38100,6350;35560,7620;33655,7620;31115,8890;27940,8890;27305,10795;24130,10795;21590,11430;20320,11430;17145,13335;16510,13335;13335,14605;10795,15875;8890,15875;6350,17145;3810,18415;2540,18415;0,19685" o:connectangles="0,0,0,0,0,0,0,0,0,0,0,0,0,0,0,0,0,0,0,0,0,0,0,0,0,0,0,0,0"/>
                </v:shape>
                <v:shape id="Freeform 185" o:spid="_x0000_s1299" style="position:absolute;left:44385;top:17964;width:647;height:349;visibility:visible;mso-wrap-style:square;v-text-anchor:top" coordsize="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" path="m102,l97,3r-2,l91,4,89,7r-4,l82,9r-4,2l76,11r-4,2l69,15r-4,2l63,17r-4,3l56,21r-4,3l50,24r-4,2l43,28r-4,2l35,34r-5,3l29,37r-5,1l22,41r-5,2l13,47,9,50,7,51,3,54,,55e" filled="f" strokeweight="0">
                  <v:path arrowok="t" o:connecttype="custom" o:connectlocs="64770,0;61595,1905;60325,1905;57785,2540;56515,4445;53975,4445;52070,5715;49530,6985;48260,6985;45720,8255;43815,9525;41275,10795;40005,10795;37465,12700;35560,13335;33020,15240;31750,15240;29210,16510;27305,17780;24765,19050;22225,21590;19050,23495;18415,23495;15240,24130;13970,26035;10795,27305;8255,29845;5715,31750;4445,32385;1905,34290;0,34925" o:connectangles="0,0,0,0,0,0,0,0,0,0,0,0,0,0,0,0,0,0,0,0,0,0,0,0,0,0,0,0,0,0,0"/>
                </v:shape>
                <v:shape id="Freeform 186" o:spid="_x0000_s1300" style="position:absolute;left:43947;top:18313;width:438;height:419;visibility:visible;mso-wrap-style:square;v-text-anchor:top" coordsize="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" path="m69,l65,3r-9,9l52,13r-2,l42,22r-3,l37,24r,2l35,26r-9,9l26,37r-1,l20,41r,2l13,50r-1,4l9,56,7,60,3,63,,66e" filled="f" strokeweight="0">
                  <v:path arrowok="t" o:connecttype="custom" o:connectlocs="43815,0;41275,1905;35560,7620;33020,8255;31750,8255;26670,13970;24765,13970;23495,15240;23495,16510;22225,16510;16510,22225;16510,23495;15875,23495;12700,26035;12700,27305;8255,31750;7620,34290;5715,35560;4445,38100;1905,40005;0,41910" o:connectangles="0,0,0,0,0,0,0,0,0,0,0,0,0,0,0,0,0,0,0,0,0"/>
                </v:shape>
                <v:shape id="Freeform 187" o:spid="_x0000_s1301" style="position:absolute;left:43705;top:18732;width:242;height:470;visibility:visible;mso-wrap-style:square;v-text-anchor:top" coordsize="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" path="m38,l37,2r,2l30,10r,3l26,17r,2l21,23r,3l20,27r,3l15,34r,2l13,40r,3l11,44r,3l8,49r,2l7,53r,4l4,60r,4l2,66r,4l,73r,1e" filled="f" strokeweight="0">
                  <v:path arrowok="t" o:connecttype="custom" o:connectlocs="24130,0;23495,1270;23495,2540;19050,6350;19050,8255;16510,10795;16510,12065;13335,14605;13335,16510;12700,17145;12700,19050;9525,21590;9525,22860;8255,25400;8255,27305;6985,27940;6985,29845;5080,31115;5080,32385;4445,33655;4445,36195;2540,38100;2540,40640;1270,41910;1270,44450;0,46355;0,46990" o:connectangles="0,0,0,0,0,0,0,0,0,0,0,0,0,0,0,0,0,0,0,0,0,0,0,0,0,0,0"/>
                </v:shape>
                <v:shape id="Freeform 188" o:spid="_x0000_s1302" style="position:absolute;left:43693;top:19202;width:38;height:368;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" path="m4,r,3l2,5r,6l,13,,37r2,2l2,47r2,3l4,54r2,2l6,58e" filled="f" strokeweight="0">
                  <v:path arrowok="t" o:connecttype="custom" o:connectlocs="2540,0;2540,1905;1270,3175;1270,6985;0,8255;0,23495;1270,24765;1270,29845;2540,31750;2540,34290;3810,35560;3810,36830" o:connectangles="0,0,0,0,0,0,0,0,0,0,0,0"/>
                </v:shape>
                <v:shape id="Freeform 189" o:spid="_x0000_s1303" style="position:absolute;left:43731;top:19570;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" path="m,l,2r3,l3,5,4,6r,3l7,11r,2l9,13r,2l13,19r,3l24,32r2,l26,34r2,l28,36r2,l33,39r1,l34,40r3,e" filled="f" strokeweight="0">
                  <v:path arrowok="t" o:connecttype="custom" o:connectlocs="0,0;0,1270;1905,1270;1905,3175;2540,3810;2540,5715;4445,6985;4445,8255;5715,8255;5715,9525;8255,12065;8255,13970;15240,20320;16510,20320;16510,21590;17780,21590;17780,22860;19050,22860;20955,24765;21590,24765;21590,25400;23495,25400" o:connectangles="0,0,0,0,0,0,0,0,0,0,0,0,0,0,0,0,0,0,0,0,0,0"/>
                </v:shape>
                <v:shape id="Freeform 190" o:spid="_x0000_s1304" style="position:absolute;left:43966;top:19824;width:527;height:165;visibility:visible;mso-wrap-style:square;v-text-anchor:top" coordsize="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" path="m,l2,3r2,l6,5r4,l15,9r2,l19,11r3,l26,13r2,l30,16r4,l39,17r1,l43,20r4,l52,22r6,l62,24r11,l75,26r8,e" filled="f" strokeweight="0">
                  <v:path arrowok="t" o:connecttype="custom" o:connectlocs="0,0;1270,1905;2540,1905;3810,3175;6350,3175;9525,5715;10795,5715;12065,6985;13970,6985;16510,8255;17780,8255;19050,10160;21590,10160;24765,10795;25400,10795;27305,12700;29845,12700;33020,13970;36830,13970;39370,15240;46355,15240;47625,16510;52705,16510" o:connectangles="0,0,0,0,0,0,0,0,0,0,0,0,0,0,0,0,0,0,0,0,0,0,0"/>
                </v:shape>
                <v:shape id="Freeform 191" o:spid="_x0000_s1305" style="position:absolute;left:44493;top:19977;width:590;height:31;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" path="m,2r16,l18,5r30,l50,2r28,l80,,93,e" filled="f" strokeweight="0">
                  <v:path arrowok="t" o:connecttype="custom" o:connectlocs="0,1270;10160,1270;11430,3175;30480,3175;31750,1270;49530,1270;50800,0;59055,0" o:connectangles="0,0,0,0,0,0,0,0"/>
                </v:shape>
                <v:shape id="Freeform 192" o:spid="_x0000_s1306" style="position:absolute;left:45083;top:19773;width:711;height:204;visibility:visible;mso-wrap-style:square;v-text-anchor:top" coordsize="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" path="m,32l9,30r6,l22,28r10,l36,25r16,l54,24r6,l60,21r5,l67,19r2,l71,17r4,-2l78,15r4,-2l86,11,92,8,97,7r8,-5l112,e" filled="f" strokeweight="0">
                  <v:path arrowok="t" o:connecttype="custom" o:connectlocs="0,20320;5715,19050;9525,19050;13970,17780;20320,17780;22860,15875;33020,15875;34290,15240;38100,15240;38100,13335;41275,13335;42545,12065;43815,12065;45085,10795;47625,9525;49530,9525;52070,8255;54610,6985;58420,5080;61595,4445;66675,1270;71120,0" o:connectangles="0,0,0,0,0,0,0,0,0,0,0,0,0,0,0,0,0,0,0,0,0,0"/>
                </v:shape>
                <v:shape id="Freeform 193" o:spid="_x0000_s1307" style="position:absolute;left:45794;top:19418;width:635;height:355;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" path="m,56l4,54r2,l10,52r3,-2l17,50r2,-3l23,46r3,l30,43r2,-2l36,39r3,l43,37r2,-2l49,33r3,l56,30r2,-1l62,26r3,-4l70,20r2,l77,17r1,-1l83,13,87,9,91,7,94,5,98,3,100,e" filled="f" strokeweight="0">
                  <v:path arrowok="t" o:connecttype="custom" o:connectlocs="0,35560;2540,34290;3810,34290;6350,33020;8255,31750;10795,31750;12065,29845;14605,29210;16510,29210;19050,27305;20320,26035;22860,24765;24765,24765;27305,23495;28575,22225;31115,20955;33020,20955;35560,19050;36830,18415;39370,16510;41275,13970;44450,12700;45720,12700;48895,10795;49530,10160;52705,8255;55245,5715;57785,4445;59690,3175;62230,1905;63500,0" o:connectangles="0,0,0,0,0,0,0,0,0,0,0,0,0,0,0,0,0,0,0,0,0,0,0,0,0,0,0,0,0,0,0"/>
                </v:shape>
                <v:shape id="Freeform 194" o:spid="_x0000_s1308" style="position:absolute;left:46429;top:19030;width:426;height:388;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" path="m,61l4,57r3,l15,49r2,l30,36r2,l60,9r,-3l67,e" filled="f" strokeweight="0">
                  <v:path arrowok="t" o:connecttype="custom" o:connectlocs="0,38735;2540,36195;4445,36195;9525,31115;10795,31115;19050,22860;20320,22860;38100,5715;38100,3810;42545,0" o:connectangles="0,0,0,0,0,0,0,0,0,0"/>
                </v:shape>
                <v:shape id="Freeform 195" o:spid="_x0000_s1309" style="position:absolute;left:46868;top:18548;width:241;height:482;visibility:visible;mso-wrap-style:square;v-text-anchor:top" coordsize="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" path="m,76l2,73r,-1l8,65r,-2l13,59r,-4l17,50r,-2l19,46r,-2l24,39r,-1l25,33r,-2l28,29r,-2l30,26r,-3l32,21r,-4l34,15r,-5l37,9r,-5l38,2,38,e" filled="f" strokeweight="0">
                  <v:path arrowok="t" o:connecttype="custom" o:connectlocs="0,48260;1270,46355;1270,45720;5080,41275;5080,40005;8255,37465;8255,34925;10795,31750;10795,30480;12065,29210;12065,27940;15240,24765;15240,24130;15875,20955;15875,19685;17780,18415;17780,17145;19050,16510;19050,14605;20320,13335;20320,10795;21590,9525;21590,6350;23495,5715;23495,2540;24130,1270;24130,0" o:connectangles="0,0,0,0,0,0,0,0,0,0,0,0,0,0,0,0,0,0,0,0,0,0,0,0,0,0,0"/>
                </v:shape>
                <v:shape id="Freeform 196" o:spid="_x0000_s1310" style="position:absolute;left:47102;top:18465;width:26;height:8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" path="m,13l,11,1,9,1,5,4,2,4,e" filled="f" strokeweight="0">
                  <v:path arrowok="t" o:connecttype="custom" o:connectlocs="0,8255;0,6985;635,5715;635,3175;2540,1270;2540,0" o:connectangles="0,0,0,0,0,0"/>
                </v:shape>
                <v:shape id="Freeform 197" o:spid="_x0000_s1311" style="position:absolute;left:47083;top:18199;width:45;height:146;visibility:visible;mso-wrap-style:square;v-text-anchor:top" coordsize="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" path="m7,23r,-6l4,17r,-7l3,8,3,4,,1,,e" filled="f" strokeweight="0">
                  <v:path arrowok="t" o:connecttype="custom" o:connectlocs="4445,14605;4445,10795;2540,10795;2540,6350;1905,5080;1905,2540;0,635;0,0" o:connectangles="0,0,0,0,0,0,0,0"/>
                </v:shape>
                <v:shape id="Freeform 198" o:spid="_x0000_s1312" style="position:absolute;left:43693;top:22631;width:38;height:178;visibility:visible;mso-wrap-style:square;v-text-anchor:top" coordsize="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" path="m,l,11r2,2l2,20r2,1l4,24r2,2l6,28e" filled="f" strokeweight="0">
                  <v:path arrowok="t" o:connecttype="custom" o:connectlocs="0,0;0,6985;1270,8255;1270,12700;2540,13335;2540,15240;3810,16510;3810,17780" o:connectangles="0,0,0,0,0,0,0,0"/>
                </v:shape>
                <v:shape id="Freeform 199" o:spid="_x0000_s1313" style="position:absolute;left:43731;top:22809;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" path="m,l,2r3,l3,4,4,6r,3l7,10r,3l9,13r,2l13,19r,3l24,32r2,l26,34r2,l28,36r2,l33,39r1,l34,40r3,e" filled="f" strokeweight="0">
                  <v:path arrowok="t" o:connecttype="custom" o:connectlocs="0,0;0,1270;1905,1270;1905,2540;2540,3810;2540,5715;4445,6350;4445,8255;5715,8255;5715,9525;8255,12065;8255,13970;15240,20320;16510,20320;16510,21590;17780,21590;17780,22860;19050,22860;20955,24765;21590,24765;21590,25400;23495,25400" o:connectangles="0,0,0,0,0,0,0,0,0,0,0,0,0,0,0,0,0,0,0,0,0,0"/>
                </v:shape>
                <v:shape id="Freeform 200" o:spid="_x0000_s1314" style="position:absolute;left:43966;top:23063;width:527;height:158;visibility:visible;mso-wrap-style:square;v-text-anchor:top" coordsize="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" path="m,l2,3r2,l6,5r4,l15,9r2,l19,11r3,l26,13r2,l30,15r4,l39,17r1,l43,19r4,l52,21r6,l62,23r11,l75,25r8,e" filled="f" strokeweight="0">
                  <v:path arrowok="t" o:connecttype="custom" o:connectlocs="0,0;1270,1905;2540,1905;3810,3175;6350,3175;9525,5715;10795,5715;12065,6985;13970,6985;16510,8255;17780,8255;19050,9525;21590,9525;24765,10795;25400,10795;27305,12065;29845,12065;33020,13335;36830,13335;39370,14605;46355,14605;47625,15875;52705,15875" o:connectangles="0,0,0,0,0,0,0,0,0,0,0,0,0,0,0,0,0,0,0,0,0,0,0"/>
                </v:shape>
                <v:shape id="Freeform 201" o:spid="_x0000_s1315" style="position:absolute;left:44493;top:23209;width:590;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" path="m,2r16,l18,5r30,l50,2r28,l80,,93,e" filled="f" strokeweight="0">
                  <v:path arrowok="t" o:connecttype="custom" o:connectlocs="0,1270;10160,1270;11430,3175;30480,3175;31750,1270;49530,1270;50800,0;59055,0" o:connectangles="0,0,0,0,0,0,0,0"/>
                </v:shape>
                <v:shape id="Freeform 202" o:spid="_x0000_s1316" style="position:absolute;left:45083;top:23012;width:711;height:197;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" path="m,31l9,29r6,l22,27r10,l36,25r16,l54,23r6,l60,21r5,l67,19r2,l71,17r4,-2l78,15r4,-2l86,11,92,8,97,7r8,-5l112,e" filled="f" strokeweight="0">
                  <v:path arrowok="t" o:connecttype="custom" o:connectlocs="0,19685;5715,18415;9525,18415;13970,17145;20320,17145;22860,15875;33020,15875;34290,14605;38100,14605;38100,13335;41275,13335;42545,12065;43815,12065;45085,10795;47625,9525;49530,9525;52070,8255;54610,6985;58420,5080;61595,4445;66675,1270;71120,0" o:connectangles="0,0,0,0,0,0,0,0,0,0,0,0,0,0,0,0,0,0,0,0,0,0"/>
                </v:shape>
                <v:shape id="Freeform 203" o:spid="_x0000_s1317" style="position:absolute;left:45794;top:22656;width:635;height:356;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" path="m,56l4,54r2,l10,52r3,-2l17,50r2,-3l23,46r3,l30,43r2,-2l36,39r3,l43,37r2,-3l49,33r3,l56,30r2,-2l62,26r3,-4l70,20r2,l77,17r1,-1l83,13,87,9,91,7,94,5,98,3,100,e" filled="f" strokeweight="0">
                  <v:path arrowok="t" o:connecttype="custom" o:connectlocs="0,35560;2540,34290;3810,34290;6350,33020;8255,31750;10795,31750;12065,29845;14605,29210;16510,29210;19050,27305;20320,26035;22860,24765;24765,24765;27305,23495;28575,21590;31115,20955;33020,20955;35560,19050;36830,17780;39370,16510;41275,13970;44450,12700;45720,12700;48895,10795;49530,10160;52705,8255;55245,5715;57785,4445;59690,3175;62230,1905;63500,0" o:connectangles="0,0,0,0,0,0,0,0,0,0,0,0,0,0,0,0,0,0,0,0,0,0,0,0,0,0,0,0,0,0,0"/>
                </v:shape>
                <v:shape id="Freeform 204" o:spid="_x0000_s1318" style="position:absolute;left:46429;top:22269;width:426;height:387;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" path="m,61l4,57r3,l15,49r2,l30,36r2,l60,8r,-2l67,e" filled="f" strokeweight="0">
                  <v:path arrowok="t" o:connecttype="custom" o:connectlocs="0,38735;2540,36195;4445,36195;9525,31115;10795,31115;19050,22860;20320,22860;38100,5080;38100,3810;42545,0" o:connectangles="0,0,0,0,0,0,0,0,0,0"/>
                </v:shape>
                <v:shape id="Freeform 205" o:spid="_x0000_s1319" style="position:absolute;left:46868;top:21780;width:241;height:489;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" path="m,77l2,74r,-1l8,66r,-2l13,60r,-4l17,51r,-2l19,47r,-2l24,40r,-1l25,34r,-2l28,30r,-2l30,26r,-3l32,22r,-5l34,15r,-5l37,9r,-5l38,2,38,e" filled="f" strokeweight="0">
                  <v:path arrowok="t" o:connecttype="custom" o:connectlocs="0,48895;1270,46990;1270,46355;5080,41910;5080,40640;8255,38100;8255,35560;10795,32385;10795,31115;12065,29845;12065,28575;15240,25400;15240,24765;15875,21590;15875,20320;17780,19050;17780,17780;19050,16510;19050,14605;20320,13970;20320,10795;21590,9525;21590,6350;23495,5715;23495,2540;24130,1270;24130,0" o:connectangles="0,0,0,0,0,0,0,0,0,0,0,0,0,0,0,0,0,0,0,0,0,0,0,0,0,0,0"/>
                </v:shape>
                <v:shape id="Freeform 206" o:spid="_x0000_s1320" style="position:absolute;left:47109;top:21697;width:19;height:8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" path="m,13l,9,3,6,3,e" filled="f" strokeweight="0">
                  <v:path arrowok="t" o:connecttype="custom" o:connectlocs="0,8255;0,5715;1905,3810;1905,0" o:connectangles="0,0,0,0"/>
                </v:shape>
                <v:shape id="Freeform 207" o:spid="_x0000_s1321" style="position:absolute;left:45204;top:17068;width:235;height:1880;visibility:visible;mso-wrap-style:square;v-text-anchor:top" coordsize="3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" path="m,1l3,,9,r7,1l20,5r4,7l26,18r3,11l30,43r3,24l35,101r,49l35,212r2,84e" filled="f" strokeweight="0">
                  <v:path arrowok="t" o:connecttype="custom" o:connectlocs="0,635;1905,0;5715,0;10160,635;12700,3175;15240,7620;16510,11430;18415,18415;19050,27305;20955,42545;22225,64135;22225,95250;22225,134620;23495,187960" o:connectangles="0,0,0,0,0,0,0,0,0,0,0,0,0,0"/>
                </v:shape>
                <v:line id="Line 208" o:spid="_x0000_s1322" style="position:absolute;flip:x;visibility:visible;mso-wrap-style:square" from="43921,13271" to="44334,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wsxQAAAN0AAAAPAAAAZHJzL2Rvd25yZXYueG1sRE9NawIx&#10;EL0L/ocwgjfNKtL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AEz6wsxQAAAN0AAAAP&#10;AAAAAAAAAAAAAAAAAAcCAABkcnMvZG93bnJldi54bWxQSwUGAAAAAAMAAwC3AAAA+QIAAAAA&#10;" strokeweight="0"/>
                <v:line id="Line 209" o:spid="_x0000_s1323" style="position:absolute;visibility:visible;mso-wrap-style:square" from="43921,13677" to="43921,1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" strokeweight="0"/>
                <v:line id="Line 210" o:spid="_x0000_s1324" style="position:absolute;flip:x;visibility:visible;mso-wrap-style:square" from="46188,10941" to="46702,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" strokeweight="0"/>
                <v:line id="Line 211" o:spid="_x0000_s1325" style="position:absolute;visibility:visible;mso-wrap-style:square" from="46702,10941" to="46702,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" strokeweight="0"/>
                <v:line id="Line 212" o:spid="_x0000_s1326" style="position:absolute;flip:y;visibility:visible;mso-wrap-style:square" from="44264,11277" to="46125,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" strokeweight="0"/>
                <v:line id="Line 213" o:spid="_x0000_s1327" style="position:absolute;flip:x;visibility:visible;mso-wrap-style:square" from="43921,13531" to="46702,1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0xQAAAN0AAAAPAAAAZHJzL2Rvd25yZXYueG1sRE9NawIx&#10;EL0L/Q9hCr1pVhE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AUuA+0xQAAAN0AAAAP&#10;AAAAAAAAAAAAAAAAAAcCAABkcnMvZG93bnJldi54bWxQSwUGAAAAAAMAAwC3AAAA+QIAAAAA&#10;" strokeweight="0"/>
                <v:line id="Line 214" o:spid="_x0000_s1328" style="position:absolute;flip:y;visibility:visible;mso-wrap-style:square" from="45394,13531" to="46702,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vG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" strokeweight="0"/>
                <v:line id="Line 215" o:spid="_x0000_s1329" style="position:absolute;visibility:visible;mso-wrap-style:square" from="43921,16281" to="45121,1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" strokeweight="0"/>
                <v:line id="Line 216" o:spid="_x0000_s1330" style="position:absolute;flip:x y;visibility:visible;mso-wrap-style:square" from="44264,13106" to="44651,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" strokeweight="0"/>
                <v:line id="Line 217" o:spid="_x0000_s1331" style="position:absolute;flip:y;visibility:visible;mso-wrap-style:square" from="43896,13106" to="44264,1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" strokeweight="0"/>
                <v:line id="Line 218" o:spid="_x0000_s1332" style="position:absolute;flip:y;visibility:visible;mso-wrap-style:square" from="44264,14014" to="44651,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" strokeweight="0"/>
                <v:line id="Line 219" o:spid="_x0000_s1333" style="position:absolute;flip:x y;visibility:visible;mso-wrap-style:square" from="43896,13258" to="44029,1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" strokeweight="0"/>
                <v:line id="Line 220" o:spid="_x0000_s1334" style="position:absolute;flip:x;visibility:visible;mso-wrap-style:square" from="44264,13855" to="44575,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" strokeweight="0"/>
                <v:line id="Line 221" o:spid="_x0000_s1335" style="position:absolute;flip:x;visibility:visible;mso-wrap-style:square" from="44651,12179" to="46499,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7lxQAAAN0AAAAPAAAAZHJzL2Rvd25yZXYueG1sRE9NawIx&#10;EL0X/A9hBG81W2lt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BFSv7lxQAAAN0AAAAP&#10;AAAAAAAAAAAAAAAAAAcCAABkcnMvZG93bnJldi54bWxQSwUGAAAAAAMAAwC3AAAA+QIAAAAA&#10;" strokeweight="0"/>
                <v:line id="Line 222" o:spid="_x0000_s1336" style="position:absolute;flip:x y;visibility:visible;mso-wrap-style:square" from="46125,11277" to="46499,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" strokeweight="0"/>
                <v:line id="Line 223" o:spid="_x0000_s1337" style="position:absolute;visibility:visible;mso-wrap-style:square" from="47128,18345" to="47128,2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" strokeweight="0"/>
                <v:line id="Line 224" o:spid="_x0000_s1338" style="position:absolute;visibility:visible;mso-wrap-style:square" from="43693,19310" to="43693,2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" strokeweight="0"/>
                <v:line id="Line 225" o:spid="_x0000_s1339" style="position:absolute;visibility:visible;mso-wrap-style:square" from="1852,5607" to="12641,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" strokeweight="0"/>
                <v:shape id="Freeform 226" o:spid="_x0000_s1340" style="position:absolute;left:1852;top:5207;width:820;height:806;visibility:visible;mso-wrap-style:square;v-text-anchor:top"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" path="m129,l,63r129,64l65,63,129,xe" fillcolor="black" strokeweight="0">
                  <v:path arrowok="t" o:connecttype="custom" o:connectlocs="81915,0;0,40005;81915,80645;41275,40005;81915,0" o:connectangles="0,0,0,0,0"/>
                </v:shape>
                <v:shape id="Freeform 227" o:spid="_x0000_s1341" style="position:absolute;left:11828;top:5207;width:813;height:806;visibility:visible;mso-wrap-style:square;v-text-anchor:top" coordsize="12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" path="m,l128,63,,127,64,63,,xe" fillcolor="black" strokeweight="0">
                  <v:path arrowok="t" o:connecttype="custom" o:connectlocs="0,0;81280,40005;0,80645;40640,40005;0,0" o:connectangles="0,0,0,0,0"/>
                </v:shape>
                <v:shape id="Freeform 228" o:spid="_x0000_s1342" style="position:absolute;left:43775;top:3562;width:489;height:482;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" path="m77,76r,-12l75,62r,-4l73,54r,-3l70,47,69,43r,-2l66,37,64,34,62,30,58,25,56,21,52,20,47,15,43,13,40,11,36,8r-2,l30,7,26,4r-3,l19,2r-4,l13,,,e" filled="f" strokeweight="0">
                  <v:path arrowok="t" o:connecttype="custom" o:connectlocs="48895,48260;48895,40640;47625,39370;47625,36830;46355,34290;46355,32385;44450,29845;43815,27305;43815,26035;41910,23495;40640,21590;39370,19050;36830,15875;35560,13335;33020,12700;29845,9525;27305,8255;25400,6985;22860,5080;21590,5080;19050,4445;16510,2540;14605,2540;12065,1270;9525,1270;8255,0;0,0" o:connectangles="0,0,0,0,0,0,0,0,0,0,0,0,0,0,0,0,0,0,0,0,0,0,0,0,0,0,0"/>
                </v:shape>
                <v:shape id="Freeform 229" o:spid="_x0000_s1343" style="position:absolute;left:45629;top:1727;width:496;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" path="m78,77r,-13l75,62r,-4l73,54r,-3l71,47,69,42r,-1l66,37,65,34,62,30,58,25,56,21,52,19,48,15,43,13,41,11,36,8r-1,l30,7,26,4r-2,l19,2r-4,l13,,,e" filled="f" strokeweight="0">
                  <v:path arrowok="t" o:connecttype="custom" o:connectlocs="49530,48895;49530,40640;47625,39370;47625,36830;46355,34290;46355,32385;45085,29845;43815,26670;43815,26035;41910,23495;41275,21590;39370,19050;36830,15875;35560,13335;33020,12065;30480,9525;27305,8255;26035,6985;22860,5080;22225,5080;19050,4445;16510,2540;15240,2540;12065,1270;9525,1270;8255,0;0,0" o:connectangles="0,0,0,0,0,0,0,0,0,0,0,0,0,0,0,0,0,0,0,0,0,0,0,0,0,0,0"/>
                </v:shape>
                <v:shape id="Freeform 230" o:spid="_x0000_s1344" style="position:absolute;left:45121;top:17278;width:267;height:108;visibility:visible;mso-wrap-style:square;v-text-anchor:top" coordsize="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" path="m,10r3,3l5,13r2,1l9,14r3,3l24,17r2,-3l29,14r1,-1l33,13,39,6r,-2l42,1,42,e" filled="f" strokeweight="0">
                  <v:path arrowok="t" o:connecttype="custom" o:connectlocs="0,6350;1905,8255;3175,8255;4445,8890;5715,8890;7620,10795;15240,10795;16510,8890;18415,8890;19050,8255;20955,8255;24765,3810;24765,2540;26670,635;26670,0" o:connectangles="0,0,0,0,0,0,0,0,0,0,0,0,0,0,0"/>
                </v:shape>
                <v:shape id="Freeform 231" o:spid="_x0000_s1345" style="position:absolute;left:16762;top:3397;width:8839;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" path="m1392,63l1110,20,855,,537,,241,24,,63e" filled="f" strokeweight="0">
                  <v:path arrowok="t" o:connecttype="custom" o:connectlocs="883920,40005;704850,12700;542925,0;340995,0;153035,15240;0,40005" o:connectangles="0,0,0,0,0,0"/>
                </v:shape>
                <v:shape id="Freeform 232" o:spid="_x0000_s1346" style="position:absolute;left:19785;top:419;width:8788;height:393;visibility:visible;mso-wrap-style:square;v-text-anchor:top" coordsize="13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" path="m1384,62l1101,19,850,,533,,283,19,,62e" filled="f" strokeweight="0">
                  <v:path arrowok="t" o:connecttype="custom" o:connectlocs="878840,39370;699135,12065;539750,0;338455,0;179705,12065;0,39370" o:connectangles="0,0,0,0,0,0"/>
                </v:shape>
                <v:shape id="Freeform 233" o:spid="_x0000_s1347" style="position:absolute;left:16762;top:3721;width:8839;height:393;visibility:visible;mso-wrap-style:square;v-text-anchor:top" coordsize="13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" path="m1392,62l1110,20,855,,537,,241,24,,62e" filled="f" strokeweight="0">
                  <v:path arrowok="t" o:connecttype="custom" o:connectlocs="883920,39370;704850,12700;542925,0;340995,0;153035,15240;0,39370" o:connectangles="0,0,0,0,0,0"/>
                </v:shape>
                <v:shape id="Freeform 234" o:spid="_x0000_s1348" style="position:absolute;left:16762;top:3397;width:8839;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" path="m1392,63l1110,20,855,,537,,241,24,,63e" filled="f" strokeweight="0">
                  <v:path arrowok="t" o:connecttype="custom" o:connectlocs="883920,40005;704850,12700;542925,0;340995,0;153035,15240;0,40005" o:connectangles="0,0,0,0,0,0"/>
                </v:shape>
                <v:shape id="Freeform 235" o:spid="_x0000_s1349" style="position:absolute;left:18121;top:2832;width:6623;height:266;visibility:visible;mso-wrap-style:square;v-text-anchor:top" coordsize="10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" path="m1043,30l555,,,42e" filled="f" strokeweight="0">
                  <v:path arrowok="t" o:connecttype="custom" o:connectlocs="662305,19050;352425,0;0,26670" o:connectangles="0,0,0"/>
                </v:shape>
                <v:shape id="Freeform 236" o:spid="_x0000_s1350" style="position:absolute;left:18121;top:2432;width:6623;height:666;visibility:visible;mso-wrap-style:square;v-text-anchor:top" coordsize="1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" path="m1043,93l836,24,694,4,486,,280,23,64,80,,105e" filled="f" strokeweight="0">
                  <v:path arrowok="t" o:connecttype="custom" o:connectlocs="662305,59055;530860,15240;440690,2540;308610,0;177800,14605;40640,50800;0,66675" o:connectangles="0,0,0,0,0,0,0"/>
                </v:shape>
                <v:shape id="Freeform 237" o:spid="_x0000_s1351" style="position:absolute;left:19956;top:609;width:6630;height:673;visibility:visible;mso-wrap-style:square;v-text-anchor:top" coordsize="10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" path="m1044,93l839,26,698,4,478,,294,15,124,60,,106e" filled="f" strokeweight="0">
                  <v:path arrowok="t" o:connecttype="custom" o:connectlocs="662940,59055;532765,16510;443230,2540;303530,0;186690,9525;78740,38100;0,67310" o:connectangles="0,0,0,0,0,0,0"/>
                </v:shape>
                <v:line id="Line 238" o:spid="_x0000_s1352" style="position:absolute;visibility:visible;mso-wrap-style:square" from="1852,1727" to="18858,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" strokeweight="0"/>
                <v:line id="Line 239" o:spid="_x0000_s1353" style="position:absolute;visibility:visible;mso-wrap-style:square" from="46125,2216" to="46125,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" strokeweight="0"/>
                <v:line id="Line 240" o:spid="_x0000_s1354" style="position:absolute;flip:y;visibility:visible;mso-wrap-style:square" from="16769,825" to="1976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" strokeweight="0"/>
                <v:line id="Line 241" o:spid="_x0000_s1355" style="position:absolute;flip:y;visibility:visible;mso-wrap-style:square" from="25595,825" to="28592,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" strokeweight="0"/>
                <v:line id="Line 242" o:spid="_x0000_s1356" style="position:absolute;flip:x;visibility:visible;mso-wrap-style:square" from="5,3562" to="17003,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" strokeweight="0"/>
                <v:line id="Line 243" o:spid="_x0000_s1357" style="position:absolute;visibility:visible;mso-wrap-style:square" from="28002,1727" to="45629,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" strokeweight="0"/>
                <v:line id="Line 244" o:spid="_x0000_s1358" style="position:absolute;visibility:visible;mso-wrap-style:square" from="16769,3797" to="16769,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" strokeweight="0"/>
                <v:line id="Line 245" o:spid="_x0000_s1359" style="position:absolute;flip:y;visibility:visible;mso-wrap-style:square" from="25595,3797" to="25595,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" strokeweight="0"/>
                <v:line id="Line 246" o:spid="_x0000_s1360" style="position:absolute;visibility:visible;mso-wrap-style:square" from="28592,825" to="28592,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" strokeweight="0"/>
                <v:line id="Line 247" o:spid="_x0000_s1361" style="position:absolute;flip:x;visibility:visible;mso-wrap-style:square" from="25595,1149" to="28592,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" strokeweight="0"/>
                <v:line id="Line 248" o:spid="_x0000_s1362" style="position:absolute;flip:y;visibility:visible;mso-wrap-style:square" from="18121,1282" to="19956,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" strokeweight="0"/>
                <v:line id="Line 249" o:spid="_x0000_s1363" style="position:absolute;flip:y;visibility:visible;mso-wrap-style:square" from="24744,1187" to="26586,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" strokeweight="0"/>
                <v:line id="Line 250" o:spid="_x0000_s1364" style="position:absolute;visibility:visible;mso-wrap-style:square" from="19550,3765" to="1955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" strokeweight="0"/>
                <v:line id="Line 251" o:spid="_x0000_s1365" style="position:absolute;visibility:visible;mso-wrap-style:square" from="20032,3765" to="20032,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" strokeweight="0"/>
                <v:line id="Line 252" o:spid="_x0000_s1366" style="position:absolute;visibility:visible;mso-wrap-style:square" from="21182,5384" to="21182,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" strokeweight="0"/>
                <v:line id="Line 253" o:spid="_x0000_s1367" style="position:absolute;flip:y;visibility:visible;mso-wrap-style:square" from="20032,3721" to="21715,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" strokeweight="0"/>
                <v:line id="Line 254" o:spid="_x0000_s1368" style="position:absolute;visibility:visible;mso-wrap-style:square" from="20032,5384" to="21182,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" strokeweight="0"/>
                <v:line id="Line 255" o:spid="_x0000_s1369" style="position:absolute;flip:y;visibility:visible;mso-wrap-style:square" from="21182,4248" to="2233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" strokeweight="0"/>
                <v:line id="Line 256" o:spid="_x0000_s1370" style="position:absolute;visibility:visible;mso-wrap-style:square" from="22331,3765" to="22331,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" strokeweight="0"/>
                <v:line id="Line 257" o:spid="_x0000_s1371" style="position:absolute;visibility:visible;mso-wrap-style:square" from="22814,3765" to="22814,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" strokeweight="0"/>
                <v:line id="Line 258" o:spid="_x0000_s1372" style="position:absolute;visibility:visible;mso-wrap-style:square" from="19550,8299" to="20032,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" strokeweight="0"/>
                <v:line id="Line 259" o:spid="_x0000_s1373" style="position:absolute;visibility:visible;mso-wrap-style:square" from="20032,8299" to="20032,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" strokeweight="0"/>
                <v:line id="Line 260" o:spid="_x0000_s1374" style="position:absolute;visibility:visible;mso-wrap-style:square" from="20032,10236" to="21182,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" strokeweight="0"/>
                <v:line id="Line 261" o:spid="_x0000_s1375" style="position:absolute;visibility:visible;mso-wrap-style:square" from="22331,8299" to="22814,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" strokeweight="0"/>
                <v:line id="Line 262" o:spid="_x0000_s1376" style="position:absolute;flip:y;visibility:visible;mso-wrap-style:square" from="22814,6921" to="24204,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" strokeweight="0"/>
                <v:line id="Line 263" o:spid="_x0000_s1377" style="position:absolute;flip:y;visibility:visible;mso-wrap-style:square" from="24204,3905" to="24204,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i7yAAAAN0AAAAPAAAAZHJzL2Rvd25yZXYueG1sRI9BSwMx&#10;EIXvQv9DmII3m1Wk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A9Iei7yAAAAN0A&#10;AAAPAAAAAAAAAAAAAAAAAAcCAABkcnMvZG93bnJldi54bWxQSwUGAAAAAAMAAwC3AAAA/AIAAAAA&#10;" strokeweight="0"/>
                <v:line id="Line 264" o:spid="_x0000_s1378" style="position:absolute;flip:y;visibility:visible;mso-wrap-style:square" from="21182,9677" to="21753,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" strokeweight="0"/>
                <v:line id="Line 265" o:spid="_x0000_s1379" style="position:absolute;flip:y;visibility:visible;mso-wrap-style:square" from="21753,5626" to="21753,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Jg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" strokeweight="0"/>
                <v:line id="Line 266" o:spid="_x0000_s1380" style="position:absolute;flip:y;visibility:visible;mso-wrap-style:square" from="21753,5060" to="22331,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" strokeweight="0"/>
                <v:line id="Line 267" o:spid="_x0000_s1381" style="position:absolute;flip:y;visibility:visible;mso-wrap-style:square" from="25055,120" to="2534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" strokeweight="0"/>
                <v:line id="Line 268" o:spid="_x0000_s1382" style="position:absolute;flip:y;visibility:visible;mso-wrap-style:square" from="25906,4978" to="26497,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" strokeweight="0"/>
                <v:line id="Line 269" o:spid="_x0000_s1383" style="position:absolute;visibility:visible;mso-wrap-style:square" from="24770,5556" to="25906,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" strokeweight="0"/>
                <v:line id="Line 270" o:spid="_x0000_s1384" style="position:absolute;flip:y;visibility:visible;mso-wrap-style:square" from="26122,120" to="2649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" strokeweight="0"/>
                <v:line id="Line 271" o:spid="_x0000_s1385" style="position:absolute;flip:y;visibility:visible;mso-wrap-style:square" from="25906,3803" to="25906,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" strokeweight="0"/>
                <v:line id="Line 272" o:spid="_x0000_s1386" style="position:absolute;visibility:visible;mso-wrap-style:square" from="26497,120" to="2649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" strokeweight="0"/>
                <v:line id="Line 273" o:spid="_x0000_s1387" style="position:absolute;flip:x;visibility:visible;mso-wrap-style:square" from="25347,120" to="2649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" strokeweight="0"/>
                <v:line id="Line 274" o:spid="_x0000_s1388" style="position:absolute;visibility:visible;mso-wrap-style:square" from="26497,3562" to="26497,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" strokeweight="0"/>
                <v:line id="Line 275" o:spid="_x0000_s1389" style="position:absolute;visibility:visible;mso-wrap-style:square" from="24770,3981" to="24770,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" strokeweight="0"/>
                <v:line id="Line 276" o:spid="_x0000_s1390" style="position:absolute;visibility:visible;mso-wrap-style:square" from="23500,6851" to="30440,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" strokeweight="0"/>
                <v:line id="Line 277" o:spid="_x0000_s1391" style="position:absolute;flip:x;visibility:visible;mso-wrap-style:square" from="6704,3721" to="20572,1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" strokeweight="0"/>
                <v:rect id="Rectangle 280" o:spid="_x0000_s1392" style="position:absolute;left:13928;top:24095;width:32778;height:2629;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" filled="f" stroked="f">
                  <v:textbox style="mso-fit-shape-to-text:t" inset="0,0,0,0">
                    <w:txbxContent>
                      <w:p w14:paraId="38ED34A5" w14:textId="77777777" w:rsidR="00AD4EE4" w:rsidRPr="00847476" w:rsidRDefault="00AD4EE4" w:rsidP="00173CF4">
                        <w:pPr>
                          <w:spacing w:line="240" w:lineRule="auto"/>
                          <w:rPr>
                            <w:sz w:val="18"/>
                            <w:szCs w:val="18"/>
                          </w:rPr>
                        </w:pPr>
                        <w:r w:rsidRPr="00847476">
                          <w:rPr>
                            <w:sz w:val="18"/>
                            <w:szCs w:val="18"/>
                          </w:rPr>
                          <w:t>F = 10 ± 0,1 Н, может быть увеличено до максимум F = 60 ± 0,5 Н (см. таблицу 8, пункт 7.2.5.2.6.2)</w:t>
                        </w:r>
                      </w:p>
                    </w:txbxContent>
                  </v:textbox>
                </v:rect>
                <v:line id="Line 286" o:spid="_x0000_s1393" style="position:absolute;flip:y;visibility:visible;mso-wrap-style:square" from="42061,3549" to="43451,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" strokeweight="0"/>
                <v:line id="Line 287" o:spid="_x0000_s1394" style="position:absolute;flip:y;visibility:visible;mso-wrap-style:square" from="45274,908" to="4612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" strokeweight="0"/>
                <v:line id="Line 288" o:spid="_x0000_s1395" style="position:absolute;flip:y;visibility:visible;mso-wrap-style:square" from="42740,4095" to="44264,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Mg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jOswn8vklPQC7vAAAA//8DAFBLAQItABQABgAIAAAAIQDb4fbL7gAAAIUBAAATAAAAAAAA&#10;AAAAAAAAAAAAAABbQ29udGVudF9UeXBlc10ueG1sUEsBAi0AFAAGAAgAAAAhAFr0LFu/AAAAFQEA&#10;AAsAAAAAAAAAAAAAAAAAHwEAAF9yZWxzLy5yZWxzUEsBAi0AFAAGAAgAAAAhAFPeIyDHAAAA3QAA&#10;AA8AAAAAAAAAAAAAAAAABwIAAGRycy9kb3ducmV2LnhtbFBLBQYAAAAAAwADALcAAAD7AgAAAAA=&#10;" strokeweight="0"/>
                <v:rect id="_x0000_s1396" style="position:absolute;left:2842;top:6148;width:11608;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" filled="f" stroked="f">
                  <v:textbox style="mso-fit-shape-to-text:t" inset="0,0,0,0">
                    <w:txbxContent>
                      <w:p w14:paraId="268D64A0" w14:textId="77777777" w:rsidR="00AD4EE4" w:rsidRPr="00847476" w:rsidRDefault="00AD4EE4" w:rsidP="00173CF4">
                        <w:pPr>
                          <w:spacing w:line="240" w:lineRule="auto"/>
                          <w:rPr>
                            <w:sz w:val="18"/>
                            <w:szCs w:val="18"/>
                          </w:rPr>
                        </w:pPr>
                        <w:r w:rsidRPr="00847476">
                          <w:rPr>
                            <w:sz w:val="18"/>
                            <w:szCs w:val="18"/>
                          </w:rPr>
                          <w:t>Общая величина хода:</w:t>
                        </w:r>
                      </w:p>
                      <w:p w14:paraId="195A275E" w14:textId="77777777" w:rsidR="00AD4EE4" w:rsidRPr="00847476" w:rsidRDefault="00AD4EE4" w:rsidP="00173CF4">
                        <w:pPr>
                          <w:spacing w:line="240" w:lineRule="auto"/>
                          <w:rPr>
                            <w:sz w:val="18"/>
                            <w:szCs w:val="18"/>
                          </w:rPr>
                        </w:pPr>
                        <w:r w:rsidRPr="00847476">
                          <w:rPr>
                            <w:sz w:val="18"/>
                            <w:szCs w:val="18"/>
                          </w:rPr>
                          <w:t>300 ± 20 мм</w:t>
                        </w:r>
                      </w:p>
                    </w:txbxContent>
                  </v:textbox>
                </v:rect>
                <v:rect id="Rectangle 296" o:spid="_x0000_s1397" style="position:absolute;left:3065;top:17252;width:6667;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" filled="f" stroked="f">
                  <v:textbox style="mso-fit-shape-to-text:t" inset="0,0,0,0">
                    <w:txbxContent>
                      <w:p w14:paraId="7F34F9AE" w14:textId="77777777" w:rsidR="00AD4EE4" w:rsidRPr="00847476" w:rsidRDefault="00AD4EE4" w:rsidP="00173CF4">
                        <w:pPr>
                          <w:spacing w:line="240" w:lineRule="auto"/>
                          <w:rPr>
                            <w:sz w:val="18"/>
                            <w:szCs w:val="18"/>
                          </w:rPr>
                        </w:pPr>
                        <w:r w:rsidRPr="00847476">
                          <w:rPr>
                            <w:sz w:val="18"/>
                            <w:szCs w:val="18"/>
                          </w:rPr>
                          <w:t>Опора</w:t>
                        </w:r>
                      </w:p>
                    </w:txbxContent>
                  </v:textbox>
                </v:rect>
                <v:rect id="Rectangle 297" o:spid="_x0000_s1398" style="position:absolute;left:20776;top:14118;width:2102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14:paraId="065C9567" w14:textId="77777777" w:rsidR="00AD4EE4" w:rsidRPr="00847476" w:rsidRDefault="00AD4EE4" w:rsidP="00173CF4">
                        <w:pPr>
                          <w:spacing w:line="240" w:lineRule="auto"/>
                          <w:rPr>
                            <w:sz w:val="18"/>
                            <w:szCs w:val="18"/>
                          </w:rPr>
                        </w:pPr>
                        <w:r w:rsidRPr="00847476">
                          <w:rPr>
                            <w:sz w:val="18"/>
                            <w:szCs w:val="18"/>
                          </w:rPr>
                          <w:t xml:space="preserve">Защитная скоба для внутренних кромок </w:t>
                        </w:r>
                      </w:p>
                    </w:txbxContent>
                  </v:textbox>
                </v:rect>
                <v:rect id="Rectangle 302" o:spid="_x0000_s1399" style="position:absolute;left:811;top:25242;width:828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" filled="f" stroked="f">
                  <v:textbox style="mso-fit-shape-to-text:t" inset="0,0,0,0">
                    <w:txbxContent>
                      <w:p w14:paraId="24C69E22" w14:textId="77777777" w:rsidR="00AD4EE4" w:rsidRPr="00847476" w:rsidRDefault="00AD4EE4" w:rsidP="00173CF4">
                        <w:pPr>
                          <w:spacing w:line="240" w:lineRule="auto"/>
                          <w:rPr>
                            <w:sz w:val="18"/>
                            <w:szCs w:val="18"/>
                          </w:rPr>
                        </w:pPr>
                        <w:r w:rsidRPr="00847476">
                          <w:rPr>
                            <w:sz w:val="18"/>
                            <w:szCs w:val="18"/>
                          </w:rPr>
                          <w:t>Пример a</w:t>
                        </w:r>
                      </w:p>
                    </w:txbxContent>
                  </v:textbox>
                </v:rect>
                <w10:anchorlock/>
              </v:group>
            </w:pict>
          </mc:Fallback>
        </mc:AlternateContent>
      </w:r>
    </w:p>
    <w:p w14:paraId="14A04701" w14:textId="77777777" w:rsidR="00847476" w:rsidRPr="00156E2D" w:rsidRDefault="00847476" w:rsidP="00156E2D">
      <w:pPr>
        <w:ind w:left="902"/>
        <w:rPr>
          <w:color w:val="FFFFFF" w:themeColor="background1"/>
          <w:sz w:val="16"/>
          <w:szCs w:val="16"/>
        </w:rPr>
      </w:pPr>
    </w:p>
    <w:p w14:paraId="63D09EFE" w14:textId="77777777" w:rsidR="00847476" w:rsidRDefault="00847476" w:rsidP="00173CF4">
      <w:pPr>
        <w:ind w:left="900"/>
      </w:pPr>
      <w:r w:rsidRPr="00847476">
        <w:rPr>
          <w:rFonts w:eastAsia="Times New Roman" w:cs="Times New Roman"/>
          <w:noProof/>
          <w:szCs w:val="20"/>
          <w:lang w:eastAsia="ru-RU"/>
        </w:rPr>
        <mc:AlternateContent>
          <mc:Choice Requires="wpc">
            <w:drawing>
              <wp:inline distT="0" distB="0" distL="0" distR="0" wp14:anchorId="50B5B764" wp14:editId="66495942">
                <wp:extent cx="5547995" cy="3281742"/>
                <wp:effectExtent l="0" t="0" r="0" b="0"/>
                <wp:docPr id="4220" name="Canvas 15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080" name="Group 471"/>
                        <wpg:cNvGrpSpPr>
                          <a:grpSpLocks/>
                        </wpg:cNvGrpSpPr>
                        <wpg:grpSpPr bwMode="auto">
                          <a:xfrm>
                            <a:off x="1200" y="2500"/>
                            <a:ext cx="5021089" cy="2457509"/>
                            <a:chOff x="2" y="4"/>
                            <a:chExt cx="7907" cy="3870"/>
                          </a:xfrm>
                        </wpg:grpSpPr>
                        <wps:wsp>
                          <wps:cNvPr id="4081" name="Line 308"/>
                          <wps:cNvCnPr>
                            <a:cxnSpLocks noChangeShapeType="1"/>
                          </wps:cNvCnPr>
                          <wps:spPr bwMode="auto">
                            <a:xfrm>
                              <a:off x="312" y="286"/>
                              <a:ext cx="464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82" name="Line 309"/>
                          <wps:cNvCnPr>
                            <a:cxnSpLocks noChangeShapeType="1"/>
                          </wps:cNvCnPr>
                          <wps:spPr bwMode="auto">
                            <a:xfrm flipH="1">
                              <a:off x="4568" y="52"/>
                              <a:ext cx="619" cy="6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83" name="Line 310"/>
                          <wps:cNvCnPr>
                            <a:cxnSpLocks noChangeShapeType="1"/>
                          </wps:cNvCnPr>
                          <wps:spPr bwMode="auto">
                            <a:xfrm flipH="1">
                              <a:off x="13" y="585"/>
                              <a:ext cx="464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84" name="Line 311"/>
                          <wps:cNvCnPr>
                            <a:cxnSpLocks noChangeShapeType="1"/>
                          </wps:cNvCnPr>
                          <wps:spPr bwMode="auto">
                            <a:xfrm flipV="1">
                              <a:off x="13" y="286"/>
                              <a:ext cx="299" cy="29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85" name="Freeform 312"/>
                          <wps:cNvSpPr>
                            <a:spLocks/>
                          </wps:cNvSpPr>
                          <wps:spPr bwMode="auto">
                            <a:xfrm>
                              <a:off x="4559" y="673"/>
                              <a:ext cx="27" cy="44"/>
                            </a:xfrm>
                            <a:custGeom>
                              <a:avLst/>
                              <a:gdLst>
                                <a:gd name="T0" fmla="*/ 9 w 27"/>
                                <a:gd name="T1" fmla="*/ 0 h 44"/>
                                <a:gd name="T2" fmla="*/ 3 w 27"/>
                                <a:gd name="T3" fmla="*/ 7 h 44"/>
                                <a:gd name="T4" fmla="*/ 3 w 27"/>
                                <a:gd name="T5" fmla="*/ 9 h 44"/>
                                <a:gd name="T6" fmla="*/ 0 w 27"/>
                                <a:gd name="T7" fmla="*/ 11 h 44"/>
                                <a:gd name="T8" fmla="*/ 0 w 27"/>
                                <a:gd name="T9" fmla="*/ 25 h 44"/>
                                <a:gd name="T10" fmla="*/ 3 w 27"/>
                                <a:gd name="T11" fmla="*/ 27 h 44"/>
                                <a:gd name="T12" fmla="*/ 3 w 27"/>
                                <a:gd name="T13" fmla="*/ 31 h 44"/>
                                <a:gd name="T14" fmla="*/ 7 w 27"/>
                                <a:gd name="T15" fmla="*/ 35 h 44"/>
                                <a:gd name="T16" fmla="*/ 7 w 27"/>
                                <a:gd name="T17" fmla="*/ 38 h 44"/>
                                <a:gd name="T18" fmla="*/ 9 w 27"/>
                                <a:gd name="T19" fmla="*/ 38 h 44"/>
                                <a:gd name="T20" fmla="*/ 14 w 27"/>
                                <a:gd name="T21" fmla="*/ 42 h 44"/>
                                <a:gd name="T22" fmla="*/ 18 w 27"/>
                                <a:gd name="T23" fmla="*/ 42 h 44"/>
                                <a:gd name="T24" fmla="*/ 21 w 27"/>
                                <a:gd name="T25" fmla="*/ 44 h 44"/>
                                <a:gd name="T26" fmla="*/ 27 w 27"/>
                                <a:gd name="T27" fmla="*/ 44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7" h="44">
                                  <a:moveTo>
                                    <a:pt x="9" y="0"/>
                                  </a:moveTo>
                                  <a:lnTo>
                                    <a:pt x="3" y="7"/>
                                  </a:lnTo>
                                  <a:lnTo>
                                    <a:pt x="3" y="9"/>
                                  </a:lnTo>
                                  <a:lnTo>
                                    <a:pt x="0" y="11"/>
                                  </a:lnTo>
                                  <a:lnTo>
                                    <a:pt x="0" y="25"/>
                                  </a:lnTo>
                                  <a:lnTo>
                                    <a:pt x="3" y="27"/>
                                  </a:lnTo>
                                  <a:lnTo>
                                    <a:pt x="3" y="31"/>
                                  </a:lnTo>
                                  <a:lnTo>
                                    <a:pt x="7" y="35"/>
                                  </a:lnTo>
                                  <a:lnTo>
                                    <a:pt x="7" y="38"/>
                                  </a:lnTo>
                                  <a:lnTo>
                                    <a:pt x="9" y="38"/>
                                  </a:lnTo>
                                  <a:lnTo>
                                    <a:pt x="14" y="42"/>
                                  </a:lnTo>
                                  <a:lnTo>
                                    <a:pt x="18" y="42"/>
                                  </a:lnTo>
                                  <a:lnTo>
                                    <a:pt x="21" y="44"/>
                                  </a:lnTo>
                                  <a:lnTo>
                                    <a:pt x="27"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 name="Freeform 313"/>
                          <wps:cNvSpPr>
                            <a:spLocks/>
                          </wps:cNvSpPr>
                          <wps:spPr bwMode="auto">
                            <a:xfrm>
                              <a:off x="5188" y="46"/>
                              <a:ext cx="18" cy="6"/>
                            </a:xfrm>
                            <a:custGeom>
                              <a:avLst/>
                              <a:gdLst>
                                <a:gd name="T0" fmla="*/ 18 w 18"/>
                                <a:gd name="T1" fmla="*/ 0 h 6"/>
                                <a:gd name="T2" fmla="*/ 9 w 18"/>
                                <a:gd name="T3" fmla="*/ 0 h 6"/>
                                <a:gd name="T4" fmla="*/ 8 w 18"/>
                                <a:gd name="T5" fmla="*/ 2 h 6"/>
                                <a:gd name="T6" fmla="*/ 5 w 18"/>
                                <a:gd name="T7" fmla="*/ 2 h 6"/>
                                <a:gd name="T8" fmla="*/ 5 w 18"/>
                                <a:gd name="T9" fmla="*/ 5 h 6"/>
                                <a:gd name="T10" fmla="*/ 3 w 18"/>
                                <a:gd name="T11" fmla="*/ 5 h 6"/>
                                <a:gd name="T12" fmla="*/ 0 w 18"/>
                                <a:gd name="T13" fmla="*/ 6 h 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 h="6">
                                  <a:moveTo>
                                    <a:pt x="18" y="0"/>
                                  </a:moveTo>
                                  <a:lnTo>
                                    <a:pt x="9" y="0"/>
                                  </a:lnTo>
                                  <a:lnTo>
                                    <a:pt x="8" y="2"/>
                                  </a:lnTo>
                                  <a:lnTo>
                                    <a:pt x="5" y="2"/>
                                  </a:lnTo>
                                  <a:lnTo>
                                    <a:pt x="5" y="5"/>
                                  </a:lnTo>
                                  <a:lnTo>
                                    <a:pt x="3" y="5"/>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7" name="Freeform 314"/>
                          <wps:cNvSpPr>
                            <a:spLocks/>
                          </wps:cNvSpPr>
                          <wps:spPr bwMode="auto">
                            <a:xfrm>
                              <a:off x="4559" y="770"/>
                              <a:ext cx="27" cy="27"/>
                            </a:xfrm>
                            <a:custGeom>
                              <a:avLst/>
                              <a:gdLst>
                                <a:gd name="T0" fmla="*/ 0 w 27"/>
                                <a:gd name="T1" fmla="*/ 0 h 27"/>
                                <a:gd name="T2" fmla="*/ 0 w 27"/>
                                <a:gd name="T3" fmla="*/ 7 h 27"/>
                                <a:gd name="T4" fmla="*/ 3 w 27"/>
                                <a:gd name="T5" fmla="*/ 9 h 27"/>
                                <a:gd name="T6" fmla="*/ 3 w 27"/>
                                <a:gd name="T7" fmla="*/ 13 h 27"/>
                                <a:gd name="T8" fmla="*/ 7 w 27"/>
                                <a:gd name="T9" fmla="*/ 18 h 27"/>
                                <a:gd name="T10" fmla="*/ 7 w 27"/>
                                <a:gd name="T11" fmla="*/ 21 h 27"/>
                                <a:gd name="T12" fmla="*/ 9 w 27"/>
                                <a:gd name="T13" fmla="*/ 21 h 27"/>
                                <a:gd name="T14" fmla="*/ 14 w 27"/>
                                <a:gd name="T15" fmla="*/ 25 h 27"/>
                                <a:gd name="T16" fmla="*/ 18 w 27"/>
                                <a:gd name="T17" fmla="*/ 25 h 27"/>
                                <a:gd name="T18" fmla="*/ 21 w 27"/>
                                <a:gd name="T19" fmla="*/ 27 h 27"/>
                                <a:gd name="T20" fmla="*/ 27 w 27"/>
                                <a:gd name="T21" fmla="*/ 27 h 2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7" h="27">
                                  <a:moveTo>
                                    <a:pt x="0" y="0"/>
                                  </a:moveTo>
                                  <a:lnTo>
                                    <a:pt x="0" y="7"/>
                                  </a:lnTo>
                                  <a:lnTo>
                                    <a:pt x="3" y="9"/>
                                  </a:lnTo>
                                  <a:lnTo>
                                    <a:pt x="3" y="13"/>
                                  </a:lnTo>
                                  <a:lnTo>
                                    <a:pt x="7" y="18"/>
                                  </a:lnTo>
                                  <a:lnTo>
                                    <a:pt x="7" y="21"/>
                                  </a:lnTo>
                                  <a:lnTo>
                                    <a:pt x="9" y="21"/>
                                  </a:lnTo>
                                  <a:lnTo>
                                    <a:pt x="14" y="25"/>
                                  </a:lnTo>
                                  <a:lnTo>
                                    <a:pt x="18" y="25"/>
                                  </a:lnTo>
                                  <a:lnTo>
                                    <a:pt x="21" y="27"/>
                                  </a:lnTo>
                                  <a:lnTo>
                                    <a:pt x="27"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8" name="Freeform 315"/>
                          <wps:cNvSpPr>
                            <a:spLocks/>
                          </wps:cNvSpPr>
                          <wps:spPr bwMode="auto">
                            <a:xfrm>
                              <a:off x="4865" y="550"/>
                              <a:ext cx="422" cy="35"/>
                            </a:xfrm>
                            <a:custGeom>
                              <a:avLst/>
                              <a:gdLst>
                                <a:gd name="T0" fmla="*/ 422 w 422"/>
                                <a:gd name="T1" fmla="*/ 35 h 35"/>
                                <a:gd name="T2" fmla="*/ 415 w 422"/>
                                <a:gd name="T3" fmla="*/ 34 h 35"/>
                                <a:gd name="T4" fmla="*/ 409 w 422"/>
                                <a:gd name="T5" fmla="*/ 31 h 35"/>
                                <a:gd name="T6" fmla="*/ 402 w 422"/>
                                <a:gd name="T7" fmla="*/ 29 h 35"/>
                                <a:gd name="T8" fmla="*/ 397 w 422"/>
                                <a:gd name="T9" fmla="*/ 27 h 35"/>
                                <a:gd name="T10" fmla="*/ 391 w 422"/>
                                <a:gd name="T11" fmla="*/ 27 h 35"/>
                                <a:gd name="T12" fmla="*/ 384 w 422"/>
                                <a:gd name="T13" fmla="*/ 25 h 35"/>
                                <a:gd name="T14" fmla="*/ 378 w 422"/>
                                <a:gd name="T15" fmla="*/ 22 h 35"/>
                                <a:gd name="T16" fmla="*/ 371 w 422"/>
                                <a:gd name="T17" fmla="*/ 20 h 35"/>
                                <a:gd name="T18" fmla="*/ 365 w 422"/>
                                <a:gd name="T19" fmla="*/ 20 h 35"/>
                                <a:gd name="T20" fmla="*/ 358 w 422"/>
                                <a:gd name="T21" fmla="*/ 18 h 35"/>
                                <a:gd name="T22" fmla="*/ 352 w 422"/>
                                <a:gd name="T23" fmla="*/ 16 h 35"/>
                                <a:gd name="T24" fmla="*/ 345 w 422"/>
                                <a:gd name="T25" fmla="*/ 16 h 35"/>
                                <a:gd name="T26" fmla="*/ 339 w 422"/>
                                <a:gd name="T27" fmla="*/ 13 h 35"/>
                                <a:gd name="T28" fmla="*/ 332 w 422"/>
                                <a:gd name="T29" fmla="*/ 12 h 35"/>
                                <a:gd name="T30" fmla="*/ 326 w 422"/>
                                <a:gd name="T31" fmla="*/ 12 h 35"/>
                                <a:gd name="T32" fmla="*/ 319 w 422"/>
                                <a:gd name="T33" fmla="*/ 9 h 35"/>
                                <a:gd name="T34" fmla="*/ 313 w 422"/>
                                <a:gd name="T35" fmla="*/ 9 h 35"/>
                                <a:gd name="T36" fmla="*/ 306 w 422"/>
                                <a:gd name="T37" fmla="*/ 7 h 35"/>
                                <a:gd name="T38" fmla="*/ 300 w 422"/>
                                <a:gd name="T39" fmla="*/ 7 h 35"/>
                                <a:gd name="T40" fmla="*/ 293 w 422"/>
                                <a:gd name="T41" fmla="*/ 5 h 35"/>
                                <a:gd name="T42" fmla="*/ 278 w 422"/>
                                <a:gd name="T43" fmla="*/ 5 h 35"/>
                                <a:gd name="T44" fmla="*/ 271 w 422"/>
                                <a:gd name="T45" fmla="*/ 3 h 35"/>
                                <a:gd name="T46" fmla="*/ 251 w 422"/>
                                <a:gd name="T47" fmla="*/ 3 h 35"/>
                                <a:gd name="T48" fmla="*/ 244 w 422"/>
                                <a:gd name="T49" fmla="*/ 0 h 35"/>
                                <a:gd name="T50" fmla="*/ 178 w 422"/>
                                <a:gd name="T51" fmla="*/ 0 h 35"/>
                                <a:gd name="T52" fmla="*/ 172 w 422"/>
                                <a:gd name="T53" fmla="*/ 3 h 35"/>
                                <a:gd name="T54" fmla="*/ 152 w 422"/>
                                <a:gd name="T55" fmla="*/ 3 h 35"/>
                                <a:gd name="T56" fmla="*/ 145 w 422"/>
                                <a:gd name="T57" fmla="*/ 5 h 35"/>
                                <a:gd name="T58" fmla="*/ 130 w 422"/>
                                <a:gd name="T59" fmla="*/ 5 h 35"/>
                                <a:gd name="T60" fmla="*/ 123 w 422"/>
                                <a:gd name="T61" fmla="*/ 7 h 35"/>
                                <a:gd name="T62" fmla="*/ 116 w 422"/>
                                <a:gd name="T63" fmla="*/ 7 h 35"/>
                                <a:gd name="T64" fmla="*/ 110 w 422"/>
                                <a:gd name="T65" fmla="*/ 9 h 35"/>
                                <a:gd name="T66" fmla="*/ 103 w 422"/>
                                <a:gd name="T67" fmla="*/ 9 h 35"/>
                                <a:gd name="T68" fmla="*/ 97 w 422"/>
                                <a:gd name="T69" fmla="*/ 12 h 35"/>
                                <a:gd name="T70" fmla="*/ 90 w 422"/>
                                <a:gd name="T71" fmla="*/ 12 h 35"/>
                                <a:gd name="T72" fmla="*/ 84 w 422"/>
                                <a:gd name="T73" fmla="*/ 13 h 35"/>
                                <a:gd name="T74" fmla="*/ 77 w 422"/>
                                <a:gd name="T75" fmla="*/ 16 h 35"/>
                                <a:gd name="T76" fmla="*/ 71 w 422"/>
                                <a:gd name="T77" fmla="*/ 16 h 35"/>
                                <a:gd name="T78" fmla="*/ 64 w 422"/>
                                <a:gd name="T79" fmla="*/ 18 h 35"/>
                                <a:gd name="T80" fmla="*/ 57 w 422"/>
                                <a:gd name="T81" fmla="*/ 20 h 35"/>
                                <a:gd name="T82" fmla="*/ 50 w 422"/>
                                <a:gd name="T83" fmla="*/ 20 h 35"/>
                                <a:gd name="T84" fmla="*/ 44 w 422"/>
                                <a:gd name="T85" fmla="*/ 22 h 35"/>
                                <a:gd name="T86" fmla="*/ 37 w 422"/>
                                <a:gd name="T87" fmla="*/ 25 h 35"/>
                                <a:gd name="T88" fmla="*/ 31 w 422"/>
                                <a:gd name="T89" fmla="*/ 27 h 35"/>
                                <a:gd name="T90" fmla="*/ 24 w 422"/>
                                <a:gd name="T91" fmla="*/ 27 h 35"/>
                                <a:gd name="T92" fmla="*/ 20 w 422"/>
                                <a:gd name="T93" fmla="*/ 29 h 35"/>
                                <a:gd name="T94" fmla="*/ 13 w 422"/>
                                <a:gd name="T95" fmla="*/ 31 h 35"/>
                                <a:gd name="T96" fmla="*/ 6 w 422"/>
                                <a:gd name="T97" fmla="*/ 34 h 35"/>
                                <a:gd name="T98" fmla="*/ 0 w 422"/>
                                <a:gd name="T99" fmla="*/ 35 h 3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22" h="35">
                                  <a:moveTo>
                                    <a:pt x="422" y="35"/>
                                  </a:moveTo>
                                  <a:lnTo>
                                    <a:pt x="415" y="34"/>
                                  </a:lnTo>
                                  <a:lnTo>
                                    <a:pt x="409" y="31"/>
                                  </a:lnTo>
                                  <a:lnTo>
                                    <a:pt x="402" y="29"/>
                                  </a:lnTo>
                                  <a:lnTo>
                                    <a:pt x="397" y="27"/>
                                  </a:lnTo>
                                  <a:lnTo>
                                    <a:pt x="391" y="27"/>
                                  </a:lnTo>
                                  <a:lnTo>
                                    <a:pt x="384" y="25"/>
                                  </a:lnTo>
                                  <a:lnTo>
                                    <a:pt x="378" y="22"/>
                                  </a:lnTo>
                                  <a:lnTo>
                                    <a:pt x="371" y="20"/>
                                  </a:lnTo>
                                  <a:lnTo>
                                    <a:pt x="365" y="20"/>
                                  </a:lnTo>
                                  <a:lnTo>
                                    <a:pt x="358" y="18"/>
                                  </a:lnTo>
                                  <a:lnTo>
                                    <a:pt x="352" y="16"/>
                                  </a:lnTo>
                                  <a:lnTo>
                                    <a:pt x="345" y="16"/>
                                  </a:lnTo>
                                  <a:lnTo>
                                    <a:pt x="339" y="13"/>
                                  </a:lnTo>
                                  <a:lnTo>
                                    <a:pt x="332" y="12"/>
                                  </a:lnTo>
                                  <a:lnTo>
                                    <a:pt x="326" y="12"/>
                                  </a:lnTo>
                                  <a:lnTo>
                                    <a:pt x="319" y="9"/>
                                  </a:lnTo>
                                  <a:lnTo>
                                    <a:pt x="313" y="9"/>
                                  </a:lnTo>
                                  <a:lnTo>
                                    <a:pt x="306" y="7"/>
                                  </a:lnTo>
                                  <a:lnTo>
                                    <a:pt x="300" y="7"/>
                                  </a:lnTo>
                                  <a:lnTo>
                                    <a:pt x="293" y="5"/>
                                  </a:lnTo>
                                  <a:lnTo>
                                    <a:pt x="278" y="5"/>
                                  </a:lnTo>
                                  <a:lnTo>
                                    <a:pt x="271" y="3"/>
                                  </a:lnTo>
                                  <a:lnTo>
                                    <a:pt x="251" y="3"/>
                                  </a:lnTo>
                                  <a:lnTo>
                                    <a:pt x="244" y="0"/>
                                  </a:lnTo>
                                  <a:lnTo>
                                    <a:pt x="178" y="0"/>
                                  </a:lnTo>
                                  <a:lnTo>
                                    <a:pt x="172" y="3"/>
                                  </a:lnTo>
                                  <a:lnTo>
                                    <a:pt x="152" y="3"/>
                                  </a:lnTo>
                                  <a:lnTo>
                                    <a:pt x="145" y="5"/>
                                  </a:lnTo>
                                  <a:lnTo>
                                    <a:pt x="130" y="5"/>
                                  </a:lnTo>
                                  <a:lnTo>
                                    <a:pt x="123" y="7"/>
                                  </a:lnTo>
                                  <a:lnTo>
                                    <a:pt x="116" y="7"/>
                                  </a:lnTo>
                                  <a:lnTo>
                                    <a:pt x="110" y="9"/>
                                  </a:lnTo>
                                  <a:lnTo>
                                    <a:pt x="103" y="9"/>
                                  </a:lnTo>
                                  <a:lnTo>
                                    <a:pt x="97" y="12"/>
                                  </a:lnTo>
                                  <a:lnTo>
                                    <a:pt x="90" y="12"/>
                                  </a:lnTo>
                                  <a:lnTo>
                                    <a:pt x="84" y="13"/>
                                  </a:lnTo>
                                  <a:lnTo>
                                    <a:pt x="77" y="16"/>
                                  </a:lnTo>
                                  <a:lnTo>
                                    <a:pt x="71" y="16"/>
                                  </a:lnTo>
                                  <a:lnTo>
                                    <a:pt x="64" y="18"/>
                                  </a:lnTo>
                                  <a:lnTo>
                                    <a:pt x="57" y="20"/>
                                  </a:lnTo>
                                  <a:lnTo>
                                    <a:pt x="50" y="20"/>
                                  </a:lnTo>
                                  <a:lnTo>
                                    <a:pt x="44" y="22"/>
                                  </a:lnTo>
                                  <a:lnTo>
                                    <a:pt x="37" y="25"/>
                                  </a:lnTo>
                                  <a:lnTo>
                                    <a:pt x="31" y="27"/>
                                  </a:lnTo>
                                  <a:lnTo>
                                    <a:pt x="24" y="27"/>
                                  </a:lnTo>
                                  <a:lnTo>
                                    <a:pt x="20" y="29"/>
                                  </a:lnTo>
                                  <a:lnTo>
                                    <a:pt x="13" y="31"/>
                                  </a:lnTo>
                                  <a:lnTo>
                                    <a:pt x="6" y="34"/>
                                  </a:lnTo>
                                  <a:lnTo>
                                    <a:pt x="0" y="3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9" name="Freeform 316"/>
                          <wps:cNvSpPr>
                            <a:spLocks/>
                          </wps:cNvSpPr>
                          <wps:spPr bwMode="auto">
                            <a:xfrm>
                              <a:off x="5271" y="139"/>
                              <a:ext cx="348" cy="36"/>
                            </a:xfrm>
                            <a:custGeom>
                              <a:avLst/>
                              <a:gdLst>
                                <a:gd name="T0" fmla="*/ 348 w 348"/>
                                <a:gd name="T1" fmla="*/ 18 h 36"/>
                                <a:gd name="T2" fmla="*/ 339 w 348"/>
                                <a:gd name="T3" fmla="*/ 15 h 36"/>
                                <a:gd name="T4" fmla="*/ 331 w 348"/>
                                <a:gd name="T5" fmla="*/ 13 h 36"/>
                                <a:gd name="T6" fmla="*/ 322 w 348"/>
                                <a:gd name="T7" fmla="*/ 11 h 36"/>
                                <a:gd name="T8" fmla="*/ 316 w 348"/>
                                <a:gd name="T9" fmla="*/ 11 h 36"/>
                                <a:gd name="T10" fmla="*/ 309 w 348"/>
                                <a:gd name="T11" fmla="*/ 9 h 36"/>
                                <a:gd name="T12" fmla="*/ 304 w 348"/>
                                <a:gd name="T13" fmla="*/ 6 h 36"/>
                                <a:gd name="T14" fmla="*/ 300 w 348"/>
                                <a:gd name="T15" fmla="*/ 6 h 36"/>
                                <a:gd name="T16" fmla="*/ 295 w 348"/>
                                <a:gd name="T17" fmla="*/ 5 h 36"/>
                                <a:gd name="T18" fmla="*/ 291 w 348"/>
                                <a:gd name="T19" fmla="*/ 5 h 36"/>
                                <a:gd name="T20" fmla="*/ 289 w 348"/>
                                <a:gd name="T21" fmla="*/ 2 h 36"/>
                                <a:gd name="T22" fmla="*/ 282 w 348"/>
                                <a:gd name="T23" fmla="*/ 2 h 36"/>
                                <a:gd name="T24" fmla="*/ 282 w 348"/>
                                <a:gd name="T25" fmla="*/ 0 h 36"/>
                                <a:gd name="T26" fmla="*/ 269 w 348"/>
                                <a:gd name="T27" fmla="*/ 0 h 36"/>
                                <a:gd name="T28" fmla="*/ 265 w 348"/>
                                <a:gd name="T29" fmla="*/ 2 h 36"/>
                                <a:gd name="T30" fmla="*/ 157 w 348"/>
                                <a:gd name="T31" fmla="*/ 2 h 36"/>
                                <a:gd name="T32" fmla="*/ 150 w 348"/>
                                <a:gd name="T33" fmla="*/ 5 h 36"/>
                                <a:gd name="T34" fmla="*/ 126 w 348"/>
                                <a:gd name="T35" fmla="*/ 5 h 36"/>
                                <a:gd name="T36" fmla="*/ 122 w 348"/>
                                <a:gd name="T37" fmla="*/ 6 h 36"/>
                                <a:gd name="T38" fmla="*/ 110 w 348"/>
                                <a:gd name="T39" fmla="*/ 6 h 36"/>
                                <a:gd name="T40" fmla="*/ 104 w 348"/>
                                <a:gd name="T41" fmla="*/ 9 h 36"/>
                                <a:gd name="T42" fmla="*/ 100 w 348"/>
                                <a:gd name="T43" fmla="*/ 9 h 36"/>
                                <a:gd name="T44" fmla="*/ 93 w 348"/>
                                <a:gd name="T45" fmla="*/ 11 h 36"/>
                                <a:gd name="T46" fmla="*/ 88 w 348"/>
                                <a:gd name="T47" fmla="*/ 11 h 36"/>
                                <a:gd name="T48" fmla="*/ 82 w 348"/>
                                <a:gd name="T49" fmla="*/ 13 h 36"/>
                                <a:gd name="T50" fmla="*/ 78 w 348"/>
                                <a:gd name="T51" fmla="*/ 13 h 36"/>
                                <a:gd name="T52" fmla="*/ 71 w 348"/>
                                <a:gd name="T53" fmla="*/ 15 h 36"/>
                                <a:gd name="T54" fmla="*/ 65 w 348"/>
                                <a:gd name="T55" fmla="*/ 18 h 36"/>
                                <a:gd name="T56" fmla="*/ 60 w 348"/>
                                <a:gd name="T57" fmla="*/ 20 h 36"/>
                                <a:gd name="T58" fmla="*/ 53 w 348"/>
                                <a:gd name="T59" fmla="*/ 20 h 36"/>
                                <a:gd name="T60" fmla="*/ 47 w 348"/>
                                <a:gd name="T61" fmla="*/ 22 h 36"/>
                                <a:gd name="T62" fmla="*/ 40 w 348"/>
                                <a:gd name="T63" fmla="*/ 24 h 36"/>
                                <a:gd name="T64" fmla="*/ 31 w 348"/>
                                <a:gd name="T65" fmla="*/ 27 h 36"/>
                                <a:gd name="T66" fmla="*/ 25 w 348"/>
                                <a:gd name="T67" fmla="*/ 28 h 36"/>
                                <a:gd name="T68" fmla="*/ 18 w 348"/>
                                <a:gd name="T69" fmla="*/ 32 h 36"/>
                                <a:gd name="T70" fmla="*/ 9 w 348"/>
                                <a:gd name="T71" fmla="*/ 35 h 36"/>
                                <a:gd name="T72" fmla="*/ 0 w 348"/>
                                <a:gd name="T73" fmla="*/ 36 h 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48" h="36">
                                  <a:moveTo>
                                    <a:pt x="348" y="18"/>
                                  </a:moveTo>
                                  <a:lnTo>
                                    <a:pt x="339" y="15"/>
                                  </a:lnTo>
                                  <a:lnTo>
                                    <a:pt x="331" y="13"/>
                                  </a:lnTo>
                                  <a:lnTo>
                                    <a:pt x="322" y="11"/>
                                  </a:lnTo>
                                  <a:lnTo>
                                    <a:pt x="316" y="11"/>
                                  </a:lnTo>
                                  <a:lnTo>
                                    <a:pt x="309" y="9"/>
                                  </a:lnTo>
                                  <a:lnTo>
                                    <a:pt x="304" y="6"/>
                                  </a:lnTo>
                                  <a:lnTo>
                                    <a:pt x="300" y="6"/>
                                  </a:lnTo>
                                  <a:lnTo>
                                    <a:pt x="295" y="5"/>
                                  </a:lnTo>
                                  <a:lnTo>
                                    <a:pt x="291" y="5"/>
                                  </a:lnTo>
                                  <a:lnTo>
                                    <a:pt x="289" y="2"/>
                                  </a:lnTo>
                                  <a:lnTo>
                                    <a:pt x="282" y="2"/>
                                  </a:lnTo>
                                  <a:lnTo>
                                    <a:pt x="282" y="0"/>
                                  </a:lnTo>
                                  <a:lnTo>
                                    <a:pt x="269" y="0"/>
                                  </a:lnTo>
                                  <a:lnTo>
                                    <a:pt x="265" y="2"/>
                                  </a:lnTo>
                                  <a:lnTo>
                                    <a:pt x="157" y="2"/>
                                  </a:lnTo>
                                  <a:lnTo>
                                    <a:pt x="150" y="5"/>
                                  </a:lnTo>
                                  <a:lnTo>
                                    <a:pt x="126" y="5"/>
                                  </a:lnTo>
                                  <a:lnTo>
                                    <a:pt x="122" y="6"/>
                                  </a:lnTo>
                                  <a:lnTo>
                                    <a:pt x="110" y="6"/>
                                  </a:lnTo>
                                  <a:lnTo>
                                    <a:pt x="104" y="9"/>
                                  </a:lnTo>
                                  <a:lnTo>
                                    <a:pt x="100" y="9"/>
                                  </a:lnTo>
                                  <a:lnTo>
                                    <a:pt x="93" y="11"/>
                                  </a:lnTo>
                                  <a:lnTo>
                                    <a:pt x="88" y="11"/>
                                  </a:lnTo>
                                  <a:lnTo>
                                    <a:pt x="82" y="13"/>
                                  </a:lnTo>
                                  <a:lnTo>
                                    <a:pt x="78" y="13"/>
                                  </a:lnTo>
                                  <a:lnTo>
                                    <a:pt x="71" y="15"/>
                                  </a:lnTo>
                                  <a:lnTo>
                                    <a:pt x="65" y="18"/>
                                  </a:lnTo>
                                  <a:lnTo>
                                    <a:pt x="60" y="20"/>
                                  </a:lnTo>
                                  <a:lnTo>
                                    <a:pt x="53" y="20"/>
                                  </a:lnTo>
                                  <a:lnTo>
                                    <a:pt x="47" y="22"/>
                                  </a:lnTo>
                                  <a:lnTo>
                                    <a:pt x="40" y="24"/>
                                  </a:lnTo>
                                  <a:lnTo>
                                    <a:pt x="31" y="27"/>
                                  </a:lnTo>
                                  <a:lnTo>
                                    <a:pt x="25" y="28"/>
                                  </a:lnTo>
                                  <a:lnTo>
                                    <a:pt x="18" y="32"/>
                                  </a:lnTo>
                                  <a:lnTo>
                                    <a:pt x="9" y="35"/>
                                  </a:lnTo>
                                  <a:lnTo>
                                    <a:pt x="0" y="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0" name="Freeform 317"/>
                          <wps:cNvSpPr>
                            <a:spLocks/>
                          </wps:cNvSpPr>
                          <wps:spPr bwMode="auto">
                            <a:xfrm>
                              <a:off x="6170" y="786"/>
                              <a:ext cx="159" cy="158"/>
                            </a:xfrm>
                            <a:custGeom>
                              <a:avLst/>
                              <a:gdLst>
                                <a:gd name="T0" fmla="*/ 159 w 159"/>
                                <a:gd name="T1" fmla="*/ 80 h 158"/>
                                <a:gd name="T2" fmla="*/ 158 w 159"/>
                                <a:gd name="T3" fmla="*/ 91 h 158"/>
                                <a:gd name="T4" fmla="*/ 155 w 159"/>
                                <a:gd name="T5" fmla="*/ 102 h 158"/>
                                <a:gd name="T6" fmla="*/ 151 w 159"/>
                                <a:gd name="T7" fmla="*/ 113 h 158"/>
                                <a:gd name="T8" fmla="*/ 144 w 159"/>
                                <a:gd name="T9" fmla="*/ 124 h 158"/>
                                <a:gd name="T10" fmla="*/ 137 w 159"/>
                                <a:gd name="T11" fmla="*/ 133 h 158"/>
                                <a:gd name="T12" fmla="*/ 129 w 159"/>
                                <a:gd name="T13" fmla="*/ 141 h 158"/>
                                <a:gd name="T14" fmla="*/ 119 w 159"/>
                                <a:gd name="T15" fmla="*/ 148 h 158"/>
                                <a:gd name="T16" fmla="*/ 108 w 159"/>
                                <a:gd name="T17" fmla="*/ 153 h 158"/>
                                <a:gd name="T18" fmla="*/ 97 w 159"/>
                                <a:gd name="T19" fmla="*/ 157 h 158"/>
                                <a:gd name="T20" fmla="*/ 85 w 159"/>
                                <a:gd name="T21" fmla="*/ 158 h 158"/>
                                <a:gd name="T22" fmla="*/ 73 w 159"/>
                                <a:gd name="T23" fmla="*/ 158 h 158"/>
                                <a:gd name="T24" fmla="*/ 62 w 159"/>
                                <a:gd name="T25" fmla="*/ 157 h 158"/>
                                <a:gd name="T26" fmla="*/ 50 w 159"/>
                                <a:gd name="T27" fmla="*/ 153 h 158"/>
                                <a:gd name="T28" fmla="*/ 40 w 159"/>
                                <a:gd name="T29" fmla="*/ 148 h 158"/>
                                <a:gd name="T30" fmla="*/ 30 w 159"/>
                                <a:gd name="T31" fmla="*/ 141 h 158"/>
                                <a:gd name="T32" fmla="*/ 21 w 159"/>
                                <a:gd name="T33" fmla="*/ 133 h 158"/>
                                <a:gd name="T34" fmla="*/ 14 w 159"/>
                                <a:gd name="T35" fmla="*/ 124 h 158"/>
                                <a:gd name="T36" fmla="*/ 8 w 159"/>
                                <a:gd name="T37" fmla="*/ 113 h 158"/>
                                <a:gd name="T38" fmla="*/ 3 w 159"/>
                                <a:gd name="T39" fmla="*/ 102 h 158"/>
                                <a:gd name="T40" fmla="*/ 1 w 159"/>
                                <a:gd name="T41" fmla="*/ 91 h 158"/>
                                <a:gd name="T42" fmla="*/ 0 w 159"/>
                                <a:gd name="T43" fmla="*/ 80 h 158"/>
                                <a:gd name="T44" fmla="*/ 1 w 159"/>
                                <a:gd name="T45" fmla="*/ 67 h 158"/>
                                <a:gd name="T46" fmla="*/ 3 w 159"/>
                                <a:gd name="T47" fmla="*/ 56 h 158"/>
                                <a:gd name="T48" fmla="*/ 8 w 159"/>
                                <a:gd name="T49" fmla="*/ 45 h 158"/>
                                <a:gd name="T50" fmla="*/ 14 w 159"/>
                                <a:gd name="T51" fmla="*/ 35 h 158"/>
                                <a:gd name="T52" fmla="*/ 21 w 159"/>
                                <a:gd name="T53" fmla="*/ 26 h 158"/>
                                <a:gd name="T54" fmla="*/ 30 w 159"/>
                                <a:gd name="T55" fmla="*/ 18 h 158"/>
                                <a:gd name="T56" fmla="*/ 40 w 159"/>
                                <a:gd name="T57" fmla="*/ 11 h 158"/>
                                <a:gd name="T58" fmla="*/ 50 w 159"/>
                                <a:gd name="T59" fmla="*/ 5 h 158"/>
                                <a:gd name="T60" fmla="*/ 62 w 159"/>
                                <a:gd name="T61" fmla="*/ 2 h 158"/>
                                <a:gd name="T62" fmla="*/ 73 w 159"/>
                                <a:gd name="T63" fmla="*/ 0 h 158"/>
                                <a:gd name="T64" fmla="*/ 85 w 159"/>
                                <a:gd name="T65" fmla="*/ 0 h 158"/>
                                <a:gd name="T66" fmla="*/ 97 w 159"/>
                                <a:gd name="T67" fmla="*/ 2 h 158"/>
                                <a:gd name="T68" fmla="*/ 108 w 159"/>
                                <a:gd name="T69" fmla="*/ 5 h 158"/>
                                <a:gd name="T70" fmla="*/ 119 w 159"/>
                                <a:gd name="T71" fmla="*/ 11 h 158"/>
                                <a:gd name="T72" fmla="*/ 129 w 159"/>
                                <a:gd name="T73" fmla="*/ 18 h 158"/>
                                <a:gd name="T74" fmla="*/ 137 w 159"/>
                                <a:gd name="T75" fmla="*/ 26 h 158"/>
                                <a:gd name="T76" fmla="*/ 144 w 159"/>
                                <a:gd name="T77" fmla="*/ 35 h 158"/>
                                <a:gd name="T78" fmla="*/ 151 w 159"/>
                                <a:gd name="T79" fmla="*/ 45 h 158"/>
                                <a:gd name="T80" fmla="*/ 155 w 159"/>
                                <a:gd name="T81" fmla="*/ 56 h 158"/>
                                <a:gd name="T82" fmla="*/ 158 w 159"/>
                                <a:gd name="T83" fmla="*/ 67 h 158"/>
                                <a:gd name="T84" fmla="*/ 159 w 159"/>
                                <a:gd name="T85" fmla="*/ 80 h 15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59" h="158">
                                  <a:moveTo>
                                    <a:pt x="159" y="80"/>
                                  </a:moveTo>
                                  <a:lnTo>
                                    <a:pt x="158" y="91"/>
                                  </a:lnTo>
                                  <a:lnTo>
                                    <a:pt x="155" y="102"/>
                                  </a:lnTo>
                                  <a:lnTo>
                                    <a:pt x="151" y="113"/>
                                  </a:lnTo>
                                  <a:lnTo>
                                    <a:pt x="144" y="124"/>
                                  </a:lnTo>
                                  <a:lnTo>
                                    <a:pt x="137" y="133"/>
                                  </a:lnTo>
                                  <a:lnTo>
                                    <a:pt x="129" y="141"/>
                                  </a:lnTo>
                                  <a:lnTo>
                                    <a:pt x="119" y="148"/>
                                  </a:lnTo>
                                  <a:lnTo>
                                    <a:pt x="108" y="153"/>
                                  </a:lnTo>
                                  <a:lnTo>
                                    <a:pt x="97" y="157"/>
                                  </a:lnTo>
                                  <a:lnTo>
                                    <a:pt x="85" y="158"/>
                                  </a:lnTo>
                                  <a:lnTo>
                                    <a:pt x="73" y="158"/>
                                  </a:lnTo>
                                  <a:lnTo>
                                    <a:pt x="62" y="157"/>
                                  </a:lnTo>
                                  <a:lnTo>
                                    <a:pt x="50" y="153"/>
                                  </a:lnTo>
                                  <a:lnTo>
                                    <a:pt x="40" y="148"/>
                                  </a:lnTo>
                                  <a:lnTo>
                                    <a:pt x="30" y="141"/>
                                  </a:lnTo>
                                  <a:lnTo>
                                    <a:pt x="21" y="133"/>
                                  </a:lnTo>
                                  <a:lnTo>
                                    <a:pt x="14" y="124"/>
                                  </a:lnTo>
                                  <a:lnTo>
                                    <a:pt x="8" y="113"/>
                                  </a:lnTo>
                                  <a:lnTo>
                                    <a:pt x="3" y="102"/>
                                  </a:lnTo>
                                  <a:lnTo>
                                    <a:pt x="1" y="91"/>
                                  </a:lnTo>
                                  <a:lnTo>
                                    <a:pt x="0" y="80"/>
                                  </a:lnTo>
                                  <a:lnTo>
                                    <a:pt x="1" y="67"/>
                                  </a:lnTo>
                                  <a:lnTo>
                                    <a:pt x="3" y="56"/>
                                  </a:lnTo>
                                  <a:lnTo>
                                    <a:pt x="8" y="45"/>
                                  </a:lnTo>
                                  <a:lnTo>
                                    <a:pt x="14" y="35"/>
                                  </a:lnTo>
                                  <a:lnTo>
                                    <a:pt x="21" y="26"/>
                                  </a:lnTo>
                                  <a:lnTo>
                                    <a:pt x="30" y="18"/>
                                  </a:lnTo>
                                  <a:lnTo>
                                    <a:pt x="40" y="11"/>
                                  </a:lnTo>
                                  <a:lnTo>
                                    <a:pt x="50" y="5"/>
                                  </a:lnTo>
                                  <a:lnTo>
                                    <a:pt x="62" y="2"/>
                                  </a:lnTo>
                                  <a:lnTo>
                                    <a:pt x="73" y="0"/>
                                  </a:lnTo>
                                  <a:lnTo>
                                    <a:pt x="85" y="0"/>
                                  </a:lnTo>
                                  <a:lnTo>
                                    <a:pt x="97" y="2"/>
                                  </a:lnTo>
                                  <a:lnTo>
                                    <a:pt x="108" y="5"/>
                                  </a:lnTo>
                                  <a:lnTo>
                                    <a:pt x="119" y="11"/>
                                  </a:lnTo>
                                  <a:lnTo>
                                    <a:pt x="129" y="18"/>
                                  </a:lnTo>
                                  <a:lnTo>
                                    <a:pt x="137" y="26"/>
                                  </a:lnTo>
                                  <a:lnTo>
                                    <a:pt x="144" y="35"/>
                                  </a:lnTo>
                                  <a:lnTo>
                                    <a:pt x="151" y="45"/>
                                  </a:lnTo>
                                  <a:lnTo>
                                    <a:pt x="155" y="56"/>
                                  </a:lnTo>
                                  <a:lnTo>
                                    <a:pt x="158" y="67"/>
                                  </a:lnTo>
                                  <a:lnTo>
                                    <a:pt x="159" y="8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1" name="Freeform 318"/>
                          <wps:cNvSpPr>
                            <a:spLocks/>
                          </wps:cNvSpPr>
                          <wps:spPr bwMode="auto">
                            <a:xfrm>
                              <a:off x="6065" y="680"/>
                              <a:ext cx="369" cy="186"/>
                            </a:xfrm>
                            <a:custGeom>
                              <a:avLst/>
                              <a:gdLst>
                                <a:gd name="T0" fmla="*/ 369 w 369"/>
                                <a:gd name="T1" fmla="*/ 186 h 186"/>
                                <a:gd name="T2" fmla="*/ 360 w 369"/>
                                <a:gd name="T3" fmla="*/ 130 h 186"/>
                                <a:gd name="T4" fmla="*/ 328 w 369"/>
                                <a:gd name="T5" fmla="*/ 68 h 186"/>
                                <a:gd name="T6" fmla="*/ 272 w 369"/>
                                <a:gd name="T7" fmla="*/ 22 h 186"/>
                                <a:gd name="T8" fmla="*/ 205 w 369"/>
                                <a:gd name="T9" fmla="*/ 0 h 186"/>
                                <a:gd name="T10" fmla="*/ 147 w 369"/>
                                <a:gd name="T11" fmla="*/ 4 h 186"/>
                                <a:gd name="T12" fmla="*/ 81 w 369"/>
                                <a:gd name="T13" fmla="*/ 31 h 186"/>
                                <a:gd name="T14" fmla="*/ 22 w 369"/>
                                <a:gd name="T15" fmla="*/ 97 h 186"/>
                                <a:gd name="T16" fmla="*/ 0 w 369"/>
                                <a:gd name="T17" fmla="*/ 165 h 186"/>
                                <a:gd name="T18" fmla="*/ 0 w 369"/>
                                <a:gd name="T19" fmla="*/ 186 h 1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9" h="186">
                                  <a:moveTo>
                                    <a:pt x="369" y="186"/>
                                  </a:moveTo>
                                  <a:lnTo>
                                    <a:pt x="360" y="130"/>
                                  </a:lnTo>
                                  <a:lnTo>
                                    <a:pt x="328" y="68"/>
                                  </a:lnTo>
                                  <a:lnTo>
                                    <a:pt x="272" y="22"/>
                                  </a:lnTo>
                                  <a:lnTo>
                                    <a:pt x="205" y="0"/>
                                  </a:lnTo>
                                  <a:lnTo>
                                    <a:pt x="147" y="4"/>
                                  </a:lnTo>
                                  <a:lnTo>
                                    <a:pt x="81" y="31"/>
                                  </a:lnTo>
                                  <a:lnTo>
                                    <a:pt x="22" y="97"/>
                                  </a:lnTo>
                                  <a:lnTo>
                                    <a:pt x="0" y="165"/>
                                  </a:lnTo>
                                  <a:lnTo>
                                    <a:pt x="0" y="18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2" name="Freeform 319"/>
                          <wps:cNvSpPr>
                            <a:spLocks/>
                          </wps:cNvSpPr>
                          <wps:spPr bwMode="auto">
                            <a:xfrm>
                              <a:off x="6199" y="585"/>
                              <a:ext cx="327" cy="185"/>
                            </a:xfrm>
                            <a:custGeom>
                              <a:avLst/>
                              <a:gdLst>
                                <a:gd name="T0" fmla="*/ 327 w 327"/>
                                <a:gd name="T1" fmla="*/ 185 h 185"/>
                                <a:gd name="T2" fmla="*/ 318 w 327"/>
                                <a:gd name="T3" fmla="*/ 130 h 185"/>
                                <a:gd name="T4" fmla="*/ 285 w 327"/>
                                <a:gd name="T5" fmla="*/ 69 h 185"/>
                                <a:gd name="T6" fmla="*/ 231 w 327"/>
                                <a:gd name="T7" fmla="*/ 23 h 185"/>
                                <a:gd name="T8" fmla="*/ 163 w 327"/>
                                <a:gd name="T9" fmla="*/ 0 h 185"/>
                                <a:gd name="T10" fmla="*/ 93 w 327"/>
                                <a:gd name="T11" fmla="*/ 8 h 185"/>
                                <a:gd name="T12" fmla="*/ 33 w 327"/>
                                <a:gd name="T13" fmla="*/ 36 h 185"/>
                                <a:gd name="T14" fmla="*/ 0 w 327"/>
                                <a:gd name="T15" fmla="*/ 69 h 1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7" h="185">
                                  <a:moveTo>
                                    <a:pt x="327" y="185"/>
                                  </a:moveTo>
                                  <a:lnTo>
                                    <a:pt x="318" y="130"/>
                                  </a:lnTo>
                                  <a:lnTo>
                                    <a:pt x="285" y="69"/>
                                  </a:lnTo>
                                  <a:lnTo>
                                    <a:pt x="231" y="23"/>
                                  </a:lnTo>
                                  <a:lnTo>
                                    <a:pt x="163" y="0"/>
                                  </a:lnTo>
                                  <a:lnTo>
                                    <a:pt x="93" y="8"/>
                                  </a:lnTo>
                                  <a:lnTo>
                                    <a:pt x="33" y="36"/>
                                  </a:lnTo>
                                  <a:lnTo>
                                    <a:pt x="0" y="6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3" name="Freeform 320"/>
                          <wps:cNvSpPr>
                            <a:spLocks/>
                          </wps:cNvSpPr>
                          <wps:spPr bwMode="auto">
                            <a:xfrm>
                              <a:off x="6759" y="26"/>
                              <a:ext cx="328" cy="185"/>
                            </a:xfrm>
                            <a:custGeom>
                              <a:avLst/>
                              <a:gdLst>
                                <a:gd name="T0" fmla="*/ 328 w 328"/>
                                <a:gd name="T1" fmla="*/ 185 h 185"/>
                                <a:gd name="T2" fmla="*/ 319 w 328"/>
                                <a:gd name="T3" fmla="*/ 131 h 185"/>
                                <a:gd name="T4" fmla="*/ 286 w 328"/>
                                <a:gd name="T5" fmla="*/ 69 h 185"/>
                                <a:gd name="T6" fmla="*/ 231 w 328"/>
                                <a:gd name="T7" fmla="*/ 22 h 185"/>
                                <a:gd name="T8" fmla="*/ 162 w 328"/>
                                <a:gd name="T9" fmla="*/ 0 h 185"/>
                                <a:gd name="T10" fmla="*/ 93 w 328"/>
                                <a:gd name="T11" fmla="*/ 7 h 185"/>
                                <a:gd name="T12" fmla="*/ 22 w 328"/>
                                <a:gd name="T13" fmla="*/ 44 h 185"/>
                                <a:gd name="T14" fmla="*/ 0 w 328"/>
                                <a:gd name="T15" fmla="*/ 66 h 1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8" h="185">
                                  <a:moveTo>
                                    <a:pt x="328" y="185"/>
                                  </a:moveTo>
                                  <a:lnTo>
                                    <a:pt x="319" y="131"/>
                                  </a:lnTo>
                                  <a:lnTo>
                                    <a:pt x="286" y="69"/>
                                  </a:lnTo>
                                  <a:lnTo>
                                    <a:pt x="231" y="22"/>
                                  </a:lnTo>
                                  <a:lnTo>
                                    <a:pt x="162" y="0"/>
                                  </a:lnTo>
                                  <a:lnTo>
                                    <a:pt x="93" y="7"/>
                                  </a:lnTo>
                                  <a:lnTo>
                                    <a:pt x="22" y="44"/>
                                  </a:lnTo>
                                  <a:lnTo>
                                    <a:pt x="0" y="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4" name="Freeform 321"/>
                          <wps:cNvSpPr>
                            <a:spLocks/>
                          </wps:cNvSpPr>
                          <wps:spPr bwMode="auto">
                            <a:xfrm>
                              <a:off x="6623" y="119"/>
                              <a:ext cx="369" cy="185"/>
                            </a:xfrm>
                            <a:custGeom>
                              <a:avLst/>
                              <a:gdLst>
                                <a:gd name="T0" fmla="*/ 369 w 369"/>
                                <a:gd name="T1" fmla="*/ 185 h 185"/>
                                <a:gd name="T2" fmla="*/ 360 w 369"/>
                                <a:gd name="T3" fmla="*/ 130 h 185"/>
                                <a:gd name="T4" fmla="*/ 328 w 369"/>
                                <a:gd name="T5" fmla="*/ 68 h 185"/>
                                <a:gd name="T6" fmla="*/ 272 w 369"/>
                                <a:gd name="T7" fmla="*/ 22 h 185"/>
                                <a:gd name="T8" fmla="*/ 205 w 369"/>
                                <a:gd name="T9" fmla="*/ 0 h 185"/>
                                <a:gd name="T10" fmla="*/ 141 w 369"/>
                                <a:gd name="T11" fmla="*/ 4 h 185"/>
                                <a:gd name="T12" fmla="*/ 66 w 369"/>
                                <a:gd name="T13" fmla="*/ 42 h 185"/>
                                <a:gd name="T14" fmla="*/ 16 w 369"/>
                                <a:gd name="T15" fmla="*/ 108 h 185"/>
                                <a:gd name="T16" fmla="*/ 0 w 369"/>
                                <a:gd name="T17" fmla="*/ 167 h 1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69" h="185">
                                  <a:moveTo>
                                    <a:pt x="369" y="185"/>
                                  </a:moveTo>
                                  <a:lnTo>
                                    <a:pt x="360" y="130"/>
                                  </a:lnTo>
                                  <a:lnTo>
                                    <a:pt x="328" y="68"/>
                                  </a:lnTo>
                                  <a:lnTo>
                                    <a:pt x="272" y="22"/>
                                  </a:lnTo>
                                  <a:lnTo>
                                    <a:pt x="205" y="0"/>
                                  </a:lnTo>
                                  <a:lnTo>
                                    <a:pt x="141" y="4"/>
                                  </a:lnTo>
                                  <a:lnTo>
                                    <a:pt x="66" y="42"/>
                                  </a:lnTo>
                                  <a:lnTo>
                                    <a:pt x="16" y="108"/>
                                  </a:lnTo>
                                  <a:lnTo>
                                    <a:pt x="0" y="1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5" name="Freeform 322"/>
                          <wps:cNvSpPr>
                            <a:spLocks/>
                          </wps:cNvSpPr>
                          <wps:spPr bwMode="auto">
                            <a:xfrm>
                              <a:off x="6753" y="224"/>
                              <a:ext cx="131" cy="135"/>
                            </a:xfrm>
                            <a:custGeom>
                              <a:avLst/>
                              <a:gdLst>
                                <a:gd name="T0" fmla="*/ 110 w 131"/>
                                <a:gd name="T1" fmla="*/ 135 h 135"/>
                                <a:gd name="T2" fmla="*/ 131 w 131"/>
                                <a:gd name="T3" fmla="*/ 102 h 135"/>
                                <a:gd name="T4" fmla="*/ 131 w 131"/>
                                <a:gd name="T5" fmla="*/ 60 h 135"/>
                                <a:gd name="T6" fmla="*/ 108 w 131"/>
                                <a:gd name="T7" fmla="*/ 20 h 135"/>
                                <a:gd name="T8" fmla="*/ 68 w 131"/>
                                <a:gd name="T9" fmla="*/ 0 h 135"/>
                                <a:gd name="T10" fmla="*/ 28 w 131"/>
                                <a:gd name="T11" fmla="*/ 4 h 135"/>
                                <a:gd name="T12" fmla="*/ 0 w 131"/>
                                <a:gd name="T13" fmla="*/ 25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1" h="135">
                                  <a:moveTo>
                                    <a:pt x="110" y="135"/>
                                  </a:moveTo>
                                  <a:lnTo>
                                    <a:pt x="131" y="102"/>
                                  </a:lnTo>
                                  <a:lnTo>
                                    <a:pt x="131" y="60"/>
                                  </a:lnTo>
                                  <a:lnTo>
                                    <a:pt x="108" y="20"/>
                                  </a:lnTo>
                                  <a:lnTo>
                                    <a:pt x="68" y="0"/>
                                  </a:lnTo>
                                  <a:lnTo>
                                    <a:pt x="28" y="4"/>
                                  </a:lnTo>
                                  <a:lnTo>
                                    <a:pt x="0" y="2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 name="Line 323"/>
                          <wps:cNvCnPr>
                            <a:cxnSpLocks noChangeShapeType="1"/>
                          </wps:cNvCnPr>
                          <wps:spPr bwMode="auto">
                            <a:xfrm>
                              <a:off x="5206" y="46"/>
                              <a:ext cx="104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7" name="Line 324"/>
                          <wps:cNvCnPr>
                            <a:cxnSpLocks noChangeShapeType="1"/>
                          </wps:cNvCnPr>
                          <wps:spPr bwMode="auto">
                            <a:xfrm flipH="1">
                              <a:off x="5578" y="46"/>
                              <a:ext cx="671" cy="6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8" name="Line 325"/>
                          <wps:cNvCnPr>
                            <a:cxnSpLocks noChangeShapeType="1"/>
                          </wps:cNvCnPr>
                          <wps:spPr bwMode="auto">
                            <a:xfrm>
                              <a:off x="4586" y="717"/>
                              <a:ext cx="99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9" name="Line 326"/>
                          <wps:cNvCnPr>
                            <a:cxnSpLocks noChangeShapeType="1"/>
                          </wps:cNvCnPr>
                          <wps:spPr bwMode="auto">
                            <a:xfrm>
                              <a:off x="4586" y="797"/>
                              <a:ext cx="99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0" name="Line 327"/>
                          <wps:cNvCnPr>
                            <a:cxnSpLocks noChangeShapeType="1"/>
                          </wps:cNvCnPr>
                          <wps:spPr bwMode="auto">
                            <a:xfrm flipH="1">
                              <a:off x="5578" y="126"/>
                              <a:ext cx="671" cy="6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1" name="Line 328"/>
                          <wps:cNvCnPr>
                            <a:cxnSpLocks noChangeShapeType="1"/>
                          </wps:cNvCnPr>
                          <wps:spPr bwMode="auto">
                            <a:xfrm>
                              <a:off x="6249" y="46"/>
                              <a:ext cx="0" cy="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2" name="Line 329"/>
                          <wps:cNvCnPr>
                            <a:cxnSpLocks noChangeShapeType="1"/>
                          </wps:cNvCnPr>
                          <wps:spPr bwMode="auto">
                            <a:xfrm>
                              <a:off x="4559" y="691"/>
                              <a:ext cx="0"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3" name="Line 330"/>
                          <wps:cNvCnPr>
                            <a:cxnSpLocks noChangeShapeType="1"/>
                          </wps:cNvCnPr>
                          <wps:spPr bwMode="auto">
                            <a:xfrm>
                              <a:off x="5221" y="178"/>
                              <a:ext cx="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4" name="Line 331"/>
                          <wps:cNvCnPr>
                            <a:cxnSpLocks noChangeShapeType="1"/>
                          </wps:cNvCnPr>
                          <wps:spPr bwMode="auto">
                            <a:xfrm>
                              <a:off x="4812" y="585"/>
                              <a:ext cx="63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5" name="Line 332"/>
                          <wps:cNvCnPr>
                            <a:cxnSpLocks noChangeShapeType="1"/>
                          </wps:cNvCnPr>
                          <wps:spPr bwMode="auto">
                            <a:xfrm flipH="1">
                              <a:off x="4812" y="178"/>
                              <a:ext cx="409" cy="4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6" name="Line 333"/>
                          <wps:cNvCnPr>
                            <a:cxnSpLocks noChangeShapeType="1"/>
                          </wps:cNvCnPr>
                          <wps:spPr bwMode="auto">
                            <a:xfrm flipH="1">
                              <a:off x="5446" y="178"/>
                              <a:ext cx="409" cy="4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7" name="Line 334"/>
                          <wps:cNvCnPr>
                            <a:cxnSpLocks noChangeShapeType="1"/>
                          </wps:cNvCnPr>
                          <wps:spPr bwMode="auto">
                            <a:xfrm>
                              <a:off x="5640" y="178"/>
                              <a:ext cx="2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8" name="Line 335"/>
                          <wps:cNvCnPr>
                            <a:cxnSpLocks noChangeShapeType="1"/>
                          </wps:cNvCnPr>
                          <wps:spPr bwMode="auto">
                            <a:xfrm flipH="1">
                              <a:off x="4865" y="178"/>
                              <a:ext cx="406" cy="4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9" name="Line 336"/>
                          <wps:cNvCnPr>
                            <a:cxnSpLocks noChangeShapeType="1"/>
                          </wps:cNvCnPr>
                          <wps:spPr bwMode="auto">
                            <a:xfrm>
                              <a:off x="5788" y="585"/>
                              <a:ext cx="55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0" name="Line 337"/>
                          <wps:cNvCnPr>
                            <a:cxnSpLocks noChangeShapeType="1"/>
                          </wps:cNvCnPr>
                          <wps:spPr bwMode="auto">
                            <a:xfrm>
                              <a:off x="6087" y="286"/>
                              <a:ext cx="62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1" name="Line 338"/>
                          <wps:cNvCnPr>
                            <a:cxnSpLocks noChangeShapeType="1"/>
                          </wps:cNvCnPr>
                          <wps:spPr bwMode="auto">
                            <a:xfrm flipV="1">
                              <a:off x="6065" y="866"/>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2" name="Line 339"/>
                          <wps:cNvCnPr>
                            <a:cxnSpLocks noChangeShapeType="1"/>
                          </wps:cNvCnPr>
                          <wps:spPr bwMode="auto">
                            <a:xfrm flipH="1">
                              <a:off x="6118" y="866"/>
                              <a:ext cx="26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3" name="Line 340"/>
                          <wps:cNvCnPr>
                            <a:cxnSpLocks noChangeShapeType="1"/>
                          </wps:cNvCnPr>
                          <wps:spPr bwMode="auto">
                            <a:xfrm>
                              <a:off x="6065" y="1077"/>
                              <a:ext cx="36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4" name="Line 341"/>
                          <wps:cNvCnPr>
                            <a:cxnSpLocks noChangeShapeType="1"/>
                          </wps:cNvCnPr>
                          <wps:spPr bwMode="auto">
                            <a:xfrm flipV="1">
                              <a:off x="6434" y="866"/>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5" name="Line 342"/>
                          <wps:cNvCnPr>
                            <a:cxnSpLocks noChangeShapeType="1"/>
                          </wps:cNvCnPr>
                          <wps:spPr bwMode="auto">
                            <a:xfrm flipV="1">
                              <a:off x="6249" y="733"/>
                              <a:ext cx="0" cy="2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6" name="Line 343"/>
                          <wps:cNvCnPr>
                            <a:cxnSpLocks noChangeShapeType="1"/>
                          </wps:cNvCnPr>
                          <wps:spPr bwMode="auto">
                            <a:xfrm flipV="1">
                              <a:off x="6434" y="981"/>
                              <a:ext cx="92" cy="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7" name="Line 344"/>
                          <wps:cNvCnPr>
                            <a:cxnSpLocks noChangeShapeType="1"/>
                          </wps:cNvCnPr>
                          <wps:spPr bwMode="auto">
                            <a:xfrm flipV="1">
                              <a:off x="6526" y="770"/>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8" name="Line 345"/>
                          <wps:cNvCnPr>
                            <a:cxnSpLocks noChangeShapeType="1"/>
                          </wps:cNvCnPr>
                          <wps:spPr bwMode="auto">
                            <a:xfrm flipV="1">
                              <a:off x="6131" y="654"/>
                              <a:ext cx="68" cy="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9" name="Line 346"/>
                          <wps:cNvCnPr>
                            <a:cxnSpLocks noChangeShapeType="1"/>
                          </wps:cNvCnPr>
                          <wps:spPr bwMode="auto">
                            <a:xfrm flipV="1">
                              <a:off x="6692" y="92"/>
                              <a:ext cx="67" cy="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0" name="Line 347"/>
                          <wps:cNvCnPr>
                            <a:cxnSpLocks noChangeShapeType="1"/>
                          </wps:cNvCnPr>
                          <wps:spPr bwMode="auto">
                            <a:xfrm flipV="1">
                              <a:off x="7087" y="211"/>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1" name="Line 348"/>
                          <wps:cNvCnPr>
                            <a:cxnSpLocks noChangeShapeType="1"/>
                          </wps:cNvCnPr>
                          <wps:spPr bwMode="auto">
                            <a:xfrm flipV="1">
                              <a:off x="6992" y="422"/>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2" name="Line 349"/>
                          <wps:cNvCnPr>
                            <a:cxnSpLocks noChangeShapeType="1"/>
                          </wps:cNvCnPr>
                          <wps:spPr bwMode="auto">
                            <a:xfrm flipV="1">
                              <a:off x="6992" y="304"/>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3" name="Line 350"/>
                          <wps:cNvCnPr>
                            <a:cxnSpLocks noChangeShapeType="1"/>
                          </wps:cNvCnPr>
                          <wps:spPr bwMode="auto">
                            <a:xfrm>
                              <a:off x="6709" y="515"/>
                              <a:ext cx="2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4" name="Line 351"/>
                          <wps:cNvCnPr>
                            <a:cxnSpLocks noChangeShapeType="1"/>
                          </wps:cNvCnPr>
                          <wps:spPr bwMode="auto">
                            <a:xfrm flipV="1">
                              <a:off x="6515" y="361"/>
                              <a:ext cx="350" cy="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5" name="Line 352"/>
                          <wps:cNvCnPr>
                            <a:cxnSpLocks noChangeShapeType="1"/>
                          </wps:cNvCnPr>
                          <wps:spPr bwMode="auto">
                            <a:xfrm flipV="1">
                              <a:off x="6403" y="249"/>
                              <a:ext cx="35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6" name="Line 353"/>
                          <wps:cNvCnPr>
                            <a:cxnSpLocks noChangeShapeType="1"/>
                          </wps:cNvCnPr>
                          <wps:spPr bwMode="auto">
                            <a:xfrm flipV="1">
                              <a:off x="6100" y="4"/>
                              <a:ext cx="1006" cy="101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127" name="Line 354"/>
                          <wps:cNvCnPr>
                            <a:cxnSpLocks noChangeShapeType="1"/>
                          </wps:cNvCnPr>
                          <wps:spPr bwMode="auto">
                            <a:xfrm flipV="1">
                              <a:off x="6065" y="1024"/>
                              <a:ext cx="0" cy="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8" name="Line 355"/>
                          <wps:cNvCnPr>
                            <a:cxnSpLocks noChangeShapeType="1"/>
                          </wps:cNvCnPr>
                          <wps:spPr bwMode="auto">
                            <a:xfrm flipH="1">
                              <a:off x="5878" y="1024"/>
                              <a:ext cx="187" cy="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9" name="Line 356"/>
                          <wps:cNvCnPr>
                            <a:cxnSpLocks noChangeShapeType="1"/>
                          </wps:cNvCnPr>
                          <wps:spPr bwMode="auto">
                            <a:xfrm>
                              <a:off x="5878" y="1210"/>
                              <a:ext cx="68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0" name="Line 357"/>
                          <wps:cNvCnPr>
                            <a:cxnSpLocks noChangeShapeType="1"/>
                          </wps:cNvCnPr>
                          <wps:spPr bwMode="auto">
                            <a:xfrm>
                              <a:off x="5878" y="1210"/>
                              <a:ext cx="0" cy="5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1" name="Line 358"/>
                          <wps:cNvCnPr>
                            <a:cxnSpLocks noChangeShapeType="1"/>
                          </wps:cNvCnPr>
                          <wps:spPr bwMode="auto">
                            <a:xfrm flipH="1">
                              <a:off x="4782" y="797"/>
                              <a:ext cx="374" cy="3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2" name="Line 359"/>
                          <wps:cNvCnPr>
                            <a:cxnSpLocks noChangeShapeType="1"/>
                          </wps:cNvCnPr>
                          <wps:spPr bwMode="auto">
                            <a:xfrm flipH="1">
                              <a:off x="4465" y="1171"/>
                              <a:ext cx="31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3" name="Line 360"/>
                          <wps:cNvCnPr>
                            <a:cxnSpLocks noChangeShapeType="1"/>
                          </wps:cNvCnPr>
                          <wps:spPr bwMode="auto">
                            <a:xfrm>
                              <a:off x="4624" y="797"/>
                              <a:ext cx="158" cy="3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4" name="Line 361"/>
                          <wps:cNvCnPr>
                            <a:cxnSpLocks noChangeShapeType="1"/>
                          </wps:cNvCnPr>
                          <wps:spPr bwMode="auto">
                            <a:xfrm flipH="1">
                              <a:off x="4465" y="797"/>
                              <a:ext cx="159" cy="3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5" name="Line 362"/>
                          <wps:cNvCnPr>
                            <a:cxnSpLocks noChangeShapeType="1"/>
                          </wps:cNvCnPr>
                          <wps:spPr bwMode="auto">
                            <a:xfrm flipH="1">
                              <a:off x="4727" y="797"/>
                              <a:ext cx="560" cy="5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6" name="Line 363"/>
                          <wps:cNvCnPr>
                            <a:cxnSpLocks noChangeShapeType="1"/>
                          </wps:cNvCnPr>
                          <wps:spPr bwMode="auto">
                            <a:xfrm flipH="1">
                              <a:off x="3833" y="1359"/>
                              <a:ext cx="8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7" name="Line 364"/>
                          <wps:cNvCnPr>
                            <a:cxnSpLocks noChangeShapeType="1"/>
                          </wps:cNvCnPr>
                          <wps:spPr bwMode="auto">
                            <a:xfrm>
                              <a:off x="4727" y="1359"/>
                              <a:ext cx="0" cy="5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8" name="Line 365"/>
                          <wps:cNvCnPr>
                            <a:cxnSpLocks noChangeShapeType="1"/>
                          </wps:cNvCnPr>
                          <wps:spPr bwMode="auto">
                            <a:xfrm>
                              <a:off x="2" y="920"/>
                              <a:ext cx="205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9" name="Freeform 366"/>
                          <wps:cNvSpPr>
                            <a:spLocks/>
                          </wps:cNvSpPr>
                          <wps:spPr bwMode="auto">
                            <a:xfrm>
                              <a:off x="2" y="854"/>
                              <a:ext cx="132" cy="132"/>
                            </a:xfrm>
                            <a:custGeom>
                              <a:avLst/>
                              <a:gdLst>
                                <a:gd name="T0" fmla="*/ 132 w 132"/>
                                <a:gd name="T1" fmla="*/ 0 h 132"/>
                                <a:gd name="T2" fmla="*/ 0 w 132"/>
                                <a:gd name="T3" fmla="*/ 66 h 132"/>
                                <a:gd name="T4" fmla="*/ 132 w 132"/>
                                <a:gd name="T5" fmla="*/ 132 h 132"/>
                                <a:gd name="T6" fmla="*/ 66 w 132"/>
                                <a:gd name="T7" fmla="*/ 66 h 132"/>
                                <a:gd name="T8" fmla="*/ 132 w 132"/>
                                <a:gd name="T9" fmla="*/ 0 h 1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2" h="132">
                                  <a:moveTo>
                                    <a:pt x="132" y="0"/>
                                  </a:moveTo>
                                  <a:lnTo>
                                    <a:pt x="0" y="66"/>
                                  </a:lnTo>
                                  <a:lnTo>
                                    <a:pt x="132" y="132"/>
                                  </a:lnTo>
                                  <a:lnTo>
                                    <a:pt x="66" y="66"/>
                                  </a:lnTo>
                                  <a:lnTo>
                                    <a:pt x="13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40" name="Freeform 367"/>
                          <wps:cNvSpPr>
                            <a:spLocks/>
                          </wps:cNvSpPr>
                          <wps:spPr bwMode="auto">
                            <a:xfrm>
                              <a:off x="1921" y="854"/>
                              <a:ext cx="132" cy="132"/>
                            </a:xfrm>
                            <a:custGeom>
                              <a:avLst/>
                              <a:gdLst>
                                <a:gd name="T0" fmla="*/ 0 w 132"/>
                                <a:gd name="T1" fmla="*/ 0 h 132"/>
                                <a:gd name="T2" fmla="*/ 132 w 132"/>
                                <a:gd name="T3" fmla="*/ 66 h 132"/>
                                <a:gd name="T4" fmla="*/ 0 w 132"/>
                                <a:gd name="T5" fmla="*/ 132 h 132"/>
                                <a:gd name="T6" fmla="*/ 66 w 132"/>
                                <a:gd name="T7" fmla="*/ 66 h 132"/>
                                <a:gd name="T8" fmla="*/ 0 w 132"/>
                                <a:gd name="T9" fmla="*/ 0 h 1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2" h="132">
                                  <a:moveTo>
                                    <a:pt x="0" y="0"/>
                                  </a:moveTo>
                                  <a:lnTo>
                                    <a:pt x="132" y="66"/>
                                  </a:lnTo>
                                  <a:lnTo>
                                    <a:pt x="0" y="132"/>
                                  </a:lnTo>
                                  <a:lnTo>
                                    <a:pt x="66" y="6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41" name="Line 368"/>
                          <wps:cNvCnPr>
                            <a:cxnSpLocks noChangeShapeType="1"/>
                          </wps:cNvCnPr>
                          <wps:spPr bwMode="auto">
                            <a:xfrm flipH="1">
                              <a:off x="3312" y="1096"/>
                              <a:ext cx="1305" cy="1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2" name="Line 369"/>
                          <wps:cNvCnPr>
                            <a:cxnSpLocks noChangeShapeType="1"/>
                          </wps:cNvCnPr>
                          <wps:spPr bwMode="auto">
                            <a:xfrm>
                              <a:off x="6603" y="509"/>
                              <a:ext cx="1306" cy="1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3" name="Freeform 370"/>
                          <wps:cNvSpPr>
                            <a:spLocks/>
                          </wps:cNvSpPr>
                          <wps:spPr bwMode="auto">
                            <a:xfrm>
                              <a:off x="5518" y="2783"/>
                              <a:ext cx="11" cy="3"/>
                            </a:xfrm>
                            <a:custGeom>
                              <a:avLst/>
                              <a:gdLst>
                                <a:gd name="T0" fmla="*/ 11 w 11"/>
                                <a:gd name="T1" fmla="*/ 3 h 3"/>
                                <a:gd name="T2" fmla="*/ 9 w 11"/>
                                <a:gd name="T3" fmla="*/ 0 h 3"/>
                                <a:gd name="T4" fmla="*/ 0 w 11"/>
                                <a:gd name="T5" fmla="*/ 0 h 3"/>
                                <a:gd name="T6" fmla="*/ 0 60000 65536"/>
                                <a:gd name="T7" fmla="*/ 0 60000 65536"/>
                                <a:gd name="T8" fmla="*/ 0 60000 65536"/>
                              </a:gdLst>
                              <a:ahLst/>
                              <a:cxnLst>
                                <a:cxn ang="T6">
                                  <a:pos x="T0" y="T1"/>
                                </a:cxn>
                                <a:cxn ang="T7">
                                  <a:pos x="T2" y="T3"/>
                                </a:cxn>
                                <a:cxn ang="T8">
                                  <a:pos x="T4" y="T5"/>
                                </a:cxn>
                              </a:cxnLst>
                              <a:rect l="0" t="0" r="r" b="b"/>
                              <a:pathLst>
                                <a:path w="11" h="3">
                                  <a:moveTo>
                                    <a:pt x="11" y="3"/>
                                  </a:moveTo>
                                  <a:lnTo>
                                    <a:pt x="9"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4" name="Freeform 371"/>
                          <wps:cNvSpPr>
                            <a:spLocks/>
                          </wps:cNvSpPr>
                          <wps:spPr bwMode="auto">
                            <a:xfrm>
                              <a:off x="5505" y="2781"/>
                              <a:ext cx="13" cy="6"/>
                            </a:xfrm>
                            <a:custGeom>
                              <a:avLst/>
                              <a:gdLst>
                                <a:gd name="T0" fmla="*/ 13 w 13"/>
                                <a:gd name="T1" fmla="*/ 0 h 6"/>
                                <a:gd name="T2" fmla="*/ 11 w 13"/>
                                <a:gd name="T3" fmla="*/ 0 h 6"/>
                                <a:gd name="T4" fmla="*/ 9 w 13"/>
                                <a:gd name="T5" fmla="*/ 2 h 6"/>
                                <a:gd name="T6" fmla="*/ 4 w 13"/>
                                <a:gd name="T7" fmla="*/ 2 h 6"/>
                                <a:gd name="T8" fmla="*/ 0 w 13"/>
                                <a:gd name="T9" fmla="*/ 6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6">
                                  <a:moveTo>
                                    <a:pt x="13" y="0"/>
                                  </a:moveTo>
                                  <a:lnTo>
                                    <a:pt x="11" y="0"/>
                                  </a:lnTo>
                                  <a:lnTo>
                                    <a:pt x="9" y="2"/>
                                  </a:lnTo>
                                  <a:lnTo>
                                    <a:pt x="4" y="2"/>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5" name="Freeform 372"/>
                          <wps:cNvSpPr>
                            <a:spLocks/>
                          </wps:cNvSpPr>
                          <wps:spPr bwMode="auto">
                            <a:xfrm>
                              <a:off x="5494" y="2790"/>
                              <a:ext cx="11" cy="10"/>
                            </a:xfrm>
                            <a:custGeom>
                              <a:avLst/>
                              <a:gdLst>
                                <a:gd name="T0" fmla="*/ 11 w 11"/>
                                <a:gd name="T1" fmla="*/ 0 h 10"/>
                                <a:gd name="T2" fmla="*/ 9 w 11"/>
                                <a:gd name="T3" fmla="*/ 0 h 10"/>
                                <a:gd name="T4" fmla="*/ 9 w 11"/>
                                <a:gd name="T5" fmla="*/ 2 h 10"/>
                                <a:gd name="T6" fmla="*/ 6 w 11"/>
                                <a:gd name="T7" fmla="*/ 2 h 10"/>
                                <a:gd name="T8" fmla="*/ 2 w 11"/>
                                <a:gd name="T9" fmla="*/ 5 h 10"/>
                                <a:gd name="T10" fmla="*/ 2 w 11"/>
                                <a:gd name="T11" fmla="*/ 8 h 10"/>
                                <a:gd name="T12" fmla="*/ 0 w 11"/>
                                <a:gd name="T13" fmla="*/ 8 h 10"/>
                                <a:gd name="T14" fmla="*/ 0 w 11"/>
                                <a:gd name="T15" fmla="*/ 10 h 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10">
                                  <a:moveTo>
                                    <a:pt x="11" y="0"/>
                                  </a:moveTo>
                                  <a:lnTo>
                                    <a:pt x="9" y="0"/>
                                  </a:lnTo>
                                  <a:lnTo>
                                    <a:pt x="9" y="2"/>
                                  </a:lnTo>
                                  <a:lnTo>
                                    <a:pt x="6" y="2"/>
                                  </a:lnTo>
                                  <a:lnTo>
                                    <a:pt x="2" y="5"/>
                                  </a:lnTo>
                                  <a:lnTo>
                                    <a:pt x="2" y="8"/>
                                  </a:lnTo>
                                  <a:lnTo>
                                    <a:pt x="0" y="8"/>
                                  </a:lnTo>
                                  <a:lnTo>
                                    <a:pt x="0"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6" name="Freeform 373"/>
                          <wps:cNvSpPr>
                            <a:spLocks/>
                          </wps:cNvSpPr>
                          <wps:spPr bwMode="auto">
                            <a:xfrm>
                              <a:off x="5487" y="2800"/>
                              <a:ext cx="9" cy="16"/>
                            </a:xfrm>
                            <a:custGeom>
                              <a:avLst/>
                              <a:gdLst>
                                <a:gd name="T0" fmla="*/ 9 w 9"/>
                                <a:gd name="T1" fmla="*/ 0 h 16"/>
                                <a:gd name="T2" fmla="*/ 7 w 9"/>
                                <a:gd name="T3" fmla="*/ 2 h 16"/>
                                <a:gd name="T4" fmla="*/ 7 w 9"/>
                                <a:gd name="T5" fmla="*/ 4 h 16"/>
                                <a:gd name="T6" fmla="*/ 5 w 9"/>
                                <a:gd name="T7" fmla="*/ 7 h 16"/>
                                <a:gd name="T8" fmla="*/ 5 w 9"/>
                                <a:gd name="T9" fmla="*/ 8 h 16"/>
                                <a:gd name="T10" fmla="*/ 3 w 9"/>
                                <a:gd name="T11" fmla="*/ 8 h 16"/>
                                <a:gd name="T12" fmla="*/ 3 w 9"/>
                                <a:gd name="T13" fmla="*/ 11 h 16"/>
                                <a:gd name="T14" fmla="*/ 0 w 9"/>
                                <a:gd name="T15" fmla="*/ 13 h 16"/>
                                <a:gd name="T16" fmla="*/ 0 w 9"/>
                                <a:gd name="T17" fmla="*/ 16 h 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 h="16">
                                  <a:moveTo>
                                    <a:pt x="9" y="0"/>
                                  </a:moveTo>
                                  <a:lnTo>
                                    <a:pt x="7" y="2"/>
                                  </a:lnTo>
                                  <a:lnTo>
                                    <a:pt x="7" y="4"/>
                                  </a:lnTo>
                                  <a:lnTo>
                                    <a:pt x="5" y="7"/>
                                  </a:lnTo>
                                  <a:lnTo>
                                    <a:pt x="5" y="8"/>
                                  </a:lnTo>
                                  <a:lnTo>
                                    <a:pt x="3" y="8"/>
                                  </a:lnTo>
                                  <a:lnTo>
                                    <a:pt x="3" y="11"/>
                                  </a:lnTo>
                                  <a:lnTo>
                                    <a:pt x="0" y="13"/>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 name="Freeform 374"/>
                          <wps:cNvSpPr>
                            <a:spLocks/>
                          </wps:cNvSpPr>
                          <wps:spPr bwMode="auto">
                            <a:xfrm>
                              <a:off x="5481" y="2816"/>
                              <a:ext cx="6" cy="19"/>
                            </a:xfrm>
                            <a:custGeom>
                              <a:avLst/>
                              <a:gdLst>
                                <a:gd name="T0" fmla="*/ 6 w 6"/>
                                <a:gd name="T1" fmla="*/ 0 h 19"/>
                                <a:gd name="T2" fmla="*/ 6 w 6"/>
                                <a:gd name="T3" fmla="*/ 1 h 19"/>
                                <a:gd name="T4" fmla="*/ 4 w 6"/>
                                <a:gd name="T5" fmla="*/ 4 h 19"/>
                                <a:gd name="T6" fmla="*/ 4 w 6"/>
                                <a:gd name="T7" fmla="*/ 10 h 19"/>
                                <a:gd name="T8" fmla="*/ 2 w 6"/>
                                <a:gd name="T9" fmla="*/ 10 h 19"/>
                                <a:gd name="T10" fmla="*/ 2 w 6"/>
                                <a:gd name="T11" fmla="*/ 15 h 19"/>
                                <a:gd name="T12" fmla="*/ 0 w 6"/>
                                <a:gd name="T13" fmla="*/ 17 h 19"/>
                                <a:gd name="T14" fmla="*/ 0 w 6"/>
                                <a:gd name="T15" fmla="*/ 19 h 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19">
                                  <a:moveTo>
                                    <a:pt x="6" y="0"/>
                                  </a:moveTo>
                                  <a:lnTo>
                                    <a:pt x="6" y="1"/>
                                  </a:lnTo>
                                  <a:lnTo>
                                    <a:pt x="4" y="4"/>
                                  </a:lnTo>
                                  <a:lnTo>
                                    <a:pt x="4" y="10"/>
                                  </a:lnTo>
                                  <a:lnTo>
                                    <a:pt x="2" y="10"/>
                                  </a:lnTo>
                                  <a:lnTo>
                                    <a:pt x="2" y="15"/>
                                  </a:lnTo>
                                  <a:lnTo>
                                    <a:pt x="0" y="17"/>
                                  </a:lnTo>
                                  <a:lnTo>
                                    <a:pt x="0"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8" name="Line 375"/>
                          <wps:cNvCnPr>
                            <a:cxnSpLocks noChangeShapeType="1"/>
                          </wps:cNvCnPr>
                          <wps:spPr bwMode="auto">
                            <a:xfrm>
                              <a:off x="5481" y="2835"/>
                              <a:ext cx="0"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9" name="Freeform 376"/>
                          <wps:cNvSpPr>
                            <a:spLocks/>
                          </wps:cNvSpPr>
                          <wps:spPr bwMode="auto">
                            <a:xfrm>
                              <a:off x="5481" y="2851"/>
                              <a:ext cx="4" cy="13"/>
                            </a:xfrm>
                            <a:custGeom>
                              <a:avLst/>
                              <a:gdLst>
                                <a:gd name="T0" fmla="*/ 0 w 4"/>
                                <a:gd name="T1" fmla="*/ 0 h 13"/>
                                <a:gd name="T2" fmla="*/ 0 w 4"/>
                                <a:gd name="T3" fmla="*/ 6 h 13"/>
                                <a:gd name="T4" fmla="*/ 2 w 4"/>
                                <a:gd name="T5" fmla="*/ 6 h 13"/>
                                <a:gd name="T6" fmla="*/ 2 w 4"/>
                                <a:gd name="T7" fmla="*/ 11 h 13"/>
                                <a:gd name="T8" fmla="*/ 4 w 4"/>
                                <a:gd name="T9" fmla="*/ 11 h 13"/>
                                <a:gd name="T10" fmla="*/ 4 w 4"/>
                                <a:gd name="T11" fmla="*/ 13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3">
                                  <a:moveTo>
                                    <a:pt x="0" y="0"/>
                                  </a:moveTo>
                                  <a:lnTo>
                                    <a:pt x="0" y="6"/>
                                  </a:lnTo>
                                  <a:lnTo>
                                    <a:pt x="2" y="6"/>
                                  </a:lnTo>
                                  <a:lnTo>
                                    <a:pt x="2" y="11"/>
                                  </a:lnTo>
                                  <a:lnTo>
                                    <a:pt x="4" y="11"/>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0" name="Freeform 377"/>
                          <wps:cNvSpPr>
                            <a:spLocks/>
                          </wps:cNvSpPr>
                          <wps:spPr bwMode="auto">
                            <a:xfrm>
                              <a:off x="5485" y="2864"/>
                              <a:ext cx="7" cy="6"/>
                            </a:xfrm>
                            <a:custGeom>
                              <a:avLst/>
                              <a:gdLst>
                                <a:gd name="T0" fmla="*/ 0 w 7"/>
                                <a:gd name="T1" fmla="*/ 0 h 6"/>
                                <a:gd name="T2" fmla="*/ 0 w 7"/>
                                <a:gd name="T3" fmla="*/ 2 h 6"/>
                                <a:gd name="T4" fmla="*/ 2 w 7"/>
                                <a:gd name="T5" fmla="*/ 5 h 6"/>
                                <a:gd name="T6" fmla="*/ 5 w 7"/>
                                <a:gd name="T7" fmla="*/ 5 h 6"/>
                                <a:gd name="T8" fmla="*/ 7 w 7"/>
                                <a:gd name="T9" fmla="*/ 6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6">
                                  <a:moveTo>
                                    <a:pt x="0" y="0"/>
                                  </a:moveTo>
                                  <a:lnTo>
                                    <a:pt x="0" y="2"/>
                                  </a:lnTo>
                                  <a:lnTo>
                                    <a:pt x="2" y="5"/>
                                  </a:lnTo>
                                  <a:lnTo>
                                    <a:pt x="5" y="5"/>
                                  </a:lnTo>
                                  <a:lnTo>
                                    <a:pt x="7"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1" name="Line 378"/>
                          <wps:cNvCnPr>
                            <a:cxnSpLocks noChangeShapeType="1"/>
                          </wps:cNvCnPr>
                          <wps:spPr bwMode="auto">
                            <a:xfrm>
                              <a:off x="5492" y="2869"/>
                              <a:ext cx="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2" name="Freeform 379"/>
                          <wps:cNvSpPr>
                            <a:spLocks/>
                          </wps:cNvSpPr>
                          <wps:spPr bwMode="auto">
                            <a:xfrm>
                              <a:off x="5500" y="2864"/>
                              <a:ext cx="14" cy="6"/>
                            </a:xfrm>
                            <a:custGeom>
                              <a:avLst/>
                              <a:gdLst>
                                <a:gd name="T0" fmla="*/ 0 w 14"/>
                                <a:gd name="T1" fmla="*/ 6 h 6"/>
                                <a:gd name="T2" fmla="*/ 7 w 14"/>
                                <a:gd name="T3" fmla="*/ 6 h 6"/>
                                <a:gd name="T4" fmla="*/ 7 w 14"/>
                                <a:gd name="T5" fmla="*/ 5 h 6"/>
                                <a:gd name="T6" fmla="*/ 9 w 14"/>
                                <a:gd name="T7" fmla="*/ 5 h 6"/>
                                <a:gd name="T8" fmla="*/ 14 w 14"/>
                                <a:gd name="T9" fmla="*/ 0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 h="6">
                                  <a:moveTo>
                                    <a:pt x="0" y="6"/>
                                  </a:moveTo>
                                  <a:lnTo>
                                    <a:pt x="7" y="6"/>
                                  </a:lnTo>
                                  <a:lnTo>
                                    <a:pt x="7" y="5"/>
                                  </a:lnTo>
                                  <a:lnTo>
                                    <a:pt x="9" y="5"/>
                                  </a:lnTo>
                                  <a:lnTo>
                                    <a:pt x="1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3" name="Freeform 380"/>
                          <wps:cNvSpPr>
                            <a:spLocks/>
                          </wps:cNvSpPr>
                          <wps:spPr bwMode="auto">
                            <a:xfrm>
                              <a:off x="5514" y="2853"/>
                              <a:ext cx="11" cy="13"/>
                            </a:xfrm>
                            <a:custGeom>
                              <a:avLst/>
                              <a:gdLst>
                                <a:gd name="T0" fmla="*/ 0 w 11"/>
                                <a:gd name="T1" fmla="*/ 13 h 13"/>
                                <a:gd name="T2" fmla="*/ 2 w 11"/>
                                <a:gd name="T3" fmla="*/ 11 h 13"/>
                                <a:gd name="T4" fmla="*/ 4 w 11"/>
                                <a:gd name="T5" fmla="*/ 11 h 13"/>
                                <a:gd name="T6" fmla="*/ 4 w 11"/>
                                <a:gd name="T7" fmla="*/ 9 h 13"/>
                                <a:gd name="T8" fmla="*/ 8 w 11"/>
                                <a:gd name="T9" fmla="*/ 4 h 13"/>
                                <a:gd name="T10" fmla="*/ 8 w 11"/>
                                <a:gd name="T11" fmla="*/ 2 h 13"/>
                                <a:gd name="T12" fmla="*/ 11 w 11"/>
                                <a:gd name="T13" fmla="*/ 0 h 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13">
                                  <a:moveTo>
                                    <a:pt x="0" y="13"/>
                                  </a:moveTo>
                                  <a:lnTo>
                                    <a:pt x="2" y="11"/>
                                  </a:lnTo>
                                  <a:lnTo>
                                    <a:pt x="4" y="11"/>
                                  </a:lnTo>
                                  <a:lnTo>
                                    <a:pt x="4" y="9"/>
                                  </a:lnTo>
                                  <a:lnTo>
                                    <a:pt x="8" y="4"/>
                                  </a:lnTo>
                                  <a:lnTo>
                                    <a:pt x="8" y="2"/>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 name="Freeform 381"/>
                          <wps:cNvSpPr>
                            <a:spLocks/>
                          </wps:cNvSpPr>
                          <wps:spPr bwMode="auto">
                            <a:xfrm>
                              <a:off x="5525" y="2835"/>
                              <a:ext cx="9" cy="18"/>
                            </a:xfrm>
                            <a:custGeom>
                              <a:avLst/>
                              <a:gdLst>
                                <a:gd name="T0" fmla="*/ 0 w 9"/>
                                <a:gd name="T1" fmla="*/ 18 h 18"/>
                                <a:gd name="T2" fmla="*/ 0 w 9"/>
                                <a:gd name="T3" fmla="*/ 16 h 18"/>
                                <a:gd name="T4" fmla="*/ 2 w 9"/>
                                <a:gd name="T5" fmla="*/ 13 h 18"/>
                                <a:gd name="T6" fmla="*/ 2 w 9"/>
                                <a:gd name="T7" fmla="*/ 11 h 18"/>
                                <a:gd name="T8" fmla="*/ 6 w 9"/>
                                <a:gd name="T9" fmla="*/ 7 h 18"/>
                                <a:gd name="T10" fmla="*/ 6 w 9"/>
                                <a:gd name="T11" fmla="*/ 4 h 18"/>
                                <a:gd name="T12" fmla="*/ 9 w 9"/>
                                <a:gd name="T13" fmla="*/ 3 h 18"/>
                                <a:gd name="T14" fmla="*/ 9 w 9"/>
                                <a:gd name="T15" fmla="*/ 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8">
                                  <a:moveTo>
                                    <a:pt x="0" y="18"/>
                                  </a:moveTo>
                                  <a:lnTo>
                                    <a:pt x="0" y="16"/>
                                  </a:lnTo>
                                  <a:lnTo>
                                    <a:pt x="2" y="13"/>
                                  </a:lnTo>
                                  <a:lnTo>
                                    <a:pt x="2" y="11"/>
                                  </a:lnTo>
                                  <a:lnTo>
                                    <a:pt x="6" y="7"/>
                                  </a:lnTo>
                                  <a:lnTo>
                                    <a:pt x="6" y="4"/>
                                  </a:lnTo>
                                  <a:lnTo>
                                    <a:pt x="9" y="3"/>
                                  </a:lnTo>
                                  <a:lnTo>
                                    <a:pt x="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5" name="Freeform 382"/>
                          <wps:cNvSpPr>
                            <a:spLocks/>
                          </wps:cNvSpPr>
                          <wps:spPr bwMode="auto">
                            <a:xfrm>
                              <a:off x="5534" y="2817"/>
                              <a:ext cx="4" cy="18"/>
                            </a:xfrm>
                            <a:custGeom>
                              <a:avLst/>
                              <a:gdLst>
                                <a:gd name="T0" fmla="*/ 0 w 4"/>
                                <a:gd name="T1" fmla="*/ 18 h 18"/>
                                <a:gd name="T2" fmla="*/ 0 w 4"/>
                                <a:gd name="T3" fmla="*/ 16 h 18"/>
                                <a:gd name="T4" fmla="*/ 2 w 4"/>
                                <a:gd name="T5" fmla="*/ 14 h 18"/>
                                <a:gd name="T6" fmla="*/ 2 w 4"/>
                                <a:gd name="T7" fmla="*/ 9 h 18"/>
                                <a:gd name="T8" fmla="*/ 4 w 4"/>
                                <a:gd name="T9" fmla="*/ 9 h 18"/>
                                <a:gd name="T10" fmla="*/ 4 w 4"/>
                                <a:gd name="T11" fmla="*/ 0 h 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8">
                                  <a:moveTo>
                                    <a:pt x="0" y="18"/>
                                  </a:moveTo>
                                  <a:lnTo>
                                    <a:pt x="0" y="16"/>
                                  </a:lnTo>
                                  <a:lnTo>
                                    <a:pt x="2" y="14"/>
                                  </a:lnTo>
                                  <a:lnTo>
                                    <a:pt x="2" y="9"/>
                                  </a:lnTo>
                                  <a:lnTo>
                                    <a:pt x="4" y="9"/>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6" name="Line 383"/>
                          <wps:cNvCnPr>
                            <a:cxnSpLocks noChangeShapeType="1"/>
                          </wps:cNvCnPr>
                          <wps:spPr bwMode="auto">
                            <a:xfrm flipV="1">
                              <a:off x="5540" y="2802"/>
                              <a:ext cx="0" cy="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7" name="Freeform 384"/>
                          <wps:cNvSpPr>
                            <a:spLocks/>
                          </wps:cNvSpPr>
                          <wps:spPr bwMode="auto">
                            <a:xfrm>
                              <a:off x="5536" y="2790"/>
                              <a:ext cx="4" cy="12"/>
                            </a:xfrm>
                            <a:custGeom>
                              <a:avLst/>
                              <a:gdLst>
                                <a:gd name="T0" fmla="*/ 4 w 4"/>
                                <a:gd name="T1" fmla="*/ 12 h 12"/>
                                <a:gd name="T2" fmla="*/ 4 w 4"/>
                                <a:gd name="T3" fmla="*/ 8 h 12"/>
                                <a:gd name="T4" fmla="*/ 2 w 4"/>
                                <a:gd name="T5" fmla="*/ 5 h 12"/>
                                <a:gd name="T6" fmla="*/ 2 w 4"/>
                                <a:gd name="T7" fmla="*/ 2 h 12"/>
                                <a:gd name="T8" fmla="*/ 0 w 4"/>
                                <a:gd name="T9" fmla="*/ 2 h 12"/>
                                <a:gd name="T10" fmla="*/ 0 w 4"/>
                                <a:gd name="T11" fmla="*/ 0 h 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2">
                                  <a:moveTo>
                                    <a:pt x="4" y="12"/>
                                  </a:moveTo>
                                  <a:lnTo>
                                    <a:pt x="4" y="8"/>
                                  </a:lnTo>
                                  <a:lnTo>
                                    <a:pt x="2" y="5"/>
                                  </a:lnTo>
                                  <a:lnTo>
                                    <a:pt x="2" y="2"/>
                                  </a:lnTo>
                                  <a:lnTo>
                                    <a:pt x="0" y="2"/>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8" name="Freeform 385"/>
                          <wps:cNvSpPr>
                            <a:spLocks/>
                          </wps:cNvSpPr>
                          <wps:spPr bwMode="auto">
                            <a:xfrm>
                              <a:off x="5531" y="2783"/>
                              <a:ext cx="5" cy="7"/>
                            </a:xfrm>
                            <a:custGeom>
                              <a:avLst/>
                              <a:gdLst>
                                <a:gd name="T0" fmla="*/ 5 w 5"/>
                                <a:gd name="T1" fmla="*/ 7 h 7"/>
                                <a:gd name="T2" fmla="*/ 5 w 5"/>
                                <a:gd name="T3" fmla="*/ 4 h 7"/>
                                <a:gd name="T4" fmla="*/ 3 w 5"/>
                                <a:gd name="T5" fmla="*/ 4 h 7"/>
                                <a:gd name="T6" fmla="*/ 3 w 5"/>
                                <a:gd name="T7" fmla="*/ 3 h 7"/>
                                <a:gd name="T8" fmla="*/ 0 w 5"/>
                                <a:gd name="T9" fmla="*/ 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7">
                                  <a:moveTo>
                                    <a:pt x="5" y="7"/>
                                  </a:moveTo>
                                  <a:lnTo>
                                    <a:pt x="5" y="4"/>
                                  </a:lnTo>
                                  <a:lnTo>
                                    <a:pt x="3" y="4"/>
                                  </a:lnTo>
                                  <a:lnTo>
                                    <a:pt x="3"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9" name="Freeform 386"/>
                          <wps:cNvSpPr>
                            <a:spLocks/>
                          </wps:cNvSpPr>
                          <wps:spPr bwMode="auto">
                            <a:xfrm>
                              <a:off x="5758" y="3006"/>
                              <a:ext cx="39" cy="45"/>
                            </a:xfrm>
                            <a:custGeom>
                              <a:avLst/>
                              <a:gdLst>
                                <a:gd name="T0" fmla="*/ 39 w 39"/>
                                <a:gd name="T1" fmla="*/ 45 h 45"/>
                                <a:gd name="T2" fmla="*/ 39 w 39"/>
                                <a:gd name="T3" fmla="*/ 43 h 45"/>
                                <a:gd name="T4" fmla="*/ 37 w 39"/>
                                <a:gd name="T5" fmla="*/ 40 h 45"/>
                                <a:gd name="T6" fmla="*/ 37 w 39"/>
                                <a:gd name="T7" fmla="*/ 38 h 45"/>
                                <a:gd name="T8" fmla="*/ 35 w 39"/>
                                <a:gd name="T9" fmla="*/ 36 h 45"/>
                                <a:gd name="T10" fmla="*/ 35 w 39"/>
                                <a:gd name="T11" fmla="*/ 34 h 45"/>
                                <a:gd name="T12" fmla="*/ 32 w 39"/>
                                <a:gd name="T13" fmla="*/ 31 h 45"/>
                                <a:gd name="T14" fmla="*/ 32 w 39"/>
                                <a:gd name="T15" fmla="*/ 30 h 45"/>
                                <a:gd name="T16" fmla="*/ 30 w 39"/>
                                <a:gd name="T17" fmla="*/ 27 h 45"/>
                                <a:gd name="T18" fmla="*/ 30 w 39"/>
                                <a:gd name="T19" fmla="*/ 26 h 45"/>
                                <a:gd name="T20" fmla="*/ 28 w 39"/>
                                <a:gd name="T21" fmla="*/ 26 h 45"/>
                                <a:gd name="T22" fmla="*/ 28 w 39"/>
                                <a:gd name="T23" fmla="*/ 23 h 45"/>
                                <a:gd name="T24" fmla="*/ 26 w 39"/>
                                <a:gd name="T25" fmla="*/ 22 h 45"/>
                                <a:gd name="T26" fmla="*/ 23 w 39"/>
                                <a:gd name="T27" fmla="*/ 22 h 45"/>
                                <a:gd name="T28" fmla="*/ 23 w 39"/>
                                <a:gd name="T29" fmla="*/ 19 h 45"/>
                                <a:gd name="T30" fmla="*/ 15 w 39"/>
                                <a:gd name="T31" fmla="*/ 10 h 45"/>
                                <a:gd name="T32" fmla="*/ 13 w 39"/>
                                <a:gd name="T33" fmla="*/ 10 h 45"/>
                                <a:gd name="T34" fmla="*/ 13 w 39"/>
                                <a:gd name="T35" fmla="*/ 8 h 45"/>
                                <a:gd name="T36" fmla="*/ 10 w 39"/>
                                <a:gd name="T37" fmla="*/ 8 h 45"/>
                                <a:gd name="T38" fmla="*/ 8 w 39"/>
                                <a:gd name="T39" fmla="*/ 6 h 45"/>
                                <a:gd name="T40" fmla="*/ 8 w 39"/>
                                <a:gd name="T41" fmla="*/ 4 h 45"/>
                                <a:gd name="T42" fmla="*/ 6 w 39"/>
                                <a:gd name="T43" fmla="*/ 4 h 45"/>
                                <a:gd name="T44" fmla="*/ 4 w 39"/>
                                <a:gd name="T45" fmla="*/ 1 h 45"/>
                                <a:gd name="T46" fmla="*/ 1 w 39"/>
                                <a:gd name="T47" fmla="*/ 1 h 45"/>
                                <a:gd name="T48" fmla="*/ 1 w 39"/>
                                <a:gd name="T49" fmla="*/ 0 h 45"/>
                                <a:gd name="T50" fmla="*/ 0 w 39"/>
                                <a:gd name="T51" fmla="*/ 0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9" h="45">
                                  <a:moveTo>
                                    <a:pt x="39" y="45"/>
                                  </a:moveTo>
                                  <a:lnTo>
                                    <a:pt x="39" y="43"/>
                                  </a:lnTo>
                                  <a:lnTo>
                                    <a:pt x="37" y="40"/>
                                  </a:lnTo>
                                  <a:lnTo>
                                    <a:pt x="37" y="38"/>
                                  </a:lnTo>
                                  <a:lnTo>
                                    <a:pt x="35" y="36"/>
                                  </a:lnTo>
                                  <a:lnTo>
                                    <a:pt x="35" y="34"/>
                                  </a:lnTo>
                                  <a:lnTo>
                                    <a:pt x="32" y="31"/>
                                  </a:lnTo>
                                  <a:lnTo>
                                    <a:pt x="32" y="30"/>
                                  </a:lnTo>
                                  <a:lnTo>
                                    <a:pt x="30" y="27"/>
                                  </a:lnTo>
                                  <a:lnTo>
                                    <a:pt x="30" y="26"/>
                                  </a:lnTo>
                                  <a:lnTo>
                                    <a:pt x="28" y="26"/>
                                  </a:lnTo>
                                  <a:lnTo>
                                    <a:pt x="28" y="23"/>
                                  </a:lnTo>
                                  <a:lnTo>
                                    <a:pt x="26" y="22"/>
                                  </a:lnTo>
                                  <a:lnTo>
                                    <a:pt x="23" y="22"/>
                                  </a:lnTo>
                                  <a:lnTo>
                                    <a:pt x="23" y="19"/>
                                  </a:lnTo>
                                  <a:lnTo>
                                    <a:pt x="15" y="10"/>
                                  </a:lnTo>
                                  <a:lnTo>
                                    <a:pt x="13" y="10"/>
                                  </a:lnTo>
                                  <a:lnTo>
                                    <a:pt x="13" y="8"/>
                                  </a:lnTo>
                                  <a:lnTo>
                                    <a:pt x="10" y="8"/>
                                  </a:lnTo>
                                  <a:lnTo>
                                    <a:pt x="8" y="6"/>
                                  </a:lnTo>
                                  <a:lnTo>
                                    <a:pt x="8" y="4"/>
                                  </a:lnTo>
                                  <a:lnTo>
                                    <a:pt x="6" y="4"/>
                                  </a:lnTo>
                                  <a:lnTo>
                                    <a:pt x="4" y="1"/>
                                  </a:lnTo>
                                  <a:lnTo>
                                    <a:pt x="1" y="1"/>
                                  </a:lnTo>
                                  <a:lnTo>
                                    <a:pt x="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 name="Freeform 387"/>
                          <wps:cNvSpPr>
                            <a:spLocks/>
                          </wps:cNvSpPr>
                          <wps:spPr bwMode="auto">
                            <a:xfrm>
                              <a:off x="5674" y="2981"/>
                              <a:ext cx="84" cy="26"/>
                            </a:xfrm>
                            <a:custGeom>
                              <a:avLst/>
                              <a:gdLst>
                                <a:gd name="T0" fmla="*/ 84 w 84"/>
                                <a:gd name="T1" fmla="*/ 26 h 26"/>
                                <a:gd name="T2" fmla="*/ 81 w 84"/>
                                <a:gd name="T3" fmla="*/ 25 h 26"/>
                                <a:gd name="T4" fmla="*/ 77 w 84"/>
                                <a:gd name="T5" fmla="*/ 25 h 26"/>
                                <a:gd name="T6" fmla="*/ 72 w 84"/>
                                <a:gd name="T7" fmla="*/ 20 h 26"/>
                                <a:gd name="T8" fmla="*/ 70 w 84"/>
                                <a:gd name="T9" fmla="*/ 20 h 26"/>
                                <a:gd name="T10" fmla="*/ 66 w 84"/>
                                <a:gd name="T11" fmla="*/ 16 h 26"/>
                                <a:gd name="T12" fmla="*/ 62 w 84"/>
                                <a:gd name="T13" fmla="*/ 16 h 26"/>
                                <a:gd name="T14" fmla="*/ 59 w 84"/>
                                <a:gd name="T15" fmla="*/ 13 h 26"/>
                                <a:gd name="T16" fmla="*/ 57 w 84"/>
                                <a:gd name="T17" fmla="*/ 13 h 26"/>
                                <a:gd name="T18" fmla="*/ 55 w 84"/>
                                <a:gd name="T19" fmla="*/ 11 h 26"/>
                                <a:gd name="T20" fmla="*/ 50 w 84"/>
                                <a:gd name="T21" fmla="*/ 11 h 26"/>
                                <a:gd name="T22" fmla="*/ 48 w 84"/>
                                <a:gd name="T23" fmla="*/ 9 h 26"/>
                                <a:gd name="T24" fmla="*/ 46 w 84"/>
                                <a:gd name="T25" fmla="*/ 9 h 26"/>
                                <a:gd name="T26" fmla="*/ 44 w 84"/>
                                <a:gd name="T27" fmla="*/ 7 h 26"/>
                                <a:gd name="T28" fmla="*/ 40 w 84"/>
                                <a:gd name="T29" fmla="*/ 7 h 26"/>
                                <a:gd name="T30" fmla="*/ 35 w 84"/>
                                <a:gd name="T31" fmla="*/ 4 h 26"/>
                                <a:gd name="T32" fmla="*/ 28 w 84"/>
                                <a:gd name="T33" fmla="*/ 4 h 26"/>
                                <a:gd name="T34" fmla="*/ 26 w 84"/>
                                <a:gd name="T35" fmla="*/ 2 h 26"/>
                                <a:gd name="T36" fmla="*/ 15 w 84"/>
                                <a:gd name="T37" fmla="*/ 2 h 26"/>
                                <a:gd name="T38" fmla="*/ 13 w 84"/>
                                <a:gd name="T39" fmla="*/ 0 h 26"/>
                                <a:gd name="T40" fmla="*/ 0 w 84"/>
                                <a:gd name="T41" fmla="*/ 0 h 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 h="26">
                                  <a:moveTo>
                                    <a:pt x="84" y="26"/>
                                  </a:moveTo>
                                  <a:lnTo>
                                    <a:pt x="81" y="25"/>
                                  </a:lnTo>
                                  <a:lnTo>
                                    <a:pt x="77" y="25"/>
                                  </a:lnTo>
                                  <a:lnTo>
                                    <a:pt x="72" y="20"/>
                                  </a:lnTo>
                                  <a:lnTo>
                                    <a:pt x="70" y="20"/>
                                  </a:lnTo>
                                  <a:lnTo>
                                    <a:pt x="66" y="16"/>
                                  </a:lnTo>
                                  <a:lnTo>
                                    <a:pt x="62" y="16"/>
                                  </a:lnTo>
                                  <a:lnTo>
                                    <a:pt x="59" y="13"/>
                                  </a:lnTo>
                                  <a:lnTo>
                                    <a:pt x="57" y="13"/>
                                  </a:lnTo>
                                  <a:lnTo>
                                    <a:pt x="55" y="11"/>
                                  </a:lnTo>
                                  <a:lnTo>
                                    <a:pt x="50" y="11"/>
                                  </a:lnTo>
                                  <a:lnTo>
                                    <a:pt x="48" y="9"/>
                                  </a:lnTo>
                                  <a:lnTo>
                                    <a:pt x="46" y="9"/>
                                  </a:lnTo>
                                  <a:lnTo>
                                    <a:pt x="44" y="7"/>
                                  </a:lnTo>
                                  <a:lnTo>
                                    <a:pt x="40" y="7"/>
                                  </a:lnTo>
                                  <a:lnTo>
                                    <a:pt x="35" y="4"/>
                                  </a:lnTo>
                                  <a:lnTo>
                                    <a:pt x="28" y="4"/>
                                  </a:lnTo>
                                  <a:lnTo>
                                    <a:pt x="26" y="2"/>
                                  </a:lnTo>
                                  <a:lnTo>
                                    <a:pt x="15" y="2"/>
                                  </a:lnTo>
                                  <a:lnTo>
                                    <a:pt x="1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1" name="Freeform 388"/>
                          <wps:cNvSpPr>
                            <a:spLocks/>
                          </wps:cNvSpPr>
                          <wps:spPr bwMode="auto">
                            <a:xfrm>
                              <a:off x="5580" y="2979"/>
                              <a:ext cx="94" cy="4"/>
                            </a:xfrm>
                            <a:custGeom>
                              <a:avLst/>
                              <a:gdLst>
                                <a:gd name="T0" fmla="*/ 94 w 94"/>
                                <a:gd name="T1" fmla="*/ 2 h 4"/>
                                <a:gd name="T2" fmla="*/ 76 w 94"/>
                                <a:gd name="T3" fmla="*/ 2 h 4"/>
                                <a:gd name="T4" fmla="*/ 74 w 94"/>
                                <a:gd name="T5" fmla="*/ 0 h 4"/>
                                <a:gd name="T6" fmla="*/ 45 w 94"/>
                                <a:gd name="T7" fmla="*/ 0 h 4"/>
                                <a:gd name="T8" fmla="*/ 43 w 94"/>
                                <a:gd name="T9" fmla="*/ 2 h 4"/>
                                <a:gd name="T10" fmla="*/ 16 w 94"/>
                                <a:gd name="T11" fmla="*/ 2 h 4"/>
                                <a:gd name="T12" fmla="*/ 13 w 94"/>
                                <a:gd name="T13" fmla="*/ 4 h 4"/>
                                <a:gd name="T14" fmla="*/ 0 w 94"/>
                                <a:gd name="T15" fmla="*/ 4 h 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4">
                                  <a:moveTo>
                                    <a:pt x="94" y="2"/>
                                  </a:moveTo>
                                  <a:lnTo>
                                    <a:pt x="76" y="2"/>
                                  </a:lnTo>
                                  <a:lnTo>
                                    <a:pt x="74" y="0"/>
                                  </a:lnTo>
                                  <a:lnTo>
                                    <a:pt x="45" y="0"/>
                                  </a:lnTo>
                                  <a:lnTo>
                                    <a:pt x="43" y="2"/>
                                  </a:lnTo>
                                  <a:lnTo>
                                    <a:pt x="16" y="2"/>
                                  </a:lnTo>
                                  <a:lnTo>
                                    <a:pt x="13"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2" name="Freeform 389"/>
                          <wps:cNvSpPr>
                            <a:spLocks/>
                          </wps:cNvSpPr>
                          <wps:spPr bwMode="auto">
                            <a:xfrm>
                              <a:off x="5465" y="2985"/>
                              <a:ext cx="115" cy="34"/>
                            </a:xfrm>
                            <a:custGeom>
                              <a:avLst/>
                              <a:gdLst>
                                <a:gd name="T0" fmla="*/ 115 w 115"/>
                                <a:gd name="T1" fmla="*/ 0 h 34"/>
                                <a:gd name="T2" fmla="*/ 106 w 115"/>
                                <a:gd name="T3" fmla="*/ 3 h 34"/>
                                <a:gd name="T4" fmla="*/ 100 w 115"/>
                                <a:gd name="T5" fmla="*/ 3 h 34"/>
                                <a:gd name="T6" fmla="*/ 93 w 115"/>
                                <a:gd name="T7" fmla="*/ 5 h 34"/>
                                <a:gd name="T8" fmla="*/ 82 w 115"/>
                                <a:gd name="T9" fmla="*/ 5 h 34"/>
                                <a:gd name="T10" fmla="*/ 78 w 115"/>
                                <a:gd name="T11" fmla="*/ 7 h 34"/>
                                <a:gd name="T12" fmla="*/ 62 w 115"/>
                                <a:gd name="T13" fmla="*/ 7 h 34"/>
                                <a:gd name="T14" fmla="*/ 60 w 115"/>
                                <a:gd name="T15" fmla="*/ 9 h 34"/>
                                <a:gd name="T16" fmla="*/ 53 w 115"/>
                                <a:gd name="T17" fmla="*/ 9 h 34"/>
                                <a:gd name="T18" fmla="*/ 53 w 115"/>
                                <a:gd name="T19" fmla="*/ 12 h 34"/>
                                <a:gd name="T20" fmla="*/ 49 w 115"/>
                                <a:gd name="T21" fmla="*/ 12 h 34"/>
                                <a:gd name="T22" fmla="*/ 47 w 115"/>
                                <a:gd name="T23" fmla="*/ 14 h 34"/>
                                <a:gd name="T24" fmla="*/ 44 w 115"/>
                                <a:gd name="T25" fmla="*/ 14 h 34"/>
                                <a:gd name="T26" fmla="*/ 42 w 115"/>
                                <a:gd name="T27" fmla="*/ 16 h 34"/>
                                <a:gd name="T28" fmla="*/ 38 w 115"/>
                                <a:gd name="T29" fmla="*/ 18 h 34"/>
                                <a:gd name="T30" fmla="*/ 35 w 115"/>
                                <a:gd name="T31" fmla="*/ 18 h 34"/>
                                <a:gd name="T32" fmla="*/ 31 w 115"/>
                                <a:gd name="T33" fmla="*/ 21 h 34"/>
                                <a:gd name="T34" fmla="*/ 27 w 115"/>
                                <a:gd name="T35" fmla="*/ 22 h 34"/>
                                <a:gd name="T36" fmla="*/ 20 w 115"/>
                                <a:gd name="T37" fmla="*/ 25 h 34"/>
                                <a:gd name="T38" fmla="*/ 16 w 115"/>
                                <a:gd name="T39" fmla="*/ 27 h 34"/>
                                <a:gd name="T40" fmla="*/ 7 w 115"/>
                                <a:gd name="T41" fmla="*/ 31 h 34"/>
                                <a:gd name="T42" fmla="*/ 0 w 115"/>
                                <a:gd name="T43" fmla="*/ 34 h 3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5" h="34">
                                  <a:moveTo>
                                    <a:pt x="115" y="0"/>
                                  </a:moveTo>
                                  <a:lnTo>
                                    <a:pt x="106" y="3"/>
                                  </a:lnTo>
                                  <a:lnTo>
                                    <a:pt x="100" y="3"/>
                                  </a:lnTo>
                                  <a:lnTo>
                                    <a:pt x="93" y="5"/>
                                  </a:lnTo>
                                  <a:lnTo>
                                    <a:pt x="82" y="5"/>
                                  </a:lnTo>
                                  <a:lnTo>
                                    <a:pt x="78" y="7"/>
                                  </a:lnTo>
                                  <a:lnTo>
                                    <a:pt x="62" y="7"/>
                                  </a:lnTo>
                                  <a:lnTo>
                                    <a:pt x="60" y="9"/>
                                  </a:lnTo>
                                  <a:lnTo>
                                    <a:pt x="53" y="9"/>
                                  </a:lnTo>
                                  <a:lnTo>
                                    <a:pt x="53" y="12"/>
                                  </a:lnTo>
                                  <a:lnTo>
                                    <a:pt x="49" y="12"/>
                                  </a:lnTo>
                                  <a:lnTo>
                                    <a:pt x="47" y="14"/>
                                  </a:lnTo>
                                  <a:lnTo>
                                    <a:pt x="44" y="14"/>
                                  </a:lnTo>
                                  <a:lnTo>
                                    <a:pt x="42" y="16"/>
                                  </a:lnTo>
                                  <a:lnTo>
                                    <a:pt x="38" y="18"/>
                                  </a:lnTo>
                                  <a:lnTo>
                                    <a:pt x="35" y="18"/>
                                  </a:lnTo>
                                  <a:lnTo>
                                    <a:pt x="31" y="21"/>
                                  </a:lnTo>
                                  <a:lnTo>
                                    <a:pt x="27" y="22"/>
                                  </a:lnTo>
                                  <a:lnTo>
                                    <a:pt x="20" y="25"/>
                                  </a:lnTo>
                                  <a:lnTo>
                                    <a:pt x="16" y="27"/>
                                  </a:lnTo>
                                  <a:lnTo>
                                    <a:pt x="7" y="31"/>
                                  </a:lnTo>
                                  <a:lnTo>
                                    <a:pt x="0"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3" name="Freeform 390"/>
                          <wps:cNvSpPr>
                            <a:spLocks/>
                          </wps:cNvSpPr>
                          <wps:spPr bwMode="auto">
                            <a:xfrm>
                              <a:off x="5362" y="3019"/>
                              <a:ext cx="103" cy="56"/>
                            </a:xfrm>
                            <a:custGeom>
                              <a:avLst/>
                              <a:gdLst>
                                <a:gd name="T0" fmla="*/ 103 w 103"/>
                                <a:gd name="T1" fmla="*/ 0 h 56"/>
                                <a:gd name="T2" fmla="*/ 99 w 103"/>
                                <a:gd name="T3" fmla="*/ 2 h 56"/>
                                <a:gd name="T4" fmla="*/ 97 w 103"/>
                                <a:gd name="T5" fmla="*/ 2 h 56"/>
                                <a:gd name="T6" fmla="*/ 93 w 103"/>
                                <a:gd name="T7" fmla="*/ 4 h 56"/>
                                <a:gd name="T8" fmla="*/ 90 w 103"/>
                                <a:gd name="T9" fmla="*/ 6 h 56"/>
                                <a:gd name="T10" fmla="*/ 85 w 103"/>
                                <a:gd name="T11" fmla="*/ 6 h 56"/>
                                <a:gd name="T12" fmla="*/ 84 w 103"/>
                                <a:gd name="T13" fmla="*/ 9 h 56"/>
                                <a:gd name="T14" fmla="*/ 79 w 103"/>
                                <a:gd name="T15" fmla="*/ 10 h 56"/>
                                <a:gd name="T16" fmla="*/ 77 w 103"/>
                                <a:gd name="T17" fmla="*/ 10 h 56"/>
                                <a:gd name="T18" fmla="*/ 72 w 103"/>
                                <a:gd name="T19" fmla="*/ 13 h 56"/>
                                <a:gd name="T20" fmla="*/ 71 w 103"/>
                                <a:gd name="T21" fmla="*/ 14 h 56"/>
                                <a:gd name="T22" fmla="*/ 66 w 103"/>
                                <a:gd name="T23" fmla="*/ 17 h 56"/>
                                <a:gd name="T24" fmla="*/ 63 w 103"/>
                                <a:gd name="T25" fmla="*/ 17 h 56"/>
                                <a:gd name="T26" fmla="*/ 59 w 103"/>
                                <a:gd name="T27" fmla="*/ 18 h 56"/>
                                <a:gd name="T28" fmla="*/ 57 w 103"/>
                                <a:gd name="T29" fmla="*/ 21 h 56"/>
                                <a:gd name="T30" fmla="*/ 53 w 103"/>
                                <a:gd name="T31" fmla="*/ 23 h 56"/>
                                <a:gd name="T32" fmla="*/ 50 w 103"/>
                                <a:gd name="T33" fmla="*/ 23 h 56"/>
                                <a:gd name="T34" fmla="*/ 46 w 103"/>
                                <a:gd name="T35" fmla="*/ 25 h 56"/>
                                <a:gd name="T36" fmla="*/ 44 w 103"/>
                                <a:gd name="T37" fmla="*/ 27 h 56"/>
                                <a:gd name="T38" fmla="*/ 40 w 103"/>
                                <a:gd name="T39" fmla="*/ 30 h 56"/>
                                <a:gd name="T40" fmla="*/ 35 w 103"/>
                                <a:gd name="T41" fmla="*/ 34 h 56"/>
                                <a:gd name="T42" fmla="*/ 31 w 103"/>
                                <a:gd name="T43" fmla="*/ 36 h 56"/>
                                <a:gd name="T44" fmla="*/ 28 w 103"/>
                                <a:gd name="T45" fmla="*/ 36 h 56"/>
                                <a:gd name="T46" fmla="*/ 24 w 103"/>
                                <a:gd name="T47" fmla="*/ 39 h 56"/>
                                <a:gd name="T48" fmla="*/ 22 w 103"/>
                                <a:gd name="T49" fmla="*/ 41 h 56"/>
                                <a:gd name="T50" fmla="*/ 18 w 103"/>
                                <a:gd name="T51" fmla="*/ 43 h 56"/>
                                <a:gd name="T52" fmla="*/ 13 w 103"/>
                                <a:gd name="T53" fmla="*/ 48 h 56"/>
                                <a:gd name="T54" fmla="*/ 9 w 103"/>
                                <a:gd name="T55" fmla="*/ 49 h 56"/>
                                <a:gd name="T56" fmla="*/ 6 w 103"/>
                                <a:gd name="T57" fmla="*/ 52 h 56"/>
                                <a:gd name="T58" fmla="*/ 2 w 103"/>
                                <a:gd name="T59" fmla="*/ 54 h 56"/>
                                <a:gd name="T60" fmla="*/ 0 w 103"/>
                                <a:gd name="T61" fmla="*/ 56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3" h="56">
                                  <a:moveTo>
                                    <a:pt x="103" y="0"/>
                                  </a:moveTo>
                                  <a:lnTo>
                                    <a:pt x="99" y="2"/>
                                  </a:lnTo>
                                  <a:lnTo>
                                    <a:pt x="97" y="2"/>
                                  </a:lnTo>
                                  <a:lnTo>
                                    <a:pt x="93" y="4"/>
                                  </a:lnTo>
                                  <a:lnTo>
                                    <a:pt x="90" y="6"/>
                                  </a:lnTo>
                                  <a:lnTo>
                                    <a:pt x="85" y="6"/>
                                  </a:lnTo>
                                  <a:lnTo>
                                    <a:pt x="84" y="9"/>
                                  </a:lnTo>
                                  <a:lnTo>
                                    <a:pt x="79" y="10"/>
                                  </a:lnTo>
                                  <a:lnTo>
                                    <a:pt x="77" y="10"/>
                                  </a:lnTo>
                                  <a:lnTo>
                                    <a:pt x="72" y="13"/>
                                  </a:lnTo>
                                  <a:lnTo>
                                    <a:pt x="71" y="14"/>
                                  </a:lnTo>
                                  <a:lnTo>
                                    <a:pt x="66" y="17"/>
                                  </a:lnTo>
                                  <a:lnTo>
                                    <a:pt x="63" y="17"/>
                                  </a:lnTo>
                                  <a:lnTo>
                                    <a:pt x="59" y="18"/>
                                  </a:lnTo>
                                  <a:lnTo>
                                    <a:pt x="57" y="21"/>
                                  </a:lnTo>
                                  <a:lnTo>
                                    <a:pt x="53" y="23"/>
                                  </a:lnTo>
                                  <a:lnTo>
                                    <a:pt x="50" y="23"/>
                                  </a:lnTo>
                                  <a:lnTo>
                                    <a:pt x="46" y="25"/>
                                  </a:lnTo>
                                  <a:lnTo>
                                    <a:pt x="44" y="27"/>
                                  </a:lnTo>
                                  <a:lnTo>
                                    <a:pt x="40" y="30"/>
                                  </a:lnTo>
                                  <a:lnTo>
                                    <a:pt x="35" y="34"/>
                                  </a:lnTo>
                                  <a:lnTo>
                                    <a:pt x="31" y="36"/>
                                  </a:lnTo>
                                  <a:lnTo>
                                    <a:pt x="28" y="36"/>
                                  </a:lnTo>
                                  <a:lnTo>
                                    <a:pt x="24" y="39"/>
                                  </a:lnTo>
                                  <a:lnTo>
                                    <a:pt x="22" y="41"/>
                                  </a:lnTo>
                                  <a:lnTo>
                                    <a:pt x="18" y="43"/>
                                  </a:lnTo>
                                  <a:lnTo>
                                    <a:pt x="13" y="48"/>
                                  </a:lnTo>
                                  <a:lnTo>
                                    <a:pt x="9" y="49"/>
                                  </a:lnTo>
                                  <a:lnTo>
                                    <a:pt x="6" y="52"/>
                                  </a:lnTo>
                                  <a:lnTo>
                                    <a:pt x="2" y="54"/>
                                  </a:lnTo>
                                  <a:lnTo>
                                    <a:pt x="0"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4" name="Freeform 391"/>
                          <wps:cNvSpPr>
                            <a:spLocks/>
                          </wps:cNvSpPr>
                          <wps:spPr bwMode="auto">
                            <a:xfrm>
                              <a:off x="5292" y="3073"/>
                              <a:ext cx="70" cy="66"/>
                            </a:xfrm>
                            <a:custGeom>
                              <a:avLst/>
                              <a:gdLst>
                                <a:gd name="T0" fmla="*/ 70 w 70"/>
                                <a:gd name="T1" fmla="*/ 0 h 66"/>
                                <a:gd name="T2" fmla="*/ 66 w 70"/>
                                <a:gd name="T3" fmla="*/ 4 h 66"/>
                                <a:gd name="T4" fmla="*/ 63 w 70"/>
                                <a:gd name="T5" fmla="*/ 4 h 66"/>
                                <a:gd name="T6" fmla="*/ 61 w 70"/>
                                <a:gd name="T7" fmla="*/ 7 h 66"/>
                                <a:gd name="T8" fmla="*/ 57 w 70"/>
                                <a:gd name="T9" fmla="*/ 9 h 66"/>
                                <a:gd name="T10" fmla="*/ 52 w 70"/>
                                <a:gd name="T11" fmla="*/ 13 h 66"/>
                                <a:gd name="T12" fmla="*/ 50 w 70"/>
                                <a:gd name="T13" fmla="*/ 13 h 66"/>
                                <a:gd name="T14" fmla="*/ 35 w 70"/>
                                <a:gd name="T15" fmla="*/ 29 h 66"/>
                                <a:gd name="T16" fmla="*/ 32 w 70"/>
                                <a:gd name="T17" fmla="*/ 29 h 66"/>
                                <a:gd name="T18" fmla="*/ 10 w 70"/>
                                <a:gd name="T19" fmla="*/ 51 h 66"/>
                                <a:gd name="T20" fmla="*/ 8 w 70"/>
                                <a:gd name="T21" fmla="*/ 55 h 66"/>
                                <a:gd name="T22" fmla="*/ 6 w 70"/>
                                <a:gd name="T23" fmla="*/ 57 h 66"/>
                                <a:gd name="T24" fmla="*/ 6 w 70"/>
                                <a:gd name="T25" fmla="*/ 60 h 66"/>
                                <a:gd name="T26" fmla="*/ 0 w 70"/>
                                <a:gd name="T27" fmla="*/ 66 h 6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0" h="66">
                                  <a:moveTo>
                                    <a:pt x="70" y="0"/>
                                  </a:moveTo>
                                  <a:lnTo>
                                    <a:pt x="66" y="4"/>
                                  </a:lnTo>
                                  <a:lnTo>
                                    <a:pt x="63" y="4"/>
                                  </a:lnTo>
                                  <a:lnTo>
                                    <a:pt x="61" y="7"/>
                                  </a:lnTo>
                                  <a:lnTo>
                                    <a:pt x="57" y="9"/>
                                  </a:lnTo>
                                  <a:lnTo>
                                    <a:pt x="52" y="13"/>
                                  </a:lnTo>
                                  <a:lnTo>
                                    <a:pt x="50" y="13"/>
                                  </a:lnTo>
                                  <a:lnTo>
                                    <a:pt x="35" y="29"/>
                                  </a:lnTo>
                                  <a:lnTo>
                                    <a:pt x="32" y="29"/>
                                  </a:lnTo>
                                  <a:lnTo>
                                    <a:pt x="10" y="51"/>
                                  </a:lnTo>
                                  <a:lnTo>
                                    <a:pt x="8" y="55"/>
                                  </a:lnTo>
                                  <a:lnTo>
                                    <a:pt x="6" y="57"/>
                                  </a:lnTo>
                                  <a:lnTo>
                                    <a:pt x="6" y="60"/>
                                  </a:lnTo>
                                  <a:lnTo>
                                    <a:pt x="0" y="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5" name="Freeform 392"/>
                          <wps:cNvSpPr>
                            <a:spLocks/>
                          </wps:cNvSpPr>
                          <wps:spPr bwMode="auto">
                            <a:xfrm>
                              <a:off x="5252" y="3139"/>
                              <a:ext cx="40" cy="80"/>
                            </a:xfrm>
                            <a:custGeom>
                              <a:avLst/>
                              <a:gdLst>
                                <a:gd name="T0" fmla="*/ 40 w 40"/>
                                <a:gd name="T1" fmla="*/ 0 h 80"/>
                                <a:gd name="T2" fmla="*/ 37 w 40"/>
                                <a:gd name="T3" fmla="*/ 3 h 80"/>
                                <a:gd name="T4" fmla="*/ 37 w 40"/>
                                <a:gd name="T5" fmla="*/ 4 h 80"/>
                                <a:gd name="T6" fmla="*/ 31 w 40"/>
                                <a:gd name="T7" fmla="*/ 12 h 80"/>
                                <a:gd name="T8" fmla="*/ 31 w 40"/>
                                <a:gd name="T9" fmla="*/ 13 h 80"/>
                                <a:gd name="T10" fmla="*/ 26 w 40"/>
                                <a:gd name="T11" fmla="*/ 18 h 80"/>
                                <a:gd name="T12" fmla="*/ 26 w 40"/>
                                <a:gd name="T13" fmla="*/ 22 h 80"/>
                                <a:gd name="T14" fmla="*/ 22 w 40"/>
                                <a:gd name="T15" fmla="*/ 27 h 80"/>
                                <a:gd name="T16" fmla="*/ 22 w 40"/>
                                <a:gd name="T17" fmla="*/ 29 h 80"/>
                                <a:gd name="T18" fmla="*/ 18 w 40"/>
                                <a:gd name="T19" fmla="*/ 34 h 80"/>
                                <a:gd name="T20" fmla="*/ 18 w 40"/>
                                <a:gd name="T21" fmla="*/ 35 h 80"/>
                                <a:gd name="T22" fmla="*/ 15 w 40"/>
                                <a:gd name="T23" fmla="*/ 38 h 80"/>
                                <a:gd name="T24" fmla="*/ 15 w 40"/>
                                <a:gd name="T25" fmla="*/ 40 h 80"/>
                                <a:gd name="T26" fmla="*/ 13 w 40"/>
                                <a:gd name="T27" fmla="*/ 44 h 80"/>
                                <a:gd name="T28" fmla="*/ 10 w 40"/>
                                <a:gd name="T29" fmla="*/ 47 h 80"/>
                                <a:gd name="T30" fmla="*/ 10 w 40"/>
                                <a:gd name="T31" fmla="*/ 49 h 80"/>
                                <a:gd name="T32" fmla="*/ 9 w 40"/>
                                <a:gd name="T33" fmla="*/ 51 h 80"/>
                                <a:gd name="T34" fmla="*/ 9 w 40"/>
                                <a:gd name="T35" fmla="*/ 53 h 80"/>
                                <a:gd name="T36" fmla="*/ 6 w 40"/>
                                <a:gd name="T37" fmla="*/ 56 h 80"/>
                                <a:gd name="T38" fmla="*/ 6 w 40"/>
                                <a:gd name="T39" fmla="*/ 62 h 80"/>
                                <a:gd name="T40" fmla="*/ 4 w 40"/>
                                <a:gd name="T41" fmla="*/ 65 h 80"/>
                                <a:gd name="T42" fmla="*/ 4 w 40"/>
                                <a:gd name="T43" fmla="*/ 66 h 80"/>
                                <a:gd name="T44" fmla="*/ 2 w 40"/>
                                <a:gd name="T45" fmla="*/ 69 h 80"/>
                                <a:gd name="T46" fmla="*/ 2 w 40"/>
                                <a:gd name="T47" fmla="*/ 75 h 80"/>
                                <a:gd name="T48" fmla="*/ 0 w 40"/>
                                <a:gd name="T49" fmla="*/ 78 h 80"/>
                                <a:gd name="T50" fmla="*/ 0 w 40"/>
                                <a:gd name="T51" fmla="*/ 80 h 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0" h="80">
                                  <a:moveTo>
                                    <a:pt x="40" y="0"/>
                                  </a:moveTo>
                                  <a:lnTo>
                                    <a:pt x="37" y="3"/>
                                  </a:lnTo>
                                  <a:lnTo>
                                    <a:pt x="37" y="4"/>
                                  </a:lnTo>
                                  <a:lnTo>
                                    <a:pt x="31" y="12"/>
                                  </a:lnTo>
                                  <a:lnTo>
                                    <a:pt x="31" y="13"/>
                                  </a:lnTo>
                                  <a:lnTo>
                                    <a:pt x="26" y="18"/>
                                  </a:lnTo>
                                  <a:lnTo>
                                    <a:pt x="26" y="22"/>
                                  </a:lnTo>
                                  <a:lnTo>
                                    <a:pt x="22" y="27"/>
                                  </a:lnTo>
                                  <a:lnTo>
                                    <a:pt x="22" y="29"/>
                                  </a:lnTo>
                                  <a:lnTo>
                                    <a:pt x="18" y="34"/>
                                  </a:lnTo>
                                  <a:lnTo>
                                    <a:pt x="18" y="35"/>
                                  </a:lnTo>
                                  <a:lnTo>
                                    <a:pt x="15" y="38"/>
                                  </a:lnTo>
                                  <a:lnTo>
                                    <a:pt x="15" y="40"/>
                                  </a:lnTo>
                                  <a:lnTo>
                                    <a:pt x="13" y="44"/>
                                  </a:lnTo>
                                  <a:lnTo>
                                    <a:pt x="10" y="47"/>
                                  </a:lnTo>
                                  <a:lnTo>
                                    <a:pt x="10" y="49"/>
                                  </a:lnTo>
                                  <a:lnTo>
                                    <a:pt x="9" y="51"/>
                                  </a:lnTo>
                                  <a:lnTo>
                                    <a:pt x="9" y="53"/>
                                  </a:lnTo>
                                  <a:lnTo>
                                    <a:pt x="6" y="56"/>
                                  </a:lnTo>
                                  <a:lnTo>
                                    <a:pt x="6" y="62"/>
                                  </a:lnTo>
                                  <a:lnTo>
                                    <a:pt x="4" y="65"/>
                                  </a:lnTo>
                                  <a:lnTo>
                                    <a:pt x="4" y="66"/>
                                  </a:lnTo>
                                  <a:lnTo>
                                    <a:pt x="2" y="69"/>
                                  </a:lnTo>
                                  <a:lnTo>
                                    <a:pt x="2" y="75"/>
                                  </a:lnTo>
                                  <a:lnTo>
                                    <a:pt x="0" y="78"/>
                                  </a:lnTo>
                                  <a:lnTo>
                                    <a:pt x="0" y="8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6" name="Freeform 393"/>
                          <wps:cNvSpPr>
                            <a:spLocks/>
                          </wps:cNvSpPr>
                          <wps:spPr bwMode="auto">
                            <a:xfrm>
                              <a:off x="5247" y="3219"/>
                              <a:ext cx="7" cy="56"/>
                            </a:xfrm>
                            <a:custGeom>
                              <a:avLst/>
                              <a:gdLst>
                                <a:gd name="T0" fmla="*/ 2 w 7"/>
                                <a:gd name="T1" fmla="*/ 0 h 56"/>
                                <a:gd name="T2" fmla="*/ 2 w 7"/>
                                <a:gd name="T3" fmla="*/ 4 h 56"/>
                                <a:gd name="T4" fmla="*/ 0 w 7"/>
                                <a:gd name="T5" fmla="*/ 4 h 56"/>
                                <a:gd name="T6" fmla="*/ 0 w 7"/>
                                <a:gd name="T7" fmla="*/ 35 h 56"/>
                                <a:gd name="T8" fmla="*/ 2 w 7"/>
                                <a:gd name="T9" fmla="*/ 38 h 56"/>
                                <a:gd name="T10" fmla="*/ 2 w 7"/>
                                <a:gd name="T11" fmla="*/ 46 h 56"/>
                                <a:gd name="T12" fmla="*/ 5 w 7"/>
                                <a:gd name="T13" fmla="*/ 48 h 56"/>
                                <a:gd name="T14" fmla="*/ 5 w 7"/>
                                <a:gd name="T15" fmla="*/ 52 h 56"/>
                                <a:gd name="T16" fmla="*/ 7 w 7"/>
                                <a:gd name="T17" fmla="*/ 54 h 56"/>
                                <a:gd name="T18" fmla="*/ 7 w 7"/>
                                <a:gd name="T19" fmla="*/ 56 h 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 h="56">
                                  <a:moveTo>
                                    <a:pt x="2" y="0"/>
                                  </a:moveTo>
                                  <a:lnTo>
                                    <a:pt x="2" y="4"/>
                                  </a:lnTo>
                                  <a:lnTo>
                                    <a:pt x="0" y="4"/>
                                  </a:lnTo>
                                  <a:lnTo>
                                    <a:pt x="0" y="35"/>
                                  </a:lnTo>
                                  <a:lnTo>
                                    <a:pt x="2" y="38"/>
                                  </a:lnTo>
                                  <a:lnTo>
                                    <a:pt x="2" y="46"/>
                                  </a:lnTo>
                                  <a:lnTo>
                                    <a:pt x="5" y="48"/>
                                  </a:lnTo>
                                  <a:lnTo>
                                    <a:pt x="5" y="52"/>
                                  </a:lnTo>
                                  <a:lnTo>
                                    <a:pt x="7" y="54"/>
                                  </a:lnTo>
                                  <a:lnTo>
                                    <a:pt x="7"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 name="Freeform 394"/>
                          <wps:cNvSpPr>
                            <a:spLocks/>
                          </wps:cNvSpPr>
                          <wps:spPr bwMode="auto">
                            <a:xfrm>
                              <a:off x="5254" y="3275"/>
                              <a:ext cx="39" cy="44"/>
                            </a:xfrm>
                            <a:custGeom>
                              <a:avLst/>
                              <a:gdLst>
                                <a:gd name="T0" fmla="*/ 0 w 39"/>
                                <a:gd name="T1" fmla="*/ 0 h 44"/>
                                <a:gd name="T2" fmla="*/ 0 w 39"/>
                                <a:gd name="T3" fmla="*/ 3 h 44"/>
                                <a:gd name="T4" fmla="*/ 4 w 39"/>
                                <a:gd name="T5" fmla="*/ 7 h 44"/>
                                <a:gd name="T6" fmla="*/ 4 w 39"/>
                                <a:gd name="T7" fmla="*/ 12 h 44"/>
                                <a:gd name="T8" fmla="*/ 7 w 39"/>
                                <a:gd name="T9" fmla="*/ 12 h 44"/>
                                <a:gd name="T10" fmla="*/ 7 w 39"/>
                                <a:gd name="T11" fmla="*/ 13 h 44"/>
                                <a:gd name="T12" fmla="*/ 8 w 39"/>
                                <a:gd name="T13" fmla="*/ 16 h 44"/>
                                <a:gd name="T14" fmla="*/ 8 w 39"/>
                                <a:gd name="T15" fmla="*/ 18 h 44"/>
                                <a:gd name="T16" fmla="*/ 11 w 39"/>
                                <a:gd name="T17" fmla="*/ 18 h 44"/>
                                <a:gd name="T18" fmla="*/ 11 w 39"/>
                                <a:gd name="T19" fmla="*/ 21 h 44"/>
                                <a:gd name="T20" fmla="*/ 16 w 39"/>
                                <a:gd name="T21" fmla="*/ 25 h 44"/>
                                <a:gd name="T22" fmla="*/ 16 w 39"/>
                                <a:gd name="T23" fmla="*/ 27 h 44"/>
                                <a:gd name="T24" fmla="*/ 17 w 39"/>
                                <a:gd name="T25" fmla="*/ 27 h 44"/>
                                <a:gd name="T26" fmla="*/ 24 w 39"/>
                                <a:gd name="T27" fmla="*/ 34 h 44"/>
                                <a:gd name="T28" fmla="*/ 26 w 39"/>
                                <a:gd name="T29" fmla="*/ 34 h 44"/>
                                <a:gd name="T30" fmla="*/ 26 w 39"/>
                                <a:gd name="T31" fmla="*/ 36 h 44"/>
                                <a:gd name="T32" fmla="*/ 29 w 39"/>
                                <a:gd name="T33" fmla="*/ 38 h 44"/>
                                <a:gd name="T34" fmla="*/ 31 w 39"/>
                                <a:gd name="T35" fmla="*/ 38 h 44"/>
                                <a:gd name="T36" fmla="*/ 31 w 39"/>
                                <a:gd name="T37" fmla="*/ 40 h 44"/>
                                <a:gd name="T38" fmla="*/ 33 w 39"/>
                                <a:gd name="T39" fmla="*/ 40 h 44"/>
                                <a:gd name="T40" fmla="*/ 35 w 39"/>
                                <a:gd name="T41" fmla="*/ 43 h 44"/>
                                <a:gd name="T42" fmla="*/ 38 w 39"/>
                                <a:gd name="T43" fmla="*/ 43 h 44"/>
                                <a:gd name="T44" fmla="*/ 38 w 39"/>
                                <a:gd name="T45" fmla="*/ 44 h 44"/>
                                <a:gd name="T46" fmla="*/ 39 w 39"/>
                                <a:gd name="T47" fmla="*/ 44 h 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9" h="44">
                                  <a:moveTo>
                                    <a:pt x="0" y="0"/>
                                  </a:moveTo>
                                  <a:lnTo>
                                    <a:pt x="0" y="3"/>
                                  </a:lnTo>
                                  <a:lnTo>
                                    <a:pt x="4" y="7"/>
                                  </a:lnTo>
                                  <a:lnTo>
                                    <a:pt x="4" y="12"/>
                                  </a:lnTo>
                                  <a:lnTo>
                                    <a:pt x="7" y="12"/>
                                  </a:lnTo>
                                  <a:lnTo>
                                    <a:pt x="7" y="13"/>
                                  </a:lnTo>
                                  <a:lnTo>
                                    <a:pt x="8" y="16"/>
                                  </a:lnTo>
                                  <a:lnTo>
                                    <a:pt x="8" y="18"/>
                                  </a:lnTo>
                                  <a:lnTo>
                                    <a:pt x="11" y="18"/>
                                  </a:lnTo>
                                  <a:lnTo>
                                    <a:pt x="11" y="21"/>
                                  </a:lnTo>
                                  <a:lnTo>
                                    <a:pt x="16" y="25"/>
                                  </a:lnTo>
                                  <a:lnTo>
                                    <a:pt x="16" y="27"/>
                                  </a:lnTo>
                                  <a:lnTo>
                                    <a:pt x="17" y="27"/>
                                  </a:lnTo>
                                  <a:lnTo>
                                    <a:pt x="24" y="34"/>
                                  </a:lnTo>
                                  <a:lnTo>
                                    <a:pt x="26" y="34"/>
                                  </a:lnTo>
                                  <a:lnTo>
                                    <a:pt x="26" y="36"/>
                                  </a:lnTo>
                                  <a:lnTo>
                                    <a:pt x="29" y="38"/>
                                  </a:lnTo>
                                  <a:lnTo>
                                    <a:pt x="31" y="38"/>
                                  </a:lnTo>
                                  <a:lnTo>
                                    <a:pt x="31" y="40"/>
                                  </a:lnTo>
                                  <a:lnTo>
                                    <a:pt x="33" y="40"/>
                                  </a:lnTo>
                                  <a:lnTo>
                                    <a:pt x="35" y="43"/>
                                  </a:lnTo>
                                  <a:lnTo>
                                    <a:pt x="38" y="43"/>
                                  </a:lnTo>
                                  <a:lnTo>
                                    <a:pt x="38" y="44"/>
                                  </a:lnTo>
                                  <a:lnTo>
                                    <a:pt x="39"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 name="Freeform 395"/>
                          <wps:cNvSpPr>
                            <a:spLocks/>
                          </wps:cNvSpPr>
                          <wps:spPr bwMode="auto">
                            <a:xfrm>
                              <a:off x="5293" y="3318"/>
                              <a:ext cx="84" cy="26"/>
                            </a:xfrm>
                            <a:custGeom>
                              <a:avLst/>
                              <a:gdLst>
                                <a:gd name="T0" fmla="*/ 0 w 84"/>
                                <a:gd name="T1" fmla="*/ 0 h 26"/>
                                <a:gd name="T2" fmla="*/ 3 w 84"/>
                                <a:gd name="T3" fmla="*/ 1 h 26"/>
                                <a:gd name="T4" fmla="*/ 7 w 84"/>
                                <a:gd name="T5" fmla="*/ 1 h 26"/>
                                <a:gd name="T6" fmla="*/ 12 w 84"/>
                                <a:gd name="T7" fmla="*/ 6 h 26"/>
                                <a:gd name="T8" fmla="*/ 14 w 84"/>
                                <a:gd name="T9" fmla="*/ 6 h 26"/>
                                <a:gd name="T10" fmla="*/ 18 w 84"/>
                                <a:gd name="T11" fmla="*/ 10 h 26"/>
                                <a:gd name="T12" fmla="*/ 22 w 84"/>
                                <a:gd name="T13" fmla="*/ 10 h 26"/>
                                <a:gd name="T14" fmla="*/ 25 w 84"/>
                                <a:gd name="T15" fmla="*/ 13 h 26"/>
                                <a:gd name="T16" fmla="*/ 27 w 84"/>
                                <a:gd name="T17" fmla="*/ 13 h 26"/>
                                <a:gd name="T18" fmla="*/ 29 w 84"/>
                                <a:gd name="T19" fmla="*/ 15 h 26"/>
                                <a:gd name="T20" fmla="*/ 34 w 84"/>
                                <a:gd name="T21" fmla="*/ 15 h 26"/>
                                <a:gd name="T22" fmla="*/ 36 w 84"/>
                                <a:gd name="T23" fmla="*/ 17 h 26"/>
                                <a:gd name="T24" fmla="*/ 38 w 84"/>
                                <a:gd name="T25" fmla="*/ 17 h 26"/>
                                <a:gd name="T26" fmla="*/ 40 w 84"/>
                                <a:gd name="T27" fmla="*/ 19 h 26"/>
                                <a:gd name="T28" fmla="*/ 44 w 84"/>
                                <a:gd name="T29" fmla="*/ 19 h 26"/>
                                <a:gd name="T30" fmla="*/ 49 w 84"/>
                                <a:gd name="T31" fmla="*/ 22 h 26"/>
                                <a:gd name="T32" fmla="*/ 56 w 84"/>
                                <a:gd name="T33" fmla="*/ 22 h 26"/>
                                <a:gd name="T34" fmla="*/ 58 w 84"/>
                                <a:gd name="T35" fmla="*/ 23 h 26"/>
                                <a:gd name="T36" fmla="*/ 69 w 84"/>
                                <a:gd name="T37" fmla="*/ 23 h 26"/>
                                <a:gd name="T38" fmla="*/ 71 w 84"/>
                                <a:gd name="T39" fmla="*/ 26 h 26"/>
                                <a:gd name="T40" fmla="*/ 84 w 84"/>
                                <a:gd name="T41" fmla="*/ 26 h 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 h="26">
                                  <a:moveTo>
                                    <a:pt x="0" y="0"/>
                                  </a:moveTo>
                                  <a:lnTo>
                                    <a:pt x="3" y="1"/>
                                  </a:lnTo>
                                  <a:lnTo>
                                    <a:pt x="7" y="1"/>
                                  </a:lnTo>
                                  <a:lnTo>
                                    <a:pt x="12" y="6"/>
                                  </a:lnTo>
                                  <a:lnTo>
                                    <a:pt x="14" y="6"/>
                                  </a:lnTo>
                                  <a:lnTo>
                                    <a:pt x="18" y="10"/>
                                  </a:lnTo>
                                  <a:lnTo>
                                    <a:pt x="22" y="10"/>
                                  </a:lnTo>
                                  <a:lnTo>
                                    <a:pt x="25" y="13"/>
                                  </a:lnTo>
                                  <a:lnTo>
                                    <a:pt x="27" y="13"/>
                                  </a:lnTo>
                                  <a:lnTo>
                                    <a:pt x="29" y="15"/>
                                  </a:lnTo>
                                  <a:lnTo>
                                    <a:pt x="34" y="15"/>
                                  </a:lnTo>
                                  <a:lnTo>
                                    <a:pt x="36" y="17"/>
                                  </a:lnTo>
                                  <a:lnTo>
                                    <a:pt x="38" y="17"/>
                                  </a:lnTo>
                                  <a:lnTo>
                                    <a:pt x="40" y="19"/>
                                  </a:lnTo>
                                  <a:lnTo>
                                    <a:pt x="44" y="19"/>
                                  </a:lnTo>
                                  <a:lnTo>
                                    <a:pt x="49" y="22"/>
                                  </a:lnTo>
                                  <a:lnTo>
                                    <a:pt x="56" y="22"/>
                                  </a:lnTo>
                                  <a:lnTo>
                                    <a:pt x="58" y="23"/>
                                  </a:lnTo>
                                  <a:lnTo>
                                    <a:pt x="69" y="23"/>
                                  </a:lnTo>
                                  <a:lnTo>
                                    <a:pt x="71" y="26"/>
                                  </a:lnTo>
                                  <a:lnTo>
                                    <a:pt x="84"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 name="Freeform 396"/>
                          <wps:cNvSpPr>
                            <a:spLocks/>
                          </wps:cNvSpPr>
                          <wps:spPr bwMode="auto">
                            <a:xfrm>
                              <a:off x="5377" y="3341"/>
                              <a:ext cx="97" cy="5"/>
                            </a:xfrm>
                            <a:custGeom>
                              <a:avLst/>
                              <a:gdLst>
                                <a:gd name="T0" fmla="*/ 0 w 97"/>
                                <a:gd name="T1" fmla="*/ 3 h 5"/>
                                <a:gd name="T2" fmla="*/ 16 w 97"/>
                                <a:gd name="T3" fmla="*/ 3 h 5"/>
                                <a:gd name="T4" fmla="*/ 18 w 97"/>
                                <a:gd name="T5" fmla="*/ 5 h 5"/>
                                <a:gd name="T6" fmla="*/ 64 w 97"/>
                                <a:gd name="T7" fmla="*/ 5 h 5"/>
                                <a:gd name="T8" fmla="*/ 66 w 97"/>
                                <a:gd name="T9" fmla="*/ 3 h 5"/>
                                <a:gd name="T10" fmla="*/ 86 w 97"/>
                                <a:gd name="T11" fmla="*/ 3 h 5"/>
                                <a:gd name="T12" fmla="*/ 88 w 97"/>
                                <a:gd name="T13" fmla="*/ 0 h 5"/>
                                <a:gd name="T14" fmla="*/ 97 w 97"/>
                                <a:gd name="T15" fmla="*/ 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5">
                                  <a:moveTo>
                                    <a:pt x="0" y="3"/>
                                  </a:moveTo>
                                  <a:lnTo>
                                    <a:pt x="16" y="3"/>
                                  </a:lnTo>
                                  <a:lnTo>
                                    <a:pt x="18" y="5"/>
                                  </a:lnTo>
                                  <a:lnTo>
                                    <a:pt x="64" y="5"/>
                                  </a:lnTo>
                                  <a:lnTo>
                                    <a:pt x="66" y="3"/>
                                  </a:lnTo>
                                  <a:lnTo>
                                    <a:pt x="86" y="3"/>
                                  </a:lnTo>
                                  <a:lnTo>
                                    <a:pt x="88" y="0"/>
                                  </a:lnTo>
                                  <a:lnTo>
                                    <a:pt x="9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 name="Freeform 397"/>
                          <wps:cNvSpPr>
                            <a:spLocks/>
                          </wps:cNvSpPr>
                          <wps:spPr bwMode="auto">
                            <a:xfrm>
                              <a:off x="5472" y="3309"/>
                              <a:ext cx="115" cy="32"/>
                            </a:xfrm>
                            <a:custGeom>
                              <a:avLst/>
                              <a:gdLst>
                                <a:gd name="T0" fmla="*/ 0 w 115"/>
                                <a:gd name="T1" fmla="*/ 32 h 32"/>
                                <a:gd name="T2" fmla="*/ 9 w 115"/>
                                <a:gd name="T3" fmla="*/ 31 h 32"/>
                                <a:gd name="T4" fmla="*/ 15 w 115"/>
                                <a:gd name="T5" fmla="*/ 31 h 32"/>
                                <a:gd name="T6" fmla="*/ 22 w 115"/>
                                <a:gd name="T7" fmla="*/ 28 h 32"/>
                                <a:gd name="T8" fmla="*/ 33 w 115"/>
                                <a:gd name="T9" fmla="*/ 28 h 32"/>
                                <a:gd name="T10" fmla="*/ 37 w 115"/>
                                <a:gd name="T11" fmla="*/ 26 h 32"/>
                                <a:gd name="T12" fmla="*/ 55 w 115"/>
                                <a:gd name="T13" fmla="*/ 26 h 32"/>
                                <a:gd name="T14" fmla="*/ 57 w 115"/>
                                <a:gd name="T15" fmla="*/ 24 h 32"/>
                                <a:gd name="T16" fmla="*/ 64 w 115"/>
                                <a:gd name="T17" fmla="*/ 24 h 32"/>
                                <a:gd name="T18" fmla="*/ 64 w 115"/>
                                <a:gd name="T19" fmla="*/ 22 h 32"/>
                                <a:gd name="T20" fmla="*/ 68 w 115"/>
                                <a:gd name="T21" fmla="*/ 22 h 32"/>
                                <a:gd name="T22" fmla="*/ 71 w 115"/>
                                <a:gd name="T23" fmla="*/ 19 h 32"/>
                                <a:gd name="T24" fmla="*/ 72 w 115"/>
                                <a:gd name="T25" fmla="*/ 19 h 32"/>
                                <a:gd name="T26" fmla="*/ 77 w 115"/>
                                <a:gd name="T27" fmla="*/ 17 h 32"/>
                                <a:gd name="T28" fmla="*/ 79 w 115"/>
                                <a:gd name="T29" fmla="*/ 15 h 32"/>
                                <a:gd name="T30" fmla="*/ 84 w 115"/>
                                <a:gd name="T31" fmla="*/ 13 h 32"/>
                                <a:gd name="T32" fmla="*/ 88 w 115"/>
                                <a:gd name="T33" fmla="*/ 10 h 32"/>
                                <a:gd name="T34" fmla="*/ 94 w 115"/>
                                <a:gd name="T35" fmla="*/ 9 h 32"/>
                                <a:gd name="T36" fmla="*/ 99 w 115"/>
                                <a:gd name="T37" fmla="*/ 6 h 32"/>
                                <a:gd name="T38" fmla="*/ 108 w 115"/>
                                <a:gd name="T39" fmla="*/ 4 h 32"/>
                                <a:gd name="T40" fmla="*/ 115 w 115"/>
                                <a:gd name="T41" fmla="*/ 0 h 3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15" h="32">
                                  <a:moveTo>
                                    <a:pt x="0" y="32"/>
                                  </a:moveTo>
                                  <a:lnTo>
                                    <a:pt x="9" y="31"/>
                                  </a:lnTo>
                                  <a:lnTo>
                                    <a:pt x="15" y="31"/>
                                  </a:lnTo>
                                  <a:lnTo>
                                    <a:pt x="22" y="28"/>
                                  </a:lnTo>
                                  <a:lnTo>
                                    <a:pt x="33" y="28"/>
                                  </a:lnTo>
                                  <a:lnTo>
                                    <a:pt x="37" y="26"/>
                                  </a:lnTo>
                                  <a:lnTo>
                                    <a:pt x="55" y="26"/>
                                  </a:lnTo>
                                  <a:lnTo>
                                    <a:pt x="57" y="24"/>
                                  </a:lnTo>
                                  <a:lnTo>
                                    <a:pt x="64" y="24"/>
                                  </a:lnTo>
                                  <a:lnTo>
                                    <a:pt x="64" y="22"/>
                                  </a:lnTo>
                                  <a:lnTo>
                                    <a:pt x="68" y="22"/>
                                  </a:lnTo>
                                  <a:lnTo>
                                    <a:pt x="71" y="19"/>
                                  </a:lnTo>
                                  <a:lnTo>
                                    <a:pt x="72" y="19"/>
                                  </a:lnTo>
                                  <a:lnTo>
                                    <a:pt x="77" y="17"/>
                                  </a:lnTo>
                                  <a:lnTo>
                                    <a:pt x="79" y="15"/>
                                  </a:lnTo>
                                  <a:lnTo>
                                    <a:pt x="84" y="13"/>
                                  </a:lnTo>
                                  <a:lnTo>
                                    <a:pt x="88" y="10"/>
                                  </a:lnTo>
                                  <a:lnTo>
                                    <a:pt x="94" y="9"/>
                                  </a:lnTo>
                                  <a:lnTo>
                                    <a:pt x="99" y="6"/>
                                  </a:lnTo>
                                  <a:lnTo>
                                    <a:pt x="108" y="4"/>
                                  </a:lnTo>
                                  <a:lnTo>
                                    <a:pt x="1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 name="Freeform 398"/>
                          <wps:cNvSpPr>
                            <a:spLocks/>
                          </wps:cNvSpPr>
                          <wps:spPr bwMode="auto">
                            <a:xfrm>
                              <a:off x="5587" y="3252"/>
                              <a:ext cx="102" cy="57"/>
                            </a:xfrm>
                            <a:custGeom>
                              <a:avLst/>
                              <a:gdLst>
                                <a:gd name="T0" fmla="*/ 0 w 102"/>
                                <a:gd name="T1" fmla="*/ 57 h 57"/>
                                <a:gd name="T2" fmla="*/ 4 w 102"/>
                                <a:gd name="T3" fmla="*/ 54 h 57"/>
                                <a:gd name="T4" fmla="*/ 6 w 102"/>
                                <a:gd name="T5" fmla="*/ 54 h 57"/>
                                <a:gd name="T6" fmla="*/ 10 w 102"/>
                                <a:gd name="T7" fmla="*/ 52 h 57"/>
                                <a:gd name="T8" fmla="*/ 13 w 102"/>
                                <a:gd name="T9" fmla="*/ 50 h 57"/>
                                <a:gd name="T10" fmla="*/ 17 w 102"/>
                                <a:gd name="T11" fmla="*/ 50 h 57"/>
                                <a:gd name="T12" fmla="*/ 19 w 102"/>
                                <a:gd name="T13" fmla="*/ 48 h 57"/>
                                <a:gd name="T14" fmla="*/ 23 w 102"/>
                                <a:gd name="T15" fmla="*/ 45 h 57"/>
                                <a:gd name="T16" fmla="*/ 26 w 102"/>
                                <a:gd name="T17" fmla="*/ 45 h 57"/>
                                <a:gd name="T18" fmla="*/ 31 w 102"/>
                                <a:gd name="T19" fmla="*/ 44 h 57"/>
                                <a:gd name="T20" fmla="*/ 32 w 102"/>
                                <a:gd name="T21" fmla="*/ 41 h 57"/>
                                <a:gd name="T22" fmla="*/ 36 w 102"/>
                                <a:gd name="T23" fmla="*/ 39 h 57"/>
                                <a:gd name="T24" fmla="*/ 38 w 102"/>
                                <a:gd name="T25" fmla="*/ 39 h 57"/>
                                <a:gd name="T26" fmla="*/ 43 w 102"/>
                                <a:gd name="T27" fmla="*/ 36 h 57"/>
                                <a:gd name="T28" fmla="*/ 45 w 102"/>
                                <a:gd name="T29" fmla="*/ 35 h 57"/>
                                <a:gd name="T30" fmla="*/ 49 w 102"/>
                                <a:gd name="T31" fmla="*/ 32 h 57"/>
                                <a:gd name="T32" fmla="*/ 52 w 102"/>
                                <a:gd name="T33" fmla="*/ 32 h 57"/>
                                <a:gd name="T34" fmla="*/ 56 w 102"/>
                                <a:gd name="T35" fmla="*/ 30 h 57"/>
                                <a:gd name="T36" fmla="*/ 58 w 102"/>
                                <a:gd name="T37" fmla="*/ 28 h 57"/>
                                <a:gd name="T38" fmla="*/ 62 w 102"/>
                                <a:gd name="T39" fmla="*/ 26 h 57"/>
                                <a:gd name="T40" fmla="*/ 67 w 102"/>
                                <a:gd name="T41" fmla="*/ 21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5 h 57"/>
                                <a:gd name="T58" fmla="*/ 100 w 102"/>
                                <a:gd name="T59" fmla="*/ 2 h 57"/>
                                <a:gd name="T60" fmla="*/ 102 w 102"/>
                                <a:gd name="T61" fmla="*/ 0 h 5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2" h="57">
                                  <a:moveTo>
                                    <a:pt x="0" y="57"/>
                                  </a:moveTo>
                                  <a:lnTo>
                                    <a:pt x="4" y="54"/>
                                  </a:lnTo>
                                  <a:lnTo>
                                    <a:pt x="6" y="54"/>
                                  </a:lnTo>
                                  <a:lnTo>
                                    <a:pt x="10" y="52"/>
                                  </a:lnTo>
                                  <a:lnTo>
                                    <a:pt x="13" y="50"/>
                                  </a:lnTo>
                                  <a:lnTo>
                                    <a:pt x="17" y="50"/>
                                  </a:lnTo>
                                  <a:lnTo>
                                    <a:pt x="19" y="48"/>
                                  </a:lnTo>
                                  <a:lnTo>
                                    <a:pt x="23" y="45"/>
                                  </a:lnTo>
                                  <a:lnTo>
                                    <a:pt x="26" y="45"/>
                                  </a:lnTo>
                                  <a:lnTo>
                                    <a:pt x="31" y="44"/>
                                  </a:lnTo>
                                  <a:lnTo>
                                    <a:pt x="32" y="41"/>
                                  </a:lnTo>
                                  <a:lnTo>
                                    <a:pt x="36" y="39"/>
                                  </a:lnTo>
                                  <a:lnTo>
                                    <a:pt x="38" y="39"/>
                                  </a:lnTo>
                                  <a:lnTo>
                                    <a:pt x="43" y="36"/>
                                  </a:lnTo>
                                  <a:lnTo>
                                    <a:pt x="45" y="35"/>
                                  </a:lnTo>
                                  <a:lnTo>
                                    <a:pt x="49" y="32"/>
                                  </a:lnTo>
                                  <a:lnTo>
                                    <a:pt x="52" y="32"/>
                                  </a:lnTo>
                                  <a:lnTo>
                                    <a:pt x="56" y="30"/>
                                  </a:lnTo>
                                  <a:lnTo>
                                    <a:pt x="58" y="28"/>
                                  </a:lnTo>
                                  <a:lnTo>
                                    <a:pt x="62" y="26"/>
                                  </a:lnTo>
                                  <a:lnTo>
                                    <a:pt x="67" y="21"/>
                                  </a:lnTo>
                                  <a:lnTo>
                                    <a:pt x="71" y="19"/>
                                  </a:lnTo>
                                  <a:lnTo>
                                    <a:pt x="74" y="19"/>
                                  </a:lnTo>
                                  <a:lnTo>
                                    <a:pt x="78" y="18"/>
                                  </a:lnTo>
                                  <a:lnTo>
                                    <a:pt x="80" y="15"/>
                                  </a:lnTo>
                                  <a:lnTo>
                                    <a:pt x="84" y="13"/>
                                  </a:lnTo>
                                  <a:lnTo>
                                    <a:pt x="89" y="9"/>
                                  </a:lnTo>
                                  <a:lnTo>
                                    <a:pt x="93" y="6"/>
                                  </a:lnTo>
                                  <a:lnTo>
                                    <a:pt x="96" y="5"/>
                                  </a:lnTo>
                                  <a:lnTo>
                                    <a:pt x="100" y="2"/>
                                  </a:lnTo>
                                  <a:lnTo>
                                    <a:pt x="10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 name="Freeform 399"/>
                          <wps:cNvSpPr>
                            <a:spLocks/>
                          </wps:cNvSpPr>
                          <wps:spPr bwMode="auto">
                            <a:xfrm>
                              <a:off x="5689" y="3188"/>
                              <a:ext cx="70" cy="64"/>
                            </a:xfrm>
                            <a:custGeom>
                              <a:avLst/>
                              <a:gdLst>
                                <a:gd name="T0" fmla="*/ 0 w 70"/>
                                <a:gd name="T1" fmla="*/ 64 h 64"/>
                                <a:gd name="T2" fmla="*/ 4 w 70"/>
                                <a:gd name="T3" fmla="*/ 60 h 64"/>
                                <a:gd name="T4" fmla="*/ 7 w 70"/>
                                <a:gd name="T5" fmla="*/ 60 h 64"/>
                                <a:gd name="T6" fmla="*/ 11 w 70"/>
                                <a:gd name="T7" fmla="*/ 55 h 64"/>
                                <a:gd name="T8" fmla="*/ 16 w 70"/>
                                <a:gd name="T9" fmla="*/ 53 h 64"/>
                                <a:gd name="T10" fmla="*/ 18 w 70"/>
                                <a:gd name="T11" fmla="*/ 51 h 64"/>
                                <a:gd name="T12" fmla="*/ 20 w 70"/>
                                <a:gd name="T13" fmla="*/ 51 h 64"/>
                                <a:gd name="T14" fmla="*/ 33 w 70"/>
                                <a:gd name="T15" fmla="*/ 38 h 64"/>
                                <a:gd name="T16" fmla="*/ 35 w 70"/>
                                <a:gd name="T17" fmla="*/ 38 h 64"/>
                                <a:gd name="T18" fmla="*/ 53 w 70"/>
                                <a:gd name="T19" fmla="*/ 20 h 64"/>
                                <a:gd name="T20" fmla="*/ 53 w 70"/>
                                <a:gd name="T21" fmla="*/ 17 h 64"/>
                                <a:gd name="T22" fmla="*/ 70 w 70"/>
                                <a:gd name="T23" fmla="*/ 0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0" h="64">
                                  <a:moveTo>
                                    <a:pt x="0" y="64"/>
                                  </a:moveTo>
                                  <a:lnTo>
                                    <a:pt x="4" y="60"/>
                                  </a:lnTo>
                                  <a:lnTo>
                                    <a:pt x="7" y="60"/>
                                  </a:lnTo>
                                  <a:lnTo>
                                    <a:pt x="11" y="55"/>
                                  </a:lnTo>
                                  <a:lnTo>
                                    <a:pt x="16" y="53"/>
                                  </a:lnTo>
                                  <a:lnTo>
                                    <a:pt x="18" y="51"/>
                                  </a:lnTo>
                                  <a:lnTo>
                                    <a:pt x="20" y="51"/>
                                  </a:lnTo>
                                  <a:lnTo>
                                    <a:pt x="33" y="38"/>
                                  </a:lnTo>
                                  <a:lnTo>
                                    <a:pt x="35" y="38"/>
                                  </a:lnTo>
                                  <a:lnTo>
                                    <a:pt x="53" y="20"/>
                                  </a:lnTo>
                                  <a:lnTo>
                                    <a:pt x="53" y="17"/>
                                  </a:lnTo>
                                  <a:lnTo>
                                    <a:pt x="7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3" name="Freeform 400"/>
                          <wps:cNvSpPr>
                            <a:spLocks/>
                          </wps:cNvSpPr>
                          <wps:spPr bwMode="auto">
                            <a:xfrm>
                              <a:off x="5759" y="3108"/>
                              <a:ext cx="40" cy="80"/>
                            </a:xfrm>
                            <a:custGeom>
                              <a:avLst/>
                              <a:gdLst>
                                <a:gd name="T0" fmla="*/ 0 w 40"/>
                                <a:gd name="T1" fmla="*/ 80 h 80"/>
                                <a:gd name="T2" fmla="*/ 3 w 40"/>
                                <a:gd name="T3" fmla="*/ 78 h 80"/>
                                <a:gd name="T4" fmla="*/ 3 w 40"/>
                                <a:gd name="T5" fmla="*/ 75 h 80"/>
                                <a:gd name="T6" fmla="*/ 9 w 40"/>
                                <a:gd name="T7" fmla="*/ 69 h 80"/>
                                <a:gd name="T8" fmla="*/ 9 w 40"/>
                                <a:gd name="T9" fmla="*/ 66 h 80"/>
                                <a:gd name="T10" fmla="*/ 14 w 40"/>
                                <a:gd name="T11" fmla="*/ 62 h 80"/>
                                <a:gd name="T12" fmla="*/ 14 w 40"/>
                                <a:gd name="T13" fmla="*/ 58 h 80"/>
                                <a:gd name="T14" fmla="*/ 18 w 40"/>
                                <a:gd name="T15" fmla="*/ 53 h 80"/>
                                <a:gd name="T16" fmla="*/ 18 w 40"/>
                                <a:gd name="T17" fmla="*/ 51 h 80"/>
                                <a:gd name="T18" fmla="*/ 21 w 40"/>
                                <a:gd name="T19" fmla="*/ 49 h 80"/>
                                <a:gd name="T20" fmla="*/ 21 w 40"/>
                                <a:gd name="T21" fmla="*/ 47 h 80"/>
                                <a:gd name="T22" fmla="*/ 25 w 40"/>
                                <a:gd name="T23" fmla="*/ 43 h 80"/>
                                <a:gd name="T24" fmla="*/ 25 w 40"/>
                                <a:gd name="T25" fmla="*/ 40 h 80"/>
                                <a:gd name="T26" fmla="*/ 27 w 40"/>
                                <a:gd name="T27" fmla="*/ 35 h 80"/>
                                <a:gd name="T28" fmla="*/ 27 w 40"/>
                                <a:gd name="T29" fmla="*/ 34 h 80"/>
                                <a:gd name="T30" fmla="*/ 29 w 40"/>
                                <a:gd name="T31" fmla="*/ 31 h 80"/>
                                <a:gd name="T32" fmla="*/ 29 w 40"/>
                                <a:gd name="T33" fmla="*/ 29 h 80"/>
                                <a:gd name="T34" fmla="*/ 31 w 40"/>
                                <a:gd name="T35" fmla="*/ 27 h 80"/>
                                <a:gd name="T36" fmla="*/ 31 w 40"/>
                                <a:gd name="T37" fmla="*/ 25 h 80"/>
                                <a:gd name="T38" fmla="*/ 34 w 40"/>
                                <a:gd name="T39" fmla="*/ 22 h 80"/>
                                <a:gd name="T40" fmla="*/ 34 w 40"/>
                                <a:gd name="T41" fmla="*/ 18 h 80"/>
                                <a:gd name="T42" fmla="*/ 36 w 40"/>
                                <a:gd name="T43" fmla="*/ 16 h 80"/>
                                <a:gd name="T44" fmla="*/ 36 w 40"/>
                                <a:gd name="T45" fmla="*/ 12 h 80"/>
                                <a:gd name="T46" fmla="*/ 38 w 40"/>
                                <a:gd name="T47" fmla="*/ 9 h 80"/>
                                <a:gd name="T48" fmla="*/ 38 w 40"/>
                                <a:gd name="T49" fmla="*/ 5 h 80"/>
                                <a:gd name="T50" fmla="*/ 40 w 40"/>
                                <a:gd name="T51" fmla="*/ 3 h 80"/>
                                <a:gd name="T52" fmla="*/ 40 w 40"/>
                                <a:gd name="T53" fmla="*/ 0 h 8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0" h="80">
                                  <a:moveTo>
                                    <a:pt x="0" y="80"/>
                                  </a:moveTo>
                                  <a:lnTo>
                                    <a:pt x="3" y="78"/>
                                  </a:lnTo>
                                  <a:lnTo>
                                    <a:pt x="3" y="75"/>
                                  </a:lnTo>
                                  <a:lnTo>
                                    <a:pt x="9" y="69"/>
                                  </a:lnTo>
                                  <a:lnTo>
                                    <a:pt x="9" y="66"/>
                                  </a:lnTo>
                                  <a:lnTo>
                                    <a:pt x="14" y="62"/>
                                  </a:lnTo>
                                  <a:lnTo>
                                    <a:pt x="14" y="58"/>
                                  </a:lnTo>
                                  <a:lnTo>
                                    <a:pt x="18" y="53"/>
                                  </a:lnTo>
                                  <a:lnTo>
                                    <a:pt x="18" y="51"/>
                                  </a:lnTo>
                                  <a:lnTo>
                                    <a:pt x="21" y="49"/>
                                  </a:lnTo>
                                  <a:lnTo>
                                    <a:pt x="21" y="47"/>
                                  </a:lnTo>
                                  <a:lnTo>
                                    <a:pt x="25" y="43"/>
                                  </a:lnTo>
                                  <a:lnTo>
                                    <a:pt x="25" y="40"/>
                                  </a:lnTo>
                                  <a:lnTo>
                                    <a:pt x="27" y="35"/>
                                  </a:lnTo>
                                  <a:lnTo>
                                    <a:pt x="27" y="34"/>
                                  </a:lnTo>
                                  <a:lnTo>
                                    <a:pt x="29" y="31"/>
                                  </a:lnTo>
                                  <a:lnTo>
                                    <a:pt x="29" y="29"/>
                                  </a:lnTo>
                                  <a:lnTo>
                                    <a:pt x="31" y="27"/>
                                  </a:lnTo>
                                  <a:lnTo>
                                    <a:pt x="31" y="25"/>
                                  </a:lnTo>
                                  <a:lnTo>
                                    <a:pt x="34" y="22"/>
                                  </a:lnTo>
                                  <a:lnTo>
                                    <a:pt x="34" y="18"/>
                                  </a:lnTo>
                                  <a:lnTo>
                                    <a:pt x="36" y="16"/>
                                  </a:lnTo>
                                  <a:lnTo>
                                    <a:pt x="36" y="12"/>
                                  </a:lnTo>
                                  <a:lnTo>
                                    <a:pt x="38" y="9"/>
                                  </a:lnTo>
                                  <a:lnTo>
                                    <a:pt x="38" y="5"/>
                                  </a:lnTo>
                                  <a:lnTo>
                                    <a:pt x="40" y="3"/>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4" name="Freeform 401"/>
                          <wps:cNvSpPr>
                            <a:spLocks/>
                          </wps:cNvSpPr>
                          <wps:spPr bwMode="auto">
                            <a:xfrm>
                              <a:off x="5799" y="3095"/>
                              <a:ext cx="4" cy="13"/>
                            </a:xfrm>
                            <a:custGeom>
                              <a:avLst/>
                              <a:gdLst>
                                <a:gd name="T0" fmla="*/ 0 w 4"/>
                                <a:gd name="T1" fmla="*/ 13 h 13"/>
                                <a:gd name="T2" fmla="*/ 0 w 4"/>
                                <a:gd name="T3" fmla="*/ 11 h 13"/>
                                <a:gd name="T4" fmla="*/ 3 w 4"/>
                                <a:gd name="T5" fmla="*/ 9 h 13"/>
                                <a:gd name="T6" fmla="*/ 3 w 4"/>
                                <a:gd name="T7" fmla="*/ 4 h 13"/>
                                <a:gd name="T8" fmla="*/ 4 w 4"/>
                                <a:gd name="T9" fmla="*/ 3 h 13"/>
                                <a:gd name="T10" fmla="*/ 4 w 4"/>
                                <a:gd name="T11" fmla="*/ 0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3">
                                  <a:moveTo>
                                    <a:pt x="0" y="13"/>
                                  </a:moveTo>
                                  <a:lnTo>
                                    <a:pt x="0" y="11"/>
                                  </a:lnTo>
                                  <a:lnTo>
                                    <a:pt x="3" y="9"/>
                                  </a:lnTo>
                                  <a:lnTo>
                                    <a:pt x="3" y="4"/>
                                  </a:lnTo>
                                  <a:lnTo>
                                    <a:pt x="4" y="3"/>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5" name="Freeform 402"/>
                          <wps:cNvSpPr>
                            <a:spLocks/>
                          </wps:cNvSpPr>
                          <wps:spPr bwMode="auto">
                            <a:xfrm>
                              <a:off x="5797" y="3051"/>
                              <a:ext cx="6" cy="24"/>
                            </a:xfrm>
                            <a:custGeom>
                              <a:avLst/>
                              <a:gdLst>
                                <a:gd name="T0" fmla="*/ 6 w 6"/>
                                <a:gd name="T1" fmla="*/ 24 h 24"/>
                                <a:gd name="T2" fmla="*/ 6 w 6"/>
                                <a:gd name="T3" fmla="*/ 17 h 24"/>
                                <a:gd name="T4" fmla="*/ 5 w 6"/>
                                <a:gd name="T5" fmla="*/ 17 h 24"/>
                                <a:gd name="T6" fmla="*/ 5 w 6"/>
                                <a:gd name="T7" fmla="*/ 11 h 24"/>
                                <a:gd name="T8" fmla="*/ 2 w 6"/>
                                <a:gd name="T9" fmla="*/ 9 h 24"/>
                                <a:gd name="T10" fmla="*/ 2 w 6"/>
                                <a:gd name="T11" fmla="*/ 4 h 24"/>
                                <a:gd name="T12" fmla="*/ 0 w 6"/>
                                <a:gd name="T13" fmla="*/ 2 h 24"/>
                                <a:gd name="T14" fmla="*/ 0 w 6"/>
                                <a:gd name="T15" fmla="*/ 0 h 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24">
                                  <a:moveTo>
                                    <a:pt x="6" y="24"/>
                                  </a:moveTo>
                                  <a:lnTo>
                                    <a:pt x="6" y="17"/>
                                  </a:lnTo>
                                  <a:lnTo>
                                    <a:pt x="5" y="17"/>
                                  </a:lnTo>
                                  <a:lnTo>
                                    <a:pt x="5" y="11"/>
                                  </a:lnTo>
                                  <a:lnTo>
                                    <a:pt x="2" y="9"/>
                                  </a:lnTo>
                                  <a:lnTo>
                                    <a:pt x="2" y="4"/>
                                  </a:lnTo>
                                  <a:lnTo>
                                    <a:pt x="0" y="2"/>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6" name="Freeform 403"/>
                          <wps:cNvSpPr>
                            <a:spLocks/>
                          </wps:cNvSpPr>
                          <wps:spPr bwMode="auto">
                            <a:xfrm>
                              <a:off x="5247" y="3775"/>
                              <a:ext cx="7" cy="29"/>
                            </a:xfrm>
                            <a:custGeom>
                              <a:avLst/>
                              <a:gdLst>
                                <a:gd name="T0" fmla="*/ 0 w 7"/>
                                <a:gd name="T1" fmla="*/ 0 h 29"/>
                                <a:gd name="T2" fmla="*/ 0 w 7"/>
                                <a:gd name="T3" fmla="*/ 7 h 29"/>
                                <a:gd name="T4" fmla="*/ 2 w 7"/>
                                <a:gd name="T5" fmla="*/ 9 h 29"/>
                                <a:gd name="T6" fmla="*/ 2 w 7"/>
                                <a:gd name="T7" fmla="*/ 18 h 29"/>
                                <a:gd name="T8" fmla="*/ 5 w 7"/>
                                <a:gd name="T9" fmla="*/ 20 h 29"/>
                                <a:gd name="T10" fmla="*/ 5 w 7"/>
                                <a:gd name="T11" fmla="*/ 24 h 29"/>
                                <a:gd name="T12" fmla="*/ 7 w 7"/>
                                <a:gd name="T13" fmla="*/ 27 h 29"/>
                                <a:gd name="T14" fmla="*/ 7 w 7"/>
                                <a:gd name="T15" fmla="*/ 29 h 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29">
                                  <a:moveTo>
                                    <a:pt x="0" y="0"/>
                                  </a:moveTo>
                                  <a:lnTo>
                                    <a:pt x="0" y="7"/>
                                  </a:lnTo>
                                  <a:lnTo>
                                    <a:pt x="2" y="9"/>
                                  </a:lnTo>
                                  <a:lnTo>
                                    <a:pt x="2" y="18"/>
                                  </a:lnTo>
                                  <a:lnTo>
                                    <a:pt x="5" y="20"/>
                                  </a:lnTo>
                                  <a:lnTo>
                                    <a:pt x="5" y="24"/>
                                  </a:lnTo>
                                  <a:lnTo>
                                    <a:pt x="7" y="27"/>
                                  </a:lnTo>
                                  <a:lnTo>
                                    <a:pt x="7" y="2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7" name="Freeform 404"/>
                          <wps:cNvSpPr>
                            <a:spLocks/>
                          </wps:cNvSpPr>
                          <wps:spPr bwMode="auto">
                            <a:xfrm>
                              <a:off x="5254" y="3804"/>
                              <a:ext cx="39" cy="44"/>
                            </a:xfrm>
                            <a:custGeom>
                              <a:avLst/>
                              <a:gdLst>
                                <a:gd name="T0" fmla="*/ 0 w 39"/>
                                <a:gd name="T1" fmla="*/ 0 h 44"/>
                                <a:gd name="T2" fmla="*/ 0 w 39"/>
                                <a:gd name="T3" fmla="*/ 2 h 44"/>
                                <a:gd name="T4" fmla="*/ 4 w 39"/>
                                <a:gd name="T5" fmla="*/ 7 h 44"/>
                                <a:gd name="T6" fmla="*/ 4 w 39"/>
                                <a:gd name="T7" fmla="*/ 11 h 44"/>
                                <a:gd name="T8" fmla="*/ 7 w 39"/>
                                <a:gd name="T9" fmla="*/ 11 h 44"/>
                                <a:gd name="T10" fmla="*/ 7 w 39"/>
                                <a:gd name="T11" fmla="*/ 13 h 44"/>
                                <a:gd name="T12" fmla="*/ 8 w 39"/>
                                <a:gd name="T13" fmla="*/ 16 h 44"/>
                                <a:gd name="T14" fmla="*/ 8 w 39"/>
                                <a:gd name="T15" fmla="*/ 17 h 44"/>
                                <a:gd name="T16" fmla="*/ 11 w 39"/>
                                <a:gd name="T17" fmla="*/ 17 h 44"/>
                                <a:gd name="T18" fmla="*/ 11 w 39"/>
                                <a:gd name="T19" fmla="*/ 20 h 44"/>
                                <a:gd name="T20" fmla="*/ 16 w 39"/>
                                <a:gd name="T21" fmla="*/ 25 h 44"/>
                                <a:gd name="T22" fmla="*/ 16 w 39"/>
                                <a:gd name="T23" fmla="*/ 26 h 44"/>
                                <a:gd name="T24" fmla="*/ 17 w 39"/>
                                <a:gd name="T25" fmla="*/ 26 h 44"/>
                                <a:gd name="T26" fmla="*/ 24 w 39"/>
                                <a:gd name="T27" fmla="*/ 33 h 44"/>
                                <a:gd name="T28" fmla="*/ 26 w 39"/>
                                <a:gd name="T29" fmla="*/ 33 h 44"/>
                                <a:gd name="T30" fmla="*/ 26 w 39"/>
                                <a:gd name="T31" fmla="*/ 35 h 44"/>
                                <a:gd name="T32" fmla="*/ 29 w 39"/>
                                <a:gd name="T33" fmla="*/ 38 h 44"/>
                                <a:gd name="T34" fmla="*/ 31 w 39"/>
                                <a:gd name="T35" fmla="*/ 38 h 44"/>
                                <a:gd name="T36" fmla="*/ 31 w 39"/>
                                <a:gd name="T37" fmla="*/ 40 h 44"/>
                                <a:gd name="T38" fmla="*/ 33 w 39"/>
                                <a:gd name="T39" fmla="*/ 40 h 44"/>
                                <a:gd name="T40" fmla="*/ 35 w 39"/>
                                <a:gd name="T41" fmla="*/ 42 h 44"/>
                                <a:gd name="T42" fmla="*/ 38 w 39"/>
                                <a:gd name="T43" fmla="*/ 42 h 44"/>
                                <a:gd name="T44" fmla="*/ 38 w 39"/>
                                <a:gd name="T45" fmla="*/ 44 h 44"/>
                                <a:gd name="T46" fmla="*/ 39 w 39"/>
                                <a:gd name="T47" fmla="*/ 44 h 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9" h="44">
                                  <a:moveTo>
                                    <a:pt x="0" y="0"/>
                                  </a:moveTo>
                                  <a:lnTo>
                                    <a:pt x="0" y="2"/>
                                  </a:lnTo>
                                  <a:lnTo>
                                    <a:pt x="4" y="7"/>
                                  </a:lnTo>
                                  <a:lnTo>
                                    <a:pt x="4" y="11"/>
                                  </a:lnTo>
                                  <a:lnTo>
                                    <a:pt x="7" y="11"/>
                                  </a:lnTo>
                                  <a:lnTo>
                                    <a:pt x="7" y="13"/>
                                  </a:lnTo>
                                  <a:lnTo>
                                    <a:pt x="8" y="16"/>
                                  </a:lnTo>
                                  <a:lnTo>
                                    <a:pt x="8" y="17"/>
                                  </a:lnTo>
                                  <a:lnTo>
                                    <a:pt x="11" y="17"/>
                                  </a:lnTo>
                                  <a:lnTo>
                                    <a:pt x="11" y="20"/>
                                  </a:lnTo>
                                  <a:lnTo>
                                    <a:pt x="16" y="25"/>
                                  </a:lnTo>
                                  <a:lnTo>
                                    <a:pt x="16" y="26"/>
                                  </a:lnTo>
                                  <a:lnTo>
                                    <a:pt x="17" y="26"/>
                                  </a:lnTo>
                                  <a:lnTo>
                                    <a:pt x="24" y="33"/>
                                  </a:lnTo>
                                  <a:lnTo>
                                    <a:pt x="26" y="33"/>
                                  </a:lnTo>
                                  <a:lnTo>
                                    <a:pt x="26" y="35"/>
                                  </a:lnTo>
                                  <a:lnTo>
                                    <a:pt x="29" y="38"/>
                                  </a:lnTo>
                                  <a:lnTo>
                                    <a:pt x="31" y="38"/>
                                  </a:lnTo>
                                  <a:lnTo>
                                    <a:pt x="31" y="40"/>
                                  </a:lnTo>
                                  <a:lnTo>
                                    <a:pt x="33" y="40"/>
                                  </a:lnTo>
                                  <a:lnTo>
                                    <a:pt x="35" y="42"/>
                                  </a:lnTo>
                                  <a:lnTo>
                                    <a:pt x="38" y="42"/>
                                  </a:lnTo>
                                  <a:lnTo>
                                    <a:pt x="38" y="44"/>
                                  </a:lnTo>
                                  <a:lnTo>
                                    <a:pt x="39"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8" name="Freeform 405"/>
                          <wps:cNvSpPr>
                            <a:spLocks/>
                          </wps:cNvSpPr>
                          <wps:spPr bwMode="auto">
                            <a:xfrm>
                              <a:off x="5293" y="3846"/>
                              <a:ext cx="84" cy="27"/>
                            </a:xfrm>
                            <a:custGeom>
                              <a:avLst/>
                              <a:gdLst>
                                <a:gd name="T0" fmla="*/ 0 w 84"/>
                                <a:gd name="T1" fmla="*/ 0 h 27"/>
                                <a:gd name="T2" fmla="*/ 3 w 84"/>
                                <a:gd name="T3" fmla="*/ 2 h 27"/>
                                <a:gd name="T4" fmla="*/ 7 w 84"/>
                                <a:gd name="T5" fmla="*/ 2 h 27"/>
                                <a:gd name="T6" fmla="*/ 12 w 84"/>
                                <a:gd name="T7" fmla="*/ 6 h 27"/>
                                <a:gd name="T8" fmla="*/ 14 w 84"/>
                                <a:gd name="T9" fmla="*/ 6 h 27"/>
                                <a:gd name="T10" fmla="*/ 18 w 84"/>
                                <a:gd name="T11" fmla="*/ 11 h 27"/>
                                <a:gd name="T12" fmla="*/ 22 w 84"/>
                                <a:gd name="T13" fmla="*/ 11 h 27"/>
                                <a:gd name="T14" fmla="*/ 25 w 84"/>
                                <a:gd name="T15" fmla="*/ 13 h 27"/>
                                <a:gd name="T16" fmla="*/ 27 w 84"/>
                                <a:gd name="T17" fmla="*/ 13 h 27"/>
                                <a:gd name="T18" fmla="*/ 29 w 84"/>
                                <a:gd name="T19" fmla="*/ 15 h 27"/>
                                <a:gd name="T20" fmla="*/ 34 w 84"/>
                                <a:gd name="T21" fmla="*/ 15 h 27"/>
                                <a:gd name="T22" fmla="*/ 36 w 84"/>
                                <a:gd name="T23" fmla="*/ 18 h 27"/>
                                <a:gd name="T24" fmla="*/ 38 w 84"/>
                                <a:gd name="T25" fmla="*/ 18 h 27"/>
                                <a:gd name="T26" fmla="*/ 40 w 84"/>
                                <a:gd name="T27" fmla="*/ 20 h 27"/>
                                <a:gd name="T28" fmla="*/ 44 w 84"/>
                                <a:gd name="T29" fmla="*/ 20 h 27"/>
                                <a:gd name="T30" fmla="*/ 49 w 84"/>
                                <a:gd name="T31" fmla="*/ 22 h 27"/>
                                <a:gd name="T32" fmla="*/ 56 w 84"/>
                                <a:gd name="T33" fmla="*/ 22 h 27"/>
                                <a:gd name="T34" fmla="*/ 58 w 84"/>
                                <a:gd name="T35" fmla="*/ 24 h 27"/>
                                <a:gd name="T36" fmla="*/ 69 w 84"/>
                                <a:gd name="T37" fmla="*/ 24 h 27"/>
                                <a:gd name="T38" fmla="*/ 71 w 84"/>
                                <a:gd name="T39" fmla="*/ 27 h 27"/>
                                <a:gd name="T40" fmla="*/ 84 w 84"/>
                                <a:gd name="T41" fmla="*/ 27 h 2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 h="27">
                                  <a:moveTo>
                                    <a:pt x="0" y="0"/>
                                  </a:moveTo>
                                  <a:lnTo>
                                    <a:pt x="3" y="2"/>
                                  </a:lnTo>
                                  <a:lnTo>
                                    <a:pt x="7" y="2"/>
                                  </a:lnTo>
                                  <a:lnTo>
                                    <a:pt x="12" y="6"/>
                                  </a:lnTo>
                                  <a:lnTo>
                                    <a:pt x="14" y="6"/>
                                  </a:lnTo>
                                  <a:lnTo>
                                    <a:pt x="18" y="11"/>
                                  </a:lnTo>
                                  <a:lnTo>
                                    <a:pt x="22" y="11"/>
                                  </a:lnTo>
                                  <a:lnTo>
                                    <a:pt x="25" y="13"/>
                                  </a:lnTo>
                                  <a:lnTo>
                                    <a:pt x="27" y="13"/>
                                  </a:lnTo>
                                  <a:lnTo>
                                    <a:pt x="29" y="15"/>
                                  </a:lnTo>
                                  <a:lnTo>
                                    <a:pt x="34" y="15"/>
                                  </a:lnTo>
                                  <a:lnTo>
                                    <a:pt x="36" y="18"/>
                                  </a:lnTo>
                                  <a:lnTo>
                                    <a:pt x="38" y="18"/>
                                  </a:lnTo>
                                  <a:lnTo>
                                    <a:pt x="40" y="20"/>
                                  </a:lnTo>
                                  <a:lnTo>
                                    <a:pt x="44" y="20"/>
                                  </a:lnTo>
                                  <a:lnTo>
                                    <a:pt x="49" y="22"/>
                                  </a:lnTo>
                                  <a:lnTo>
                                    <a:pt x="56" y="22"/>
                                  </a:lnTo>
                                  <a:lnTo>
                                    <a:pt x="58" y="24"/>
                                  </a:lnTo>
                                  <a:lnTo>
                                    <a:pt x="69" y="24"/>
                                  </a:lnTo>
                                  <a:lnTo>
                                    <a:pt x="71" y="27"/>
                                  </a:lnTo>
                                  <a:lnTo>
                                    <a:pt x="84"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9" name="Freeform 406"/>
                          <wps:cNvSpPr>
                            <a:spLocks/>
                          </wps:cNvSpPr>
                          <wps:spPr bwMode="auto">
                            <a:xfrm>
                              <a:off x="5377" y="3870"/>
                              <a:ext cx="97" cy="4"/>
                            </a:xfrm>
                            <a:custGeom>
                              <a:avLst/>
                              <a:gdLst>
                                <a:gd name="T0" fmla="*/ 0 w 97"/>
                                <a:gd name="T1" fmla="*/ 3 h 4"/>
                                <a:gd name="T2" fmla="*/ 16 w 97"/>
                                <a:gd name="T3" fmla="*/ 3 h 4"/>
                                <a:gd name="T4" fmla="*/ 18 w 97"/>
                                <a:gd name="T5" fmla="*/ 4 h 4"/>
                                <a:gd name="T6" fmla="*/ 64 w 97"/>
                                <a:gd name="T7" fmla="*/ 4 h 4"/>
                                <a:gd name="T8" fmla="*/ 66 w 97"/>
                                <a:gd name="T9" fmla="*/ 3 h 4"/>
                                <a:gd name="T10" fmla="*/ 86 w 97"/>
                                <a:gd name="T11" fmla="*/ 3 h 4"/>
                                <a:gd name="T12" fmla="*/ 88 w 97"/>
                                <a:gd name="T13" fmla="*/ 0 h 4"/>
                                <a:gd name="T14" fmla="*/ 97 w 97"/>
                                <a:gd name="T15" fmla="*/ 0 h 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4">
                                  <a:moveTo>
                                    <a:pt x="0" y="3"/>
                                  </a:moveTo>
                                  <a:lnTo>
                                    <a:pt x="16" y="3"/>
                                  </a:lnTo>
                                  <a:lnTo>
                                    <a:pt x="18" y="4"/>
                                  </a:lnTo>
                                  <a:lnTo>
                                    <a:pt x="64" y="4"/>
                                  </a:lnTo>
                                  <a:lnTo>
                                    <a:pt x="66" y="3"/>
                                  </a:lnTo>
                                  <a:lnTo>
                                    <a:pt x="86" y="3"/>
                                  </a:lnTo>
                                  <a:lnTo>
                                    <a:pt x="88" y="0"/>
                                  </a:lnTo>
                                  <a:lnTo>
                                    <a:pt x="9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0" name="Freeform 407"/>
                          <wps:cNvSpPr>
                            <a:spLocks/>
                          </wps:cNvSpPr>
                          <wps:spPr bwMode="auto">
                            <a:xfrm>
                              <a:off x="5472" y="3837"/>
                              <a:ext cx="115" cy="33"/>
                            </a:xfrm>
                            <a:custGeom>
                              <a:avLst/>
                              <a:gdLst>
                                <a:gd name="T0" fmla="*/ 0 w 115"/>
                                <a:gd name="T1" fmla="*/ 33 h 33"/>
                                <a:gd name="T2" fmla="*/ 9 w 115"/>
                                <a:gd name="T3" fmla="*/ 31 h 33"/>
                                <a:gd name="T4" fmla="*/ 15 w 115"/>
                                <a:gd name="T5" fmla="*/ 31 h 33"/>
                                <a:gd name="T6" fmla="*/ 22 w 115"/>
                                <a:gd name="T7" fmla="*/ 29 h 33"/>
                                <a:gd name="T8" fmla="*/ 33 w 115"/>
                                <a:gd name="T9" fmla="*/ 29 h 33"/>
                                <a:gd name="T10" fmla="*/ 37 w 115"/>
                                <a:gd name="T11" fmla="*/ 27 h 33"/>
                                <a:gd name="T12" fmla="*/ 55 w 115"/>
                                <a:gd name="T13" fmla="*/ 27 h 33"/>
                                <a:gd name="T14" fmla="*/ 57 w 115"/>
                                <a:gd name="T15" fmla="*/ 24 h 33"/>
                                <a:gd name="T16" fmla="*/ 64 w 115"/>
                                <a:gd name="T17" fmla="*/ 24 h 33"/>
                                <a:gd name="T18" fmla="*/ 64 w 115"/>
                                <a:gd name="T19" fmla="*/ 22 h 33"/>
                                <a:gd name="T20" fmla="*/ 68 w 115"/>
                                <a:gd name="T21" fmla="*/ 22 h 33"/>
                                <a:gd name="T22" fmla="*/ 71 w 115"/>
                                <a:gd name="T23" fmla="*/ 20 h 33"/>
                                <a:gd name="T24" fmla="*/ 72 w 115"/>
                                <a:gd name="T25" fmla="*/ 20 h 33"/>
                                <a:gd name="T26" fmla="*/ 77 w 115"/>
                                <a:gd name="T27" fmla="*/ 18 h 33"/>
                                <a:gd name="T28" fmla="*/ 79 w 115"/>
                                <a:gd name="T29" fmla="*/ 15 h 33"/>
                                <a:gd name="T30" fmla="*/ 84 w 115"/>
                                <a:gd name="T31" fmla="*/ 14 h 33"/>
                                <a:gd name="T32" fmla="*/ 88 w 115"/>
                                <a:gd name="T33" fmla="*/ 11 h 33"/>
                                <a:gd name="T34" fmla="*/ 94 w 115"/>
                                <a:gd name="T35" fmla="*/ 9 h 33"/>
                                <a:gd name="T36" fmla="*/ 99 w 115"/>
                                <a:gd name="T37" fmla="*/ 7 h 33"/>
                                <a:gd name="T38" fmla="*/ 108 w 115"/>
                                <a:gd name="T39" fmla="*/ 5 h 33"/>
                                <a:gd name="T40" fmla="*/ 115 w 115"/>
                                <a:gd name="T41" fmla="*/ 0 h 3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15" h="33">
                                  <a:moveTo>
                                    <a:pt x="0" y="33"/>
                                  </a:moveTo>
                                  <a:lnTo>
                                    <a:pt x="9" y="31"/>
                                  </a:lnTo>
                                  <a:lnTo>
                                    <a:pt x="15" y="31"/>
                                  </a:lnTo>
                                  <a:lnTo>
                                    <a:pt x="22" y="29"/>
                                  </a:lnTo>
                                  <a:lnTo>
                                    <a:pt x="33" y="29"/>
                                  </a:lnTo>
                                  <a:lnTo>
                                    <a:pt x="37" y="27"/>
                                  </a:lnTo>
                                  <a:lnTo>
                                    <a:pt x="55" y="27"/>
                                  </a:lnTo>
                                  <a:lnTo>
                                    <a:pt x="57" y="24"/>
                                  </a:lnTo>
                                  <a:lnTo>
                                    <a:pt x="64" y="24"/>
                                  </a:lnTo>
                                  <a:lnTo>
                                    <a:pt x="64" y="22"/>
                                  </a:lnTo>
                                  <a:lnTo>
                                    <a:pt x="68" y="22"/>
                                  </a:lnTo>
                                  <a:lnTo>
                                    <a:pt x="71" y="20"/>
                                  </a:lnTo>
                                  <a:lnTo>
                                    <a:pt x="72" y="20"/>
                                  </a:lnTo>
                                  <a:lnTo>
                                    <a:pt x="77" y="18"/>
                                  </a:lnTo>
                                  <a:lnTo>
                                    <a:pt x="79" y="15"/>
                                  </a:lnTo>
                                  <a:lnTo>
                                    <a:pt x="84" y="14"/>
                                  </a:lnTo>
                                  <a:lnTo>
                                    <a:pt x="88" y="11"/>
                                  </a:lnTo>
                                  <a:lnTo>
                                    <a:pt x="94" y="9"/>
                                  </a:lnTo>
                                  <a:lnTo>
                                    <a:pt x="99" y="7"/>
                                  </a:lnTo>
                                  <a:lnTo>
                                    <a:pt x="108" y="5"/>
                                  </a:lnTo>
                                  <a:lnTo>
                                    <a:pt x="1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1" name="Freeform 408"/>
                          <wps:cNvSpPr>
                            <a:spLocks/>
                          </wps:cNvSpPr>
                          <wps:spPr bwMode="auto">
                            <a:xfrm>
                              <a:off x="5587" y="3780"/>
                              <a:ext cx="102" cy="57"/>
                            </a:xfrm>
                            <a:custGeom>
                              <a:avLst/>
                              <a:gdLst>
                                <a:gd name="T0" fmla="*/ 0 w 102"/>
                                <a:gd name="T1" fmla="*/ 57 h 57"/>
                                <a:gd name="T2" fmla="*/ 4 w 102"/>
                                <a:gd name="T3" fmla="*/ 55 h 57"/>
                                <a:gd name="T4" fmla="*/ 6 w 102"/>
                                <a:gd name="T5" fmla="*/ 55 h 57"/>
                                <a:gd name="T6" fmla="*/ 10 w 102"/>
                                <a:gd name="T7" fmla="*/ 53 h 57"/>
                                <a:gd name="T8" fmla="*/ 13 w 102"/>
                                <a:gd name="T9" fmla="*/ 50 h 57"/>
                                <a:gd name="T10" fmla="*/ 17 w 102"/>
                                <a:gd name="T11" fmla="*/ 50 h 57"/>
                                <a:gd name="T12" fmla="*/ 19 w 102"/>
                                <a:gd name="T13" fmla="*/ 49 h 57"/>
                                <a:gd name="T14" fmla="*/ 23 w 102"/>
                                <a:gd name="T15" fmla="*/ 46 h 57"/>
                                <a:gd name="T16" fmla="*/ 26 w 102"/>
                                <a:gd name="T17" fmla="*/ 46 h 57"/>
                                <a:gd name="T18" fmla="*/ 31 w 102"/>
                                <a:gd name="T19" fmla="*/ 44 h 57"/>
                                <a:gd name="T20" fmla="*/ 32 w 102"/>
                                <a:gd name="T21" fmla="*/ 41 h 57"/>
                                <a:gd name="T22" fmla="*/ 36 w 102"/>
                                <a:gd name="T23" fmla="*/ 40 h 57"/>
                                <a:gd name="T24" fmla="*/ 38 w 102"/>
                                <a:gd name="T25" fmla="*/ 40 h 57"/>
                                <a:gd name="T26" fmla="*/ 43 w 102"/>
                                <a:gd name="T27" fmla="*/ 37 h 57"/>
                                <a:gd name="T28" fmla="*/ 45 w 102"/>
                                <a:gd name="T29" fmla="*/ 35 h 57"/>
                                <a:gd name="T30" fmla="*/ 49 w 102"/>
                                <a:gd name="T31" fmla="*/ 33 h 57"/>
                                <a:gd name="T32" fmla="*/ 52 w 102"/>
                                <a:gd name="T33" fmla="*/ 33 h 57"/>
                                <a:gd name="T34" fmla="*/ 56 w 102"/>
                                <a:gd name="T35" fmla="*/ 31 h 57"/>
                                <a:gd name="T36" fmla="*/ 58 w 102"/>
                                <a:gd name="T37" fmla="*/ 28 h 57"/>
                                <a:gd name="T38" fmla="*/ 62 w 102"/>
                                <a:gd name="T39" fmla="*/ 26 h 57"/>
                                <a:gd name="T40" fmla="*/ 67 w 102"/>
                                <a:gd name="T41" fmla="*/ 22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4 h 57"/>
                                <a:gd name="T58" fmla="*/ 100 w 102"/>
                                <a:gd name="T59" fmla="*/ 2 h 57"/>
                                <a:gd name="T60" fmla="*/ 102 w 102"/>
                                <a:gd name="T61" fmla="*/ 0 h 5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2" h="57">
                                  <a:moveTo>
                                    <a:pt x="0" y="57"/>
                                  </a:moveTo>
                                  <a:lnTo>
                                    <a:pt x="4" y="55"/>
                                  </a:lnTo>
                                  <a:lnTo>
                                    <a:pt x="6" y="55"/>
                                  </a:lnTo>
                                  <a:lnTo>
                                    <a:pt x="10" y="53"/>
                                  </a:lnTo>
                                  <a:lnTo>
                                    <a:pt x="13" y="50"/>
                                  </a:lnTo>
                                  <a:lnTo>
                                    <a:pt x="17" y="50"/>
                                  </a:lnTo>
                                  <a:lnTo>
                                    <a:pt x="19" y="49"/>
                                  </a:lnTo>
                                  <a:lnTo>
                                    <a:pt x="23" y="46"/>
                                  </a:lnTo>
                                  <a:lnTo>
                                    <a:pt x="26" y="46"/>
                                  </a:lnTo>
                                  <a:lnTo>
                                    <a:pt x="31" y="44"/>
                                  </a:lnTo>
                                  <a:lnTo>
                                    <a:pt x="32" y="41"/>
                                  </a:lnTo>
                                  <a:lnTo>
                                    <a:pt x="36" y="40"/>
                                  </a:lnTo>
                                  <a:lnTo>
                                    <a:pt x="38" y="40"/>
                                  </a:lnTo>
                                  <a:lnTo>
                                    <a:pt x="43" y="37"/>
                                  </a:lnTo>
                                  <a:lnTo>
                                    <a:pt x="45" y="35"/>
                                  </a:lnTo>
                                  <a:lnTo>
                                    <a:pt x="49" y="33"/>
                                  </a:lnTo>
                                  <a:lnTo>
                                    <a:pt x="52" y="33"/>
                                  </a:lnTo>
                                  <a:lnTo>
                                    <a:pt x="56" y="31"/>
                                  </a:lnTo>
                                  <a:lnTo>
                                    <a:pt x="58" y="28"/>
                                  </a:lnTo>
                                  <a:lnTo>
                                    <a:pt x="62" y="26"/>
                                  </a:lnTo>
                                  <a:lnTo>
                                    <a:pt x="67" y="22"/>
                                  </a:lnTo>
                                  <a:lnTo>
                                    <a:pt x="71" y="19"/>
                                  </a:lnTo>
                                  <a:lnTo>
                                    <a:pt x="74" y="19"/>
                                  </a:lnTo>
                                  <a:lnTo>
                                    <a:pt x="78" y="18"/>
                                  </a:lnTo>
                                  <a:lnTo>
                                    <a:pt x="80" y="15"/>
                                  </a:lnTo>
                                  <a:lnTo>
                                    <a:pt x="84" y="13"/>
                                  </a:lnTo>
                                  <a:lnTo>
                                    <a:pt x="89" y="9"/>
                                  </a:lnTo>
                                  <a:lnTo>
                                    <a:pt x="93" y="6"/>
                                  </a:lnTo>
                                  <a:lnTo>
                                    <a:pt x="96" y="4"/>
                                  </a:lnTo>
                                  <a:lnTo>
                                    <a:pt x="100" y="2"/>
                                  </a:lnTo>
                                  <a:lnTo>
                                    <a:pt x="10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2" name="Freeform 409"/>
                          <wps:cNvSpPr>
                            <a:spLocks/>
                          </wps:cNvSpPr>
                          <wps:spPr bwMode="auto">
                            <a:xfrm>
                              <a:off x="5689" y="3716"/>
                              <a:ext cx="70" cy="64"/>
                            </a:xfrm>
                            <a:custGeom>
                              <a:avLst/>
                              <a:gdLst>
                                <a:gd name="T0" fmla="*/ 0 w 70"/>
                                <a:gd name="T1" fmla="*/ 64 h 64"/>
                                <a:gd name="T2" fmla="*/ 4 w 70"/>
                                <a:gd name="T3" fmla="*/ 59 h 64"/>
                                <a:gd name="T4" fmla="*/ 7 w 70"/>
                                <a:gd name="T5" fmla="*/ 59 h 64"/>
                                <a:gd name="T6" fmla="*/ 11 w 70"/>
                                <a:gd name="T7" fmla="*/ 55 h 64"/>
                                <a:gd name="T8" fmla="*/ 16 w 70"/>
                                <a:gd name="T9" fmla="*/ 52 h 64"/>
                                <a:gd name="T10" fmla="*/ 18 w 70"/>
                                <a:gd name="T11" fmla="*/ 51 h 64"/>
                                <a:gd name="T12" fmla="*/ 20 w 70"/>
                                <a:gd name="T13" fmla="*/ 51 h 64"/>
                                <a:gd name="T14" fmla="*/ 33 w 70"/>
                                <a:gd name="T15" fmla="*/ 37 h 64"/>
                                <a:gd name="T16" fmla="*/ 35 w 70"/>
                                <a:gd name="T17" fmla="*/ 37 h 64"/>
                                <a:gd name="T18" fmla="*/ 53 w 70"/>
                                <a:gd name="T19" fmla="*/ 21 h 64"/>
                                <a:gd name="T20" fmla="*/ 53 w 70"/>
                                <a:gd name="T21" fmla="*/ 18 h 64"/>
                                <a:gd name="T22" fmla="*/ 70 w 70"/>
                                <a:gd name="T23" fmla="*/ 0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0" h="64">
                                  <a:moveTo>
                                    <a:pt x="0" y="64"/>
                                  </a:moveTo>
                                  <a:lnTo>
                                    <a:pt x="4" y="59"/>
                                  </a:lnTo>
                                  <a:lnTo>
                                    <a:pt x="7" y="59"/>
                                  </a:lnTo>
                                  <a:lnTo>
                                    <a:pt x="11" y="55"/>
                                  </a:lnTo>
                                  <a:lnTo>
                                    <a:pt x="16" y="52"/>
                                  </a:lnTo>
                                  <a:lnTo>
                                    <a:pt x="18" y="51"/>
                                  </a:lnTo>
                                  <a:lnTo>
                                    <a:pt x="20" y="51"/>
                                  </a:lnTo>
                                  <a:lnTo>
                                    <a:pt x="33" y="37"/>
                                  </a:lnTo>
                                  <a:lnTo>
                                    <a:pt x="35" y="37"/>
                                  </a:lnTo>
                                  <a:lnTo>
                                    <a:pt x="53" y="21"/>
                                  </a:lnTo>
                                  <a:lnTo>
                                    <a:pt x="53" y="18"/>
                                  </a:lnTo>
                                  <a:lnTo>
                                    <a:pt x="7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3" name="Freeform 410"/>
                          <wps:cNvSpPr>
                            <a:spLocks/>
                          </wps:cNvSpPr>
                          <wps:spPr bwMode="auto">
                            <a:xfrm>
                              <a:off x="5759" y="3637"/>
                              <a:ext cx="40" cy="79"/>
                            </a:xfrm>
                            <a:custGeom>
                              <a:avLst/>
                              <a:gdLst>
                                <a:gd name="T0" fmla="*/ 0 w 40"/>
                                <a:gd name="T1" fmla="*/ 79 h 79"/>
                                <a:gd name="T2" fmla="*/ 3 w 40"/>
                                <a:gd name="T3" fmla="*/ 77 h 79"/>
                                <a:gd name="T4" fmla="*/ 3 w 40"/>
                                <a:gd name="T5" fmla="*/ 75 h 79"/>
                                <a:gd name="T6" fmla="*/ 9 w 40"/>
                                <a:gd name="T7" fmla="*/ 69 h 79"/>
                                <a:gd name="T8" fmla="*/ 9 w 40"/>
                                <a:gd name="T9" fmla="*/ 66 h 79"/>
                                <a:gd name="T10" fmla="*/ 14 w 40"/>
                                <a:gd name="T11" fmla="*/ 62 h 79"/>
                                <a:gd name="T12" fmla="*/ 14 w 40"/>
                                <a:gd name="T13" fmla="*/ 57 h 79"/>
                                <a:gd name="T14" fmla="*/ 18 w 40"/>
                                <a:gd name="T15" fmla="*/ 53 h 79"/>
                                <a:gd name="T16" fmla="*/ 18 w 40"/>
                                <a:gd name="T17" fmla="*/ 51 h 79"/>
                                <a:gd name="T18" fmla="*/ 21 w 40"/>
                                <a:gd name="T19" fmla="*/ 48 h 79"/>
                                <a:gd name="T20" fmla="*/ 21 w 40"/>
                                <a:gd name="T21" fmla="*/ 47 h 79"/>
                                <a:gd name="T22" fmla="*/ 25 w 40"/>
                                <a:gd name="T23" fmla="*/ 42 h 79"/>
                                <a:gd name="T24" fmla="*/ 25 w 40"/>
                                <a:gd name="T25" fmla="*/ 39 h 79"/>
                                <a:gd name="T26" fmla="*/ 27 w 40"/>
                                <a:gd name="T27" fmla="*/ 35 h 79"/>
                                <a:gd name="T28" fmla="*/ 27 w 40"/>
                                <a:gd name="T29" fmla="*/ 33 h 79"/>
                                <a:gd name="T30" fmla="*/ 29 w 40"/>
                                <a:gd name="T31" fmla="*/ 31 h 79"/>
                                <a:gd name="T32" fmla="*/ 29 w 40"/>
                                <a:gd name="T33" fmla="*/ 29 h 79"/>
                                <a:gd name="T34" fmla="*/ 31 w 40"/>
                                <a:gd name="T35" fmla="*/ 26 h 79"/>
                                <a:gd name="T36" fmla="*/ 31 w 40"/>
                                <a:gd name="T37" fmla="*/ 24 h 79"/>
                                <a:gd name="T38" fmla="*/ 34 w 40"/>
                                <a:gd name="T39" fmla="*/ 22 h 79"/>
                                <a:gd name="T40" fmla="*/ 34 w 40"/>
                                <a:gd name="T41" fmla="*/ 17 h 79"/>
                                <a:gd name="T42" fmla="*/ 36 w 40"/>
                                <a:gd name="T43" fmla="*/ 16 h 79"/>
                                <a:gd name="T44" fmla="*/ 36 w 40"/>
                                <a:gd name="T45" fmla="*/ 11 h 79"/>
                                <a:gd name="T46" fmla="*/ 38 w 40"/>
                                <a:gd name="T47" fmla="*/ 9 h 79"/>
                                <a:gd name="T48" fmla="*/ 38 w 40"/>
                                <a:gd name="T49" fmla="*/ 4 h 79"/>
                                <a:gd name="T50" fmla="*/ 40 w 40"/>
                                <a:gd name="T51" fmla="*/ 2 h 79"/>
                                <a:gd name="T52" fmla="*/ 40 w 40"/>
                                <a:gd name="T53" fmla="*/ 0 h 7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0" h="79">
                                  <a:moveTo>
                                    <a:pt x="0" y="79"/>
                                  </a:moveTo>
                                  <a:lnTo>
                                    <a:pt x="3" y="77"/>
                                  </a:lnTo>
                                  <a:lnTo>
                                    <a:pt x="3" y="75"/>
                                  </a:lnTo>
                                  <a:lnTo>
                                    <a:pt x="9" y="69"/>
                                  </a:lnTo>
                                  <a:lnTo>
                                    <a:pt x="9" y="66"/>
                                  </a:lnTo>
                                  <a:lnTo>
                                    <a:pt x="14" y="62"/>
                                  </a:lnTo>
                                  <a:lnTo>
                                    <a:pt x="14" y="57"/>
                                  </a:lnTo>
                                  <a:lnTo>
                                    <a:pt x="18" y="53"/>
                                  </a:lnTo>
                                  <a:lnTo>
                                    <a:pt x="18" y="51"/>
                                  </a:lnTo>
                                  <a:lnTo>
                                    <a:pt x="21" y="48"/>
                                  </a:lnTo>
                                  <a:lnTo>
                                    <a:pt x="21" y="47"/>
                                  </a:lnTo>
                                  <a:lnTo>
                                    <a:pt x="25" y="42"/>
                                  </a:lnTo>
                                  <a:lnTo>
                                    <a:pt x="25" y="39"/>
                                  </a:lnTo>
                                  <a:lnTo>
                                    <a:pt x="27" y="35"/>
                                  </a:lnTo>
                                  <a:lnTo>
                                    <a:pt x="27" y="33"/>
                                  </a:lnTo>
                                  <a:lnTo>
                                    <a:pt x="29" y="31"/>
                                  </a:lnTo>
                                  <a:lnTo>
                                    <a:pt x="29" y="29"/>
                                  </a:lnTo>
                                  <a:lnTo>
                                    <a:pt x="31" y="26"/>
                                  </a:lnTo>
                                  <a:lnTo>
                                    <a:pt x="31" y="24"/>
                                  </a:lnTo>
                                  <a:lnTo>
                                    <a:pt x="34" y="22"/>
                                  </a:lnTo>
                                  <a:lnTo>
                                    <a:pt x="34" y="17"/>
                                  </a:lnTo>
                                  <a:lnTo>
                                    <a:pt x="36" y="16"/>
                                  </a:lnTo>
                                  <a:lnTo>
                                    <a:pt x="36" y="11"/>
                                  </a:lnTo>
                                  <a:lnTo>
                                    <a:pt x="38" y="9"/>
                                  </a:lnTo>
                                  <a:lnTo>
                                    <a:pt x="38" y="4"/>
                                  </a:lnTo>
                                  <a:lnTo>
                                    <a:pt x="40" y="2"/>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4" name="Freeform 411"/>
                          <wps:cNvSpPr>
                            <a:spLocks/>
                          </wps:cNvSpPr>
                          <wps:spPr bwMode="auto">
                            <a:xfrm>
                              <a:off x="5799" y="3623"/>
                              <a:ext cx="4" cy="14"/>
                            </a:xfrm>
                            <a:custGeom>
                              <a:avLst/>
                              <a:gdLst>
                                <a:gd name="T0" fmla="*/ 0 w 4"/>
                                <a:gd name="T1" fmla="*/ 14 h 14"/>
                                <a:gd name="T2" fmla="*/ 0 w 4"/>
                                <a:gd name="T3" fmla="*/ 12 h 14"/>
                                <a:gd name="T4" fmla="*/ 3 w 4"/>
                                <a:gd name="T5" fmla="*/ 9 h 14"/>
                                <a:gd name="T6" fmla="*/ 3 w 4"/>
                                <a:gd name="T7" fmla="*/ 5 h 14"/>
                                <a:gd name="T8" fmla="*/ 4 w 4"/>
                                <a:gd name="T9" fmla="*/ 3 h 14"/>
                                <a:gd name="T10" fmla="*/ 4 w 4"/>
                                <a:gd name="T11" fmla="*/ 0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4">
                                  <a:moveTo>
                                    <a:pt x="0" y="14"/>
                                  </a:moveTo>
                                  <a:lnTo>
                                    <a:pt x="0" y="12"/>
                                  </a:lnTo>
                                  <a:lnTo>
                                    <a:pt x="3" y="9"/>
                                  </a:lnTo>
                                  <a:lnTo>
                                    <a:pt x="3" y="5"/>
                                  </a:lnTo>
                                  <a:lnTo>
                                    <a:pt x="4" y="3"/>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5" name="Freeform 412"/>
                          <wps:cNvSpPr>
                            <a:spLocks/>
                          </wps:cNvSpPr>
                          <wps:spPr bwMode="auto">
                            <a:xfrm>
                              <a:off x="5492" y="2866"/>
                              <a:ext cx="37" cy="311"/>
                            </a:xfrm>
                            <a:custGeom>
                              <a:avLst/>
                              <a:gdLst>
                                <a:gd name="T0" fmla="*/ 0 w 37"/>
                                <a:gd name="T1" fmla="*/ 4 h 311"/>
                                <a:gd name="T2" fmla="*/ 4 w 37"/>
                                <a:gd name="T3" fmla="*/ 3 h 311"/>
                                <a:gd name="T4" fmla="*/ 11 w 37"/>
                                <a:gd name="T5" fmla="*/ 0 h 311"/>
                                <a:gd name="T6" fmla="*/ 15 w 37"/>
                                <a:gd name="T7" fmla="*/ 3 h 311"/>
                                <a:gd name="T8" fmla="*/ 20 w 37"/>
                                <a:gd name="T9" fmla="*/ 7 h 311"/>
                                <a:gd name="T10" fmla="*/ 24 w 37"/>
                                <a:gd name="T11" fmla="*/ 13 h 311"/>
                                <a:gd name="T12" fmla="*/ 29 w 37"/>
                                <a:gd name="T13" fmla="*/ 20 h 311"/>
                                <a:gd name="T14" fmla="*/ 30 w 37"/>
                                <a:gd name="T15" fmla="*/ 31 h 311"/>
                                <a:gd name="T16" fmla="*/ 33 w 37"/>
                                <a:gd name="T17" fmla="*/ 47 h 311"/>
                                <a:gd name="T18" fmla="*/ 35 w 37"/>
                                <a:gd name="T19" fmla="*/ 73 h 311"/>
                                <a:gd name="T20" fmla="*/ 35 w 37"/>
                                <a:gd name="T21" fmla="*/ 109 h 311"/>
                                <a:gd name="T22" fmla="*/ 37 w 37"/>
                                <a:gd name="T23" fmla="*/ 157 h 311"/>
                                <a:gd name="T24" fmla="*/ 37 w 37"/>
                                <a:gd name="T25" fmla="*/ 220 h 311"/>
                                <a:gd name="T26" fmla="*/ 37 w 37"/>
                                <a:gd name="T27" fmla="*/ 311 h 3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7" h="311">
                                  <a:moveTo>
                                    <a:pt x="0" y="4"/>
                                  </a:moveTo>
                                  <a:lnTo>
                                    <a:pt x="4" y="3"/>
                                  </a:lnTo>
                                  <a:lnTo>
                                    <a:pt x="11" y="0"/>
                                  </a:lnTo>
                                  <a:lnTo>
                                    <a:pt x="15" y="3"/>
                                  </a:lnTo>
                                  <a:lnTo>
                                    <a:pt x="20" y="7"/>
                                  </a:lnTo>
                                  <a:lnTo>
                                    <a:pt x="24" y="13"/>
                                  </a:lnTo>
                                  <a:lnTo>
                                    <a:pt x="29" y="20"/>
                                  </a:lnTo>
                                  <a:lnTo>
                                    <a:pt x="30" y="31"/>
                                  </a:lnTo>
                                  <a:lnTo>
                                    <a:pt x="33" y="47"/>
                                  </a:lnTo>
                                  <a:lnTo>
                                    <a:pt x="35" y="73"/>
                                  </a:lnTo>
                                  <a:lnTo>
                                    <a:pt x="35" y="109"/>
                                  </a:lnTo>
                                  <a:lnTo>
                                    <a:pt x="37" y="157"/>
                                  </a:lnTo>
                                  <a:lnTo>
                                    <a:pt x="37" y="220"/>
                                  </a:lnTo>
                                  <a:lnTo>
                                    <a:pt x="37" y="3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6" name="Freeform 413"/>
                          <wps:cNvSpPr>
                            <a:spLocks/>
                          </wps:cNvSpPr>
                          <wps:spPr bwMode="auto">
                            <a:xfrm>
                              <a:off x="5481" y="2901"/>
                              <a:ext cx="41" cy="16"/>
                            </a:xfrm>
                            <a:custGeom>
                              <a:avLst/>
                              <a:gdLst>
                                <a:gd name="T0" fmla="*/ 0 w 41"/>
                                <a:gd name="T1" fmla="*/ 9 h 16"/>
                                <a:gd name="T2" fmla="*/ 2 w 41"/>
                                <a:gd name="T3" fmla="*/ 12 h 16"/>
                                <a:gd name="T4" fmla="*/ 4 w 41"/>
                                <a:gd name="T5" fmla="*/ 12 h 16"/>
                                <a:gd name="T6" fmla="*/ 6 w 41"/>
                                <a:gd name="T7" fmla="*/ 14 h 16"/>
                                <a:gd name="T8" fmla="*/ 9 w 41"/>
                                <a:gd name="T9" fmla="*/ 14 h 16"/>
                                <a:gd name="T10" fmla="*/ 11 w 41"/>
                                <a:gd name="T11" fmla="*/ 16 h 16"/>
                                <a:gd name="T12" fmla="*/ 24 w 41"/>
                                <a:gd name="T13" fmla="*/ 16 h 16"/>
                                <a:gd name="T14" fmla="*/ 26 w 41"/>
                                <a:gd name="T15" fmla="*/ 14 h 16"/>
                                <a:gd name="T16" fmla="*/ 28 w 41"/>
                                <a:gd name="T17" fmla="*/ 14 h 16"/>
                                <a:gd name="T18" fmla="*/ 31 w 41"/>
                                <a:gd name="T19" fmla="*/ 12 h 16"/>
                                <a:gd name="T20" fmla="*/ 33 w 41"/>
                                <a:gd name="T21" fmla="*/ 12 h 16"/>
                                <a:gd name="T22" fmla="*/ 40 w 41"/>
                                <a:gd name="T23" fmla="*/ 5 h 16"/>
                                <a:gd name="T24" fmla="*/ 40 w 41"/>
                                <a:gd name="T25" fmla="*/ 3 h 16"/>
                                <a:gd name="T26" fmla="*/ 41 w 41"/>
                                <a:gd name="T27" fmla="*/ 3 h 16"/>
                                <a:gd name="T28" fmla="*/ 41 w 41"/>
                                <a:gd name="T29" fmla="*/ 0 h 1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 h="16">
                                  <a:moveTo>
                                    <a:pt x="0" y="9"/>
                                  </a:moveTo>
                                  <a:lnTo>
                                    <a:pt x="2" y="12"/>
                                  </a:lnTo>
                                  <a:lnTo>
                                    <a:pt x="4" y="12"/>
                                  </a:lnTo>
                                  <a:lnTo>
                                    <a:pt x="6" y="14"/>
                                  </a:lnTo>
                                  <a:lnTo>
                                    <a:pt x="9" y="14"/>
                                  </a:lnTo>
                                  <a:lnTo>
                                    <a:pt x="11" y="16"/>
                                  </a:lnTo>
                                  <a:lnTo>
                                    <a:pt x="24" y="16"/>
                                  </a:lnTo>
                                  <a:lnTo>
                                    <a:pt x="26" y="14"/>
                                  </a:lnTo>
                                  <a:lnTo>
                                    <a:pt x="28" y="14"/>
                                  </a:lnTo>
                                  <a:lnTo>
                                    <a:pt x="31" y="12"/>
                                  </a:lnTo>
                                  <a:lnTo>
                                    <a:pt x="33" y="12"/>
                                  </a:lnTo>
                                  <a:lnTo>
                                    <a:pt x="40" y="5"/>
                                  </a:lnTo>
                                  <a:lnTo>
                                    <a:pt x="40" y="3"/>
                                  </a:lnTo>
                                  <a:lnTo>
                                    <a:pt x="41" y="3"/>
                                  </a:lnTo>
                                  <a:lnTo>
                                    <a:pt x="4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7" name="Freeform 414"/>
                          <wps:cNvSpPr>
                            <a:spLocks/>
                          </wps:cNvSpPr>
                          <wps:spPr bwMode="auto">
                            <a:xfrm>
                              <a:off x="5619" y="157"/>
                              <a:ext cx="21" cy="25"/>
                            </a:xfrm>
                            <a:custGeom>
                              <a:avLst/>
                              <a:gdLst>
                                <a:gd name="T0" fmla="*/ 21 w 21"/>
                                <a:gd name="T1" fmla="*/ 25 h 25"/>
                                <a:gd name="T2" fmla="*/ 21 w 21"/>
                                <a:gd name="T3" fmla="*/ 18 h 25"/>
                                <a:gd name="T4" fmla="*/ 20 w 21"/>
                                <a:gd name="T5" fmla="*/ 17 h 25"/>
                                <a:gd name="T6" fmla="*/ 20 w 21"/>
                                <a:gd name="T7" fmla="*/ 14 h 25"/>
                                <a:gd name="T8" fmla="*/ 17 w 21"/>
                                <a:gd name="T9" fmla="*/ 13 h 25"/>
                                <a:gd name="T10" fmla="*/ 17 w 21"/>
                                <a:gd name="T11" fmla="*/ 10 h 25"/>
                                <a:gd name="T12" fmla="*/ 15 w 21"/>
                                <a:gd name="T13" fmla="*/ 9 h 25"/>
                                <a:gd name="T14" fmla="*/ 15 w 21"/>
                                <a:gd name="T15" fmla="*/ 6 h 25"/>
                                <a:gd name="T16" fmla="*/ 13 w 21"/>
                                <a:gd name="T17" fmla="*/ 6 h 25"/>
                                <a:gd name="T18" fmla="*/ 8 w 21"/>
                                <a:gd name="T19" fmla="*/ 2 h 25"/>
                                <a:gd name="T20" fmla="*/ 4 w 21"/>
                                <a:gd name="T21" fmla="*/ 2 h 25"/>
                                <a:gd name="T22" fmla="*/ 3 w 21"/>
                                <a:gd name="T23" fmla="*/ 0 h 25"/>
                                <a:gd name="T24" fmla="*/ 0 w 21"/>
                                <a:gd name="T25" fmla="*/ 0 h 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25">
                                  <a:moveTo>
                                    <a:pt x="21" y="25"/>
                                  </a:moveTo>
                                  <a:lnTo>
                                    <a:pt x="21" y="18"/>
                                  </a:lnTo>
                                  <a:lnTo>
                                    <a:pt x="20" y="17"/>
                                  </a:lnTo>
                                  <a:lnTo>
                                    <a:pt x="20" y="14"/>
                                  </a:lnTo>
                                  <a:lnTo>
                                    <a:pt x="17" y="13"/>
                                  </a:lnTo>
                                  <a:lnTo>
                                    <a:pt x="17" y="10"/>
                                  </a:lnTo>
                                  <a:lnTo>
                                    <a:pt x="15" y="9"/>
                                  </a:lnTo>
                                  <a:lnTo>
                                    <a:pt x="15" y="6"/>
                                  </a:lnTo>
                                  <a:lnTo>
                                    <a:pt x="13" y="6"/>
                                  </a:lnTo>
                                  <a:lnTo>
                                    <a:pt x="8" y="2"/>
                                  </a:lnTo>
                                  <a:lnTo>
                                    <a:pt x="4" y="2"/>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8" name="Line 415"/>
                          <wps:cNvCnPr>
                            <a:cxnSpLocks noChangeShapeType="1"/>
                          </wps:cNvCnPr>
                          <wps:spPr bwMode="auto">
                            <a:xfrm>
                              <a:off x="4782" y="797"/>
                              <a:ext cx="0" cy="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89" name="Line 416"/>
                          <wps:cNvCnPr>
                            <a:cxnSpLocks noChangeShapeType="1"/>
                          </wps:cNvCnPr>
                          <wps:spPr bwMode="auto">
                            <a:xfrm flipV="1">
                              <a:off x="4782" y="797"/>
                              <a:ext cx="105" cy="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0" name="Line 417"/>
                          <wps:cNvCnPr>
                            <a:cxnSpLocks noChangeShapeType="1"/>
                          </wps:cNvCnPr>
                          <wps:spPr bwMode="auto">
                            <a:xfrm>
                              <a:off x="5342" y="797"/>
                              <a:ext cx="0" cy="1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1" name="Line 418"/>
                          <wps:cNvCnPr>
                            <a:cxnSpLocks noChangeShapeType="1"/>
                          </wps:cNvCnPr>
                          <wps:spPr bwMode="auto">
                            <a:xfrm flipH="1">
                              <a:off x="5285" y="2248"/>
                              <a:ext cx="68" cy="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2" name="Line 419"/>
                          <wps:cNvCnPr>
                            <a:cxnSpLocks noChangeShapeType="1"/>
                          </wps:cNvCnPr>
                          <wps:spPr bwMode="auto">
                            <a:xfrm>
                              <a:off x="5285" y="2316"/>
                              <a:ext cx="0" cy="4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3" name="Line 420"/>
                          <wps:cNvCnPr>
                            <a:cxnSpLocks noChangeShapeType="1"/>
                          </wps:cNvCnPr>
                          <wps:spPr bwMode="auto">
                            <a:xfrm flipH="1">
                              <a:off x="5652" y="1866"/>
                              <a:ext cx="81"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4" name="Line 421"/>
                          <wps:cNvCnPr>
                            <a:cxnSpLocks noChangeShapeType="1"/>
                          </wps:cNvCnPr>
                          <wps:spPr bwMode="auto">
                            <a:xfrm>
                              <a:off x="5733" y="1866"/>
                              <a:ext cx="0" cy="4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5" name="Line 422"/>
                          <wps:cNvCnPr>
                            <a:cxnSpLocks noChangeShapeType="1"/>
                          </wps:cNvCnPr>
                          <wps:spPr bwMode="auto">
                            <a:xfrm flipV="1">
                              <a:off x="5342" y="1924"/>
                              <a:ext cx="298" cy="2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6" name="Line 423"/>
                          <wps:cNvCnPr>
                            <a:cxnSpLocks noChangeShapeType="1"/>
                          </wps:cNvCnPr>
                          <wps:spPr bwMode="auto">
                            <a:xfrm flipH="1">
                              <a:off x="5285" y="2290"/>
                              <a:ext cx="448" cy="4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7" name="Line 424"/>
                          <wps:cNvCnPr>
                            <a:cxnSpLocks noChangeShapeType="1"/>
                          </wps:cNvCnPr>
                          <wps:spPr bwMode="auto">
                            <a:xfrm flipV="1">
                              <a:off x="5522" y="2290"/>
                              <a:ext cx="211" cy="6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8" name="Line 425"/>
                          <wps:cNvCnPr>
                            <a:cxnSpLocks noChangeShapeType="1"/>
                          </wps:cNvCnPr>
                          <wps:spPr bwMode="auto">
                            <a:xfrm>
                              <a:off x="5285" y="2739"/>
                              <a:ext cx="196" cy="1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9" name="Line 426"/>
                          <wps:cNvCnPr>
                            <a:cxnSpLocks noChangeShapeType="1"/>
                          </wps:cNvCnPr>
                          <wps:spPr bwMode="auto">
                            <a:xfrm flipH="1" flipV="1">
                              <a:off x="5342" y="2222"/>
                              <a:ext cx="60" cy="1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00" name="Line 427"/>
                          <wps:cNvCnPr>
                            <a:cxnSpLocks noChangeShapeType="1"/>
                          </wps:cNvCnPr>
                          <wps:spPr bwMode="auto">
                            <a:xfrm flipV="1">
                              <a:off x="5280" y="2222"/>
                              <a:ext cx="62"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01" name="Line 428"/>
                          <wps:cNvCnPr>
                            <a:cxnSpLocks noChangeShapeType="1"/>
                          </wps:cNvCnPr>
                          <wps:spPr bwMode="auto">
                            <a:xfrm flipV="1">
                              <a:off x="5342" y="2368"/>
                              <a:ext cx="60" cy="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02" name="Line 429"/>
                          <wps:cNvCnPr>
                            <a:cxnSpLocks noChangeShapeType="1"/>
                          </wps:cNvCnPr>
                          <wps:spPr bwMode="auto">
                            <a:xfrm flipH="1" flipV="1">
                              <a:off x="5280" y="2248"/>
                              <a:ext cx="22" cy="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03" name="Line 430"/>
                          <wps:cNvCnPr>
                            <a:cxnSpLocks noChangeShapeType="1"/>
                          </wps:cNvCnPr>
                          <wps:spPr bwMode="auto">
                            <a:xfrm flipH="1">
                              <a:off x="5342" y="2342"/>
                              <a:ext cx="51" cy="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04" name="Line 431"/>
                          <wps:cNvCnPr>
                            <a:cxnSpLocks noChangeShapeType="1"/>
                          </wps:cNvCnPr>
                          <wps:spPr bwMode="auto">
                            <a:xfrm flipH="1">
                              <a:off x="5402" y="2070"/>
                              <a:ext cx="298" cy="2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05" name="Line 432"/>
                          <wps:cNvCnPr>
                            <a:cxnSpLocks noChangeShapeType="1"/>
                          </wps:cNvCnPr>
                          <wps:spPr bwMode="auto">
                            <a:xfrm flipH="1" flipV="1">
                              <a:off x="5640" y="1924"/>
                              <a:ext cx="60" cy="1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06" name="Line 433"/>
                          <wps:cNvCnPr>
                            <a:cxnSpLocks noChangeShapeType="1"/>
                          </wps:cNvCnPr>
                          <wps:spPr bwMode="auto">
                            <a:xfrm>
                              <a:off x="5803" y="3075"/>
                              <a:ext cx="0" cy="5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07" name="Line 434"/>
                          <wps:cNvCnPr>
                            <a:cxnSpLocks noChangeShapeType="1"/>
                          </wps:cNvCnPr>
                          <wps:spPr bwMode="auto">
                            <a:xfrm>
                              <a:off x="5249" y="3235"/>
                              <a:ext cx="0" cy="5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08" name="Line 435"/>
                          <wps:cNvCnPr>
                            <a:cxnSpLocks noChangeShapeType="1"/>
                          </wps:cNvCnPr>
                          <wps:spPr bwMode="auto">
                            <a:xfrm>
                              <a:off x="5640" y="182"/>
                              <a:ext cx="0" cy="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09" name="Line 436"/>
                          <wps:cNvCnPr>
                            <a:cxnSpLocks noChangeShapeType="1"/>
                          </wps:cNvCnPr>
                          <wps:spPr bwMode="auto">
                            <a:xfrm>
                              <a:off x="5640" y="735"/>
                              <a:ext cx="0" cy="11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0" name="Freeform 437"/>
                          <wps:cNvSpPr>
                            <a:spLocks/>
                          </wps:cNvSpPr>
                          <wps:spPr bwMode="auto">
                            <a:xfrm>
                              <a:off x="5940" y="106"/>
                              <a:ext cx="107" cy="87"/>
                            </a:xfrm>
                            <a:custGeom>
                              <a:avLst/>
                              <a:gdLst>
                                <a:gd name="T0" fmla="*/ 38 w 107"/>
                                <a:gd name="T1" fmla="*/ 7 h 87"/>
                                <a:gd name="T2" fmla="*/ 0 w 107"/>
                                <a:gd name="T3" fmla="*/ 38 h 87"/>
                                <a:gd name="T4" fmla="*/ 3 w 107"/>
                                <a:gd name="T5" fmla="*/ 69 h 87"/>
                                <a:gd name="T6" fmla="*/ 26 w 107"/>
                                <a:gd name="T7" fmla="*/ 87 h 87"/>
                                <a:gd name="T8" fmla="*/ 62 w 107"/>
                                <a:gd name="T9" fmla="*/ 87 h 87"/>
                                <a:gd name="T10" fmla="*/ 62 w 107"/>
                                <a:gd name="T11" fmla="*/ 85 h 87"/>
                                <a:gd name="T12" fmla="*/ 99 w 107"/>
                                <a:gd name="T13" fmla="*/ 65 h 87"/>
                                <a:gd name="T14" fmla="*/ 107 w 107"/>
                                <a:gd name="T15" fmla="*/ 46 h 87"/>
                                <a:gd name="T16" fmla="*/ 103 w 107"/>
                                <a:gd name="T17" fmla="*/ 20 h 87"/>
                                <a:gd name="T18" fmla="*/ 75 w 107"/>
                                <a:gd name="T19" fmla="*/ 0 h 87"/>
                                <a:gd name="T20" fmla="*/ 40 w 107"/>
                                <a:gd name="T21" fmla="*/ 4 h 87"/>
                                <a:gd name="T22" fmla="*/ 38 w 107"/>
                                <a:gd name="T23" fmla="*/ 7 h 8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7" h="87">
                                  <a:moveTo>
                                    <a:pt x="38" y="7"/>
                                  </a:moveTo>
                                  <a:lnTo>
                                    <a:pt x="0" y="38"/>
                                  </a:lnTo>
                                  <a:lnTo>
                                    <a:pt x="3" y="69"/>
                                  </a:lnTo>
                                  <a:lnTo>
                                    <a:pt x="26" y="87"/>
                                  </a:lnTo>
                                  <a:lnTo>
                                    <a:pt x="62" y="87"/>
                                  </a:lnTo>
                                  <a:lnTo>
                                    <a:pt x="62" y="85"/>
                                  </a:lnTo>
                                  <a:lnTo>
                                    <a:pt x="99" y="65"/>
                                  </a:lnTo>
                                  <a:lnTo>
                                    <a:pt x="107" y="46"/>
                                  </a:lnTo>
                                  <a:lnTo>
                                    <a:pt x="103" y="20"/>
                                  </a:lnTo>
                                  <a:lnTo>
                                    <a:pt x="75" y="0"/>
                                  </a:lnTo>
                                  <a:lnTo>
                                    <a:pt x="40" y="4"/>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1" name="Freeform 438"/>
                          <wps:cNvSpPr>
                            <a:spLocks/>
                          </wps:cNvSpPr>
                          <wps:spPr bwMode="auto">
                            <a:xfrm>
                              <a:off x="5478" y="568"/>
                              <a:ext cx="110" cy="87"/>
                            </a:xfrm>
                            <a:custGeom>
                              <a:avLst/>
                              <a:gdLst>
                                <a:gd name="T0" fmla="*/ 40 w 110"/>
                                <a:gd name="T1" fmla="*/ 4 h 87"/>
                                <a:gd name="T2" fmla="*/ 5 w 110"/>
                                <a:gd name="T3" fmla="*/ 26 h 87"/>
                                <a:gd name="T4" fmla="*/ 5 w 110"/>
                                <a:gd name="T5" fmla="*/ 38 h 87"/>
                                <a:gd name="T6" fmla="*/ 0 w 110"/>
                                <a:gd name="T7" fmla="*/ 51 h 87"/>
                                <a:gd name="T8" fmla="*/ 3 w 110"/>
                                <a:gd name="T9" fmla="*/ 51 h 87"/>
                                <a:gd name="T10" fmla="*/ 7 w 110"/>
                                <a:gd name="T11" fmla="*/ 71 h 87"/>
                                <a:gd name="T12" fmla="*/ 25 w 110"/>
                                <a:gd name="T13" fmla="*/ 87 h 87"/>
                                <a:gd name="T14" fmla="*/ 66 w 110"/>
                                <a:gd name="T15" fmla="*/ 87 h 87"/>
                                <a:gd name="T16" fmla="*/ 71 w 110"/>
                                <a:gd name="T17" fmla="*/ 83 h 87"/>
                                <a:gd name="T18" fmla="*/ 97 w 110"/>
                                <a:gd name="T19" fmla="*/ 66 h 87"/>
                                <a:gd name="T20" fmla="*/ 110 w 110"/>
                                <a:gd name="T21" fmla="*/ 47 h 87"/>
                                <a:gd name="T22" fmla="*/ 106 w 110"/>
                                <a:gd name="T23" fmla="*/ 17 h 87"/>
                                <a:gd name="T24" fmla="*/ 78 w 110"/>
                                <a:gd name="T25" fmla="*/ 0 h 87"/>
                                <a:gd name="T26" fmla="*/ 40 w 110"/>
                                <a:gd name="T27" fmla="*/ 4 h 8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10" h="87">
                                  <a:moveTo>
                                    <a:pt x="40" y="4"/>
                                  </a:moveTo>
                                  <a:lnTo>
                                    <a:pt x="5" y="26"/>
                                  </a:lnTo>
                                  <a:lnTo>
                                    <a:pt x="5" y="38"/>
                                  </a:lnTo>
                                  <a:lnTo>
                                    <a:pt x="0" y="51"/>
                                  </a:lnTo>
                                  <a:lnTo>
                                    <a:pt x="3" y="51"/>
                                  </a:lnTo>
                                  <a:lnTo>
                                    <a:pt x="7" y="71"/>
                                  </a:lnTo>
                                  <a:lnTo>
                                    <a:pt x="25" y="87"/>
                                  </a:lnTo>
                                  <a:lnTo>
                                    <a:pt x="66" y="87"/>
                                  </a:lnTo>
                                  <a:lnTo>
                                    <a:pt x="71" y="83"/>
                                  </a:lnTo>
                                  <a:lnTo>
                                    <a:pt x="97" y="66"/>
                                  </a:lnTo>
                                  <a:lnTo>
                                    <a:pt x="110" y="47"/>
                                  </a:lnTo>
                                  <a:lnTo>
                                    <a:pt x="106" y="17"/>
                                  </a:lnTo>
                                  <a:lnTo>
                                    <a:pt x="78" y="0"/>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397" name="Rectangle 290"/>
                        <wps:cNvSpPr>
                          <a:spLocks noChangeArrowheads="1"/>
                        </wps:cNvSpPr>
                        <wps:spPr bwMode="auto">
                          <a:xfrm>
                            <a:off x="135122" y="650207"/>
                            <a:ext cx="12147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E2061" w14:textId="77777777" w:rsidR="00AD4EE4" w:rsidRDefault="00AD4EE4" w:rsidP="00847476">
                              <w:pPr>
                                <w:pStyle w:val="afc"/>
                                <w:spacing w:line="240" w:lineRule="exact"/>
                              </w:pPr>
                              <w:r>
                                <w:rPr>
                                  <w:sz w:val="18"/>
                                  <w:szCs w:val="18"/>
                                </w:rPr>
                                <w:t>Общая величина хода:</w:t>
                              </w:r>
                            </w:p>
                            <w:p w14:paraId="27DD1C8E" w14:textId="77777777" w:rsidR="00AD4EE4" w:rsidRDefault="00AD4EE4" w:rsidP="00847476">
                              <w:pPr>
                                <w:pStyle w:val="afc"/>
                                <w:spacing w:line="240" w:lineRule="exact"/>
                              </w:pPr>
                              <w:r>
                                <w:rPr>
                                  <w:sz w:val="18"/>
                                  <w:szCs w:val="18"/>
                                </w:rPr>
                                <w:t>300 ± 20 мм</w:t>
                              </w:r>
                            </w:p>
                          </w:txbxContent>
                        </wps:txbx>
                        <wps:bodyPr rot="0" vert="horz" wrap="square" lIns="0" tIns="0" rIns="0" bIns="0" anchor="t" anchorCtr="0">
                          <a:spAutoFit/>
                        </wps:bodyPr>
                      </wps:wsp>
                      <wps:wsp>
                        <wps:cNvPr id="2398" name="Rectangle 290"/>
                        <wps:cNvSpPr>
                          <a:spLocks noChangeArrowheads="1"/>
                        </wps:cNvSpPr>
                        <wps:spPr bwMode="auto">
                          <a:xfrm>
                            <a:off x="1518285" y="1586839"/>
                            <a:ext cx="915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53E45" w14:textId="77777777" w:rsidR="00AD4EE4" w:rsidRDefault="00AD4EE4" w:rsidP="00156E2D">
                              <w:pPr>
                                <w:pStyle w:val="afc"/>
                                <w:spacing w:line="240" w:lineRule="exact"/>
                              </w:pPr>
                              <w:r>
                                <w:rPr>
                                  <w:sz w:val="18"/>
                                  <w:szCs w:val="18"/>
                                </w:rPr>
                                <w:t>Нижний упор</w:t>
                              </w:r>
                            </w:p>
                          </w:txbxContent>
                        </wps:txbx>
                        <wps:bodyPr rot="0" vert="horz" wrap="square" lIns="0" tIns="0" rIns="0" bIns="0" anchor="t" anchorCtr="0">
                          <a:spAutoFit/>
                        </wps:bodyPr>
                      </wps:wsp>
                      <wps:wsp>
                        <wps:cNvPr id="2399" name="Rectangle 290"/>
                        <wps:cNvSpPr>
                          <a:spLocks noChangeArrowheads="1"/>
                        </wps:cNvSpPr>
                        <wps:spPr bwMode="auto">
                          <a:xfrm>
                            <a:off x="135096" y="2532671"/>
                            <a:ext cx="153098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B37C3" w14:textId="77777777" w:rsidR="00AD4EE4" w:rsidRPr="00156E2D" w:rsidRDefault="00AD4EE4" w:rsidP="00156E2D">
                              <w:pPr>
                                <w:pStyle w:val="afc"/>
                                <w:spacing w:line="240" w:lineRule="exact"/>
                                <w:rPr>
                                  <w:lang w:val="ru-RU"/>
                                </w:rPr>
                              </w:pPr>
                              <w:r w:rsidRPr="00156E2D">
                                <w:rPr>
                                  <w:sz w:val="18"/>
                                  <w:szCs w:val="18"/>
                                  <w:lang w:val="ru-RU"/>
                                </w:rPr>
                                <w:t xml:space="preserve">Пример </w:t>
                              </w:r>
                              <w:r>
                                <w:rPr>
                                  <w:sz w:val="18"/>
                                  <w:szCs w:val="18"/>
                                  <w:lang w:val="en-US"/>
                                </w:rPr>
                                <w:t>b</w:t>
                              </w:r>
                              <w:r w:rsidRPr="00156E2D">
                                <w:rPr>
                                  <w:sz w:val="18"/>
                                  <w:szCs w:val="18"/>
                                  <w:lang w:val="ru-RU"/>
                                </w:rPr>
                                <w:br/>
                                <w:t>Примерные схемы испытаний в зависимости от типа регулировочного устройства</w:t>
                              </w:r>
                            </w:p>
                          </w:txbxContent>
                        </wps:txbx>
                        <wps:bodyPr rot="0" vert="horz" wrap="square" lIns="0" tIns="0" rIns="0" bIns="0" anchor="t" anchorCtr="0">
                          <a:spAutoFit/>
                        </wps:bodyPr>
                      </wps:wsp>
                      <wps:wsp>
                        <wps:cNvPr id="2400" name="Rectangle 3085"/>
                        <wps:cNvSpPr>
                          <a:spLocks noChangeArrowheads="1"/>
                        </wps:cNvSpPr>
                        <wps:spPr bwMode="auto">
                          <a:xfrm rot="10800000" flipH="1" flipV="1">
                            <a:off x="1803945" y="2837420"/>
                            <a:ext cx="33877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87683" w14:textId="77777777" w:rsidR="00AD4EE4" w:rsidRPr="00156E2D" w:rsidRDefault="00AD4EE4" w:rsidP="00156E2D">
                              <w:pPr>
                                <w:pStyle w:val="afc"/>
                                <w:spacing w:line="240" w:lineRule="exact"/>
                                <w:rPr>
                                  <w:lang w:val="ru-RU"/>
                                </w:rPr>
                              </w:pPr>
                              <w:r>
                                <w:rPr>
                                  <w:sz w:val="18"/>
                                  <w:szCs w:val="18"/>
                                </w:rPr>
                                <w:t>F</w:t>
                              </w:r>
                              <w:r w:rsidRPr="00156E2D">
                                <w:rPr>
                                  <w:sz w:val="18"/>
                                  <w:szCs w:val="18"/>
                                  <w:lang w:val="ru-RU"/>
                                </w:rPr>
                                <w:t xml:space="preserve"> = 10</w:t>
                              </w:r>
                              <w:r>
                                <w:rPr>
                                  <w:sz w:val="18"/>
                                  <w:szCs w:val="18"/>
                                </w:rPr>
                                <w:t> </w:t>
                              </w:r>
                              <w:r w:rsidRPr="00156E2D">
                                <w:rPr>
                                  <w:sz w:val="18"/>
                                  <w:szCs w:val="18"/>
                                  <w:lang w:val="ru-RU"/>
                                </w:rPr>
                                <w:t>±</w:t>
                              </w:r>
                              <w:r>
                                <w:rPr>
                                  <w:sz w:val="18"/>
                                  <w:szCs w:val="18"/>
                                </w:rPr>
                                <w:t> </w:t>
                              </w:r>
                              <w:r w:rsidRPr="00156E2D">
                                <w:rPr>
                                  <w:sz w:val="18"/>
                                  <w:szCs w:val="18"/>
                                  <w:lang w:val="ru-RU"/>
                                </w:rPr>
                                <w:t>0,1 Н</w:t>
                              </w:r>
                              <w:r w:rsidRPr="00156E2D">
                                <w:rPr>
                                  <w:b/>
                                  <w:bCs/>
                                  <w:sz w:val="18"/>
                                  <w:szCs w:val="18"/>
                                  <w:lang w:val="ru-RU"/>
                                </w:rPr>
                                <w:t xml:space="preserve">, </w:t>
                              </w:r>
                              <w:r w:rsidRPr="00156E2D">
                                <w:rPr>
                                  <w:sz w:val="18"/>
                                  <w:szCs w:val="18"/>
                                  <w:lang w:val="ru-RU"/>
                                </w:rPr>
                                <w:t>может быть увеличено до максимум</w:t>
                              </w:r>
                              <w:r w:rsidRPr="00156E2D">
                                <w:rPr>
                                  <w:b/>
                                  <w:bCs/>
                                  <w:sz w:val="18"/>
                                  <w:szCs w:val="18"/>
                                  <w:lang w:val="ru-RU"/>
                                </w:rPr>
                                <w:t xml:space="preserve"> </w:t>
                              </w:r>
                              <w:r>
                                <w:rPr>
                                  <w:sz w:val="18"/>
                                  <w:szCs w:val="18"/>
                                </w:rPr>
                                <w:t>F</w:t>
                              </w:r>
                              <w:r w:rsidRPr="00156E2D">
                                <w:rPr>
                                  <w:sz w:val="18"/>
                                  <w:szCs w:val="18"/>
                                  <w:lang w:val="ru-RU"/>
                                </w:rPr>
                                <w:t xml:space="preserve"> = 60</w:t>
                              </w:r>
                              <w:r>
                                <w:rPr>
                                  <w:sz w:val="18"/>
                                  <w:szCs w:val="18"/>
                                </w:rPr>
                                <w:t> </w:t>
                              </w:r>
                              <w:r w:rsidRPr="00156E2D">
                                <w:rPr>
                                  <w:sz w:val="18"/>
                                  <w:szCs w:val="18"/>
                                  <w:lang w:val="ru-RU"/>
                                </w:rPr>
                                <w:t>±</w:t>
                              </w:r>
                              <w:r>
                                <w:rPr>
                                  <w:sz w:val="18"/>
                                  <w:szCs w:val="18"/>
                                </w:rPr>
                                <w:t> </w:t>
                              </w:r>
                              <w:r w:rsidRPr="00156E2D">
                                <w:rPr>
                                  <w:sz w:val="18"/>
                                  <w:szCs w:val="18"/>
                                  <w:lang w:val="ru-RU"/>
                                </w:rPr>
                                <w:t>0,5 Н (см. таблицу 8, пункт 7.2.5.2.6.2)</w:t>
                              </w:r>
                            </w:p>
                          </w:txbxContent>
                        </wps:txbx>
                        <wps:bodyPr rot="0" vert="horz" wrap="square" lIns="0" tIns="0" rIns="0" bIns="0" anchor="t" anchorCtr="0">
                          <a:spAutoFit/>
                        </wps:bodyPr>
                      </wps:wsp>
                      <wps:wsp>
                        <wps:cNvPr id="2401" name="Rectangle 290"/>
                        <wps:cNvSpPr>
                          <a:spLocks noChangeArrowheads="1"/>
                        </wps:cNvSpPr>
                        <wps:spPr bwMode="auto">
                          <a:xfrm>
                            <a:off x="4377556" y="1136623"/>
                            <a:ext cx="1050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B2B6E" w14:textId="77777777" w:rsidR="00AD4EE4" w:rsidRDefault="00AD4EE4" w:rsidP="00156E2D">
                              <w:pPr>
                                <w:pStyle w:val="afc"/>
                                <w:spacing w:line="240" w:lineRule="exact"/>
                              </w:pPr>
                              <w:r>
                                <w:rPr>
                                  <w:sz w:val="18"/>
                                  <w:szCs w:val="18"/>
                                </w:rPr>
                                <w:t>Поворотный валик</w:t>
                              </w:r>
                            </w:p>
                          </w:txbxContent>
                        </wps:txbx>
                        <wps:bodyPr rot="0" vert="horz" wrap="square" lIns="0" tIns="0" rIns="0" bIns="0" anchor="t" anchorCtr="0">
                          <a:sp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50B5B764" id="Canvas 1596" o:spid="_x0000_s1400" editas="canvas" style="width:436.85pt;height:258.4pt;mso-position-horizontal-relative:char;mso-position-vertical-relative:line" coordsize="55479,3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">
                <v:shape id="_x0000_s1401" type="#_x0000_t75" style="position:absolute;width:55479;height:32816;visibility:visible;mso-wrap-style:square">
                  <v:fill o:detectmouseclick="t"/>
                  <v:path o:connecttype="none"/>
                </v:shape>
                <v:group id="Group 471" o:spid="_x0000_s1402" style="position:absolute;left:12;top:25;width:50210;height:24575" coordorigin="2,4" coordsize="790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">
                  <v:line id="Line 308" o:spid="_x0000_s1403" style="position:absolute;visibility:visible;mso-wrap-style:square" from="312,286" to="495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" strokeweight="0"/>
                  <v:line id="Line 309" o:spid="_x0000_s1404" style="position:absolute;flip:x;visibility:visible;mso-wrap-style:square" from="4568,52" to="518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" strokeweight="0"/>
                  <v:line id="Line 310" o:spid="_x0000_s1405" style="position:absolute;flip:x;visibility:visible;mso-wrap-style:square" from="13,585" to="46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" strokeweight="0"/>
                  <v:line id="Line 311" o:spid="_x0000_s1406" style="position:absolute;flip:y;visibility:visible;mso-wrap-style:square" from="13,286" to="3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" strokeweight="0">
                    <v:stroke dashstyle="1 1"/>
                  </v:line>
                  <v:shape id="Freeform 312" o:spid="_x0000_s1407" style="position:absolute;left:4559;top:673;width:27;height:44;visibility:visible;mso-wrap-style:square;v-text-anchor:top" coordsize="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" path="m9,l3,7r,2l,11,,25r3,2l3,31r4,4l7,38r2,l14,42r4,l21,44r6,e" filled="f" strokeweight="0">
                    <v:path arrowok="t" o:connecttype="custom" o:connectlocs="9,0;3,7;3,9;0,11;0,25;3,27;3,31;7,35;7,38;9,38;14,42;18,42;21,44;27,44" o:connectangles="0,0,0,0,0,0,0,0,0,0,0,0,0,0"/>
                  </v:shape>
                  <v:shape id="Freeform 313" o:spid="_x0000_s1408" style="position:absolute;left:5188;top:46;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" path="m18,l9,,8,2,5,2r,3l3,5,,6e" filled="f" strokeweight="0">
                    <v:path arrowok="t" o:connecttype="custom" o:connectlocs="18,0;9,0;8,2;5,2;5,5;3,5;0,6" o:connectangles="0,0,0,0,0,0,0"/>
                  </v:shape>
                  <v:shape id="Freeform 314" o:spid="_x0000_s1409" style="position:absolute;left:4559;top:77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" path="m,l,7,3,9r,4l7,18r,3l9,21r5,4l18,25r3,2l27,27e" filled="f" strokeweight="0">
                    <v:path arrowok="t" o:connecttype="custom" o:connectlocs="0,0;0,7;3,9;3,13;7,18;7,21;9,21;14,25;18,25;21,27;27,27" o:connectangles="0,0,0,0,0,0,0,0,0,0,0"/>
                  </v:shape>
                  <v:shape id="Freeform 315" o:spid="_x0000_s1410" style="position:absolute;left:4865;top:550;width:422;height:35;visibility:visible;mso-wrap-style:square;v-text-anchor:top" coordsize="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" path="m422,35r-7,-1l409,31r-7,-2l397,27r-6,l384,25r-6,-3l371,20r-6,l358,18r-6,-2l345,16r-6,-3l332,12r-6,l319,9r-6,l306,7r-6,l293,5r-15,l271,3r-20,l244,,178,r-6,3l152,3r-7,2l130,5r-7,2l116,7r-6,2l103,9r-6,3l90,12r-6,1l77,16r-6,l64,18r-7,2l50,20r-6,2l37,25r-6,2l24,27r-4,2l13,31,6,34,,35e" filled="f" strokeweight="0">
                    <v:path arrowok="t" o:connecttype="custom" o:connectlocs="422,35;415,34;409,31;402,29;397,27;391,27;384,25;378,22;371,20;365,20;358,18;352,16;345,16;339,13;332,12;326,12;319,9;313,9;306,7;300,7;293,5;278,5;271,3;251,3;244,0;178,0;172,3;152,3;145,5;130,5;123,7;116,7;110,9;103,9;97,12;90,12;84,13;77,16;71,16;64,18;57,20;50,20;44,22;37,25;31,27;24,27;20,29;13,31;6,34;0,35" o:connectangles="0,0,0,0,0,0,0,0,0,0,0,0,0,0,0,0,0,0,0,0,0,0,0,0,0,0,0,0,0,0,0,0,0,0,0,0,0,0,0,0,0,0,0,0,0,0,0,0,0,0"/>
                  </v:shape>
                  <v:shape id="Freeform 316" o:spid="_x0000_s1411" style="position:absolute;left:5271;top:139;width:348;height:36;visibility:visible;mso-wrap-style:square;v-text-anchor:top" coordsize="3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" path="m348,18r-9,-3l331,13r-9,-2l316,11,309,9,304,6r-4,l295,5r-4,l289,2r-7,l282,,269,r-4,2l157,2r-7,3l126,5r-4,1l110,6r-6,3l100,9r-7,2l88,11r-6,2l78,13r-7,2l65,18r-5,2l53,20r-6,2l40,24r-9,3l25,28r-7,4l9,35,,36e" filled="f" strokeweight="0">
                    <v:path arrowok="t" o:connecttype="custom" o:connectlocs="348,18;339,15;331,13;322,11;316,11;309,9;304,6;300,6;295,5;291,5;289,2;282,2;282,0;269,0;265,2;157,2;150,5;126,5;122,6;110,6;104,9;100,9;93,11;88,11;82,13;78,13;71,15;65,18;60,20;53,20;47,22;40,24;31,27;25,28;18,32;9,35;0,36" o:connectangles="0,0,0,0,0,0,0,0,0,0,0,0,0,0,0,0,0,0,0,0,0,0,0,0,0,0,0,0,0,0,0,0,0,0,0,0,0"/>
                  </v:shape>
                  <v:shape id="Freeform 317" o:spid="_x0000_s1412" style="position:absolute;left:6170;top:786;width:159;height:15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" path="m159,80r-1,11l155,102r-4,11l144,124r-7,9l129,141r-10,7l108,153r-11,4l85,158r-12,l62,157,50,153,40,148,30,141r-9,-8l14,124,8,113,3,102,1,91,,80,1,67,3,56,8,45,14,35r7,-9l30,18,40,11,50,5,62,2,73,,85,,97,2r11,3l119,11r10,7l137,26r7,9l151,45r4,11l158,67r1,13xe" filled="f" strokeweight="0">
                    <v:path arrowok="t" o:connecttype="custom" o:connectlocs="159,80;158,91;155,102;151,113;144,124;137,133;129,141;119,148;108,153;97,157;85,158;73,158;62,157;50,153;40,148;30,141;21,133;14,124;8,113;3,102;1,91;0,80;1,67;3,56;8,45;14,35;21,26;30,18;40,11;50,5;62,2;73,0;85,0;97,2;108,5;119,11;129,18;137,26;144,35;151,45;155,56;158,67;159,80" o:connectangles="0,0,0,0,0,0,0,0,0,0,0,0,0,0,0,0,0,0,0,0,0,0,0,0,0,0,0,0,0,0,0,0,0,0,0,0,0,0,0,0,0,0,0"/>
                  </v:shape>
                  <v:shape id="Freeform 318" o:spid="_x0000_s1413" style="position:absolute;left:6065;top:680;width:369;height:186;visibility:visible;mso-wrap-style:square;v-text-anchor:top" coordsize="36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" path="m369,186r-9,-56l328,68,272,22,205,,147,4,81,31,22,97,,165r,21e" filled="f" strokeweight="0">
                    <v:path arrowok="t" o:connecttype="custom" o:connectlocs="369,186;360,130;328,68;272,22;205,0;147,4;81,31;22,97;0,165;0,186" o:connectangles="0,0,0,0,0,0,0,0,0,0"/>
                  </v:shape>
                  <v:shape id="Freeform 319" o:spid="_x0000_s1414" style="position:absolute;left:6199;top:585;width:327;height:185;visibility:visible;mso-wrap-style:square;v-text-anchor:top" coordsize="32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" path="m327,185r-9,-55l285,69,231,23,163,,93,8,33,36,,69e" filled="f" strokeweight="0">
                    <v:path arrowok="t" o:connecttype="custom" o:connectlocs="327,185;318,130;285,69;231,23;163,0;93,8;33,36;0,69" o:connectangles="0,0,0,0,0,0,0,0"/>
                  </v:shape>
                  <v:shape id="Freeform 320" o:spid="_x0000_s1415" style="position:absolute;left:6759;top:26;width:328;height:185;visibility:visible;mso-wrap-style:square;v-text-anchor:top" coordsize="3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" path="m328,185r-9,-54l286,69,231,22,162,,93,7,22,44,,66e" filled="f" strokeweight="0">
                    <v:path arrowok="t" o:connecttype="custom" o:connectlocs="328,185;319,131;286,69;231,22;162,0;93,7;22,44;0,66" o:connectangles="0,0,0,0,0,0,0,0"/>
                  </v:shape>
                  <v:shape id="Freeform 321" o:spid="_x0000_s1416" style="position:absolute;left:6623;top:119;width:369;height:185;visibility:visible;mso-wrap-style:square;v-text-anchor:top" coordsize="36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" path="m369,185r-9,-55l328,68,272,22,205,,141,4,66,42,16,108,,167e" filled="f" strokeweight="0">
                    <v:path arrowok="t" o:connecttype="custom" o:connectlocs="369,185;360,130;328,68;272,22;205,0;141,4;66,42;16,108;0,167" o:connectangles="0,0,0,0,0,0,0,0,0"/>
                  </v:shape>
                  <v:shape id="Freeform 322" o:spid="_x0000_s1417" style="position:absolute;left:6753;top:224;width:131;height:135;visibility:visible;mso-wrap-style:square;v-text-anchor:top" coordsize="13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" path="m110,135r21,-33l131,60,108,20,68,,28,4,,25e" filled="f" strokeweight="0">
                    <v:path arrowok="t" o:connecttype="custom" o:connectlocs="110,135;131,102;131,60;108,20;68,0;28,4;0,25" o:connectangles="0,0,0,0,0,0,0"/>
                  </v:shape>
                  <v:line id="Line 323" o:spid="_x0000_s1418" style="position:absolute;visibility:visible;mso-wrap-style:square" from="5206,46" to="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" strokeweight="0"/>
                  <v:line id="Line 324" o:spid="_x0000_s1419" style="position:absolute;flip:x;visibility:visible;mso-wrap-style:square" from="5578,46" to="624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" strokeweight="0"/>
                  <v:line id="Line 325" o:spid="_x0000_s1420" style="position:absolute;visibility:visible;mso-wrap-style:square" from="4586,717" to="557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" strokeweight="0"/>
                  <v:line id="Line 326" o:spid="_x0000_s1421" style="position:absolute;visibility:visible;mso-wrap-style:square" from="4586,797" to="557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" strokeweight="0"/>
                  <v:line id="Line 327" o:spid="_x0000_s1422" style="position:absolute;flip:x;visibility:visible;mso-wrap-style:square" from="5578,126" to="624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" strokeweight="0"/>
                  <v:line id="Line 328" o:spid="_x0000_s1423" style="position:absolute;visibility:visible;mso-wrap-style:square" from="6249,46" to="624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" strokeweight="0"/>
                  <v:line id="Line 329" o:spid="_x0000_s1424" style="position:absolute;visibility:visible;mso-wrap-style:square" from="4559,691" to="455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" strokeweight="0"/>
                  <v:line id="Line 330" o:spid="_x0000_s1425" style="position:absolute;visibility:visible;mso-wrap-style:square" from="5221,178" to="527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" strokeweight="0"/>
                  <v:line id="Line 331" o:spid="_x0000_s1426" style="position:absolute;visibility:visible;mso-wrap-style:square" from="4812,585" to="54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" strokeweight="0"/>
                  <v:line id="Line 332" o:spid="_x0000_s1427" style="position:absolute;flip:x;visibility:visible;mso-wrap-style:square" from="4812,178" to="522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" strokeweight="0"/>
                  <v:line id="Line 333" o:spid="_x0000_s1428" style="position:absolute;flip:x;visibility:visible;mso-wrap-style:square" from="5446,178" to="58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" strokeweight="0"/>
                  <v:line id="Line 334" o:spid="_x0000_s1429" style="position:absolute;visibility:visible;mso-wrap-style:square" from="5640,178" to="585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" strokeweight="0"/>
                  <v:line id="Line 335" o:spid="_x0000_s1430" style="position:absolute;flip:x;visibility:visible;mso-wrap-style:square" from="4865,178" to="527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" strokeweight="0"/>
                  <v:line id="Line 336" o:spid="_x0000_s1431" style="position:absolute;visibility:visible;mso-wrap-style:square" from="5788,585" to="634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" strokeweight="0"/>
                  <v:line id="Line 337" o:spid="_x0000_s1432" style="position:absolute;visibility:visible;mso-wrap-style:square" from="6087,286" to="67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" strokeweight="0"/>
                  <v:line id="Line 338" o:spid="_x0000_s1433" style="position:absolute;flip:y;visibility:visible;mso-wrap-style:square" from="6065,866"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" strokeweight="0"/>
                  <v:line id="Line 339" o:spid="_x0000_s1434" style="position:absolute;flip:x;visibility:visible;mso-wrap-style:square" from="6118,866" to="638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" strokeweight="0"/>
                  <v:line id="Line 340" o:spid="_x0000_s1435" style="position:absolute;visibility:visible;mso-wrap-style:square" from="6065,1077"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" strokeweight="0"/>
                  <v:line id="Line 341" o:spid="_x0000_s1436" style="position:absolute;flip:y;visibility:visible;mso-wrap-style:square" from="6434,866"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" strokeweight="0"/>
                  <v:line id="Line 342" o:spid="_x0000_s1437" style="position:absolute;flip:y;visibility:visible;mso-wrap-style:square" from="6249,733" to="624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" strokeweight="0"/>
                  <v:line id="Line 343" o:spid="_x0000_s1438" style="position:absolute;flip:y;visibility:visible;mso-wrap-style:square" from="6434,981" to="6526,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" strokeweight="0"/>
                  <v:line id="Line 344" o:spid="_x0000_s1439" style="position:absolute;flip:y;visibility:visible;mso-wrap-style:square" from="6526,770" to="652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" strokeweight="0"/>
                  <v:line id="Line 345" o:spid="_x0000_s1440" style="position:absolute;flip:y;visibility:visible;mso-wrap-style:square" from="6131,654" to="619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" strokeweight="0"/>
                  <v:line id="Line 346" o:spid="_x0000_s1441" style="position:absolute;flip:y;visibility:visible;mso-wrap-style:square" from="6692,92" to="675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" strokeweight="0"/>
                  <v:line id="Line 347" o:spid="_x0000_s1442" style="position:absolute;flip:y;visibility:visible;mso-wrap-style:square" from="7087,211" to="708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" strokeweight="0"/>
                  <v:line id="Line 348" o:spid="_x0000_s1443" style="position:absolute;flip:y;visibility:visible;mso-wrap-style:square" from="6992,422" to="708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" strokeweight="0"/>
                  <v:line id="Line 349" o:spid="_x0000_s1444" style="position:absolute;flip:y;visibility:visible;mso-wrap-style:square" from="6992,304"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" strokeweight="0"/>
                  <v:line id="Line 350" o:spid="_x0000_s1445" style="position:absolute;visibility:visible;mso-wrap-style:square" from="6709,515"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" strokeweight="0"/>
                  <v:line id="Line 351" o:spid="_x0000_s1446" style="position:absolute;flip:y;visibility:visible;mso-wrap-style:square" from="6515,361" to="686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n/J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DsD4bw9yY9ATm9AQAA//8DAFBLAQItABQABgAIAAAAIQDb4fbL7gAAAIUBAAATAAAAAAAA&#10;AAAAAAAAAAAAAABbQ29udGVudF9UeXBlc10ueG1sUEsBAi0AFAAGAAgAAAAhAFr0LFu/AAAAFQEA&#10;AAsAAAAAAAAAAAAAAAAAHwEAAF9yZWxzLy5yZWxzUEsBAi0AFAAGAAgAAAAhAMzWf8nHAAAA3QAA&#10;AA8AAAAAAAAAAAAAAAAABwIAAGRycy9kb3ducmV2LnhtbFBLBQYAAAAAAwADALcAAAD7AgAAAAA=&#10;" strokeweight="0"/>
                  <v:line id="Line 352" o:spid="_x0000_s1447" style="position:absolute;flip:y;visibility:visible;mso-wrap-style:square" from="6403,249" to="675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pS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eBpMBzB75v0BOTkBgAA//8DAFBLAQItABQABgAIAAAAIQDb4fbL7gAAAIUBAAATAAAAAAAA&#10;AAAAAAAAAAAAAABbQ29udGVudF9UeXBlc10ueG1sUEsBAi0AFAAGAAgAAAAhAFr0LFu/AAAAFQEA&#10;AAsAAAAAAAAAAAAAAAAAHwEAAF9yZWxzLy5yZWxzUEsBAi0AFAAGAAgAAAAhAKOa2lLHAAAA3QAA&#10;AA8AAAAAAAAAAAAAAAAABwIAAGRycy9kb3ducmV2LnhtbFBLBQYAAAAAAwADALcAAAD7AgAAAAA=&#10;" strokeweight="0"/>
                  <v:line id="Line 353" o:spid="_x0000_s1448" style="position:absolute;flip:y;visibility:visible;mso-wrap-style:square" from="6100,4" to="710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" strokeweight="0">
                    <v:stroke dashstyle="3 1 1 1"/>
                  </v:line>
                  <v:line id="Line 354" o:spid="_x0000_s1449" style="position:absolute;flip:y;visibility:visible;mso-wrap-style:square" from="6065,1024"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" strokeweight="0"/>
                  <v:line id="Line 355" o:spid="_x0000_s1450" style="position:absolute;flip:x;visibility:visible;mso-wrap-style:square" from="5878,1024" to="6065,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" strokeweight="0"/>
                  <v:line id="Line 356" o:spid="_x0000_s1451" style="position:absolute;visibility:visible;mso-wrap-style:square" from="5878,1210" to="6564,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" strokeweight="0"/>
                  <v:line id="Line 357" o:spid="_x0000_s1452" style="position:absolute;visibility:visible;mso-wrap-style:square" from="5878,1210" to="5878,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" strokeweight="0"/>
                  <v:line id="Line 358" o:spid="_x0000_s1453" style="position:absolute;flip:x;visibility:visible;mso-wrap-style:square" from="4782,797" to="51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" strokeweight="0"/>
                  <v:line id="Line 359" o:spid="_x0000_s1454" style="position:absolute;flip:x;visibility:visible;mso-wrap-style:square" from="4465,1171"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T7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0eBrC75v0BOTkBgAA//8DAFBLAQItABQABgAIAAAAIQDb4fbL7gAAAIUBAAATAAAAAAAA&#10;AAAAAAAAAAAAAABbQ29udGVudF9UeXBlc10ueG1sUEsBAi0AFAAGAAgAAAAhAFr0LFu/AAAAFQEA&#10;AAsAAAAAAAAAAAAAAAAAHwEAAF9yZWxzLy5yZWxzUEsBAi0AFAAGAAgAAAAhAKmq1PvHAAAA3QAA&#10;AA8AAAAAAAAAAAAAAAAABwIAAGRycy9kb3ducmV2LnhtbFBLBQYAAAAAAwADALcAAAD7AgAAAAA=&#10;" strokeweight="0"/>
                  <v:line id="Line 360" o:spid="_x0000_s1455" style="position:absolute;visibility:visible;mso-wrap-style:square" from="4624,797"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" strokeweight="0"/>
                  <v:line id="Line 361" o:spid="_x0000_s1456" style="position:absolute;flip:x;visibility:visible;mso-wrap-style:square" from="4465,797" to="4624,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" strokeweight="0"/>
                  <v:line id="Line 362" o:spid="_x0000_s1457" style="position:absolute;flip:x;visibility:visible;mso-wrap-style:square" from="4727,797" to="528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" strokeweight="0"/>
                  <v:line id="Line 363" o:spid="_x0000_s1458" style="position:absolute;flip:x;visibility:visible;mso-wrap-style:square" from="3833,1359" to="472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" strokeweight="0"/>
                  <v:line id="Line 364" o:spid="_x0000_s1459" style="position:absolute;visibility:visible;mso-wrap-style:square" from="4727,1359" to="4727,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" strokeweight="0"/>
                  <v:line id="Line 365" o:spid="_x0000_s1460" style="position:absolute;visibility:visible;mso-wrap-style:square" from="2,920" to="205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" strokeweight="0"/>
                  <v:shape id="Freeform 366" o:spid="_x0000_s1461" style="position:absolute;left:2;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" path="m132,l,66r132,66l66,66,132,xe" fillcolor="black" strokeweight="0">
                    <v:path arrowok="t" o:connecttype="custom" o:connectlocs="132,0;0,66;132,132;66,66;132,0" o:connectangles="0,0,0,0,0"/>
                  </v:shape>
                  <v:shape id="Freeform 367" o:spid="_x0000_s1462" style="position:absolute;left:1921;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" path="m,l132,66,,132,66,66,,xe" fillcolor="black" strokeweight="0">
                    <v:path arrowok="t" o:connecttype="custom" o:connectlocs="0,0;132,66;0,132;66,66;0,0" o:connectangles="0,0,0,0,0"/>
                  </v:shape>
                  <v:line id="Line 368" o:spid="_x0000_s1463" style="position:absolute;flip:x;visibility:visible;mso-wrap-style:square" from="3312,1096" to="4617,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" strokeweight="0"/>
                  <v:line id="Line 369" o:spid="_x0000_s1464" style="position:absolute;visibility:visible;mso-wrap-style:square" from="6603,509" to="7909,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" strokeweight="0"/>
                  <v:shape id="Freeform 370" o:spid="_x0000_s1465" style="position:absolute;left:5518;top:2783;width:11;height: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" path="m11,3l9,,,e" filled="f" strokeweight="0">
                    <v:path arrowok="t" o:connecttype="custom" o:connectlocs="11,3;9,0;0,0" o:connectangles="0,0,0"/>
                  </v:shape>
                  <v:shape id="Freeform 371" o:spid="_x0000_s1466" style="position:absolute;left:5505;top:2781;width:13;height:6;visibility:visible;mso-wrap-style:square;v-text-anchor:top" coordsize="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" path="m13,l11,,9,2,4,2,,6e" filled="f" strokeweight="0">
                    <v:path arrowok="t" o:connecttype="custom" o:connectlocs="13,0;11,0;9,2;4,2;0,6" o:connectangles="0,0,0,0,0"/>
                  </v:shape>
                  <v:shape id="Freeform 372" o:spid="_x0000_s1467" style="position:absolute;left:5494;top:2790;width:11;height:1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" path="m11,l9,r,2l6,2,2,5r,3l,8r,2e" filled="f" strokeweight="0">
                    <v:path arrowok="t" o:connecttype="custom" o:connectlocs="11,0;9,0;9,2;6,2;2,5;2,8;0,8;0,10" o:connectangles="0,0,0,0,0,0,0,0"/>
                  </v:shape>
                  <v:shape id="Freeform 373" o:spid="_x0000_s1468" style="position:absolute;left:5487;top:2800;width:9;height:16;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" path="m9,l7,2r,2l5,7r,1l3,8r,3l,13r,3e" filled="f" strokeweight="0">
                    <v:path arrowok="t" o:connecttype="custom" o:connectlocs="9,0;7,2;7,4;5,7;5,8;3,8;3,11;0,13;0,16" o:connectangles="0,0,0,0,0,0,0,0,0"/>
                  </v:shape>
                  <v:shape id="Freeform 374" o:spid="_x0000_s1469" style="position:absolute;left:5481;top:2816;width:6;height:19;visibility:visible;mso-wrap-style:square;v-text-anchor:top" coordsize="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" path="m6,r,1l4,4r,6l2,10r,5l,17r,2e" filled="f" strokeweight="0">
                    <v:path arrowok="t" o:connecttype="custom" o:connectlocs="6,0;6,1;4,4;4,10;2,10;2,15;0,17;0,19" o:connectangles="0,0,0,0,0,0,0,0"/>
                  </v:shape>
                  <v:line id="Line 375" o:spid="_x0000_s1470" style="position:absolute;visibility:visible;mso-wrap-style:square" from="5481,2835" to="548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" strokeweight="0"/>
                  <v:shape id="Freeform 376" o:spid="_x0000_s1471" style="position:absolute;left:5481;top:2851;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" path="m,l,6r2,l2,11r2,l4,13e" filled="f" strokeweight="0">
                    <v:path arrowok="t" o:connecttype="custom" o:connectlocs="0,0;0,6;2,6;2,11;4,11;4,13" o:connectangles="0,0,0,0,0,0"/>
                  </v:shape>
                  <v:shape id="Freeform 377" o:spid="_x0000_s1472" style="position:absolute;left:5485;top:2864;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" path="m,l,2,2,5r3,l7,6e" filled="f" strokeweight="0">
                    <v:path arrowok="t" o:connecttype="custom" o:connectlocs="0,0;0,2;2,5;5,5;7,6" o:connectangles="0,0,0,0,0"/>
                  </v:shape>
                  <v:line id="Line 378" o:spid="_x0000_s1473" style="position:absolute;visibility:visible;mso-wrap-style:square" from="5492,2869" to="5500,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" strokeweight="0"/>
                  <v:shape id="Freeform 379" o:spid="_x0000_s1474" style="position:absolute;left:5500;top:2864;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" path="m,6r7,l7,5r2,l14,e" filled="f" strokeweight="0">
                    <v:path arrowok="t" o:connecttype="custom" o:connectlocs="0,6;7,6;7,5;9,5;14,0" o:connectangles="0,0,0,0,0"/>
                  </v:shape>
                  <v:shape id="Freeform 380" o:spid="_x0000_s1475" style="position:absolute;left:5514;top:2853;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" path="m,13l2,11r2,l4,9,8,4,8,2,11,e" filled="f" strokeweight="0">
                    <v:path arrowok="t" o:connecttype="custom" o:connectlocs="0,13;2,11;4,11;4,9;8,4;8,2;11,0" o:connectangles="0,0,0,0,0,0,0"/>
                  </v:shape>
                  <v:shape id="Freeform 381" o:spid="_x0000_s1476" style="position:absolute;left:5525;top:2835;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" path="m,18l,16,2,13r,-2l6,7,6,4,9,3,9,e" filled="f" strokeweight="0">
                    <v:path arrowok="t" o:connecttype="custom" o:connectlocs="0,18;0,16;2,13;2,11;6,7;6,4;9,3;9,0" o:connectangles="0,0,0,0,0,0,0,0"/>
                  </v:shape>
                  <v:shape id="Freeform 382" o:spid="_x0000_s1477" style="position:absolute;left:5534;top:2817;width:4;height:18;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" path="m,18l,16,2,14,2,9r2,l4,e" filled="f" strokeweight="0">
                    <v:path arrowok="t" o:connecttype="custom" o:connectlocs="0,18;0,16;2,14;2,9;4,9;4,0" o:connectangles="0,0,0,0,0,0"/>
                  </v:shape>
                  <v:line id="Line 383" o:spid="_x0000_s1478" style="position:absolute;flip:y;visibility:visible;mso-wrap-style:square" from="5540,2802" to="5540,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" strokeweight="0"/>
                  <v:shape id="Freeform 384" o:spid="_x0000_s1479" style="position:absolute;left:5536;top:2790;width:4;height:1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" path="m4,12l4,8,2,5,2,2,,2,,e" filled="f" strokeweight="0">
                    <v:path arrowok="t" o:connecttype="custom" o:connectlocs="4,12;4,8;2,5;2,2;0,2;0,0" o:connectangles="0,0,0,0,0,0"/>
                  </v:shape>
                  <v:shape id="Freeform 385" o:spid="_x0000_s1480" style="position:absolute;left:5531;top:2783;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" path="m5,7l5,4,3,4,3,3,,e" filled="f" strokeweight="0">
                    <v:path arrowok="t" o:connecttype="custom" o:connectlocs="5,7;5,4;3,4;3,3;0,0" o:connectangles="0,0,0,0,0"/>
                  </v:shape>
                  <v:shape id="Freeform 386" o:spid="_x0000_s1481" style="position:absolute;left:5758;top:3006;width:39;height:45;visibility:visible;mso-wrap-style:square;v-text-anchor:top" coordsize="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" path="m39,45r,-2l37,40r,-2l35,36r,-2l32,31r,-1l30,27r,-1l28,26r,-3l26,22r-3,l23,19,15,10r-2,l13,8r-3,l8,6,8,4,6,4,4,1,1,1,1,,,e" filled="f" strokeweight="0">
                    <v:path arrowok="t" o:connecttype="custom" o:connectlocs="39,45;39,43;37,40;37,38;35,36;35,34;32,31;32,30;30,27;30,26;28,26;28,23;26,22;23,22;23,19;15,10;13,10;13,8;10,8;8,6;8,4;6,4;4,1;1,1;1,0;0,0" o:connectangles="0,0,0,0,0,0,0,0,0,0,0,0,0,0,0,0,0,0,0,0,0,0,0,0,0,0"/>
                  </v:shape>
                  <v:shape id="Freeform 387" o:spid="_x0000_s1482" style="position:absolute;left:5674;top:2981;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" path="m84,26l81,25r-4,l72,20r-2,l66,16r-4,l59,13r-2,l55,11r-5,l48,9r-2,l44,7r-4,l35,4r-7,l26,2,15,2,13,,,e" filled="f" strokeweight="0">
                    <v:path arrowok="t" o:connecttype="custom" o:connectlocs="84,26;81,25;77,25;72,20;70,20;66,16;62,16;59,13;57,13;55,11;50,11;48,9;46,9;44,7;40,7;35,4;28,4;26,2;15,2;13,0;0,0" o:connectangles="0,0,0,0,0,0,0,0,0,0,0,0,0,0,0,0,0,0,0,0,0"/>
                  </v:shape>
                  <v:shape id="Freeform 388" o:spid="_x0000_s1483" style="position:absolute;left:5580;top:2979;width:94;height:4;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" path="m94,2l76,2,74,,45,,43,2,16,2,13,4,,4e" filled="f" strokeweight="0">
                    <v:path arrowok="t" o:connecttype="custom" o:connectlocs="94,2;76,2;74,0;45,0;43,2;16,2;13,4;0,4" o:connectangles="0,0,0,0,0,0,0,0"/>
                  </v:shape>
                  <v:shape id="Freeform 389" o:spid="_x0000_s1484" style="position:absolute;left:5465;top:2985;width:115;height:34;visibility:visible;mso-wrap-style:square;v-text-anchor:top" coordsize="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" path="m115,r-9,3l100,3,93,5,82,5,78,7,62,7,60,9r-7,l53,12r-4,l47,14r-3,l42,16r-4,2l35,18r-4,3l27,22r-7,3l16,27,7,31,,34e" filled="f" strokeweight="0">
                    <v:path arrowok="t" o:connecttype="custom" o:connectlocs="115,0;106,3;100,3;93,5;82,5;78,7;62,7;60,9;53,9;53,12;49,12;47,14;44,14;42,16;38,18;35,18;31,21;27,22;20,25;16,27;7,31;0,34" o:connectangles="0,0,0,0,0,0,0,0,0,0,0,0,0,0,0,0,0,0,0,0,0,0"/>
                  </v:shape>
                  <v:shape id="Freeform 390" o:spid="_x0000_s1485" style="position:absolute;left:5362;top:3019;width:103;height:56;visibility:visible;mso-wrap-style:square;v-text-anchor:top" coordsize="1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" path="m103,l99,2r-2,l93,4,90,6r-5,l84,9r-5,1l77,10r-5,3l71,14r-5,3l63,17r-4,1l57,21r-4,2l50,23r-4,2l44,27r-4,3l35,34r-4,2l28,36r-4,3l22,41r-4,2l13,48,9,49,6,52,2,54,,56e" filled="f" strokeweight="0">
                    <v:path arrowok="t" o:connecttype="custom" o:connectlocs="103,0;99,2;97,2;93,4;90,6;85,6;84,9;79,10;77,10;72,13;71,14;66,17;63,17;59,18;57,21;53,23;50,23;46,25;44,27;40,30;35,34;31,36;28,36;24,39;22,41;18,43;13,48;9,49;6,52;2,54;0,56" o:connectangles="0,0,0,0,0,0,0,0,0,0,0,0,0,0,0,0,0,0,0,0,0,0,0,0,0,0,0,0,0,0,0"/>
                  </v:shape>
                  <v:shape id="Freeform 391" o:spid="_x0000_s1486" style="position:absolute;left:5292;top:3073;width:70;height:66;visibility:visible;mso-wrap-style:square;v-text-anchor:top" coordsize="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" path="m70,l66,4r-3,l61,7,57,9r-5,4l50,13,35,29r-3,l10,51,8,55,6,57r,3l,66e" filled="f" strokeweight="0">
                    <v:path arrowok="t" o:connecttype="custom" o:connectlocs="70,0;66,4;63,4;61,7;57,9;52,13;50,13;35,29;32,29;10,51;8,55;6,57;6,60;0,66" o:connectangles="0,0,0,0,0,0,0,0,0,0,0,0,0,0"/>
                  </v:shape>
                  <v:shape id="Freeform 392" o:spid="_x0000_s1487" style="position:absolute;left:5252;top:3139;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" path="m40,l37,3r,1l31,12r,1l26,18r,4l22,27r,2l18,34r,1l15,38r,2l13,44r-3,3l10,49,9,51r,2l6,56r,6l4,65r,1l2,69r,6l,78r,2e" filled="f" strokeweight="0">
                    <v:path arrowok="t" o:connecttype="custom" o:connectlocs="40,0;37,3;37,4;31,12;31,13;26,18;26,22;22,27;22,29;18,34;18,35;15,38;15,40;13,44;10,47;10,49;9,51;9,53;6,56;6,62;4,65;4,66;2,69;2,75;0,78;0,80" o:connectangles="0,0,0,0,0,0,0,0,0,0,0,0,0,0,0,0,0,0,0,0,0,0,0,0,0,0"/>
                  </v:shape>
                  <v:shape id="Freeform 393" o:spid="_x0000_s1488" style="position:absolute;left:5247;top:3219;width:7;height:56;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" path="m2,r,4l,4,,35r2,3l2,46r3,2l5,52r2,2l7,56e" filled="f" strokeweight="0">
                    <v:path arrowok="t" o:connecttype="custom" o:connectlocs="2,0;2,4;0,4;0,35;2,38;2,46;5,48;5,52;7,54;7,56" o:connectangles="0,0,0,0,0,0,0,0,0,0"/>
                  </v:shape>
                  <v:shape id="Freeform 394" o:spid="_x0000_s1489" style="position:absolute;left:5254;top:3275;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" path="m,l,3,4,7r,5l7,12r,1l8,16r,2l11,18r,3l16,25r,2l17,27r7,7l26,34r,2l29,38r2,l31,40r2,l35,43r3,l38,44r1,e" filled="f" strokeweight="0">
                    <v:path arrowok="t" o:connecttype="custom" o:connectlocs="0,0;0,3;4,7;4,12;7,12;7,13;8,16;8,18;11,18;11,21;16,25;16,27;17,27;24,34;26,34;26,36;29,38;31,38;31,40;33,40;35,43;38,43;38,44;39,44" o:connectangles="0,0,0,0,0,0,0,0,0,0,0,0,0,0,0,0,0,0,0,0,0,0,0,0"/>
                  </v:shape>
                  <v:shape id="Freeform 395" o:spid="_x0000_s1490" style="position:absolute;left:5293;top:3318;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" path="m,l3,1r4,l12,6r2,l18,10r4,l25,13r2,l29,15r5,l36,17r2,l40,19r4,l49,22r7,l58,23r11,l71,26r13,e" filled="f" strokeweight="0">
                    <v:path arrowok="t" o:connecttype="custom" o:connectlocs="0,0;3,1;7,1;12,6;14,6;18,10;22,10;25,13;27,13;29,15;34,15;36,17;38,17;40,19;44,19;49,22;56,22;58,23;69,23;71,26;84,26" o:connectangles="0,0,0,0,0,0,0,0,0,0,0,0,0,0,0,0,0,0,0,0,0"/>
                  </v:shape>
                  <v:shape id="Freeform 396" o:spid="_x0000_s1491" style="position:absolute;left:5377;top:3341;width:97;height:5;visibility:visible;mso-wrap-style:square;v-text-anchor:top" coordsize="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" path="m,3r16,l18,5r46,l66,3r20,l88,r9,e" filled="f" strokeweight="0">
                    <v:path arrowok="t" o:connecttype="custom" o:connectlocs="0,3;16,3;18,5;64,5;66,3;86,3;88,0;97,0" o:connectangles="0,0,0,0,0,0,0,0"/>
                  </v:shape>
                  <v:shape id="Freeform 397" o:spid="_x0000_s1492" style="position:absolute;left:5472;top:3309;width:115;height:32;visibility:visible;mso-wrap-style:square;v-text-anchor:top" coordsize="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" path="m,32l9,31r6,l22,28r11,l37,26r18,l57,24r7,l64,22r4,l71,19r1,l77,17r2,-2l84,13r4,-3l94,9,99,6r9,-2l115,e" filled="f" strokeweight="0">
                    <v:path arrowok="t" o:connecttype="custom" o:connectlocs="0,32;9,31;15,31;22,28;33,28;37,26;55,26;57,24;64,24;64,22;68,22;71,19;72,19;77,17;79,15;84,13;88,10;94,9;99,6;108,4;115,0" o:connectangles="0,0,0,0,0,0,0,0,0,0,0,0,0,0,0,0,0,0,0,0,0"/>
                  </v:shape>
                  <v:shape id="Freeform 398" o:spid="_x0000_s1493" style="position:absolute;left:5587;top:3252;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" path="m,57l4,54r2,l10,52r3,-2l17,50r2,-2l23,45r3,l31,44r1,-3l36,39r2,l43,36r2,-1l49,32r3,l56,30r2,-2l62,26r5,-5l71,19r3,l78,18r2,-3l84,13,89,9,93,6,96,5r4,-3l102,e" filled="f" strokeweight="0">
                    <v:path arrowok="t" o:connecttype="custom" o:connectlocs="0,57;4,54;6,54;10,52;13,50;17,50;19,48;23,45;26,45;31,44;32,41;36,39;38,39;43,36;45,35;49,32;52,32;56,30;58,28;62,26;67,21;71,19;74,19;78,18;80,15;84,13;89,9;93,6;96,5;100,2;102,0" o:connectangles="0,0,0,0,0,0,0,0,0,0,0,0,0,0,0,0,0,0,0,0,0,0,0,0,0,0,0,0,0,0,0"/>
                  </v:shape>
                  <v:shape id="Freeform 399" o:spid="_x0000_s1494" style="position:absolute;left:5689;top:3188;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" path="m,64l4,60r3,l11,55r5,-2l18,51r2,l33,38r2,l53,20r,-3l70,e" filled="f" strokeweight="0">
                    <v:path arrowok="t" o:connecttype="custom" o:connectlocs="0,64;4,60;7,60;11,55;16,53;18,51;20,51;33,38;35,38;53,20;53,17;70,0" o:connectangles="0,0,0,0,0,0,0,0,0,0,0,0"/>
                  </v:shape>
                  <v:shape id="Freeform 400" o:spid="_x0000_s1495" style="position:absolute;left:5759;top:3108;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" path="m,80l3,78r,-3l9,69r,-3l14,62r,-4l18,53r,-2l21,49r,-2l25,43r,-3l27,35r,-1l29,31r,-2l31,27r,-2l34,22r,-4l36,16r,-4l38,9r,-4l40,3,40,e" filled="f" strokeweight="0">
                    <v:path arrowok="t" o:connecttype="custom" o:connectlocs="0,80;3,78;3,75;9,69;9,66;14,62;14,58;18,53;18,51;21,49;21,47;25,43;25,40;27,35;27,34;29,31;29,29;31,27;31,25;34,22;34,18;36,16;36,12;38,9;38,5;40,3;40,0" o:connectangles="0,0,0,0,0,0,0,0,0,0,0,0,0,0,0,0,0,0,0,0,0,0,0,0,0,0,0"/>
                  </v:shape>
                  <v:shape id="Freeform 401" o:spid="_x0000_s1496" style="position:absolute;left:5799;top:3095;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" path="m,13l,11,3,9,3,4,4,3,4,e" filled="f" strokeweight="0">
                    <v:path arrowok="t" o:connecttype="custom" o:connectlocs="0,13;0,11;3,9;3,4;4,3;4,0" o:connectangles="0,0,0,0,0,0"/>
                  </v:shape>
                  <v:shape id="Freeform 402" o:spid="_x0000_s1497" style="position:absolute;left:5797;top:3051;width:6;height:24;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" path="m6,24r,-7l5,17r,-6l2,9,2,4,,2,,e" filled="f" strokeweight="0">
                    <v:path arrowok="t" o:connecttype="custom" o:connectlocs="6,24;6,17;5,17;5,11;2,9;2,4;0,2;0,0" o:connectangles="0,0,0,0,0,0,0,0"/>
                  </v:shape>
                  <v:shape id="Freeform 403" o:spid="_x0000_s1498" style="position:absolute;left:5247;top:3775;width:7;height:2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" path="m,l,7,2,9r,9l5,20r,4l7,27r,2e" filled="f" strokeweight="0">
                    <v:path arrowok="t" o:connecttype="custom" o:connectlocs="0,0;0,7;2,9;2,18;5,20;5,24;7,27;7,29" o:connectangles="0,0,0,0,0,0,0,0"/>
                  </v:shape>
                  <v:shape id="Freeform 404" o:spid="_x0000_s1499" style="position:absolute;left:5254;top:3804;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" path="m,l,2,4,7r,4l7,11r,2l8,16r,1l11,17r,3l16,25r,1l17,26r7,7l26,33r,2l29,38r2,l31,40r2,l35,42r3,l38,44r1,e" filled="f" strokeweight="0">
                    <v:path arrowok="t" o:connecttype="custom" o:connectlocs="0,0;0,2;4,7;4,11;7,11;7,13;8,16;8,17;11,17;11,20;16,25;16,26;17,26;24,33;26,33;26,35;29,38;31,38;31,40;33,40;35,42;38,42;38,44;39,44" o:connectangles="0,0,0,0,0,0,0,0,0,0,0,0,0,0,0,0,0,0,0,0,0,0,0,0"/>
                  </v:shape>
                  <v:shape id="Freeform 405" o:spid="_x0000_s1500" style="position:absolute;left:5293;top:3846;width:84;height:27;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" path="m,l3,2r4,l12,6r2,l18,11r4,l25,13r2,l29,15r5,l36,18r2,l40,20r4,l49,22r7,l58,24r11,l71,27r13,e" filled="f" strokeweight="0">
                    <v:path arrowok="t" o:connecttype="custom" o:connectlocs="0,0;3,2;7,2;12,6;14,6;18,11;22,11;25,13;27,13;29,15;34,15;36,18;38,18;40,20;44,20;49,22;56,22;58,24;69,24;71,27;84,27" o:connectangles="0,0,0,0,0,0,0,0,0,0,0,0,0,0,0,0,0,0,0,0,0"/>
                  </v:shape>
                  <v:shape id="Freeform 406" o:spid="_x0000_s1501" style="position:absolute;left:5377;top:3870;width:97;height:4;visibility:visible;mso-wrap-style:square;v-text-anchor:top" coordsize="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" path="m,3r16,l18,4r46,l66,3r20,l88,r9,e" filled="f" strokeweight="0">
                    <v:path arrowok="t" o:connecttype="custom" o:connectlocs="0,3;16,3;18,4;64,4;66,3;86,3;88,0;97,0" o:connectangles="0,0,0,0,0,0,0,0"/>
                  </v:shape>
                  <v:shape id="Freeform 407" o:spid="_x0000_s1502" style="position:absolute;left:5472;top:3837;width:115;height:33;visibility:visible;mso-wrap-style:square;v-text-anchor:top" coordsize="1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" path="m,33l9,31r6,l22,29r11,l37,27r18,l57,24r7,l64,22r4,l71,20r1,l77,18r2,-3l84,14r4,-3l94,9,99,7r9,-2l115,e" filled="f" strokeweight="0">
                    <v:path arrowok="t" o:connecttype="custom" o:connectlocs="0,33;9,31;15,31;22,29;33,29;37,27;55,27;57,24;64,24;64,22;68,22;71,20;72,20;77,18;79,15;84,14;88,11;94,9;99,7;108,5;115,0" o:connectangles="0,0,0,0,0,0,0,0,0,0,0,0,0,0,0,0,0,0,0,0,0"/>
                  </v:shape>
                  <v:shape id="Freeform 408" o:spid="_x0000_s1503" style="position:absolute;left:5587;top:378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" path="m,57l4,55r2,l10,53r3,-3l17,50r2,-1l23,46r3,l31,44r1,-3l36,40r2,l43,37r2,-2l49,33r3,l56,31r2,-3l62,26r5,-4l71,19r3,l78,18r2,-3l84,13,89,9,93,6,96,4r4,-2l102,e" filled="f" strokeweight="0">
                    <v:path arrowok="t" o:connecttype="custom" o:connectlocs="0,57;4,55;6,55;10,53;13,50;17,50;19,49;23,46;26,46;31,44;32,41;36,40;38,40;43,37;45,35;49,33;52,33;56,31;58,28;62,26;67,22;71,19;74,19;78,18;80,15;84,13;89,9;93,6;96,4;100,2;102,0" o:connectangles="0,0,0,0,0,0,0,0,0,0,0,0,0,0,0,0,0,0,0,0,0,0,0,0,0,0,0,0,0,0,0"/>
                  </v:shape>
                  <v:shape id="Freeform 409" o:spid="_x0000_s1504" style="position:absolute;left:5689;top:3716;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" path="m,64l4,59r3,l11,55r5,-3l18,51r2,l33,37r2,l53,21r,-3l70,e" filled="f" strokeweight="0">
                    <v:path arrowok="t" o:connecttype="custom" o:connectlocs="0,64;4,59;7,59;11,55;16,52;18,51;20,51;33,37;35,37;53,21;53,18;70,0" o:connectangles="0,0,0,0,0,0,0,0,0,0,0,0"/>
                  </v:shape>
                  <v:shape id="Freeform 410" o:spid="_x0000_s1505" style="position:absolute;left:5759;top:3637;width:40;height:79;visibility:visible;mso-wrap-style:square;v-text-anchor:top" coordsize="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" path="m,79l3,77r,-2l9,69r,-3l14,62r,-5l18,53r,-2l21,48r,-1l25,42r,-3l27,35r,-2l29,31r,-2l31,26r,-2l34,22r,-5l36,16r,-5l38,9r,-5l40,2,40,e" filled="f" strokeweight="0">
                    <v:path arrowok="t" o:connecttype="custom" o:connectlocs="0,79;3,77;3,75;9,69;9,66;14,62;14,57;18,53;18,51;21,48;21,47;25,42;25,39;27,35;27,33;29,31;29,29;31,26;31,24;34,22;34,17;36,16;36,11;38,9;38,4;40,2;40,0" o:connectangles="0,0,0,0,0,0,0,0,0,0,0,0,0,0,0,0,0,0,0,0,0,0,0,0,0,0,0"/>
                  </v:shape>
                  <v:shape id="Freeform 411" o:spid="_x0000_s1506" style="position:absolute;left:5799;top:3623;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" path="m,14l,12,3,9,3,5,4,3,4,e" filled="f" strokeweight="0">
                    <v:path arrowok="t" o:connecttype="custom" o:connectlocs="0,14;0,12;3,9;3,5;4,3;4,0" o:connectangles="0,0,0,0,0,0"/>
                  </v:shape>
                  <v:shape id="Freeform 412" o:spid="_x0000_s1507" style="position:absolute;left:5492;top:2866;width:37;height:311;visibility:visible;mso-wrap-style:square;v-text-anchor:top" coordsize="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" path="m,4l4,3,11,r4,3l20,7r4,6l29,20r1,11l33,47r2,26l35,109r2,48l37,220r,91e" filled="f" strokeweight="0">
                    <v:path arrowok="t" o:connecttype="custom" o:connectlocs="0,4;4,3;11,0;15,3;20,7;24,13;29,20;30,31;33,47;35,73;35,109;37,157;37,220;37,311" o:connectangles="0,0,0,0,0,0,0,0,0,0,0,0,0,0"/>
                  </v:shape>
                  <v:shape id="Freeform 413" o:spid="_x0000_s1508" style="position:absolute;left:5481;top:2901;width:41;height:16;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" path="m,9r2,3l4,12r2,2l9,14r2,2l24,16r2,-2l28,14r3,-2l33,12,40,5r,-2l41,3,41,e" filled="f" strokeweight="0">
                    <v:path arrowok="t" o:connecttype="custom" o:connectlocs="0,9;2,12;4,12;6,14;9,14;11,16;24,16;26,14;28,14;31,12;33,12;40,5;40,3;41,3;41,0" o:connectangles="0,0,0,0,0,0,0,0,0,0,0,0,0,0,0"/>
                  </v:shape>
                  <v:shape id="Freeform 414" o:spid="_x0000_s1509" style="position:absolute;left:5619;top:157;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" path="m21,25r,-7l20,17r,-3l17,13r,-3l15,9r,-3l13,6,8,2,4,2,3,,,e" filled="f" strokeweight="0">
                    <v:path arrowok="t" o:connecttype="custom" o:connectlocs="21,25;21,18;20,17;20,14;17,13;17,10;15,9;15,6;13,6;8,2;4,2;3,0;0,0" o:connectangles="0,0,0,0,0,0,0,0,0,0,0,0,0"/>
                  </v:shape>
                  <v:line id="Line 415" o:spid="_x0000_s1510" style="position:absolute;visibility:visible;mso-wrap-style:square" from="4782,797" to="47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" strokeweight="0"/>
                  <v:line id="Line 416" o:spid="_x0000_s1511" style="position:absolute;flip:y;visibility:visible;mso-wrap-style:square" from="4782,797" to="488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" strokeweight="0"/>
                  <v:line id="Line 417" o:spid="_x0000_s1512" style="position:absolute;visibility:visible;mso-wrap-style:square" from="5342,797" to="5342,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" strokeweight="0"/>
                  <v:line id="Line 418" o:spid="_x0000_s1513" style="position:absolute;flip:x;visibility:visible;mso-wrap-style:square" from="5285,2248" to="5353,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" strokeweight="0"/>
                  <v:line id="Line 419" o:spid="_x0000_s1514" style="position:absolute;visibility:visible;mso-wrap-style:square" from="5285,2316" to="5285,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" strokeweight="0"/>
                  <v:line id="Line 420" o:spid="_x0000_s1515" style="position:absolute;flip:x;visibility:visible;mso-wrap-style:square" from="5652,1866" to="5733,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" strokeweight="0"/>
                  <v:line id="Line 421" o:spid="_x0000_s1516" style="position:absolute;visibility:visible;mso-wrap-style:square" from="5733,1866" to="5733,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" strokeweight="0"/>
                  <v:line id="Line 422" o:spid="_x0000_s1517" style="position:absolute;flip:y;visibility:visible;mso-wrap-style:square" from="5342,1924" to="5640,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" strokeweight="0"/>
                  <v:line id="Line 423" o:spid="_x0000_s1518" style="position:absolute;flip:x;visibility:visible;mso-wrap-style:square" from="5285,2290" to="5733,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" strokeweight="0"/>
                  <v:line id="Line 424" o:spid="_x0000_s1519" style="position:absolute;flip:y;visibility:visible;mso-wrap-style:square" from="5522,2290" to="5733,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" strokeweight="0"/>
                  <v:line id="Line 425" o:spid="_x0000_s1520" style="position:absolute;visibility:visible;mso-wrap-style:square" from="5285,2739" to="548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" strokeweight="0"/>
                  <v:line id="Line 426" o:spid="_x0000_s1521" style="position:absolute;flip:x y;visibility:visible;mso-wrap-style:square" from="5342,2222" to="5402,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" strokeweight="0"/>
                  <v:line id="Line 427" o:spid="_x0000_s1522" style="position:absolute;flip:y;visibility:visible;mso-wrap-style:square" from="5280,2222" to="534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" strokeweight="0"/>
                  <v:line id="Line 428" o:spid="_x0000_s1523" style="position:absolute;flip:y;visibility:visible;mso-wrap-style:square" from="5342,2368" to="5402,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" strokeweight="0"/>
                  <v:line id="Line 429" o:spid="_x0000_s1524" style="position:absolute;flip:x y;visibility:visible;mso-wrap-style:square" from="5280,2248" to="530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" strokeweight="0"/>
                  <v:line id="Line 430" o:spid="_x0000_s1525" style="position:absolute;flip:x;visibility:visible;mso-wrap-style:square" from="5342,2342" to="5393,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" strokeweight="0"/>
                  <v:line id="Line 431" o:spid="_x0000_s1526" style="position:absolute;flip:x;visibility:visible;mso-wrap-style:square" from="5402,2070" to="5700,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" strokeweight="0"/>
                  <v:line id="Line 432" o:spid="_x0000_s1527" style="position:absolute;flip:x y;visibility:visible;mso-wrap-style:square" from="5640,1924" to="5700,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" strokeweight="0"/>
                  <v:line id="Line 433" o:spid="_x0000_s1528" style="position:absolute;visibility:visible;mso-wrap-style:square" from="5803,3075" to="580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" strokeweight="0"/>
                  <v:line id="Line 434" o:spid="_x0000_s1529" style="position:absolute;visibility:visible;mso-wrap-style:square" from="5249,3235" to="5249,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" strokeweight="0"/>
                  <v:line id="Line 435" o:spid="_x0000_s1530" style="position:absolute;visibility:visible;mso-wrap-style:square" from="5640,182" to="564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" strokeweight="0"/>
                  <v:line id="Line 436" o:spid="_x0000_s1531" style="position:absolute;visibility:visible;mso-wrap-style:square" from="5640,735" to="5640,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" strokeweight="0"/>
                  <v:shape id="Freeform 437" o:spid="_x0000_s1532" style="position:absolute;left:5940;top:106;width:107;height:87;visibility:visible;mso-wrap-style:square;v-text-anchor:top" coordsize="1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" path="m38,7l,38,3,69,26,87r36,l62,85,99,65r8,-19l103,20,75,,40,4,38,7xe" fillcolor="black" stroked="f">
                    <v:path arrowok="t" o:connecttype="custom" o:connectlocs="38,7;0,38;3,69;26,87;62,87;62,85;99,65;107,46;103,20;75,0;40,4;38,7" o:connectangles="0,0,0,0,0,0,0,0,0,0,0,0"/>
                  </v:shape>
                  <v:shape id="Freeform 438" o:spid="_x0000_s1533" style="position:absolute;left:5478;top:568;width:110;height:87;visibility:visible;mso-wrap-style:square;v-text-anchor:top" coordsize="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" path="m40,4l5,26r,12l,51r3,l7,71,25,87r41,l71,83,97,66,110,47,106,17,78,,40,4xe" fillcolor="black" stroked="f">
                    <v:path arrowok="t" o:connecttype="custom" o:connectlocs="40,4;5,26;5,38;0,51;3,51;7,71;25,87;66,87;71,83;97,66;110,47;106,17;78,0;40,4" o:connectangles="0,0,0,0,0,0,0,0,0,0,0,0,0,0"/>
                  </v:shape>
                </v:group>
                <v:rect id="_x0000_s1534" style="position:absolute;left:1351;top:6502;width:1214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" filled="f" stroked="f">
                  <v:textbox style="mso-fit-shape-to-text:t" inset="0,0,0,0">
                    <w:txbxContent>
                      <w:p w14:paraId="7C6E2061" w14:textId="77777777" w:rsidR="00AD4EE4" w:rsidRDefault="00AD4EE4" w:rsidP="00847476">
                        <w:pPr>
                          <w:pStyle w:val="afc"/>
                          <w:spacing w:line="240" w:lineRule="exact"/>
                        </w:pPr>
                        <w:r>
                          <w:rPr>
                            <w:sz w:val="18"/>
                            <w:szCs w:val="18"/>
                          </w:rPr>
                          <w:t>Общая величина хода:</w:t>
                        </w:r>
                      </w:p>
                      <w:p w14:paraId="27DD1C8E" w14:textId="77777777" w:rsidR="00AD4EE4" w:rsidRDefault="00AD4EE4" w:rsidP="00847476">
                        <w:pPr>
                          <w:pStyle w:val="afc"/>
                          <w:spacing w:line="240" w:lineRule="exact"/>
                        </w:pPr>
                        <w:r>
                          <w:rPr>
                            <w:sz w:val="18"/>
                            <w:szCs w:val="18"/>
                          </w:rPr>
                          <w:t>300 ± 20 мм</w:t>
                        </w:r>
                      </w:p>
                    </w:txbxContent>
                  </v:textbox>
                </v:rect>
                <v:rect id="_x0000_s1535" style="position:absolute;left:15182;top:15868;width:915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" filled="f" stroked="f">
                  <v:textbox style="mso-fit-shape-to-text:t" inset="0,0,0,0">
                    <w:txbxContent>
                      <w:p w14:paraId="73153E45" w14:textId="77777777" w:rsidR="00AD4EE4" w:rsidRDefault="00AD4EE4" w:rsidP="00156E2D">
                        <w:pPr>
                          <w:pStyle w:val="afc"/>
                          <w:spacing w:line="240" w:lineRule="exact"/>
                        </w:pPr>
                        <w:r>
                          <w:rPr>
                            <w:sz w:val="18"/>
                            <w:szCs w:val="18"/>
                          </w:rPr>
                          <w:t>Нижний упор</w:t>
                        </w:r>
                      </w:p>
                    </w:txbxContent>
                  </v:textbox>
                </v:rect>
                <v:rect id="_x0000_s1536" style="position:absolute;left:1350;top:25326;width:1531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" filled="f" stroked="f">
                  <v:textbox style="mso-fit-shape-to-text:t" inset="0,0,0,0">
                    <w:txbxContent>
                      <w:p w14:paraId="356B37C3" w14:textId="77777777" w:rsidR="00AD4EE4" w:rsidRPr="00156E2D" w:rsidRDefault="00AD4EE4" w:rsidP="00156E2D">
                        <w:pPr>
                          <w:pStyle w:val="afc"/>
                          <w:spacing w:line="240" w:lineRule="exact"/>
                          <w:rPr>
                            <w:lang w:val="ru-RU"/>
                          </w:rPr>
                        </w:pPr>
                        <w:r w:rsidRPr="00156E2D">
                          <w:rPr>
                            <w:sz w:val="18"/>
                            <w:szCs w:val="18"/>
                            <w:lang w:val="ru-RU"/>
                          </w:rPr>
                          <w:t xml:space="preserve">Пример </w:t>
                        </w:r>
                        <w:r>
                          <w:rPr>
                            <w:sz w:val="18"/>
                            <w:szCs w:val="18"/>
                            <w:lang w:val="en-US"/>
                          </w:rPr>
                          <w:t>b</w:t>
                        </w:r>
                        <w:r w:rsidRPr="00156E2D">
                          <w:rPr>
                            <w:sz w:val="18"/>
                            <w:szCs w:val="18"/>
                            <w:lang w:val="ru-RU"/>
                          </w:rPr>
                          <w:br/>
                          <w:t>Примерные схемы испытаний в зависимости от типа регулировочного устройства</w:t>
                        </w:r>
                      </w:p>
                    </w:txbxContent>
                  </v:textbox>
                </v:rect>
                <v:rect id="Rectangle 3085" o:spid="_x0000_s1537" style="position:absolute;left:18039;top:28374;width:33877;height:3048;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" filled="f" stroked="f">
                  <v:textbox style="mso-fit-shape-to-text:t" inset="0,0,0,0">
                    <w:txbxContent>
                      <w:p w14:paraId="5A887683" w14:textId="77777777" w:rsidR="00AD4EE4" w:rsidRPr="00156E2D" w:rsidRDefault="00AD4EE4" w:rsidP="00156E2D">
                        <w:pPr>
                          <w:pStyle w:val="afc"/>
                          <w:spacing w:line="240" w:lineRule="exact"/>
                          <w:rPr>
                            <w:lang w:val="ru-RU"/>
                          </w:rPr>
                        </w:pPr>
                        <w:r>
                          <w:rPr>
                            <w:sz w:val="18"/>
                            <w:szCs w:val="18"/>
                          </w:rPr>
                          <w:t>F</w:t>
                        </w:r>
                        <w:r w:rsidRPr="00156E2D">
                          <w:rPr>
                            <w:sz w:val="18"/>
                            <w:szCs w:val="18"/>
                            <w:lang w:val="ru-RU"/>
                          </w:rPr>
                          <w:t xml:space="preserve"> = 10</w:t>
                        </w:r>
                        <w:r>
                          <w:rPr>
                            <w:sz w:val="18"/>
                            <w:szCs w:val="18"/>
                          </w:rPr>
                          <w:t> </w:t>
                        </w:r>
                        <w:r w:rsidRPr="00156E2D">
                          <w:rPr>
                            <w:sz w:val="18"/>
                            <w:szCs w:val="18"/>
                            <w:lang w:val="ru-RU"/>
                          </w:rPr>
                          <w:t>±</w:t>
                        </w:r>
                        <w:r>
                          <w:rPr>
                            <w:sz w:val="18"/>
                            <w:szCs w:val="18"/>
                          </w:rPr>
                          <w:t> </w:t>
                        </w:r>
                        <w:r w:rsidRPr="00156E2D">
                          <w:rPr>
                            <w:sz w:val="18"/>
                            <w:szCs w:val="18"/>
                            <w:lang w:val="ru-RU"/>
                          </w:rPr>
                          <w:t>0,1 Н</w:t>
                        </w:r>
                        <w:r w:rsidRPr="00156E2D">
                          <w:rPr>
                            <w:b/>
                            <w:bCs/>
                            <w:sz w:val="18"/>
                            <w:szCs w:val="18"/>
                            <w:lang w:val="ru-RU"/>
                          </w:rPr>
                          <w:t xml:space="preserve">, </w:t>
                        </w:r>
                        <w:r w:rsidRPr="00156E2D">
                          <w:rPr>
                            <w:sz w:val="18"/>
                            <w:szCs w:val="18"/>
                            <w:lang w:val="ru-RU"/>
                          </w:rPr>
                          <w:t>может быть увеличено до максимум</w:t>
                        </w:r>
                        <w:r w:rsidRPr="00156E2D">
                          <w:rPr>
                            <w:b/>
                            <w:bCs/>
                            <w:sz w:val="18"/>
                            <w:szCs w:val="18"/>
                            <w:lang w:val="ru-RU"/>
                          </w:rPr>
                          <w:t xml:space="preserve"> </w:t>
                        </w:r>
                        <w:r>
                          <w:rPr>
                            <w:sz w:val="18"/>
                            <w:szCs w:val="18"/>
                          </w:rPr>
                          <w:t>F</w:t>
                        </w:r>
                        <w:r w:rsidRPr="00156E2D">
                          <w:rPr>
                            <w:sz w:val="18"/>
                            <w:szCs w:val="18"/>
                            <w:lang w:val="ru-RU"/>
                          </w:rPr>
                          <w:t xml:space="preserve"> = 60</w:t>
                        </w:r>
                        <w:r>
                          <w:rPr>
                            <w:sz w:val="18"/>
                            <w:szCs w:val="18"/>
                          </w:rPr>
                          <w:t> </w:t>
                        </w:r>
                        <w:r w:rsidRPr="00156E2D">
                          <w:rPr>
                            <w:sz w:val="18"/>
                            <w:szCs w:val="18"/>
                            <w:lang w:val="ru-RU"/>
                          </w:rPr>
                          <w:t>±</w:t>
                        </w:r>
                        <w:r>
                          <w:rPr>
                            <w:sz w:val="18"/>
                            <w:szCs w:val="18"/>
                          </w:rPr>
                          <w:t> </w:t>
                        </w:r>
                        <w:r w:rsidRPr="00156E2D">
                          <w:rPr>
                            <w:sz w:val="18"/>
                            <w:szCs w:val="18"/>
                            <w:lang w:val="ru-RU"/>
                          </w:rPr>
                          <w:t>0,5 Н (см. таблицу 8, пункт 7.2.5.2.6.2)</w:t>
                        </w:r>
                      </w:p>
                    </w:txbxContent>
                  </v:textbox>
                </v:rect>
                <v:rect id="_x0000_s1538" style="position:absolute;left:43775;top:11366;width:1050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" filled="f" stroked="f">
                  <v:textbox style="mso-fit-shape-to-text:t" inset="0,0,0,0">
                    <w:txbxContent>
                      <w:p w14:paraId="25AB2B6E" w14:textId="77777777" w:rsidR="00AD4EE4" w:rsidRDefault="00AD4EE4" w:rsidP="00156E2D">
                        <w:pPr>
                          <w:pStyle w:val="afc"/>
                          <w:spacing w:line="240" w:lineRule="exact"/>
                        </w:pPr>
                        <w:r>
                          <w:rPr>
                            <w:sz w:val="18"/>
                            <w:szCs w:val="18"/>
                          </w:rPr>
                          <w:t>Поворотный валик</w:t>
                        </w:r>
                      </w:p>
                    </w:txbxContent>
                  </v:textbox>
                </v:rect>
                <w10:anchorlock/>
              </v:group>
            </w:pict>
          </mc:Fallback>
        </mc:AlternateContent>
      </w:r>
    </w:p>
    <w:p w14:paraId="557067DD" w14:textId="77777777" w:rsidR="00173CF4" w:rsidRPr="003A53D1" w:rsidRDefault="00173CF4" w:rsidP="00173CF4">
      <w:pPr>
        <w:pStyle w:val="H23G"/>
      </w:pPr>
      <w:r w:rsidRPr="003A53D1">
        <w:rPr>
          <w:b w:val="0"/>
        </w:rPr>
        <w:lastRenderedPageBreak/>
        <w:tab/>
      </w:r>
      <w:r w:rsidRPr="003A53D1">
        <w:rPr>
          <w:b w:val="0"/>
        </w:rPr>
        <w:tab/>
      </w:r>
      <w:r w:rsidRPr="003A53D1">
        <w:rPr>
          <w:b w:val="0"/>
        </w:rPr>
        <w:tab/>
        <w:t>Рис. 2</w:t>
      </w:r>
      <w:r w:rsidRPr="003A53D1">
        <w:rPr>
          <w:b w:val="0"/>
        </w:rPr>
        <w:br/>
      </w:r>
      <w:r w:rsidRPr="003A53D1">
        <w:t>Процедура типа 2</w:t>
      </w:r>
    </w:p>
    <w:p w14:paraId="544D7136" w14:textId="77777777" w:rsidR="00173CF4" w:rsidRPr="003A53D1" w:rsidRDefault="00173CF4" w:rsidP="00156E2D">
      <w:pPr>
        <w:keepNext/>
        <w:keepLines/>
        <w:spacing w:after="360"/>
        <w:ind w:left="1134"/>
        <w:rPr>
          <w:b/>
        </w:rPr>
      </w:pPr>
      <w:r w:rsidRPr="003A53D1">
        <w:rPr>
          <w:b/>
        </w:rPr>
        <w:t>Ниже приведены два примера схемы испытания</w:t>
      </w:r>
    </w:p>
    <w:p w14:paraId="39FCFBFC" w14:textId="77777777" w:rsidR="00173CF4" w:rsidRPr="003A53D1" w:rsidRDefault="00173CF4" w:rsidP="00156E2D">
      <w:pPr>
        <w:keepNext/>
        <w:keepLines/>
        <w:spacing w:after="240"/>
        <w:ind w:left="1134"/>
        <w:rPr>
          <w:b/>
        </w:rPr>
      </w:pPr>
      <w:r w:rsidRPr="003A53D1">
        <w:rPr>
          <w:rFonts w:eastAsia="Calibri"/>
          <w:b/>
        </w:rPr>
        <w:t>Пример</w:t>
      </w:r>
      <w:r w:rsidRPr="003A53D1">
        <w:rPr>
          <w:b/>
        </w:rPr>
        <w:t xml:space="preserve"> 1</w:t>
      </w:r>
    </w:p>
    <w:p w14:paraId="395BC472" w14:textId="77777777" w:rsidR="00173CF4" w:rsidRDefault="00173CF4" w:rsidP="00173CF4">
      <w:pPr>
        <w:ind w:left="1134"/>
      </w:pPr>
      <w:r w:rsidRPr="003A53D1">
        <w:rPr>
          <w:noProof/>
          <w:lang w:eastAsia="ru-RU"/>
        </w:rPr>
        <mc:AlternateContent>
          <mc:Choice Requires="wps">
            <w:drawing>
              <wp:anchor distT="0" distB="0" distL="114300" distR="114300" simplePos="0" relativeHeight="251699200" behindDoc="0" locked="0" layoutInCell="1" allowOverlap="1" wp14:anchorId="26F22254" wp14:editId="321BB2D4">
                <wp:simplePos x="0" y="0"/>
                <wp:positionH relativeFrom="column">
                  <wp:posOffset>805780</wp:posOffset>
                </wp:positionH>
                <wp:positionV relativeFrom="paragraph">
                  <wp:posOffset>775970</wp:posOffset>
                </wp:positionV>
                <wp:extent cx="1164769" cy="350520"/>
                <wp:effectExtent l="0" t="0" r="16510" b="3810"/>
                <wp:wrapNone/>
                <wp:docPr id="3865"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769"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49CF6" w14:textId="77777777" w:rsidR="00AD4EE4" w:rsidRPr="00156E2D" w:rsidRDefault="00AD4EE4" w:rsidP="00173CF4">
                            <w:pPr>
                              <w:spacing w:line="240" w:lineRule="auto"/>
                              <w:rPr>
                                <w:sz w:val="18"/>
                                <w:szCs w:val="18"/>
                              </w:rPr>
                            </w:pPr>
                            <w:r w:rsidRPr="00156E2D">
                              <w:rPr>
                                <w:sz w:val="18"/>
                                <w:szCs w:val="18"/>
                              </w:rPr>
                              <w:t>Общая величина хода:</w:t>
                            </w:r>
                          </w:p>
                          <w:p w14:paraId="44865E69" w14:textId="77777777" w:rsidR="00AD4EE4" w:rsidRPr="00156E2D" w:rsidRDefault="00AD4EE4" w:rsidP="00173CF4">
                            <w:pPr>
                              <w:spacing w:line="240" w:lineRule="auto"/>
                              <w:rPr>
                                <w:sz w:val="18"/>
                                <w:szCs w:val="18"/>
                              </w:rPr>
                            </w:pPr>
                            <w:r w:rsidRPr="00156E2D">
                              <w:rPr>
                                <w:sz w:val="18"/>
                                <w:szCs w:val="18"/>
                              </w:rPr>
                              <w:t>300 ± 20 мм</w:t>
                            </w:r>
                          </w:p>
                        </w:txbxContent>
                      </wps:txbx>
                      <wps:bodyPr rot="0" vert="horz" wrap="square" lIns="0" tIns="0" rIns="0" bIns="0" anchor="t" anchorCtr="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26F22254" id="Rectangle 290" o:spid="_x0000_s1539" style="position:absolute;left:0;text-align:left;margin-left:63.45pt;margin-top:61.1pt;width:91.7pt;height:27.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" filled="f" stroked="f">
                <v:textbox style="mso-fit-shape-to-text:t" inset="0,0,0,0">
                  <w:txbxContent>
                    <w:p w14:paraId="52849CF6" w14:textId="77777777" w:rsidR="00AD4EE4" w:rsidRPr="00156E2D" w:rsidRDefault="00AD4EE4" w:rsidP="00173CF4">
                      <w:pPr>
                        <w:spacing w:line="240" w:lineRule="auto"/>
                        <w:rPr>
                          <w:sz w:val="18"/>
                          <w:szCs w:val="18"/>
                        </w:rPr>
                      </w:pPr>
                      <w:r w:rsidRPr="00156E2D">
                        <w:rPr>
                          <w:sz w:val="18"/>
                          <w:szCs w:val="18"/>
                        </w:rPr>
                        <w:t>Общая величина хода:</w:t>
                      </w:r>
                    </w:p>
                    <w:p w14:paraId="44865E69" w14:textId="77777777" w:rsidR="00AD4EE4" w:rsidRPr="00156E2D" w:rsidRDefault="00AD4EE4" w:rsidP="00173CF4">
                      <w:pPr>
                        <w:spacing w:line="240" w:lineRule="auto"/>
                        <w:rPr>
                          <w:sz w:val="18"/>
                          <w:szCs w:val="18"/>
                        </w:rPr>
                      </w:pPr>
                      <w:r w:rsidRPr="00156E2D">
                        <w:rPr>
                          <w:sz w:val="18"/>
                          <w:szCs w:val="18"/>
                        </w:rPr>
                        <w:t>300 ± 20 мм</w:t>
                      </w:r>
                    </w:p>
                  </w:txbxContent>
                </v:textbox>
              </v:rect>
            </w:pict>
          </mc:Fallback>
        </mc:AlternateContent>
      </w:r>
      <w:r w:rsidRPr="003A53D1">
        <w:rPr>
          <w:noProof/>
          <w:lang w:eastAsia="ru-RU"/>
        </w:rPr>
        <mc:AlternateContent>
          <mc:Choice Requires="wpc">
            <w:drawing>
              <wp:inline distT="0" distB="0" distL="0" distR="0" wp14:anchorId="6BA83F56" wp14:editId="3092BBA8">
                <wp:extent cx="4240968" cy="3227966"/>
                <wp:effectExtent l="0" t="0" r="7620" b="0"/>
                <wp:docPr id="2280" name="Canvas 6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27" name="Group 640"/>
                        <wpg:cNvGrpSpPr>
                          <a:grpSpLocks/>
                        </wpg:cNvGrpSpPr>
                        <wpg:grpSpPr bwMode="auto">
                          <a:xfrm>
                            <a:off x="54610" y="0"/>
                            <a:ext cx="4116070" cy="3168015"/>
                            <a:chOff x="86" y="34"/>
                            <a:chExt cx="6482" cy="4989"/>
                          </a:xfrm>
                        </wpg:grpSpPr>
                        <wps:wsp>
                          <wps:cNvPr id="628" name="Freeform 641"/>
                          <wps:cNvSpPr>
                            <a:spLocks/>
                          </wps:cNvSpPr>
                          <wps:spPr bwMode="auto">
                            <a:xfrm>
                              <a:off x="6335" y="715"/>
                              <a:ext cx="139" cy="139"/>
                            </a:xfrm>
                            <a:custGeom>
                              <a:avLst/>
                              <a:gdLst>
                                <a:gd name="T0" fmla="*/ 139 w 276"/>
                                <a:gd name="T1" fmla="*/ 70 h 278"/>
                                <a:gd name="T2" fmla="*/ 138 w 276"/>
                                <a:gd name="T3" fmla="*/ 80 h 278"/>
                                <a:gd name="T4" fmla="*/ 136 w 276"/>
                                <a:gd name="T5" fmla="*/ 90 h 278"/>
                                <a:gd name="T6" fmla="*/ 132 w 276"/>
                                <a:gd name="T7" fmla="*/ 100 h 278"/>
                                <a:gd name="T8" fmla="*/ 126 w 276"/>
                                <a:gd name="T9" fmla="*/ 109 h 278"/>
                                <a:gd name="T10" fmla="*/ 120 w 276"/>
                                <a:gd name="T11" fmla="*/ 117 h 278"/>
                                <a:gd name="T12" fmla="*/ 113 w 276"/>
                                <a:gd name="T13" fmla="*/ 124 h 278"/>
                                <a:gd name="T14" fmla="*/ 104 w 276"/>
                                <a:gd name="T15" fmla="*/ 130 h 278"/>
                                <a:gd name="T16" fmla="*/ 95 w 276"/>
                                <a:gd name="T17" fmla="*/ 135 h 278"/>
                                <a:gd name="T18" fmla="*/ 85 w 276"/>
                                <a:gd name="T19" fmla="*/ 138 h 278"/>
                                <a:gd name="T20" fmla="*/ 75 w 276"/>
                                <a:gd name="T21" fmla="*/ 139 h 278"/>
                                <a:gd name="T22" fmla="*/ 63 w 276"/>
                                <a:gd name="T23" fmla="*/ 139 h 278"/>
                                <a:gd name="T24" fmla="*/ 54 w 276"/>
                                <a:gd name="T25" fmla="*/ 138 h 278"/>
                                <a:gd name="T26" fmla="*/ 44 w 276"/>
                                <a:gd name="T27" fmla="*/ 135 h 278"/>
                                <a:gd name="T28" fmla="*/ 35 w 276"/>
                                <a:gd name="T29" fmla="*/ 130 h 278"/>
                                <a:gd name="T30" fmla="*/ 26 w 276"/>
                                <a:gd name="T31" fmla="*/ 124 h 278"/>
                                <a:gd name="T32" fmla="*/ 19 w 276"/>
                                <a:gd name="T33" fmla="*/ 117 h 278"/>
                                <a:gd name="T34" fmla="*/ 12 w 276"/>
                                <a:gd name="T35" fmla="*/ 109 h 278"/>
                                <a:gd name="T36" fmla="*/ 7 w 276"/>
                                <a:gd name="T37" fmla="*/ 100 h 278"/>
                                <a:gd name="T38" fmla="*/ 3 w 276"/>
                                <a:gd name="T39" fmla="*/ 90 h 278"/>
                                <a:gd name="T40" fmla="*/ 1 w 276"/>
                                <a:gd name="T41" fmla="*/ 80 h 278"/>
                                <a:gd name="T42" fmla="*/ 0 w 276"/>
                                <a:gd name="T43" fmla="*/ 70 h 278"/>
                                <a:gd name="T44" fmla="*/ 1 w 276"/>
                                <a:gd name="T45" fmla="*/ 59 h 278"/>
                                <a:gd name="T46" fmla="*/ 3 w 276"/>
                                <a:gd name="T47" fmla="*/ 49 h 278"/>
                                <a:gd name="T48" fmla="*/ 7 w 276"/>
                                <a:gd name="T49" fmla="*/ 40 h 278"/>
                                <a:gd name="T50" fmla="*/ 12 w 276"/>
                                <a:gd name="T51" fmla="*/ 30 h 278"/>
                                <a:gd name="T52" fmla="*/ 19 w 276"/>
                                <a:gd name="T53" fmla="*/ 23 h 278"/>
                                <a:gd name="T54" fmla="*/ 26 w 276"/>
                                <a:gd name="T55" fmla="*/ 16 h 278"/>
                                <a:gd name="T56" fmla="*/ 35 w 276"/>
                                <a:gd name="T57" fmla="*/ 10 h 278"/>
                                <a:gd name="T58" fmla="*/ 44 w 276"/>
                                <a:gd name="T59" fmla="*/ 5 h 278"/>
                                <a:gd name="T60" fmla="*/ 54 w 276"/>
                                <a:gd name="T61" fmla="*/ 2 h 278"/>
                                <a:gd name="T62" fmla="*/ 63 w 276"/>
                                <a:gd name="T63" fmla="*/ 0 h 278"/>
                                <a:gd name="T64" fmla="*/ 75 w 276"/>
                                <a:gd name="T65" fmla="*/ 0 h 278"/>
                                <a:gd name="T66" fmla="*/ 85 w 276"/>
                                <a:gd name="T67" fmla="*/ 2 h 278"/>
                                <a:gd name="T68" fmla="*/ 95 w 276"/>
                                <a:gd name="T69" fmla="*/ 5 h 278"/>
                                <a:gd name="T70" fmla="*/ 104 w 276"/>
                                <a:gd name="T71" fmla="*/ 10 h 278"/>
                                <a:gd name="T72" fmla="*/ 113 w 276"/>
                                <a:gd name="T73" fmla="*/ 16 h 278"/>
                                <a:gd name="T74" fmla="*/ 120 w 276"/>
                                <a:gd name="T75" fmla="*/ 23 h 278"/>
                                <a:gd name="T76" fmla="*/ 126 w 276"/>
                                <a:gd name="T77" fmla="*/ 30 h 278"/>
                                <a:gd name="T78" fmla="*/ 132 w 276"/>
                                <a:gd name="T79" fmla="*/ 40 h 278"/>
                                <a:gd name="T80" fmla="*/ 136 w 276"/>
                                <a:gd name="T81" fmla="*/ 49 h 278"/>
                                <a:gd name="T82" fmla="*/ 138 w 276"/>
                                <a:gd name="T83" fmla="*/ 59 h 278"/>
                                <a:gd name="T84" fmla="*/ 139 w 276"/>
                                <a:gd name="T85" fmla="*/ 70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42"/>
                          <wps:cNvSpPr>
                            <a:spLocks/>
                          </wps:cNvSpPr>
                          <wps:spPr bwMode="auto">
                            <a:xfrm>
                              <a:off x="6243" y="625"/>
                              <a:ext cx="324" cy="161"/>
                            </a:xfrm>
                            <a:custGeom>
                              <a:avLst/>
                              <a:gdLst>
                                <a:gd name="T0" fmla="*/ 324 w 647"/>
                                <a:gd name="T1" fmla="*/ 161 h 322"/>
                                <a:gd name="T2" fmla="*/ 316 w 647"/>
                                <a:gd name="T3" fmla="*/ 114 h 322"/>
                                <a:gd name="T4" fmla="*/ 287 w 647"/>
                                <a:gd name="T5" fmla="*/ 60 h 322"/>
                                <a:gd name="T6" fmla="*/ 239 w 647"/>
                                <a:gd name="T7" fmla="*/ 19 h 322"/>
                                <a:gd name="T8" fmla="*/ 179 w 647"/>
                                <a:gd name="T9" fmla="*/ 0 h 322"/>
                                <a:gd name="T10" fmla="*/ 129 w 647"/>
                                <a:gd name="T11" fmla="*/ 4 h 322"/>
                                <a:gd name="T12" fmla="*/ 71 w 647"/>
                                <a:gd name="T13" fmla="*/ 27 h 322"/>
                                <a:gd name="T14" fmla="*/ 20 w 647"/>
                                <a:gd name="T15" fmla="*/ 84 h 322"/>
                                <a:gd name="T16" fmla="*/ 0 w 647"/>
                                <a:gd name="T17" fmla="*/ 144 h 322"/>
                                <a:gd name="T18" fmla="*/ 0 w 647"/>
                                <a:gd name="T19" fmla="*/ 16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43"/>
                          <wps:cNvSpPr>
                            <a:spLocks/>
                          </wps:cNvSpPr>
                          <wps:spPr bwMode="auto">
                            <a:xfrm>
                              <a:off x="6162" y="544"/>
                              <a:ext cx="287" cy="160"/>
                            </a:xfrm>
                            <a:custGeom>
                              <a:avLst/>
                              <a:gdLst>
                                <a:gd name="T0" fmla="*/ 287 w 573"/>
                                <a:gd name="T1" fmla="*/ 58 h 320"/>
                                <a:gd name="T2" fmla="*/ 239 w 573"/>
                                <a:gd name="T3" fmla="*/ 18 h 320"/>
                                <a:gd name="T4" fmla="*/ 189 w 573"/>
                                <a:gd name="T5" fmla="*/ 0 h 320"/>
                                <a:gd name="T6" fmla="*/ 137 w 573"/>
                                <a:gd name="T7" fmla="*/ 0 h 320"/>
                                <a:gd name="T8" fmla="*/ 79 w 573"/>
                                <a:gd name="T9" fmla="*/ 22 h 320"/>
                                <a:gd name="T10" fmla="*/ 23 w 573"/>
                                <a:gd name="T11" fmla="*/ 78 h 320"/>
                                <a:gd name="T12" fmla="*/ 2 w 573"/>
                                <a:gd name="T13" fmla="*/ 136 h 320"/>
                                <a:gd name="T14" fmla="*/ 0 w 573"/>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44"/>
                          <wps:cNvSpPr>
                            <a:spLocks/>
                          </wps:cNvSpPr>
                          <wps:spPr bwMode="auto">
                            <a:xfrm>
                              <a:off x="5671" y="55"/>
                              <a:ext cx="288" cy="160"/>
                            </a:xfrm>
                            <a:custGeom>
                              <a:avLst/>
                              <a:gdLst>
                                <a:gd name="T0" fmla="*/ 288 w 574"/>
                                <a:gd name="T1" fmla="*/ 56 h 320"/>
                                <a:gd name="T2" fmla="*/ 239 w 574"/>
                                <a:gd name="T3" fmla="*/ 18 h 320"/>
                                <a:gd name="T4" fmla="*/ 189 w 574"/>
                                <a:gd name="T5" fmla="*/ 0 h 320"/>
                                <a:gd name="T6" fmla="*/ 137 w 574"/>
                                <a:gd name="T7" fmla="*/ 0 h 320"/>
                                <a:gd name="T8" fmla="*/ 84 w 574"/>
                                <a:gd name="T9" fmla="*/ 18 h 320"/>
                                <a:gd name="T10" fmla="*/ 33 w 574"/>
                                <a:gd name="T11" fmla="*/ 60 h 320"/>
                                <a:gd name="T12" fmla="*/ 8 w 574"/>
                                <a:gd name="T13" fmla="*/ 110 h 320"/>
                                <a:gd name="T14" fmla="*/ 0 w 574"/>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45"/>
                          <wps:cNvSpPr>
                            <a:spLocks/>
                          </wps:cNvSpPr>
                          <wps:spPr bwMode="auto">
                            <a:xfrm>
                              <a:off x="5754" y="134"/>
                              <a:ext cx="324" cy="162"/>
                            </a:xfrm>
                            <a:custGeom>
                              <a:avLst/>
                              <a:gdLst>
                                <a:gd name="T0" fmla="*/ 324 w 647"/>
                                <a:gd name="T1" fmla="*/ 147 h 324"/>
                                <a:gd name="T2" fmla="*/ 306 w 647"/>
                                <a:gd name="T3" fmla="*/ 89 h 324"/>
                                <a:gd name="T4" fmla="*/ 267 w 647"/>
                                <a:gd name="T5" fmla="*/ 36 h 324"/>
                                <a:gd name="T6" fmla="*/ 201 w 647"/>
                                <a:gd name="T7" fmla="*/ 4 h 324"/>
                                <a:gd name="T8" fmla="*/ 145 w 647"/>
                                <a:gd name="T9" fmla="*/ 0 h 324"/>
                                <a:gd name="T10" fmla="*/ 85 w 647"/>
                                <a:gd name="T11" fmla="*/ 19 h 324"/>
                                <a:gd name="T12" fmla="*/ 27 w 647"/>
                                <a:gd name="T13" fmla="*/ 71 h 324"/>
                                <a:gd name="T14" fmla="*/ 4 w 647"/>
                                <a:gd name="T15" fmla="*/ 129 h 324"/>
                                <a:gd name="T16" fmla="*/ 0 w 647"/>
                                <a:gd name="T17" fmla="*/ 162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46"/>
                          <wps:cNvSpPr>
                            <a:spLocks/>
                          </wps:cNvSpPr>
                          <wps:spPr bwMode="auto">
                            <a:xfrm>
                              <a:off x="5847" y="228"/>
                              <a:ext cx="117" cy="116"/>
                            </a:xfrm>
                            <a:custGeom>
                              <a:avLst/>
                              <a:gdLst>
                                <a:gd name="T0" fmla="*/ 117 w 235"/>
                                <a:gd name="T1" fmla="*/ 20 h 232"/>
                                <a:gd name="T2" fmla="*/ 89 w 235"/>
                                <a:gd name="T3" fmla="*/ 0 h 232"/>
                                <a:gd name="T4" fmla="*/ 52 w 235"/>
                                <a:gd name="T5" fmla="*/ 0 h 232"/>
                                <a:gd name="T6" fmla="*/ 17 w 235"/>
                                <a:gd name="T7" fmla="*/ 22 h 232"/>
                                <a:gd name="T8" fmla="*/ 0 w 235"/>
                                <a:gd name="T9" fmla="*/ 57 h 232"/>
                                <a:gd name="T10" fmla="*/ 4 w 235"/>
                                <a:gd name="T11" fmla="*/ 91 h 232"/>
                                <a:gd name="T12" fmla="*/ 21 w 235"/>
                                <a:gd name="T13" fmla="*/ 116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83" name="Freeform 663"/>
                          <wps:cNvSpPr>
                            <a:spLocks/>
                          </wps:cNvSpPr>
                          <wps:spPr bwMode="auto">
                            <a:xfrm>
                              <a:off x="5705" y="643"/>
                              <a:ext cx="14" cy="5"/>
                            </a:xfrm>
                            <a:custGeom>
                              <a:avLst/>
                              <a:gdLst>
                                <a:gd name="T0" fmla="*/ 0 w 30"/>
                                <a:gd name="T1" fmla="*/ 0 h 11"/>
                                <a:gd name="T2" fmla="*/ 1 w 30"/>
                                <a:gd name="T3" fmla="*/ 1 h 11"/>
                                <a:gd name="T4" fmla="*/ 3 w 30"/>
                                <a:gd name="T5" fmla="*/ 1 h 11"/>
                                <a:gd name="T6" fmla="*/ 5 w 30"/>
                                <a:gd name="T7" fmla="*/ 4 h 11"/>
                                <a:gd name="T8" fmla="*/ 7 w 30"/>
                                <a:gd name="T9" fmla="*/ 4 h 11"/>
                                <a:gd name="T10" fmla="*/ 8 w 30"/>
                                <a:gd name="T11" fmla="*/ 5 h 11"/>
                                <a:gd name="T12" fmla="*/ 14 w 30"/>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664"/>
                          <wps:cNvSpPr>
                            <a:spLocks/>
                          </wps:cNvSpPr>
                          <wps:spPr bwMode="auto">
                            <a:xfrm>
                              <a:off x="5685" y="689"/>
                              <a:ext cx="16" cy="5"/>
                            </a:xfrm>
                            <a:custGeom>
                              <a:avLst/>
                              <a:gdLst>
                                <a:gd name="T0" fmla="*/ 0 w 31"/>
                                <a:gd name="T1" fmla="*/ 0 h 11"/>
                                <a:gd name="T2" fmla="*/ 2 w 31"/>
                                <a:gd name="T3" fmla="*/ 1 h 11"/>
                                <a:gd name="T4" fmla="*/ 4 w 31"/>
                                <a:gd name="T5" fmla="*/ 1 h 11"/>
                                <a:gd name="T6" fmla="*/ 6 w 31"/>
                                <a:gd name="T7" fmla="*/ 3 h 11"/>
                                <a:gd name="T8" fmla="*/ 8 w 31"/>
                                <a:gd name="T9" fmla="*/ 3 h 11"/>
                                <a:gd name="T10" fmla="*/ 9 w 31"/>
                                <a:gd name="T11" fmla="*/ 5 h 11"/>
                                <a:gd name="T12" fmla="*/ 16 w 31"/>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665"/>
                          <wps:cNvSpPr>
                            <a:spLocks/>
                          </wps:cNvSpPr>
                          <wps:spPr bwMode="auto">
                            <a:xfrm>
                              <a:off x="5415" y="323"/>
                              <a:ext cx="23" cy="39"/>
                            </a:xfrm>
                            <a:custGeom>
                              <a:avLst/>
                              <a:gdLst>
                                <a:gd name="T0" fmla="*/ 23 w 47"/>
                                <a:gd name="T1" fmla="*/ 0 h 77"/>
                                <a:gd name="T2" fmla="*/ 17 w 47"/>
                                <a:gd name="T3" fmla="*/ 0 h 77"/>
                                <a:gd name="T4" fmla="*/ 15 w 47"/>
                                <a:gd name="T5" fmla="*/ 2 h 77"/>
                                <a:gd name="T6" fmla="*/ 12 w 47"/>
                                <a:gd name="T7" fmla="*/ 2 h 77"/>
                                <a:gd name="T8" fmla="*/ 8 w 47"/>
                                <a:gd name="T9" fmla="*/ 6 h 77"/>
                                <a:gd name="T10" fmla="*/ 5 w 47"/>
                                <a:gd name="T11" fmla="*/ 6 h 77"/>
                                <a:gd name="T12" fmla="*/ 5 w 47"/>
                                <a:gd name="T13" fmla="*/ 8 h 77"/>
                                <a:gd name="T14" fmla="*/ 1 w 47"/>
                                <a:gd name="T15" fmla="*/ 12 h 77"/>
                                <a:gd name="T16" fmla="*/ 1 w 47"/>
                                <a:gd name="T17" fmla="*/ 13 h 77"/>
                                <a:gd name="T18" fmla="*/ 0 w 47"/>
                                <a:gd name="T19" fmla="*/ 16 h 77"/>
                                <a:gd name="T20" fmla="*/ 0 w 47"/>
                                <a:gd name="T21" fmla="*/ 31 h 77"/>
                                <a:gd name="T22" fmla="*/ 1 w 47"/>
                                <a:gd name="T23" fmla="*/ 31 h 77"/>
                                <a:gd name="T24" fmla="*/ 1 w 47"/>
                                <a:gd name="T25" fmla="*/ 33 h 77"/>
                                <a:gd name="T26" fmla="*/ 5 w 47"/>
                                <a:gd name="T27" fmla="*/ 36 h 77"/>
                                <a:gd name="T28" fmla="*/ 5 w 47"/>
                                <a:gd name="T29" fmla="*/ 39 h 77"/>
                                <a:gd name="T30" fmla="*/ 8 w 47"/>
                                <a:gd name="T31" fmla="*/ 39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674"/>
                          <wps:cNvSpPr>
                            <a:spLocks/>
                          </wps:cNvSpPr>
                          <wps:spPr bwMode="auto">
                            <a:xfrm>
                              <a:off x="3051" y="2392"/>
                              <a:ext cx="135" cy="134"/>
                            </a:xfrm>
                            <a:custGeom>
                              <a:avLst/>
                              <a:gdLst>
                                <a:gd name="T0" fmla="*/ 135 w 271"/>
                                <a:gd name="T1" fmla="*/ 68 h 268"/>
                                <a:gd name="T2" fmla="*/ 134 w 271"/>
                                <a:gd name="T3" fmla="*/ 78 h 268"/>
                                <a:gd name="T4" fmla="*/ 132 w 271"/>
                                <a:gd name="T5" fmla="*/ 88 h 268"/>
                                <a:gd name="T6" fmla="*/ 129 w 271"/>
                                <a:gd name="T7" fmla="*/ 97 h 268"/>
                                <a:gd name="T8" fmla="*/ 123 w 271"/>
                                <a:gd name="T9" fmla="*/ 105 h 268"/>
                                <a:gd name="T10" fmla="*/ 117 w 271"/>
                                <a:gd name="T11" fmla="*/ 113 h 268"/>
                                <a:gd name="T12" fmla="*/ 110 w 271"/>
                                <a:gd name="T13" fmla="*/ 120 h 268"/>
                                <a:gd name="T14" fmla="*/ 102 w 271"/>
                                <a:gd name="T15" fmla="*/ 125 h 268"/>
                                <a:gd name="T16" fmla="*/ 93 w 271"/>
                                <a:gd name="T17" fmla="*/ 130 h 268"/>
                                <a:gd name="T18" fmla="*/ 83 w 271"/>
                                <a:gd name="T19" fmla="*/ 133 h 268"/>
                                <a:gd name="T20" fmla="*/ 73 w 271"/>
                                <a:gd name="T21" fmla="*/ 134 h 268"/>
                                <a:gd name="T22" fmla="*/ 62 w 271"/>
                                <a:gd name="T23" fmla="*/ 134 h 268"/>
                                <a:gd name="T24" fmla="*/ 52 w 271"/>
                                <a:gd name="T25" fmla="*/ 133 h 268"/>
                                <a:gd name="T26" fmla="*/ 43 w 271"/>
                                <a:gd name="T27" fmla="*/ 130 h 268"/>
                                <a:gd name="T28" fmla="*/ 34 w 271"/>
                                <a:gd name="T29" fmla="*/ 125 h 268"/>
                                <a:gd name="T30" fmla="*/ 25 w 271"/>
                                <a:gd name="T31" fmla="*/ 120 h 268"/>
                                <a:gd name="T32" fmla="*/ 18 w 271"/>
                                <a:gd name="T33" fmla="*/ 113 h 268"/>
                                <a:gd name="T34" fmla="*/ 12 w 271"/>
                                <a:gd name="T35" fmla="*/ 105 h 268"/>
                                <a:gd name="T36" fmla="*/ 7 w 271"/>
                                <a:gd name="T37" fmla="*/ 97 h 268"/>
                                <a:gd name="T38" fmla="*/ 3 w 271"/>
                                <a:gd name="T39" fmla="*/ 88 h 268"/>
                                <a:gd name="T40" fmla="*/ 1 w 271"/>
                                <a:gd name="T41" fmla="*/ 78 h 268"/>
                                <a:gd name="T42" fmla="*/ 0 w 271"/>
                                <a:gd name="T43" fmla="*/ 68 h 268"/>
                                <a:gd name="T44" fmla="*/ 1 w 271"/>
                                <a:gd name="T45" fmla="*/ 58 h 268"/>
                                <a:gd name="T46" fmla="*/ 3 w 271"/>
                                <a:gd name="T47" fmla="*/ 48 h 268"/>
                                <a:gd name="T48" fmla="*/ 7 w 271"/>
                                <a:gd name="T49" fmla="*/ 39 h 268"/>
                                <a:gd name="T50" fmla="*/ 12 w 271"/>
                                <a:gd name="T51" fmla="*/ 29 h 268"/>
                                <a:gd name="T52" fmla="*/ 18 w 271"/>
                                <a:gd name="T53" fmla="*/ 22 h 268"/>
                                <a:gd name="T54" fmla="*/ 25 w 271"/>
                                <a:gd name="T55" fmla="*/ 15 h 268"/>
                                <a:gd name="T56" fmla="*/ 34 w 271"/>
                                <a:gd name="T57" fmla="*/ 9 h 268"/>
                                <a:gd name="T58" fmla="*/ 43 w 271"/>
                                <a:gd name="T59" fmla="*/ 5 h 268"/>
                                <a:gd name="T60" fmla="*/ 52 w 271"/>
                                <a:gd name="T61" fmla="*/ 2 h 268"/>
                                <a:gd name="T62" fmla="*/ 62 w 271"/>
                                <a:gd name="T63" fmla="*/ 0 h 268"/>
                                <a:gd name="T64" fmla="*/ 73 w 271"/>
                                <a:gd name="T65" fmla="*/ 0 h 268"/>
                                <a:gd name="T66" fmla="*/ 83 w 271"/>
                                <a:gd name="T67" fmla="*/ 2 h 268"/>
                                <a:gd name="T68" fmla="*/ 93 w 271"/>
                                <a:gd name="T69" fmla="*/ 5 h 268"/>
                                <a:gd name="T70" fmla="*/ 102 w 271"/>
                                <a:gd name="T71" fmla="*/ 9 h 268"/>
                                <a:gd name="T72" fmla="*/ 110 w 271"/>
                                <a:gd name="T73" fmla="*/ 15 h 268"/>
                                <a:gd name="T74" fmla="*/ 117 w 271"/>
                                <a:gd name="T75" fmla="*/ 22 h 268"/>
                                <a:gd name="T76" fmla="*/ 123 w 271"/>
                                <a:gd name="T77" fmla="*/ 29 h 268"/>
                                <a:gd name="T78" fmla="*/ 129 w 271"/>
                                <a:gd name="T79" fmla="*/ 39 h 268"/>
                                <a:gd name="T80" fmla="*/ 132 w 271"/>
                                <a:gd name="T81" fmla="*/ 48 h 268"/>
                                <a:gd name="T82" fmla="*/ 134 w 271"/>
                                <a:gd name="T83" fmla="*/ 58 h 268"/>
                                <a:gd name="T84" fmla="*/ 135 w 271"/>
                                <a:gd name="T85" fmla="*/ 68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675"/>
                          <wps:cNvSpPr>
                            <a:spLocks/>
                          </wps:cNvSpPr>
                          <wps:spPr bwMode="auto">
                            <a:xfrm>
                              <a:off x="2478" y="1818"/>
                              <a:ext cx="119" cy="119"/>
                            </a:xfrm>
                            <a:custGeom>
                              <a:avLst/>
                              <a:gdLst>
                                <a:gd name="T0" fmla="*/ 119 w 238"/>
                                <a:gd name="T1" fmla="*/ 22 h 238"/>
                                <a:gd name="T2" fmla="*/ 81 w 238"/>
                                <a:gd name="T3" fmla="*/ 0 h 238"/>
                                <a:gd name="T4" fmla="*/ 47 w 238"/>
                                <a:gd name="T5" fmla="*/ 4 h 238"/>
                                <a:gd name="T6" fmla="*/ 13 w 238"/>
                                <a:gd name="T7" fmla="*/ 28 h 238"/>
                                <a:gd name="T8" fmla="*/ 0 w 238"/>
                                <a:gd name="T9" fmla="*/ 58 h 238"/>
                                <a:gd name="T10" fmla="*/ 4 w 238"/>
                                <a:gd name="T11" fmla="*/ 92 h 238"/>
                                <a:gd name="T12" fmla="*/ 21 w 238"/>
                                <a:gd name="T13" fmla="*/ 119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8"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689"/>
                          <wps:cNvSpPr>
                            <a:spLocks/>
                          </wps:cNvSpPr>
                          <wps:spPr bwMode="auto">
                            <a:xfrm>
                              <a:off x="2701" y="4069"/>
                              <a:ext cx="12" cy="5"/>
                            </a:xfrm>
                            <a:custGeom>
                              <a:avLst/>
                              <a:gdLst>
                                <a:gd name="T0" fmla="*/ 12 w 23"/>
                                <a:gd name="T1" fmla="*/ 5 h 11"/>
                                <a:gd name="T2" fmla="*/ 12 w 23"/>
                                <a:gd name="T3" fmla="*/ 4 h 11"/>
                                <a:gd name="T4" fmla="*/ 10 w 23"/>
                                <a:gd name="T5" fmla="*/ 4 h 11"/>
                                <a:gd name="T6" fmla="*/ 6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690"/>
                          <wps:cNvSpPr>
                            <a:spLocks/>
                          </wps:cNvSpPr>
                          <wps:spPr bwMode="auto">
                            <a:xfrm>
                              <a:off x="2713" y="4074"/>
                              <a:ext cx="9" cy="12"/>
                            </a:xfrm>
                            <a:custGeom>
                              <a:avLst/>
                              <a:gdLst>
                                <a:gd name="T0" fmla="*/ 9 w 19"/>
                                <a:gd name="T1" fmla="*/ 12 h 23"/>
                                <a:gd name="T2" fmla="*/ 8 w 19"/>
                                <a:gd name="T3" fmla="*/ 10 h 23"/>
                                <a:gd name="T4" fmla="*/ 8 w 19"/>
                                <a:gd name="T5" fmla="*/ 8 h 23"/>
                                <a:gd name="T6" fmla="*/ 4 w 19"/>
                                <a:gd name="T7" fmla="*/ 4 h 23"/>
                                <a:gd name="T8" fmla="*/ 4 w 19"/>
                                <a:gd name="T9" fmla="*/ 3 h 23"/>
                                <a:gd name="T10" fmla="*/ 1 w 19"/>
                                <a:gd name="T11" fmla="*/ 3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691"/>
                          <wps:cNvSpPr>
                            <a:spLocks/>
                          </wps:cNvSpPr>
                          <wps:spPr bwMode="auto">
                            <a:xfrm>
                              <a:off x="2722" y="4082"/>
                              <a:ext cx="8" cy="17"/>
                            </a:xfrm>
                            <a:custGeom>
                              <a:avLst/>
                              <a:gdLst>
                                <a:gd name="T0" fmla="*/ 8 w 15"/>
                                <a:gd name="T1" fmla="*/ 17 h 36"/>
                                <a:gd name="T2" fmla="*/ 8 w 15"/>
                                <a:gd name="T3" fmla="*/ 15 h 36"/>
                                <a:gd name="T4" fmla="*/ 6 w 15"/>
                                <a:gd name="T5" fmla="*/ 13 h 36"/>
                                <a:gd name="T6" fmla="*/ 6 w 15"/>
                                <a:gd name="T7" fmla="*/ 9 h 36"/>
                                <a:gd name="T8" fmla="*/ 4 w 15"/>
                                <a:gd name="T9" fmla="*/ 9 h 36"/>
                                <a:gd name="T10" fmla="*/ 4 w 15"/>
                                <a:gd name="T11" fmla="*/ 6 h 36"/>
                                <a:gd name="T12" fmla="*/ 2 w 15"/>
                                <a:gd name="T13" fmla="*/ 4 h 36"/>
                                <a:gd name="T14" fmla="*/ 2 w 15"/>
                                <a:gd name="T15" fmla="*/ 2 h 36"/>
                                <a:gd name="T16" fmla="*/ 0 w 15"/>
                                <a:gd name="T17" fmla="*/ 2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692"/>
                          <wps:cNvSpPr>
                            <a:spLocks/>
                          </wps:cNvSpPr>
                          <wps:spPr bwMode="auto">
                            <a:xfrm>
                              <a:off x="2730" y="4099"/>
                              <a:ext cx="6" cy="16"/>
                            </a:xfrm>
                            <a:custGeom>
                              <a:avLst/>
                              <a:gdLst>
                                <a:gd name="T0" fmla="*/ 6 w 13"/>
                                <a:gd name="T1" fmla="*/ 16 h 31"/>
                                <a:gd name="T2" fmla="*/ 6 w 13"/>
                                <a:gd name="T3" fmla="*/ 13 h 31"/>
                                <a:gd name="T4" fmla="*/ 4 w 13"/>
                                <a:gd name="T5" fmla="*/ 12 h 31"/>
                                <a:gd name="T6" fmla="*/ 4 w 13"/>
                                <a:gd name="T7" fmla="*/ 8 h 31"/>
                                <a:gd name="T8" fmla="*/ 2 w 13"/>
                                <a:gd name="T9" fmla="*/ 6 h 31"/>
                                <a:gd name="T10" fmla="*/ 2 w 13"/>
                                <a:gd name="T11" fmla="*/ 4 h 31"/>
                                <a:gd name="T12" fmla="*/ 0 w 13"/>
                                <a:gd name="T13" fmla="*/ 2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Freeform 694"/>
                          <wps:cNvSpPr>
                            <a:spLocks/>
                          </wps:cNvSpPr>
                          <wps:spPr bwMode="auto">
                            <a:xfrm>
                              <a:off x="2732" y="4128"/>
                              <a:ext cx="4" cy="12"/>
                            </a:xfrm>
                            <a:custGeom>
                              <a:avLst/>
                              <a:gdLst>
                                <a:gd name="T0" fmla="*/ 0 w 8"/>
                                <a:gd name="T1" fmla="*/ 12 h 23"/>
                                <a:gd name="T2" fmla="*/ 0 w 8"/>
                                <a:gd name="T3" fmla="*/ 10 h 23"/>
                                <a:gd name="T4" fmla="*/ 2 w 8"/>
                                <a:gd name="T5" fmla="*/ 10 h 23"/>
                                <a:gd name="T6" fmla="*/ 2 w 8"/>
                                <a:gd name="T7" fmla="*/ 6 h 23"/>
                                <a:gd name="T8" fmla="*/ 4 w 8"/>
                                <a:gd name="T9" fmla="*/ 4 h 23"/>
                                <a:gd name="T10" fmla="*/ 4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695"/>
                          <wps:cNvSpPr>
                            <a:spLocks/>
                          </wps:cNvSpPr>
                          <wps:spPr bwMode="auto">
                            <a:xfrm>
                              <a:off x="2724" y="4140"/>
                              <a:ext cx="6" cy="6"/>
                            </a:xfrm>
                            <a:custGeom>
                              <a:avLst/>
                              <a:gdLst>
                                <a:gd name="T0" fmla="*/ 0 w 11"/>
                                <a:gd name="T1" fmla="*/ 6 h 12"/>
                                <a:gd name="T2" fmla="*/ 2 w 11"/>
                                <a:gd name="T3" fmla="*/ 4 h 12"/>
                                <a:gd name="T4" fmla="*/ 4 w 11"/>
                                <a:gd name="T5" fmla="*/ 4 h 12"/>
                                <a:gd name="T6" fmla="*/ 6 w 11"/>
                                <a:gd name="T7" fmla="*/ 3 h 12"/>
                                <a:gd name="T8" fmla="*/ 6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Freeform 697"/>
                          <wps:cNvSpPr>
                            <a:spLocks/>
                          </wps:cNvSpPr>
                          <wps:spPr bwMode="auto">
                            <a:xfrm>
                              <a:off x="2703" y="4142"/>
                              <a:ext cx="13" cy="5"/>
                            </a:xfrm>
                            <a:custGeom>
                              <a:avLst/>
                              <a:gdLst>
                                <a:gd name="T0" fmla="*/ 0 w 28"/>
                                <a:gd name="T1" fmla="*/ 0 h 11"/>
                                <a:gd name="T2" fmla="*/ 2 w 28"/>
                                <a:gd name="T3" fmla="*/ 0 h 11"/>
                                <a:gd name="T4" fmla="*/ 4 w 28"/>
                                <a:gd name="T5" fmla="*/ 1 h 11"/>
                                <a:gd name="T6" fmla="*/ 6 w 28"/>
                                <a:gd name="T7" fmla="*/ 1 h 11"/>
                                <a:gd name="T8" fmla="*/ 7 w 28"/>
                                <a:gd name="T9" fmla="*/ 3 h 11"/>
                                <a:gd name="T10" fmla="*/ 9 w 28"/>
                                <a:gd name="T11" fmla="*/ 3 h 11"/>
                                <a:gd name="T12" fmla="*/ 11 w 28"/>
                                <a:gd name="T13" fmla="*/ 5 h 11"/>
                                <a:gd name="T14" fmla="*/ 13 w 28"/>
                                <a:gd name="T15" fmla="*/ 5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698"/>
                          <wps:cNvSpPr>
                            <a:spLocks/>
                          </wps:cNvSpPr>
                          <wps:spPr bwMode="auto">
                            <a:xfrm>
                              <a:off x="2695" y="4130"/>
                              <a:ext cx="10" cy="10"/>
                            </a:xfrm>
                            <a:custGeom>
                              <a:avLst/>
                              <a:gdLst>
                                <a:gd name="T0" fmla="*/ 0 w 20"/>
                                <a:gd name="T1" fmla="*/ 0 h 18"/>
                                <a:gd name="T2" fmla="*/ 0 w 20"/>
                                <a:gd name="T3" fmla="*/ 2 h 18"/>
                                <a:gd name="T4" fmla="*/ 2 w 20"/>
                                <a:gd name="T5" fmla="*/ 2 h 18"/>
                                <a:gd name="T6" fmla="*/ 2 w 20"/>
                                <a:gd name="T7" fmla="*/ 4 h 18"/>
                                <a:gd name="T8" fmla="*/ 6 w 20"/>
                                <a:gd name="T9" fmla="*/ 8 h 18"/>
                                <a:gd name="T10" fmla="*/ 8 w 20"/>
                                <a:gd name="T11" fmla="*/ 8 h 18"/>
                                <a:gd name="T12" fmla="*/ 8 w 20"/>
                                <a:gd name="T13" fmla="*/ 10 h 18"/>
                                <a:gd name="T14" fmla="*/ 10 w 20"/>
                                <a:gd name="T15" fmla="*/ 1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699"/>
                          <wps:cNvSpPr>
                            <a:spLocks/>
                          </wps:cNvSpPr>
                          <wps:spPr bwMode="auto">
                            <a:xfrm>
                              <a:off x="2686" y="4116"/>
                              <a:ext cx="7" cy="16"/>
                            </a:xfrm>
                            <a:custGeom>
                              <a:avLst/>
                              <a:gdLst>
                                <a:gd name="T0" fmla="*/ 0 w 16"/>
                                <a:gd name="T1" fmla="*/ 0 h 31"/>
                                <a:gd name="T2" fmla="*/ 0 w 16"/>
                                <a:gd name="T3" fmla="*/ 2 h 31"/>
                                <a:gd name="T4" fmla="*/ 1 w 16"/>
                                <a:gd name="T5" fmla="*/ 4 h 31"/>
                                <a:gd name="T6" fmla="*/ 1 w 16"/>
                                <a:gd name="T7" fmla="*/ 6 h 31"/>
                                <a:gd name="T8" fmla="*/ 5 w 16"/>
                                <a:gd name="T9" fmla="*/ 10 h 31"/>
                                <a:gd name="T10" fmla="*/ 5 w 16"/>
                                <a:gd name="T11" fmla="*/ 12 h 31"/>
                                <a:gd name="T12" fmla="*/ 7 w 16"/>
                                <a:gd name="T13" fmla="*/ 14 h 31"/>
                                <a:gd name="T14" fmla="*/ 7 w 16"/>
                                <a:gd name="T15" fmla="*/ 16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700"/>
                          <wps:cNvSpPr>
                            <a:spLocks/>
                          </wps:cNvSpPr>
                          <wps:spPr bwMode="auto">
                            <a:xfrm>
                              <a:off x="2679" y="4099"/>
                              <a:ext cx="7" cy="17"/>
                            </a:xfrm>
                            <a:custGeom>
                              <a:avLst/>
                              <a:gdLst>
                                <a:gd name="T0" fmla="*/ 0 w 12"/>
                                <a:gd name="T1" fmla="*/ 0 h 34"/>
                                <a:gd name="T2" fmla="*/ 0 w 12"/>
                                <a:gd name="T3" fmla="*/ 2 h 34"/>
                                <a:gd name="T4" fmla="*/ 2 w 12"/>
                                <a:gd name="T5" fmla="*/ 4 h 34"/>
                                <a:gd name="T6" fmla="*/ 2 w 12"/>
                                <a:gd name="T7" fmla="*/ 8 h 34"/>
                                <a:gd name="T8" fmla="*/ 5 w 12"/>
                                <a:gd name="T9" fmla="*/ 9 h 34"/>
                                <a:gd name="T10" fmla="*/ 5 w 12"/>
                                <a:gd name="T11" fmla="*/ 13 h 34"/>
                                <a:gd name="T12" fmla="*/ 7 w 12"/>
                                <a:gd name="T13" fmla="*/ 16 h 34"/>
                                <a:gd name="T14" fmla="*/ 7 w 12"/>
                                <a:gd name="T15" fmla="*/ 17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2" name="Freeform 702"/>
                          <wps:cNvSpPr>
                            <a:spLocks/>
                          </wps:cNvSpPr>
                          <wps:spPr bwMode="auto">
                            <a:xfrm>
                              <a:off x="2683" y="4074"/>
                              <a:ext cx="4" cy="14"/>
                            </a:xfrm>
                            <a:custGeom>
                              <a:avLst/>
                              <a:gdLst>
                                <a:gd name="T0" fmla="*/ 4 w 7"/>
                                <a:gd name="T1" fmla="*/ 0 h 28"/>
                                <a:gd name="T2" fmla="*/ 4 w 7"/>
                                <a:gd name="T3" fmla="*/ 3 h 28"/>
                                <a:gd name="T4" fmla="*/ 2 w 7"/>
                                <a:gd name="T5" fmla="*/ 4 h 28"/>
                                <a:gd name="T6" fmla="*/ 2 w 7"/>
                                <a:gd name="T7" fmla="*/ 8 h 28"/>
                                <a:gd name="T8" fmla="*/ 0 w 7"/>
                                <a:gd name="T9" fmla="*/ 8 h 28"/>
                                <a:gd name="T10" fmla="*/ 0 w 7"/>
                                <a:gd name="T11" fmla="*/ 14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703"/>
                          <wps:cNvSpPr>
                            <a:spLocks/>
                          </wps:cNvSpPr>
                          <wps:spPr bwMode="auto">
                            <a:xfrm>
                              <a:off x="2687" y="4069"/>
                              <a:ext cx="6" cy="5"/>
                            </a:xfrm>
                            <a:custGeom>
                              <a:avLst/>
                              <a:gdLst>
                                <a:gd name="T0" fmla="*/ 6 w 13"/>
                                <a:gd name="T1" fmla="*/ 0 h 11"/>
                                <a:gd name="T2" fmla="*/ 4 w 13"/>
                                <a:gd name="T3" fmla="*/ 1 h 11"/>
                                <a:gd name="T4" fmla="*/ 2 w 13"/>
                                <a:gd name="T5" fmla="*/ 1 h 11"/>
                                <a:gd name="T6" fmla="*/ 0 w 13"/>
                                <a:gd name="T7" fmla="*/ 4 h 11"/>
                                <a:gd name="T8" fmla="*/ 0 w 13"/>
                                <a:gd name="T9" fmla="*/ 5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704"/>
                          <wps:cNvSpPr>
                            <a:spLocks/>
                          </wps:cNvSpPr>
                          <wps:spPr bwMode="auto">
                            <a:xfrm>
                              <a:off x="2456" y="4265"/>
                              <a:ext cx="35" cy="38"/>
                            </a:xfrm>
                            <a:custGeom>
                              <a:avLst/>
                              <a:gdLst>
                                <a:gd name="T0" fmla="*/ 35 w 69"/>
                                <a:gd name="T1" fmla="*/ 0 h 77"/>
                                <a:gd name="T2" fmla="*/ 33 w 69"/>
                                <a:gd name="T3" fmla="*/ 0 h 77"/>
                                <a:gd name="T4" fmla="*/ 33 w 69"/>
                                <a:gd name="T5" fmla="*/ 1 h 77"/>
                                <a:gd name="T6" fmla="*/ 31 w 69"/>
                                <a:gd name="T7" fmla="*/ 1 h 77"/>
                                <a:gd name="T8" fmla="*/ 29 w 69"/>
                                <a:gd name="T9" fmla="*/ 4 h 77"/>
                                <a:gd name="T10" fmla="*/ 27 w 69"/>
                                <a:gd name="T11" fmla="*/ 4 h 77"/>
                                <a:gd name="T12" fmla="*/ 27 w 69"/>
                                <a:gd name="T13" fmla="*/ 5 h 77"/>
                                <a:gd name="T14" fmla="*/ 26 w 69"/>
                                <a:gd name="T15" fmla="*/ 5 h 77"/>
                                <a:gd name="T16" fmla="*/ 23 w 69"/>
                                <a:gd name="T17" fmla="*/ 8 h 77"/>
                                <a:gd name="T18" fmla="*/ 23 w 69"/>
                                <a:gd name="T19" fmla="*/ 9 h 77"/>
                                <a:gd name="T20" fmla="*/ 22 w 69"/>
                                <a:gd name="T21" fmla="*/ 9 h 77"/>
                                <a:gd name="T22" fmla="*/ 16 w 69"/>
                                <a:gd name="T23" fmla="*/ 15 h 77"/>
                                <a:gd name="T24" fmla="*/ 14 w 69"/>
                                <a:gd name="T25" fmla="*/ 15 h 77"/>
                                <a:gd name="T26" fmla="*/ 14 w 69"/>
                                <a:gd name="T27" fmla="*/ 17 h 77"/>
                                <a:gd name="T28" fmla="*/ 10 w 69"/>
                                <a:gd name="T29" fmla="*/ 21 h 77"/>
                                <a:gd name="T30" fmla="*/ 10 w 69"/>
                                <a:gd name="T31" fmla="*/ 23 h 77"/>
                                <a:gd name="T32" fmla="*/ 8 w 69"/>
                                <a:gd name="T33" fmla="*/ 23 h 77"/>
                                <a:gd name="T34" fmla="*/ 8 w 69"/>
                                <a:gd name="T35" fmla="*/ 25 h 77"/>
                                <a:gd name="T36" fmla="*/ 6 w 69"/>
                                <a:gd name="T37" fmla="*/ 27 h 77"/>
                                <a:gd name="T38" fmla="*/ 6 w 69"/>
                                <a:gd name="T39" fmla="*/ 28 h 77"/>
                                <a:gd name="T40" fmla="*/ 4 w 69"/>
                                <a:gd name="T41" fmla="*/ 28 h 77"/>
                                <a:gd name="T42" fmla="*/ 4 w 69"/>
                                <a:gd name="T43" fmla="*/ 32 h 77"/>
                                <a:gd name="T44" fmla="*/ 0 w 69"/>
                                <a:gd name="T45" fmla="*/ 36 h 77"/>
                                <a:gd name="T46" fmla="*/ 0 w 69"/>
                                <a:gd name="T47" fmla="*/ 38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705"/>
                          <wps:cNvSpPr>
                            <a:spLocks/>
                          </wps:cNvSpPr>
                          <wps:spPr bwMode="auto">
                            <a:xfrm>
                              <a:off x="2491" y="4244"/>
                              <a:ext cx="73" cy="22"/>
                            </a:xfrm>
                            <a:custGeom>
                              <a:avLst/>
                              <a:gdLst>
                                <a:gd name="T0" fmla="*/ 73 w 147"/>
                                <a:gd name="T1" fmla="*/ 0 h 44"/>
                                <a:gd name="T2" fmla="*/ 62 w 147"/>
                                <a:gd name="T3" fmla="*/ 0 h 44"/>
                                <a:gd name="T4" fmla="*/ 60 w 147"/>
                                <a:gd name="T5" fmla="*/ 2 h 44"/>
                                <a:gd name="T6" fmla="*/ 50 w 147"/>
                                <a:gd name="T7" fmla="*/ 2 h 44"/>
                                <a:gd name="T8" fmla="*/ 48 w 147"/>
                                <a:gd name="T9" fmla="*/ 4 h 44"/>
                                <a:gd name="T10" fmla="*/ 42 w 147"/>
                                <a:gd name="T11" fmla="*/ 4 h 44"/>
                                <a:gd name="T12" fmla="*/ 38 w 147"/>
                                <a:gd name="T13" fmla="*/ 6 h 44"/>
                                <a:gd name="T14" fmla="*/ 35 w 147"/>
                                <a:gd name="T15" fmla="*/ 6 h 44"/>
                                <a:gd name="T16" fmla="*/ 33 w 147"/>
                                <a:gd name="T17" fmla="*/ 8 h 44"/>
                                <a:gd name="T18" fmla="*/ 31 w 147"/>
                                <a:gd name="T19" fmla="*/ 8 h 44"/>
                                <a:gd name="T20" fmla="*/ 29 w 147"/>
                                <a:gd name="T21" fmla="*/ 10 h 44"/>
                                <a:gd name="T22" fmla="*/ 25 w 147"/>
                                <a:gd name="T23" fmla="*/ 10 h 44"/>
                                <a:gd name="T24" fmla="*/ 23 w 147"/>
                                <a:gd name="T25" fmla="*/ 12 h 44"/>
                                <a:gd name="T26" fmla="*/ 21 w 147"/>
                                <a:gd name="T27" fmla="*/ 12 h 44"/>
                                <a:gd name="T28" fmla="*/ 19 w 147"/>
                                <a:gd name="T29" fmla="*/ 14 h 44"/>
                                <a:gd name="T30" fmla="*/ 15 w 147"/>
                                <a:gd name="T31" fmla="*/ 14 h 44"/>
                                <a:gd name="T32" fmla="*/ 11 w 147"/>
                                <a:gd name="T33" fmla="*/ 18 h 44"/>
                                <a:gd name="T34" fmla="*/ 10 w 147"/>
                                <a:gd name="T35" fmla="*/ 18 h 44"/>
                                <a:gd name="T36" fmla="*/ 6 w 147"/>
                                <a:gd name="T37" fmla="*/ 21 h 44"/>
                                <a:gd name="T38" fmla="*/ 2 w 147"/>
                                <a:gd name="T39" fmla="*/ 21 h 44"/>
                                <a:gd name="T40" fmla="*/ 0 w 147"/>
                                <a:gd name="T41" fmla="*/ 22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706"/>
                          <wps:cNvSpPr>
                            <a:spLocks/>
                          </wps:cNvSpPr>
                          <wps:spPr bwMode="auto">
                            <a:xfrm>
                              <a:off x="2564" y="4240"/>
                              <a:ext cx="83" cy="4"/>
                            </a:xfrm>
                            <a:custGeom>
                              <a:avLst/>
                              <a:gdLst>
                                <a:gd name="T0" fmla="*/ 83 w 165"/>
                                <a:gd name="T1" fmla="*/ 4 h 8"/>
                                <a:gd name="T2" fmla="*/ 71 w 165"/>
                                <a:gd name="T3" fmla="*/ 4 h 8"/>
                                <a:gd name="T4" fmla="*/ 69 w 165"/>
                                <a:gd name="T5" fmla="*/ 2 h 8"/>
                                <a:gd name="T6" fmla="*/ 44 w 165"/>
                                <a:gd name="T7" fmla="*/ 2 h 8"/>
                                <a:gd name="T8" fmla="*/ 42 w 165"/>
                                <a:gd name="T9" fmla="*/ 0 h 8"/>
                                <a:gd name="T10" fmla="*/ 18 w 165"/>
                                <a:gd name="T11" fmla="*/ 0 h 8"/>
                                <a:gd name="T12" fmla="*/ 16 w 165"/>
                                <a:gd name="T13" fmla="*/ 2 h 8"/>
                                <a:gd name="T14" fmla="*/ 0 w 165"/>
                                <a:gd name="T15" fmla="*/ 2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707"/>
                          <wps:cNvSpPr>
                            <a:spLocks/>
                          </wps:cNvSpPr>
                          <wps:spPr bwMode="auto">
                            <a:xfrm>
                              <a:off x="2647" y="4246"/>
                              <a:ext cx="100" cy="28"/>
                            </a:xfrm>
                            <a:custGeom>
                              <a:avLst/>
                              <a:gdLst>
                                <a:gd name="T0" fmla="*/ 100 w 201"/>
                                <a:gd name="T1" fmla="*/ 28 h 56"/>
                                <a:gd name="T2" fmla="*/ 94 w 201"/>
                                <a:gd name="T3" fmla="*/ 24 h 56"/>
                                <a:gd name="T4" fmla="*/ 86 w 201"/>
                                <a:gd name="T5" fmla="*/ 23 h 56"/>
                                <a:gd name="T6" fmla="*/ 82 w 201"/>
                                <a:gd name="T7" fmla="*/ 20 h 56"/>
                                <a:gd name="T8" fmla="*/ 77 w 201"/>
                                <a:gd name="T9" fmla="*/ 19 h 56"/>
                                <a:gd name="T10" fmla="*/ 73 w 201"/>
                                <a:gd name="T11" fmla="*/ 17 h 56"/>
                                <a:gd name="T12" fmla="*/ 69 w 201"/>
                                <a:gd name="T13" fmla="*/ 16 h 56"/>
                                <a:gd name="T14" fmla="*/ 67 w 201"/>
                                <a:gd name="T15" fmla="*/ 13 h 56"/>
                                <a:gd name="T16" fmla="*/ 63 w 201"/>
                                <a:gd name="T17" fmla="*/ 12 h 56"/>
                                <a:gd name="T18" fmla="*/ 61 w 201"/>
                                <a:gd name="T19" fmla="*/ 12 h 56"/>
                                <a:gd name="T20" fmla="*/ 59 w 201"/>
                                <a:gd name="T21" fmla="*/ 10 h 56"/>
                                <a:gd name="T22" fmla="*/ 55 w 201"/>
                                <a:gd name="T23" fmla="*/ 10 h 56"/>
                                <a:gd name="T24" fmla="*/ 55 w 201"/>
                                <a:gd name="T25" fmla="*/ 8 h 56"/>
                                <a:gd name="T26" fmla="*/ 50 w 201"/>
                                <a:gd name="T27" fmla="*/ 8 h 56"/>
                                <a:gd name="T28" fmla="*/ 48 w 201"/>
                                <a:gd name="T29" fmla="*/ 6 h 56"/>
                                <a:gd name="T30" fmla="*/ 32 w 201"/>
                                <a:gd name="T31" fmla="*/ 6 h 56"/>
                                <a:gd name="T32" fmla="*/ 28 w 201"/>
                                <a:gd name="T33" fmla="*/ 4 h 56"/>
                                <a:gd name="T34" fmla="*/ 19 w 201"/>
                                <a:gd name="T35" fmla="*/ 4 h 56"/>
                                <a:gd name="T36" fmla="*/ 13 w 201"/>
                                <a:gd name="T37" fmla="*/ 2 h 56"/>
                                <a:gd name="T38" fmla="*/ 7 w 201"/>
                                <a:gd name="T39" fmla="*/ 2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708"/>
                          <wps:cNvSpPr>
                            <a:spLocks/>
                          </wps:cNvSpPr>
                          <wps:spPr bwMode="auto">
                            <a:xfrm>
                              <a:off x="2747" y="4274"/>
                              <a:ext cx="91" cy="50"/>
                            </a:xfrm>
                            <a:custGeom>
                              <a:avLst/>
                              <a:gdLst>
                                <a:gd name="T0" fmla="*/ 91 w 180"/>
                                <a:gd name="T1" fmla="*/ 50 h 100"/>
                                <a:gd name="T2" fmla="*/ 89 w 180"/>
                                <a:gd name="T3" fmla="*/ 49 h 100"/>
                                <a:gd name="T4" fmla="*/ 86 w 180"/>
                                <a:gd name="T5" fmla="*/ 46 h 100"/>
                                <a:gd name="T6" fmla="*/ 83 w 180"/>
                                <a:gd name="T7" fmla="*/ 45 h 100"/>
                                <a:gd name="T8" fmla="*/ 79 w 180"/>
                                <a:gd name="T9" fmla="*/ 43 h 100"/>
                                <a:gd name="T10" fmla="*/ 75 w 180"/>
                                <a:gd name="T11" fmla="*/ 39 h 100"/>
                                <a:gd name="T12" fmla="*/ 72 w 180"/>
                                <a:gd name="T13" fmla="*/ 37 h 100"/>
                                <a:gd name="T14" fmla="*/ 70 w 180"/>
                                <a:gd name="T15" fmla="*/ 35 h 100"/>
                                <a:gd name="T16" fmla="*/ 66 w 180"/>
                                <a:gd name="T17" fmla="*/ 33 h 100"/>
                                <a:gd name="T18" fmla="*/ 64 w 180"/>
                                <a:gd name="T19" fmla="*/ 33 h 100"/>
                                <a:gd name="T20" fmla="*/ 60 w 180"/>
                                <a:gd name="T21" fmla="*/ 31 h 100"/>
                                <a:gd name="T22" fmla="*/ 56 w 180"/>
                                <a:gd name="T23" fmla="*/ 27 h 100"/>
                                <a:gd name="T24" fmla="*/ 52 w 180"/>
                                <a:gd name="T25" fmla="*/ 26 h 100"/>
                                <a:gd name="T26" fmla="*/ 51 w 180"/>
                                <a:gd name="T27" fmla="*/ 23 h 100"/>
                                <a:gd name="T28" fmla="*/ 47 w 180"/>
                                <a:gd name="T29" fmla="*/ 22 h 100"/>
                                <a:gd name="T30" fmla="*/ 44 w 180"/>
                                <a:gd name="T31" fmla="*/ 22 h 100"/>
                                <a:gd name="T32" fmla="*/ 40 w 180"/>
                                <a:gd name="T33" fmla="*/ 19 h 100"/>
                                <a:gd name="T34" fmla="*/ 39 w 180"/>
                                <a:gd name="T35" fmla="*/ 18 h 100"/>
                                <a:gd name="T36" fmla="*/ 35 w 180"/>
                                <a:gd name="T37" fmla="*/ 16 h 100"/>
                                <a:gd name="T38" fmla="*/ 33 w 180"/>
                                <a:gd name="T39" fmla="*/ 16 h 100"/>
                                <a:gd name="T40" fmla="*/ 29 w 180"/>
                                <a:gd name="T41" fmla="*/ 14 h 100"/>
                                <a:gd name="T42" fmla="*/ 27 w 180"/>
                                <a:gd name="T43" fmla="*/ 12 h 100"/>
                                <a:gd name="T44" fmla="*/ 23 w 180"/>
                                <a:gd name="T45" fmla="*/ 10 h 100"/>
                                <a:gd name="T46" fmla="*/ 21 w 180"/>
                                <a:gd name="T47" fmla="*/ 10 h 100"/>
                                <a:gd name="T48" fmla="*/ 17 w 180"/>
                                <a:gd name="T49" fmla="*/ 8 h 100"/>
                                <a:gd name="T50" fmla="*/ 16 w 180"/>
                                <a:gd name="T51" fmla="*/ 6 h 100"/>
                                <a:gd name="T52" fmla="*/ 12 w 180"/>
                                <a:gd name="T53" fmla="*/ 6 h 100"/>
                                <a:gd name="T54" fmla="*/ 9 w 180"/>
                                <a:gd name="T55" fmla="*/ 4 h 100"/>
                                <a:gd name="T56" fmla="*/ 5 w 180"/>
                                <a:gd name="T57" fmla="*/ 2 h 100"/>
                                <a:gd name="T58" fmla="*/ 4 w 180"/>
                                <a:gd name="T59" fmla="*/ 2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709"/>
                          <wps:cNvSpPr>
                            <a:spLocks/>
                          </wps:cNvSpPr>
                          <wps:spPr bwMode="auto">
                            <a:xfrm>
                              <a:off x="2840" y="4324"/>
                              <a:ext cx="59" cy="56"/>
                            </a:xfrm>
                            <a:custGeom>
                              <a:avLst/>
                              <a:gdLst>
                                <a:gd name="T0" fmla="*/ 59 w 119"/>
                                <a:gd name="T1" fmla="*/ 56 h 113"/>
                                <a:gd name="T2" fmla="*/ 58 w 119"/>
                                <a:gd name="T3" fmla="*/ 52 h 113"/>
                                <a:gd name="T4" fmla="*/ 54 w 119"/>
                                <a:gd name="T5" fmla="*/ 50 h 113"/>
                                <a:gd name="T6" fmla="*/ 51 w 119"/>
                                <a:gd name="T7" fmla="*/ 46 h 113"/>
                                <a:gd name="T8" fmla="*/ 48 w 119"/>
                                <a:gd name="T9" fmla="*/ 42 h 113"/>
                                <a:gd name="T10" fmla="*/ 46 w 119"/>
                                <a:gd name="T11" fmla="*/ 38 h 113"/>
                                <a:gd name="T12" fmla="*/ 44 w 119"/>
                                <a:gd name="T13" fmla="*/ 37 h 113"/>
                                <a:gd name="T14" fmla="*/ 44 w 119"/>
                                <a:gd name="T15" fmla="*/ 35 h 113"/>
                                <a:gd name="T16" fmla="*/ 42 w 119"/>
                                <a:gd name="T17" fmla="*/ 35 h 113"/>
                                <a:gd name="T18" fmla="*/ 40 w 119"/>
                                <a:gd name="T19" fmla="*/ 33 h 113"/>
                                <a:gd name="T20" fmla="*/ 40 w 119"/>
                                <a:gd name="T21" fmla="*/ 31 h 113"/>
                                <a:gd name="T22" fmla="*/ 34 w 119"/>
                                <a:gd name="T23" fmla="*/ 25 h 113"/>
                                <a:gd name="T24" fmla="*/ 32 w 119"/>
                                <a:gd name="T25" fmla="*/ 25 h 113"/>
                                <a:gd name="T26" fmla="*/ 32 w 119"/>
                                <a:gd name="T27" fmla="*/ 23 h 113"/>
                                <a:gd name="T28" fmla="*/ 31 w 119"/>
                                <a:gd name="T29" fmla="*/ 21 h 113"/>
                                <a:gd name="T30" fmla="*/ 28 w 119"/>
                                <a:gd name="T31" fmla="*/ 21 h 113"/>
                                <a:gd name="T32" fmla="*/ 28 w 119"/>
                                <a:gd name="T33" fmla="*/ 19 h 113"/>
                                <a:gd name="T34" fmla="*/ 27 w 119"/>
                                <a:gd name="T35" fmla="*/ 19 h 113"/>
                                <a:gd name="T36" fmla="*/ 23 w 119"/>
                                <a:gd name="T37" fmla="*/ 15 h 113"/>
                                <a:gd name="T38" fmla="*/ 21 w 119"/>
                                <a:gd name="T39" fmla="*/ 15 h 113"/>
                                <a:gd name="T40" fmla="*/ 15 w 119"/>
                                <a:gd name="T41" fmla="*/ 10 h 113"/>
                                <a:gd name="T42" fmla="*/ 11 w 119"/>
                                <a:gd name="T43" fmla="*/ 8 h 113"/>
                                <a:gd name="T44" fmla="*/ 9 w 119"/>
                                <a:gd name="T45" fmla="*/ 6 h 113"/>
                                <a:gd name="T46" fmla="*/ 5 w 119"/>
                                <a:gd name="T47" fmla="*/ 4 h 113"/>
                                <a:gd name="T48" fmla="*/ 4 w 119"/>
                                <a:gd name="T49" fmla="*/ 2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710"/>
                          <wps:cNvSpPr>
                            <a:spLocks/>
                          </wps:cNvSpPr>
                          <wps:spPr bwMode="auto">
                            <a:xfrm>
                              <a:off x="2899" y="4380"/>
                              <a:ext cx="37" cy="70"/>
                            </a:xfrm>
                            <a:custGeom>
                              <a:avLst/>
                              <a:gdLst>
                                <a:gd name="T0" fmla="*/ 37 w 74"/>
                                <a:gd name="T1" fmla="*/ 70 h 139"/>
                                <a:gd name="T2" fmla="*/ 37 w 74"/>
                                <a:gd name="T3" fmla="*/ 67 h 139"/>
                                <a:gd name="T4" fmla="*/ 35 w 74"/>
                                <a:gd name="T5" fmla="*/ 66 h 139"/>
                                <a:gd name="T6" fmla="*/ 35 w 74"/>
                                <a:gd name="T7" fmla="*/ 62 h 139"/>
                                <a:gd name="T8" fmla="*/ 33 w 74"/>
                                <a:gd name="T9" fmla="*/ 60 h 139"/>
                                <a:gd name="T10" fmla="*/ 33 w 74"/>
                                <a:gd name="T11" fmla="*/ 58 h 139"/>
                                <a:gd name="T12" fmla="*/ 31 w 74"/>
                                <a:gd name="T13" fmla="*/ 56 h 139"/>
                                <a:gd name="T14" fmla="*/ 31 w 74"/>
                                <a:gd name="T15" fmla="*/ 54 h 139"/>
                                <a:gd name="T16" fmla="*/ 29 w 74"/>
                                <a:gd name="T17" fmla="*/ 50 h 139"/>
                                <a:gd name="T18" fmla="*/ 29 w 74"/>
                                <a:gd name="T19" fmla="*/ 48 h 139"/>
                                <a:gd name="T20" fmla="*/ 27 w 74"/>
                                <a:gd name="T21" fmla="*/ 46 h 139"/>
                                <a:gd name="T22" fmla="*/ 27 w 74"/>
                                <a:gd name="T23" fmla="*/ 44 h 139"/>
                                <a:gd name="T24" fmla="*/ 26 w 74"/>
                                <a:gd name="T25" fmla="*/ 43 h 139"/>
                                <a:gd name="T26" fmla="*/ 26 w 74"/>
                                <a:gd name="T27" fmla="*/ 39 h 139"/>
                                <a:gd name="T28" fmla="*/ 23 w 74"/>
                                <a:gd name="T29" fmla="*/ 36 h 139"/>
                                <a:gd name="T30" fmla="*/ 23 w 74"/>
                                <a:gd name="T31" fmla="*/ 35 h 139"/>
                                <a:gd name="T32" fmla="*/ 19 w 74"/>
                                <a:gd name="T33" fmla="*/ 31 h 139"/>
                                <a:gd name="T34" fmla="*/ 19 w 74"/>
                                <a:gd name="T35" fmla="*/ 29 h 139"/>
                                <a:gd name="T36" fmla="*/ 18 w 74"/>
                                <a:gd name="T37" fmla="*/ 25 h 139"/>
                                <a:gd name="T38" fmla="*/ 16 w 74"/>
                                <a:gd name="T39" fmla="*/ 23 h 139"/>
                                <a:gd name="T40" fmla="*/ 16 w 74"/>
                                <a:gd name="T41" fmla="*/ 21 h 139"/>
                                <a:gd name="T42" fmla="*/ 12 w 74"/>
                                <a:gd name="T43" fmla="*/ 17 h 139"/>
                                <a:gd name="T44" fmla="*/ 12 w 74"/>
                                <a:gd name="T45" fmla="*/ 16 h 139"/>
                                <a:gd name="T46" fmla="*/ 8 w 74"/>
                                <a:gd name="T47" fmla="*/ 12 h 139"/>
                                <a:gd name="T48" fmla="*/ 8 w 74"/>
                                <a:gd name="T49" fmla="*/ 9 h 139"/>
                                <a:gd name="T50" fmla="*/ 2 w 74"/>
                                <a:gd name="T51" fmla="*/ 4 h 139"/>
                                <a:gd name="T52" fmla="*/ 2 w 74"/>
                                <a:gd name="T53" fmla="*/ 2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711"/>
                          <wps:cNvSpPr>
                            <a:spLocks/>
                          </wps:cNvSpPr>
                          <wps:spPr bwMode="auto">
                            <a:xfrm>
                              <a:off x="2933" y="4450"/>
                              <a:ext cx="5" cy="50"/>
                            </a:xfrm>
                            <a:custGeom>
                              <a:avLst/>
                              <a:gdLst>
                                <a:gd name="T0" fmla="*/ 0 w 11"/>
                                <a:gd name="T1" fmla="*/ 50 h 100"/>
                                <a:gd name="T2" fmla="*/ 0 w 11"/>
                                <a:gd name="T3" fmla="*/ 48 h 100"/>
                                <a:gd name="T4" fmla="*/ 1 w 11"/>
                                <a:gd name="T5" fmla="*/ 46 h 100"/>
                                <a:gd name="T6" fmla="*/ 1 w 11"/>
                                <a:gd name="T7" fmla="*/ 43 h 100"/>
                                <a:gd name="T8" fmla="*/ 4 w 11"/>
                                <a:gd name="T9" fmla="*/ 40 h 100"/>
                                <a:gd name="T10" fmla="*/ 4 w 11"/>
                                <a:gd name="T11" fmla="*/ 33 h 100"/>
                                <a:gd name="T12" fmla="*/ 5 w 11"/>
                                <a:gd name="T13" fmla="*/ 33 h 100"/>
                                <a:gd name="T14" fmla="*/ 5 w 11"/>
                                <a:gd name="T15" fmla="*/ 4 h 100"/>
                                <a:gd name="T16" fmla="*/ 4 w 11"/>
                                <a:gd name="T17" fmla="*/ 4 h 100"/>
                                <a:gd name="T18" fmla="*/ 4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712"/>
                          <wps:cNvSpPr>
                            <a:spLocks/>
                          </wps:cNvSpPr>
                          <wps:spPr bwMode="auto">
                            <a:xfrm>
                              <a:off x="2898" y="4500"/>
                              <a:ext cx="35" cy="39"/>
                            </a:xfrm>
                            <a:custGeom>
                              <a:avLst/>
                              <a:gdLst>
                                <a:gd name="T0" fmla="*/ 0 w 69"/>
                                <a:gd name="T1" fmla="*/ 39 h 77"/>
                                <a:gd name="T2" fmla="*/ 2 w 69"/>
                                <a:gd name="T3" fmla="*/ 39 h 77"/>
                                <a:gd name="T4" fmla="*/ 6 w 69"/>
                                <a:gd name="T5" fmla="*/ 35 h 77"/>
                                <a:gd name="T6" fmla="*/ 8 w 69"/>
                                <a:gd name="T7" fmla="*/ 35 h 77"/>
                                <a:gd name="T8" fmla="*/ 16 w 69"/>
                                <a:gd name="T9" fmla="*/ 27 h 77"/>
                                <a:gd name="T10" fmla="*/ 17 w 69"/>
                                <a:gd name="T11" fmla="*/ 27 h 77"/>
                                <a:gd name="T12" fmla="*/ 17 w 69"/>
                                <a:gd name="T13" fmla="*/ 25 h 77"/>
                                <a:gd name="T14" fmla="*/ 19 w 69"/>
                                <a:gd name="T15" fmla="*/ 25 h 77"/>
                                <a:gd name="T16" fmla="*/ 19 w 69"/>
                                <a:gd name="T17" fmla="*/ 23 h 77"/>
                                <a:gd name="T18" fmla="*/ 21 w 69"/>
                                <a:gd name="T19" fmla="*/ 23 h 77"/>
                                <a:gd name="T20" fmla="*/ 21 w 69"/>
                                <a:gd name="T21" fmla="*/ 21 h 77"/>
                                <a:gd name="T22" fmla="*/ 25 w 69"/>
                                <a:gd name="T23" fmla="*/ 17 h 77"/>
                                <a:gd name="T24" fmla="*/ 25 w 69"/>
                                <a:gd name="T25" fmla="*/ 16 h 77"/>
                                <a:gd name="T26" fmla="*/ 27 w 69"/>
                                <a:gd name="T27" fmla="*/ 16 h 77"/>
                                <a:gd name="T28" fmla="*/ 27 w 69"/>
                                <a:gd name="T29" fmla="*/ 13 h 77"/>
                                <a:gd name="T30" fmla="*/ 29 w 69"/>
                                <a:gd name="T31" fmla="*/ 12 h 77"/>
                                <a:gd name="T32" fmla="*/ 29 w 69"/>
                                <a:gd name="T33" fmla="*/ 10 h 77"/>
                                <a:gd name="T34" fmla="*/ 31 w 69"/>
                                <a:gd name="T35" fmla="*/ 10 h 77"/>
                                <a:gd name="T36" fmla="*/ 31 w 69"/>
                                <a:gd name="T37" fmla="*/ 6 h 77"/>
                                <a:gd name="T38" fmla="*/ 35 w 69"/>
                                <a:gd name="T39" fmla="*/ 2 h 77"/>
                                <a:gd name="T40" fmla="*/ 35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713"/>
                          <wps:cNvSpPr>
                            <a:spLocks/>
                          </wps:cNvSpPr>
                          <wps:spPr bwMode="auto">
                            <a:xfrm>
                              <a:off x="2825" y="4539"/>
                              <a:ext cx="73" cy="22"/>
                            </a:xfrm>
                            <a:custGeom>
                              <a:avLst/>
                              <a:gdLst>
                                <a:gd name="T0" fmla="*/ 0 w 147"/>
                                <a:gd name="T1" fmla="*/ 22 h 45"/>
                                <a:gd name="T2" fmla="*/ 8 w 147"/>
                                <a:gd name="T3" fmla="*/ 22 h 45"/>
                                <a:gd name="T4" fmla="*/ 9 w 147"/>
                                <a:gd name="T5" fmla="*/ 21 h 45"/>
                                <a:gd name="T6" fmla="*/ 19 w 147"/>
                                <a:gd name="T7" fmla="*/ 21 h 45"/>
                                <a:gd name="T8" fmla="*/ 23 w 147"/>
                                <a:gd name="T9" fmla="*/ 19 h 45"/>
                                <a:gd name="T10" fmla="*/ 28 w 147"/>
                                <a:gd name="T11" fmla="*/ 19 h 45"/>
                                <a:gd name="T12" fmla="*/ 32 w 147"/>
                                <a:gd name="T13" fmla="*/ 17 h 45"/>
                                <a:gd name="T14" fmla="*/ 36 w 147"/>
                                <a:gd name="T15" fmla="*/ 17 h 45"/>
                                <a:gd name="T16" fmla="*/ 38 w 147"/>
                                <a:gd name="T17" fmla="*/ 15 h 45"/>
                                <a:gd name="T18" fmla="*/ 40 w 147"/>
                                <a:gd name="T19" fmla="*/ 15 h 45"/>
                                <a:gd name="T20" fmla="*/ 42 w 147"/>
                                <a:gd name="T21" fmla="*/ 13 h 45"/>
                                <a:gd name="T22" fmla="*/ 48 w 147"/>
                                <a:gd name="T23" fmla="*/ 13 h 45"/>
                                <a:gd name="T24" fmla="*/ 50 w 147"/>
                                <a:gd name="T25" fmla="*/ 11 h 45"/>
                                <a:gd name="T26" fmla="*/ 52 w 147"/>
                                <a:gd name="T27" fmla="*/ 11 h 45"/>
                                <a:gd name="T28" fmla="*/ 54 w 147"/>
                                <a:gd name="T29" fmla="*/ 9 h 45"/>
                                <a:gd name="T30" fmla="*/ 55 w 147"/>
                                <a:gd name="T31" fmla="*/ 9 h 45"/>
                                <a:gd name="T32" fmla="*/ 59 w 147"/>
                                <a:gd name="T33" fmla="*/ 8 h 45"/>
                                <a:gd name="T34" fmla="*/ 62 w 147"/>
                                <a:gd name="T35" fmla="*/ 8 h 45"/>
                                <a:gd name="T36" fmla="*/ 65 w 147"/>
                                <a:gd name="T37" fmla="*/ 4 h 45"/>
                                <a:gd name="T38" fmla="*/ 67 w 147"/>
                                <a:gd name="T39" fmla="*/ 4 h 45"/>
                                <a:gd name="T40" fmla="*/ 69 w 147"/>
                                <a:gd name="T41" fmla="*/ 1 h 45"/>
                                <a:gd name="T42" fmla="*/ 71 w 147"/>
                                <a:gd name="T43" fmla="*/ 1 h 45"/>
                                <a:gd name="T44" fmla="*/ 73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714"/>
                          <wps:cNvSpPr>
                            <a:spLocks/>
                          </wps:cNvSpPr>
                          <wps:spPr bwMode="auto">
                            <a:xfrm>
                              <a:off x="2741" y="4558"/>
                              <a:ext cx="84" cy="3"/>
                            </a:xfrm>
                            <a:custGeom>
                              <a:avLst/>
                              <a:gdLst>
                                <a:gd name="T0" fmla="*/ 0 w 167"/>
                                <a:gd name="T1" fmla="*/ 0 h 6"/>
                                <a:gd name="T2" fmla="*/ 12 w 167"/>
                                <a:gd name="T3" fmla="*/ 0 h 6"/>
                                <a:gd name="T4" fmla="*/ 14 w 167"/>
                                <a:gd name="T5" fmla="*/ 2 h 6"/>
                                <a:gd name="T6" fmla="*/ 39 w 167"/>
                                <a:gd name="T7" fmla="*/ 2 h 6"/>
                                <a:gd name="T8" fmla="*/ 41 w 167"/>
                                <a:gd name="T9" fmla="*/ 3 h 6"/>
                                <a:gd name="T10" fmla="*/ 68 w 167"/>
                                <a:gd name="T11" fmla="*/ 3 h 6"/>
                                <a:gd name="T12" fmla="*/ 70 w 167"/>
                                <a:gd name="T13" fmla="*/ 2 h 6"/>
                                <a:gd name="T14" fmla="*/ 84 w 167"/>
                                <a:gd name="T15" fmla="*/ 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715"/>
                          <wps:cNvSpPr>
                            <a:spLocks/>
                          </wps:cNvSpPr>
                          <wps:spPr bwMode="auto">
                            <a:xfrm>
                              <a:off x="2641" y="4529"/>
                              <a:ext cx="100" cy="29"/>
                            </a:xfrm>
                            <a:custGeom>
                              <a:avLst/>
                              <a:gdLst>
                                <a:gd name="T0" fmla="*/ 0 w 200"/>
                                <a:gd name="T1" fmla="*/ 0 h 59"/>
                                <a:gd name="T2" fmla="*/ 6 w 200"/>
                                <a:gd name="T3" fmla="*/ 2 h 59"/>
                                <a:gd name="T4" fmla="*/ 14 w 200"/>
                                <a:gd name="T5" fmla="*/ 6 h 59"/>
                                <a:gd name="T6" fmla="*/ 18 w 200"/>
                                <a:gd name="T7" fmla="*/ 8 h 59"/>
                                <a:gd name="T8" fmla="*/ 23 w 200"/>
                                <a:gd name="T9" fmla="*/ 10 h 59"/>
                                <a:gd name="T10" fmla="*/ 27 w 200"/>
                                <a:gd name="T11" fmla="*/ 11 h 59"/>
                                <a:gd name="T12" fmla="*/ 31 w 200"/>
                                <a:gd name="T13" fmla="*/ 14 h 59"/>
                                <a:gd name="T14" fmla="*/ 33 w 200"/>
                                <a:gd name="T15" fmla="*/ 14 h 59"/>
                                <a:gd name="T16" fmla="*/ 37 w 200"/>
                                <a:gd name="T17" fmla="*/ 15 h 59"/>
                                <a:gd name="T18" fmla="*/ 39 w 200"/>
                                <a:gd name="T19" fmla="*/ 18 h 59"/>
                                <a:gd name="T20" fmla="*/ 41 w 200"/>
                                <a:gd name="T21" fmla="*/ 18 h 59"/>
                                <a:gd name="T22" fmla="*/ 43 w 200"/>
                                <a:gd name="T23" fmla="*/ 19 h 59"/>
                                <a:gd name="T24" fmla="*/ 46 w 200"/>
                                <a:gd name="T25" fmla="*/ 19 h 59"/>
                                <a:gd name="T26" fmla="*/ 46 w 200"/>
                                <a:gd name="T27" fmla="*/ 21 h 59"/>
                                <a:gd name="T28" fmla="*/ 53 w 200"/>
                                <a:gd name="T29" fmla="*/ 21 h 59"/>
                                <a:gd name="T30" fmla="*/ 54 w 200"/>
                                <a:gd name="T31" fmla="*/ 23 h 59"/>
                                <a:gd name="T32" fmla="*/ 68 w 200"/>
                                <a:gd name="T33" fmla="*/ 23 h 59"/>
                                <a:gd name="T34" fmla="*/ 72 w 200"/>
                                <a:gd name="T35" fmla="*/ 25 h 59"/>
                                <a:gd name="T36" fmla="*/ 81 w 200"/>
                                <a:gd name="T37" fmla="*/ 25 h 59"/>
                                <a:gd name="T38" fmla="*/ 87 w 200"/>
                                <a:gd name="T39" fmla="*/ 27 h 59"/>
                                <a:gd name="T40" fmla="*/ 93 w 200"/>
                                <a:gd name="T41" fmla="*/ 27 h 59"/>
                                <a:gd name="T42" fmla="*/ 100 w 200"/>
                                <a:gd name="T43" fmla="*/ 29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716"/>
                          <wps:cNvSpPr>
                            <a:spLocks/>
                          </wps:cNvSpPr>
                          <wps:spPr bwMode="auto">
                            <a:xfrm>
                              <a:off x="2551" y="4478"/>
                              <a:ext cx="90" cy="51"/>
                            </a:xfrm>
                            <a:custGeom>
                              <a:avLst/>
                              <a:gdLst>
                                <a:gd name="T0" fmla="*/ 0 w 179"/>
                                <a:gd name="T1" fmla="*/ 0 h 100"/>
                                <a:gd name="T2" fmla="*/ 2 w 179"/>
                                <a:gd name="T3" fmla="*/ 3 h 100"/>
                                <a:gd name="T4" fmla="*/ 5 w 179"/>
                                <a:gd name="T5" fmla="*/ 4 h 100"/>
                                <a:gd name="T6" fmla="*/ 8 w 179"/>
                                <a:gd name="T7" fmla="*/ 6 h 100"/>
                                <a:gd name="T8" fmla="*/ 12 w 179"/>
                                <a:gd name="T9" fmla="*/ 8 h 100"/>
                                <a:gd name="T10" fmla="*/ 15 w 179"/>
                                <a:gd name="T11" fmla="*/ 12 h 100"/>
                                <a:gd name="T12" fmla="*/ 19 w 179"/>
                                <a:gd name="T13" fmla="*/ 14 h 100"/>
                                <a:gd name="T14" fmla="*/ 21 w 179"/>
                                <a:gd name="T15" fmla="*/ 16 h 100"/>
                                <a:gd name="T16" fmla="*/ 25 w 179"/>
                                <a:gd name="T17" fmla="*/ 18 h 100"/>
                                <a:gd name="T18" fmla="*/ 27 w 179"/>
                                <a:gd name="T19" fmla="*/ 18 h 100"/>
                                <a:gd name="T20" fmla="*/ 31 w 179"/>
                                <a:gd name="T21" fmla="*/ 19 h 100"/>
                                <a:gd name="T22" fmla="*/ 35 w 179"/>
                                <a:gd name="T23" fmla="*/ 23 h 100"/>
                                <a:gd name="T24" fmla="*/ 39 w 179"/>
                                <a:gd name="T25" fmla="*/ 26 h 100"/>
                                <a:gd name="T26" fmla="*/ 40 w 179"/>
                                <a:gd name="T27" fmla="*/ 28 h 100"/>
                                <a:gd name="T28" fmla="*/ 43 w 179"/>
                                <a:gd name="T29" fmla="*/ 30 h 100"/>
                                <a:gd name="T30" fmla="*/ 46 w 179"/>
                                <a:gd name="T31" fmla="*/ 30 h 100"/>
                                <a:gd name="T32" fmla="*/ 49 w 179"/>
                                <a:gd name="T33" fmla="*/ 32 h 100"/>
                                <a:gd name="T34" fmla="*/ 51 w 179"/>
                                <a:gd name="T35" fmla="*/ 34 h 100"/>
                                <a:gd name="T36" fmla="*/ 55 w 179"/>
                                <a:gd name="T37" fmla="*/ 35 h 100"/>
                                <a:gd name="T38" fmla="*/ 57 w 179"/>
                                <a:gd name="T39" fmla="*/ 35 h 100"/>
                                <a:gd name="T40" fmla="*/ 61 w 179"/>
                                <a:gd name="T41" fmla="*/ 38 h 100"/>
                                <a:gd name="T42" fmla="*/ 63 w 179"/>
                                <a:gd name="T43" fmla="*/ 39 h 100"/>
                                <a:gd name="T44" fmla="*/ 66 w 179"/>
                                <a:gd name="T45" fmla="*/ 42 h 100"/>
                                <a:gd name="T46" fmla="*/ 69 w 179"/>
                                <a:gd name="T47" fmla="*/ 42 h 100"/>
                                <a:gd name="T48" fmla="*/ 73 w 179"/>
                                <a:gd name="T49" fmla="*/ 43 h 100"/>
                                <a:gd name="T50" fmla="*/ 74 w 179"/>
                                <a:gd name="T51" fmla="*/ 45 h 100"/>
                                <a:gd name="T52" fmla="*/ 78 w 179"/>
                                <a:gd name="T53" fmla="*/ 45 h 100"/>
                                <a:gd name="T54" fmla="*/ 80 w 179"/>
                                <a:gd name="T55" fmla="*/ 47 h 100"/>
                                <a:gd name="T56" fmla="*/ 84 w 179"/>
                                <a:gd name="T57" fmla="*/ 49 h 100"/>
                                <a:gd name="T58" fmla="*/ 86 w 179"/>
                                <a:gd name="T59" fmla="*/ 49 h 100"/>
                                <a:gd name="T60" fmla="*/ 90 w 179"/>
                                <a:gd name="T61" fmla="*/ 51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717"/>
                          <wps:cNvSpPr>
                            <a:spLocks/>
                          </wps:cNvSpPr>
                          <wps:spPr bwMode="auto">
                            <a:xfrm>
                              <a:off x="2490" y="4423"/>
                              <a:ext cx="61" cy="58"/>
                            </a:xfrm>
                            <a:custGeom>
                              <a:avLst/>
                              <a:gdLst>
                                <a:gd name="T0" fmla="*/ 0 w 124"/>
                                <a:gd name="T1" fmla="*/ 0 h 116"/>
                                <a:gd name="T2" fmla="*/ 5 w 124"/>
                                <a:gd name="T3" fmla="*/ 6 h 116"/>
                                <a:gd name="T4" fmla="*/ 5 w 124"/>
                                <a:gd name="T5" fmla="*/ 8 h 116"/>
                                <a:gd name="T6" fmla="*/ 7 w 124"/>
                                <a:gd name="T7" fmla="*/ 9 h 116"/>
                                <a:gd name="T8" fmla="*/ 9 w 124"/>
                                <a:gd name="T9" fmla="*/ 13 h 116"/>
                                <a:gd name="T10" fmla="*/ 28 w 124"/>
                                <a:gd name="T11" fmla="*/ 33 h 116"/>
                                <a:gd name="T12" fmla="*/ 31 w 124"/>
                                <a:gd name="T13" fmla="*/ 33 h 116"/>
                                <a:gd name="T14" fmla="*/ 43 w 124"/>
                                <a:gd name="T15" fmla="*/ 46 h 116"/>
                                <a:gd name="T16" fmla="*/ 46 w 124"/>
                                <a:gd name="T17" fmla="*/ 46 h 116"/>
                                <a:gd name="T18" fmla="*/ 49 w 124"/>
                                <a:gd name="T19" fmla="*/ 50 h 116"/>
                                <a:gd name="T20" fmla="*/ 53 w 124"/>
                                <a:gd name="T21" fmla="*/ 52 h 116"/>
                                <a:gd name="T22" fmla="*/ 55 w 124"/>
                                <a:gd name="T23" fmla="*/ 54 h 116"/>
                                <a:gd name="T24" fmla="*/ 57 w 124"/>
                                <a:gd name="T25" fmla="*/ 54 h 116"/>
                                <a:gd name="T26" fmla="*/ 61 w 124"/>
                                <a:gd name="T27" fmla="*/ 5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718"/>
                          <wps:cNvSpPr>
                            <a:spLocks/>
                          </wps:cNvSpPr>
                          <wps:spPr bwMode="auto">
                            <a:xfrm>
                              <a:off x="2455" y="4353"/>
                              <a:ext cx="35" cy="68"/>
                            </a:xfrm>
                            <a:custGeom>
                              <a:avLst/>
                              <a:gdLst>
                                <a:gd name="T0" fmla="*/ 0 w 69"/>
                                <a:gd name="T1" fmla="*/ 0 h 134"/>
                                <a:gd name="T2" fmla="*/ 0 w 69"/>
                                <a:gd name="T3" fmla="*/ 2 h 134"/>
                                <a:gd name="T4" fmla="*/ 2 w 69"/>
                                <a:gd name="T5" fmla="*/ 6 h 134"/>
                                <a:gd name="T6" fmla="*/ 2 w 69"/>
                                <a:gd name="T7" fmla="*/ 8 h 134"/>
                                <a:gd name="T8" fmla="*/ 4 w 69"/>
                                <a:gd name="T9" fmla="*/ 9 h 134"/>
                                <a:gd name="T10" fmla="*/ 4 w 69"/>
                                <a:gd name="T11" fmla="*/ 16 h 134"/>
                                <a:gd name="T12" fmla="*/ 5 w 69"/>
                                <a:gd name="T13" fmla="*/ 17 h 134"/>
                                <a:gd name="T14" fmla="*/ 5 w 69"/>
                                <a:gd name="T15" fmla="*/ 19 h 134"/>
                                <a:gd name="T16" fmla="*/ 8 w 69"/>
                                <a:gd name="T17" fmla="*/ 21 h 134"/>
                                <a:gd name="T18" fmla="*/ 8 w 69"/>
                                <a:gd name="T19" fmla="*/ 25 h 134"/>
                                <a:gd name="T20" fmla="*/ 9 w 69"/>
                                <a:gd name="T21" fmla="*/ 29 h 134"/>
                                <a:gd name="T22" fmla="*/ 9 w 69"/>
                                <a:gd name="T23" fmla="*/ 31 h 134"/>
                                <a:gd name="T24" fmla="*/ 12 w 69"/>
                                <a:gd name="T25" fmla="*/ 33 h 134"/>
                                <a:gd name="T26" fmla="*/ 12 w 69"/>
                                <a:gd name="T27" fmla="*/ 35 h 134"/>
                                <a:gd name="T28" fmla="*/ 13 w 69"/>
                                <a:gd name="T29" fmla="*/ 37 h 134"/>
                                <a:gd name="T30" fmla="*/ 13 w 69"/>
                                <a:gd name="T31" fmla="*/ 39 h 134"/>
                                <a:gd name="T32" fmla="*/ 15 w 69"/>
                                <a:gd name="T33" fmla="*/ 41 h 134"/>
                                <a:gd name="T34" fmla="*/ 15 w 69"/>
                                <a:gd name="T35" fmla="*/ 43 h 134"/>
                                <a:gd name="T36" fmla="*/ 19 w 69"/>
                                <a:gd name="T37" fmla="*/ 47 h 134"/>
                                <a:gd name="T38" fmla="*/ 19 w 69"/>
                                <a:gd name="T39" fmla="*/ 48 h 134"/>
                                <a:gd name="T40" fmla="*/ 23 w 69"/>
                                <a:gd name="T41" fmla="*/ 52 h 134"/>
                                <a:gd name="T42" fmla="*/ 23 w 69"/>
                                <a:gd name="T43" fmla="*/ 55 h 134"/>
                                <a:gd name="T44" fmla="*/ 29 w 69"/>
                                <a:gd name="T45" fmla="*/ 60 h 134"/>
                                <a:gd name="T46" fmla="*/ 29 w 69"/>
                                <a:gd name="T47" fmla="*/ 62 h 134"/>
                                <a:gd name="T48" fmla="*/ 35 w 69"/>
                                <a:gd name="T49" fmla="*/ 68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719"/>
                          <wps:cNvSpPr>
                            <a:spLocks/>
                          </wps:cNvSpPr>
                          <wps:spPr bwMode="auto">
                            <a:xfrm>
                              <a:off x="2451" y="4342"/>
                              <a:ext cx="1" cy="11"/>
                            </a:xfrm>
                            <a:custGeom>
                              <a:avLst/>
                              <a:gdLst>
                                <a:gd name="T0" fmla="*/ 0 w 3"/>
                                <a:gd name="T1" fmla="*/ 0 h 23"/>
                                <a:gd name="T2" fmla="*/ 0 w 3"/>
                                <a:gd name="T3" fmla="*/ 3 h 23"/>
                                <a:gd name="T4" fmla="*/ 1 w 3"/>
                                <a:gd name="T5" fmla="*/ 5 h 23"/>
                                <a:gd name="T6" fmla="*/ 1 w 3"/>
                                <a:gd name="T7" fmla="*/ 11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720"/>
                          <wps:cNvSpPr>
                            <a:spLocks/>
                          </wps:cNvSpPr>
                          <wps:spPr bwMode="auto">
                            <a:xfrm>
                              <a:off x="2451" y="4303"/>
                              <a:ext cx="5" cy="21"/>
                            </a:xfrm>
                            <a:custGeom>
                              <a:avLst/>
                              <a:gdLst>
                                <a:gd name="T0" fmla="*/ 5 w 11"/>
                                <a:gd name="T1" fmla="*/ 0 h 42"/>
                                <a:gd name="T2" fmla="*/ 5 w 11"/>
                                <a:gd name="T3" fmla="*/ 2 h 42"/>
                                <a:gd name="T4" fmla="*/ 4 w 11"/>
                                <a:gd name="T5" fmla="*/ 4 h 42"/>
                                <a:gd name="T6" fmla="*/ 4 w 11"/>
                                <a:gd name="T7" fmla="*/ 8 h 42"/>
                                <a:gd name="T8" fmla="*/ 1 w 11"/>
                                <a:gd name="T9" fmla="*/ 8 h 42"/>
                                <a:gd name="T10" fmla="*/ 1 w 11"/>
                                <a:gd name="T11" fmla="*/ 14 h 42"/>
                                <a:gd name="T12" fmla="*/ 0 w 11"/>
                                <a:gd name="T13" fmla="*/ 16 h 42"/>
                                <a:gd name="T14" fmla="*/ 0 w 11"/>
                                <a:gd name="T15" fmla="*/ 2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721"/>
                          <wps:cNvSpPr>
                            <a:spLocks/>
                          </wps:cNvSpPr>
                          <wps:spPr bwMode="auto">
                            <a:xfrm>
                              <a:off x="2933" y="4939"/>
                              <a:ext cx="5" cy="23"/>
                            </a:xfrm>
                            <a:custGeom>
                              <a:avLst/>
                              <a:gdLst>
                                <a:gd name="T0" fmla="*/ 0 w 11"/>
                                <a:gd name="T1" fmla="*/ 23 h 46"/>
                                <a:gd name="T2" fmla="*/ 0 w 11"/>
                                <a:gd name="T3" fmla="*/ 21 h 46"/>
                                <a:gd name="T4" fmla="*/ 1 w 11"/>
                                <a:gd name="T5" fmla="*/ 20 h 46"/>
                                <a:gd name="T6" fmla="*/ 1 w 11"/>
                                <a:gd name="T7" fmla="*/ 13 h 46"/>
                                <a:gd name="T8" fmla="*/ 4 w 11"/>
                                <a:gd name="T9" fmla="*/ 12 h 46"/>
                                <a:gd name="T10" fmla="*/ 4 w 11"/>
                                <a:gd name="T11" fmla="*/ 4 h 46"/>
                                <a:gd name="T12" fmla="*/ 5 w 11"/>
                                <a:gd name="T13" fmla="*/ 2 h 46"/>
                                <a:gd name="T14" fmla="*/ 5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722"/>
                          <wps:cNvSpPr>
                            <a:spLocks/>
                          </wps:cNvSpPr>
                          <wps:spPr bwMode="auto">
                            <a:xfrm>
                              <a:off x="2898" y="4962"/>
                              <a:ext cx="35" cy="38"/>
                            </a:xfrm>
                            <a:custGeom>
                              <a:avLst/>
                              <a:gdLst>
                                <a:gd name="T0" fmla="*/ 0 w 69"/>
                                <a:gd name="T1" fmla="*/ 38 h 78"/>
                                <a:gd name="T2" fmla="*/ 2 w 69"/>
                                <a:gd name="T3" fmla="*/ 38 h 78"/>
                                <a:gd name="T4" fmla="*/ 6 w 69"/>
                                <a:gd name="T5" fmla="*/ 34 h 78"/>
                                <a:gd name="T6" fmla="*/ 8 w 69"/>
                                <a:gd name="T7" fmla="*/ 34 h 78"/>
                                <a:gd name="T8" fmla="*/ 16 w 69"/>
                                <a:gd name="T9" fmla="*/ 26 h 78"/>
                                <a:gd name="T10" fmla="*/ 17 w 69"/>
                                <a:gd name="T11" fmla="*/ 26 h 78"/>
                                <a:gd name="T12" fmla="*/ 17 w 69"/>
                                <a:gd name="T13" fmla="*/ 24 h 78"/>
                                <a:gd name="T14" fmla="*/ 19 w 69"/>
                                <a:gd name="T15" fmla="*/ 24 h 78"/>
                                <a:gd name="T16" fmla="*/ 19 w 69"/>
                                <a:gd name="T17" fmla="*/ 23 h 78"/>
                                <a:gd name="T18" fmla="*/ 21 w 69"/>
                                <a:gd name="T19" fmla="*/ 23 h 78"/>
                                <a:gd name="T20" fmla="*/ 21 w 69"/>
                                <a:gd name="T21" fmla="*/ 20 h 78"/>
                                <a:gd name="T22" fmla="*/ 25 w 69"/>
                                <a:gd name="T23" fmla="*/ 17 h 78"/>
                                <a:gd name="T24" fmla="*/ 25 w 69"/>
                                <a:gd name="T25" fmla="*/ 15 h 78"/>
                                <a:gd name="T26" fmla="*/ 27 w 69"/>
                                <a:gd name="T27" fmla="*/ 15 h 78"/>
                                <a:gd name="T28" fmla="*/ 27 w 69"/>
                                <a:gd name="T29" fmla="*/ 13 h 78"/>
                                <a:gd name="T30" fmla="*/ 29 w 69"/>
                                <a:gd name="T31" fmla="*/ 12 h 78"/>
                                <a:gd name="T32" fmla="*/ 29 w 69"/>
                                <a:gd name="T33" fmla="*/ 9 h 78"/>
                                <a:gd name="T34" fmla="*/ 31 w 69"/>
                                <a:gd name="T35" fmla="*/ 9 h 78"/>
                                <a:gd name="T36" fmla="*/ 31 w 69"/>
                                <a:gd name="T37" fmla="*/ 5 h 78"/>
                                <a:gd name="T38" fmla="*/ 35 w 69"/>
                                <a:gd name="T39" fmla="*/ 1 h 78"/>
                                <a:gd name="T40" fmla="*/ 35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723"/>
                          <wps:cNvSpPr>
                            <a:spLocks/>
                          </wps:cNvSpPr>
                          <wps:spPr bwMode="auto">
                            <a:xfrm>
                              <a:off x="2825" y="5000"/>
                              <a:ext cx="73" cy="23"/>
                            </a:xfrm>
                            <a:custGeom>
                              <a:avLst/>
                              <a:gdLst>
                                <a:gd name="T0" fmla="*/ 0 w 147"/>
                                <a:gd name="T1" fmla="*/ 23 h 46"/>
                                <a:gd name="T2" fmla="*/ 8 w 147"/>
                                <a:gd name="T3" fmla="*/ 23 h 46"/>
                                <a:gd name="T4" fmla="*/ 9 w 147"/>
                                <a:gd name="T5" fmla="*/ 21 h 46"/>
                                <a:gd name="T6" fmla="*/ 19 w 147"/>
                                <a:gd name="T7" fmla="*/ 21 h 46"/>
                                <a:gd name="T8" fmla="*/ 23 w 147"/>
                                <a:gd name="T9" fmla="*/ 19 h 46"/>
                                <a:gd name="T10" fmla="*/ 28 w 147"/>
                                <a:gd name="T11" fmla="*/ 19 h 46"/>
                                <a:gd name="T12" fmla="*/ 32 w 147"/>
                                <a:gd name="T13" fmla="*/ 17 h 46"/>
                                <a:gd name="T14" fmla="*/ 36 w 147"/>
                                <a:gd name="T15" fmla="*/ 17 h 46"/>
                                <a:gd name="T16" fmla="*/ 38 w 147"/>
                                <a:gd name="T17" fmla="*/ 15 h 46"/>
                                <a:gd name="T18" fmla="*/ 40 w 147"/>
                                <a:gd name="T19" fmla="*/ 15 h 46"/>
                                <a:gd name="T20" fmla="*/ 42 w 147"/>
                                <a:gd name="T21" fmla="*/ 13 h 46"/>
                                <a:gd name="T22" fmla="*/ 48 w 147"/>
                                <a:gd name="T23" fmla="*/ 13 h 46"/>
                                <a:gd name="T24" fmla="*/ 50 w 147"/>
                                <a:gd name="T25" fmla="*/ 12 h 46"/>
                                <a:gd name="T26" fmla="*/ 52 w 147"/>
                                <a:gd name="T27" fmla="*/ 12 h 46"/>
                                <a:gd name="T28" fmla="*/ 54 w 147"/>
                                <a:gd name="T29" fmla="*/ 9 h 46"/>
                                <a:gd name="T30" fmla="*/ 55 w 147"/>
                                <a:gd name="T31" fmla="*/ 9 h 46"/>
                                <a:gd name="T32" fmla="*/ 59 w 147"/>
                                <a:gd name="T33" fmla="*/ 8 h 46"/>
                                <a:gd name="T34" fmla="*/ 62 w 147"/>
                                <a:gd name="T35" fmla="*/ 8 h 46"/>
                                <a:gd name="T36" fmla="*/ 65 w 147"/>
                                <a:gd name="T37" fmla="*/ 4 h 46"/>
                                <a:gd name="T38" fmla="*/ 67 w 147"/>
                                <a:gd name="T39" fmla="*/ 4 h 46"/>
                                <a:gd name="T40" fmla="*/ 69 w 147"/>
                                <a:gd name="T41" fmla="*/ 2 h 46"/>
                                <a:gd name="T42" fmla="*/ 71 w 147"/>
                                <a:gd name="T43" fmla="*/ 2 h 46"/>
                                <a:gd name="T44" fmla="*/ 73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724"/>
                          <wps:cNvSpPr>
                            <a:spLocks/>
                          </wps:cNvSpPr>
                          <wps:spPr bwMode="auto">
                            <a:xfrm>
                              <a:off x="2741" y="5020"/>
                              <a:ext cx="84" cy="3"/>
                            </a:xfrm>
                            <a:custGeom>
                              <a:avLst/>
                              <a:gdLst>
                                <a:gd name="T0" fmla="*/ 0 w 167"/>
                                <a:gd name="T1" fmla="*/ 0 h 8"/>
                                <a:gd name="T2" fmla="*/ 12 w 167"/>
                                <a:gd name="T3" fmla="*/ 0 h 8"/>
                                <a:gd name="T4" fmla="*/ 14 w 167"/>
                                <a:gd name="T5" fmla="*/ 1 h 8"/>
                                <a:gd name="T6" fmla="*/ 39 w 167"/>
                                <a:gd name="T7" fmla="*/ 1 h 8"/>
                                <a:gd name="T8" fmla="*/ 41 w 167"/>
                                <a:gd name="T9" fmla="*/ 3 h 8"/>
                                <a:gd name="T10" fmla="*/ 68 w 167"/>
                                <a:gd name="T11" fmla="*/ 3 h 8"/>
                                <a:gd name="T12" fmla="*/ 70 w 167"/>
                                <a:gd name="T13" fmla="*/ 1 h 8"/>
                                <a:gd name="T14" fmla="*/ 84 w 167"/>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725"/>
                          <wps:cNvSpPr>
                            <a:spLocks/>
                          </wps:cNvSpPr>
                          <wps:spPr bwMode="auto">
                            <a:xfrm>
                              <a:off x="2641" y="4990"/>
                              <a:ext cx="100" cy="30"/>
                            </a:xfrm>
                            <a:custGeom>
                              <a:avLst/>
                              <a:gdLst>
                                <a:gd name="T0" fmla="*/ 0 w 200"/>
                                <a:gd name="T1" fmla="*/ 0 h 58"/>
                                <a:gd name="T2" fmla="*/ 6 w 200"/>
                                <a:gd name="T3" fmla="*/ 2 h 58"/>
                                <a:gd name="T4" fmla="*/ 14 w 200"/>
                                <a:gd name="T5" fmla="*/ 6 h 58"/>
                                <a:gd name="T6" fmla="*/ 18 w 200"/>
                                <a:gd name="T7" fmla="*/ 8 h 58"/>
                                <a:gd name="T8" fmla="*/ 23 w 200"/>
                                <a:gd name="T9" fmla="*/ 10 h 58"/>
                                <a:gd name="T10" fmla="*/ 27 w 200"/>
                                <a:gd name="T11" fmla="*/ 12 h 58"/>
                                <a:gd name="T12" fmla="*/ 31 w 200"/>
                                <a:gd name="T13" fmla="*/ 14 h 58"/>
                                <a:gd name="T14" fmla="*/ 33 w 200"/>
                                <a:gd name="T15" fmla="*/ 14 h 58"/>
                                <a:gd name="T16" fmla="*/ 37 w 200"/>
                                <a:gd name="T17" fmla="*/ 16 h 58"/>
                                <a:gd name="T18" fmla="*/ 39 w 200"/>
                                <a:gd name="T19" fmla="*/ 18 h 58"/>
                                <a:gd name="T20" fmla="*/ 41 w 200"/>
                                <a:gd name="T21" fmla="*/ 18 h 58"/>
                                <a:gd name="T22" fmla="*/ 43 w 200"/>
                                <a:gd name="T23" fmla="*/ 20 h 58"/>
                                <a:gd name="T24" fmla="*/ 46 w 200"/>
                                <a:gd name="T25" fmla="*/ 20 h 58"/>
                                <a:gd name="T26" fmla="*/ 46 w 200"/>
                                <a:gd name="T27" fmla="*/ 22 h 58"/>
                                <a:gd name="T28" fmla="*/ 53 w 200"/>
                                <a:gd name="T29" fmla="*/ 22 h 58"/>
                                <a:gd name="T30" fmla="*/ 54 w 200"/>
                                <a:gd name="T31" fmla="*/ 24 h 58"/>
                                <a:gd name="T32" fmla="*/ 68 w 200"/>
                                <a:gd name="T33" fmla="*/ 24 h 58"/>
                                <a:gd name="T34" fmla="*/ 72 w 200"/>
                                <a:gd name="T35" fmla="*/ 26 h 58"/>
                                <a:gd name="T36" fmla="*/ 81 w 200"/>
                                <a:gd name="T37" fmla="*/ 26 h 58"/>
                                <a:gd name="T38" fmla="*/ 87 w 200"/>
                                <a:gd name="T39" fmla="*/ 28 h 58"/>
                                <a:gd name="T40" fmla="*/ 93 w 200"/>
                                <a:gd name="T41" fmla="*/ 28 h 58"/>
                                <a:gd name="T42" fmla="*/ 100 w 200"/>
                                <a:gd name="T43" fmla="*/ 30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726"/>
                          <wps:cNvSpPr>
                            <a:spLocks/>
                          </wps:cNvSpPr>
                          <wps:spPr bwMode="auto">
                            <a:xfrm>
                              <a:off x="2551" y="4940"/>
                              <a:ext cx="90" cy="50"/>
                            </a:xfrm>
                            <a:custGeom>
                              <a:avLst/>
                              <a:gdLst>
                                <a:gd name="T0" fmla="*/ 0 w 179"/>
                                <a:gd name="T1" fmla="*/ 0 h 101"/>
                                <a:gd name="T2" fmla="*/ 2 w 179"/>
                                <a:gd name="T3" fmla="*/ 2 h 101"/>
                                <a:gd name="T4" fmla="*/ 5 w 179"/>
                                <a:gd name="T5" fmla="*/ 4 h 101"/>
                                <a:gd name="T6" fmla="*/ 8 w 179"/>
                                <a:gd name="T7" fmla="*/ 6 h 101"/>
                                <a:gd name="T8" fmla="*/ 12 w 179"/>
                                <a:gd name="T9" fmla="*/ 8 h 101"/>
                                <a:gd name="T10" fmla="*/ 15 w 179"/>
                                <a:gd name="T11" fmla="*/ 11 h 101"/>
                                <a:gd name="T12" fmla="*/ 19 w 179"/>
                                <a:gd name="T13" fmla="*/ 14 h 101"/>
                                <a:gd name="T14" fmla="*/ 21 w 179"/>
                                <a:gd name="T15" fmla="*/ 15 h 101"/>
                                <a:gd name="T16" fmla="*/ 25 w 179"/>
                                <a:gd name="T17" fmla="*/ 18 h 101"/>
                                <a:gd name="T18" fmla="*/ 27 w 179"/>
                                <a:gd name="T19" fmla="*/ 18 h 101"/>
                                <a:gd name="T20" fmla="*/ 31 w 179"/>
                                <a:gd name="T21" fmla="*/ 19 h 101"/>
                                <a:gd name="T22" fmla="*/ 35 w 179"/>
                                <a:gd name="T23" fmla="*/ 23 h 101"/>
                                <a:gd name="T24" fmla="*/ 39 w 179"/>
                                <a:gd name="T25" fmla="*/ 25 h 101"/>
                                <a:gd name="T26" fmla="*/ 40 w 179"/>
                                <a:gd name="T27" fmla="*/ 27 h 101"/>
                                <a:gd name="T28" fmla="*/ 43 w 179"/>
                                <a:gd name="T29" fmla="*/ 29 h 101"/>
                                <a:gd name="T30" fmla="*/ 46 w 179"/>
                                <a:gd name="T31" fmla="*/ 29 h 101"/>
                                <a:gd name="T32" fmla="*/ 49 w 179"/>
                                <a:gd name="T33" fmla="*/ 31 h 101"/>
                                <a:gd name="T34" fmla="*/ 51 w 179"/>
                                <a:gd name="T35" fmla="*/ 33 h 101"/>
                                <a:gd name="T36" fmla="*/ 55 w 179"/>
                                <a:gd name="T37" fmla="*/ 35 h 101"/>
                                <a:gd name="T38" fmla="*/ 57 w 179"/>
                                <a:gd name="T39" fmla="*/ 35 h 101"/>
                                <a:gd name="T40" fmla="*/ 61 w 179"/>
                                <a:gd name="T41" fmla="*/ 37 h 101"/>
                                <a:gd name="T42" fmla="*/ 63 w 179"/>
                                <a:gd name="T43" fmla="*/ 38 h 101"/>
                                <a:gd name="T44" fmla="*/ 66 w 179"/>
                                <a:gd name="T45" fmla="*/ 41 h 101"/>
                                <a:gd name="T46" fmla="*/ 69 w 179"/>
                                <a:gd name="T47" fmla="*/ 41 h 101"/>
                                <a:gd name="T48" fmla="*/ 73 w 179"/>
                                <a:gd name="T49" fmla="*/ 42 h 101"/>
                                <a:gd name="T50" fmla="*/ 74 w 179"/>
                                <a:gd name="T51" fmla="*/ 45 h 101"/>
                                <a:gd name="T52" fmla="*/ 78 w 179"/>
                                <a:gd name="T53" fmla="*/ 45 h 101"/>
                                <a:gd name="T54" fmla="*/ 80 w 179"/>
                                <a:gd name="T55" fmla="*/ 46 h 101"/>
                                <a:gd name="T56" fmla="*/ 84 w 179"/>
                                <a:gd name="T57" fmla="*/ 48 h 101"/>
                                <a:gd name="T58" fmla="*/ 86 w 179"/>
                                <a:gd name="T59" fmla="*/ 48 h 101"/>
                                <a:gd name="T60" fmla="*/ 90 w 179"/>
                                <a:gd name="T61" fmla="*/ 50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727"/>
                          <wps:cNvSpPr>
                            <a:spLocks/>
                          </wps:cNvSpPr>
                          <wps:spPr bwMode="auto">
                            <a:xfrm>
                              <a:off x="2490" y="4885"/>
                              <a:ext cx="61" cy="57"/>
                            </a:xfrm>
                            <a:custGeom>
                              <a:avLst/>
                              <a:gdLst>
                                <a:gd name="T0" fmla="*/ 0 w 124"/>
                                <a:gd name="T1" fmla="*/ 0 h 116"/>
                                <a:gd name="T2" fmla="*/ 5 w 124"/>
                                <a:gd name="T3" fmla="*/ 5 h 116"/>
                                <a:gd name="T4" fmla="*/ 5 w 124"/>
                                <a:gd name="T5" fmla="*/ 7 h 116"/>
                                <a:gd name="T6" fmla="*/ 7 w 124"/>
                                <a:gd name="T7" fmla="*/ 9 h 116"/>
                                <a:gd name="T8" fmla="*/ 9 w 124"/>
                                <a:gd name="T9" fmla="*/ 13 h 116"/>
                                <a:gd name="T10" fmla="*/ 28 w 124"/>
                                <a:gd name="T11" fmla="*/ 32 h 116"/>
                                <a:gd name="T12" fmla="*/ 31 w 124"/>
                                <a:gd name="T13" fmla="*/ 32 h 116"/>
                                <a:gd name="T14" fmla="*/ 43 w 124"/>
                                <a:gd name="T15" fmla="*/ 46 h 116"/>
                                <a:gd name="T16" fmla="*/ 46 w 124"/>
                                <a:gd name="T17" fmla="*/ 46 h 116"/>
                                <a:gd name="T18" fmla="*/ 49 w 124"/>
                                <a:gd name="T19" fmla="*/ 49 h 116"/>
                                <a:gd name="T20" fmla="*/ 53 w 124"/>
                                <a:gd name="T21" fmla="*/ 51 h 116"/>
                                <a:gd name="T22" fmla="*/ 55 w 124"/>
                                <a:gd name="T23" fmla="*/ 53 h 116"/>
                                <a:gd name="T24" fmla="*/ 57 w 124"/>
                                <a:gd name="T25" fmla="*/ 53 h 116"/>
                                <a:gd name="T26" fmla="*/ 61 w 124"/>
                                <a:gd name="T27" fmla="*/ 57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728"/>
                          <wps:cNvSpPr>
                            <a:spLocks/>
                          </wps:cNvSpPr>
                          <wps:spPr bwMode="auto">
                            <a:xfrm>
                              <a:off x="2455" y="4816"/>
                              <a:ext cx="35" cy="66"/>
                            </a:xfrm>
                            <a:custGeom>
                              <a:avLst/>
                              <a:gdLst>
                                <a:gd name="T0" fmla="*/ 0 w 69"/>
                                <a:gd name="T1" fmla="*/ 0 h 132"/>
                                <a:gd name="T2" fmla="*/ 0 w 69"/>
                                <a:gd name="T3" fmla="*/ 2 h 132"/>
                                <a:gd name="T4" fmla="*/ 2 w 69"/>
                                <a:gd name="T5" fmla="*/ 5 h 132"/>
                                <a:gd name="T6" fmla="*/ 2 w 69"/>
                                <a:gd name="T7" fmla="*/ 8 h 132"/>
                                <a:gd name="T8" fmla="*/ 4 w 69"/>
                                <a:gd name="T9" fmla="*/ 9 h 132"/>
                                <a:gd name="T10" fmla="*/ 4 w 69"/>
                                <a:gd name="T11" fmla="*/ 15 h 132"/>
                                <a:gd name="T12" fmla="*/ 5 w 69"/>
                                <a:gd name="T13" fmla="*/ 17 h 132"/>
                                <a:gd name="T14" fmla="*/ 5 w 69"/>
                                <a:gd name="T15" fmla="*/ 19 h 132"/>
                                <a:gd name="T16" fmla="*/ 8 w 69"/>
                                <a:gd name="T17" fmla="*/ 21 h 132"/>
                                <a:gd name="T18" fmla="*/ 8 w 69"/>
                                <a:gd name="T19" fmla="*/ 25 h 132"/>
                                <a:gd name="T20" fmla="*/ 9 w 69"/>
                                <a:gd name="T21" fmla="*/ 29 h 132"/>
                                <a:gd name="T22" fmla="*/ 9 w 69"/>
                                <a:gd name="T23" fmla="*/ 31 h 132"/>
                                <a:gd name="T24" fmla="*/ 12 w 69"/>
                                <a:gd name="T25" fmla="*/ 32 h 132"/>
                                <a:gd name="T26" fmla="*/ 12 w 69"/>
                                <a:gd name="T27" fmla="*/ 35 h 132"/>
                                <a:gd name="T28" fmla="*/ 13 w 69"/>
                                <a:gd name="T29" fmla="*/ 36 h 132"/>
                                <a:gd name="T30" fmla="*/ 13 w 69"/>
                                <a:gd name="T31" fmla="*/ 39 h 132"/>
                                <a:gd name="T32" fmla="*/ 15 w 69"/>
                                <a:gd name="T33" fmla="*/ 40 h 132"/>
                                <a:gd name="T34" fmla="*/ 15 w 69"/>
                                <a:gd name="T35" fmla="*/ 42 h 132"/>
                                <a:gd name="T36" fmla="*/ 19 w 69"/>
                                <a:gd name="T37" fmla="*/ 46 h 132"/>
                                <a:gd name="T38" fmla="*/ 19 w 69"/>
                                <a:gd name="T39" fmla="*/ 47 h 132"/>
                                <a:gd name="T40" fmla="*/ 23 w 69"/>
                                <a:gd name="T41" fmla="*/ 51 h 132"/>
                                <a:gd name="T42" fmla="*/ 23 w 69"/>
                                <a:gd name="T43" fmla="*/ 53 h 132"/>
                                <a:gd name="T44" fmla="*/ 29 w 69"/>
                                <a:gd name="T45" fmla="*/ 59 h 132"/>
                                <a:gd name="T46" fmla="*/ 29 w 69"/>
                                <a:gd name="T47" fmla="*/ 61 h 132"/>
                                <a:gd name="T48" fmla="*/ 35 w 69"/>
                                <a:gd name="T49" fmla="*/ 66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729"/>
                          <wps:cNvSpPr>
                            <a:spLocks/>
                          </wps:cNvSpPr>
                          <wps:spPr bwMode="auto">
                            <a:xfrm>
                              <a:off x="2451" y="4804"/>
                              <a:ext cx="1" cy="12"/>
                            </a:xfrm>
                            <a:custGeom>
                              <a:avLst/>
                              <a:gdLst>
                                <a:gd name="T0" fmla="*/ 0 w 3"/>
                                <a:gd name="T1" fmla="*/ 0 h 24"/>
                                <a:gd name="T2" fmla="*/ 0 w 3"/>
                                <a:gd name="T3" fmla="*/ 4 h 24"/>
                                <a:gd name="T4" fmla="*/ 1 w 3"/>
                                <a:gd name="T5" fmla="*/ 6 h 24"/>
                                <a:gd name="T6" fmla="*/ 1 w 3"/>
                                <a:gd name="T7" fmla="*/ 1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730"/>
                          <wps:cNvSpPr>
                            <a:spLocks/>
                          </wps:cNvSpPr>
                          <wps:spPr bwMode="auto">
                            <a:xfrm>
                              <a:off x="2691" y="4143"/>
                              <a:ext cx="33" cy="270"/>
                            </a:xfrm>
                            <a:custGeom>
                              <a:avLst/>
                              <a:gdLst>
                                <a:gd name="T0" fmla="*/ 33 w 66"/>
                                <a:gd name="T1" fmla="*/ 2 h 539"/>
                                <a:gd name="T2" fmla="*/ 31 w 66"/>
                                <a:gd name="T3" fmla="*/ 0 h 539"/>
                                <a:gd name="T4" fmla="*/ 26 w 66"/>
                                <a:gd name="T5" fmla="*/ 0 h 539"/>
                                <a:gd name="T6" fmla="*/ 20 w 66"/>
                                <a:gd name="T7" fmla="*/ 0 h 539"/>
                                <a:gd name="T8" fmla="*/ 16 w 66"/>
                                <a:gd name="T9" fmla="*/ 4 h 539"/>
                                <a:gd name="T10" fmla="*/ 12 w 66"/>
                                <a:gd name="T11" fmla="*/ 10 h 539"/>
                                <a:gd name="T12" fmla="*/ 10 w 66"/>
                                <a:gd name="T13" fmla="*/ 18 h 539"/>
                                <a:gd name="T14" fmla="*/ 6 w 66"/>
                                <a:gd name="T15" fmla="*/ 26 h 539"/>
                                <a:gd name="T16" fmla="*/ 4 w 66"/>
                                <a:gd name="T17" fmla="*/ 41 h 539"/>
                                <a:gd name="T18" fmla="*/ 4 w 66"/>
                                <a:gd name="T19" fmla="*/ 62 h 539"/>
                                <a:gd name="T20" fmla="*/ 3 w 66"/>
                                <a:gd name="T21" fmla="*/ 93 h 539"/>
                                <a:gd name="T22" fmla="*/ 3 w 66"/>
                                <a:gd name="T23" fmla="*/ 134 h 539"/>
                                <a:gd name="T24" fmla="*/ 0 w 66"/>
                                <a:gd name="T25" fmla="*/ 191 h 539"/>
                                <a:gd name="T26" fmla="*/ 0 w 66"/>
                                <a:gd name="T27" fmla="*/ 270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731"/>
                          <wps:cNvSpPr>
                            <a:spLocks/>
                          </wps:cNvSpPr>
                          <wps:spPr bwMode="auto">
                            <a:xfrm>
                              <a:off x="2853" y="2217"/>
                              <a:ext cx="72" cy="71"/>
                            </a:xfrm>
                            <a:custGeom>
                              <a:avLst/>
                              <a:gdLst>
                                <a:gd name="T0" fmla="*/ 72 w 144"/>
                                <a:gd name="T1" fmla="*/ 0 h 142"/>
                                <a:gd name="T2" fmla="*/ 61 w 144"/>
                                <a:gd name="T3" fmla="*/ 0 h 142"/>
                                <a:gd name="T4" fmla="*/ 58 w 144"/>
                                <a:gd name="T5" fmla="*/ 2 h 142"/>
                                <a:gd name="T6" fmla="*/ 54 w 144"/>
                                <a:gd name="T7" fmla="*/ 2 h 142"/>
                                <a:gd name="T8" fmla="*/ 51 w 144"/>
                                <a:gd name="T9" fmla="*/ 4 h 142"/>
                                <a:gd name="T10" fmla="*/ 47 w 144"/>
                                <a:gd name="T11" fmla="*/ 4 h 142"/>
                                <a:gd name="T12" fmla="*/ 45 w 144"/>
                                <a:gd name="T13" fmla="*/ 6 h 142"/>
                                <a:gd name="T14" fmla="*/ 41 w 144"/>
                                <a:gd name="T15" fmla="*/ 8 h 142"/>
                                <a:gd name="T16" fmla="*/ 39 w 144"/>
                                <a:gd name="T17" fmla="*/ 8 h 142"/>
                                <a:gd name="T18" fmla="*/ 35 w 144"/>
                                <a:gd name="T19" fmla="*/ 10 h 142"/>
                                <a:gd name="T20" fmla="*/ 34 w 144"/>
                                <a:gd name="T21" fmla="*/ 12 h 142"/>
                                <a:gd name="T22" fmla="*/ 30 w 144"/>
                                <a:gd name="T23" fmla="*/ 13 h 142"/>
                                <a:gd name="T24" fmla="*/ 27 w 144"/>
                                <a:gd name="T25" fmla="*/ 16 h 142"/>
                                <a:gd name="T26" fmla="*/ 24 w 144"/>
                                <a:gd name="T27" fmla="*/ 17 h 142"/>
                                <a:gd name="T28" fmla="*/ 22 w 144"/>
                                <a:gd name="T29" fmla="*/ 20 h 142"/>
                                <a:gd name="T30" fmla="*/ 20 w 144"/>
                                <a:gd name="T31" fmla="*/ 25 h 142"/>
                                <a:gd name="T32" fmla="*/ 18 w 144"/>
                                <a:gd name="T33" fmla="*/ 27 h 142"/>
                                <a:gd name="T34" fmla="*/ 14 w 144"/>
                                <a:gd name="T35" fmla="*/ 27 h 142"/>
                                <a:gd name="T36" fmla="*/ 12 w 144"/>
                                <a:gd name="T37" fmla="*/ 31 h 142"/>
                                <a:gd name="T38" fmla="*/ 10 w 144"/>
                                <a:gd name="T39" fmla="*/ 33 h 142"/>
                                <a:gd name="T40" fmla="*/ 10 w 144"/>
                                <a:gd name="T41" fmla="*/ 37 h 142"/>
                                <a:gd name="T42" fmla="*/ 8 w 144"/>
                                <a:gd name="T43" fmla="*/ 39 h 142"/>
                                <a:gd name="T44" fmla="*/ 7 w 144"/>
                                <a:gd name="T45" fmla="*/ 43 h 142"/>
                                <a:gd name="T46" fmla="*/ 4 w 144"/>
                                <a:gd name="T47" fmla="*/ 48 h 142"/>
                                <a:gd name="T48" fmla="*/ 4 w 144"/>
                                <a:gd name="T49" fmla="*/ 51 h 142"/>
                                <a:gd name="T50" fmla="*/ 3 w 144"/>
                                <a:gd name="T51" fmla="*/ 54 h 142"/>
                                <a:gd name="T52" fmla="*/ 3 w 144"/>
                                <a:gd name="T53" fmla="*/ 56 h 142"/>
                                <a:gd name="T54" fmla="*/ 0 w 144"/>
                                <a:gd name="T55" fmla="*/ 58 h 142"/>
                                <a:gd name="T56" fmla="*/ 0 w 144"/>
                                <a:gd name="T57" fmla="*/ 71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732"/>
                          <wps:cNvSpPr>
                            <a:spLocks/>
                          </wps:cNvSpPr>
                          <wps:spPr bwMode="auto">
                            <a:xfrm>
                              <a:off x="2594" y="1956"/>
                              <a:ext cx="70" cy="68"/>
                            </a:xfrm>
                            <a:custGeom>
                              <a:avLst/>
                              <a:gdLst>
                                <a:gd name="T0" fmla="*/ 70 w 141"/>
                                <a:gd name="T1" fmla="*/ 0 h 136"/>
                                <a:gd name="T2" fmla="*/ 59 w 141"/>
                                <a:gd name="T3" fmla="*/ 0 h 136"/>
                                <a:gd name="T4" fmla="*/ 57 w 141"/>
                                <a:gd name="T5" fmla="*/ 2 h 136"/>
                                <a:gd name="T6" fmla="*/ 53 w 141"/>
                                <a:gd name="T7" fmla="*/ 2 h 136"/>
                                <a:gd name="T8" fmla="*/ 49 w 141"/>
                                <a:gd name="T9" fmla="*/ 4 h 136"/>
                                <a:gd name="T10" fmla="*/ 46 w 141"/>
                                <a:gd name="T11" fmla="*/ 4 h 136"/>
                                <a:gd name="T12" fmla="*/ 43 w 141"/>
                                <a:gd name="T13" fmla="*/ 6 h 136"/>
                                <a:gd name="T14" fmla="*/ 39 w 141"/>
                                <a:gd name="T15" fmla="*/ 8 h 136"/>
                                <a:gd name="T16" fmla="*/ 38 w 141"/>
                                <a:gd name="T17" fmla="*/ 8 h 136"/>
                                <a:gd name="T18" fmla="*/ 34 w 141"/>
                                <a:gd name="T19" fmla="*/ 10 h 136"/>
                                <a:gd name="T20" fmla="*/ 32 w 141"/>
                                <a:gd name="T21" fmla="*/ 12 h 136"/>
                                <a:gd name="T22" fmla="*/ 28 w 141"/>
                                <a:gd name="T23" fmla="*/ 14 h 136"/>
                                <a:gd name="T24" fmla="*/ 26 w 141"/>
                                <a:gd name="T25" fmla="*/ 16 h 136"/>
                                <a:gd name="T26" fmla="*/ 22 w 141"/>
                                <a:gd name="T27" fmla="*/ 16 h 136"/>
                                <a:gd name="T28" fmla="*/ 20 w 141"/>
                                <a:gd name="T29" fmla="*/ 18 h 136"/>
                                <a:gd name="T30" fmla="*/ 19 w 141"/>
                                <a:gd name="T31" fmla="*/ 23 h 136"/>
                                <a:gd name="T32" fmla="*/ 16 w 141"/>
                                <a:gd name="T33" fmla="*/ 26 h 136"/>
                                <a:gd name="T34" fmla="*/ 12 w 141"/>
                                <a:gd name="T35" fmla="*/ 27 h 136"/>
                                <a:gd name="T36" fmla="*/ 11 w 141"/>
                                <a:gd name="T37" fmla="*/ 31 h 136"/>
                                <a:gd name="T38" fmla="*/ 8 w 141"/>
                                <a:gd name="T39" fmla="*/ 33 h 136"/>
                                <a:gd name="T40" fmla="*/ 8 w 141"/>
                                <a:gd name="T41" fmla="*/ 35 h 136"/>
                                <a:gd name="T42" fmla="*/ 7 w 141"/>
                                <a:gd name="T43" fmla="*/ 37 h 136"/>
                                <a:gd name="T44" fmla="*/ 5 w 141"/>
                                <a:gd name="T45" fmla="*/ 41 h 136"/>
                                <a:gd name="T46" fmla="*/ 3 w 141"/>
                                <a:gd name="T47" fmla="*/ 46 h 136"/>
                                <a:gd name="T48" fmla="*/ 3 w 141"/>
                                <a:gd name="T49" fmla="*/ 49 h 136"/>
                                <a:gd name="T50" fmla="*/ 1 w 141"/>
                                <a:gd name="T51" fmla="*/ 50 h 136"/>
                                <a:gd name="T52" fmla="*/ 1 w 141"/>
                                <a:gd name="T53" fmla="*/ 54 h 136"/>
                                <a:gd name="T54" fmla="*/ 0 w 141"/>
                                <a:gd name="T55" fmla="*/ 57 h 136"/>
                                <a:gd name="T56" fmla="*/ 0 w 141"/>
                                <a:gd name="T57" fmla="*/ 68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733"/>
                          <wps:cNvSpPr>
                            <a:spLocks/>
                          </wps:cNvSpPr>
                          <wps:spPr bwMode="auto">
                            <a:xfrm>
                              <a:off x="2699" y="4173"/>
                              <a:ext cx="37" cy="15"/>
                            </a:xfrm>
                            <a:custGeom>
                              <a:avLst/>
                              <a:gdLst>
                                <a:gd name="T0" fmla="*/ 0 w 75"/>
                                <a:gd name="T1" fmla="*/ 0 h 31"/>
                                <a:gd name="T2" fmla="*/ 0 w 75"/>
                                <a:gd name="T3" fmla="*/ 2 h 31"/>
                                <a:gd name="T4" fmla="*/ 2 w 75"/>
                                <a:gd name="T5" fmla="*/ 4 h 31"/>
                                <a:gd name="T6" fmla="*/ 2 w 75"/>
                                <a:gd name="T7" fmla="*/ 5 h 31"/>
                                <a:gd name="T8" fmla="*/ 8 w 75"/>
                                <a:gd name="T9" fmla="*/ 12 h 31"/>
                                <a:gd name="T10" fmla="*/ 10 w 75"/>
                                <a:gd name="T11" fmla="*/ 12 h 31"/>
                                <a:gd name="T12" fmla="*/ 12 w 75"/>
                                <a:gd name="T13" fmla="*/ 13 h 31"/>
                                <a:gd name="T14" fmla="*/ 14 w 75"/>
                                <a:gd name="T15" fmla="*/ 13 h 31"/>
                                <a:gd name="T16" fmla="*/ 15 w 75"/>
                                <a:gd name="T17" fmla="*/ 15 h 31"/>
                                <a:gd name="T18" fmla="*/ 27 w 75"/>
                                <a:gd name="T19" fmla="*/ 15 h 31"/>
                                <a:gd name="T20" fmla="*/ 29 w 75"/>
                                <a:gd name="T21" fmla="*/ 13 h 31"/>
                                <a:gd name="T22" fmla="*/ 31 w 75"/>
                                <a:gd name="T23" fmla="*/ 13 h 31"/>
                                <a:gd name="T24" fmla="*/ 33 w 75"/>
                                <a:gd name="T25" fmla="*/ 12 h 31"/>
                                <a:gd name="T26" fmla="*/ 35 w 75"/>
                                <a:gd name="T27" fmla="*/ 12 h 31"/>
                                <a:gd name="T28" fmla="*/ 37 w 75"/>
                                <a:gd name="T29" fmla="*/ 9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5" name="Freeform 755"/>
                          <wps:cNvSpPr>
                            <a:spLocks/>
                          </wps:cNvSpPr>
                          <wps:spPr bwMode="auto">
                            <a:xfrm>
                              <a:off x="3144" y="500"/>
                              <a:ext cx="339" cy="1183"/>
                            </a:xfrm>
                            <a:custGeom>
                              <a:avLst/>
                              <a:gdLst>
                                <a:gd name="T0" fmla="*/ 8 w 678"/>
                                <a:gd name="T1" fmla="*/ 0 h 2367"/>
                                <a:gd name="T2" fmla="*/ 8 w 678"/>
                                <a:gd name="T3" fmla="*/ 19 h 2367"/>
                                <a:gd name="T4" fmla="*/ 6 w 678"/>
                                <a:gd name="T5" fmla="*/ 25 h 2367"/>
                                <a:gd name="T6" fmla="*/ 6 w 678"/>
                                <a:gd name="T7" fmla="*/ 58 h 2367"/>
                                <a:gd name="T8" fmla="*/ 4 w 678"/>
                                <a:gd name="T9" fmla="*/ 66 h 2367"/>
                                <a:gd name="T10" fmla="*/ 4 w 678"/>
                                <a:gd name="T11" fmla="*/ 94 h 2367"/>
                                <a:gd name="T12" fmla="*/ 2 w 678"/>
                                <a:gd name="T13" fmla="*/ 102 h 2367"/>
                                <a:gd name="T14" fmla="*/ 2 w 678"/>
                                <a:gd name="T15" fmla="*/ 135 h 2367"/>
                                <a:gd name="T16" fmla="*/ 0 w 678"/>
                                <a:gd name="T17" fmla="*/ 140 h 2367"/>
                                <a:gd name="T18" fmla="*/ 0 w 678"/>
                                <a:gd name="T19" fmla="*/ 195 h 2367"/>
                                <a:gd name="T20" fmla="*/ 2 w 678"/>
                                <a:gd name="T21" fmla="*/ 228 h 2367"/>
                                <a:gd name="T22" fmla="*/ 4 w 678"/>
                                <a:gd name="T23" fmla="*/ 263 h 2367"/>
                                <a:gd name="T24" fmla="*/ 6 w 678"/>
                                <a:gd name="T25" fmla="*/ 296 h 2367"/>
                                <a:gd name="T26" fmla="*/ 10 w 678"/>
                                <a:gd name="T27" fmla="*/ 331 h 2367"/>
                                <a:gd name="T28" fmla="*/ 12 w 678"/>
                                <a:gd name="T29" fmla="*/ 366 h 2367"/>
                                <a:gd name="T30" fmla="*/ 17 w 678"/>
                                <a:gd name="T31" fmla="*/ 398 h 2367"/>
                                <a:gd name="T32" fmla="*/ 21 w 678"/>
                                <a:gd name="T33" fmla="*/ 433 h 2367"/>
                                <a:gd name="T34" fmla="*/ 27 w 678"/>
                                <a:gd name="T35" fmla="*/ 468 h 2367"/>
                                <a:gd name="T36" fmla="*/ 35 w 678"/>
                                <a:gd name="T37" fmla="*/ 500 h 2367"/>
                                <a:gd name="T38" fmla="*/ 43 w 678"/>
                                <a:gd name="T39" fmla="*/ 533 h 2367"/>
                                <a:gd name="T40" fmla="*/ 51 w 678"/>
                                <a:gd name="T41" fmla="*/ 567 h 2367"/>
                                <a:gd name="T42" fmla="*/ 58 w 678"/>
                                <a:gd name="T43" fmla="*/ 601 h 2367"/>
                                <a:gd name="T44" fmla="*/ 68 w 678"/>
                                <a:gd name="T45" fmla="*/ 633 h 2367"/>
                                <a:gd name="T46" fmla="*/ 78 w 678"/>
                                <a:gd name="T47" fmla="*/ 666 h 2367"/>
                                <a:gd name="T48" fmla="*/ 87 w 678"/>
                                <a:gd name="T49" fmla="*/ 697 h 2367"/>
                                <a:gd name="T50" fmla="*/ 98 w 678"/>
                                <a:gd name="T51" fmla="*/ 732 h 2367"/>
                                <a:gd name="T52" fmla="*/ 110 w 678"/>
                                <a:gd name="T53" fmla="*/ 764 h 2367"/>
                                <a:gd name="T54" fmla="*/ 122 w 678"/>
                                <a:gd name="T55" fmla="*/ 794 h 2367"/>
                                <a:gd name="T56" fmla="*/ 135 w 678"/>
                                <a:gd name="T57" fmla="*/ 828 h 2367"/>
                                <a:gd name="T58" fmla="*/ 148 w 678"/>
                                <a:gd name="T59" fmla="*/ 858 h 2367"/>
                                <a:gd name="T60" fmla="*/ 163 w 678"/>
                                <a:gd name="T61" fmla="*/ 887 h 2367"/>
                                <a:gd name="T62" fmla="*/ 177 w 678"/>
                                <a:gd name="T63" fmla="*/ 920 h 2367"/>
                                <a:gd name="T64" fmla="*/ 193 w 678"/>
                                <a:gd name="T65" fmla="*/ 949 h 2367"/>
                                <a:gd name="T66" fmla="*/ 210 w 678"/>
                                <a:gd name="T67" fmla="*/ 982 h 2367"/>
                                <a:gd name="T68" fmla="*/ 225 w 678"/>
                                <a:gd name="T69" fmla="*/ 1010 h 2367"/>
                                <a:gd name="T70" fmla="*/ 243 w 678"/>
                                <a:gd name="T71" fmla="*/ 1041 h 2367"/>
                                <a:gd name="T72" fmla="*/ 262 w 678"/>
                                <a:gd name="T73" fmla="*/ 1071 h 2367"/>
                                <a:gd name="T74" fmla="*/ 279 w 678"/>
                                <a:gd name="T75" fmla="*/ 1098 h 2367"/>
                                <a:gd name="T76" fmla="*/ 298 w 678"/>
                                <a:gd name="T77" fmla="*/ 1129 h 2367"/>
                                <a:gd name="T78" fmla="*/ 318 w 678"/>
                                <a:gd name="T79" fmla="*/ 1155 h 2367"/>
                                <a:gd name="T80" fmla="*/ 339 w 678"/>
                                <a:gd name="T81" fmla="*/ 1183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756"/>
                          <wps:cNvSpPr>
                            <a:spLocks/>
                          </wps:cNvSpPr>
                          <wps:spPr bwMode="auto">
                            <a:xfrm>
                              <a:off x="3094" y="500"/>
                              <a:ext cx="116" cy="117"/>
                            </a:xfrm>
                            <a:custGeom>
                              <a:avLst/>
                              <a:gdLst>
                                <a:gd name="T0" fmla="*/ 116 w 231"/>
                                <a:gd name="T1" fmla="*/ 117 h 235"/>
                                <a:gd name="T2" fmla="*/ 60 w 231"/>
                                <a:gd name="T3" fmla="*/ 0 h 235"/>
                                <a:gd name="T4" fmla="*/ 0 w 231"/>
                                <a:gd name="T5" fmla="*/ 116 h 235"/>
                                <a:gd name="T6" fmla="*/ 58 w 231"/>
                                <a:gd name="T7" fmla="*/ 58 h 235"/>
                                <a:gd name="T8" fmla="*/ 116 w 231"/>
                                <a:gd name="T9" fmla="*/ 117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7" name="Freeform 757"/>
                          <wps:cNvSpPr>
                            <a:spLocks/>
                          </wps:cNvSpPr>
                          <wps:spPr bwMode="auto">
                            <a:xfrm>
                              <a:off x="3371" y="1551"/>
                              <a:ext cx="110" cy="128"/>
                            </a:xfrm>
                            <a:custGeom>
                              <a:avLst/>
                              <a:gdLst>
                                <a:gd name="T0" fmla="*/ 97 w 219"/>
                                <a:gd name="T1" fmla="*/ 0 h 257"/>
                                <a:gd name="T2" fmla="*/ 110 w 219"/>
                                <a:gd name="T3" fmla="*/ 128 h 257"/>
                                <a:gd name="T4" fmla="*/ 0 w 219"/>
                                <a:gd name="T5" fmla="*/ 61 h 257"/>
                                <a:gd name="T6" fmla="*/ 79 w 219"/>
                                <a:gd name="T7" fmla="*/ 78 h 257"/>
                                <a:gd name="T8" fmla="*/ 97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8"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79"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80"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661" name="Group 841"/>
                        <wpg:cNvGrpSpPr>
                          <a:grpSpLocks/>
                        </wpg:cNvGrpSpPr>
                        <wpg:grpSpPr bwMode="auto">
                          <a:xfrm>
                            <a:off x="135255" y="278765"/>
                            <a:ext cx="3414395" cy="715645"/>
                            <a:chOff x="213" y="473"/>
                            <a:chExt cx="5377" cy="1127"/>
                          </a:xfrm>
                        </wpg:grpSpPr>
                        <wps:wsp>
                          <wps:cNvPr id="1662"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6"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7"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8"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862" name="Group 1042"/>
                        <wpg:cNvGrpSpPr>
                          <a:grpSpLocks/>
                        </wpg:cNvGrpSpPr>
                        <wpg:grpSpPr bwMode="auto">
                          <a:xfrm>
                            <a:off x="1621790" y="295910"/>
                            <a:ext cx="1564640" cy="1270"/>
                            <a:chOff x="2554" y="500"/>
                            <a:chExt cx="2464" cy="2"/>
                          </a:xfrm>
                        </wpg:grpSpPr>
                        <wps:wsp>
                          <wps:cNvPr id="1863"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4"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2066" name="Rectangle 1251"/>
                        <wps:cNvSpPr>
                          <a:spLocks noChangeArrowheads="1"/>
                        </wps:cNvSpPr>
                        <wps:spPr bwMode="auto">
                          <a:xfrm>
                            <a:off x="2332354" y="1675947"/>
                            <a:ext cx="1805503"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7197C" w14:textId="77777777" w:rsidR="00AD4EE4" w:rsidRPr="00156E2D" w:rsidRDefault="00AD4EE4" w:rsidP="00173CF4">
                              <w:pPr>
                                <w:spacing w:line="240" w:lineRule="auto"/>
                                <w:rPr>
                                  <w:sz w:val="18"/>
                                  <w:szCs w:val="18"/>
                                </w:rPr>
                              </w:pPr>
                              <w:r w:rsidRPr="00156E2D">
                                <w:rPr>
                                  <w:sz w:val="18"/>
                                  <w:szCs w:val="18"/>
                                </w:rPr>
                                <w:t>Лямки расположены</w:t>
                              </w:r>
                              <w:r>
                                <w:rPr>
                                  <w:sz w:val="18"/>
                                  <w:szCs w:val="18"/>
                                </w:rPr>
                                <w:br/>
                              </w:r>
                              <w:r w:rsidRPr="00156E2D">
                                <w:rPr>
                                  <w:sz w:val="18"/>
                                  <w:szCs w:val="18"/>
                                </w:rPr>
                                <w:t>в горизонтальной плоскости</w:t>
                              </w:r>
                            </w:p>
                          </w:txbxContent>
                        </wps:txbx>
                        <wps:bodyPr rot="0" vert="horz" wrap="square" lIns="0" tIns="0" rIns="0" bIns="0" anchor="t" anchorCtr="0" upright="1">
                          <a:spAutoFit/>
                        </wps:bodyPr>
                      </wps:wsp>
                      <wps:wsp>
                        <wps:cNvPr id="2072" name="Line 1263"/>
                        <wps:cNvCnPr>
                          <a:cxnSpLocks noChangeShapeType="1"/>
                        </wps:cNvCnPr>
                        <wps:spPr bwMode="auto">
                          <a:xfrm>
                            <a:off x="3485515" y="19304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264"/>
                        <wps:cNvCnPr>
                          <a:cxnSpLocks noChangeShapeType="1"/>
                        </wps:cNvCnPr>
                        <wps:spPr bwMode="auto">
                          <a:xfrm>
                            <a:off x="3495675" y="203835"/>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265"/>
                        <wps:cNvCnPr>
                          <a:cxnSpLocks noChangeShapeType="1"/>
                        </wps:cNvCnPr>
                        <wps:spPr bwMode="auto">
                          <a:xfrm>
                            <a:off x="3519805" y="193040"/>
                            <a:ext cx="17589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266"/>
                        <wps:cNvCnPr>
                          <a:cxnSpLocks noChangeShapeType="1"/>
                        </wps:cNvCnPr>
                        <wps:spPr bwMode="auto">
                          <a:xfrm>
                            <a:off x="3646170" y="3619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267"/>
                        <wps:cNvCnPr>
                          <a:cxnSpLocks noChangeShapeType="1"/>
                        </wps:cNvCnPr>
                        <wps:spPr bwMode="auto">
                          <a:xfrm>
                            <a:off x="3519805" y="19304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268"/>
                        <wps:cNvCnPr>
                          <a:cxnSpLocks noChangeShapeType="1"/>
                        </wps:cNvCnPr>
                        <wps:spPr bwMode="auto">
                          <a:xfrm>
                            <a:off x="3519805" y="203835"/>
                            <a:ext cx="161925" cy="158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2078" name="Group 2949"/>
                        <wpg:cNvGrpSpPr>
                          <a:grpSpLocks/>
                        </wpg:cNvGrpSpPr>
                        <wpg:grpSpPr bwMode="auto">
                          <a:xfrm>
                            <a:off x="0" y="325120"/>
                            <a:ext cx="3231515" cy="1357630"/>
                            <a:chOff x="2298" y="3585"/>
                            <a:chExt cx="5089" cy="2138"/>
                          </a:xfrm>
                        </wpg:grpSpPr>
                        <wps:wsp>
                          <wps:cNvPr id="2079"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9" name="Freeform 1460"/>
                          <wps:cNvSpPr>
                            <a:spLocks/>
                          </wps:cNvSpPr>
                          <wps:spPr bwMode="auto">
                            <a:xfrm>
                              <a:off x="2298" y="4124"/>
                              <a:ext cx="115" cy="115"/>
                            </a:xfrm>
                            <a:custGeom>
                              <a:avLst/>
                              <a:gdLst>
                                <a:gd name="T0" fmla="*/ 115 w 230"/>
                                <a:gd name="T1" fmla="*/ 0 h 232"/>
                                <a:gd name="T2" fmla="*/ 0 w 230"/>
                                <a:gd name="T3" fmla="*/ 58 h 232"/>
                                <a:gd name="T4" fmla="*/ 115 w 230"/>
                                <a:gd name="T5" fmla="*/ 115 h 232"/>
                                <a:gd name="T6" fmla="*/ 58 w 230"/>
                                <a:gd name="T7" fmla="*/ 58 h 232"/>
                                <a:gd name="T8" fmla="*/ 115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0" name="Freeform 1461"/>
                          <wps:cNvSpPr>
                            <a:spLocks/>
                          </wps:cNvSpPr>
                          <wps:spPr bwMode="auto">
                            <a:xfrm>
                              <a:off x="3615" y="4124"/>
                              <a:ext cx="116" cy="115"/>
                            </a:xfrm>
                            <a:custGeom>
                              <a:avLst/>
                              <a:gdLst>
                                <a:gd name="T0" fmla="*/ 0 w 231"/>
                                <a:gd name="T1" fmla="*/ 0 h 232"/>
                                <a:gd name="T2" fmla="*/ 116 w 231"/>
                                <a:gd name="T3" fmla="*/ 58 h 232"/>
                                <a:gd name="T4" fmla="*/ 0 w 231"/>
                                <a:gd name="T5" fmla="*/ 115 h 232"/>
                                <a:gd name="T6" fmla="*/ 58 w 231"/>
                                <a:gd name="T7" fmla="*/ 58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1"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2" name="Freeform 1463"/>
                          <wps:cNvSpPr>
                            <a:spLocks/>
                          </wps:cNvSpPr>
                          <wps:spPr bwMode="auto">
                            <a:xfrm>
                              <a:off x="6594" y="3590"/>
                              <a:ext cx="109" cy="130"/>
                            </a:xfrm>
                            <a:custGeom>
                              <a:avLst/>
                              <a:gdLst>
                                <a:gd name="T0" fmla="*/ 109 w 219"/>
                                <a:gd name="T1" fmla="*/ 89 h 260"/>
                                <a:gd name="T2" fmla="*/ 15 w 219"/>
                                <a:gd name="T3" fmla="*/ 0 h 260"/>
                                <a:gd name="T4" fmla="*/ 0 w 219"/>
                                <a:gd name="T5" fmla="*/ 130 h 260"/>
                                <a:gd name="T6" fmla="*/ 35 w 219"/>
                                <a:gd name="T7" fmla="*/ 54 h 260"/>
                                <a:gd name="T8" fmla="*/ 109 w 219"/>
                                <a:gd name="T9" fmla="*/ 89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3"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4" name="Freeform 1465"/>
                          <wps:cNvSpPr>
                            <a:spLocks/>
                          </wps:cNvSpPr>
                          <wps:spPr bwMode="auto">
                            <a:xfrm>
                              <a:off x="6330" y="4402"/>
                              <a:ext cx="118" cy="126"/>
                            </a:xfrm>
                            <a:custGeom>
                              <a:avLst/>
                              <a:gdLst>
                                <a:gd name="T0" fmla="*/ 27 w 236"/>
                                <a:gd name="T1" fmla="*/ 126 h 252"/>
                                <a:gd name="T2" fmla="*/ 0 w 236"/>
                                <a:gd name="T3" fmla="*/ 0 h 252"/>
                                <a:gd name="T4" fmla="*/ 118 w 236"/>
                                <a:gd name="T5" fmla="*/ 53 h 252"/>
                                <a:gd name="T6" fmla="*/ 37 w 236"/>
                                <a:gd name="T7" fmla="*/ 45 h 252"/>
                                <a:gd name="T8" fmla="*/ 27 w 236"/>
                                <a:gd name="T9" fmla="*/ 126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5" name="Rectangle 1466"/>
                          <wps:cNvSpPr>
                            <a:spLocks noChangeArrowheads="1"/>
                          </wps:cNvSpPr>
                          <wps:spPr bwMode="auto">
                            <a:xfrm>
                              <a:off x="4654" y="4104"/>
                              <a:ext cx="7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A838" w14:textId="77777777" w:rsidR="00AD4EE4" w:rsidRPr="00156E2D" w:rsidRDefault="00AD4EE4" w:rsidP="00173CF4">
                                <w:pPr>
                                  <w:rPr>
                                    <w:b/>
                                    <w:sz w:val="18"/>
                                    <w:szCs w:val="18"/>
                                  </w:rPr>
                                </w:pPr>
                                <w:r w:rsidRPr="00156E2D">
                                  <w:rPr>
                                    <w:b/>
                                    <w:bCs/>
                                    <w:color w:val="000000"/>
                                    <w:sz w:val="18"/>
                                    <w:szCs w:val="18"/>
                                    <w:lang w:val="en-US"/>
                                  </w:rPr>
                                  <w:t>α</w:t>
                                </w:r>
                                <w:r w:rsidRPr="00156E2D">
                                  <w:rPr>
                                    <w:bCs/>
                                    <w:color w:val="000000"/>
                                    <w:sz w:val="18"/>
                                    <w:szCs w:val="18"/>
                                    <w:lang w:val="en-US"/>
                                  </w:rPr>
                                  <w:t xml:space="preserve"> </w:t>
                                </w:r>
                                <w:r w:rsidRPr="00156E2D">
                                  <w:rPr>
                                    <w:rFonts w:cs="Times New Roman"/>
                                    <w:bCs/>
                                    <w:color w:val="000000"/>
                                    <w:sz w:val="18"/>
                                    <w:szCs w:val="18"/>
                                    <w:lang w:val="en-US"/>
                                  </w:rPr>
                                  <w:t>±</w:t>
                                </w:r>
                                <w:r w:rsidRPr="00156E2D">
                                  <w:rPr>
                                    <w:bCs/>
                                    <w:color w:val="000000"/>
                                    <w:sz w:val="18"/>
                                    <w:szCs w:val="18"/>
                                  </w:rPr>
                                  <w:t xml:space="preserve"> 5</w:t>
                                </w:r>
                                <w:r w:rsidRPr="00156E2D">
                                  <w:rPr>
                                    <w:rFonts w:cs="Times New Roman"/>
                                    <w:bCs/>
                                    <w:color w:val="000000"/>
                                    <w:sz w:val="18"/>
                                    <w:szCs w:val="18"/>
                                  </w:rPr>
                                  <w:t>°</w:t>
                                </w:r>
                              </w:p>
                            </w:txbxContent>
                          </wps:txbx>
                          <wps:bodyPr rot="0" vert="horz" wrap="square" lIns="0" tIns="0" rIns="0" bIns="0" anchor="t" anchorCtr="0" upright="1">
                            <a:spAutoFit/>
                          </wps:bodyPr>
                        </wps:wsp>
                      </wpg:wgp>
                      <wps:wsp>
                        <wps:cNvPr id="1465" name="Rectangle 1465"/>
                        <wps:cNvSpPr>
                          <a:spLocks noChangeArrowheads="1"/>
                        </wps:cNvSpPr>
                        <wps:spPr bwMode="auto">
                          <a:xfrm>
                            <a:off x="177800" y="2908935"/>
                            <a:ext cx="11137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30ED1" w14:textId="77777777" w:rsidR="00AD4EE4" w:rsidRPr="00156E2D" w:rsidRDefault="00AD4EE4" w:rsidP="00173CF4">
                              <w:pPr>
                                <w:spacing w:line="240" w:lineRule="auto"/>
                                <w:rPr>
                                  <w:sz w:val="18"/>
                                  <w:szCs w:val="18"/>
                                </w:rPr>
                              </w:pPr>
                              <w:r w:rsidRPr="00156E2D">
                                <w:rPr>
                                  <w:sz w:val="18"/>
                                  <w:szCs w:val="18"/>
                                </w:rPr>
                                <w:t>Испытание с пряжкой</w:t>
                              </w:r>
                            </w:p>
                          </w:txbxContent>
                        </wps:txbx>
                        <wps:bodyPr rot="0" vert="horz" wrap="square" lIns="0" tIns="0" rIns="0" bIns="0" anchor="t" anchorCtr="0" upright="1">
                          <a:noAutofit/>
                        </wps:bodyPr>
                      </wps:wsp>
                      <wps:wsp>
                        <wps:cNvPr id="2843" name="Rectangle 2843"/>
                        <wps:cNvSpPr>
                          <a:spLocks noChangeArrowheads="1"/>
                        </wps:cNvSpPr>
                        <wps:spPr bwMode="auto">
                          <a:xfrm>
                            <a:off x="2124860" y="2602014"/>
                            <a:ext cx="1985706" cy="317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41A7D" w14:textId="77777777" w:rsidR="00AD4EE4" w:rsidRPr="00156E2D" w:rsidRDefault="00AD4EE4" w:rsidP="00173CF4">
                              <w:pPr>
                                <w:spacing w:line="240" w:lineRule="auto"/>
                                <w:rPr>
                                  <w:sz w:val="18"/>
                                  <w:szCs w:val="18"/>
                                </w:rPr>
                              </w:pPr>
                              <w:r w:rsidRPr="00156E2D">
                                <w:rPr>
                                  <w:sz w:val="18"/>
                                  <w:szCs w:val="18"/>
                                </w:rPr>
                                <w:t xml:space="preserve">Минимум F = 10 ± 0,1 Н </w:t>
                              </w:r>
                            </w:p>
                            <w:p w14:paraId="6E192F7C" w14:textId="77777777" w:rsidR="00AD4EE4" w:rsidRPr="00156E2D" w:rsidRDefault="00AD4EE4" w:rsidP="00173CF4">
                              <w:pPr>
                                <w:spacing w:line="240" w:lineRule="auto"/>
                                <w:rPr>
                                  <w:sz w:val="18"/>
                                  <w:szCs w:val="18"/>
                                </w:rPr>
                              </w:pPr>
                              <w:r w:rsidRPr="00156E2D">
                                <w:rPr>
                                  <w:sz w:val="18"/>
                                  <w:szCs w:val="18"/>
                                </w:rPr>
                                <w:t>(см. таблицу 8, пункт 7.2.5.2.6.2)</w:t>
                              </w:r>
                            </w:p>
                          </w:txbxContent>
                        </wps:txbx>
                        <wps:bodyPr rot="0" vert="horz" wrap="square" lIns="0" tIns="0" rIns="0" bIns="0" anchor="t" anchorCtr="0" upright="1">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6BA83F56" id="Canvas 638" o:spid="_x0000_s1540" editas="canvas" style="width:333.95pt;height:254.15pt;mso-position-horizontal-relative:char;mso-position-vertical-relative:line" coordsize="42405,3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">
                <v:shape id="_x0000_s1541" type="#_x0000_t75" style="position:absolute;width:42405;height:32277;visibility:visible;mso-wrap-style:square">
                  <v:fill o:detectmouseclick="t"/>
                  <v:path o:connecttype="none"/>
                </v:shape>
                <v:group id="Group 640" o:spid="_x0000_s1542" style="position:absolute;left:546;width:41160;height:31680" coordorigin="86,34" coordsize="64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41" o:spid="_x0000_s1543" style="position:absolute;left:6335;top:715;width:139;height:139;visibility:visible;mso-wrap-style:square;v-text-anchor:top" coordsize="27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70,35;70,40;68,45;66,50;63,55;60,59;57,62;52,65;48,68;43,69;38,70;32,70;27,69;22,68;18,65;13,62;10,59;6,55;4,50;2,45;1,40;0,35;1,30;2,25;4,20;6,15;10,12;13,8;18,5;22,3;27,1;32,0;38,0;43,1;48,3;52,5;57,8;60,12;63,15;66,20;68,25;70,30;70,35" o:connectangles="0,0,0,0,0,0,0,0,0,0,0,0,0,0,0,0,0,0,0,0,0,0,0,0,0,0,0,0,0,0,0,0,0,0,0,0,0,0,0,0,0,0,0"/>
                  </v:shape>
                  <v:shape id="Freeform 642" o:spid="_x0000_s1544" style="position:absolute;left:6243;top:625;width:324;height:161;visibility:visible;mso-wrap-style:square;v-text-anchor:top" coordsize="64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" path="m647,322l631,227,573,120,477,38,357,,258,7,142,54,39,168,,288r,34e" filled="f" strokeweight="0">
                    <v:path arrowok="t" o:connecttype="custom" o:connectlocs="162,81;158,57;144,30;120,10;90,0;65,2;36,14;10,42;0,72;0,81" o:connectangles="0,0,0,0,0,0,0,0,0,0"/>
                  </v:shape>
                  <v:shape id="Freeform 643" o:spid="_x0000_s1545" style="position:absolute;left:6162;top:544;width:287;height:160;visibility:visible;mso-wrap-style:square;v-text-anchor:top" coordsize="5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" path="m573,116l477,36,378,,273,,157,44,46,155,3,271,,320e" filled="f" strokeweight="0">
                    <v:path arrowok="t" o:connecttype="custom" o:connectlocs="144,29;120,9;95,0;69,0;40,11;12,39;1,68;0,80" o:connectangles="0,0,0,0,0,0,0,0"/>
                  </v:shape>
                  <v:shape id="Freeform 644" o:spid="_x0000_s1546" style="position:absolute;left:5671;top:55;width:288;height:160;visibility:visible;mso-wrap-style:square;v-text-anchor:top" coordsize="5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" path="m574,111l477,36,377,,273,,168,36,66,119,15,219,,320e" filled="f" strokeweight="0">
                    <v:path arrowok="t" o:connecttype="custom" o:connectlocs="145,28;120,9;95,0;69,0;42,9;17,30;4,55;0,80" o:connectangles="0,0,0,0,0,0,0,0"/>
                  </v:shape>
                  <v:shape id="Freeform 645" o:spid="_x0000_s1547" style="position:absolute;left:5754;top:134;width:324;height:162;visibility:visible;mso-wrap-style:square;v-text-anchor:top" coordsize="64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" path="m647,293l611,177,533,72,402,7,289,,170,38,54,142,8,257,,324e" filled="f" strokeweight="0">
                    <v:path arrowok="t" o:connecttype="custom" o:connectlocs="162,74;153,45;134,18;101,2;73,0;43,10;14,36;2,65;0,81" o:connectangles="0,0,0,0,0,0,0,0,0"/>
                  </v:shape>
                  <v:shape id="Freeform 646" o:spid="_x0000_s1548" style="position:absolute;left:5847;top:228;width:117;height:116;visibility:visible;mso-wrap-style:square;v-text-anchor:top" coordsize="23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" path="m235,39l178,,104,,34,43,,113r8,69l42,232e" filled="f" strokeweight="0">
                    <v:path arrowok="t" o:connecttype="custom" o:connectlocs="58,10;44,0;26,0;8,11;0,29;2,46;10,58" o:connectangles="0,0,0,0,0,0,0"/>
                  </v:shape>
                  <v:line id="Line 647" o:spid="_x0000_s1549" style="position:absolute;flip:x;visibility:visible;mso-wrap-style:square" from="348,373" to="540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" strokeweight="0"/>
                  <v:line id="Line 648" o:spid="_x0000_s1550" style="position:absolute;visibility:visible;mso-wrap-style:square" from="86,635" to="49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" strokeweight="0"/>
                  <v:line id="Line 649" o:spid="_x0000_s1551" style="position:absolute;flip:y;visibility:visible;mso-wrap-style:square" from="6567,786"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" strokeweight="0"/>
                  <v:line id="Line 650" o:spid="_x0000_s1552" style="position:absolute;visibility:visible;mso-wrap-style:square" from="6290,786" to="652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" strokeweight="0"/>
                  <v:line id="Line 651" o:spid="_x0000_s1553" style="position:absolute;flip:x;visibility:visible;mso-wrap-style:square" from="6243,971" to="65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" strokeweight="0"/>
                  <v:line id="Line 652" o:spid="_x0000_s1554" style="position:absolute;flip:y;visibility:visible;mso-wrap-style:square" from="6243,786" to="624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MA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jB6eoXfM+kIyMkNAAD//wMAUEsBAi0AFAAGAAgAAAAhANvh9svuAAAAhQEAABMAAAAAAAAA&#10;AAAAAAAAAAAAAFtDb250ZW50X1R5cGVzXS54bWxQSwECLQAUAAYACAAAACEAWvQsW78AAAAVAQAA&#10;CwAAAAAAAAAAAAAAAAAfAQAAX3JlbHMvLnJlbHNQSwECLQAUAAYACAAAACEAT57jAMYAAADcAAAA&#10;DwAAAAAAAAAAAAAAAAAHAgAAZHJzL2Rvd25yZXYueG1sUEsFBgAAAAADAAMAtwAAAPoCAAAAAA==&#10;" strokeweight="0"/>
                  <v:line id="Line 653" o:spid="_x0000_s1555" style="position:absolute;flip:y;visibility:visible;mso-wrap-style:square" from="6405,671" to="640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" strokeweight="0"/>
                  <v:line id="Line 654" o:spid="_x0000_s1556" style="position:absolute;flip:x y;visibility:visible;mso-wrap-style:square" from="6162,889" to="624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" strokeweight="0"/>
                  <v:line id="Line 655" o:spid="_x0000_s1557" style="position:absolute;flip:y;visibility:visible;mso-wrap-style:square" from="6162,704" to="616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" strokeweight="0"/>
                  <v:line id="Line 656" o:spid="_x0000_s1558" style="position:absolute;flip:x y;visibility:visible;mso-wrap-style:square" from="6449,602" to="650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" strokeweight="0"/>
                  <v:line id="Line 657" o:spid="_x0000_s1559" style="position:absolute;flip:x y;visibility:visible;mso-wrap-style:square" from="5959,111" to="60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" strokeweight="0"/>
                  <v:line id="Line 658" o:spid="_x0000_s1560" style="position:absolute;flip:y;visibility:visible;mso-wrap-style:square" from="5671,215" to="567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m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" strokeweight="0"/>
                  <v:line id="Line 659" o:spid="_x0000_s1561" style="position:absolute;flip:y;visibility:visible;mso-wrap-style:square" from="5754,296" to="57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" strokeweight="0"/>
                  <v:line id="Line 660" o:spid="_x0000_s1562" style="position:absolute;flip:x y;visibility:visible;mso-wrap-style:square" from="5866,346" to="617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" strokeweight="0"/>
                  <v:line id="Line 661" o:spid="_x0000_s1563" style="position:absolute;flip:x y;visibility:visible;mso-wrap-style:square" from="5964,247" to="627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" strokeweight="0"/>
                  <v:line id="Line 662" o:spid="_x0000_s1564" style="position:absolute;flip:x y;visibility:visible;mso-wrap-style:square" from="5654,34" to="653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" strokeweight="0">
                    <v:stroke dashstyle="3 1 1 1"/>
                  </v:line>
                  <v:shape id="Freeform 663" o:spid="_x0000_s1565" style="position:absolute;left:5705;top:643;width:14;height:5;visibility:visible;mso-wrap-style:square;v-text-anchor:top" coordsize="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" path="m,l2,3r4,l10,8r4,l17,11r13,e" filled="f" strokeweight="0">
                    <v:path arrowok="t" o:connecttype="custom" o:connectlocs="0,0;0,0;1,0;2,2;3,2;4,2;7,2" o:connectangles="0,0,0,0,0,0,0"/>
                  </v:shape>
                  <v:shape id="Freeform 664" o:spid="_x0000_s1566" style="position:absolute;left:5685;top:689;width:16;height:5;visibility:visible;mso-wrap-style:square;v-text-anchor:top" coordsize="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" path="m,l3,3r4,l11,7r4,l18,11r13,e" filled="f" strokeweight="0">
                    <v:path arrowok="t" o:connecttype="custom" o:connectlocs="0,0;1,0;2,0;3,1;4,1;5,2;8,2" o:connectangles="0,0,0,0,0,0,0"/>
                  </v:shape>
                  <v:shape id="Freeform 665" o:spid="_x0000_s1567" style="position:absolute;left:5415;top:323;width:23;height:39;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" path="m47,l34,,31,3r-7,l16,11r-5,l11,15,3,23r,3l,31,,62r3,l3,65r8,7l11,77r5,e" filled="f" strokeweight="0">
                    <v:path arrowok="t" o:connecttype="custom" o:connectlocs="11,0;8,0;7,1;6,1;4,3;2,3;2,4;0,6;0,7;0,8;0,16;0,16;0,17;2,18;2,20;4,20" o:connectangles="0,0,0,0,0,0,0,0,0,0,0,0,0,0,0,0"/>
                  </v:shape>
                  <v:line id="Line 666" o:spid="_x0000_s1568" style="position:absolute;flip:y;visibility:visible;mso-wrap-style:square" from="6567,925"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xQAAAN0AAAAPAAAAZHJzL2Rvd25yZXYueG1sRE9NawIx&#10;EL0L/Q9hCr1pVil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CT/j+oxQAAAN0AAAAP&#10;AAAAAAAAAAAAAAAAAAcCAABkcnMvZG93bnJldi54bWxQSwUGAAAAAAMAAwC3AAAA+QIAAAAA&#10;" strokeweight="0"/>
                  <v:line id="Line 667" o:spid="_x0000_s1569" style="position:absolute;flip:x;visibility:visible;mso-wrap-style:square" from="5719,650" to="617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ozxQAAAN0AAAAPAAAAZHJzL2Rvd25yZXYueG1sRE9NawIx&#10;EL0L/Q9hCr1pVik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D8spozxQAAAN0AAAAP&#10;AAAAAAAAAAAAAAAAAAcCAABkcnMvZG93bnJldi54bWxQSwUGAAAAAAMAAwC3AAAA+QIAAAAA&#10;" strokeweight="0"/>
                  <v:line id="Line 668" o:spid="_x0000_s1570" style="position:absolute;visibility:visible;mso-wrap-style:square" from="5438,323" to="58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" strokeweight="0"/>
                  <v:line id="Line 669" o:spid="_x0000_s1571" style="position:absolute;flip:x;visibility:visible;mso-wrap-style:square" from="5701,697" to="61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vaxQAAAN0AAAAPAAAAZHJzL2Rvd25yZXYueG1sRE9NawIx&#10;EL0L/ocwQm+arZT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DiYavaxQAAAN0AAAAP&#10;AAAAAAAAAAAAAAAAAAcCAABkcnMvZG93bnJldi54bWxQSwUGAAAAAAMAAwC3AAAA+QIAAAAA&#10;" strokeweight="0"/>
                  <v:line id="Line 670" o:spid="_x0000_s1572" style="position:absolute;flip:x y;visibility:visible;mso-wrap-style:square" from="5643,650" to="568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" strokeweight="0"/>
                  <v:line id="Line 671" o:spid="_x0000_s1573" style="position:absolute;visibility:visible;mso-wrap-style:square" from="5415,346" to="541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" strokeweight="0"/>
                  <v:line id="Line 672" o:spid="_x0000_s1574" style="position:absolute;visibility:visible;mso-wrap-style:square" from="5685,625" to="570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" strokeweight="0"/>
                  <v:line id="Line 673" o:spid="_x0000_s1575" style="position:absolute;visibility:visible;mso-wrap-style:square" from="6075,280" to="607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" strokeweight="0"/>
                  <v:shape id="Freeform 674" o:spid="_x0000_s1576" style="position:absolute;left:3051;top:2392;width:135;height:134;visibility:visible;mso-wrap-style:square;v-text-anchor:top" coordsize="27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67,34;67,39;66,44;64,49;61,53;58,57;55,60;51,63;46,65;41,67;36,67;31,67;26,67;21,65;17,63;12,60;9,57;6,53;3,49;1,44;0,39;0,34;0,29;1,24;3,20;6,15;9,11;12,8;17,5;21,3;26,1;31,0;36,0;41,1;46,3;51,5;55,8;58,11;61,15;64,20;66,24;67,29;67,34" o:connectangles="0,0,0,0,0,0,0,0,0,0,0,0,0,0,0,0,0,0,0,0,0,0,0,0,0,0,0,0,0,0,0,0,0,0,0,0,0,0,0,0,0,0,0"/>
                  </v:shape>
                  <v:shape id="Freeform 675" o:spid="_x0000_s1577" style="position:absolute;left:2478;top:1818;width:119;height:119;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" path="m238,44l162,,93,8,26,55,,116r8,68l42,238e" filled="f" strokeweight="0">
                    <v:path arrowok="t" o:connecttype="custom" o:connectlocs="60,11;41,0;24,2;7,14;0,29;2,46;11,60" o:connectangles="0,0,0,0,0,0,0"/>
                  </v:shape>
                  <v:line id="Line 676" o:spid="_x0000_s1578" style="position:absolute;visibility:visible;mso-wrap-style:square" from="5465,340" to="572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" strokeweight="0"/>
                  <v:line id="Line 677" o:spid="_x0000_s1579" style="position:absolute;flip:x;visibility:visible;mso-wrap-style:square" from="2664,340" to="5465,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zuxQAAAN0AAAAPAAAAZHJzL2Rvd25yZXYueG1sRE9NawIx&#10;EL0L/ocwQm81Wym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B5awzuxQAAAN0AAAAP&#10;AAAAAAAAAAAAAAAAAAcCAABkcnMvZG93bnJldi54bWxQSwUGAAAAAAMAAwC3AAAA+QIAAAAA&#10;" strokeweight="0"/>
                  <v:line id="Line 678" o:spid="_x0000_s1580" style="position:absolute;flip:x;visibility:visible;mso-wrap-style:square" from="2925,602" to="5725,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ic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AI9JicyAAAAN0A&#10;AAAPAAAAAAAAAAAAAAAAAAcCAABkcnMvZG93bnJldi54bWxQSwUGAAAAAAMAAwC3AAAA/AIAAAAA&#10;" strokeweight="0"/>
                  <v:line id="Line 679" o:spid="_x0000_s1581" style="position:absolute;visibility:visible;mso-wrap-style:square" from="5489,340" to="574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" strokeweight="0"/>
                  <v:line id="Line 680" o:spid="_x0000_s1582" style="position:absolute;visibility:visible;mso-wrap-style:square" from="5725,602" to="574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" strokeweight="0"/>
                  <v:line id="Line 681" o:spid="_x0000_s1583" style="position:absolute;flip:x;visibility:visible;mso-wrap-style:square" from="5465,340" to="548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s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z9kQ/r9JJ8jZFQAA//8DAFBLAQItABQABgAIAAAAIQDb4fbL7gAAAIUBAAATAAAAAAAAAAAA&#10;AAAAAAAAAABbQ29udGVudF9UeXBlc10ueG1sUEsBAi0AFAAGAAgAAAAhAFr0LFu/AAAAFQEAAAsA&#10;AAAAAAAAAAAAAAAAHwEAAF9yZWxzLy5yZWxzUEsBAi0AFAAGAAgAAAAhAAclqxvEAAAA3QAAAA8A&#10;AAAAAAAAAAAAAAAABwIAAGRycy9kb3ducmV2LnhtbFBLBQYAAAAAAwADALcAAAD4AgAAAAA=&#10;" strokeweight="0"/>
                  <v:line id="Line 682" o:spid="_x0000_s1584" style="position:absolute;visibility:visible;mso-wrap-style:square" from="2855,2288" to="2856,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" strokeweight="0"/>
                  <v:line id="Line 683" o:spid="_x0000_s1585" style="position:absolute;visibility:visible;mso-wrap-style:square" from="3003,2460" to="3234,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" strokeweight="0"/>
                  <v:line id="Line 684" o:spid="_x0000_s1586" style="position:absolute;flip:y;visibility:visible;mso-wrap-style:square" from="3119,2344" to="3120,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iDxQAAAN0AAAAPAAAAZHJzL2Rvd25yZXYueG1sRE9NawIx&#10;EL0X/A9hCt5qtlLb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AXUgiDxQAAAN0AAAAP&#10;AAAAAAAAAAAAAAAAAAcCAABkcnMvZG93bnJldi54bWxQSwUGAAAAAAMAAwC3AAAA+QIAAAAA&#10;" strokeweight="0"/>
                  <v:line id="Line 685" o:spid="_x0000_s1587" style="position:absolute;flip:x y;visibility:visible;mso-wrap-style:square" from="2855,2295" to="3071,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" strokeweight="0"/>
                  <v:line id="Line 686" o:spid="_x0000_s1588" style="position:absolute;flip:x y;visibility:visible;mso-wrap-style:square" from="2957,2199" to="316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" strokeweight="0"/>
                  <v:line id="Line 687" o:spid="_x0000_s1589" style="position:absolute;flip:x y;visibility:visible;mso-wrap-style:square" from="2368,1710" to="325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" strokeweight="0">
                    <v:stroke dashstyle="3 1 1 1"/>
                  </v:line>
                  <v:line id="Line 688" o:spid="_x0000_s1590" style="position:absolute;flip:x;visibility:visible;mso-wrap-style:square" from="2693,4069" to="270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" strokeweight="0"/>
                  <v:shape id="Freeform 689" o:spid="_x0000_s1591" style="position:absolute;left:2701;top:4069;width:12;height:5;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" path="m23,11r,-3l19,8,11,,,e" filled="f" strokeweight="0">
                    <v:path arrowok="t" o:connecttype="custom" o:connectlocs="6,2;6,2;5,2;3,0;0,0" o:connectangles="0,0,0,0,0"/>
                  </v:shape>
                  <v:shape id="Freeform 690" o:spid="_x0000_s1592" style="position:absolute;left:2713;top:4074;width:9;height:12;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" path="m19,23l16,20r,-5l8,8,8,5,3,5,,e" filled="f" strokeweight="0">
                    <v:path arrowok="t" o:connecttype="custom" o:connectlocs="4,6;4,5;4,4;2,2;2,2;0,2;0,0" o:connectangles="0,0,0,0,0,0,0"/>
                  </v:shape>
                  <v:shape id="Freeform 691" o:spid="_x0000_s1593" style="position:absolute;left:2722;top:4082;width:8;height:17;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" path="m15,36r,-5l12,28r,-8l7,20r,-7l4,8,4,5,,5,,e" filled="f" strokeweight="0">
                    <v:path arrowok="t" o:connecttype="custom" o:connectlocs="4,8;4,7;3,6;3,4;2,4;2,3;1,2;1,1;0,1;0,0" o:connectangles="0,0,0,0,0,0,0,0,0,0"/>
                  </v:shape>
                  <v:shape id="Freeform 692" o:spid="_x0000_s1594" style="position:absolute;left:2730;top:4099;width:6;height:16;visibility:visible;mso-wrap-style:square;v-text-anchor:top" coordsize="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" path="m13,31r,-5l8,23r,-8l5,11,5,8,,3,,e" filled="f" strokeweight="0">
                    <v:path arrowok="t" o:connecttype="custom" o:connectlocs="3,8;3,7;2,6;2,4;1,3;1,2;0,1;0,0" o:connectangles="0,0,0,0,0,0,0,0"/>
                  </v:shape>
                  <v:line id="Line 693" o:spid="_x0000_s1595" style="position:absolute;flip:y;visibility:visible;mso-wrap-style:square" from="2736,4115" to="2737,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" strokeweight="0"/>
                  <v:shape id="Freeform 694" o:spid="_x0000_s1596" style="position:absolute;left:2732;top:4128;width:4;height:12;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" path="m,23l,20r3,l3,12,8,8,8,e" filled="f" strokeweight="0">
                    <v:path arrowok="t" o:connecttype="custom" o:connectlocs="0,6;0,5;1,5;1,3;2,2;2,0" o:connectangles="0,0,0,0,0,0"/>
                  </v:shape>
                  <v:shape id="Freeform 695" o:spid="_x0000_s1597" style="position:absolute;left:2724;top:4140;width:6;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" path="m,12l3,8r5,l11,5,11,e" filled="f" strokeweight="0">
                    <v:path arrowok="t" o:connecttype="custom" o:connectlocs="0,3;1,2;2,2;3,2;3,0" o:connectangles="0,0,0,0,0"/>
                  </v:shape>
                  <v:line id="Line 696" o:spid="_x0000_s1598" style="position:absolute;visibility:visible;mso-wrap-style:square" from="2716,4143" to="2724,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" strokeweight="0"/>
                  <v:shape id="Freeform 697" o:spid="_x0000_s1599" style="position:absolute;left:2703;top:4142;width:13;height:5;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" path="m,l5,,8,3r4,l16,7r4,l23,11r5,e" filled="f" strokeweight="0">
                    <v:path arrowok="t" o:connecttype="custom" o:connectlocs="0,0;1,0;2,0;3,0;3,1;4,1;5,2;6,2" o:connectangles="0,0,0,0,0,0,0,0"/>
                  </v:shape>
                  <v:shape id="Freeform 698" o:spid="_x0000_s1600" style="position:absolute;left:2695;top:4130;width:10;height:10;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" path="m,l,3r4,l4,7r8,8l15,15r,3l20,18e" filled="f" strokeweight="0">
                    <v:path arrowok="t" o:connecttype="custom" o:connectlocs="0,0;0,1;1,1;1,2;3,4;4,4;4,6;5,6" o:connectangles="0,0,0,0,0,0,0,0"/>
                  </v:shape>
                  <v:shape id="Freeform 699" o:spid="_x0000_s1601" style="position:absolute;left:2686;top:4116;width:7;height:16;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" path="m,l,4,3,8r,4l11,20r,3l16,28r,3e" filled="f" strokeweight="0">
                    <v:path arrowok="t" o:connecttype="custom" o:connectlocs="0,0;0,1;0,2;0,3;2,5;2,6;3,7;3,8" o:connectangles="0,0,0,0,0,0,0,0"/>
                  </v:shape>
                  <v:shape id="Freeform 700" o:spid="_x0000_s1602" style="position:absolute;left:2679;top:4099;width:7;height:17;visibility:visible;mso-wrap-style:square;v-text-anchor:top" coordsize="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" path="m,l,3,4,8r,7l8,18r,8l12,31r,3e" filled="f" strokeweight="0">
                    <v:path arrowok="t" o:connecttype="custom" o:connectlocs="0,0;0,1;1,2;1,4;3,5;3,7;4,8;4,9" o:connectangles="0,0,0,0,0,0,0,0"/>
                  </v:shape>
                  <v:line id="Line 701" o:spid="_x0000_s1603" style="position:absolute;visibility:visible;mso-wrap-style:square" from="2682,4086" to="268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" strokeweight="0"/>
                  <v:shape id="Freeform 702" o:spid="_x0000_s1604" style="position:absolute;left:2683;top:4074;width:4;height:14;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" path="m7,r,5l4,8r,7l,15,,28e" filled="f" strokeweight="0">
                    <v:path arrowok="t" o:connecttype="custom" o:connectlocs="2,0;2,2;1,2;1,4;0,4;0,7" o:connectangles="0,0,0,0,0,0"/>
                  </v:shape>
                  <v:shape id="Freeform 703" o:spid="_x0000_s1605" style="position:absolute;left:2687;top:4069;width:6;height:5;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" path="m13,l8,3,5,3,,8r,3e" filled="f" strokeweight="0">
                    <v:path arrowok="t" o:connecttype="custom" o:connectlocs="3,0;2,0;1,0;0,2;0,2" o:connectangles="0,0,0,0,0"/>
                  </v:shape>
                  <v:shape id="Freeform 704" o:spid="_x0000_s1606" style="position:absolute;left:2456;top:4265;width:35;height:38;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" path="m69,l66,r,3l61,3,58,8r-4,l54,11r-3,l46,16r,3l43,19,31,31r-4,l27,34r-7,8l20,47r-5,l15,50r-3,4l12,57r-5,l7,65,,73r,4e" filled="f" strokeweight="0">
                    <v:path arrowok="t" o:connecttype="custom" o:connectlocs="18,0;17,0;17,0;16,0;15,2;14,2;14,2;13,2;12,4;12,4;11,4;8,7;7,7;7,8;5,10;5,11;4,11;4,12;3,13;3,14;2,14;2,16;0,18;0,19" o:connectangles="0,0,0,0,0,0,0,0,0,0,0,0,0,0,0,0,0,0,0,0,0,0,0,0"/>
                  </v:shape>
                  <v:shape id="Freeform 705" o:spid="_x0000_s1607" style="position:absolute;left:2491;top:4244;width:73;height:22;visibility:visible;mso-wrap-style:square;v-text-anchor:top" coordsize="1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" path="m147,l124,r-3,4l100,4,97,7,85,7r-8,5l70,12r-3,3l62,15r-3,5l51,20r-5,3l43,23r-4,4l31,27r-8,8l20,35r-8,6l5,41,,44e" filled="f" strokeweight="0">
                    <v:path arrowok="t" o:connecttype="custom" o:connectlocs="36,0;31,0;30,1;25,1;24,2;21,2;19,3;17,3;16,4;15,4;14,5;12,5;11,6;10,6;9,7;7,7;5,9;5,9;3,11;1,11;0,11" o:connectangles="0,0,0,0,0,0,0,0,0,0,0,0,0,0,0,0,0,0,0,0,0"/>
                  </v:shape>
                  <v:shape id="Freeform 706" o:spid="_x0000_s1608" style="position:absolute;left:2564;top:4240;width:83;height:4;visibility:visible;mso-wrap-style:square;v-text-anchor:top" coordsize="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" path="m165,8r-23,l137,4,88,4,83,,35,,31,4,,4e" filled="f" strokeweight="0">
                    <v:path arrowok="t" o:connecttype="custom" o:connectlocs="42,2;36,2;35,1;22,1;21,0;9,0;8,1;0,1" o:connectangles="0,0,0,0,0,0,0,0"/>
                  </v:shape>
                  <v:shape id="Freeform 707" o:spid="_x0000_s1609" style="position:absolute;left:2647;top:4246;width:100;height:28;visibility:visible;mso-wrap-style:square;v-text-anchor:top" coordsize="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" path="m201,56l188,48,173,45r-8,-5l154,37r-7,-4l139,31r-5,-5l127,23r-4,l119,19r-8,l111,16r-11,l96,11r-31,l57,8,39,8,26,3,15,3,,e" filled="f" strokeweight="0">
                    <v:path arrowok="t" o:connecttype="custom" o:connectlocs="50,14;47,12;43,12;41,10;38,10;36,9;34,8;33,7;31,6;30,6;29,5;27,5;27,4;25,4;24,3;16,3;14,2;9,2;6,1;3,1;0,0" o:connectangles="0,0,0,0,0,0,0,0,0,0,0,0,0,0,0,0,0,0,0,0,0"/>
                  </v:shape>
                  <v:shape id="Freeform 708" o:spid="_x0000_s1610" style="position:absolute;left:2747;top:4274;width:91;height:50;visibility:visible;mso-wrap-style:square;v-text-anchor:top" coordsize="1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" path="m180,100r-3,-3l170,92r-5,-3l157,85r-8,-8l142,74r-3,-5l131,66r-5,l119,62r-8,-8l103,51r-3,-5l92,43r-4,l80,38,77,35,69,31r-4,l57,28,54,23,46,20r-5,l34,15,31,12r-8,l18,7,10,4,7,4,,e" filled="f" strokeweight="0">
                    <v:path arrowok="t" o:connecttype="custom" o:connectlocs="46,25;45,25;43,23;42,23;40,22;38,20;36,19;35,18;33,17;32,17;30,16;28,14;26,13;26,12;24,11;22,11;20,10;20,9;18,8;17,8;15,7;14,6;12,5;11,5;9,4;8,3;6,3;5,2;3,1;2,1;0,0" o:connectangles="0,0,0,0,0,0,0,0,0,0,0,0,0,0,0,0,0,0,0,0,0,0,0,0,0,0,0,0,0,0,0"/>
                  </v:shape>
                  <v:shape id="Freeform 709" o:spid="_x0000_s1611" style="position:absolute;left:2840;top:4324;width:59;height:56;visibility:visible;mso-wrap-style:square;v-text-anchor:top" coordsize="1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" path="m119,113r-3,-8l108,100r-5,-7l96,85,93,77,88,74r,-4l85,70,80,66r,-4l69,51r-4,l65,46,62,43r-5,l57,39r-3,l46,31r-4,l31,20,23,16,18,12,11,8,8,5,,e" filled="f" strokeweight="0">
                    <v:path arrowok="t" o:connecttype="custom" o:connectlocs="29,28;29,26;27,25;25,23;24,21;23,19;22,18;22,17;21,17;20,16;20,15;17,12;16,12;16,11;15,10;14,10;14,9;13,9;11,7;10,7;7,5;5,4;4,3;2,2;2,1;0,0" o:connectangles="0,0,0,0,0,0,0,0,0,0,0,0,0,0,0,0,0,0,0,0,0,0,0,0,0,0"/>
                  </v:shape>
                  <v:shape id="Freeform 710" o:spid="_x0000_s1612" style="position:absolute;left:2899;top:4380;width:37;height:70;visibility:visible;mso-wrap-style:square;v-text-anchor:top" coordsize="7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" path="m74,139r,-5l69,131r,-8l66,119r,-3l62,111r,-3l58,100r,-4l54,92r,-4l51,85r,-8l46,72r,-3l38,62r,-5l35,49,31,46r,-5l23,34r,-3l15,23r,-5l4,8,4,3,,e" filled="f" strokeweight="0">
                    <v:path arrowok="t" o:connecttype="custom" o:connectlocs="19,35;19,34;18,33;18,31;17,30;17,29;16,28;16,27;15,25;15,24;14,23;14,22;13,22;13,20;12,18;12,18;10,16;10,15;9,13;8,12;8,11;6,9;6,8;4,6;4,5;1,2;1,1;0,0" o:connectangles="0,0,0,0,0,0,0,0,0,0,0,0,0,0,0,0,0,0,0,0,0,0,0,0,0,0,0,0"/>
                  </v:shape>
                  <v:shape id="Freeform 711" o:spid="_x0000_s1613" style="position:absolute;left:2933;top:4450;width:5;height:50;visibility:visible;mso-wrap-style:square;v-text-anchor:top" coordsize="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" path="m,100l,95,3,92r,-7l8,80,8,65r3,l11,7,8,7,8,e" filled="f" strokeweight="0">
                    <v:path arrowok="t" o:connecttype="custom" o:connectlocs="0,25;0,24;0,23;0,22;2,20;2,17;2,17;2,2;2,2;2,0" o:connectangles="0,0,0,0,0,0,0,0,0,0"/>
                  </v:shape>
                  <v:shape id="Freeform 712" o:spid="_x0000_s1614" style="position:absolute;left:2898;top:4500;width:35;height:39;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" path="m,77r3,l11,70r4,l31,54r3,l34,50r4,l38,46r3,l41,42r8,-8l49,31r5,l54,26r3,-3l57,19r4,l61,11,69,3,69,e" filled="f" strokeweight="0">
                    <v:path arrowok="t" o:connecttype="custom" o:connectlocs="0,20;1,20;3,18;4,18;8,14;9,14;9,13;10,13;10,12;11,12;11,11;13,9;13,8;14,8;14,7;15,6;15,5;16,5;16,3;18,1;18,0" o:connectangles="0,0,0,0,0,0,0,0,0,0,0,0,0,0,0,0,0,0,0,0,0"/>
                  </v:shape>
                  <v:shape id="Freeform 713" o:spid="_x0000_s1615" style="position:absolute;left:2825;top:4539;width:73;height:22;visibility:visible;mso-wrap-style:square;v-text-anchor:top" coordsize="1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" path="m,45r16,l19,42r20,l46,39r11,l65,34r8,l77,31r3,l85,27r11,l100,23r4,l108,19r3,l119,16r5,l131,8r3,l139,3r3,l147,e" filled="f" strokeweight="0">
                    <v:path arrowok="t" o:connecttype="custom" o:connectlocs="0,11;4,11;4,10;9,10;11,9;14,9;16,8;18,8;19,7;20,7;21,6;24,6;25,5;26,5;27,4;27,4;29,4;31,4;32,2;33,2;34,0;35,0;36,0" o:connectangles="0,0,0,0,0,0,0,0,0,0,0,0,0,0,0,0,0,0,0,0,0,0,0"/>
                  </v:shape>
                  <v:shape id="Freeform 714" o:spid="_x0000_s1616" style="position:absolute;left:2741;top:4558;width:84;height:3;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" path="m,l23,r5,3l78,3r4,3l136,6r3,-3l167,3e" filled="f" strokeweight="0">
                    <v:path arrowok="t" o:connecttype="custom" o:connectlocs="0,0;6,0;7,1;20,1;21,2;34,2;35,1;42,1" o:connectangles="0,0,0,0,0,0,0,0"/>
                  </v:shape>
                  <v:shape id="Freeform 715" o:spid="_x0000_s1617" style="position:absolute;left:2641;top:4529;width:100;height:29;visibility:visible;mso-wrap-style:square;v-text-anchor:top" coordsize="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" path="m,l12,5r15,8l35,16r11,4l54,23r7,5l66,28r8,3l77,36r4,l85,39r7,l92,43r13,l108,47r27,l143,51r19,l174,54r11,l200,59e" filled="f" strokeweight="0">
                    <v:path arrowok="t" o:connecttype="custom" o:connectlocs="0,0;3,1;7,3;9,4;12,5;14,5;16,7;17,7;19,7;20,9;21,9;22,9;23,9;23,10;27,10;27,11;34,11;36,12;41,12;44,13;47,13;50,14" o:connectangles="0,0,0,0,0,0,0,0,0,0,0,0,0,0,0,0,0,0,0,0,0,0"/>
                  </v:shape>
                  <v:shape id="Freeform 716" o:spid="_x0000_s1618" style="position:absolute;left:2551;top:4478;width:90;height:51;visibility:visible;mso-wrap-style:square;v-text-anchor:top" coordsize="1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" path="m,l3,5r7,3l15,12r8,3l30,23r8,5l41,31r8,4l54,35r7,3l69,46r8,5l80,54r6,5l91,59r7,3l101,66r8,3l114,69r8,5l125,77r7,5l137,82r8,3l148,89r7,l160,93r8,4l171,97r8,3e" filled="f" strokeweight="0">
                    <v:path arrowok="t" o:connecttype="custom" o:connectlocs="0,0;1,2;3,2;4,3;6,4;8,6;10,7;11,8;13,9;14,9;16,10;18,12;20,13;20,14;22,15;23,15;25,16;26,17;28,18;29,18;31,19;32,20;33,21;35,21;37,22;37,23;39,23;40,24;42,25;43,25;45,26" o:connectangles="0,0,0,0,0,0,0,0,0,0,0,0,0,0,0,0,0,0,0,0,0,0,0,0,0,0,0,0,0,0,0"/>
                  </v:shape>
                  <v:shape id="Freeform 717" o:spid="_x0000_s1619" style="position:absolute;left:2490;top:4423;width:61;height:58;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" path="m,l11,11r,4l15,18r4,8l57,65r5,l88,92r5,l100,100r8,3l111,108r5,l124,116e" filled="f" strokeweight="0">
                    <v:path arrowok="t" o:connecttype="custom" o:connectlocs="0,0;2,3;2,4;3,5;4,7;14,17;15,17;21,23;23,23;24,25;26,26;27,27;28,27;30,29" o:connectangles="0,0,0,0,0,0,0,0,0,0,0,0,0,0"/>
                  </v:shape>
                  <v:shape id="Freeform 718" o:spid="_x0000_s1620" style="position:absolute;left:2455;top:4353;width:35;height:68;visibility:visible;mso-wrap-style:square;v-text-anchor:top" coordsize="6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" path="m,l,3r3,8l3,15r4,3l7,31r3,3l10,38r5,3l15,49r3,8l18,62r5,3l23,69r3,3l26,77r4,3l30,85r8,7l38,95r8,8l46,108r11,11l57,123r12,11e" filled="f" strokeweight="0">
                    <v:path arrowok="t" o:connecttype="custom" o:connectlocs="0,0;0,1;1,3;1,4;2,5;2,8;3,9;3,10;4,11;4,13;5,15;5,16;6,17;6,18;7,19;7,20;8,21;8,22;10,24;10,24;12,26;12,28;15,30;15,31;18,35" o:connectangles="0,0,0,0,0,0,0,0,0,0,0,0,0,0,0,0,0,0,0,0,0,0,0,0,0"/>
                  </v:shape>
                  <v:shape id="Freeform 719" o:spid="_x0000_s1621" style="position:absolute;left:2451;top:4342;width:1;height:11;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" path="m,l,7r3,3l3,23e" filled="f" strokeweight="0">
                    <v:path arrowok="t" o:connecttype="custom" o:connectlocs="0,0;0,1;0,2;0,5" o:connectangles="0,0,0,0"/>
                  </v:shape>
                  <v:shape id="Freeform 720" o:spid="_x0000_s1622" style="position:absolute;left:2451;top:4303;width:5;height:21;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" path="m11,r,4l8,8r,8l3,16r,11l,31,,42e" filled="f" strokeweight="0">
                    <v:path arrowok="t" o:connecttype="custom" o:connectlocs="2,0;2,1;2,2;2,4;0,4;0,7;0,8;0,11" o:connectangles="0,0,0,0,0,0,0,0"/>
                  </v:shape>
                  <v:shape id="Freeform 721" o:spid="_x0000_s1623" style="position:absolute;left:2933;top:4939;width:5;height:23;visibility:visible;mso-wrap-style:square;v-text-anchor:top" coordsize="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" path="m,46l,42,3,39,3,26,8,23,8,8,11,3,11,e" filled="f" strokeweight="0">
                    <v:path arrowok="t" o:connecttype="custom" o:connectlocs="0,12;0,11;0,10;0,7;2,6;2,2;2,1;2,0" o:connectangles="0,0,0,0,0,0,0,0"/>
                  </v:shape>
                  <v:shape id="Freeform 722" o:spid="_x0000_s1624" style="position:absolute;left:2898;top:4962;width:35;height:38;visibility:visible;mso-wrap-style:square;v-text-anchor:top" coordsize="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" path="m,78r3,l11,70r4,l31,54r3,l34,50r4,l38,47r3,l41,42r8,-8l49,31r5,l54,27r3,-3l57,19r4,l61,11,69,3,69,e" filled="f" strokeweight="0">
                    <v:path arrowok="t" o:connecttype="custom" o:connectlocs="0,19;1,19;3,17;4,17;8,13;9,13;9,12;10,12;10,11;11,11;11,10;13,8;13,7;14,7;14,6;15,6;15,4;16,4;16,2;18,0;18,0" o:connectangles="0,0,0,0,0,0,0,0,0,0,0,0,0,0,0,0,0,0,0,0,0"/>
                  </v:shape>
                  <v:shape id="Freeform 723" o:spid="_x0000_s1625" style="position:absolute;left:2825;top:5000;width:73;height:23;visibility:visible;mso-wrap-style:square;v-text-anchor:top" coordsize="1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" path="m,46r16,l19,41r20,l46,38r11,l65,34r8,l77,30r3,l85,26r11,l100,23r4,l108,18r3,l119,15r5,l131,7r3,l139,3r3,l147,e" filled="f" strokeweight="0">
                    <v:path arrowok="t" o:connecttype="custom" o:connectlocs="0,12;4,12;4,11;9,11;11,10;14,10;16,9;18,9;19,8;20,8;21,7;24,7;25,6;26,6;27,5;27,5;29,4;31,4;32,2;33,2;34,1;35,1;36,0" o:connectangles="0,0,0,0,0,0,0,0,0,0,0,0,0,0,0,0,0,0,0,0,0,0,0"/>
                  </v:shape>
                  <v:shape id="Freeform 724" o:spid="_x0000_s1626" style="position:absolute;left:2741;top:5020;width:84;height:3;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" path="m,l23,r5,3l78,3r4,5l136,8r3,-5l167,3e" filled="f" strokeweight="0">
                    <v:path arrowok="t" o:connecttype="custom" o:connectlocs="0,0;6,0;7,0;20,0;21,1;34,1;35,0;42,0" o:connectangles="0,0,0,0,0,0,0,0"/>
                  </v:shape>
                  <v:shape id="Freeform 725" o:spid="_x0000_s1627" style="position:absolute;left:2641;top:4990;width:100;height:30;visibility:visible;mso-wrap-style:square;v-text-anchor:top" coordsize="2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" path="m,l12,4r15,8l35,15r11,5l54,23r7,4l66,27r8,3l77,35r4,l85,38r7,l92,43r13,l108,46r27,l143,50r19,l174,54r11,l200,58e" filled="f" strokeweight="0">
                    <v:path arrowok="t" o:connecttype="custom" o:connectlocs="0,0;3,1;7,3;9,4;12,5;14,6;16,7;17,7;19,8;20,9;21,9;22,10;23,10;23,11;27,11;27,12;34,12;36,13;41,13;44,14;47,14;50,16" o:connectangles="0,0,0,0,0,0,0,0,0,0,0,0,0,0,0,0,0,0,0,0,0,0"/>
                  </v:shape>
                  <v:shape id="Freeform 726" o:spid="_x0000_s1628" style="position:absolute;left:2551;top:4940;width:90;height:50;visibility:visible;mso-wrap-style:square;v-text-anchor:top" coordsize="1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" path="m,l3,5r7,3l15,13r8,3l30,23r8,5l41,31r8,5l54,36r7,3l69,46r8,5l80,54r6,5l91,59r7,3l101,67r8,3l114,70r8,4l125,77r7,5l137,82r8,3l148,90r7,l160,93r8,4l171,97r8,4e" filled="f" strokeweight="0">
                    <v:path arrowok="t" o:connecttype="custom" o:connectlocs="0,0;1,1;3,2;4,3;6,4;8,5;10,7;11,7;13,9;14,9;16,9;18,11;20,12;20,13;22,14;23,14;25,15;26,16;28,17;29,17;31,18;32,19;33,20;35,20;37,21;37,22;39,22;40,23;42,24;43,24;45,25" o:connectangles="0,0,0,0,0,0,0,0,0,0,0,0,0,0,0,0,0,0,0,0,0,0,0,0,0,0,0,0,0,0,0"/>
                  </v:shape>
                  <v:shape id="Freeform 727" o:spid="_x0000_s1629" style="position:absolute;left:2490;top:4885;width:61;height:57;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" path="m,l11,11r,4l15,19r4,7l57,65r5,l88,93r5,l100,100r8,3l111,108r5,l124,116e" filled="f" strokeweight="0">
                    <v:path arrowok="t" o:connecttype="custom" o:connectlocs="0,0;2,2;2,3;3,4;4,6;14,16;15,16;21,23;23,23;24,24;26,25;27,26;28,26;30,28" o:connectangles="0,0,0,0,0,0,0,0,0,0,0,0,0,0"/>
                  </v:shape>
                  <v:shape id="Freeform 728" o:spid="_x0000_s1630" style="position:absolute;left:2455;top:4816;width:35;height:66;visibility:visible;mso-wrap-style:square;v-text-anchor:top" coordsize="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" path="m,l,3r3,7l3,15r4,3l7,30r3,4l10,38r5,3l15,49r3,8l18,61r5,3l23,69r3,3l26,77r4,3l30,83r8,8l38,94r8,7l46,106r11,11l57,122r12,10e" filled="f" strokeweight="0">
                    <v:path arrowok="t" o:connecttype="custom" o:connectlocs="0,0;0,1;1,3;1,4;2,5;2,8;3,9;3,10;4,11;4,13;5,15;5,16;6,16;6,18;7,18;7,20;8,20;8,21;10,23;10,24;12,26;12,27;15,30;15,31;18,33" o:connectangles="0,0,0,0,0,0,0,0,0,0,0,0,0,0,0,0,0,0,0,0,0,0,0,0,0"/>
                  </v:shape>
                  <v:shape id="Freeform 729" o:spid="_x0000_s1631" style="position:absolute;left:2451;top:4804;width:1;height:12;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" path="m,l,8r3,3l3,24e" filled="f" strokeweight="0">
                    <v:path arrowok="t" o:connecttype="custom" o:connectlocs="0,0;0,2;0,3;0,6" o:connectangles="0,0,0,0"/>
                  </v:shape>
                  <v:shape id="Freeform 730" o:spid="_x0000_s1632" style="position:absolute;left:2691;top:4143;width:33;height:270;visibility:visible;mso-wrap-style:square;v-text-anchor:top" coordsize="6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" path="m66,4l62,,51,,39,,31,8,23,20,20,35,12,51,8,82r,41l5,185r,83l,381,,539e" filled="f" strokeweight="0">
                    <v:path arrowok="t" o:connecttype="custom" o:connectlocs="17,1;16,0;13,0;10,0;8,2;6,5;5,9;3,13;2,21;2,31;2,47;2,67;0,96;0,135" o:connectangles="0,0,0,0,0,0,0,0,0,0,0,0,0,0"/>
                  </v:shape>
                  <v:shape id="Freeform 731" o:spid="_x0000_s1633" style="position:absolute;left:2853;top:2217;width:72;height:71;visibility:visible;mso-wrap-style:square;v-text-anchor:top" coordsize="1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" path="m144,l121,r-5,3l108,3r-7,5l93,8r-3,3l82,16r-5,l70,19r-3,4l59,26r-5,5l47,34r-4,5l39,50r-3,4l28,54r-5,8l20,65r,8l16,77r-3,8l8,96r,5l5,108r,3l,116r,26e" filled="f" strokeweight="0">
                    <v:path arrowok="t" o:connecttype="custom" o:connectlocs="36,0;31,0;29,1;27,1;26,2;24,2;23,3;21,4;20,4;18,5;17,6;15,7;14,8;12,9;11,10;10,13;9,14;7,14;6,16;5,17;5,19;4,20;4,22;2,24;2,26;2,27;2,28;0,29;0,36" o:connectangles="0,0,0,0,0,0,0,0,0,0,0,0,0,0,0,0,0,0,0,0,0,0,0,0,0,0,0,0,0"/>
                  </v:shape>
                  <v:shape id="Freeform 732" o:spid="_x0000_s1634" style="position:absolute;left:2594;top:1956;width:70;height:68;visibility:visible;mso-wrap-style:square;v-text-anchor:top" coordsize="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" path="m141,l118,r-3,4l107,4,99,8r-7,l87,12r-8,3l76,15r-8,5l64,23r-8,5l53,31r-8,l41,35,38,46r-5,5l25,54r-3,8l17,66r,3l14,74r-4,8l7,92r,5l2,100r,8l,113r,23e" filled="f" strokeweight="0">
                    <v:path arrowok="t" o:connecttype="custom" o:connectlocs="35,0;29,0;28,1;26,1;24,2;23,2;21,3;19,4;19,4;17,5;16,6;14,7;13,8;11,8;10,9;9,12;8,13;6,14;5,16;4,17;4,18;3,19;2,21;1,23;1,25;0,25;0,27;0,29;0,34" o:connectangles="0,0,0,0,0,0,0,0,0,0,0,0,0,0,0,0,0,0,0,0,0,0,0,0,0,0,0,0,0"/>
                  </v:shape>
                  <v:shape id="Freeform 733" o:spid="_x0000_s1635" style="position:absolute;left:2699;top:4173;width:37;height:15;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" path="m,l,4,5,8r,3l16,24r4,l24,27r4,l31,31r23,l59,27r3,l67,24r3,l75,19e" filled="f" strokeweight="0">
                    <v:path arrowok="t" o:connecttype="custom" o:connectlocs="0,0;0,1;1,2;1,2;4,6;5,6;6,6;7,6;7,7;13,7;14,6;15,6;16,6;17,6;18,4" o:connectangles="0,0,0,0,0,0,0,0,0,0,0,0,0,0,0"/>
                  </v:shape>
                  <v:line id="Line 734" o:spid="_x0000_s1636" style="position:absolute;visibility:visible;mso-wrap-style:square" from="2845,3603" to="2906,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" strokeweight="0"/>
                  <v:line id="Line 735" o:spid="_x0000_s1637" style="position:absolute;visibility:visible;mso-wrap-style:square" from="2906,3661" to="2907,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" strokeweight="0"/>
                  <v:line id="Line 736" o:spid="_x0000_s1638" style="position:absolute;visibility:visible;mso-wrap-style:square" from="2513,3270" to="2586,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" strokeweight="0"/>
                  <v:line id="Line 737" o:spid="_x0000_s1639" style="position:absolute;visibility:visible;mso-wrap-style:square" from="2513,3270" to="2514,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" strokeweight="0"/>
                  <v:line id="Line 738" o:spid="_x0000_s1640" style="position:absolute;flip:x y;visibility:visible;mso-wrap-style:square" from="2594,3318" to="2855,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" strokeweight="0"/>
                  <v:line id="Line 739" o:spid="_x0000_s1641" style="position:absolute;visibility:visible;mso-wrap-style:square" from="2513,3638" to="2906,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" strokeweight="0"/>
                  <v:line id="Line 740" o:spid="_x0000_s1642" style="position:absolute;flip:x y;visibility:visible;mso-wrap-style:square" from="2513,3638" to="2697,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" strokeweight="0"/>
                  <v:line id="Line 741" o:spid="_x0000_s1643" style="position:absolute;flip:x;visibility:visible;mso-wrap-style:square" from="2736,4030" to="2906,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" strokeweight="0"/>
                  <v:line id="Line 742" o:spid="_x0000_s1644" style="position:absolute;flip:y;visibility:visible;mso-wrap-style:square" from="2803,3580" to="2855,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" strokeweight="0"/>
                  <v:line id="Line 743" o:spid="_x0000_s1645" style="position:absolute;flip:x y;visibility:visible;mso-wrap-style:square" from="2855,3580" to="2909,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" strokeweight="0"/>
                  <v:line id="Line 744" o:spid="_x0000_s1646" style="position:absolute;flip:x y;visibility:visible;mso-wrap-style:square" from="2803,3706"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" strokeweight="0"/>
                  <v:line id="Line 745" o:spid="_x0000_s1647" style="position:absolute;flip:y;visibility:visible;mso-wrap-style:square" from="2890,3601" to="2909,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" strokeweight="0"/>
                  <v:line id="Line 746" o:spid="_x0000_s1648" style="position:absolute;visibility:visible;mso-wrap-style:square" from="2813,3685"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" strokeweight="0"/>
                  <v:line id="Line 747" o:spid="_x0000_s1649" style="position:absolute;visibility:visible;mso-wrap-style:square" from="2541,3445" to="2803,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" strokeweight="0"/>
                  <v:line id="Line 748" o:spid="_x0000_s1650" style="position:absolute;flip:y;visibility:visible;mso-wrap-style:square" from="2541,3318" to="2594,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cmyAAAAN0AAAAPAAAAZHJzL2Rvd25yZXYueG1sRI9BSwMx&#10;EIXvQv9DmII3m1Ww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BLwOcmyAAAAN0A&#10;AAAPAAAAAAAAAAAAAAAAAAcCAABkcnMvZG93bnJldi54bWxQSwUGAAAAAAMAAwC3AAAA/AIAAAAA&#10;" strokeweight="0"/>
                  <v:line id="Line 749" o:spid="_x0000_s1651" style="position:absolute;visibility:visible;mso-wrap-style:square" from="2452,4324" to="2453,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" strokeweight="0"/>
                  <v:line id="Line 750" o:spid="_x0000_s1652" style="position:absolute;visibility:visible;mso-wrap-style:square" from="2938,4463" to="2939,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" strokeweight="0"/>
                  <v:line id="Line 751" o:spid="_x0000_s1653" style="position:absolute;visibility:visible;mso-wrap-style:square" from="2594,2026" to="2595,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" strokeweight="0"/>
                  <v:line id="Line 752" o:spid="_x0000_s1654" style="position:absolute;flip:x y;visibility:visible;mso-wrap-style:square" from="2597,1840" to="2695,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" strokeweight="0"/>
                  <v:line id="Line 753" o:spid="_x0000_s1655" style="position:absolute;flip:x y;visibility:visible;mso-wrap-style:square" from="2499,1939" to="2594,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" strokeweight="0"/>
                  <v:line id="Line 754" o:spid="_x0000_s1656" style="position:absolute;flip:x;visibility:visible;mso-wrap-style:square" from="86,373" to="34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" strokeweight="0">
                    <v:stroke dashstyle="1 1"/>
                  </v:line>
                  <v:shape id="Freeform 755" o:spid="_x0000_s1657" style="position:absolute;left:3144;top:500;width:339;height:1183;visibility:visible;mso-wrap-style:square;v-text-anchor:top" coordsize="678,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4,0;4,9;3,12;3,29;2,33;2,47;1,51;1,67;0,70;0,97;1,114;2,131;3,148;5,165;6,183;9,199;11,216;14,234;18,250;22,266;26,283;29,300;34,316;39,333;44,348;49,366;55,382;61,397;68,414;74,429;82,443;89,460;97,474;105,491;113,505;122,520;131,535;140,549;149,564;159,577;170,591" o:connectangles="0,0,0,0,0,0,0,0,0,0,0,0,0,0,0,0,0,0,0,0,0,0,0,0,0,0,0,0,0,0,0,0,0,0,0,0,0,0,0,0,0"/>
                  </v:shape>
                  <v:shape id="Freeform 756" o:spid="_x0000_s1658" style="position:absolute;left:3094;top:500;width:116;height:117;visibility:visible;mso-wrap-style:square;v-text-anchor:top" coordsize="2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" path="m231,235l119,,,232,116,116,231,235xe" fillcolor="black" strokeweight="0">
                    <v:path arrowok="t" o:connecttype="custom" o:connectlocs="58,58;30,0;0,58;29,29;58,58" o:connectangles="0,0,0,0,0"/>
                  </v:shape>
                  <v:shape id="Freeform 757" o:spid="_x0000_s1659" style="position:absolute;left:3371;top:1551;width:110;height:128;visibility:visible;mso-wrap-style:square;v-text-anchor:top" coordsize="21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" path="m193,r26,257l,122r158,34l193,xe" fillcolor="black" strokeweight="0">
                    <v:path arrowok="t" o:connecttype="custom" o:connectlocs="49,0;55,64;0,30;40,39;49,0" o:connectangles="0,0,0,0,0"/>
                  </v:shape>
                  <v:shape id="Freeform 758" o:spid="_x0000_s1660" style="position:absolute;left:2757;top:20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" path="m,1l,,,1xe" fillcolor="black" strokeweight=".05pt">
                    <v:path arrowok="t" o:connecttype="custom" o:connectlocs="0,1;0,0;0,1" o:connectangles="0,0,0"/>
                  </v:shape>
                  <v:shape id="Freeform 759" o:spid="_x0000_s1661" style="position:absolute;left:5594;top:470;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" path="m,l,1,,xe" fillcolor="black" strokeweight=".05pt">
                    <v:path arrowok="t" o:connecttype="custom" o:connectlocs="0,0;0,1;0,0" o:connectangles="0,0,0"/>
                  </v:shape>
                  <v:line id="Line 760" o:spid="_x0000_s1662" style="position:absolute;flip:y;visibility:visible;mso-wrap-style:square" from="2757,2095" to="27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3a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" strokeweight="0"/>
                  <v:line id="Line 761" o:spid="_x0000_s1663" style="position:absolute;flip:y;visibility:visible;mso-wrap-style:square" from="2767,2088" to="277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" strokeweight="0"/>
                  <v:line id="Line 762" o:spid="_x0000_s1664" style="position:absolute;flip:y;visibility:visible;mso-wrap-style:square" from="2778,2082" to="278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" strokeweight="0"/>
                  <v:line id="Line 763" o:spid="_x0000_s1665" style="position:absolute;flip:y;visibility:visible;mso-wrap-style:square" from="2789,2076" to="2794,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" strokeweight="0"/>
                  <v:line id="Line 764" o:spid="_x0000_s1666" style="position:absolute;flip:y;visibility:visible;mso-wrap-style:square" from="2800,2070" to="2804,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" strokeweight="0"/>
                  <v:line id="Line 765" o:spid="_x0000_s1667" style="position:absolute;flip:y;visibility:visible;mso-wrap-style:square" from="2810,2064" to="2815,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5CxQAAAN0AAAAPAAAAZHJzL2Rvd25yZXYueG1sRE9NawIx&#10;EL0X/A9hBG81q2A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AVza5CxQAAAN0AAAAP&#10;AAAAAAAAAAAAAAAAAAcCAABkcnMvZG93bnJldi54bWxQSwUGAAAAAAMAAwC3AAAA+QIAAAAA&#10;" strokeweight="0"/>
                  <v:line id="Line 766" o:spid="_x0000_s1668" style="position:absolute;flip:y;visibility:visible;mso-wrap-style:square" from="2821,2058" to="2826,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A1xQAAAN0AAAAPAAAAZHJzL2Rvd25yZXYueG1sRE9NawIx&#10;EL0L/Q9hCr1pVqF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DlHzA1xQAAAN0AAAAP&#10;AAAAAAAAAAAAAAAAAAcCAABkcnMvZG93bnJldi54bWxQSwUGAAAAAAMAAwC3AAAA+QIAAAAA&#10;" strokeweight="0"/>
                  <v:line id="Line 767" o:spid="_x0000_s1669" style="position:absolute;flip:y;visibility:visible;mso-wrap-style:square" from="2831,2051" to="2837,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5WuxQAAAN0AAAAPAAAAZHJzL2Rvd25yZXYueG1sRE9NawIx&#10;EL0L/Q9hCr1pVqE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CKU5WuxQAAAN0AAAAP&#10;AAAAAAAAAAAAAAAAAAcCAABkcnMvZG93bnJldi54bWxQSwUGAAAAAAMAAwC3AAAA+QIAAAAA&#10;" strokeweight="0"/>
                  <v:line id="Line 768" o:spid="_x0000_s1670" style="position:absolute;flip:y;visibility:visible;mso-wrap-style:square" from="2842,2045" to="2848,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Hc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" strokeweight="0"/>
                  <v:line id="Line 769" o:spid="_x0000_s1671" style="position:absolute;flip:y;visibility:visible;mso-wrap-style:square" from="2853,2039" to="2859,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RHxQAAAN0AAAAPAAAAZHJzL2Rvd25yZXYueG1sRE9NawIx&#10;EL0L/ocwQm+ardD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CUgKRHxQAAAN0AAAAP&#10;AAAAAAAAAAAAAAAAAAcCAABkcnMvZG93bnJldi54bWxQSwUGAAAAAAMAAwC3AAAA+QIAAAAA&#10;" strokeweight="0"/>
                  <v:line id="Line 770" o:spid="_x0000_s1672" style="position:absolute;flip:y;visibility:visible;mso-wrap-style:square" from="2864,2033" to="2869,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sH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" strokeweight="0"/>
                  <v:line id="Line 771" o:spid="_x0000_s1673" style="position:absolute;flip:y;visibility:visible;mso-wrap-style:square" from="2875,2027" to="2880,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" strokeweight="0"/>
                  <v:line id="Line 772" o:spid="_x0000_s1674" style="position:absolute;flip:y;visibility:visible;mso-wrap-style:square" from="2886,2021" to="289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" strokeweight="0"/>
                  <v:line id="Line 773" o:spid="_x0000_s1675" style="position:absolute;flip:y;visibility:visible;mso-wrap-style:square" from="2896,2014" to="290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VwxgAAAN0AAAAPAAAAZHJzL2Rvd25yZXYueG1sRE9NawIx&#10;EL0X/A9hCt5qtkqr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cLEFcMYAAADdAAAA&#10;DwAAAAAAAAAAAAAAAAAHAgAAZHJzL2Rvd25yZXYueG1sUEsFBgAAAAADAAMAtwAAAPoCAAAAAA==&#10;" strokeweight="0"/>
                  <v:line id="Line 774" o:spid="_x0000_s1676" style="position:absolute;flip:y;visibility:visible;mso-wrap-style:square" from="2906,2008" to="2912,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0ExgAAAN0AAAAPAAAAZHJzL2Rvd25yZXYueG1sRE9NawIx&#10;EL0X/A9hCt5qtmKr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1idBMYAAADdAAAA&#10;DwAAAAAAAAAAAAAAAAAHAgAAZHJzL2Rvd25yZXYueG1sUEsFBgAAAAADAAMAtwAAAPoCAAAAAA==&#10;" strokeweight="0"/>
                  <v:line id="Line 775" o:spid="_x0000_s1677" style="position:absolute;flip:y;visibility:visible;mso-wrap-style:square" from="2917,2002" to="292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" strokeweight="0"/>
                  <v:line id="Line 776" o:spid="_x0000_s1678" style="position:absolute;flip:y;visibility:visible;mso-wrap-style:square" from="2928,1996" to="2933,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" strokeweight="0"/>
                  <v:line id="Line 777" o:spid="_x0000_s1679" style="position:absolute;flip:y;visibility:visible;mso-wrap-style:square" from="2939,1990" to="2944,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NzxQAAAN0AAAAPAAAAZHJzL2Rvd25yZXYueG1sRE9NawIx&#10;EL0L/ocwQm81W6G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APigNzxQAAAN0AAAAP&#10;AAAAAAAAAAAAAAAAAAcCAABkcnMvZG93bnJldi54bWxQSwUGAAAAAAMAAwC3AAAA+QIAAAAA&#10;" strokeweight="0"/>
                  <v:line id="Line 778" o:spid="_x0000_s1680" style="position:absolute;flip:y;visibility:visible;mso-wrap-style:square" from="2950,1984" to="2955,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B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B+FZcByAAAAN0A&#10;AAAPAAAAAAAAAAAAAAAAAAcCAABkcnMvZG93bnJldi54bWxQSwUGAAAAAAMAAwC3AAAA/AIAAAAA&#10;" strokeweight="0"/>
                  <v:line id="Line 779" o:spid="_x0000_s1681" style="position:absolute;flip:y;visibility:visible;mso-wrap-style:square" from="2960,1978" to="2966,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" strokeweight="0"/>
                  <v:line id="Line 780" o:spid="_x0000_s1682" style="position:absolute;flip:y;visibility:visible;mso-wrap-style:square" from="2971,1972" to="2977,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8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Py2EX76REfTiDwAA//8DAFBLAQItABQABgAIAAAAIQDb4fbL7gAAAIUBAAATAAAAAAAA&#10;AAAAAAAAAAAAAABbQ29udGVudF9UeXBlc10ueG1sUEsBAi0AFAAGAAgAAAAhAFr0LFu/AAAAFQEA&#10;AAsAAAAAAAAAAAAAAAAAHwEAAF9yZWxzLy5yZWxzUEsBAi0AFAAGAAgAAAAhALNMb/zHAAAA3QAA&#10;AA8AAAAAAAAAAAAAAAAABwIAAGRycy9kb3ducmV2LnhtbFBLBQYAAAAAAwADALcAAAD7AgAAAAA=&#10;" strokeweight="0"/>
                  <v:line id="Line 781" o:spid="_x0000_s1683" style="position:absolute;flip:y;visibility:visible;mso-wrap-style:square" from="2982,1966" to="298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" strokeweight="0"/>
                  <v:line id="Line 782" o:spid="_x0000_s1684" style="position:absolute;flip:y;visibility:visible;mso-wrap-style:square" from="2992,1960" to="2997,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" strokeweight="0"/>
                  <v:line id="Line 783" o:spid="_x0000_s1685" style="position:absolute;flip:y;visibility:visible;mso-wrap-style:square" from="3003,1953" to="30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GLxAAAAN0AAAAPAAAAZHJzL2Rvd25yZXYueG1sRE9NawIx&#10;EL0X/A9hBG81WwU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EOe8YvEAAAA3QAAAA8A&#10;AAAAAAAAAAAAAAAABwIAAGRycy9kb3ducmV2LnhtbFBLBQYAAAAAAwADALcAAAD4AgAAAAA=&#10;" strokeweight="0"/>
                  <v:line id="Line 784" o:spid="_x0000_s1686" style="position:absolute;flip:y;visibility:visible;mso-wrap-style:square" from="3014,1947" to="301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n/xAAAAN0AAAAPAAAAZHJzL2Rvd25yZXYueG1sRE9NawIx&#10;EL0X/A9hBG81Wx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Mx3af/EAAAA3QAAAA8A&#10;AAAAAAAAAAAAAAAABwIAAGRycy9kb3ducmV2LnhtbFBLBQYAAAAAAwADALcAAAD4AgAAAAA=&#10;" strokeweight="0"/>
                  <v:line id="Line 785" o:spid="_x0000_s1687" style="position:absolute;flip:y;visibility:visible;mso-wrap-style:square" from="3024,1941" to="3030,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xkxAAAAN0AAAAPAAAAZHJzL2Rvd25yZXYueG1sRE9NawIx&#10;EL0X/A9hBG81W0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KM7zGTEAAAA3QAAAA8A&#10;AAAAAAAAAAAAAAAABwIAAGRycy9kb3ducmV2LnhtbFBLBQYAAAAAAwADALcAAAD4AgAAAAA=&#10;" strokeweight="0"/>
                  <v:line id="Line 786" o:spid="_x0000_s1688" style="position:absolute;flip:y;visibility:visible;mso-wrap-style:square" from="3035,1935" to="304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" strokeweight="0"/>
                  <v:line id="Line 787" o:spid="_x0000_s1689" style="position:absolute;flip:y;visibility:visible;mso-wrap-style:square" from="3046,1929" to="305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" strokeweight="0"/>
                  <v:line id="Line 788" o:spid="_x0000_s1690" style="position:absolute;flip:y;visibility:visible;mso-wrap-style:square" from="3057,1922" to="306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P6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Py0EV76REfTiDwAA//8DAFBLAQItABQABgAIAAAAIQDb4fbL7gAAAIUBAAATAAAAAAAA&#10;AAAAAAAAAAAAAABbQ29udGVudF9UeXBlc10ueG1sUEsBAi0AFAAGAAgAAAAhAFr0LFu/AAAAFQEA&#10;AAsAAAAAAAAAAAAAAAAAHwEAAF9yZWxzLy5yZWxzUEsBAi0AFAAGAAgAAAAhAE06Y/rHAAAA3QAA&#10;AA8AAAAAAAAAAAAAAAAABwIAAGRycy9kb3ducmV2LnhtbFBLBQYAAAAAAwADALcAAAD7AgAAAAA=&#10;" strokeweight="0"/>
                  <v:line id="Line 789" o:spid="_x0000_s1691" style="position:absolute;flip:y;visibility:visible;mso-wrap-style:square" from="3068,1916" to="307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" strokeweight="0"/>
                  <v:line id="Line 790" o:spid="_x0000_s1692" style="position:absolute;flip:y;visibility:visible;mso-wrap-style:square" from="3078,1910" to="3083,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kh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" strokeweight="0"/>
                  <v:line id="Line 791" o:spid="_x0000_s1693" style="position:absolute;flip:y;visibility:visible;mso-wrap-style:square" from="3089,1904" to="309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" strokeweight="0"/>
                  <v:line id="Line 792" o:spid="_x0000_s1694" style="position:absolute;flip:y;visibility:visible;mso-wrap-style:square" from="3099,1898" to="310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" strokeweight="0"/>
                  <v:line id="Line 793" o:spid="_x0000_s1695" style="position:absolute;flip:y;visibility:visible;mso-wrap-style:square" from="3110,1892" to="3116,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dWxQAAAN0AAAAPAAAAZHJzL2Rvd25yZXYueG1sRE9LawIx&#10;EL4X/A9hhN5q1gp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DGR2dWxQAAAN0AAAAP&#10;AAAAAAAAAAAAAAAAAAcCAABkcnMvZG93bnJldi54bWxQSwUGAAAAAAMAAwC3AAAA+QIAAAAA&#10;" strokeweight="0"/>
                  <v:line id="Line 794" o:spid="_x0000_s1696" style="position:absolute;flip:y;visibility:visible;mso-wrap-style:square" from="3121,1885" to="3126,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8ixQAAAN0AAAAPAAAAZHJzL2Rvd25yZXYueG1sRE9LawIx&#10;EL4X/A9hhN5q1iJ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BJrv8ixQAAAN0AAAAP&#10;AAAAAAAAAAAAAAAAAAcCAABkcnMvZG93bnJldi54bWxQSwUGAAAAAAMAAwC3AAAA+QIAAAAA&#10;" strokeweight="0"/>
                  <v:line id="Line 795" o:spid="_x0000_s1697" style="position:absolute;flip:y;visibility:visible;mso-wrap-style:square" from="3132,1879" to="3137,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lq5xQAAAN0AAAAPAAAAZHJzL2Rvd25yZXYueG1sRE9LawIx&#10;EL4X/A9hhN5q1oJ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Am4lq5xQAAAN0AAAAP&#10;AAAAAAAAAAAAAAAAAAcCAABkcnMvZG93bnJldi54bWxQSwUGAAAAAAMAAwC3AAAA+QIAAAAA&#10;" strokeweight="0"/>
                  <v:line id="Line 796" o:spid="_x0000_s1698" style="position:absolute;flip:y;visibility:visible;mso-wrap-style:square" from="3143,1873" to="3148,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" strokeweight="0"/>
                  <v:line id="Line 797" o:spid="_x0000_s1699" style="position:absolute;flip:y;visibility:visible;mso-wrap-style:square" from="3153,1867" to="3159,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" strokeweight="0"/>
                  <v:line id="Line 798" o:spid="_x0000_s1700" style="position:absolute;flip:y;visibility:visible;mso-wrap-style:square" from="3163,1861" to="316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Un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" strokeweight="0"/>
                  <v:line id="Line 799" o:spid="_x0000_s1701" style="position:absolute;flip:y;visibility:visible;mso-wrap-style:square" from="3174,1855" to="3180,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" strokeweight="0"/>
                  <v:line id="Line 800" o:spid="_x0000_s1702" style="position:absolute;flip:y;visibility:visible;mso-wrap-style:square" from="3185,1848" to="3190,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c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" strokeweight="0"/>
                  <v:line id="Line 801" o:spid="_x0000_s1703" style="position:absolute;flip:y;visibility:visible;mso-wrap-style:square" from="3196,1843" to="320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" strokeweight="0"/>
                  <v:line id="Line 802" o:spid="_x0000_s1704" style="position:absolute;flip:y;visibility:visible;mso-wrap-style:square" from="3207,1837" to="3212,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" strokeweight="0"/>
                  <v:line id="Line 803" o:spid="_x0000_s1705" style="position:absolute;flip:y;visibility:visible;mso-wrap-style:square" from="3217,1831" to="3223,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3rxQAAAN0AAAAPAAAAZHJzL2Rvd25yZXYueG1sRE9NawIx&#10;EL0X/A9hhN5qVgt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AIK63rxQAAAN0AAAAP&#10;AAAAAAAAAAAAAAAAAAcCAABkcnMvZG93bnJldi54bWxQSwUGAAAAAAMAAwC3AAAA+QIAAAAA&#10;" strokeweight="0"/>
                  <v:line id="Line 804" o:spid="_x0000_s1706" style="position:absolute;flip:y;visibility:visible;mso-wrap-style:square" from="3228,1824" to="3234,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WfxQAAAN0AAAAPAAAAZHJzL2Rvd25yZXYueG1sRE9NawIx&#10;EL0X/A9hhN5qVil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CHwjWfxQAAAN0AAAAP&#10;AAAAAAAAAAAAAAAAAAcCAABkcnMvZG93bnJldi54bWxQSwUGAAAAAAMAAwC3AAAA+QIAAAAA&#10;" strokeweight="0"/>
                  <v:line id="Line 805" o:spid="_x0000_s1707" style="position:absolute;flip:y;visibility:visible;mso-wrap-style:square" from="3239,1818" to="324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AExQAAAN0AAAAPAAAAZHJzL2Rvd25yZXYueG1sRE9NawIx&#10;EL0X/A9hhN5qVqF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DojpAExQAAAN0AAAAP&#10;AAAAAAAAAAAAAAAAAAcCAABkcnMvZG93bnJldi54bWxQSwUGAAAAAAMAAwC3AAAA+QIAAAAA&#10;" strokeweight="0"/>
                  <v:line id="Line 806" o:spid="_x0000_s1708" style="position:absolute;flip:y;visibility:visible;mso-wrap-style:square" from="3250,1812" to="325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" strokeweight="0"/>
                  <v:line id="Line 807" o:spid="_x0000_s1709" style="position:absolute;flip:y;visibility:visible;mso-wrap-style:square" from="3260,1806" to="326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" strokeweight="0"/>
                  <v:line id="Line 808" o:spid="_x0000_s1710" style="position:absolute;flip:y;visibility:visible;mso-wrap-style:square" from="3271,1800" to="3276,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a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" strokeweight="0"/>
                  <v:line id="Line 809" o:spid="_x0000_s1711" style="position:absolute;flip:y;visibility:visible;mso-wrap-style:square" from="3282,1794" to="328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" strokeweight="0"/>
                  <v:line id="Line 810" o:spid="_x0000_s1712" style="position:absolute;flip:y;visibility:visible;mso-wrap-style:square" from="3292,1787" to="329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VByAAAAN0AAAAPAAAAZHJzL2Rvd25yZXYueG1sRI9BSwMx&#10;EIXvQv9DmII3m1Wh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B9IKVByAAAAN0A&#10;AAAPAAAAAAAAAAAAAAAAAAcCAABkcnMvZG93bnJldi54bWxQSwUGAAAAAAMAAwC3AAAA/AIAAAAA&#10;" strokeweight="0"/>
                  <v:line id="Line 811" o:spid="_x0000_s1713" style="position:absolute;flip:y;visibility:visible;mso-wrap-style:square" from="3303,1781" to="3309,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DaxQAAAN0AAAAPAAAAZHJzL2Rvd25yZXYueG1sRE9LawIx&#10;EL4X/A9hhN5q1gp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ASbADaxQAAAN0AAAAP&#10;AAAAAAAAAAAAAAAAAAcCAABkcnMvZG93bnJldi54bWxQSwUGAAAAAAMAAwC3AAAA+QIAAAAA&#10;" strokeweight="0"/>
                  <v:line id="Line 812" o:spid="_x0000_s1714" style="position:absolute;flip:y;visibility:visible;mso-wrap-style:square" from="3314,1775" to="331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6txQAAAN0AAAAPAAAAZHJzL2Rvd25yZXYueG1sRE9NawIx&#10;EL0X/A9hhN5qVgt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Divp6txQAAAN0AAAAP&#10;AAAAAAAAAAAAAAAAAAcCAABkcnMvZG93bnJldi54bWxQSwUGAAAAAAMAAwC3AAAA+QIAAAAA&#10;" strokeweight="0"/>
                  <v:line id="Line 813" o:spid="_x0000_s1715" style="position:absolute;flip:y;visibility:visible;mso-wrap-style:square" from="3325,1769" to="333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s2xQAAAN0AAAAPAAAAZHJzL2Rvd25yZXYueG1sRE9NawIx&#10;EL0L/ocwQm+atYK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N8js2xQAAAN0AAAAP&#10;AAAAAAAAAAAAAAAAAAcCAABkcnMvZG93bnJldi54bWxQSwUGAAAAAAMAAwC3AAAA+QIAAAAA&#10;" strokeweight="0"/>
                  <v:line id="Line 814" o:spid="_x0000_s1716" style="position:absolute;flip:y;visibility:visible;mso-wrap-style:square" from="3336,1763" to="334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NCxQAAAN0AAAAPAAAAZHJzL2Rvd25yZXYueG1sRE9NawIx&#10;EL0L/ocwQm81W1ts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ACG6NCxQAAAN0AAAAP&#10;AAAAAAAAAAAAAAAAAAcCAABkcnMvZG93bnJldi54bWxQSwUGAAAAAAMAAwC3AAAA+QIAAAAA&#10;" strokeweight="0"/>
                  <v:line id="Line 815" o:spid="_x0000_s1717" style="position:absolute;flip:y;visibility:visible;mso-wrap-style:square" from="3346,1756" to="335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bZxQAAAN0AAAAPAAAAZHJzL2Rvd25yZXYueG1sRE9NawIx&#10;EL0L/ocwQm81W0tt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BtVwbZxQAAAN0AAAAP&#10;AAAAAAAAAAAAAAAAAAcCAABkcnMvZG93bnJldi54bWxQSwUGAAAAAAMAAwC3AAAA+QIAAAAA&#10;" strokeweight="0"/>
                  <v:line id="Line 816" o:spid="_x0000_s1718" style="position:absolute;flip:y;visibility:visible;mso-wrap-style:square" from="3356,1750" to="336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iuxQAAAN0AAAAPAAAAZHJzL2Rvd25yZXYueG1sRE9LawIx&#10;EL4X+h/CFLzVrC1s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CdhZiuxQAAAN0AAAAP&#10;AAAAAAAAAAAAAAAAAAcCAABkcnMvZG93bnJldi54bWxQSwUGAAAAAAMAAwC3AAAA+QIAAAAA&#10;" strokeweight="0"/>
                  <v:line id="Line 817" o:spid="_x0000_s1719" style="position:absolute;flip:y;visibility:visible;mso-wrap-style:square" from="3367,1744" to="337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01xQAAAN0AAAAPAAAAZHJzL2Rvd25yZXYueG1sRE9LawIx&#10;EL4X+h/CCL3VrBZU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DyyT01xQAAAN0AAAAP&#10;AAAAAAAAAAAAAAAAAAcCAABkcnMvZG93bnJldi54bWxQSwUGAAAAAAMAAwC3AAAA+QIAAAAA&#10;" strokeweight="0"/>
                  <v:line id="Line 818" o:spid="_x0000_s1720" style="position:absolute;flip:y;visibility:visible;mso-wrap-style:square" from="3378,1738" to="338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lHyAAAAN0AAAAPAAAAZHJzL2Rvd25yZXYueG1sRI9BSwMx&#10;EIXvQv9DmII3m1Wh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CDVqlHyAAAAN0A&#10;AAAPAAAAAAAAAAAAAAAAAAcCAABkcnMvZG93bnJldi54bWxQSwUGAAAAAAMAAwC3AAAA/AIAAAAA&#10;" strokeweight="0"/>
                  <v:line id="Line 819" o:spid="_x0000_s1721" style="position:absolute;flip:y;visibility:visible;mso-wrap-style:square" from="3389,1732" to="3394,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zcxQAAAN0AAAAPAAAAZHJzL2Rvd25yZXYueG1sRE9NawIx&#10;EL0X/A9hhN5qthZ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DsGgzcxQAAAN0AAAAP&#10;AAAAAAAAAAAAAAAAAAcCAABkcnMvZG93bnJldi54bWxQSwUGAAAAAAMAAwC3AAAA+QIAAAAA&#10;" strokeweight="0"/>
                  <v:line id="Line 820" o:spid="_x0000_s1722" style="position:absolute;flip:y;visibility:visible;mso-wrap-style:square" from="3400,1726" to="3405,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Y8yAAAAN0AAAAPAAAAZHJzL2Rvd25yZXYueG1sRI9BSwMx&#10;EIXvQv9DmII3m1Wk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AlJtY8yAAAAN0A&#10;AAAPAAAAAAAAAAAAAAAAAAcCAABkcnMvZG93bnJldi54bWxQSwUGAAAAAAMAAwC3AAAA/AIAAAAA&#10;" strokeweight="0"/>
                  <v:line id="Line 821" o:spid="_x0000_s1723" style="position:absolute;flip:y;visibility:visible;mso-wrap-style:square" from="3410,1719" to="341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OnxQAAAN0AAAAPAAAAZHJzL2Rvd25yZXYueG1sRE9LawIx&#10;EL4X/A9hhN5q1i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BKanOnxQAAAN0AAAAP&#10;AAAAAAAAAAAAAAAAAAcCAABkcnMvZG93bnJldi54bWxQSwUGAAAAAAMAAwC3AAAA+QIAAAAA&#10;" strokeweight="0"/>
                  <v:line id="Line 822" o:spid="_x0000_s1724" style="position:absolute;flip:y;visibility:visible;mso-wrap-style:square" from="3421,1713" to="3427,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3QxQAAAN0AAAAPAAAAZHJzL2Rvd25yZXYueG1sRE9NawIx&#10;EL0X/A9hhN5qVil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C6uO3QxQAAAN0AAAAP&#10;AAAAAAAAAAAAAAAAAAcCAABkcnMvZG93bnJldi54bWxQSwUGAAAAAAMAAwC3AAAA+QIAAAAA&#10;" strokeweight="0"/>
                  <v:line id="Line 823" o:spid="_x0000_s1725" style="position:absolute;flip:y;visibility:visible;mso-wrap-style:square" from="3431,1707" to="3437,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hLxQAAAN0AAAAPAAAAZHJzL2Rvd25yZXYueG1sRE9NawIx&#10;EL0L/ocwQm81W1ts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V9EhLxQAAAN0AAAAP&#10;AAAAAAAAAAAAAAAAAAcCAABkcnMvZG93bnJldi54bWxQSwUGAAAAAAMAAwC3AAAA+QIAAAAA&#10;" strokeweight="0"/>
                  <v:line id="Line 824" o:spid="_x0000_s1726" style="position:absolute;flip:y;visibility:visible;mso-wrap-style:square" from="3442,1701" to="3447,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A/xQAAAN0AAAAPAAAAZHJzL2Rvd25yZXYueG1sRE9NawIx&#10;EL0L/ocwQm+atYi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BaHdA/xQAAAN0AAAAP&#10;AAAAAAAAAAAAAAAAAAcCAABkcnMvZG93bnJldi54bWxQSwUGAAAAAAMAAwC3AAAA+QIAAAAA&#10;" strokeweight="0"/>
                  <v:line id="Line 825" o:spid="_x0000_s1727" style="position:absolute;flip:y;visibility:visible;mso-wrap-style:square" from="3453,1696" to="3458,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WkxQAAAN0AAAAPAAAAZHJzL2Rvd25yZXYueG1sRE9NawIx&#10;EL0L/ocwQm81W2lt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A1UXWkxQAAAN0AAAAP&#10;AAAAAAAAAAAAAAAAAAcCAABkcnMvZG93bnJldi54bWxQSwUGAAAAAAMAAwC3AAAA+QIAAAAA&#10;" strokeweight="0"/>
                  <v:line id="Line 826" o:spid="_x0000_s1728" style="position:absolute;flip:y;visibility:visible;mso-wrap-style:square" from="3464,1689" to="3469,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TxQAAAN0AAAAPAAAAZHJzL2Rvd25yZXYueG1sRE9LawIx&#10;EL4X+h/CFLzVrKVs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DFg+vTxQAAAN0AAAAP&#10;AAAAAAAAAAAAAAAAAAcCAABkcnMvZG93bnJldi54bWxQSwUGAAAAAAMAAwC3AAAA+QIAAAAA&#10;" strokeweight="0"/>
                  <v:line id="Line 827" o:spid="_x0000_s1729" style="position:absolute;flip:y;visibility:visible;mso-wrap-style:square" from="3475,1683" to="3480,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5IxQAAAN0AAAAPAAAAZHJzL2Rvd25yZXYueG1sRE9LawIx&#10;EL4X+h/CCL3VrFJU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Cqz05IxQAAAN0AAAAP&#10;AAAAAAAAAAAAAAAAAAcCAABkcnMvZG93bnJldi54bWxQSwUGAAAAAAMAAwC3AAAA+QIAAAAA&#10;" strokeweight="0"/>
                  <v:line id="Line 828" o:spid="_x0000_s1730" style="position:absolute;flip:y;visibility:visible;mso-wrap-style:square" from="3485,1677" to="34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o6yAAAAN0AAAAPAAAAZHJzL2Rvd25yZXYueG1sRI9BSwMx&#10;EIXvQv9DmII3m1Wk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DbUNo6yAAAAN0A&#10;AAAPAAAAAAAAAAAAAAAAAAcCAABkcnMvZG93bnJldi54bWxQSwUGAAAAAAMAAwC3AAAA/AIAAAAA&#10;" strokeweight="0"/>
                  <v:line id="Line 829" o:spid="_x0000_s1731" style="position:absolute;flip:y;visibility:visible;mso-wrap-style:square" from="3496,1671" to="3502,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hxQAAAN0AAAAPAAAAZHJzL2Rvd25yZXYueG1sRE9NawIx&#10;EL0X/A9hhN5qtlJ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C0HH+hxQAAAN0AAAAP&#10;AAAAAAAAAAAAAAAAAAcCAABkcnMvZG93bnJldi54bWxQSwUGAAAAAAMAAwC3AAAA+QIAAAAA&#10;" strokeweight="0"/>
                  <v:line id="Line 830" o:spid="_x0000_s1732" style="position:absolute;flip:y;visibility:visible;mso-wrap-style:square" from="3507,1665" to="351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h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Cg/0DhyAAAAN0A&#10;AAAPAAAAAAAAAAAAAAAAAAcCAABkcnMvZG93bnJldi54bWxQSwUGAAAAAAMAAwC3AAAA/AIAAAAA&#10;" strokeweight="0"/>
                  <v:line id="Line 831" o:spid="_x0000_s1733" style="position:absolute;flip:y;visibility:visible;mso-wrap-style:square" from="3518,1658" to="3522,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6xQAAAN0AAAAPAAAAZHJzL2Rvd25yZXYueG1sRE9LawIx&#10;EL4X/A9hhN5q1o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DPs+V6xQAAAN0AAAAP&#10;AAAAAAAAAAAAAAAAAAcCAABkcnMvZG93bnJldi54bWxQSwUGAAAAAAMAAwC3AAAA+QIAAAAA&#10;" strokeweight="0"/>
                  <v:line id="Line 832" o:spid="_x0000_s1734" style="position:absolute;flip:y;visibility:visible;mso-wrap-style:square" from="3528,1652" to="3533,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NxQAAAN0AAAAPAAAAZHJzL2Rvd25yZXYueG1sRE9NawIx&#10;EL0X/A9hhN5qVqF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A/YXsNxQAAAN0AAAAP&#10;AAAAAAAAAAAAAAAAAAcCAABkcnMvZG93bnJldi54bWxQSwUGAAAAAAMAAwC3AAAA+QIAAAAA&#10;" strokeweight="0"/>
                  <v:line id="Line 833" o:spid="_x0000_s1735" style="position:absolute;flip:y;visibility:visible;mso-wrap-style:square" from="3539,1646" to="354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6WxQAAAN0AAAAPAAAAZHJzL2Rvd25yZXYueG1sRE9NawIx&#10;EL0L/ocwQm81W0t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BQLd6WxQAAAN0AAAAP&#10;AAAAAAAAAAAAAAAAAAcCAABkcnMvZG93bnJldi54bWxQSwUGAAAAAAMAAwC3AAAA+QIAAAAA&#10;" strokeweight="0"/>
                  <v:line id="Line 834" o:spid="_x0000_s1736" style="position:absolute;flip:y;visibility:visible;mso-wrap-style:square" from="3549,1640" to="3555,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bixQAAAN0AAAAPAAAAZHJzL2Rvd25yZXYueG1sRE9NawIx&#10;EL0L/ocwQm81W2l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fxEbixQAAAN0AAAAP&#10;AAAAAAAAAAAAAAAAAAcCAABkcnMvZG93bnJldi54bWxQSwUGAAAAAAMAAwC3AAAA+QIAAAAA&#10;" strokeweight="0"/>
                  <v:line id="Line 835" o:spid="_x0000_s1737" style="position:absolute;flip:y;visibility:visible;mso-wrap-style:square" from="3560,1634" to="3566,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N5xQAAAN0AAAAPAAAAZHJzL2Rvd25yZXYueG1sRE9NawIx&#10;EL0L/ocwQm+ataC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wiON5xQAAAN0AAAAP&#10;AAAAAAAAAAAAAAAAAAcCAABkcnMvZG93bnJldi54bWxQSwUGAAAAAAMAAwC3AAAA+QIAAAAA&#10;" strokeweight="0"/>
                  <v:line id="Line 836" o:spid="_x0000_s1738" style="position:absolute;flip:y;visibility:visible;mso-wrap-style:square" from="3571,1628" to="357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0OxQAAAN0AAAAPAAAAZHJzL2Rvd25yZXYueG1sRE9LawIx&#10;EL4X+h/CFLzVrIVu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BAWn0OxQAAAN0AAAAP&#10;AAAAAAAAAAAAAAAAAAcCAABkcnMvZG93bnJldi54bWxQSwUGAAAAAAMAAwC3AAAA+QIAAAAA&#10;" strokeweight="0"/>
                  <v:line id="Line 837" o:spid="_x0000_s1739" style="position:absolute;flip:y;visibility:visible;mso-wrap-style:square" from="3582,1621" to="3587,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iVxQAAAN0AAAAPAAAAZHJzL2Rvd25yZXYueG1sRE9LawIx&#10;EL4X+h/CCL3VrEJV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AvFtiVxQAAAN0AAAAP&#10;AAAAAAAAAAAAAAAAAAcCAABkcnMvZG93bnJldi54bWxQSwUGAAAAAAMAAwC3AAAA+QIAAAAA&#10;" strokeweight="0"/>
                  <v:line id="Line 838" o:spid="_x0000_s1740" style="position:absolute;flip:y;visibility:visible;mso-wrap-style:square" from="3593,1615" to="3598,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zn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BeiUznyAAAAN0A&#10;AAAPAAAAAAAAAAAAAAAAAAcCAABkcnMvZG93bnJldi54bWxQSwUGAAAAAAMAAwC3AAAA/AIAAAAA&#10;" strokeweight="0"/>
                  <v:line id="Line 839" o:spid="_x0000_s1741" style="position:absolute;flip:y;visibility:visible;mso-wrap-style:square" from="3603,1609" to="3609,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l8xQAAAN0AAAAPAAAAZHJzL2Rvd25yZXYueG1sRE9NawIx&#10;EL0X/A9hhN5qtkJt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Axxel8xQAAAN0AAAAP&#10;AAAAAAAAAAAAAAAAAAcCAABkcnMvZG93bnJldi54bWxQSwUGAAAAAAMAAwC3AAAA+QIAAAAA&#10;" strokeweight="0"/>
                  <v:line id="Line 840" o:spid="_x0000_s1742" style="position:absolute;flip:y;visibility:visible;mso-wrap-style:square" from="3613,1603" to="3619,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" strokeweight="0"/>
                </v:group>
                <v:group id="Group 841" o:spid="_x0000_s1743" style="position:absolute;left:1352;top:2787;width:34144;height:7157" coordorigin="213,473" coordsize="537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">
                  <v:line id="Line 842" o:spid="_x0000_s1744" style="position:absolute;flip:y;visibility:visible;mso-wrap-style:square" from="3624,1597" to="363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" strokeweight="0"/>
                  <v:line id="Line 843" o:spid="_x0000_s1745" style="position:absolute;flip:y;visibility:visible;mso-wrap-style:square" from="3635,1591" to="3640,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QrxQAAAN0AAAAPAAAAZHJzL2Rvd25yZXYueG1sRE9LawIx&#10;EL4X+h/CFLzVrC1s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CeQRQrxQAAAN0AAAAP&#10;AAAAAAAAAAAAAAAAAAcCAABkcnMvZG93bnJldi54bWxQSwUGAAAAAAMAAwC3AAAA+QIAAAAA&#10;" strokeweight="0"/>
                  <v:line id="Line 844" o:spid="_x0000_s1746" style="position:absolute;flip:y;visibility:visible;mso-wrap-style:square" from="3646,1584" to="365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xfxQAAAN0AAAAPAAAAZHJzL2Rvd25yZXYueG1sRE9LawIx&#10;EL4X+h/CFLzVrKVs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ARqIxfxQAAAN0AAAAP&#10;AAAAAAAAAAAAAAAAAAcCAABkcnMvZG93bnJldi54bWxQSwUGAAAAAAMAAwC3AAAA+QIAAAAA&#10;" strokeweight="0"/>
                  <v:line id="Line 845" o:spid="_x0000_s1747" style="position:absolute;flip:y;visibility:visible;mso-wrap-style:square" from="3657,1578" to="3662,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ExQAAAN0AAAAPAAAAZHJzL2Rvd25yZXYueG1sRE9LawIx&#10;EL4X+h/CFLzVrIVu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B+5CnExQAAAN0AAAAP&#10;AAAAAAAAAAAAAAAAAAcCAABkcnMvZG93bnJldi54bWxQSwUGAAAAAAMAAwC3AAAA+QIAAAAA&#10;" strokeweight="0"/>
                  <v:line id="Line 846" o:spid="_x0000_s1748" style="position:absolute;flip:y;visibility:visible;mso-wrap-style:square" from="3667,1572" to="3673,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" strokeweight="0"/>
                  <v:line id="Line 847" o:spid="_x0000_s1749" style="position:absolute;flip:y;visibility:visible;mso-wrap-style:square" from="3678,1566" to="3684,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" strokeweight="0"/>
                  <v:line id="Line 848" o:spid="_x0000_s1750" style="position:absolute;flip:y;visibility:visible;mso-wrap-style:square" from="3689,1560" to="369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" strokeweight="0"/>
                  <v:line id="Line 849" o:spid="_x0000_s1751" style="position:absolute;flip:y;visibility:visible;mso-wrap-style:square" from="3700,1553" to="370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" strokeweight="0"/>
                  <v:line id="Line 850" o:spid="_x0000_s1752" style="position:absolute;flip:y;visibility:visible;mso-wrap-style:square" from="3710,1548" to="3715,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yB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" strokeweight="0"/>
                  <v:line id="Line 851" o:spid="_x0000_s1753" style="position:absolute;flip:y;visibility:visible;mso-wrap-style:square" from="3721,1542" to="3726,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" strokeweight="0"/>
                  <v:line id="Line 852" o:spid="_x0000_s1754" style="position:absolute;flip:y;visibility:visible;mso-wrap-style:square" from="3732,1536" to="3737,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" strokeweight="0"/>
                  <v:line id="Line 853" o:spid="_x0000_s1755" style="position:absolute;flip:y;visibility:visible;mso-wrap-style:square" from="3742,1530" to="3748,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L2xQAAAN0AAAAPAAAAZHJzL2Rvd25yZXYueG1sRE9LawIx&#10;EL4X+h/CCL3VrBZU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AbmIL2xQAAAN0AAAAP&#10;AAAAAAAAAAAAAAAAAAcCAABkcnMvZG93bnJldi54bWxQSwUGAAAAAAMAAwC3AAAA+QIAAAAA&#10;" strokeweight="0"/>
                  <v:line id="Line 854" o:spid="_x0000_s1756" style="position:absolute;flip:y;visibility:visible;mso-wrap-style:square" from="3753,1523" to="3759,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qCxQAAAN0AAAAPAAAAZHJzL2Rvd25yZXYueG1sRE9LawIx&#10;EL4X+h/CCL3VrFJU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CUcRqCxQAAAN0AAAAP&#10;AAAAAAAAAAAAAAAAAAcCAABkcnMvZG93bnJldi54bWxQSwUGAAAAAAMAAwC3AAAA+QIAAAAA&#10;" strokeweight="0"/>
                  <v:line id="Line 855" o:spid="_x0000_s1757" style="position:absolute;flip:y;visibility:visible;mso-wrap-style:square" from="3764,1517" to="3769,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8ZxQAAAN0AAAAPAAAAZHJzL2Rvd25yZXYueG1sRE9LawIx&#10;EL4X+h/CCL3VrEJV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D7Pb8ZxQAAAN0AAAAP&#10;AAAAAAAAAAAAAAAAAAcCAABkcnMvZG93bnJldi54bWxQSwUGAAAAAAMAAwC3AAAA+QIAAAAA&#10;" strokeweight="0"/>
                  <v:line id="Line 856" o:spid="_x0000_s1758" style="position:absolute;flip:y;visibility:visible;mso-wrap-style:square" from="3775,1511" to="3780,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" strokeweight="0"/>
                  <v:line id="Line 857" o:spid="_x0000_s1759" style="position:absolute;flip:y;visibility:visible;mso-wrap-style:square" from="3786,1505" to="3790,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" strokeweight="0"/>
                  <v:line id="Line 858" o:spid="_x0000_s1760" style="position:absolute;flip:y;visibility:visible;mso-wrap-style:square" from="3796,1499" to="380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CH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" strokeweight="0"/>
                  <v:line id="Line 859" o:spid="_x0000_s1761" style="position:absolute;flip:y;visibility:visible;mso-wrap-style:square" from="3806,1492" to="381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" strokeweight="0"/>
                  <v:line id="Line 860" o:spid="_x0000_s1762" style="position:absolute;flip:y;visibility:visible;mso-wrap-style:square" from="3817,1486" to="3823,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ym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" strokeweight="0"/>
                  <v:line id="Line 861" o:spid="_x0000_s1763" style="position:absolute;flip:y;visibility:visible;mso-wrap-style:square" from="3828,1480" to="383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" strokeweight="0"/>
                  <v:line id="Line 862" o:spid="_x0000_s1764" style="position:absolute;flip:y;visibility:visible;mso-wrap-style:square" from="3839,1474" to="3844,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" strokeweight="0"/>
                  <v:line id="Line 863" o:spid="_x0000_s1765" style="position:absolute;flip:y;visibility:visible;mso-wrap-style:square" from="3850,1468" to="3855,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LRxQAAAN0AAAAPAAAAZHJzL2Rvd25yZXYueG1sRE9NawIx&#10;EL0L/Q9hCr1pVgt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AuTfLRxQAAAN0AAAAP&#10;AAAAAAAAAAAAAAAAAAcCAABkcnMvZG93bnJldi54bWxQSwUGAAAAAAMAAwC3AAAA+QIAAAAA&#10;" strokeweight="0"/>
                  <v:line id="Line 864" o:spid="_x0000_s1766" style="position:absolute;flip:y;visibility:visible;mso-wrap-style:square" from="3860,1462" to="3866,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qlxQAAAN0AAAAPAAAAZHJzL2Rvd25yZXYueG1sRE9NawIx&#10;EL0L/Q9hCr1pVil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ChpGqlxQAAAN0AAAAP&#10;AAAAAAAAAAAAAAAAAAcCAABkcnMvZG93bnJldi54bWxQSwUGAAAAAAMAAwC3AAAA+QIAAAAA&#10;" strokeweight="0"/>
                  <v:line id="Line 865" o:spid="_x0000_s1767" style="position:absolute;flip:y;visibility:visible;mso-wrap-style:square" from="3871,1455" to="38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M8+xQAAAN0AAAAPAAAAZHJzL2Rvd25yZXYueG1sRE9NawIx&#10;EL0L/Q9hCr1pVqF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DO6M8+xQAAAN0AAAAP&#10;AAAAAAAAAAAAAAAAAAcCAABkcnMvZG93bnJldi54bWxQSwUGAAAAAAMAAwC3AAAA+QIAAAAA&#10;" strokeweight="0"/>
                  <v:line id="Line 866" o:spid="_x0000_s1768" style="position:absolute;flip:y;visibility:visible;mso-wrap-style:square" from="3881,1449" to="3887,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" strokeweight="0"/>
                  <v:line id="Line 867" o:spid="_x0000_s1769" style="position:absolute;flip:y;visibility:visible;mso-wrap-style:square" from="3892,1443" to="3898,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" strokeweight="0"/>
                  <v:line id="Line 868" o:spid="_x0000_s1770" style="position:absolute;flip:y;visibility:visible;mso-wrap-style:square" from="3903,1437" to="390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Cg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" strokeweight="0"/>
                  <v:line id="Line 869" o:spid="_x0000_s1771" style="position:absolute;flip:y;visibility:visible;mso-wrap-style:square" from="3914,1431" to="391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" strokeweight="0"/>
                  <v:line id="Line 870" o:spid="_x0000_s1772" style="position:absolute;flip:y;visibility:visible;mso-wrap-style:square" from="3925,1425" to="393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p7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" strokeweight="0"/>
                  <v:line id="Line 871" o:spid="_x0000_s1773" style="position:absolute;flip:y;visibility:visible;mso-wrap-style:square" from="3935,1418" to="394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" strokeweight="0"/>
                  <v:line id="Line 872" o:spid="_x0000_s1774" style="position:absolute;flip:y;visibility:visible;mso-wrap-style:square" from="3946,1412" to="395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" strokeweight="0"/>
                  <v:line id="Line 873" o:spid="_x0000_s1775" style="position:absolute;flip:y;visibility:visible;mso-wrap-style:square" from="3957,1406" to="3962,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QMxQAAAN0AAAAPAAAAZHJzL2Rvd25yZXYueG1sRE9NawIx&#10;EL0X/A9hhN5qthZ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CrlGQMxQAAAN0AAAAP&#10;AAAAAAAAAAAAAAAAAAcCAABkcnMvZG93bnJldi54bWxQSwUGAAAAAAMAAwC3AAAA+QIAAAAA&#10;" strokeweight="0"/>
                  <v:line id="Line 874" o:spid="_x0000_s1776" style="position:absolute;flip:y;visibility:visible;mso-wrap-style:square" from="3968,1401" to="3972,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x4xQAAAN0AAAAPAAAAZHJzL2Rvd25yZXYueG1sRE9NawIx&#10;EL0X/A9hhN5qtlJ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Akffx4xQAAAN0AAAAP&#10;AAAAAAAAAAAAAAAAAAcCAABkcnMvZG93bnJldi54bWxQSwUGAAAAAAMAAwC3AAAA+QIAAAAA&#10;" strokeweight="0"/>
                  <v:line id="Line 875" o:spid="_x0000_s1777" style="position:absolute;flip:y;visibility:visible;mso-wrap-style:square" from="3978,1394" to="3983,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njxQAAAN0AAAAPAAAAZHJzL2Rvd25yZXYueG1sRE9NawIx&#10;EL0X/A9hhN5qtkJt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BLMVnjxQAAAN0AAAAP&#10;AAAAAAAAAAAAAAAAAAcCAABkcnMvZG93bnJldi54bWxQSwUGAAAAAAMAAwC3AAAA+QIAAAAA&#10;" strokeweight="0"/>
                  <v:line id="Line 876" o:spid="_x0000_s1778" style="position:absolute;flip:y;visibility:visible;mso-wrap-style:square" from="3989,1388" to="3994,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" strokeweight="0"/>
                  <v:line id="Line 877" o:spid="_x0000_s1779" style="position:absolute;flip:y;visibility:visible;mso-wrap-style:square" from="3999,1382" to="4005,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" strokeweight="0"/>
                  <v:line id="Line 878" o:spid="_x0000_s1780" style="position:absolute;flip:y;visibility:visible;mso-wrap-style:square" from="4010,1376" to="4016,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Z9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" strokeweight="0"/>
                  <v:line id="Line 879" o:spid="_x0000_s1781" style="position:absolute;flip:y;visibility:visible;mso-wrap-style:square" from="4021,1370" to="4026,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" strokeweight="0"/>
                  <v:line id="Line 880" o:spid="_x0000_s1782" style="position:absolute;flip:y;visibility:visible;mso-wrap-style:square" from="4032,1364" to="4037,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Bh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v3wjI+jZBQAA//8DAFBLAQItABQABgAIAAAAIQDb4fbL7gAAAIUBAAATAAAAAAAA&#10;AAAAAAAAAAAAAABbQ29udGVudF9UeXBlc10ueG1sUEsBAi0AFAAGAAgAAAAhAFr0LFu/AAAAFQEA&#10;AAsAAAAAAAAAAAAAAAAAHwEAAF9yZWxzLy5yZWxzUEsBAi0AFAAGAAgAAAAhAMWtYGHHAAAA3QAA&#10;AA8AAAAAAAAAAAAAAAAABwIAAGRycy9kb3ducmV2LnhtbFBLBQYAAAAAAwADALcAAAD7AgAAAAA=&#10;" strokeweight="0"/>
                  <v:line id="Line 881" o:spid="_x0000_s1783" style="position:absolute;flip:y;visibility:visible;mso-wrap-style:square" from="4043,1357" to="4048,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" strokeweight="0"/>
                  <v:line id="Line 882" o:spid="_x0000_s1784" style="position:absolute;flip:y;visibility:visible;mso-wrap-style:square" from="4053,1351" to="4058,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" strokeweight="0"/>
                  <v:line id="Line 883" o:spid="_x0000_s1785" style="position:absolute;flip:y;visibility:visible;mso-wrap-style:square" from="4064,1345" to="4069,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4WxAAAAN0AAAAPAAAAZHJzL2Rvd25yZXYueG1sRE9NawIx&#10;EL0L/ocwgjfNtgW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DV//hbEAAAA3QAAAA8A&#10;AAAAAAAAAAAAAAAABwIAAGRycy9kb3ducmV2LnhtbFBLBQYAAAAAAwADALcAAAD4AgAAAAA=&#10;" strokeweight="0"/>
                  <v:line id="Line 884" o:spid="_x0000_s1786" style="position:absolute;flip:y;visibility:visible;mso-wrap-style:square" from="4074,1339" to="4080,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ZixAAAAN0AAAAPAAAAZHJzL2Rvd25yZXYueG1sRE9NawIx&#10;EL0L/ocwgjfNthS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LqWZmLEAAAA3QAAAA8A&#10;AAAAAAAAAAAAAAAABwIAAGRycy9kb3ducmV2LnhtbFBLBQYAAAAAAwADALcAAAD4AgAAAAA=&#10;" strokeweight="0"/>
                  <v:line id="Line 885" o:spid="_x0000_s1787" style="position:absolute;flip:y;visibility:visible;mso-wrap-style:square" from="4085,1333" to="4091,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P5xAAAAN0AAAAPAAAAZHJzL2Rvd25yZXYueG1sRE9NawIx&#10;EL0L/ocwgjfNtlC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NXaw/nEAAAA3QAAAA8A&#10;AAAAAAAAAAAAAAAABwIAAGRycy9kb3ducmV2LnhtbFBLBQYAAAAAAwADALcAAAD4AgAAAAA=&#10;" strokeweight="0"/>
                  <v:line id="Line 886" o:spid="_x0000_s1788" style="position:absolute;flip:y;visibility:visible;mso-wrap-style:square" from="4096,1327" to="410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" strokeweight="0"/>
                  <v:line id="Line 887" o:spid="_x0000_s1789" style="position:absolute;flip:y;visibility:visible;mso-wrap-style:square" from="4107,1320" to="4112,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" strokeweight="0"/>
                  <v:line id="Line 888" o:spid="_x0000_s1790" style="position:absolute;flip:y;visibility:visible;mso-wrap-style:square" from="4118,1314" to="4123,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2xn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rnwjI+jZBQAA//8DAFBLAQItABQABgAIAAAAIQDb4fbL7gAAAIUBAAATAAAAAAAA&#10;AAAAAAAAAAAAAABbQ29udGVudF9UeXBlc10ueG1sUEsBAi0AFAAGAAgAAAAhAFr0LFu/AAAAFQEA&#10;AAsAAAAAAAAAAAAAAAAAHwEAAF9yZWxzLy5yZWxzUEsBAi0AFAAGAAgAAAAhADvbbGfHAAAA3QAA&#10;AA8AAAAAAAAAAAAAAAAABwIAAGRycy9kb3ducmV2LnhtbFBLBQYAAAAAAwADALcAAAD7AgAAAAA=&#10;" strokeweight="0"/>
                  <v:line id="Line 889" o:spid="_x0000_s1791" style="position:absolute;flip:y;visibility:visible;mso-wrap-style:square" from="4128,1308" to="4134,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" strokeweight="0"/>
                  <v:line id="Line 890" o:spid="_x0000_s1792" style="position:absolute;flip:y;visibility:visible;mso-wrap-style:square" from="4139,1302" to="4145,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a8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" strokeweight="0"/>
                  <v:line id="Line 891" o:spid="_x0000_s1793" style="position:absolute;flip:y;visibility:visible;mso-wrap-style:square" from="4149,1296" to="4155,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" strokeweight="0"/>
                  <v:line id="Line 892" o:spid="_x0000_s1794" style="position:absolute;flip:y;visibility:visible;mso-wrap-style:square" from="4160,1289" to="4165,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" strokeweight="0"/>
                  <v:line id="Line 893" o:spid="_x0000_s1795" style="position:absolute;flip:y;visibility:visible;mso-wrap-style:square" from="4171,1283" to="417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jLxQAAAN0AAAAPAAAAZHJzL2Rvd25yZXYueG1sRE9NawIx&#10;EL0L/Q9hCr1pVgU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CwpmjLxQAAAN0AAAAP&#10;AAAAAAAAAAAAAAAAAAcCAABkcnMvZG93bnJldi54bWxQSwUGAAAAAAMAAwC3AAAA+QIAAAAA&#10;" strokeweight="0"/>
                  <v:line id="Line 894" o:spid="_x0000_s1796" style="position:absolute;flip:y;visibility:visible;mso-wrap-style:square" from="4182,1277" to="4187,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QAAAN0AAAAPAAAAZHJzL2Rvd25yZXYueG1sRE9NawIx&#10;EL0L/Q9hCr1pVh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A/T/C/xQAAAN0AAAAP&#10;AAAAAAAAAAAAAAAAAAcCAABkcnMvZG93bnJldi54bWxQSwUGAAAAAAMAAwC3AAAA+QIAAAAA&#10;" strokeweight="0"/>
                  <v:line id="Line 895" o:spid="_x0000_s1797" style="position:absolute;flip:y;visibility:visible;mso-wrap-style:square" from="4192,1271" to="4198,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UkxQAAAN0AAAAPAAAAZHJzL2Rvd25yZXYueG1sRE9NawIx&#10;EL0L/Q9hCr1pVk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BQA1UkxQAAAN0AAAAP&#10;AAAAAAAAAAAAAAAAAAcCAABkcnMvZG93bnJldi54bWxQSwUGAAAAAAMAAwC3AAAA+QIAAAAA&#10;" strokeweight="0"/>
                  <v:line id="Line 896" o:spid="_x0000_s1798" style="position:absolute;flip:y;visibility:visible;mso-wrap-style:square" from="4203,1265" to="4209,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" strokeweight="0"/>
                  <v:line id="Line 897" o:spid="_x0000_s1799" style="position:absolute;flip:y;visibility:visible;mso-wrap-style:square" from="4214,1259" to="4219,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" strokeweight="0"/>
                  <v:line id="Line 898" o:spid="_x0000_s1800" style="position:absolute;flip:y;visibility:visible;mso-wrap-style:square" from="4225,1253" to="423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6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" strokeweight="0"/>
                  <v:line id="Line 899" o:spid="_x0000_s1801" style="position:absolute;flip:y;visibility:visible;mso-wrap-style:square" from="4236,1247" to="424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" strokeweight="0"/>
                  <v:line id="Line 900" o:spid="_x0000_s1802" style="position:absolute;flip:y;visibility:visible;mso-wrap-style:square" from="4246,1241" to="425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wB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" strokeweight="0"/>
                  <v:line id="Line 901" o:spid="_x0000_s1803" style="position:absolute;flip:y;visibility:visible;mso-wrap-style:square" from="4256,1235" to="426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" strokeweight="0"/>
                  <v:line id="Line 902" o:spid="_x0000_s1804" style="position:absolute;flip:y;visibility:visible;mso-wrap-style:square" from="4267,1228" to="427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" strokeweight="0"/>
                  <v:line id="Line 903" o:spid="_x0000_s1805" style="position:absolute;flip:y;visibility:visible;mso-wrap-style:square" from="4278,1222" to="4284,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2xQAAAN0AAAAPAAAAZHJzL2Rvd25yZXYueG1sRE9NawIx&#10;EL0L/ocwBW+arYV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B+yqJ2xQAAAN0AAAAP&#10;AAAAAAAAAAAAAAAAAAcCAABkcnMvZG93bnJldi54bWxQSwUGAAAAAAMAAwC3AAAA+QIAAAAA&#10;" strokeweight="0"/>
                  <v:line id="Line 904" o:spid="_x0000_s1806" style="position:absolute;flip:y;visibility:visible;mso-wrap-style:square" from="4289,1216" to="429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oCxQAAAN0AAAAPAAAAZHJzL2Rvd25yZXYueG1sRE9NawIx&#10;EL0L/ocwBW+arZR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DxIzoCxQAAAN0AAAAP&#10;AAAAAAAAAAAAAAAAAAcCAABkcnMvZG93bnJldi54bWxQSwUGAAAAAAMAAwC3AAAA+QIAAAAA&#10;" strokeweight="0"/>
                  <v:line id="Line 905" o:spid="_x0000_s1807" style="position:absolute;flip:y;visibility:visible;mso-wrap-style:square" from="4300,1210" to="4305,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5+ZxQAAAN0AAAAPAAAAZHJzL2Rvd25yZXYueG1sRE9NawIx&#10;EL0L/ocwBW+ardB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Ceb5+ZxQAAAN0AAAAP&#10;AAAAAAAAAAAAAAAAAAcCAABkcnMvZG93bnJldi54bWxQSwUGAAAAAAMAAwC3AAAA+QIAAAAA&#10;" strokeweight="0"/>
                  <v:line id="Line 906" o:spid="_x0000_s1808" style="position:absolute;flip:y;visibility:visible;mso-wrap-style:square" from="4311,1204" to="4316,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" strokeweight="0"/>
                  <v:line id="Line 907" o:spid="_x0000_s1809" style="position:absolute;flip:y;visibility:visible;mso-wrap-style:square" from="4321,1198" to="432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" strokeweight="0"/>
                  <v:line id="Line 908" o:spid="_x0000_s1810" style="position:absolute;flip:y;visibility:visible;mso-wrap-style:square" from="4331,1191" to="4337,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AH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" strokeweight="0"/>
                  <v:line id="Line 909" o:spid="_x0000_s1811" style="position:absolute;flip:y;visibility:visible;mso-wrap-style:square" from="4342,1185" to="434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" strokeweight="0"/>
                  <v:line id="Line 910" o:spid="_x0000_s1812" style="position:absolute;flip:y;visibility:visible;mso-wrap-style:square" from="4353,1179" to="4358,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rc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ALwarcyAAAAN0A&#10;AAAPAAAAAAAAAAAAAAAAAAcCAABkcnMvZG93bnJldi54bWxQSwUGAAAAAAMAAwC3AAAA/AIAAAAA&#10;" strokeweight="0"/>
                  <v:line id="Line 911" o:spid="_x0000_s1813" style="position:absolute;flip:y;visibility:visible;mso-wrap-style:square" from="4364,1173" to="4369,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9HxQAAAN0AAAAPAAAAZHJzL2Rvd25yZXYueG1sRE9NawIx&#10;EL0L/Q9hCr1pVgU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BkjQ9HxQAAAN0AAAAP&#10;AAAAAAAAAAAAAAAAAAcCAABkcnMvZG93bnJldi54bWxQSwUGAAAAAAMAAwC3AAAA+QIAAAAA&#10;" strokeweight="0"/>
                  <v:line id="Line 912" o:spid="_x0000_s1814" style="position:absolute;flip:y;visibility:visible;mso-wrap-style:square" from="4375,1167" to="438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EwxQAAAN0AAAAPAAAAZHJzL2Rvd25yZXYueG1sRE9NawIx&#10;EL0L/ocwBW+arYV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CUX5EwxQAAAN0AAAAP&#10;AAAAAAAAAAAAAAAAAAcCAABkcnMvZG93bnJldi54bWxQSwUGAAAAAAMAAwC3AAAA+QIAAAAA&#10;" strokeweight="0"/>
                  <v:line id="Line 913" o:spid="_x0000_s1815" style="position:absolute;flip:y;visibility:visible;mso-wrap-style:square" from="4385,1161" to="439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" strokeweight="0"/>
                  <v:line id="Line 914" o:spid="_x0000_s1816" style="position:absolute;flip:y;visibility:visible;mso-wrap-style:square" from="4396,1154" to="4402,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fxQAAAN0AAAAPAAAAZHJzL2Rvd25yZXYueG1sRE9NawIx&#10;EL0L/ocwQm+arS2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B0+qzfxQAAAN0AAAAP&#10;AAAAAAAAAAAAAAAAAAcCAABkcnMvZG93bnJldi54bWxQSwUGAAAAAAMAAwC3AAAA+QIAAAAA&#10;" strokeweight="0"/>
                  <v:line id="Line 915" o:spid="_x0000_s1817" style="position:absolute;flip:y;visibility:visible;mso-wrap-style:square" from="4407,1148" to="4412,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lExQAAAN0AAAAPAAAAZHJzL2Rvd25yZXYueG1sRE9NawIx&#10;EL0L/ocwQm+araW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AbtglExQAAAN0AAAAP&#10;AAAAAAAAAAAAAAAAAAcCAABkcnMvZG93bnJldi54bWxQSwUGAAAAAAMAAwC3AAAA+QIAAAAA&#10;" strokeweight="0"/>
                  <v:line id="Line 916" o:spid="_x0000_s1818" style="position:absolute;flip:y;visibility:visible;mso-wrap-style:square" from="4417,1142" to="442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czxQAAAN0AAAAPAAAAZHJzL2Rvd25yZXYueG1sRE9LawIx&#10;EL4X+h/CCL3VrBZU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DrZJczxQAAAN0AAAAP&#10;AAAAAAAAAAAAAAAAAAcCAABkcnMvZG93bnJldi54bWxQSwUGAAAAAAMAAwC3AAAA+QIAAAAA&#10;" strokeweight="0"/>
                  <v:line id="Line 917" o:spid="_x0000_s1819" style="position:absolute;flip:y;visibility:visible;mso-wrap-style:square" from="4428,1136" to="4433,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KoxQAAAN0AAAAPAAAAZHJzL2Rvd25yZXYueG1sRE9LawIx&#10;EL4X+h/CFLzVrC10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CEKDKoxQAAAN0AAAAP&#10;AAAAAAAAAAAAAAAAAAcCAABkcnMvZG93bnJldi54bWxQSwUGAAAAAAMAAwC3AAAA+QIAAAAA&#10;" strokeweight="0"/>
                  <v:line id="Line 918" o:spid="_x0000_s1820" style="position:absolute;flip:y;visibility:visible;mso-wrap-style:square" from="4439,1130" to="4444,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6ba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D1t6bayAAAAN0A&#10;AAAPAAAAAAAAAAAAAAAAAAcCAABkcnMvZG93bnJldi54bWxQSwUGAAAAAAMAAwC3AAAA/AIAAAAA&#10;" strokeweight="0"/>
                  <v:line id="Line 919" o:spid="_x0000_s1821" style="position:absolute;flip:y;visibility:visible;mso-wrap-style:square" from="4449,1123" to="4455,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BxQAAAN0AAAAPAAAAZHJzL2Rvd25yZXYueG1sRE9NawIx&#10;EL0L/ocwQm81Wwu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Ca+wNBxQAAAN0AAAAP&#10;AAAAAAAAAAAAAAAAAAcCAABkcnMvZG93bnJldi54bWxQSwUGAAAAAAMAAwC3AAAA+QIAAAAA&#10;" strokeweight="0"/>
                  <v:line id="Line 920" o:spid="_x0000_s1822" style="position:absolute;flip:y;visibility:visible;mso-wrap-style:square" from="4460,1117" to="4466,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mh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BTx9mhyAAAAN0A&#10;AAAPAAAAAAAAAAAAAAAAAAcCAABkcnMvZG93bnJldi54bWxQSwUGAAAAAAMAAwC3AAAA/AIAAAAA&#10;" strokeweight="0"/>
                  <v:line id="Line 921" o:spid="_x0000_s1823" style="position:absolute;flip:y;visibility:visible;mso-wrap-style:square" from="4471,1111" to="4476,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3w6xQAAAN0AAAAPAAAAZHJzL2Rvd25yZXYueG1sRE9NawIx&#10;EL0L/Q9hCr1pVhE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A8i3w6xQAAAN0AAAAP&#10;AAAAAAAAAAAAAAAAAAcCAABkcnMvZG93bnJldi54bWxQSwUGAAAAAAMAAwC3AAAA+QIAAAAA&#10;" strokeweight="0"/>
                  <v:line id="Line 922" o:spid="_x0000_s1824" style="position:absolute;flip:y;visibility:visible;mso-wrap-style:square" from="4482,1106" to="448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JNxQAAAN0AAAAPAAAAZHJzL2Rvd25yZXYueG1sRE9NawIx&#10;EL0L/ocwBW+arZR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DMWeJNxQAAAN0AAAAP&#10;AAAAAAAAAAAAAAAAAAcCAABkcnMvZG93bnJldi54bWxQSwUGAAAAAAMAAwC3AAAA+QIAAAAA&#10;" strokeweight="0"/>
                  <v:line id="Line 923" o:spid="_x0000_s1825" style="position:absolute;flip:y;visibility:visible;mso-wrap-style:square" from="4493,1100" to="449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fWxQAAAN0AAAAPAAAAZHJzL2Rvd25yZXYueG1sRE9NawIx&#10;EL0L/ocwQm+arS2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CjFUfWxQAAAN0AAAAP&#10;AAAAAAAAAAAAAAAAAAcCAABkcnMvZG93bnJldi54bWxQSwUGAAAAAAMAAwC3AAAA+QIAAAAA&#10;" strokeweight="0"/>
                  <v:line id="Line 924" o:spid="_x0000_s1826" style="position:absolute;flip:y;visibility:visible;mso-wrap-style:square" from="4504,1093" to="4508,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" strokeweight="0"/>
                  <v:line id="Line 925" o:spid="_x0000_s1827" style="position:absolute;flip:y;visibility:visible;mso-wrap-style:square" from="4514,1087" to="451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o5xQAAAN0AAAAPAAAAZHJzL2Rvd25yZXYueG1sRE9NawIx&#10;EL0L/ocwQm+arbS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BDsHo5xQAAAN0AAAAP&#10;AAAAAAAAAAAAAAAAAAcCAABkcnMvZG93bnJldi54bWxQSwUGAAAAAAMAAwC3AAAA+QIAAAAA&#10;" strokeweight="0"/>
                  <v:line id="Line 926" o:spid="_x0000_s1828" style="position:absolute;flip:y;visibility:visible;mso-wrap-style:square" from="4524,1081" to="453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ROxQAAAN0AAAAPAAAAZHJzL2Rvd25yZXYueG1sRE9LawIx&#10;EL4X+h/CCL3VrFJU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CzYuROxQAAAN0AAAAP&#10;AAAAAAAAAAAAAAAAAAcCAABkcnMvZG93bnJldi54bWxQSwUGAAAAAAMAAwC3AAAA+QIAAAAA&#10;" strokeweight="0"/>
                  <v:line id="Line 927" o:spid="_x0000_s1829" style="position:absolute;flip:y;visibility:visible;mso-wrap-style:square" from="4535,1075" to="454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HVxQAAAN0AAAAPAAAAZHJzL2Rvd25yZXYueG1sRE9LawIx&#10;EL4X+h/CFLzVrKV0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DcLkHVxQAAAN0AAAAP&#10;AAAAAAAAAAAAAAAAAAcCAABkcnMvZG93bnJldi54bWxQSwUGAAAAAAMAAwC3AAAA+QIAAAAA&#10;" strokeweight="0"/>
                  <v:line id="Line 928" o:spid="_x0000_s1830" style="position:absolute;flip:y;visibility:visible;mso-wrap-style:square" from="4546,1069" to="455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Wn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CtsdWnyAAAAN0A&#10;AAAPAAAAAAAAAAAAAAAAAAcCAABkcnMvZG93bnJldi54bWxQSwUGAAAAAAMAAwC3AAAA/AIAAAAA&#10;" strokeweight="0"/>
                  <v:line id="Line 929" o:spid="_x0000_s1831" style="position:absolute;flip:y;visibility:visible;mso-wrap-style:square" from="4557,1062" to="456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8xQAAAN0AAAAPAAAAZHJzL2Rvd25yZXYueG1sRE9NawIx&#10;EL0L/ocwQm81Wym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DC/XA8xQAAAN0AAAAP&#10;AAAAAAAAAAAAAAAAAAcCAABkcnMvZG93bnJldi54bWxQSwUGAAAAAAMAAwC3AAAA+QIAAAAA&#10;" strokeweight="0"/>
                  <v:line id="Line 930" o:spid="_x0000_s1832" style="position:absolute;flip:y;visibility:visible;mso-wrap-style:square" from="4568,1056" to="4573,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98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DWHk98yAAAAN0A&#10;AAAPAAAAAAAAAAAAAAAAAAcCAABkcnMvZG93bnJldi54bWxQSwUGAAAAAAMAAwC3AAAA/AIAAAAA&#10;" strokeweight="0"/>
                  <v:line id="Line 931" o:spid="_x0000_s1833" style="position:absolute;flip:y;visibility:visible;mso-wrap-style:square" from="4578,1050" to="4584,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urnxQAAAN0AAAAPAAAAZHJzL2Rvd25yZXYueG1sRE9NawIx&#10;EL0L/Q9hCr1pVkE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C5UurnxQAAAN0AAAAP&#10;AAAAAAAAAAAAAAAAAAcCAABkcnMvZG93bnJldi54bWxQSwUGAAAAAAMAAwC3AAAA+QIAAAAA&#10;" strokeweight="0"/>
                  <v:line id="Line 932" o:spid="_x0000_s1834" style="position:absolute;flip:y;visibility:visible;mso-wrap-style:square" from="4589,1044" to="459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SQxQAAAN0AAAAPAAAAZHJzL2Rvd25yZXYueG1sRE9NawIx&#10;EL0L/ocwBW+ardB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BJgHSQxQAAAN0AAAAP&#10;AAAAAAAAAAAAAAAAAAcCAABkcnMvZG93bnJldi54bWxQSwUGAAAAAAMAAwC3AAAA+QIAAAAA&#10;" strokeweight="0"/>
                  <v:line id="Line 933" o:spid="_x0000_s1835" style="position:absolute;flip:y;visibility:visible;mso-wrap-style:square" from="4599,1038" to="4605,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ELxQAAAN0AAAAPAAAAZHJzL2Rvd25yZXYueG1sRE9NawIx&#10;EL0L/ocwQm+araW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AmzNELxQAAAN0AAAAP&#10;AAAAAAAAAAAAAAAAAAcCAABkcnMvZG93bnJldi54bWxQSwUGAAAAAAMAAwC3AAAA+QIAAAAA&#10;" strokeweight="0"/>
                  <v:line id="Line 934" o:spid="_x0000_s1836" style="position:absolute;flip:y;visibility:visible;mso-wrap-style:square" from="4610,1032" to="4615,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l/xQAAAN0AAAAPAAAAZHJzL2Rvd25yZXYueG1sRE9NawIx&#10;EL0L/ocwQm+arbS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CpJUl/xQAAAN0AAAAP&#10;AAAAAAAAAAAAAAAAAAcCAABkcnMvZG93bnJldi54bWxQSwUGAAAAAAMAAwC3AAAA+QIAAAAA&#10;" strokeweight="0"/>
                  <v:line id="Line 935" o:spid="_x0000_s1837" style="position:absolute;flip:y;visibility:visible;mso-wrap-style:square" from="4621,1025" to="4626,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" strokeweight="0"/>
                  <v:line id="Line 936" o:spid="_x0000_s1838" style="position:absolute;flip:y;visibility:visible;mso-wrap-style:square" from="4632,1019" to="4637,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3KTxQAAAN0AAAAPAAAAZHJzL2Rvd25yZXYueG1sRE9LawIx&#10;EL4X+h/CCL3VrEJV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A2u3KTxQAAAN0AAAAP&#10;AAAAAAAAAAAAAAAAAAcCAABkcnMvZG93bnJldi54bWxQSwUGAAAAAAMAAwC3AAAA+QIAAAAA&#10;" strokeweight="0"/>
                  <v:line id="Line 937" o:spid="_x0000_s1839" style="position:absolute;flip:y;visibility:visible;mso-wrap-style:square" from="4642,1013" to="464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9cIxQAAAN0AAAAPAAAAZHJzL2Rvd25yZXYueG1sRE9LawIx&#10;EL4X+h/CFLzVrIV2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BZ99cIxQAAAN0AAAAP&#10;AAAAAAAAAAAAAAAAAAcCAABkcnMvZG93bnJldi54bWxQSwUGAAAAAAMAAwC3AAAA+QIAAAAA&#10;" strokeweight="0"/>
                  <v:line id="Line 938" o:spid="_x0000_s1840" style="position:absolute;flip:y;visibility:visible;mso-wrap-style:square" from="4653,1007" to="465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N6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AoaEN6yAAAAN0A&#10;AAAPAAAAAAAAAAAAAAAAAAcCAABkcnMvZG93bnJldi54bWxQSwUGAAAAAAMAAwC3AAAA/AIAAAAA&#10;" strokeweight="0"/>
                  <v:line id="Line 939" o:spid="_x0000_s1841" style="position:absolute;flip:y;visibility:visible;mso-wrap-style:square" from="4664,1001" to="4669,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bhxQAAAN0AAAAPAAAAZHJzL2Rvd25yZXYueG1sRE9NawIx&#10;EL0L/ocwQm81W6G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BHJObhxQAAAN0AAAAP&#10;AAAAAAAAAAAAAAAAAAcCAABkcnMvZG93bnJldi54bWxQSwUGAAAAAAMAAwC3AAAA+QIAAAAA&#10;" strokeweight="0"/>
                  <v:line id="Line 940" o:spid="_x0000_s1842" style="position:absolute;flip:y;visibility:visible;mso-wrap-style:square" from="4675,995" to="468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XB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" strokeweight="0"/>
                  <v:line id="Line 941" o:spid="_x0000_s1843" style="position:absolute;flip:y;visibility:visible;mso-wrap-style:square" from="4685,988" to="469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" strokeweight="0"/>
                  <v:line id="Line 942" o:spid="_x0000_s1844" style="position:absolute;flip:y;visibility:visible;mso-wrap-style:square" from="4696,982" to="47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" strokeweight="0"/>
                  <v:line id="Line 943" o:spid="_x0000_s1845" style="position:absolute;flip:y;visibility:visible;mso-wrap-style:square" from="4707,976" to="47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u2xQAAAN0AAAAPAAAAZHJzL2Rvd25yZXYueG1sRE9LawIx&#10;EL4X+h/CCL3VrBZU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DooBu2xQAAAN0AAAAP&#10;AAAAAAAAAAAAAAAAAAcCAABkcnMvZG93bnJldi54bWxQSwUGAAAAAAMAAwC3AAAA+QIAAAAA&#10;" strokeweight="0"/>
                  <v:line id="Line 944" o:spid="_x0000_s1846" style="position:absolute;flip:y;visibility:visible;mso-wrap-style:square" from="4717,970" to="47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PCxQAAAN0AAAAPAAAAZHJzL2Rvd25yZXYueG1sRE9LawIx&#10;EL4X+h/CCL3VrFJU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BnSYPCxQAAAN0AAAAP&#10;AAAAAAAAAAAAAAAAAAcCAABkcnMvZG93bnJldi54bWxQSwUGAAAAAAMAAwC3AAAA+QIAAAAA&#10;" strokeweight="0"/>
                  <v:line id="Line 945" o:spid="_x0000_s1847" style="position:absolute;flip:y;visibility:visible;mso-wrap-style:square" from="4728,964" to="473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ZZxQAAAN0AAAAPAAAAZHJzL2Rvd25yZXYueG1sRE9LawIx&#10;EL4X+h/CCL3VrEJV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AIBSZZxQAAAN0AAAAP&#10;AAAAAAAAAAAAAAAAAAcCAABkcnMvZG93bnJldi54bWxQSwUGAAAAAAMAAwC3AAAA+QIAAAAA&#10;" strokeweight="0"/>
                  <v:line id="Line 946" o:spid="_x0000_s1848" style="position:absolute;flip:y;visibility:visible;mso-wrap-style:square" from="4739,958" to="474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" strokeweight="0"/>
                  <v:line id="Line 947" o:spid="_x0000_s1849" style="position:absolute;flip:y;visibility:visible;mso-wrap-style:square" from="4750,952" to="47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" strokeweight="0"/>
                  <v:line id="Line 948" o:spid="_x0000_s1850" style="position:absolute;flip:y;visibility:visible;mso-wrap-style:square" from="4761,946" to="476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nH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" strokeweight="0"/>
                  <v:line id="Line 949" o:spid="_x0000_s1851" style="position:absolute;flip:y;visibility:visible;mso-wrap-style:square" from="4771,940" to="477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" strokeweight="0"/>
                  <v:line id="Line 950" o:spid="_x0000_s1852" style="position:absolute;flip:y;visibility:visible;mso-wrap-style:square" from="4781,934" to="478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" strokeweight="0"/>
                  <v:line id="Line 951" o:spid="_x0000_s1853" style="position:absolute;flip:y;visibility:visible;mso-wrap-style:square" from="4792,927" to="479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" strokeweight="0"/>
                  <v:line id="Line 952" o:spid="_x0000_s1854" style="position:absolute;flip:y;visibility:visible;mso-wrap-style:square" from="4803,921" to="480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" strokeweight="0"/>
                  <v:line id="Line 953" o:spid="_x0000_s1855" style="position:absolute;flip:y;visibility:visible;mso-wrap-style:square" from="4814,915" to="48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1rxQAAAN0AAAAPAAAAZHJzL2Rvd25yZXYueG1sRE9LawIx&#10;EL4X+h/CFLzVrC10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BteY1rxQAAAN0AAAAP&#10;AAAAAAAAAAAAAAAAAAcCAABkcnMvZG93bnJldi54bWxQSwUGAAAAAAMAAwC3AAAA+QIAAAAA&#10;" strokeweight="0"/>
                  <v:line id="Line 954" o:spid="_x0000_s1856" style="position:absolute;flip:y;visibility:visible;mso-wrap-style:square" from="4825,909" to="483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UfxQAAAN0AAAAPAAAAZHJzL2Rvd25yZXYueG1sRE9LawIx&#10;EL4X+h/CFLzVrKV0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DikBUfxQAAAN0AAAAP&#10;AAAAAAAAAAAAAAAAAAcCAABkcnMvZG93bnJldi54bWxQSwUGAAAAAAMAAwC3AAAA+QIAAAAA&#10;" strokeweight="0"/>
                  <v:line id="Line 955" o:spid="_x0000_s1857" style="position:absolute;flip:y;visibility:visible;mso-wrap-style:square" from="4835,903" to="48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CExQAAAN0AAAAPAAAAZHJzL2Rvd25yZXYueG1sRE9LawIx&#10;EL4X+h/CFLzVrIV2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CN3LCExQAAAN0AAAAP&#10;AAAAAAAAAAAAAAAAAAcCAABkcnMvZG93bnJldi54bWxQSwUGAAAAAAMAAwC3AAAA+QIAAAAA&#10;" strokeweight="0"/>
                  <v:line id="Line 956" o:spid="_x0000_s1858" style="position:absolute;flip:y;visibility:visible;mso-wrap-style:square" from="4846,897" to="485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" strokeweight="0"/>
                  <v:line id="Line 957" o:spid="_x0000_s1859" style="position:absolute;flip:y;visibility:visible;mso-wrap-style:square" from="4857,890" to="486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" strokeweight="0"/>
                  <v:line id="Line 958" o:spid="_x0000_s1860" style="position:absolute;flip:y;visibility:visible;mso-wrap-style:square" from="4867,884" to="48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" strokeweight="0"/>
                  <v:line id="Line 959" o:spid="_x0000_s1861" style="position:absolute;flip:y;visibility:visible;mso-wrap-style:square" from="4878,878" to="488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" strokeweight="0"/>
                  <v:line id="Line 960" o:spid="_x0000_s1862" style="position:absolute;flip:y;visibility:visible;mso-wrap-style:square" from="4889,872" to="489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M7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" strokeweight="0"/>
                  <v:line id="Line 961" o:spid="_x0000_s1863" style="position:absolute;flip:y;visibility:visible;mso-wrap-style:square" from="4900,866" to="490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" strokeweight="0"/>
                  <v:line id="Line 962" o:spid="_x0000_s1864" style="position:absolute;flip:y;visibility:visible;mso-wrap-style:square" from="4910,859" to="49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" strokeweight="0"/>
                  <v:line id="Line 963" o:spid="_x0000_s1865" style="position:absolute;flip:y;visibility:visible;mso-wrap-style:square" from="4921,853" to="492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1MxQAAAN0AAAAPAAAAZHJzL2Rvd25yZXYueG1sRE9NawIx&#10;EL0L/Q9hCr1pVgs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BYrP1MxQAAAN0AAAAP&#10;AAAAAAAAAAAAAAAAAAcCAABkcnMvZG93bnJldi54bWxQSwUGAAAAAAMAAwC3AAAA+QIAAAAA&#10;" strokeweight="0"/>
                  <v:line id="Line 964" o:spid="_x0000_s1866" style="position:absolute;flip:y;visibility:visible;mso-wrap-style:square" from="4932,847" to="493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U4xQAAAN0AAAAPAAAAZHJzL2Rvd25yZXYueG1sRE9NawIx&#10;EL0L/Q9hCr1pVik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DXRWU4xQAAAN0AAAAP&#10;AAAAAAAAAAAAAAAAAAcCAABkcnMvZG93bnJldi54bWxQSwUGAAAAAAMAAwC3AAAA+QIAAAAA&#10;" strokeweight="0"/>
                  <v:line id="Line 965" o:spid="_x0000_s1867" style="position:absolute;flip:y;visibility:visible;mso-wrap-style:square" from="4943,841" to="494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cCjxQAAAN0AAAAPAAAAZHJzL2Rvd25yZXYueG1sRE9NawIx&#10;EL0L/Q9hCr1pVqE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C4CcCjxQAAAN0AAAAP&#10;AAAAAAAAAAAAAAAAAAcCAABkcnMvZG93bnJldi54bWxQSwUGAAAAAAMAAwC3AAAA+QIAAAAA&#10;" strokeweight="0"/>
                  <v:line id="Line 966" o:spid="_x0000_s1868" style="position:absolute;flip:y;visibility:visible;mso-wrap-style:square" from="4954,835" to="495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" strokeweight="0"/>
                  <v:line id="Line 967" o:spid="_x0000_s1869" style="position:absolute;flip:y;visibility:visible;mso-wrap-style:square" from="4964,829" to="496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" strokeweight="0"/>
                  <v:line id="Line 968" o:spid="_x0000_s1870" style="position:absolute;flip:y;visibility:visible;mso-wrap-style:square" from="4974,822" to="498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89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" strokeweight="0"/>
                  <v:line id="Line 969" o:spid="_x0000_s1871" style="position:absolute;flip:y;visibility:visible;mso-wrap-style:square" from="4985,816" to="49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" strokeweight="0"/>
                  <v:line id="Line 970" o:spid="_x0000_s1872" style="position:absolute;flip:y;visibility:visible;mso-wrap-style:square" from="4996,811" to="500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" strokeweight="0"/>
                  <v:line id="Line 971" o:spid="_x0000_s1873" style="position:absolute;flip:y;visibility:visible;mso-wrap-style:square" from="5007,805" to="50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" strokeweight="0"/>
                  <v:line id="Line 972" o:spid="_x0000_s1874" style="position:absolute;flip:y;visibility:visible;mso-wrap-style:square" from="5018,798" to="502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" strokeweight="0"/>
                  <v:line id="Line 973" o:spid="_x0000_s1875" style="position:absolute;flip:y;visibility:visible;mso-wrap-style:square" from="5028,792" to="503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uRxQAAAN0AAAAPAAAAZHJzL2Rvd25yZXYueG1sRE9NawIx&#10;EL0L/ocwQm81Wwu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DddWuRxQAAAN0AAAAP&#10;AAAAAAAAAAAAAAAAAAcCAABkcnMvZG93bnJldi54bWxQSwUGAAAAAAMAAwC3AAAA+QIAAAAA&#10;" strokeweight="0"/>
                  <v:line id="Line 974" o:spid="_x0000_s1876" style="position:absolute;flip:y;visibility:visible;mso-wrap-style:square" from="5039,786" to="504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PlxQAAAN0AAAAPAAAAZHJzL2Rvd25yZXYueG1sRE9NawIx&#10;EL0L/ocwQm81Wym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BSnPPlxQAAAN0AAAAP&#10;AAAAAAAAAAAAAAAAAAcCAABkcnMvZG93bnJldi54bWxQSwUGAAAAAAMAAwC3AAAA+QIAAAAA&#10;" strokeweight="0"/>
                  <v:line id="Line 975" o:spid="_x0000_s1877" style="position:absolute;flip:y;visibility:visible;mso-wrap-style:square" from="5049,780" to="505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FZ+xQAAAN0AAAAPAAAAZHJzL2Rvd25yZXYueG1sRE9NawIx&#10;EL0L/ocwQm81W6G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A90FZ+xQAAAN0AAAAP&#10;AAAAAAAAAAAAAAAAAAcCAABkcnMvZG93bnJldi54bWxQSwUGAAAAAAMAAwC3AAAA+QIAAAAA&#10;" strokeweight="0"/>
                  <v:line id="Line 976" o:spid="_x0000_s1878" style="position:absolute;flip:y;visibility:visible;mso-wrap-style:square" from="5060,774" to="506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" strokeweight="0"/>
                  <v:line id="Line 977" o:spid="_x0000_s1879" style="position:absolute;flip:y;visibility:visible;mso-wrap-style:square" from="5071,768" to="507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" strokeweight="0"/>
                  <v:line id="Line 978" o:spid="_x0000_s1880" style="position:absolute;flip:y;visibility:visible;mso-wrap-style:square" from="5082,761" to="508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" strokeweight="0"/>
                  <v:line id="Line 979" o:spid="_x0000_s1881" style="position:absolute;flip:y;visibility:visible;mso-wrap-style:square" from="5093,755" to="509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" strokeweight="0"/>
                  <v:line id="Line 980" o:spid="_x0000_s1882" style="position:absolute;flip:y;visibility:visible;mso-wrap-style:square" from="5103,749" to="510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" strokeweight="0"/>
                  <v:line id="Line 981" o:spid="_x0000_s1883" style="position:absolute;flip:y;visibility:visible;mso-wrap-style:square" from="5114,743" to="512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" strokeweight="0"/>
                  <v:line id="Line 982" o:spid="_x0000_s1884" style="position:absolute;flip:y;visibility:visible;mso-wrap-style:square" from="5125,737" to="513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" strokeweight="0"/>
                  <v:line id="Line 983" o:spid="_x0000_s1885" style="position:absolute;flip:y;visibility:visible;mso-wrap-style:square" from="5135,731" to="514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pAxAAAAN0AAAAPAAAAZHJzL2Rvd25yZXYueG1sRE9NawIx&#10;EL0L/Q9hhN40q4U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MPLakDEAAAA3QAAAA8A&#10;AAAAAAAAAAAAAAAABwIAAGRycy9kb3ducmV2LnhtbFBLBQYAAAAAAwADALcAAAD4AgAAAAA=&#10;" strokeweight="0"/>
                  <v:line id="Line 984" o:spid="_x0000_s1886" style="position:absolute;flip:y;visibility:visible;mso-wrap-style:square" from="5146,724" to="51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I0xAAAAN0AAAAPAAAAZHJzL2Rvd25yZXYueG1sRE9NawIx&#10;EL0L/Q9hhN40q5Q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Ewi8jTEAAAA3QAAAA8A&#10;AAAAAAAAAAAAAAAABwIAAGRycy9kb3ducmV2LnhtbFBLBQYAAAAAAwADALcAAAD4AgAAAAA=&#10;" strokeweight="0"/>
                  <v:line id="Line 985" o:spid="_x0000_s1887" style="position:absolute;flip:y;visibility:visible;mso-wrap-style:square" from="5157,718" to="516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evxAAAAN0AAAAPAAAAZHJzL2Rvd25yZXYueG1sRE9NawIx&#10;EL0L/Q9hhN40q9A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CNuV6/EAAAA3QAAAA8A&#10;AAAAAAAAAAAAAAAABwIAAGRycy9kb3ducmV2LnhtbFBLBQYAAAAAAwADALcAAAD4AgAAAAA=&#10;" strokeweight="0"/>
                  <v:line id="Line 986" o:spid="_x0000_s1888" style="position:absolute;flip:y;visibility:visible;mso-wrap-style:square" from="5167,712" to="517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" strokeweight="0"/>
                  <v:line id="Line 987" o:spid="_x0000_s1889" style="position:absolute;flip:y;visibility:visible;mso-wrap-style:square" from="5178,706" to="518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" strokeweight="0"/>
                  <v:line id="Line 988" o:spid="_x0000_s1890" style="position:absolute;flip:y;visibility:visible;mso-wrap-style:square" from="5189,700" to="519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" strokeweight="0"/>
                  <v:line id="Line 989" o:spid="_x0000_s1891" style="position:absolute;flip:y;visibility:visible;mso-wrap-style:square" from="5200,693" to="520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" strokeweight="0"/>
                  <v:line id="Line 990" o:spid="_x0000_s1892" style="position:absolute;flip:y;visibility:visible;mso-wrap-style:square" from="5211,687" to="521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Lq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" strokeweight="0"/>
                  <v:line id="Line 991" o:spid="_x0000_s1893" style="position:absolute;flip:y;visibility:visible;mso-wrap-style:square" from="5221,681" to="522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" strokeweight="0"/>
                  <v:line id="Line 992" o:spid="_x0000_s1894" style="position:absolute;flip:y;visibility:visible;mso-wrap-style:square" from="5231,675" to="523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" strokeweight="0"/>
                  <v:line id="Line 993" o:spid="_x0000_s1895" style="position:absolute;flip:y;visibility:visible;mso-wrap-style:square" from="5242,669" to="52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ydxQAAAN0AAAAPAAAAZHJzL2Rvd25yZXYueG1sRE9NawIx&#10;EL0L/ocwQm+a1UI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BGEvydxQAAAN0AAAAP&#10;AAAAAAAAAAAAAAAAAAcCAABkcnMvZG93bnJldi54bWxQSwUGAAAAAAMAAwC3AAAA+QIAAAAA&#10;" strokeweight="0"/>
                  <v:line id="Line 994" o:spid="_x0000_s1896" style="position:absolute;flip:y;visibility:visible;mso-wrap-style:square" from="5253,663" to="525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pxQAAAN0AAAAPAAAAZHJzL2Rvd25yZXYueG1sRE9NawIx&#10;EL0L/ocwQm+aVUo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DJ+2TpxQAAAN0AAAAP&#10;AAAAAAAAAAAAAAAAAAcCAABkcnMvZG93bnJldi54bWxQSwUGAAAAAAMAAwC3AAAA+QIAAAAA&#10;" strokeweight="0"/>
                  <v:line id="Line 995" o:spid="_x0000_s1897" style="position:absolute;flip:y;visibility:visible;mso-wrap-style:square" from="5264,657" to="526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FyxQAAAN0AAAAPAAAAZHJzL2Rvd25yZXYueG1sRE9NawIx&#10;EL0L/ocwQm+aVWg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Cmt8FyxQAAAN0AAAAP&#10;AAAAAAAAAAAAAAAAAAcCAABkcnMvZG93bnJldi54bWxQSwUGAAAAAAMAAwC3AAAA+QIAAAAA&#10;" strokeweight="0"/>
                  <v:line id="Line 996" o:spid="_x0000_s1898" style="position:absolute;flip:y;visibility:visible;mso-wrap-style:square" from="5275,651" to="528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" strokeweight="0"/>
                  <v:line id="Line 997" o:spid="_x0000_s1899" style="position:absolute;flip:y;visibility:visible;mso-wrap-style:square" from="5285,645" to="52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" strokeweight="0"/>
                  <v:line id="Line 998" o:spid="_x0000_s1900" style="position:absolute;flip:y;visibility:visible;mso-wrap-style:square" from="5296,639" to="530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7s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" strokeweight="0"/>
                  <v:line id="Line 999" o:spid="_x0000_s1901" style="position:absolute;flip:y;visibility:visible;mso-wrap-style:square" from="5307,633" to="53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" strokeweight="0"/>
                  <v:line id="Line 1000" o:spid="_x0000_s1902" style="position:absolute;flip:y;visibility:visible;mso-wrap-style:square" from="5317,626" to="532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hX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" strokeweight="0"/>
                  <v:line id="Line 1001" o:spid="_x0000_s1903" style="position:absolute;flip:y;visibility:visible;mso-wrap-style:square" from="5328,620" to="53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" strokeweight="0"/>
                  <v:line id="Line 1002" o:spid="_x0000_s1904" style="position:absolute;flip:y;visibility:visible;mso-wrap-style:square" from="5339,614" to="534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" strokeweight="0"/>
                  <v:line id="Line 1003" o:spid="_x0000_s1905" style="position:absolute;flip:y;visibility:visible;mso-wrap-style:square" from="5350,608" to="535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YgxQAAAN0AAAAPAAAAZHJzL2Rvd25yZXYueG1sRE9NawIx&#10;EL0L/ocwgjfNqtD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CIfjYgxQAAAN0AAAAP&#10;AAAAAAAAAAAAAAAAAAcCAABkcnMvZG93bnJldi54bWxQSwUGAAAAAAMAAwC3AAAA+QIAAAAA&#10;" strokeweight="0"/>
                  <v:line id="Line 1004" o:spid="_x0000_s1906" style="position:absolute;flip:y;visibility:visible;mso-wrap-style:square" from="5360,602" to="536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5UxQAAAN0AAAAPAAAAZHJzL2Rvd25yZXYueG1sRE9NawIx&#10;EL0L/ocwgjfNKtL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AHl65UxQAAAN0AAAAP&#10;AAAAAAAAAAAAAAAAAAcCAABkcnMvZG93bnJldi54bWxQSwUGAAAAAAMAAwC3AAAA+QIAAAAA&#10;" strokeweight="0"/>
                  <v:line id="Line 1005" o:spid="_x0000_s1907" style="position:absolute;flip:y;visibility:visible;mso-wrap-style:square" from="5371,595" to="537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vPxQAAAN0AAAAPAAAAZHJzL2Rvd25yZXYueG1sRE9NawIx&#10;EL0L/ocwgjfNKtj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Bo2wvPxQAAAN0AAAAP&#10;AAAAAAAAAAAAAAAAAAcCAABkcnMvZG93bnJldi54bWxQSwUGAAAAAAMAAwC3AAAA+QIAAAAA&#10;" strokeweight="0"/>
                  <v:line id="Line 1006" o:spid="_x0000_s1908" style="position:absolute;flip:y;visibility:visible;mso-wrap-style:square" from="5382,589" to="538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" strokeweight="0"/>
                  <v:line id="Line 1007" o:spid="_x0000_s1909" style="position:absolute;flip:y;visibility:visible;mso-wrap-style:square" from="5393,583" to="539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" strokeweight="0"/>
                  <v:line id="Line 1008" o:spid="_x0000_s1910" style="position:absolute;flip:y;visibility:visible;mso-wrap-style:square" from="5403,577" to="540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RR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" strokeweight="0"/>
                  <v:line id="Line 1009" o:spid="_x0000_s1911" style="position:absolute;flip:y;visibility:visible;mso-wrap-style:square" from="5414,571" to="54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" strokeweight="0"/>
                  <v:line id="Line 1010" o:spid="_x0000_s1912" style="position:absolute;flip:y;visibility:visible;mso-wrap-style:square" from="5424,565" to="54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6KyAAAAN0AAAAPAAAAZHJzL2Rvd25yZXYueG1sRI9BSwMx&#10;EIXvgv8hjODNZrWg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D9dT6KyAAAAN0A&#10;AAAPAAAAAAAAAAAAAAAAAAcCAABkcnMvZG93bnJldi54bWxQSwUGAAAAAAMAAwC3AAAA/AIAAAAA&#10;" strokeweight="0"/>
                  <v:line id="Line 1011" o:spid="_x0000_s1913" style="position:absolute;flip:y;visibility:visible;mso-wrap-style:square" from="5435,558" to="544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sRxQAAAN0AAAAPAAAAZHJzL2Rvd25yZXYueG1sRE9NawIx&#10;EL0L/ocwQm+a1UI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CSOZsRxQAAAN0AAAAP&#10;AAAAAAAAAAAAAAAAAAcCAABkcnMvZG93bnJldi54bWxQSwUGAAAAAAMAAwC3AAAA+QIAAAAA&#10;" strokeweight="0"/>
                  <v:line id="Line 1012" o:spid="_x0000_s1914" style="position:absolute;flip:y;visibility:visible;mso-wrap-style:square" from="5446,552" to="545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VmxQAAAN0AAAAPAAAAZHJzL2Rvd25yZXYueG1sRE9NawIx&#10;EL0L/ocwgjfNqtD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Bi6wVmxQAAAN0AAAAP&#10;AAAAAAAAAAAAAAAAAAcCAABkcnMvZG93bnJldi54bWxQSwUGAAAAAAMAAwC3AAAA+QIAAAAA&#10;" strokeweight="0"/>
                  <v:line id="Line 1013" o:spid="_x0000_s1915" style="position:absolute;flip:y;visibility:visible;mso-wrap-style:square" from="5457,546" to="546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D9xQAAAN0AAAAPAAAAZHJzL2Rvd25yZXYueG1sRE9NawIx&#10;EL0X/A9hBG81q0I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ANp6D9xQAAAN0AAAAP&#10;AAAAAAAAAAAAAAAAAAcCAABkcnMvZG93bnJldi54bWxQSwUGAAAAAAMAAwC3AAAA+QIAAAAA&#10;" strokeweight="0"/>
                  <v:line id="Line 1014" o:spid="_x0000_s1916" style="position:absolute;flip:y;visibility:visible;mso-wrap-style:square" from="5468,540" to="54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" strokeweight="0"/>
                  <v:line id="Line 1015" o:spid="_x0000_s1917" style="position:absolute;flip:y;visibility:visible;mso-wrap-style:square" from="5478,534" to="548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" strokeweight="0"/>
                  <v:line id="Line 1016" o:spid="_x0000_s1918" style="position:absolute;flip:y;visibility:visible;mso-wrap-style:square" from="5489,528" to="549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" strokeweight="0"/>
                  <v:line id="Line 1017" o:spid="_x0000_s1919" style="position:absolute;flip:y;visibility:visible;mso-wrap-style:square" from="5499,521" to="55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b+xQAAAN0AAAAPAAAAZHJzL2Rvd25yZXYueG1sRE9NawIx&#10;EL0L/Q9hCr1pVgs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BynKb+xQAAAN0AAAAP&#10;AAAAAAAAAAAAAAAAAAcCAABkcnMvZG93bnJldi54bWxQSwUGAAAAAAMAAwC3AAAA+QIAAAAA&#10;" strokeweight="0"/>
                  <v:line id="Line 1018" o:spid="_x0000_s1920" style="position:absolute;flip:y;visibility:visible;mso-wrap-style:square" from="5510,516" to="551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KMyAAAAN0AAAAPAAAAZHJzL2Rvd25yZXYueG1sRI9BSwMx&#10;EIXvgv8hjODNZrWg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ADAzKMyAAAAN0A&#10;AAAPAAAAAAAAAAAAAAAAAAcCAABkcnMvZG93bnJldi54bWxQSwUGAAAAAAMAAwC3AAAA/AIAAAAA&#10;" strokeweight="0"/>
                  <v:line id="Line 1019" o:spid="_x0000_s1921" style="position:absolute;flip:y;visibility:visible;mso-wrap-style:square" from="5521,510" to="552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5cXxQAAAN0AAAAPAAAAZHJzL2Rvd25yZXYueG1sRE9NawIx&#10;EL0L/ocwQm+arYX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BsT5cXxQAAAN0AAAAP&#10;AAAAAAAAAAAAAAAAAAcCAABkcnMvZG93bnJldi54bWxQSwUGAAAAAAMAAwC3AAAA+QIAAAAA&#10;" strokeweight="0"/>
                  <v:line id="Line 1020" o:spid="_x0000_s1922" style="position:absolute;flip:y;visibility:visible;mso-wrap-style:square" from="5532,504" to="553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33yAAAAN0AAAAPAAAAZHJzL2Rvd25yZXYueG1sRI9BSwMx&#10;EIXvgv8hjODNZpWi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Clc033yAAAAN0A&#10;AAAPAAAAAAAAAAAAAAAAAAcCAABkcnMvZG93bnJldi54bWxQSwUGAAAAAAMAAwC3AAAA/AIAAAAA&#10;" strokeweight="0"/>
                  <v:line id="Line 1021" o:spid="_x0000_s1923" style="position:absolute;flip:y;visibility:visible;mso-wrap-style:square" from="5543,497" to="554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sxQAAAN0AAAAPAAAAZHJzL2Rvd25yZXYueG1sRE9NawIx&#10;EL0L/ocwQm+aVUo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DKP+hsxQAAAN0AAAAP&#10;AAAAAAAAAAAAAAAAAAcCAABkcnMvZG93bnJldi54bWxQSwUGAAAAAAMAAwC3AAAA+QIAAAAA&#10;" strokeweight="0"/>
                  <v:line id="Line 1022" o:spid="_x0000_s1924" style="position:absolute;flip:y;visibility:visible;mso-wrap-style:square" from="5553,491" to="555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XYbxQAAAN0AAAAPAAAAZHJzL2Rvd25yZXYueG1sRE9NawIx&#10;EL0L/ocwgjfNKtL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A67XYbxQAAAN0AAAAP&#10;AAAAAAAAAAAAAAAAAAcCAABkcnMvZG93bnJldi54bWxQSwUGAAAAAAMAAwC3AAAA+QIAAAAA&#10;" strokeweight="0"/>
                  <v:line id="Line 1023" o:spid="_x0000_s1925" style="position:absolute;flip:y;visibility:visible;mso-wrap-style:square" from="5564,485" to="557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" strokeweight="0"/>
                  <v:line id="Line 1024" o:spid="_x0000_s1926" style="position:absolute;flip:y;visibility:visible;mso-wrap-style:square" from="5575,479" to="558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v0xQAAAN0AAAAPAAAAZHJzL2Rvd25yZXYueG1sRE9NawIx&#10;EL0X/A9hBG81q0g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DaSEv0xQAAAN0AAAAP&#10;AAAAAAAAAAAAAAAAAAcCAABkcnMvZG93bnJldi54bWxQSwUGAAAAAAMAAwC3AAAA+QIAAAAA&#10;" strokeweight="0"/>
                  <v:line id="Line 1025" o:spid="_x0000_s1927" style="position:absolute;flip:y;visibility:visible;mso-wrap-style:square" from="5585,473" to="559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" strokeweight="0"/>
                  <v:shape id="Freeform 1026" o:spid="_x0000_s1928" style="position:absolute;left:5191;top:50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" path="m,l,1,,xe" fillcolor="black" strokeweight=".05pt">
                    <v:path arrowok="t" o:connecttype="custom" o:connectlocs="0,0;0,1;0,0" o:connectangles="0,0,0"/>
                  </v:shape>
                  <v:shape id="Freeform 1027" o:spid="_x0000_s1929" style="position:absolute;left:213;top:500;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" path="m,2l,,,2xe" fillcolor="black" strokeweight=".05pt">
                    <v:path arrowok="t" o:connecttype="custom" o:connectlocs="0,1;0,0;0,1" o:connectangles="0,0,0"/>
                  </v:shape>
                  <v:line id="Line 1028" o:spid="_x0000_s1930" style="position:absolute;flip:x;visibility:visible;mso-wrap-style:square" from="5184,501" to="51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HxyAAAAN0AAAAPAAAAZHJzL2Rvd25yZXYueG1sRI9BSwMx&#10;EIXvgv8hjODNZpWi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BbBUHxyAAAAN0A&#10;AAAPAAAAAAAAAAAAAAAAAAcCAABkcnMvZG93bnJldi54bWxQSwUGAAAAAAMAAwC3AAAA/AIAAAAA&#10;" strokeweight="0"/>
                  <v:line id="Line 1029" o:spid="_x0000_s1931" style="position:absolute;flip:x;visibility:visible;mso-wrap-style:square" from="5172,501" to="5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RqxQAAAN0AAAAPAAAAZHJzL2Rvd25yZXYueG1sRE9NawIx&#10;EL0L/ocwQm+arZT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A0SeRqxQAAAN0AAAAP&#10;AAAAAAAAAAAAAAAAAAcCAABkcnMvZG93bnJldi54bWxQSwUGAAAAAAMAAwC3AAAA+QIAAAAA&#10;" strokeweight="0"/>
                  <v:line id="Line 1030" o:spid="_x0000_s1932" style="position:absolute;flip:x;visibility:visible;mso-wrap-style:square" from="5160,501" to="516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sqyAAAAN0AAAAPAAAAZHJzL2Rvd25yZXYueG1sRI9BSwMx&#10;EIXvgv8hjODNZhWq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AgqtsqyAAAAN0A&#10;AAAPAAAAAAAAAAAAAAAAAAcCAABkcnMvZG93bnJldi54bWxQSwUGAAAAAAMAAwC3AAAA/AIAAAAA&#10;" strokeweight="0"/>
                  <v:line id="Line 1031" o:spid="_x0000_s1933" style="position:absolute;flip:x;visibility:visible;mso-wrap-style:square" from="5147,501" to="5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6xxQAAAN0AAAAPAAAAZHJzL2Rvd25yZXYueG1sRE9NawIx&#10;EL0L/ocwQm+aVWg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BP5n6xxQAAAN0AAAAP&#10;AAAAAAAAAAAAAAAAAAcCAABkcnMvZG93bnJldi54bWxQSwUGAAAAAAMAAwC3AAAA+QIAAAAA&#10;" strokeweight="0"/>
                  <v:line id="Line 1032" o:spid="_x0000_s1934" style="position:absolute;flip:x;visibility:visible;mso-wrap-style:square" from="5135,501" to="5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GxQAAAN0AAAAPAAAAZHJzL2Rvd25yZXYueG1sRE9NawIx&#10;EL0L/ocwgjfNKtj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C/NODGxQAAAN0AAAAP&#10;AAAAAAAAAAAAAAAAAAcCAABkcnMvZG93bnJldi54bWxQSwUGAAAAAAMAAwC3AAAA+QIAAAAA&#10;" strokeweight="0"/>
                  <v:line id="Line 1033" o:spid="_x0000_s1935" style="position:absolute;flip:x;visibility:visible;mso-wrap-style:square" from="5123,501" to="51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" strokeweight="0"/>
                  <v:line id="Line 1034" o:spid="_x0000_s1936" style="position:absolute;flip:x;visibility:visible;mso-wrap-style:square" from="5110,501" to="5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" strokeweight="0"/>
                  <v:line id="Line 1035" o:spid="_x0000_s1937" style="position:absolute;flip:x;visibility:visible;mso-wrap-style:square" from="5098,501" to="5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iyxQAAAN0AAAAPAAAAZHJzL2Rvd25yZXYueG1sRE9NawIx&#10;EL0X/A9hBG81q2A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Aw3XiyxQAAAN0AAAAP&#10;AAAAAAAAAAAAAAAAAAcCAABkcnMvZG93bnJldi54bWxQSwUGAAAAAAMAAwC3AAAA+QIAAAAA&#10;" strokeweight="0"/>
                  <v:line id="Line 1036" o:spid="_x0000_s1938" style="position:absolute;flip:x;visibility:visible;mso-wrap-style:square" from="5086,501" to="50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" strokeweight="0"/>
                  <v:line id="Line 1037" o:spid="_x0000_s1939" style="position:absolute;flip:x;visibility:visible;mso-wrap-style:square" from="5073,501" to="5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NexQAAAN0AAAAPAAAAZHJzL2Rvd25yZXYueG1sRE9NawIx&#10;EL0L/Q9hCr1pVqE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CvQ0NexQAAAN0AAAAP&#10;AAAAAAAAAAAAAAAAAAcCAABkcnMvZG93bnJldi54bWxQSwUGAAAAAAMAAwC3AAAA+QIAAAAA&#10;" strokeweight="0"/>
                  <v:line id="Line 1038" o:spid="_x0000_s1940" style="position:absolute;flip:x;visibility:visible;mso-wrap-style:square" from="5061,501" to="5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NcsyAAAAN0AAAAPAAAAZHJzL2Rvd25yZXYueG1sRI9BSwMx&#10;EIXvgv8hjODNZhWq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De3NcsyAAAAN0A&#10;AAAPAAAAAAAAAAAAAAAAAAcCAABkcnMvZG93bnJldi54bWxQSwUGAAAAAAMAAwC3AAAA/AIAAAAA&#10;" strokeweight="0"/>
                  <v:line id="Line 1039" o:spid="_x0000_s1941" style="position:absolute;flip:x;visibility:visible;mso-wrap-style:square" from="5049,501" to="50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K3xQAAAN0AAAAPAAAAZHJzL2Rvd25yZXYueG1sRE9NawIx&#10;EL0L/ocwQm+ardD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CxkHK3xQAAAN0AAAAP&#10;AAAAAAAAAAAAAAAAAAcCAABkcnMvZG93bnJldi54bWxQSwUGAAAAAAMAAwC3AAAA+QIAAAAA&#10;" strokeweight="0"/>
                  <v:line id="Line 1040" o:spid="_x0000_s1942" style="position:absolute;flip:x;visibility:visible;mso-wrap-style:square" from="5036,501" to="5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GX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" strokeweight="0"/>
                  <v:line id="Line 1041" o:spid="_x0000_s1943" style="position:absolute;flip:x;visibility:visible;mso-wrap-style:square" from="5024,501" to="5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" strokeweight="0"/>
                </v:group>
                <v:group id="Group 1042" o:spid="_x0000_s1944" style="position:absolute;left:16217;top:2959;width:15647;height:12" coordorigin="2554,500" coordsize="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line id="Line 1043" o:spid="_x0000_s1945" style="position:absolute;flip:x;visibility:visible;mso-wrap-style:square" from="5011,501" to="50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gxQAAAN0AAAAPAAAAZHJzL2Rvd25yZXYueG1sRE9NawIx&#10;EL0L/Q9hCr1pVgt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AeFI/gxQAAAN0AAAAP&#10;AAAAAAAAAAAAAAAAAAcCAABkcnMvZG93bnJldi54bWxQSwUGAAAAAAMAAwC3AAAA+QIAAAAA&#10;" strokeweight="0"/>
                  <v:line id="Line 1044" o:spid="_x0000_s1946" style="position:absolute;flip:x;visibility:visible;mso-wrap-style:square" from="4999,501" to="5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UxQAAAN0AAAAPAAAAZHJzL2Rvd25yZXYueG1sRE9NawIx&#10;EL0L/Q9hCr1pVil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CR/ReUxQAAAN0AAAAP&#10;AAAAAAAAAAAAAAAAAAcCAABkcnMvZG93bnJldi54bWxQSwUGAAAAAAMAAwC3AAAA+QIAAAAA&#10;" strokeweight="0"/>
                  <v:line id="Line 1045" o:spid="_x0000_s1947" style="position:absolute;flip:x;visibility:visible;mso-wrap-style:square" from="4987,501" to="499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PxQAAAN0AAAAPAAAAZHJzL2Rvd25yZXYueG1sRE9NawIx&#10;EL0L/Q9hCr1pVqF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D+sbIPxQAAAN0AAAAP&#10;AAAAAAAAAAAAAAAAAAcCAABkcnMvZG93bnJldi54bWxQSwUGAAAAAAMAAwC3AAAA+QIAAAAA&#10;" strokeweight="0"/>
                  <v:line id="Line 1046" o:spid="_x0000_s1948" style="position:absolute;flip:x;visibility:visible;mso-wrap-style:square" from="4974,501" to="49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" strokeweight="0"/>
                  <v:line id="Line 1047" o:spid="_x0000_s1949" style="position:absolute;flip:x;visibility:visible;mso-wrap-style:square" from="4962,501" to="4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" strokeweight="0"/>
                  <v:line id="Line 1048" o:spid="_x0000_s1950" style="position:absolute;flip:x;visibility:visible;mso-wrap-style:square" from="4950,501" to="495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2R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" strokeweight="0"/>
                  <v:line id="Line 1049" o:spid="_x0000_s1951" style="position:absolute;flip:x;visibility:visible;mso-wrap-style:square" from="4937,501" to="49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" strokeweight="0"/>
                  <v:line id="Line 1050" o:spid="_x0000_s1952" style="position:absolute;flip:x;visibility:visible;mso-wrap-style:square" from="4925,501" to="4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4dK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" strokeweight="0"/>
                  <v:line id="Line 1051" o:spid="_x0000_s1953" style="position:absolute;flip:x;visibility:visible;mso-wrap-style:square" from="4913,501" to="491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" strokeweight="0"/>
                  <v:line id="Line 1052" o:spid="_x0000_s1954" style="position:absolute;flip:x;visibility:visible;mso-wrap-style:square" from="4900,501" to="4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" strokeweight="0"/>
                  <v:line id="Line 1053" o:spid="_x0000_s1955" style="position:absolute;flip:x;visibility:visible;mso-wrap-style:square" from="4888,501" to="4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k9xQAAAN0AAAAPAAAAZHJzL2Rvd25yZXYueG1sRE9NawIx&#10;EL0L/Q9hCr1pVgs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CbzRk9xQAAAN0AAAAP&#10;AAAAAAAAAAAAAAAAAAcCAABkcnMvZG93bnJldi54bWxQSwUGAAAAAAMAAwC3AAAA+QIAAAAA&#10;" strokeweight="0"/>
                  <v:line id="Line 1054" o:spid="_x0000_s1956" style="position:absolute;flip:x;visibility:visible;mso-wrap-style:square" from="4876,501" to="48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FJxQAAAN0AAAAPAAAAZHJzL2Rvd25yZXYueG1sRE9NawIx&#10;EL0L/Q9hCr1pVik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AUJIFJxQAAAN0AAAAP&#10;AAAAAAAAAAAAAAAAAAcCAABkcnMvZG93bnJldi54bWxQSwUGAAAAAAMAAwC3AAAA+QIAAAAA&#10;" strokeweight="0"/>
                  <v:line id="Line 1055" o:spid="_x0000_s1957" style="position:absolute;flip:x;visibility:visible;mso-wrap-style:square" from="4863,501" to="4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TSxQAAAN0AAAAPAAAAZHJzL2Rvd25yZXYueG1sRE9NawIx&#10;EL0L/Q9hCr1pVqE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B7aCTSxQAAAN0AAAAP&#10;AAAAAAAAAAAAAAAAAAcCAABkcnMvZG93bnJldi54bWxQSwUGAAAAAAMAAwC3AAAA+QIAAAAA&#10;" strokeweight="0"/>
                  <v:line id="Line 1056" o:spid="_x0000_s1958" style="position:absolute;flip:x;visibility:visible;mso-wrap-style:square" from="4851,501" to="4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" strokeweight="0"/>
                  <v:line id="Line 1057" o:spid="_x0000_s1959" style="position:absolute;flip:x;visibility:visible;mso-wrap-style:square" from="4839,501" to="48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" strokeweight="0"/>
                  <v:line id="Line 1058" o:spid="_x0000_s1960" style="position:absolute;flip:x;visibility:visible;mso-wrap-style:square" from="4826,501" to="4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tM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" strokeweight="0"/>
                  <v:line id="Line 1059" o:spid="_x0000_s1961" style="position:absolute;flip:x;visibility:visible;mso-wrap-style:square" from="4814,501" to="4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" strokeweight="0"/>
                  <v:line id="Line 1060" o:spid="_x0000_s1962" style="position:absolute;flip:x;visibility:visible;mso-wrap-style:square" from="4801,501" to="48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" strokeweight="0"/>
                  <v:line id="Line 1061" o:spid="_x0000_s1963" style="position:absolute;flip:x;visibility:visible;mso-wrap-style:square" from="4789,501" to="4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" strokeweight="0"/>
                  <v:line id="Line 1062" o:spid="_x0000_s1964" style="position:absolute;flip:x;visibility:visible;mso-wrap-style:square" from="4777,501" to="4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" strokeweight="0"/>
                  <v:line id="Line 1063" o:spid="_x0000_s1965" style="position:absolute;flip:x;visibility:visible;mso-wrap-style:square" from="4764,501" to="47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kaxQAAAN0AAAAPAAAAZHJzL2Rvd25yZXYueG1sRE9LawIx&#10;EL4X+h/CCL3VrC20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CuGGkaxQAAAN0AAAAP&#10;AAAAAAAAAAAAAAAAAAcCAABkcnMvZG93bnJldi54bWxQSwUGAAAAAAMAAwC3AAAA+QIAAAAA&#10;" strokeweight="0"/>
                  <v:line id="Line 1064" o:spid="_x0000_s1966" style="position:absolute;flip:x;visibility:visible;mso-wrap-style:square" from="4752,501" to="4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fFuxQAAAN0AAAAPAAAAZHJzL2Rvd25yZXYueG1sRE9LawIx&#10;EL4X+h/CCL3VrKW0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Ah8fFuxQAAAN0AAAAP&#10;AAAAAAAAAAAAAAAAAAcCAABkcnMvZG93bnJldi54bWxQSwUGAAAAAAMAAwC3AAAA+QIAAAAA&#10;" strokeweight="0"/>
                  <v:line id="Line 1065" o:spid="_x0000_s1967" style="position:absolute;flip:x;visibility:visible;mso-wrap-style:square" from="4740,501" to="47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T1xQAAAN0AAAAPAAAAZHJzL2Rvd25yZXYueG1sRE9LawIx&#10;EL4X+h/CCL3VrIW2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BOvVT1xQAAAN0AAAAP&#10;AAAAAAAAAAAAAAAAAAcCAABkcnMvZG93bnJldi54bWxQSwUGAAAAAAMAAwC3AAAA+QIAAAAA&#10;" strokeweight="0"/>
                  <v:line id="Line 1066" o:spid="_x0000_s1968" style="position:absolute;flip:x;visibility:visible;mso-wrap-style:square" from="4727,501" to="47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" strokeweight="0"/>
                  <v:line id="Line 1067" o:spid="_x0000_s1969" style="position:absolute;flip:x;visibility:visible;mso-wrap-style:square" from="4715,501" to="4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" strokeweight="0"/>
                  <v:line id="Line 1068" o:spid="_x0000_s1970" style="position:absolute;flip:x;visibility:visible;mso-wrap-style:square" from="4703,501" to="470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" strokeweight="0"/>
                  <v:line id="Line 1069" o:spid="_x0000_s1971" style="position:absolute;flip:x;visibility:visible;mso-wrap-style:square" from="4690,501" to="4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" strokeweight="0"/>
                  <v:line id="Line 1070" o:spid="_x0000_s1972" style="position:absolute;flip:x;visibility:visible;mso-wrap-style:square" from="4678,501" to="4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" strokeweight="0"/>
                  <v:line id="Line 1071" o:spid="_x0000_s1973" style="position:absolute;flip:x;visibility:visible;mso-wrap-style:square" from="4666,501" to="467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" strokeweight="0"/>
                  <v:line id="Line 1072" o:spid="_x0000_s1974" style="position:absolute;flip:x;visibility:visible;mso-wrap-style:square" from="4653,501" to="4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" strokeweight="0"/>
                  <v:line id="Line 1073" o:spid="_x0000_s1975" style="position:absolute;flip:x;visibility:visible;mso-wrap-style:square" from="4641,501" to="4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HxQAAAN0AAAAPAAAAZHJzL2Rvd25yZXYueG1sRE9NawIx&#10;EL0L/ocwQm+arYX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Arwf/HxQAAAN0AAAAP&#10;AAAAAAAAAAAAAAAAAAcCAABkcnMvZG93bnJldi54bWxQSwUGAAAAAAMAAwC3AAAA+QIAAAAA&#10;" strokeweight="0"/>
                  <v:line id="Line 1074" o:spid="_x0000_s1976" style="position:absolute;flip:x;visibility:visible;mso-wrap-style:square" from="4629,501" to="46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ezxQAAAN0AAAAPAAAAZHJzL2Rvd25yZXYueG1sRE9NawIx&#10;EL0L/ocwQm+arZT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CkKGezxQAAAN0AAAAP&#10;AAAAAAAAAAAAAAAAAAcCAABkcnMvZG93bnJldi54bWxQSwUGAAAAAAMAAwC3AAAA+QIAAAAA&#10;" strokeweight="0"/>
                  <v:line id="Line 1075" o:spid="_x0000_s1977" style="position:absolute;flip:x;visibility:visible;mso-wrap-style:square" from="4616,501" to="4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IoxQAAAN0AAAAPAAAAZHJzL2Rvd25yZXYueG1sRE9NawIx&#10;EL0L/ocwQm+ardD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DLZMIoxQAAAN0AAAAP&#10;AAAAAAAAAAAAAAAAAAcCAABkcnMvZG93bnJldi54bWxQSwUGAAAAAAMAAwC3AAAA+QIAAAAA&#10;" strokeweight="0"/>
                  <v:line id="Line 1076" o:spid="_x0000_s1978" style="position:absolute;flip:x;visibility:visible;mso-wrap-style:square" from="4604,501" to="4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" strokeweight="0"/>
                  <v:line id="Line 1077" o:spid="_x0000_s1979" style="position:absolute;flip:x;visibility:visible;mso-wrap-style:square" from="4592,501" to="459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" strokeweight="0"/>
                  <v:line id="Line 1078" o:spid="_x0000_s1980" style="position:absolute;flip:x;visibility:visible;mso-wrap-style:square" from="4579,501" to="4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" strokeweight="0"/>
                  <v:line id="Line 1079" o:spid="_x0000_s1981" style="position:absolute;flip:x;visibility:visible;mso-wrap-style:square" from="4567,501" to="4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" strokeweight="0"/>
                  <v:line id="Line 1080" o:spid="_x0000_s1982" style="position:absolute;flip:x;visibility:visible;mso-wrap-style:square" from="4554,501" to="456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" strokeweight="0"/>
                  <v:line id="Line 1081" o:spid="_x0000_s1983" style="position:absolute;flip:x;visibility:visible;mso-wrap-style:square" from="4542,501" to="4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" strokeweight="0"/>
                  <v:line id="Line 1082" o:spid="_x0000_s1984" style="position:absolute;flip:x;visibility:visible;mso-wrap-style:square" from="4530,501" to="453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" strokeweight="0"/>
                  <v:line id="Line 1083" o:spid="_x0000_s1985" style="position:absolute;flip:x;visibility:visible;mso-wrap-style:square" from="4517,501" to="452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XdxQAAAN0AAAAPAAAAZHJzL2Rvd25yZXYueG1sRE9NawIx&#10;EL0X/A9hCt5qthZs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C1KmXdxQAAAN0AAAAP&#10;AAAAAAAAAAAAAAAAAAcCAABkcnMvZG93bnJldi54bWxQSwUGAAAAAAMAAwC3AAAA+QIAAAAA&#10;" strokeweight="0"/>
                  <v:line id="Line 1084" o:spid="_x0000_s1986" style="position:absolute;flip:x;visibility:visible;mso-wrap-style:square" from="4505,501" to="45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pxQAAAN0AAAAPAAAAZHJzL2Rvd25yZXYueG1sRE9NawIx&#10;EL0X/A9hCt5qtlJs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A6w/2pxQAAAN0AAAAP&#10;AAAAAAAAAAAAAAAAAAcCAABkcnMvZG93bnJldi54bWxQSwUGAAAAAAMAAwC3AAAA+QIAAAAA&#10;" strokeweight="0"/>
                  <v:line id="Line 1085" o:spid="_x0000_s1987" style="position:absolute;flip:x;visibility:visible;mso-wrap-style:square" from="4493,501" to="449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1gyxQAAAN0AAAAPAAAAZHJzL2Rvd25yZXYueG1sRE9NawIx&#10;EL0X/A9hCt5qtkJt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BVj1gyxQAAAN0AAAAP&#10;AAAAAAAAAAAAAAAAAAcCAABkcnMvZG93bnJldi54bWxQSwUGAAAAAAMAAwC3AAAA+QIAAAAA&#10;" strokeweight="0"/>
                  <v:line id="Line 1086" o:spid="_x0000_s1988" style="position:absolute;flip:x;visibility:visible;mso-wrap-style:square" from="4480,501" to="448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" strokeweight="0"/>
                  <v:line id="Line 1087" o:spid="_x0000_s1989" style="position:absolute;flip:x;visibility:visible;mso-wrap-style:square" from="4468,501" to="447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" strokeweight="0"/>
                  <v:line id="Line 1088" o:spid="_x0000_s1990" style="position:absolute;flip:x;visibility:visible;mso-wrap-style:square" from="4456,501" to="44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" strokeweight="0"/>
                  <v:line id="Line 1089" o:spid="_x0000_s1991" style="position:absolute;flip:x;visibility:visible;mso-wrap-style:square" from="4443,501" to="444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" strokeweight="0"/>
                  <v:line id="Line 1090" o:spid="_x0000_s1992" style="position:absolute;flip:x;visibility:visible;mso-wrap-style:square" from="4431,501" to="443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13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" strokeweight="0"/>
                  <v:line id="Line 1091" o:spid="_x0000_s1993" style="position:absolute;flip:x;visibility:visible;mso-wrap-style:square" from="4419,501" to="442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" strokeweight="0"/>
                  <v:line id="Line 1092" o:spid="_x0000_s1994" style="position:absolute;flip:x;visibility:visible;mso-wrap-style:square" from="4406,501" to="4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" strokeweight="0"/>
                  <v:line id="Line 1093" o:spid="_x0000_s1995" style="position:absolute;flip:x;visibility:visible;mso-wrap-style:square" from="4394,501" to="440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AxQAAAN0AAAAPAAAAZHJzL2Rvd25yZXYueG1sRE9NawIx&#10;EL0X/A9hCt5qVgu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Aw8/MAxQAAAN0AAAAP&#10;AAAAAAAAAAAAAAAAAAcCAABkcnMvZG93bnJldi54bWxQSwUGAAAAAAMAAwC3AAAA+QIAAAAA&#10;" strokeweight="0"/>
                  <v:line id="Line 1094" o:spid="_x0000_s1996" style="position:absolute;flip:x;visibility:visible;mso-wrap-style:square" from="4382,501" to="438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0xQAAAN0AAAAPAAAAZHJzL2Rvd25yZXYueG1sRE9NawIx&#10;EL0X/A9hCt5qVim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C/Gmt0xQAAAN0AAAAP&#10;AAAAAAAAAAAAAAAAAAcCAABkcnMvZG93bnJldi54bWxQSwUGAAAAAAMAAwC3AAAA+QIAAAAA&#10;" strokeweight="0"/>
                  <v:line id="Line 1095" o:spid="_x0000_s1997" style="position:absolute;flip:x;visibility:visible;mso-wrap-style:square" from="4369,501" to="437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7vxQAAAN0AAAAPAAAAZHJzL2Rvd25yZXYueG1sRE9NawIx&#10;EL0X/A9hCt5qVqG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DQVs7vxQAAAN0AAAAP&#10;AAAAAAAAAAAAAAAAAAcCAABkcnMvZG93bnJldi54bWxQSwUGAAAAAAMAAwC3AAAA+QIAAAAA&#10;" strokeweight="0"/>
                  <v:line id="Line 1096" o:spid="_x0000_s1998" style="position:absolute;flip:x;visibility:visible;mso-wrap-style:square" from="4357,501" to="436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" strokeweight="0"/>
                  <v:line id="Line 1097" o:spid="_x0000_s1999" style="position:absolute;flip:x;visibility:visible;mso-wrap-style:square" from="4344,501" to="435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" strokeweight="0"/>
                  <v:line id="Line 1098" o:spid="_x0000_s2000" style="position:absolute;flip:x;visibility:visible;mso-wrap-style:square" from="4332,501" to="433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x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" strokeweight="0"/>
                  <v:line id="Line 1099" o:spid="_x0000_s2001" style="position:absolute;flip:x;visibility:visible;mso-wrap-style:square" from="4320,501" to="432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" strokeweight="0"/>
                  <v:line id="Line 1100" o:spid="_x0000_s2002" style="position:absolute;flip:x;visibility:visible;mso-wrap-style:square" from="4307,501" to="43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" strokeweight="0"/>
                  <v:line id="Line 1101" o:spid="_x0000_s2003" style="position:absolute;flip:x;visibility:visible;mso-wrap-style:square" from="4295,501" to="430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" strokeweight="0"/>
                  <v:line id="Line 1102" o:spid="_x0000_s2004" style="position:absolute;flip:x;visibility:visible;mso-wrap-style:square" from="4283,501" to="428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" strokeweight="0"/>
                  <v:line id="Line 1103" o:spid="_x0000_s2005" style="position:absolute;flip:x;visibility:visible;mso-wrap-style:square" from="4270,501" to="427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9xQAAAN0AAAAPAAAAZHJzL2Rvd25yZXYueG1sRE9NawIx&#10;EL0X/A9hBG81Wwu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D+nzm9xQAAAN0AAAAP&#10;AAAAAAAAAAAAAAAAAAcCAABkcnMvZG93bnJldi54bWxQSwUGAAAAAAMAAwC3AAAA+QIAAAAA&#10;" strokeweight="0"/>
                  <v:line id="Line 1104" o:spid="_x0000_s2006" style="position:absolute;flip:x;visibility:visible;mso-wrap-style:square" from="4258,501" to="426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HJxQAAAN0AAAAPAAAAZHJzL2Rvd25yZXYueG1sRE9NawIx&#10;EL0X/A9hBG81Wym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BxdqHJxQAAAN0AAAAP&#10;AAAAAAAAAAAAAAAAAAcCAABkcnMvZG93bnJldi54bWxQSwUGAAAAAAMAAwC3AAAA+QIAAAAA&#10;" strokeweight="0"/>
                  <v:line id="Line 1105" o:spid="_x0000_s2007" style="position:absolute;flip:x;visibility:visible;mso-wrap-style:square" from="4246,501" to="425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RSxQAAAN0AAAAPAAAAZHJzL2Rvd25yZXYueG1sRE9NawIx&#10;EL0X/A9hBG81W6G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AeOgRSxQAAAN0AAAAP&#10;AAAAAAAAAAAAAAAAAAcCAABkcnMvZG93bnJldi54bWxQSwUGAAAAAAMAAwC3AAAA+QIAAAAA&#10;" strokeweight="0"/>
                  <v:line id="Line 1106" o:spid="_x0000_s2008" style="position:absolute;flip:x;visibility:visible;mso-wrap-style:square" from="4233,501" to="424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" strokeweight="0"/>
                  <v:line id="Line 1107" o:spid="_x0000_s2009" style="position:absolute;flip:x;visibility:visible;mso-wrap-style:square" from="4221,501" to="422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" strokeweight="0"/>
                  <v:line id="Line 1108" o:spid="_x0000_s2010" style="position:absolute;flip:x;visibility:visible;mso-wrap-style:square" from="4209,501" to="421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" strokeweight="0"/>
                  <v:line id="Line 1109" o:spid="_x0000_s2011" style="position:absolute;flip:x;visibility:visible;mso-wrap-style:square" from="4196,501" to="42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" strokeweight="0"/>
                  <v:line id="Line 1110" o:spid="_x0000_s2012" style="position:absolute;flip:x;visibility:visible;mso-wrap-style:square" from="4184,501" to="419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EX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CLlDEXyAAAAN0A&#10;AAAPAAAAAAAAAAAAAAAAAAcCAABkcnMvZG93bnJldi54bWxQSwUGAAAAAAMAAwC3AAAA/AIAAAAA&#10;" strokeweight="0"/>
                  <v:line id="Line 1111" o:spid="_x0000_s2013" style="position:absolute;flip:x;visibility:visible;mso-wrap-style:square" from="4172,501" to="4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SMxQAAAN0AAAAPAAAAZHJzL2Rvd25yZXYueG1sRE9NawIx&#10;EL0X/A9hCt5qVgu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Dk2JSMxQAAAN0AAAAP&#10;AAAAAAAAAAAAAAAAAAcCAABkcnMvZG93bnJldi54bWxQSwUGAAAAAAMAAwC3AAAA+QIAAAAA&#10;" strokeweight="0"/>
                  <v:line id="Line 1112" o:spid="_x0000_s2014" style="position:absolute;flip:x;visibility:visible;mso-wrap-style:square" from="4159,501" to="416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r7xQAAAN0AAAAPAAAAZHJzL2Rvd25yZXYueG1sRE9NawIx&#10;EL0X/A9hBG81Wwu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AUCgr7xQAAAN0AAAAP&#10;AAAAAAAAAAAAAAAAAAcCAABkcnMvZG93bnJldi54bWxQSwUGAAAAAAMAAwC3AAAA+QIAAAAA&#10;" strokeweight="0"/>
                  <v:line id="Line 1113" o:spid="_x0000_s2015" style="position:absolute;flip:x;visibility:visible;mso-wrap-style:square" from="4147,501" to="4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q9gxQAAAN0AAAAPAAAAZHJzL2Rvd25yZXYueG1sRE9LawIx&#10;EL4X/A9hhN5qtgq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B7Rq9gxQAAAN0AAAAP&#10;AAAAAAAAAAAAAAAAAAcCAABkcnMvZG93bnJldi54bWxQSwUGAAAAAAMAAwC3AAAA+QIAAAAA&#10;" strokeweight="0"/>
                  <v:line id="Line 1114" o:spid="_x0000_s2016" style="position:absolute;flip:x;visibility:visible;mso-wrap-style:square" from="4135,501" to="4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cUxgAAAN0AAAAPAAAAZHJzL2Rvd25yZXYueG1sRE9NawIx&#10;EL0X/A9hCt5qtlqq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9K83FMYAAADdAAAA&#10;DwAAAAAAAAAAAAAAAAAHAgAAZHJzL2Rvd25yZXYueG1sUEsFBgAAAAADAAMAtwAAAPoCAAAAAA==&#10;" strokeweight="0"/>
                  <v:line id="Line 1115" o:spid="_x0000_s2017" style="position:absolute;flip:x;visibility:visible;mso-wrap-style:square" from="4122,501" to="412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5KPxgAAAN0AAAAPAAAAZHJzL2Rvd25yZXYueG1sRE9NawIx&#10;EL0X/A9hCt5qtkqr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m+OSj8YAAADdAAAA&#10;DwAAAAAAAAAAAAAAAAAHAgAAZHJzL2Rvd25yZXYueG1sUEsFBgAAAAADAAMAtwAAAPoCAAAAAA==&#10;" strokeweight="0"/>
                  <v:line id="Line 1116" o:spid="_x0000_s2018" style="position:absolute;flip:x;visibility:visible;mso-wrap-style:square" from="4110,501" to="4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z4xQAAAN0AAAAPAAAAZHJzL2Rvd25yZXYueG1sRE9NawIx&#10;EL0X/A9hhN5qthZs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BrMQz4xQAAAN0AAAAP&#10;AAAAAAAAAAAAAAAAAAcCAABkcnMvZG93bnJldi54bWxQSwUGAAAAAAMAAwC3AAAA+QIAAAAA&#10;" strokeweight="0"/>
                  <v:line id="Line 1117" o:spid="_x0000_s2019" style="position:absolute;flip:x;visibility:visible;mso-wrap-style:square" from="4097,501" to="4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ljxQAAAN0AAAAPAAAAZHJzL2Rvd25yZXYueG1sRE9NawIx&#10;EL0L/ocwQm81Wwu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AEfaljxQAAAN0AAAAP&#10;AAAAAAAAAAAAAAAAAAcCAABkcnMvZG93bnJldi54bWxQSwUGAAAAAAMAAwC3AAAA+QIAAAAA&#10;" strokeweight="0"/>
                  <v:line id="Line 1118" o:spid="_x0000_s2020" style="position:absolute;flip:x;visibility:visible;mso-wrap-style:square" from="4085,501" to="40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j0R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B14j0RyAAAAN0A&#10;AAAPAAAAAAAAAAAAAAAAAAcCAABkcnMvZG93bnJldi54bWxQSwUGAAAAAAMAAwC3AAAA/AIAAAAA&#10;" strokeweight="0"/>
                  <v:line id="Line 1119" o:spid="_x0000_s2021" style="position:absolute;flip:x;visibility:visible;mso-wrap-style:square" from="4073,501" to="4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" strokeweight="0"/>
                  <v:line id="Line 1120" o:spid="_x0000_s2022" style="position:absolute;flip:x;visibility:visible;mso-wrap-style:square" from="4060,501" to="4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Jq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DTkkJqyAAAAN0A&#10;AAAPAAAAAAAAAAAAAAAAAAcCAABkcnMvZG93bnJldi54bWxQSwUGAAAAAAMAAwC3AAAA/AIAAAAA&#10;" strokeweight="0"/>
                  <v:line id="Line 1121" o:spid="_x0000_s2023" style="position:absolute;flip:x;visibility:visible;mso-wrap-style:square" from="4048,501" to="405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ufxxQAAAN0AAAAPAAAAZHJzL2Rvd25yZXYueG1sRE9NawIx&#10;EL0X/A9hCt5qVim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C83ufxxQAAAN0AAAAP&#10;AAAAAAAAAAAAAAAAAAcCAABkcnMvZG93bnJldi54bWxQSwUGAAAAAAMAAwC3AAAA+QIAAAAA&#10;" strokeweight="0"/>
                  <v:line id="Line 1122" o:spid="_x0000_s2024" style="position:absolute;flip:x;visibility:visible;mso-wrap-style:square" from="4036,501" to="4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mGxQAAAN0AAAAPAAAAZHJzL2Rvd25yZXYueG1sRE9NawIx&#10;EL0X/A9hBG81Wym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BMDHmGxQAAAN0AAAAP&#10;AAAAAAAAAAAAAAAAAAcCAABkcnMvZG93bnJldi54bWxQSwUGAAAAAAMAAwC3AAAA+QIAAAAA&#10;" strokeweight="0"/>
                  <v:line id="Line 1123" o:spid="_x0000_s2025" style="position:absolute;flip:x;visibility:visible;mso-wrap-style:square" from="4023,501" to="4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wdxgAAAN0AAAAPAAAAZHJzL2Rvd25yZXYueG1sRE9NawIx&#10;EL0X/A9hCt5qtlqq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I0DcHcYAAADdAAAA&#10;DwAAAAAAAAAAAAAAAAAHAgAAZHJzL2Rvd25yZXYueG1sUEsFBgAAAAADAAMAtwAAAPoCAAAAAA==&#10;" strokeweight="0"/>
                  <v:line id="Line 1124" o:spid="_x0000_s2026" style="position:absolute;flip:x;visibility:visible;mso-wrap-style:square" from="4011,501" to="40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RpxQAAAN0AAAAPAAAAZHJzL2Rvd25yZXYueG1sRE9LawIx&#10;EL4X/A9hhN5qtiK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CsqURpxQAAAN0AAAAP&#10;AAAAAAAAAAAAAAAAAAcCAABkcnMvZG93bnJldi54bWxQSwUGAAAAAAMAAwC3AAAA+QIAAAAA&#10;" strokeweight="0"/>
                  <v:line id="Line 1125" o:spid="_x0000_s2027" style="position:absolute;flip:x;visibility:visible;mso-wrap-style:square" from="3999,501" to="4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HyxgAAAN0AAAAPAAAAZHJzL2Rvd25yZXYueG1sRE9NawIx&#10;EL0X/A9hCt5qtmKr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w+Xh8sYAAADdAAAA&#10;DwAAAAAAAAAAAAAAAAAHAgAAZHJzL2Rvd25yZXYueG1sUEsFBgAAAAADAAMAtwAAAPoCAAAAAA==&#10;" strokeweight="0"/>
                  <v:line id="Line 1126" o:spid="_x0000_s2028" style="position:absolute;flip:x;visibility:visible;mso-wrap-style:square" from="3986,501" to="39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3+FxQAAAN0AAAAPAAAAZHJzL2Rvd25yZXYueG1sRE9NawIx&#10;EL0X/A9hhN5qtlJs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AzN3+FxQAAAN0AAAAP&#10;AAAAAAAAAAAAAAAAAAcCAABkcnMvZG93bnJldi54bWxQSwUGAAAAAAMAAwC3AAAA+QIAAAAA&#10;" strokeweight="0"/>
                  <v:line id="Line 1127" o:spid="_x0000_s2029" style="position:absolute;flip:x;visibility:visible;mso-wrap-style:square" from="3974,501" to="39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oexQAAAN0AAAAPAAAAZHJzL2Rvd25yZXYueG1sRE9NawIx&#10;EL0L/ocwQm81Wym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Bce9oexQAAAN0AAAAP&#10;AAAAAAAAAAAAAAAAAAcCAABkcnMvZG93bnJldi54bWxQSwUGAAAAAAMAAwC3AAAA+QIAAAAA&#10;" strokeweight="0"/>
                  <v:line id="Line 1128" o:spid="_x0000_s2030" style="position:absolute;flip:x;visibility:visible;mso-wrap-style:square" from="3962,501" to="3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5s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At5E5syAAAAN0A&#10;AAAPAAAAAAAAAAAAAAAAAAcCAABkcnMvZG93bnJldi54bWxQSwUGAAAAAAMAAwC3AAAA/AIAAAAA&#10;" strokeweight="0"/>
                  <v:line id="Line 1129" o:spid="_x0000_s2031" style="position:absolute;flip:x;visibility:visible;mso-wrap-style:square" from="3949,501" to="39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" strokeweight="0"/>
                  <v:line id="Line 1130" o:spid="_x0000_s2032" style="position:absolute;flip:x;visibility:visible;mso-wrap-style:square" from="3937,501" to="394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S3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BWS9S3yAAAAN0A&#10;AAAPAAAAAAAAAAAAAAAAAAcCAABkcnMvZG93bnJldi54bWxQSwUGAAAAAAMAAwC3AAAA/AIAAAAA&#10;" strokeweight="0"/>
                  <v:line id="Line 1131" o:spid="_x0000_s2033" style="position:absolute;flip:x;visibility:visible;mso-wrap-style:square" from="3925,501" to="3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3EsxQAAAN0AAAAPAAAAZHJzL2Rvd25yZXYueG1sRE9NawIx&#10;EL0X/A9hCt5qVqG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A5B3EsxQAAAN0AAAAP&#10;AAAAAAAAAAAAAAAAAAcCAABkcnMvZG93bnJldi54bWxQSwUGAAAAAAMAAwC3AAAA+QIAAAAA&#10;" strokeweight="0"/>
                  <v:line id="Line 1132" o:spid="_x0000_s2034" style="position:absolute;flip:x;visibility:visible;mso-wrap-style:square" from="3912,501" to="39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9bxQAAAN0AAAAPAAAAZHJzL2Rvd25yZXYueG1sRE9NawIx&#10;EL0X/A9hBG81W6G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DJ1e9bxQAAAN0AAAAP&#10;AAAAAAAAAAAAAAAAAAcCAABkcnMvZG93bnJldi54bWxQSwUGAAAAAAMAAwC3AAAA+QIAAAAA&#10;" strokeweight="0"/>
                  <v:line id="Line 1133" o:spid="_x0000_s2035" style="position:absolute;flip:x;visibility:visible;mso-wrap-style:square" from="3900,501" to="3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rAxgAAAN0AAAAPAAAAZHJzL2Rvd25yZXYueG1sRE9NawIx&#10;EL0X/A9hCt5qtkqr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pplKwMYAAADdAAAA&#10;DwAAAAAAAAAAAAAAAAAHAgAAZHJzL2Rvd25yZXYueG1sUEsFBgAAAAADAAMAtwAAAPoCAAAAAA==&#10;" strokeweight="0"/>
                  <v:line id="Line 1134" o:spid="_x0000_s2036" style="position:absolute;flip:x;visibility:visible;mso-wrap-style:square" from="3888,501" to="3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K0xgAAAN0AAAAPAAAAZHJzL2Rvd25yZXYueG1sRE9NawIx&#10;EL0X/A9hCt5qtmKr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KXDStMYAAADdAAAA&#10;DwAAAAAAAAAAAAAAAAAHAgAAZHJzL2Rvd25yZXYueG1sUEsFBgAAAAADAAMAtwAAAPoCAAAAAA==&#10;" strokeweight="0"/>
                  <v:line id="Line 1135" o:spid="_x0000_s2037" style="position:absolute;flip:x;visibility:visible;mso-wrap-style:square" from="3875,501" to="38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cvxQAAAN0AAAAPAAAAZHJzL2Rvd25yZXYueG1sRE9LawIx&#10;EL4X/A9hhN5qtoK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BGPHcvxQAAAN0AAAAP&#10;AAAAAAAAAAAAAAAAAAcCAABkcnMvZG93bnJldi54bWxQSwUGAAAAAAMAAwC3AAAA+QIAAAAA&#10;" strokeweight="0"/>
                  <v:line id="Line 1136" o:spid="_x0000_s2038" style="position:absolute;flip:x;visibility:visible;mso-wrap-style:square" from="3863,501" to="3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ulYxQAAAN0AAAAPAAAAZHJzL2Rvd25yZXYueG1sRE9NawIx&#10;EL0X/A9hhN5qtkJt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C27ulYxQAAAN0AAAAP&#10;AAAAAAAAAAAAAAAAAAcCAABkcnMvZG93bnJldi54bWxQSwUGAAAAAAMAAwC3AAAA+QIAAAAA&#10;" strokeweight="0"/>
                  <v:line id="Line 1137" o:spid="_x0000_s2039" style="position:absolute;flip:x;visibility:visible;mso-wrap-style:square" from="3850,501" to="3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zDxQAAAN0AAAAPAAAAZHJzL2Rvd25yZXYueG1sRE9NawIx&#10;EL0L/ocwQm81W6G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DZokzDxQAAAN0AAAAP&#10;AAAAAAAAAAAAAAAAAAcCAABkcnMvZG93bnJldi54bWxQSwUGAAAAAAMAAwC3AAAA+QIAAAAA&#10;" strokeweight="0"/>
                  <v:line id="Line 1138" o:spid="_x0000_s2040" style="position:absolute;flip:x;visibility:visible;mso-wrap-style:square" from="3838,501" to="38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ix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CoPdixyAAAAN0A&#10;AAAPAAAAAAAAAAAAAAAAAAcCAABkcnMvZG93bnJldi54bWxQSwUGAAAAAAMAAwC3AAAA/AIAAAAA&#10;" strokeweight="0"/>
                  <v:line id="Line 1139" o:spid="_x0000_s2041" style="position:absolute;flip:x;visibility:visible;mso-wrap-style:square" from="3826,501" to="3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" strokeweight="0"/>
                  <v:line id="Line 1140" o:spid="_x0000_s2042" style="position:absolute;flip:x;visibility:visible;mso-wrap-style:square" from="3813,501" to="3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" strokeweight="0"/>
                  <v:line id="Line 1141" o:spid="_x0000_s2043" style="position:absolute;flip:x;visibility:visible;mso-wrap-style:square" from="3801,501" to="380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" strokeweight="0"/>
                  <v:line id="Line 1142" o:spid="_x0000_s2044" style="position:absolute;flip:x;visibility:visible;mso-wrap-style:square" from="3789,501" to="3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" strokeweight="0"/>
                  <v:line id="Line 1143" o:spid="_x0000_s2045" style="position:absolute;flip:x;visibility:visible;mso-wrap-style:square" from="3776,501" to="3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B9xQAAAN0AAAAPAAAAZHJzL2Rvd25yZXYueG1sRE9NawIx&#10;EL0X/A9hhN5qthZs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Bo9YB9xQAAAN0AAAAP&#10;AAAAAAAAAAAAAAAAAAcCAABkcnMvZG93bnJldi54bWxQSwUGAAAAAAMAAwC3AAAA+QIAAAAA&#10;" strokeweight="0"/>
                  <v:line id="Line 1144" o:spid="_x0000_s2046" style="position:absolute;flip:x;visibility:visible;mso-wrap-style:square" from="3764,501" to="377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gJxQAAAN0AAAAPAAAAZHJzL2Rvd25yZXYueG1sRE9NawIx&#10;EL0X/A9hhN5qtlJs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DnHBgJxQAAAN0AAAAP&#10;AAAAAAAAAAAAAAAAAAcCAABkcnMvZG93bnJldi54bWxQSwUGAAAAAAMAAwC3AAAA+QIAAAAA&#10;" strokeweight="0"/>
                  <v:line id="Line 1145" o:spid="_x0000_s2047" style="position:absolute;flip:x;visibility:visible;mso-wrap-style:square" from="3752,501" to="3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2SxQAAAN0AAAAPAAAAZHJzL2Rvd25yZXYueG1sRE9NawIx&#10;EL0X/A9hhN5qtkJt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CIUL2SxQAAAN0AAAAP&#10;AAAAAAAAAAAAAAAAAAcCAABkcnMvZG93bnJldi54bWxQSwUGAAAAAAMAAwC3AAAA+QIAAAAA&#10;" strokeweight="0"/>
                  <v:line id="Line 1146" o:spid="_x0000_s2048" style="position:absolute;flip:x;visibility:visible;mso-wrap-style:square" from="3739,501" to="37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" strokeweight="0"/>
                  <v:line id="Line 1147" o:spid="_x0000_s2049" style="position:absolute;flip:x;visibility:visible;mso-wrap-style:square" from="3727,501" to="373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" strokeweight="0"/>
                  <v:line id="Line 1148" o:spid="_x0000_s2050" style="position:absolute;flip:x;visibility:visible;mso-wrap-style:square" from="3715,501" to="3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" strokeweight="0"/>
                  <v:line id="Line 1149" o:spid="_x0000_s2051" style="position:absolute;flip:x;visibility:visible;mso-wrap-style:square" from="3702,501" to="37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" strokeweight="0"/>
                  <v:line id="Line 1150" o:spid="_x0000_s2052" style="position:absolute;flip:x;visibility:visible;mso-wrap-style:square" from="3690,501" to="3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" strokeweight="0"/>
                  <v:line id="Line 1151" o:spid="_x0000_s2053" style="position:absolute;flip:x;visibility:visible;mso-wrap-style:square" from="3678,501" to="3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" strokeweight="0"/>
                  <v:line id="Line 1152" o:spid="_x0000_s2054" style="position:absolute;flip:x;visibility:visible;mso-wrap-style:square" from="3665,501" to="36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" strokeweight="0"/>
                  <v:line id="Line 1153" o:spid="_x0000_s2055" style="position:absolute;flip:x;visibility:visible;mso-wrap-style:square" from="3653,501" to="3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agxQAAAN0AAAAPAAAAZHJzL2Rvd25yZXYueG1sRE9NawIx&#10;EL0L/ocwQm81Wwu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DtLBagxQAAAN0AAAAP&#10;AAAAAAAAAAAAAAAAAAcCAABkcnMvZG93bnJldi54bWxQSwUGAAAAAAMAAwC3AAAA+QIAAAAA&#10;" strokeweight="0"/>
                  <v:line id="Line 1154" o:spid="_x0000_s2056" style="position:absolute;flip:x;visibility:visible;mso-wrap-style:square" from="3640,501" to="3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7UxQAAAN0AAAAPAAAAZHJzL2Rvd25yZXYueG1sRE9NawIx&#10;EL0L/ocwQm81Wym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BixY7UxQAAAN0AAAAP&#10;AAAAAAAAAAAAAAAAAAcCAABkcnMvZG93bnJldi54bWxQSwUGAAAAAAMAAwC3AAAA+QIAAAAA&#10;" strokeweight="0"/>
                  <v:line id="Line 1155" o:spid="_x0000_s2057" style="position:absolute;flip:x;visibility:visible;mso-wrap-style:square" from="3628,501" to="36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tPxQAAAN0AAAAPAAAAZHJzL2Rvd25yZXYueG1sRE9NawIx&#10;EL0L/ocwQm81W6G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ANiStPxQAAAN0AAAAP&#10;AAAAAAAAAAAAAAAAAAcCAABkcnMvZG93bnJldi54bWxQSwUGAAAAAAMAAwC3AAAA+QIAAAAA&#10;" strokeweight="0"/>
                  <v:line id="Line 1156" o:spid="_x0000_s2058" style="position:absolute;flip:x;visibility:visible;mso-wrap-style:square" from="3616,501" to="3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" strokeweight="0"/>
                  <v:line id="Line 1157" o:spid="_x0000_s2059" style="position:absolute;flip:x;visibility:visible;mso-wrap-style:square" from="3603,501" to="3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" strokeweight="0"/>
                  <v:line id="Line 1158" o:spid="_x0000_s2060" style="position:absolute;flip:x;visibility:visible;mso-wrap-style:square" from="3591,501" to="359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" strokeweight="0"/>
                  <v:line id="Line 1159" o:spid="_x0000_s2061" style="position:absolute;flip:x;visibility:visible;mso-wrap-style:square" from="3579,501" to="3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" strokeweight="0"/>
                  <v:line id="Line 1160" o:spid="_x0000_s2062" style="position:absolute;flip:x;visibility:visible;mso-wrap-style:square" from="3566,501" to="3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" strokeweight="0"/>
                  <v:line id="Line 1161" o:spid="_x0000_s2063" style="position:absolute;flip:x;visibility:visible;mso-wrap-style:square" from="3554,501" to="356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" strokeweight="0"/>
                  <v:line id="Line 1162" o:spid="_x0000_s2064" style="position:absolute;flip:x;visibility:visible;mso-wrap-style:square" from="3542,501" to="3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" strokeweight="0"/>
                  <v:line id="Line 1163" o:spid="_x0000_s2065" style="position:absolute;flip:x;visibility:visible;mso-wrap-style:square" from="3529,500" to="353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aHxQAAAN0AAAAPAAAAZHJzL2Rvd25yZXYueG1sRE9NawIx&#10;EL0L/ocwQm+arYX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DY+WaHxQAAAN0AAAAP&#10;AAAAAAAAAAAAAAAAAAcCAABkcnMvZG93bnJldi54bWxQSwUGAAAAAAMAAwC3AAAA+QIAAAAA&#10;" strokeweight="0"/>
                  <v:line id="Line 1164" o:spid="_x0000_s2066" style="position:absolute;flip:x;visibility:visible;mso-wrap-style:square" from="3517,500" to="352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7zxQAAAN0AAAAPAAAAZHJzL2Rvd25yZXYueG1sRE9NawIx&#10;EL0L/ocwQm+arZT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BXEP7zxQAAAN0AAAAP&#10;AAAAAAAAAAAAAAAAAAcCAABkcnMvZG93bnJldi54bWxQSwUGAAAAAAMAAwC3AAAA+QIAAAAA&#10;" strokeweight="0"/>
                  <v:line id="Line 1165" o:spid="_x0000_s2067" style="position:absolute;flip:x;visibility:visible;mso-wrap-style:square" from="3505,500" to="35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toxQAAAN0AAAAPAAAAZHJzL2Rvd25yZXYueG1sRE9NawIx&#10;EL0L/ocwQm+ardD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A4XFtoxQAAAN0AAAAP&#10;AAAAAAAAAAAAAAAAAAcCAABkcnMvZG93bnJldi54bWxQSwUGAAAAAAMAAwC3AAAA+QIAAAAA&#10;" strokeweight="0"/>
                  <v:line id="Line 1166" o:spid="_x0000_s2068" style="position:absolute;flip:x;visibility:visible;mso-wrap-style:square" from="3492,500" to="349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" strokeweight="0"/>
                  <v:line id="Line 1167" o:spid="_x0000_s2069" style="position:absolute;flip:x;visibility:visible;mso-wrap-style:square" from="3480,500" to="34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" strokeweight="0"/>
                  <v:line id="Line 1168" o:spid="_x0000_s2070" style="position:absolute;flip:x;visibility:visible;mso-wrap-style:square" from="3468,500" to="347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" strokeweight="0"/>
                  <v:line id="Line 1169" o:spid="_x0000_s2071" style="position:absolute;flip:x;visibility:visible;mso-wrap-style:square" from="3455,500" to="346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" strokeweight="0"/>
                  <v:line id="Line 1170" o:spid="_x0000_s2072" style="position:absolute;flip:x;visibility:visible;mso-wrap-style:square" from="3443,500" to="344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m4t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" strokeweight="0"/>
                  <v:line id="Line 1171" o:spid="_x0000_s2073" style="position:absolute;flip:x;visibility:visible;mso-wrap-style:square" from="3431,500" to="343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" strokeweight="0"/>
                  <v:line id="Line 1172" o:spid="_x0000_s2074" style="position:absolute;flip:x;visibility:visible;mso-wrap-style:square" from="3418,500" to="342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" strokeweight="0"/>
                  <v:line id="Line 1173" o:spid="_x0000_s2075" style="position:absolute;flip:x;visibility:visible;mso-wrap-style:square" from="3406,500" to="34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BaxQAAAN0AAAAPAAAAZHJzL2Rvd25yZXYueG1sRE9NawIx&#10;EL0L/ocwQm+arYW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BdIPBaxQAAAN0AAAAP&#10;AAAAAAAAAAAAAAAAAAcCAABkcnMvZG93bnJldi54bWxQSwUGAAAAAAMAAwC3AAAA+QIAAAAA&#10;" strokeweight="0"/>
                  <v:line id="Line 1174" o:spid="_x0000_s2076" style="position:absolute;flip:x;visibility:visible;mso-wrap-style:square" from="3393,500" to="340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guxQAAAN0AAAAPAAAAZHJzL2Rvd25yZXYueG1sRE9NawIx&#10;EL0L/ocwQm+arZS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DSyWguxQAAAN0AAAAP&#10;AAAAAAAAAAAAAAAAAAcCAABkcnMvZG93bnJldi54bWxQSwUGAAAAAAMAAwC3AAAA+QIAAAAA&#10;" strokeweight="0"/>
                  <v:line id="Line 1175" o:spid="_x0000_s2077" style="position:absolute;flip:x;visibility:visible;mso-wrap-style:square" from="3381,500" to="338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" strokeweight="0"/>
                  <v:line id="Line 1176" o:spid="_x0000_s2078" style="position:absolute;flip:x;visibility:visible;mso-wrap-style:square" from="3369,500" to="337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" strokeweight="0"/>
                  <v:line id="Line 1177" o:spid="_x0000_s2079" style="position:absolute;flip:x;visibility:visible;mso-wrap-style:square" from="3356,500" to="336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" strokeweight="0"/>
                  <v:line id="Line 1178" o:spid="_x0000_s2080" style="position:absolute;flip:x;visibility:visible;mso-wrap-style:square" from="3344,500" to="335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Ir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" strokeweight="0"/>
                  <v:line id="Line 1179" o:spid="_x0000_s2081" style="position:absolute;flip:x;visibility:visible;mso-wrap-style:square" from="3332,500" to="333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" strokeweight="0"/>
                  <v:line id="Line 1180" o:spid="_x0000_s2082" style="position:absolute;flip:x;visibility:visible;mso-wrap-style:square" from="3319,500" to="332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" strokeweight="0"/>
                  <v:line id="Line 1181" o:spid="_x0000_s2083" style="position:absolute;flip:x;visibility:visible;mso-wrap-style:square" from="3307,500" to="33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" strokeweight="0"/>
                  <v:line id="Line 1182" o:spid="_x0000_s2084" style="position:absolute;flip:x;visibility:visible;mso-wrap-style:square" from="3295,500" to="33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" strokeweight="0"/>
                  <v:line id="Line 1183" o:spid="_x0000_s2085" style="position:absolute;flip:x;visibility:visible;mso-wrap-style:square" from="3282,500" to="328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5ixgAAAN0AAAAPAAAAZHJzL2Rvd25yZXYueG1sRI9BawIx&#10;FITvQv9DeIXeNFsL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jL9OYsYAAADdAAAA&#10;DwAAAAAAAAAAAAAAAAAHAgAAZHJzL2Rvd25yZXYueG1sUEsFBgAAAAADAAMAtwAAAPoCAAAAAA==&#10;" strokeweight="0"/>
                  <v:line id="Line 1184" o:spid="_x0000_s2086" style="position:absolute;flip:x;visibility:visible;mso-wrap-style:square" from="3270,500" to="327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YWxgAAAN0AAAAPAAAAZHJzL2Rvd25yZXYueG1sRI9BawIx&#10;FITvQv9DeIXeNFsp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A1bWFsYAAADdAAAA&#10;DwAAAAAAAAAAAAAAAAAHAgAAZHJzL2Rvd25yZXYueG1sUEsFBgAAAAADAAMAtwAAAPoCAAAAAA==&#10;" strokeweight="0"/>
                  <v:line id="Line 1185" o:spid="_x0000_s2087" style="position:absolute;flip:x;visibility:visible;mso-wrap-style:square" from="3258,500" to="326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ONxgAAAN0AAAAPAAAAZHJzL2Rvd25yZXYueG1sRI9BawIx&#10;FITvQv9DeIXeNFuh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bBpzjcYAAADdAAAA&#10;DwAAAAAAAAAAAAAAAAAHAgAAZHJzL2Rvd25yZXYueG1sUEsFBgAAAAADAAMAtwAAAPoCAAAAAA==&#10;" strokeweight="0"/>
                  <v:line id="Line 1186" o:spid="_x0000_s2088" style="position:absolute;flip:x;visibility:visible;mso-wrap-style:square" from="3245,500" to="325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" strokeweight="0"/>
                  <v:line id="Line 1187" o:spid="_x0000_s2089" style="position:absolute;flip:x;visibility:visible;mso-wrap-style:square" from="3233,500" to="323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" strokeweight="0"/>
                  <v:line id="Line 1188" o:spid="_x0000_s2090" style="position:absolute;flip:x;visibility:visible;mso-wrap-style:square" from="3221,500" to="32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" strokeweight="0"/>
                  <v:line id="Line 1189" o:spid="_x0000_s2091" style="position:absolute;flip:x;visibility:visible;mso-wrap-style:square" from="3208,500" to="321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" strokeweight="0"/>
                  <v:line id="Line 1190" o:spid="_x0000_s2092" style="position:absolute;flip:x;visibility:visible;mso-wrap-style:square" from="3196,500" to="32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" strokeweight="0"/>
                  <v:line id="Line 1191" o:spid="_x0000_s2093" style="position:absolute;flip:x;visibility:visible;mso-wrap-style:square" from="3183,500" to="31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" strokeweight="0"/>
                  <v:line id="Line 1192" o:spid="_x0000_s2094" style="position:absolute;flip:x;visibility:visible;mso-wrap-style:square" from="3171,500" to="317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0k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hjnc3qQnICdXAAAA//8DAFBLAQItABQABgAIAAAAIQDb4fbL7gAAAIUBAAATAAAAAAAA&#10;AAAAAAAAAAAAAABbQ29udGVudF9UeXBlc10ueG1sUEsBAi0AFAAGAAgAAAAhAFr0LFu/AAAAFQEA&#10;AAsAAAAAAAAAAAAAAAAAHwEAAF9yZWxzLy5yZWxzUEsBAi0AFAAGAAgAAAAhAGYqfSTHAAAA3QAA&#10;AA8AAAAAAAAAAAAAAAAABwIAAGRycy9kb3ducmV2LnhtbFBLBQYAAAAAAwADALcAAAD7AgAAAAA=&#10;" strokeweight="0"/>
                  <v:line id="Line 1193" o:spid="_x0000_s2095" style="position:absolute;flip:x;visibility:visible;mso-wrap-style:square" from="3159,500" to="316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i/xwAAAN0AAAAPAAAAZHJzL2Rvd25yZXYueG1sRI9BawIx&#10;FITvgv8hPMGbZlVo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Alm2L/HAAAA3QAA&#10;AA8AAAAAAAAAAAAAAAAABwIAAGRycy9kb3ducmV2LnhtbFBLBQYAAAAAAwADALcAAAD7AgAAAAA=&#10;" strokeweight="0"/>
                  <v:line id="Line 1194" o:spid="_x0000_s2096" style="position:absolute;flip:x;visibility:visible;mso-wrap-style:square" from="3146,500" to="315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DLxwAAAN0AAAAPAAAAZHJzL2Rvd25yZXYueG1sRI9BawIx&#10;FITvgv8hPMGbZhVp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IaPQMvHAAAA3QAA&#10;AA8AAAAAAAAAAAAAAAAABwIAAGRycy9kb3ducmV2LnhtbFBLBQYAAAAAAwADALcAAAD7AgAAAAA=&#10;" strokeweight="0"/>
                  <v:line id="Line 1195" o:spid="_x0000_s2097" style="position:absolute;flip:x;visibility:visible;mso-wrap-style:square" from="3134,500" to="314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xwAAAN0AAAAPAAAAZHJzL2Rvd25yZXYueG1sRI9BawIx&#10;FITvgv8hPMGbZhVs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OnD5VDHAAAA3QAA&#10;AA8AAAAAAAAAAAAAAAAABwIAAGRycy9kb3ducmV2LnhtbFBLBQYAAAAAAwADALcAAAD7AgAAAAA=&#10;" strokeweight="0"/>
                  <v:line id="Line 1196" o:spid="_x0000_s2098" style="position:absolute;flip:x;visibility:visible;mso-wrap-style:square" from="3122,500" to="312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" strokeweight="0"/>
                  <v:line id="Line 1197" o:spid="_x0000_s2099" style="position:absolute;flip:x;visibility:visible;mso-wrap-style:square" from="3109,500" to="311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" strokeweight="0"/>
                  <v:line id="Line 1198" o:spid="_x0000_s2100" style="position:absolute;flip:x;visibility:visible;mso-wrap-style:square" from="3097,500" to="310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" strokeweight="0"/>
                  <v:line id="Line 1199" o:spid="_x0000_s2101" style="position:absolute;flip:x;visibility:visible;mso-wrap-style:square" from="3085,500" to="309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9V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mkzn8vklPQC7vAAAA//8DAFBLAQItABQABgAIAAAAIQDb4fbL7gAAAIUBAAATAAAAAAAA&#10;AAAAAAAAAAAAAABbQ29udGVudF9UeXBlc10ueG1sUEsBAi0AFAAGAAgAAAAhAFr0LFu/AAAAFQEA&#10;AAsAAAAAAAAAAAAAAAAAHwEAAF9yZWxzLy5yZWxzUEsBAi0AFAAGAAgAAAAhAGiO71XHAAAA3QAA&#10;AA8AAAAAAAAAAAAAAAAABwIAAGRycy9kb3ducmV2LnhtbFBLBQYAAAAAAwADALcAAAD7AgAAAAA=&#10;" strokeweight="0"/>
                  <v:line id="Line 1200" o:spid="_x0000_s2102" style="position:absolute;flip:x;visibility:visible;mso-wrap-style:square" from="3072,500" to="30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" strokeweight="0"/>
                  <v:line id="Line 1201" o:spid="_x0000_s2103" style="position:absolute;flip:x;visibility:visible;mso-wrap-style:square" from="3060,500" to="306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nu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8iHc3qQnICdXAAAA//8DAFBLAQItABQABgAIAAAAIQDb4fbL7gAAAIUBAAATAAAAAAAA&#10;AAAAAAAAAAAAAABbQ29udGVudF9UeXBlc10ueG1sUEsBAi0AFAAGAAgAAAAhAFr0LFu/AAAAFQEA&#10;AAsAAAAAAAAAAAAAAAAAHwEAAF9yZWxzLy5yZWxzUEsBAi0AFAAGAAgAAAAhAFiUKe7HAAAA3QAA&#10;AA8AAAAAAAAAAAAAAAAABwIAAGRycy9kb3ducmV2LnhtbFBLBQYAAAAAAwADALcAAAD7AgAAAAA=&#10;" strokeweight="0"/>
                  <v:line id="Line 1202" o:spid="_x0000_s2104" style="position:absolute;flip:x;visibility:visible;mso-wrap-style:square" from="3048,500" to="305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" strokeweight="0"/>
                  <v:line id="Line 1203" o:spid="_x0000_s2105" style="position:absolute;flip:x;visibility:visible;mso-wrap-style:square" from="3035,500" to="304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ICxwAAAN0AAAAPAAAAZHJzL2Rvd25yZXYueG1sRI9PawIx&#10;FMTvQr9DeIXeNOsW2rIaRVpaSsGK/w7enpvn7uLmZUmim357Uyj0OMzM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McKEgLHAAAA3QAA&#10;AA8AAAAAAAAAAAAAAAAABwIAAGRycy9kb3ducmV2LnhtbFBLBQYAAAAAAwADALcAAAD7AgAAAAA=&#10;" strokeweight="0"/>
                  <v:line id="Line 1204" o:spid="_x0000_s2106" style="position:absolute;flip:x;visibility:visible;mso-wrap-style:square" from="3023,500" to="30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4p2xwAAAN0AAAAPAAAAZHJzL2Rvd25yZXYueG1sRI9PawIx&#10;FMTvQr9DeIXeNOtS2rIaRVpaSsGK/w7enpvn7uLmZUmim357Uyj0OMzM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EjjinbHAAAA3QAA&#10;AA8AAAAAAAAAAAAAAAAABwIAAGRycy9kb3ducmV2LnhtbFBLBQYAAAAAAwADALcAAAD7AgAAAAA=&#10;" strokeweight="0"/>
                  <v:line id="Line 1205" o:spid="_x0000_s2107" style="position:absolute;flip:x;visibility:visible;mso-wrap-style:square" from="3011,500" to="301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t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CevL+3HAAAA3QAA&#10;AA8AAAAAAAAAAAAAAAAABwIAAGRycy9kb3ducmV2LnhtbFBLBQYAAAAAAwADALcAAAD7AgAAAAA=&#10;" strokeweight="0"/>
                  <v:line id="Line 1206" o:spid="_x0000_s2108" style="position:absolute;flip:x;visibility:visible;mso-wrap-style:square" from="2998,500" to="300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Ga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8hHc3qQnIKdXAAAA//8DAFBLAQItABQABgAIAAAAIQDb4fbL7gAAAIUBAAATAAAAAAAA&#10;AAAAAAAAAAAAAABbQ29udGVudF9UeXBlc10ueG1sUEsBAi0AFAAGAAgAAAAhAFr0LFu/AAAAFQEA&#10;AAsAAAAAAAAAAAAAAAAAHwEAAF9yZWxzLy5yZWxzUEsBAi0AFAAGAAgAAAAhANd9sZrHAAAA3QAA&#10;AA8AAAAAAAAAAAAAAAAABwIAAGRycy9kb3ducmV2LnhtbFBLBQYAAAAAAwADALcAAAD7AgAAAAA=&#10;" strokeweight="0"/>
                  <v:line id="Line 1207" o:spid="_x0000_s2109" style="position:absolute;flip:x;visibility:visible;mso-wrap-style:square" from="2986,500" to="29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" strokeweight="0"/>
                  <v:line id="Line 1208" o:spid="_x0000_s2110" style="position:absolute;flip:x;visibility:visible;mso-wrap-style:square" from="2974,500" to="298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" strokeweight="0"/>
                  <v:line id="Line 1209" o:spid="_x0000_s2111" style="position:absolute;flip:x;visibility:visible;mso-wrap-style:square" from="2961,500" to="296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" strokeweight="0"/>
                  <v:line id="Line 1210" o:spid="_x0000_s2112" style="position:absolute;flip:x;visibility:visible;mso-wrap-style:square" from="2949,500" to="29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qoxAAAAN0AAAAPAAAAZHJzL2Rvd25yZXYueG1sRE/LagIx&#10;FN0X/IdwBXc1o0J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LIBGqjEAAAA3QAAAA8A&#10;AAAAAAAAAAAAAAAABwIAAGRycy9kb3ducmV2LnhtbFBLBQYAAAAAAwADALcAAAD4AgAAAAA=&#10;" strokeweight="0"/>
                  <v:line id="Line 1211" o:spid="_x0000_s2113" style="position:absolute;flip:x;visibility:visible;mso-wrap-style:square" from="2936,500" to="294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8zxwAAAN0AAAAPAAAAZHJzL2Rvd25yZXYueG1sRI9BawIx&#10;FITvgv8hPMGbZlVo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N1NvzPHAAAA3QAA&#10;AA8AAAAAAAAAAAAAAAAABwIAAGRycy9kb3ducmV2LnhtbFBLBQYAAAAAAwADALcAAAD7AgAAAAA=&#10;" strokeweight="0"/>
                  <v:line id="Line 1212" o:spid="_x0000_s2114" style="position:absolute;flip:x;visibility:visible;mso-wrap-style:square" from="2924,500" to="293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FExwAAAN0AAAAPAAAAZHJzL2Rvd25yZXYueG1sRI9PawIx&#10;FMTvQr9DeIXeNOsW2rIaRVpaSsGK/w7enpvn7uLmZUmim357Uyj0OMzM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C2fIUTHAAAA3QAA&#10;AA8AAAAAAAAAAAAAAAAABwIAAGRycy9kb3ducmV2LnhtbFBLBQYAAAAAAwADALcAAAD7AgAAAAA=&#10;" strokeweight="0"/>
                  <v:line id="Line 1213" o:spid="_x0000_s2115" style="position:absolute;flip:x;visibility:visible;mso-wrap-style:square" from="2912,500" to="291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4TfxwAAAN0AAAAPAAAAZHJzL2Rvd25yZXYueG1sRI9PawIx&#10;FMTvhX6H8ITealaF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ELThN/HAAAA3QAA&#10;AA8AAAAAAAAAAAAAAAAABwIAAGRycy9kb3ducmV2LnhtbFBLBQYAAAAAAwADALcAAAD7AgAAAAA=&#10;" strokeweight="0"/>
                  <v:line id="Line 1214" o:spid="_x0000_s2116" style="position:absolute;flip:x;visibility:visible;mso-wrap-style:square" from="2899,500" to="290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yrxwAAAN0AAAAPAAAAZHJzL2Rvd25yZXYueG1sRI9BawIx&#10;FITvBf9DeIK3mq0t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M06HKvHAAAA3QAA&#10;AA8AAAAAAAAAAAAAAAAABwIAAGRycy9kb3ducmV2LnhtbFBLBQYAAAAAAwADALcAAAD7AgAAAAA=&#10;" strokeweight="0"/>
                  <v:line id="Line 1215" o:spid="_x0000_s2117" style="position:absolute;flip:x;visibility:visible;mso-wrap-style:square" from="2887,500" to="289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kwxwAAAN0AAAAPAAAAZHJzL2Rvd25yZXYueG1sRI9BawIx&#10;FITvBf9DeIK3mq2l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KJ2uTDHAAAA3QAA&#10;AA8AAAAAAAAAAAAAAAAABwIAAGRycy9kb3ducmV2LnhtbFBLBQYAAAAAAwADALcAAAD7AgAAAAA=&#10;" strokeweight="0"/>
                  <v:line id="Line 1216" o:spid="_x0000_s2118" style="position:absolute;flip:x;visibility:visible;mso-wrap-style:square" from="2875,500" to="28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dH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FKkJ0fHAAAA3QAA&#10;AA8AAAAAAAAAAAAAAAAABwIAAGRycy9kb3ducmV2LnhtbFBLBQYAAAAAAwADALcAAAD7AgAAAAA=&#10;" strokeweight="0"/>
                  <v:line id="Line 1217" o:spid="_x0000_s2119" style="position:absolute;flip:x;visibility:visible;mso-wrap-style:square" from="2862,500" to="28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ILcxwAAAN0AAAAPAAAAZHJzL2Rvd25yZXYueG1sRI9BawIx&#10;FITvgv8hvII3zdZC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D3ogtzHAAAA3QAA&#10;AA8AAAAAAAAAAAAAAAAABwIAAGRycy9kb3ducmV2LnhtbFBLBQYAAAAAAwADALcAAAD7AgAAAAA=&#10;" strokeweight="0"/>
                  <v:line id="Line 1218" o:spid="_x0000_s2120" style="position:absolute;flip:x;visibility:visible;mso-wrap-style:square" from="2850,500" to="285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auxAAAAN0AAAAPAAAAZHJzL2Rvd25yZXYueG1sRE/LagIx&#10;FN0X/IdwBXc1o0J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Ex3Fq7EAAAA3QAAAA8A&#10;AAAAAAAAAAAAAAAABwIAAGRycy9kb3ducmV2LnhtbFBLBQYAAAAAAwADALcAAAD4AgAAAAA=&#10;" strokeweight="0"/>
                  <v:line id="Line 1219" o:spid="_x0000_s2121" style="position:absolute;flip:x;visibility:visible;mso-wrap-style:square" from="2838,500" to="284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M1xwAAAN0AAAAPAAAAZHJzL2Rvd25yZXYueG1sRI9BawIx&#10;FITvBf9DeIK3mq2F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CM7szXHAAAA3QAA&#10;AA8AAAAAAAAAAAAAAAAABwIAAGRycy9kb3ducmV2LnhtbFBLBQYAAAAAAwADALcAAAD7AgAAAAA=&#10;" strokeweight="0"/>
                  <v:line id="Line 1220" o:spid="_x0000_s2122" style="position:absolute;flip:x;visibility:visible;mso-wrap-style:square" from="2825,500" to="283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2nVxAAAAN0AAAAPAAAAZHJzL2Rvd25yZXYueG1sRE/LagIx&#10;FN0X/IdwBXc1o0h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OoHadXEAAAA3QAAAA8A&#10;AAAAAAAAAAAAAAAABwIAAGRycy9kb3ducmV2LnhtbFBLBQYAAAAAAwADALcAAAD4AgAAAAA=&#10;" strokeweight="0"/>
                  <v:line id="Line 1221" o:spid="_x0000_s2123" style="position:absolute;flip:x;visibility:visible;mso-wrap-style:square" from="2813,500" to="281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8xOxwAAAN0AAAAPAAAAZHJzL2Rvd25yZXYueG1sRI9BawIx&#10;FITvgv8hPMGbZhVp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IVLzE7HAAAA3QAA&#10;AA8AAAAAAAAAAAAAAAAABwIAAGRycy9kb3ducmV2LnhtbFBLBQYAAAAAAwADALcAAAD7AgAAAAA=&#10;" strokeweight="0"/>
                  <v:line id="Line 1222" o:spid="_x0000_s2124" style="position:absolute;flip:x;visibility:visible;mso-wrap-style:square" from="2801,500" to="280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VI5xwAAAN0AAAAPAAAAZHJzL2Rvd25yZXYueG1sRI9PawIx&#10;FMTvQr9DeIXeNOtS2rIaRVpaSsGK/w7enpvn7uLmZUmim357Uyj0OMzM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HWZUjnHAAAA3QAA&#10;AA8AAAAAAAAAAAAAAAAABwIAAGRycy9kb3ducmV2LnhtbFBLBQYAAAAAAwADALcAAAD7AgAAAAA=&#10;" strokeweight="0"/>
                  <v:line id="Line 1223" o:spid="_x0000_s2125" style="position:absolute;flip:x;visibility:visible;mso-wrap-style:square" from="2788,500" to="279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eixwAAAN0AAAAPAAAAZHJzL2Rvd25yZXYueG1sRI9BawIx&#10;FITvBf9DeIK3mq0t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BrV96LHAAAA3QAA&#10;AA8AAAAAAAAAAAAAAAAABwIAAGRycy9kb3ducmV2LnhtbFBLBQYAAAAAAwADALcAAAD7AgAAAAA=&#10;" strokeweight="0"/>
                  <v:line id="Line 1224" o:spid="_x0000_s2126" style="position:absolute;flip:x;visibility:visible;mso-wrap-style:square" from="2776,500" to="27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WxwAAAN0AAAAPAAAAZHJzL2Rvd25yZXYueG1sRI9PawIx&#10;FMTvhX6H8ITealaR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JU8b9bHAAAA3QAA&#10;AA8AAAAAAAAAAAAAAAAABwIAAGRycy9kb3ducmV2LnhtbFBLBQYAAAAAAwADALcAAAD7AgAAAAA=&#10;" strokeweight="0"/>
                  <v:line id="Line 1225" o:spid="_x0000_s2127" style="position:absolute;flip:x;visibility:visible;mso-wrap-style:square" from="2764,500" to="277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MpNxwAAAN0AAAAPAAAAZHJzL2Rvd25yZXYueG1sRI9BawIx&#10;FITvBf9DeIK3mq20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Ppwyk3HAAAA3QAA&#10;AA8AAAAAAAAAAAAAAAAABwIAAGRycy9kb3ducmV2LnhtbFBLBQYAAAAAAwADALcAAAD7AgAAAAA=&#10;" strokeweight="0"/>
                  <v:line id="Line 1226" o:spid="_x0000_s2128" style="position:absolute;flip:x;visibility:visible;mso-wrap-style:square" from="2751,500" to="275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Q6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AqiVDrHAAAA3QAA&#10;AA8AAAAAAAAAAAAAAAAABwIAAGRycy9kb3ducmV2LnhtbFBLBQYAAAAAAwADALcAAAD7AgAAAAA=&#10;" strokeweight="0"/>
                  <v:line id="Line 1227" o:spid="_x0000_s2129" style="position:absolute;flip:x;visibility:visible;mso-wrap-style:square" from="2739,500" to="274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GhxwAAAN0AAAAPAAAAZHJzL2Rvd25yZXYueG1sRI9BawIx&#10;FITvgv8hvII3zVZK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GXu8aHHAAAA3QAA&#10;AA8AAAAAAAAAAAAAAAAABwIAAGRycy9kb3ducmV2LnhtbFBLBQYAAAAAAwADALcAAAD7AgAAAAA=&#10;" strokeweight="0"/>
                  <v:line id="Line 1228" o:spid="_x0000_s2130" style="position:absolute;flip:x;visibility:visible;mso-wrap-style:square" from="2726,500" to="273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XTxAAAAN0AAAAPAAAAZHJzL2Rvd25yZXYueG1sRE/LagIx&#10;FN0X/IdwBXc1o0h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BRxZdPEAAAA3QAAAA8A&#10;AAAAAAAAAAAAAAAABwIAAGRycy9kb3ducmV2LnhtbFBLBQYAAAAAAwADALcAAAD4AgAAAAA=&#10;" strokeweight="0"/>
                  <v:line id="Line 1229" o:spid="_x0000_s2131" style="position:absolute;flip:x;visibility:visible;mso-wrap-style:square" from="2714,500" to="272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BIxwAAAN0AAAAPAAAAZHJzL2Rvd25yZXYueG1sRI9BawIx&#10;FITvBf9DeIK3mq2U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Hs9wEjHAAAA3QAA&#10;AA8AAAAAAAAAAAAAAAAABwIAAGRycy9kb3ducmV2LnhtbFBLBQYAAAAAAwADALcAAAD7AgAAAAA=&#10;" strokeweight="0"/>
                  <v:line id="Line 1230" o:spid="_x0000_s2132" style="position:absolute;flip:x;visibility:visible;mso-wrap-style:square" from="2702,500" to="270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8IxAAAAN0AAAAPAAAAZHJzL2Rvd25yZXYueG1sRE/LagIx&#10;FN0X/IdwBXc1o2B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G/e/wjEAAAA3QAAAA8A&#10;AAAAAAAAAAAAAAAABwIAAGRycy9kb3ducmV2LnhtbFBLBQYAAAAAAwADALcAAAD4AgAAAAA=&#10;" strokeweight="0"/>
                  <v:line id="Line 1231" o:spid="_x0000_s2133" style="position:absolute;flip:x;visibility:visible;mso-wrap-style:square" from="2689,500" to="269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qTxwAAAN0AAAAPAAAAZHJzL2Rvd25yZXYueG1sRI9BawIx&#10;FITvgv8hPMGbZhVs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ACSWpPHAAAA3QAA&#10;AA8AAAAAAAAAAAAAAAAABwIAAGRycy9kb3ducmV2LnhtbFBLBQYAAAAAAwADALcAAAD7AgAAAAA=&#10;" strokeweight="0"/>
                  <v:line id="Line 1232" o:spid="_x0000_s2134" style="position:absolute;flip:x;visibility:visible;mso-wrap-style:square" from="2677,500" to="268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Tk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PBAxOTHAAAA3QAA&#10;AA8AAAAAAAAAAAAAAAAABwIAAGRycy9kb3ducmV2LnhtbFBLBQYAAAAAAwADALcAAAD7AgAAAAA=&#10;" strokeweight="0"/>
                  <v:line id="Line 1233" o:spid="_x0000_s2135" style="position:absolute;flip:x;visibility:visible;mso-wrap-style:square" from="2665,500" to="267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F/xwAAAN0AAAAPAAAAZHJzL2Rvd25yZXYueG1sRI9BawIx&#10;FITvBf9DeIK3mq2l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J8MYX/HAAAA3QAA&#10;AA8AAAAAAAAAAAAAAAAABwIAAGRycy9kb3ducmV2LnhtbFBLBQYAAAAAAwADALcAAAD7AgAAAAA=&#10;" strokeweight="0"/>
                  <v:line id="Line 1234" o:spid="_x0000_s2136" style="position:absolute;flip:x;visibility:visible;mso-wrap-style:square" from="2652,500" to="2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fkLxwAAAN0AAAAPAAAAZHJzL2Rvd25yZXYueG1sRI9BawIx&#10;FITvBf9DeIK3mq20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BDl+QvHAAAA3QAA&#10;AA8AAAAAAAAAAAAAAAAABwIAAGRycy9kb3ducmV2LnhtbFBLBQYAAAAAAwADALcAAAD7AgAAAAA=&#10;" strokeweight="0"/>
                  <v:line id="Line 1235" o:spid="_x0000_s2137" style="position:absolute;flip:x;visibility:visible;mso-wrap-style:square" from="2640,500" to="264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QxwAAAN0AAAAPAAAAZHJzL2Rvd25yZXYueG1sRI9PawIx&#10;FMTvhX6H8ITealbB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H+pXJDHAAAA3QAA&#10;AA8AAAAAAAAAAAAAAAAABwIAAGRycy9kb3ducmV2LnhtbFBLBQYAAAAAAwADALcAAAD7AgAAAAA=&#10;" strokeweight="0"/>
                  <v:line id="Line 1236" o:spid="_x0000_s2138" style="position:absolute;flip:x;visibility:visible;mso-wrap-style:square" from="2628,500" to="263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Ln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I97wufHAAAA3QAA&#10;AA8AAAAAAAAAAAAAAAAABwIAAGRycy9kb3ducmV2LnhtbFBLBQYAAAAAAwADALcAAAD7AgAAAAA=&#10;" strokeweight="0"/>
                  <v:line id="Line 1237" o:spid="_x0000_s2139" style="position:absolute;flip:x;visibility:visible;mso-wrap-style:square" from="2615,500" to="26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2d8xwAAAN0AAAAPAAAAZHJzL2Rvd25yZXYueG1sRI9BawIx&#10;FITvgv8hvII3zVZo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OA3Z3zHAAAA3QAA&#10;AA8AAAAAAAAAAAAAAAAABwIAAGRycy9kb3ducmV2LnhtbFBLBQYAAAAAAwADALcAAAD7AgAAAAA=&#10;" strokeweight="0"/>
                  <v:line id="Line 1238" o:spid="_x0000_s2140" style="position:absolute;flip:x;visibility:visible;mso-wrap-style:square" from="2603,500" to="26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MOxAAAAN0AAAAPAAAAZHJzL2Rvd25yZXYueG1sRE/LagIx&#10;FN0X/IdwBXc1o2B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JGo8w7EAAAA3QAAAA8A&#10;AAAAAAAAAAAAAAAABwIAAGRycy9kb3ducmV2LnhtbFBLBQYAAAAAAwADALcAAAD4AgAAAAA=&#10;" strokeweight="0"/>
                  <v:line id="Line 1239" o:spid="_x0000_s2141" style="position:absolute;flip:x;visibility:visible;mso-wrap-style:square" from="2591,500" to="259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aVxwAAAN0AAAAPAAAAZHJzL2Rvd25yZXYueG1sRI9BawIx&#10;FITvBf9DeIK3mq3Q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P7kVpXHAAAA3QAA&#10;AA8AAAAAAAAAAAAAAAAABwIAAGRycy9kb3ducmV2LnhtbFBLBQYAAAAAAwADALcAAAD7AgAAAAA=&#10;" strokeweight="0"/>
                  <v:line id="Line 1240" o:spid="_x0000_s2142" style="position:absolute;flip:x;visibility:visible;mso-wrap-style:square" from="2578,500" to="258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" strokeweight="0"/>
                  <v:line id="Line 1241" o:spid="_x0000_s2143" style="position:absolute;flip:x;visibility:visible;mso-wrap-style:square" from="2566,500" to="25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" strokeweight="0"/>
                  <v:line id="Line 1242" o:spid="_x0000_s2144" style="position:absolute;flip:x;visibility:visible;mso-wrap-style:square" from="2554,500" to="256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5Z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Rjnc3qQnIKdXAAAA//8DAFBLAQItABQABgAIAAAAIQDb4fbL7gAAAIUBAAATAAAAAAAA&#10;AAAAAAAAAAAAAABbQ29udGVudF9UeXBlc10ueG1sUEsBAi0AFAAGAAgAAAAhAFr0LFu/AAAAFQEA&#10;AAsAAAAAAAAAAAAAAAAAHwEAAF9yZWxzLy5yZWxzUEsBAi0AFAAGAAgAAAAhAD4sDlnHAAAA3QAA&#10;AA8AAAAAAAAAAAAAAAAABwIAAGRycy9kb3ducmV2LnhtbFBLBQYAAAAAAwADALcAAAD7AgAAAAA=&#10;" strokeweight="0"/>
                </v:group>
                <v:rect id="Rectangle 1251" o:spid="_x0000_s2145" style="position:absolute;left:23323;top:16759;width:18055;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" filled="f" stroked="f">
                  <v:textbox style="mso-fit-shape-to-text:t" inset="0,0,0,0">
                    <w:txbxContent>
                      <w:p w14:paraId="5687197C" w14:textId="77777777" w:rsidR="00AD4EE4" w:rsidRPr="00156E2D" w:rsidRDefault="00AD4EE4" w:rsidP="00173CF4">
                        <w:pPr>
                          <w:spacing w:line="240" w:lineRule="auto"/>
                          <w:rPr>
                            <w:sz w:val="18"/>
                            <w:szCs w:val="18"/>
                          </w:rPr>
                        </w:pPr>
                        <w:r w:rsidRPr="00156E2D">
                          <w:rPr>
                            <w:sz w:val="18"/>
                            <w:szCs w:val="18"/>
                          </w:rPr>
                          <w:t>Лямки расположены</w:t>
                        </w:r>
                        <w:r>
                          <w:rPr>
                            <w:sz w:val="18"/>
                            <w:szCs w:val="18"/>
                          </w:rPr>
                          <w:br/>
                        </w:r>
                        <w:r w:rsidRPr="00156E2D">
                          <w:rPr>
                            <w:sz w:val="18"/>
                            <w:szCs w:val="18"/>
                          </w:rPr>
                          <w:t>в горизонтальной плоскости</w:t>
                        </w:r>
                      </w:p>
                    </w:txbxContent>
                  </v:textbox>
                </v:rect>
                <v:line id="Line 1263" o:spid="_x0000_s2146" style="position:absolute;visibility:visible;mso-wrap-style:square" from="34855,1930" to="3519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" strokeweight="0"/>
                <v:line id="Line 1264" o:spid="_x0000_s2147" style="position:absolute;visibility:visible;mso-wrap-style:square" from="34956,2038" to="35217,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" strokeweight="0"/>
                <v:line id="Line 1265" o:spid="_x0000_s2148" style="position:absolute;visibility:visible;mso-wrap-style:square" from="35198,1930" to="3695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" strokeweight="0"/>
                <v:line id="Line 1266" o:spid="_x0000_s2149" style="position:absolute;visibility:visible;mso-wrap-style:square" from="36461,3619" to="36957,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" strokeweight="0"/>
                <v:line id="Line 1267" o:spid="_x0000_s2150" style="position:absolute;visibility:visible;mso-wrap-style:square" from="35198,1930" to="3520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" strokeweight="0"/>
                <v:line id="Line 1268" o:spid="_x0000_s2151" style="position:absolute;visibility:visible;mso-wrap-style:square" from="35198,2038" to="3681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xb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" strokeweight="0"/>
                <v:group id="Group 2949" o:spid="_x0000_s2152" style="position:absolute;top:3251;width:32315;height:13576" coordorigin="2298,3585" coordsize="5089,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line id="Line 1270" o:spid="_x0000_s2153" style="position:absolute;flip:x;visibility:visible;mso-wrap-style:square" from="4753,3585" to="4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r1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xhl4wn8vUlPQM5uAAAA//8DAFBLAQItABQABgAIAAAAIQDb4fbL7gAAAIUBAAATAAAAAAAA&#10;AAAAAAAAAAAAAABbQ29udGVudF9UeXBlc10ueG1sUEsBAi0AFAAGAAgAAAAhAFr0LFu/AAAAFQEA&#10;AAsAAAAAAAAAAAAAAAAAHwEAAF9yZWxzLy5yZWxzUEsBAi0AFAAGAAgAAAAhALVRCvXHAAAA3QAA&#10;AA8AAAAAAAAAAAAAAAAABwIAAGRycy9kb3ducmV2LnhtbFBLBQYAAAAAAwADALcAAAD7AgAAAAA=&#10;" strokeweight="0"/>
                  <v:line id="Line 1271" o:spid="_x0000_s2154" style="position:absolute;flip:x;visibility:visible;mso-wrap-style:square" from="4741,3585" to="4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" strokeweight="0"/>
                  <v:line id="Line 1272" o:spid="_x0000_s2155" style="position:absolute;flip:x;visibility:visible;mso-wrap-style:square" from="4729,3585" to="47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" strokeweight="0"/>
                  <v:line id="Line 1273" o:spid="_x0000_s2156" style="position:absolute;flip:x;visibility:visible;mso-wrap-style:square" from="4716,3585" to="4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" strokeweight="0"/>
                  <v:line id="Line 1274" o:spid="_x0000_s2157" style="position:absolute;flip:x;visibility:visible;mso-wrap-style:square" from="4704,3585" to="4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04xwAAAN0AAAAPAAAAZHJzL2Rvd25yZXYueG1sRI9BawIx&#10;FITvgv8hPMGbZlVo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OFsTTjHAAAA3QAA&#10;AA8AAAAAAAAAAAAAAAAABwIAAGRycy9kb3ducmV2LnhtbFBLBQYAAAAAAwADALcAAAD7AgAAAAA=&#10;" strokeweight="0"/>
                  <v:line id="Line 1275" o:spid="_x0000_s2158" style="position:absolute;flip:x;visibility:visible;mso-wrap-style:square" from="4691,3585" to="46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VMxwAAAN0AAAAPAAAAZHJzL2Rvd25yZXYueG1sRI9BawIx&#10;FITvgv8hPMGbZhVp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G6F1UzHAAAA3QAA&#10;AA8AAAAAAAAAAAAAAAAABwIAAGRycy9kb3ducmV2LnhtbFBLBQYAAAAAAwADALcAAAD7AgAAAAA=&#10;" strokeweight="0"/>
                  <v:line id="Line 1276" o:spid="_x0000_s2159" style="position:absolute;flip:x;visibility:visible;mso-wrap-style:square" from="4679,3585" to="4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DXxwAAAN0AAAAPAAAAZHJzL2Rvd25yZXYueG1sRI9BawIx&#10;FITvgv8hPMGbZhVs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AHJcNfHAAAA3QAA&#10;AA8AAAAAAAAAAAAAAAAABwIAAGRycy9kb3ducmV2LnhtbFBLBQYAAAAAAwADALcAAAD7AgAAAAA=&#10;" strokeweight="0"/>
                  <v:line id="Line 1277" o:spid="_x0000_s2160" style="position:absolute;flip:x;visibility:visible;mso-wrap-style:square" from="4667,3585" to="4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" strokeweight="0"/>
                  <v:line id="Line 1278" o:spid="_x0000_s2161" style="position:absolute;flip:x;visibility:visible;mso-wrap-style:square" from="4654,3585" to="46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" strokeweight="0"/>
                  <v:line id="Line 1279" o:spid="_x0000_s2162" style="position:absolute;flip:x;visibility:visible;mso-wrap-style:square" from="4642,3585" to="4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" strokeweight="0"/>
                  <v:line id="Line 1280" o:spid="_x0000_s2163" style="position:absolute;flip:x;visibility:visible;mso-wrap-style:square" from="4630,3585" to="46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" strokeweight="0"/>
                  <v:line id="Line 1281" o:spid="_x0000_s2164" style="position:absolute;flip:x;visibility:visible;mso-wrap-style:square" from="4617,3585" to="46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" strokeweight="0"/>
                  <v:line id="Line 1282" o:spid="_x0000_s2165" style="position:absolute;flip:x;visibility:visible;mso-wrap-style:square" from="4605,3585" to="4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J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m8wn8vklPQC7vAAAA//8DAFBLAQItABQABgAIAAAAIQDb4fbL7gAAAIUBAAATAAAAAAAA&#10;AAAAAAAAAAAAAABbQ29udGVudF9UeXBlc10ueG1sUEsBAi0AFAAGAAgAAAAhAFr0LFu/AAAAFQEA&#10;AAsAAAAAAAAAAAAAAAAAHwEAAF9yZWxzLy5yZWxzUEsBAi0AFAAGAAgAAAAhAPsr4AnHAAAA3QAA&#10;AA8AAAAAAAAAAAAAAAAABwIAAGRycy9kb3ducmV2LnhtbFBLBQYAAAAAAwADALcAAAD7AgAAAAA=&#10;" strokeweight="0"/>
                  <v:line id="Line 1283" o:spid="_x0000_s2166" style="position:absolute;flip:x;visibility:visible;mso-wrap-style:square" from="4593,3585" to="45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" strokeweight="0"/>
                  <v:line id="Line 1284" o:spid="_x0000_s2167" style="position:absolute;flip:x;visibility:visible;mso-wrap-style:square" from="4580,3585" to="4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vlxwAAAN0AAAAPAAAAZHJzL2Rvd25yZXYueG1sRI9BawIx&#10;FITvBf9DeIK3mq2F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GS12+XHAAAA3QAA&#10;AA8AAAAAAAAAAAAAAAAABwIAAGRycy9kb3ducmV2LnhtbFBLBQYAAAAAAwADALcAAAD7AgAAAAA=&#10;" strokeweight="0"/>
                  <v:line id="Line 1285" o:spid="_x0000_s2168" style="position:absolute;flip:x;visibility:visible;mso-wrap-style:square" from="4568,3585" to="4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ORxwAAAN0AAAAPAAAAZHJzL2Rvd25yZXYueG1sRI9BawIx&#10;FITvBf9DeIK3mq2U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OtcQ5HHAAAA3QAA&#10;AA8AAAAAAAAAAAAAAAAABwIAAGRycy9kb3ducmV2LnhtbFBLBQYAAAAAAwADALcAAAD7AgAAAAA=&#10;" strokeweight="0"/>
                  <v:line id="Line 1286" o:spid="_x0000_s2169" style="position:absolute;flip:x;visibility:visible;mso-wrap-style:square" from="4556,3585" to="45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YKxwAAAN0AAAAPAAAAZHJzL2Rvd25yZXYueG1sRI9BawIx&#10;FITvBf9DeIK3mq3Q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IQQ5grHAAAA3QAA&#10;AA8AAAAAAAAAAAAAAAAABwIAAGRycy9kb3ducmV2LnhtbFBLBQYAAAAAAwADALcAAAD7AgAAAAA=&#10;" strokeweight="0"/>
                  <v:line id="Line 1287" o:spid="_x0000_s2170" style="position:absolute;flip:x;visibility:visible;mso-wrap-style:square" from="4543,3585" to="4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" strokeweight="0"/>
                  <v:line id="Line 1288" o:spid="_x0000_s2171" style="position:absolute;flip:x;visibility:visible;mso-wrap-style:square" from="4531,3585" to="4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3m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xhlkzH8vUlPQM5uAAAA//8DAFBLAQItABQABgAIAAAAIQDb4fbL7gAAAIUBAAATAAAAAAAA&#10;AAAAAAAAAAAAAABbQ29udGVudF9UeXBlc10ueG1sUEsBAi0AFAAGAAgAAAAhAFr0LFu/AAAAFQEA&#10;AAsAAAAAAAAAAAAAAAAAHwEAAF9yZWxzLy5yZWxzUEsBAi0AFAAGAAgAAAAhABuO3ebHAAAA3QAA&#10;AA8AAAAAAAAAAAAAAAAABwIAAGRycy9kb3ducmV2LnhtbFBLBQYAAAAAAwADALcAAAD7AgAAAAA=&#10;" strokeweight="0"/>
                  <v:line id="Line 1289" o:spid="_x0000_s2172" style="position:absolute;flip:x;visibility:visible;mso-wrap-style:square" from="4519,3585" to="45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" strokeweight="0"/>
                  <v:line id="Line 1290" o:spid="_x0000_s2173" style="position:absolute;flip:x;visibility:visible;mso-wrap-style:square" from="4506,3585" to="4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" strokeweight="0"/>
                  <v:line id="Line 1291" o:spid="_x0000_s2174" style="position:absolute;flip:x;visibility:visible;mso-wrap-style:square" from="4494,3585" to="4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" strokeweight="0"/>
                  <v:line id="Line 1292" o:spid="_x0000_s2175" style="position:absolute;flip:x;visibility:visible;mso-wrap-style:square" from="4482,3585" to="44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" strokeweight="0"/>
                  <v:line id="Line 1293" o:spid="_x0000_s2176" style="position:absolute;flip:x;visibility:visible;mso-wrap-style:square" from="4469,3585" to="4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Rk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AfZjnc3qQnICdXAAAA//8DAFBLAQItABQABgAIAAAAIQDb4fbL7gAAAIUBAAATAAAAAAAA&#10;AAAAAAAAAAAAAABbQ29udGVudF9UeXBlc10ueG1sUEsBAi0AFAAGAAgAAAAhAFr0LFu/AAAAFQEA&#10;AAsAAAAAAAAAAAAAAAAAHwEAAF9yZWxzLy5yZWxzUEsBAi0AFAAGAAgAAAAhAJUS5GTHAAAA3QAA&#10;AA8AAAAAAAAAAAAAAAAABwIAAGRycy9kb3ducmV2LnhtbFBLBQYAAAAAAwADALcAAAD7AgAAAAA=&#10;" strokeweight="0"/>
                  <v:line id="Line 1294" o:spid="_x0000_s2177" style="position:absolute;flip:x;visibility:visible;mso-wrap-style:square" from="4457,3585" to="4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kH/xwAAAN0AAAAPAAAAZHJzL2Rvd25yZXYueG1sRI9BawIx&#10;FITvgv8hPMGbZlVo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PpeQf/HAAAA3QAA&#10;AA8AAAAAAAAAAAAAAAAABwIAAGRycy9kb3ducmV2LnhtbFBLBQYAAAAAAwADALcAAAD7AgAAAAA=&#10;" strokeweight="0"/>
                  <v:line id="Line 1295" o:spid="_x0000_s2178" style="position:absolute;flip:x;visibility:visible;mso-wrap-style:square" from="4444,3585" to="44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9mLxwAAAN0AAAAPAAAAZHJzL2Rvd25yZXYueG1sRI9BawIx&#10;FITvgv8hPMGbZhVp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HW32YvHAAAA3QAA&#10;AA8AAAAAAAAAAAAAAAAABwIAAGRycy9kb3ducmV2LnhtbFBLBQYAAAAAAwADALcAAAD7AgAAAAA=&#10;" strokeweight="0"/>
                  <v:line id="Line 1296" o:spid="_x0000_s2179" style="position:absolute;flip:x;visibility:visible;mso-wrap-style:square" from="4432,3585" to="4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QxwAAAN0AAAAPAAAAZHJzL2Rvd25yZXYueG1sRI9BawIx&#10;FITvgv8hPMGbZhVs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Br7fBDHAAAA3QAA&#10;AA8AAAAAAAAAAAAAAAAABwIAAGRycy9kb3ducmV2LnhtbFBLBQYAAAAAAwADALcAAAD7AgAAAAA=&#10;" strokeweight="0"/>
                  <v:line id="Line 1297" o:spid="_x0000_s2180" style="position:absolute;flip:x;visibility:visible;mso-wrap-style:square" from="4420,3585" to="442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" strokeweight="0"/>
                  <v:line id="Line 1298" o:spid="_x0000_s2181" style="position:absolute;flip:x;visibility:visible;mso-wrap-style:square" from="4407,3585" to="44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" strokeweight="0"/>
                  <v:line id="Line 1299" o:spid="_x0000_s2182" style="position:absolute;flip:x;visibility:visible;mso-wrap-style:square" from="4395,3585" to="4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" strokeweight="0"/>
                  <v:line id="Line 1300" o:spid="_x0000_s2183" style="position:absolute;flip:x;visibility:visible;mso-wrap-style:square" from="4383,3585" to="438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YV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Osjn8vklPQC7vAAAA//8DAFBLAQItABQABgAIAAAAIQDb4fbL7gAAAIUBAAATAAAAAAAA&#10;AAAAAAAAAAAAAABbQ29udGVudF9UeXBlc10ueG1sUEsBAi0AFAAGAAgAAAAhAFr0LFu/AAAAFQEA&#10;AAsAAAAAAAAAAAAAAAAAHwEAAF9yZWxzLy5yZWxzUEsBAi0AFAAGAAgAAAAhAJu2dhXHAAAA3QAA&#10;AA8AAAAAAAAAAAAAAAAABwIAAGRycy9kb3ducmV2LnhtbFBLBQYAAAAAAwADALcAAAD7AgAAAAA=&#10;" strokeweight="0"/>
                  <v:line id="Line 1301" o:spid="_x0000_s2184" style="position:absolute;flip:x;visibility:visible;mso-wrap-style:square" from="4370,3585" to="43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" strokeweight="0"/>
                  <v:line id="Line 1302" o:spid="_x0000_s2185" style="position:absolute;flip:x;visibility:visible;mso-wrap-style:square" from="4358,3585" to="4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" strokeweight="0"/>
                  <v:line id="Line 1303" o:spid="_x0000_s2186" style="position:absolute;flip:x;visibility:visible;mso-wrap-style:square" from="4346,3585" to="435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" strokeweight="0"/>
                  <v:line id="Line 1304" o:spid="_x0000_s2187" style="position:absolute;flip:x;visibility:visible;mso-wrap-style:square" from="4333,3585" to="4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" strokeweight="0"/>
                  <v:line id="Line 1305" o:spid="_x0000_s2188" style="position:absolute;flip:x;visibility:visible;mso-wrap-style:square" from="4321,3585" to="4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" strokeweight="0"/>
                  <v:line id="Line 1306" o:spid="_x0000_s2189" style="position:absolute;flip:x;visibility:visible;mso-wrap-style:square" from="4309,3585" to="431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" strokeweight="0"/>
                  <v:line id="Line 1307" o:spid="_x0000_s2190" style="position:absolute;flip:x;visibility:visible;mso-wrap-style:square" from="4296,3585" to="4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" strokeweight="0"/>
                  <v:line id="Line 1308" o:spid="_x0000_s2191" style="position:absolute;flip:x;visibility:visible;mso-wrap-style:square" from="4284,3585" to="4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" strokeweight="0"/>
                  <v:line id="Line 1309" o:spid="_x0000_s2192" style="position:absolute;flip:x;visibility:visible;mso-wrap-style:square" from="4272,3585" to="42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" strokeweight="0"/>
                  <v:line id="Line 1310" o:spid="_x0000_s2193" style="position:absolute;flip:x;visibility:visible;mso-wrap-style:square" from="4259,3585" to="4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" strokeweight="0"/>
                  <v:line id="Line 1311" o:spid="_x0000_s2194" style="position:absolute;flip:x;visibility:visible;mso-wrap-style:square" from="4247,3585" to="4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" strokeweight="0"/>
                  <v:line id="Line 1312" o:spid="_x0000_s2195" style="position:absolute;flip:x;visibility:visible;mso-wrap-style:square" from="4234,3585" to="42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" strokeweight="0"/>
                  <v:line id="Line 1313" o:spid="_x0000_s2196" style="position:absolute;flip:x;visibility:visible;mso-wrap-style:square" from="4222,3585" to="4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7gE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Af5jnc3qQnICdXAAAA//8DAFBLAQItABQABgAIAAAAIQDb4fbL7gAAAIUBAAATAAAAAAAA&#10;AAAAAAAAAAAAAABbQ29udGVudF9UeXBlc10ueG1sUEsBAi0AFAAGAAgAAAAhAFr0LFu/AAAAFQEA&#10;AAsAAAAAAAAAAAAAAAAAHwEAAF9yZWxzLy5yZWxzUEsBAi0AFAAGAAgAAAAhAN6nuATHAAAA3QAA&#10;AA8AAAAAAAAAAAAAAAAABwIAAGRycy9kb3ducmV2LnhtbFBLBQYAAAAAAwADALcAAAD7AgAAAAA=&#10;" strokeweight="0"/>
                  <v:line id="Line 1314" o:spid="_x0000_s2197" style="position:absolute;flip:x;visibility:visible;mso-wrap-style:square" from="4210,3585" to="4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x2fyAAAAN0AAAAPAAAAZHJzL2Rvd25yZXYueG1sRI9BSwMx&#10;FITvBf9DeIK3NtsVqq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Cx6x2fyAAAAN0A&#10;AAAPAAAAAAAAAAAAAAAAAAcCAABkcnMvZG93bnJldi54bWxQSwUGAAAAAAMAAwC3AAAA/AIAAAAA&#10;" strokeweight="0"/>
                  <v:line id="Line 1315" o:spid="_x0000_s2198" style="position:absolute;flip:x;visibility:visible;mso-wrap-style:square" from="4197,3585" to="42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ryAAAAN0AAAAPAAAAZHJzL2Rvd25yZXYueG1sRI9BSwMx&#10;FITvBf9DeIK3NttFqq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A+AoXryAAAAN0A&#10;AAAPAAAAAAAAAAAAAAAAAAcCAABkcnMvZG93bnJldi54bWxQSwUGAAAAAAMAAwC3AAAA/AIAAAAA&#10;" strokeweight="0"/>
                  <v:line id="Line 1316" o:spid="_x0000_s2199" style="position:absolute;flip:x;visibility:visible;mso-wrap-style:square" from="4185,3585" to="4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BwyAAAAN0AAAAPAAAAZHJzL2Rvd25yZXYueG1sRI9BSwMx&#10;FITvBf9DeIK3NtsFq6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BRTiBwyAAAAN0A&#10;AAAPAAAAAAAAAAAAAAAAAAcCAABkcnMvZG93bnJldi54bWxQSwUGAAAAAAMAAwC3AAAA/AIAAAAA&#10;" strokeweight="0"/>
                  <v:line id="Line 1317" o:spid="_x0000_s2200" style="position:absolute;flip:x;visibility:visible;mso-wrap-style:square" from="4173,3585" to="417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" strokeweight="0"/>
                  <v:line id="Line 1318" o:spid="_x0000_s2201" style="position:absolute;flip:x;visibility:visible;mso-wrap-style:square" from="4160,3585" to="41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Buc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gn+Qz+36QnIJd/AAAA//8DAFBLAQItABQABgAIAAAAIQDb4fbL7gAAAIUBAAATAAAAAAAA&#10;AAAAAAAAAAAAAABbQ29udGVudF9UeXBlc10ueG1sUEsBAi0AFAAGAAgAAAAhAFr0LFu/AAAAFQEA&#10;AAsAAAAAAAAAAAAAAAAAHwEAAF9yZWxzLy5yZWxzUEsBAi0AFAAGAAgAAAAhAM7QG5zHAAAA3QAA&#10;AA8AAAAAAAAAAAAAAAAABwIAAGRycy9kb3ducmV2LnhtbFBLBQYAAAAAAwADALcAAAD7AgAAAAA=&#10;" strokeweight="0"/>
                  <v:line id="Line 1319" o:spid="_x0000_s2202" style="position:absolute;flip:x;visibility:visible;mso-wrap-style:square" from="4148,3585" to="4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" strokeweight="0"/>
                  <v:line id="Line 1320" o:spid="_x0000_s2203" style="position:absolute;flip:x;visibility:visible;mso-wrap-style:square" from="4136,3585" to="414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p1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" strokeweight="0"/>
                  <v:line id="Line 1321" o:spid="_x0000_s2204" style="position:absolute;flip:x;visibility:visible;mso-wrap-style:square" from="4123,3585" to="41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U1xAAAAN0AAAAPAAAAZHJzL2Rvd25yZXYueG1sRE9NawIx&#10;EL0X/A9hBG81q4K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MTgFTXEAAAA3QAAAA8A&#10;AAAAAAAAAAAAAAAABwIAAGRycy9kb3ducmV2LnhtbFBLBQYAAAAAAwADALcAAAD4AgAAAAA=&#10;" strokeweight="0"/>
                  <v:line id="Line 1322" o:spid="_x0000_s2205" style="position:absolute;flip:x;visibility:visible;mso-wrap-style:square" from="4111,3585" to="4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" strokeweight="0"/>
                  <v:line id="Line 1323" o:spid="_x0000_s2206" style="position:absolute;flip:x;visibility:visible;mso-wrap-style:square" from="4099,3585" to="410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7ZyAAAAN0AAAAPAAAAZHJzL2Rvd25yZXYueG1sRI9BSwMx&#10;FITvBf9DeIK3NtsVqq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Bbfi7ZyAAAAN0A&#10;AAAPAAAAAAAAAAAAAAAAAAcCAABkcnMvZG93bnJldi54bWxQSwUGAAAAAAMAAwC3AAAA/AIAAAAA&#10;" strokeweight="0"/>
                  <v:line id="Line 1324" o:spid="_x0000_s2207" style="position:absolute;flip:x;visibility:visible;mso-wrap-style:square" from="4086,3585" to="4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tC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DQyi0LHAAAA3QAA&#10;AA8AAAAAAAAAAAAAAAAABwIAAGRycy9kb3ducmV2LnhtbFBLBQYAAAAAAwADALcAAAD7AgAAAAA=&#10;" strokeweight="0"/>
                  <v:line id="Line 1325" o:spid="_x0000_s2208" style="position:absolute;flip:x;visibility:visible;mso-wrap-style:square" from="4074,3585" to="4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xM2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LvbEzbHAAAA3QAA&#10;AA8AAAAAAAAAAAAAAAAABwIAAGRycy9kb3ducmV2LnhtbFBLBQYAAAAAAwADALcAAAD7AgAAAAA=&#10;" strokeweight="0"/>
                  <v:line id="Line 1326" o:spid="_x0000_s2209" style="position:absolute;flip:x;visibility:visible;mso-wrap-style:square" from="4062,3585" to="406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7at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NSXtq3HAAAA3QAA&#10;AA8AAAAAAAAAAAAAAAAABwIAAGRycy9kb3ducmV2LnhtbFBLBQYAAAAAAwADALcAAAD7AgAAAAA=&#10;" strokeweight="0"/>
                  <v:line id="Line 1327" o:spid="_x0000_s2210" style="position:absolute;flip:x;visibility:visible;mso-wrap-style:square" from="4049,3585" to="4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SjaxwAAAN0AAAAPAAAAZHJzL2Rvd25yZXYueG1sRI9BawIx&#10;FITvhf6H8ArealYF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CRFKNrHAAAA3QAA&#10;AA8AAAAAAAAAAAAAAAAABwIAAGRycy9kb3ducmV2LnhtbFBLBQYAAAAAAwADALcAAAD7AgAAAAA=&#10;" strokeweight="0"/>
                  <v:line id="Line 1328" o:spid="_x0000_s2211" style="position:absolute;flip:x;visibility:visible;mso-wrap-style:square" from="4037,3585" to="4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1BxwAAAN0AAAAPAAAAZHJzL2Rvd25yZXYueG1sRI9BawIx&#10;FITvQv9DeIXeNKtC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EsJjUHHAAAA3QAA&#10;AA8AAAAAAAAAAAAAAAAABwIAAGRycy9kb3ducmV2LnhtbFBLBQYAAAAAAwADALcAAAD7AgAAAAA=&#10;" strokeweight="0"/>
                  <v:line id="Line 1329" o:spid="_x0000_s2212" style="position:absolute;flip:x;visibility:visible;mso-wrap-style:square" from="4025,3585" to="40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kzxAAAAN0AAAAPAAAAZHJzL2Rvd25yZXYueG1sRE9NawIx&#10;EL0X/A9hBG81q4K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DqWGTPEAAAA3QAAAA8A&#10;AAAAAAAAAAAAAAAABwIAAGRycy9kb3ducmV2LnhtbFBLBQYAAAAAAwADALcAAAD4AgAAAAA=&#10;" strokeweight="0"/>
                  <v:line id="Line 1330" o:spid="_x0000_s2213" style="position:absolute;flip:x;visibility:visible;mso-wrap-style:square" from="4012,3585" to="4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ryoxwAAAN0AAAAPAAAAZHJzL2Rvd25yZXYueG1sRI9BawIx&#10;FITvhf6H8ArealYL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FXavKjHAAAA3QAA&#10;AA8AAAAAAAAAAAAAAAAABwIAAGRycy9kb3ducmV2LnhtbFBLBQYAAAAAAwADALcAAAD7AgAAAAA=&#10;" strokeweight="0"/>
                  <v:line id="Line 1331" o:spid="_x0000_s2214" style="position:absolute;flip:x;visibility:visible;mso-wrap-style:square" from="4000,3585" to="4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ZIxAAAAN0AAAAPAAAAZHJzL2Rvd25yZXYueG1sRE9NawIx&#10;EL0X/A9hBG81q4i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JzmZkjEAAAA3QAAAA8A&#10;AAAAAAAAAAAAAAAABwIAAGRycy9kb3ducmV2LnhtbFBLBQYAAAAAAwADALcAAAD4AgAAAAA=&#10;" strokeweight="0"/>
                  <v:line id="Line 1332" o:spid="_x0000_s2215" style="position:absolute;flip:x;visibility:visible;mso-wrap-style:square" from="3987,3585" to="39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" strokeweight="0"/>
                  <v:line id="Line 1333" o:spid="_x0000_s2216" style="position:absolute;flip:x;visibility:visible;mso-wrap-style:square" from="3975,3585" to="3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2kyAAAAN0AAAAPAAAAZHJzL2Rvd25yZXYueG1sRI9BSwMx&#10;FITvBf9DeIK3NttFqq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ADeF2kyAAAAN0A&#10;AAAPAAAAAAAAAAAAAAAAAAcCAABkcnMvZG93bnJldi54bWxQSwUGAAAAAAMAAwC3AAAA/AIAAAAA&#10;" strokeweight="0"/>
                  <v:line id="Line 1334" o:spid="_x0000_s2217" style="position:absolute;flip:x;visibility:visible;mso-wrap-style:square" from="3963,3585" to="3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g/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Gw0+D/HAAAA3QAA&#10;AA8AAAAAAAAAAAAAAAAABwIAAGRycy9kb3ducmV2LnhtbFBLBQYAAAAAAwADALcAAAD7AgAAAAA=&#10;" strokeweight="0"/>
                  <v:line id="Line 1335" o:spid="_x0000_s2218" style="position:absolute;flip:x;visibility:visible;mso-wrap-style:square" from="3950,3585" to="39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WBL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OPdYEvHAAAA3QAA&#10;AA8AAAAAAAAAAAAAAAAABwIAAGRycy9kb3ducmV2LnhtbFBLBQYAAAAAAwADALcAAAD7AgAAAAA=&#10;" strokeweight="0"/>
                  <v:line id="Line 1336" o:spid="_x0000_s2219" style="position:absolute;flip:x;visibility:visible;mso-wrap-style:square" from="3938,3585" to="3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XQ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IyRxdDHAAAA3QAA&#10;AA8AAAAAAAAAAAAAAAAABwIAAGRycy9kb3ducmV2LnhtbFBLBQYAAAAAAwADALcAAAD7AgAAAAA=&#10;" strokeweight="0"/>
                  <v:line id="Line 1337" o:spid="_x0000_s2220" style="position:absolute;flip:x;visibility:visible;mso-wrap-style:square" from="3926,3585" to="393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1unxwAAAN0AAAAPAAAAZHJzL2Rvd25yZXYueG1sRI9BawIx&#10;FITvhf6H8ArealYR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HxDW6fHAAAA3QAA&#10;AA8AAAAAAAAAAAAAAAAABwIAAGRycy9kb3ducmV2LnhtbFBLBQYAAAAAAwADALcAAAD7AgAAAAA=&#10;" strokeweight="0"/>
                  <v:line id="Line 1338" o:spid="_x0000_s2221" style="position:absolute;flip:x;visibility:visible;mso-wrap-style:square" from="3913,3585" to="39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48xwAAAN0AAAAPAAAAZHJzL2Rvd25yZXYueG1sRI9BawIx&#10;FITvQv9DeIXeNKtI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BMP/jzHAAAA3QAA&#10;AA8AAAAAAAAAAAAAAAAABwIAAGRycy9kb3ducmV2LnhtbFBLBQYAAAAAAwADALcAAAD7AgAAAAA=&#10;" strokeweight="0"/>
                  <v:line id="Line 1339" o:spid="_x0000_s2222" style="position:absolute;flip:x;visibility:visible;mso-wrap-style:square" from="3901,3585" to="3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pOxAAAAN0AAAAPAAAAZHJzL2Rvd25yZXYueG1sRE9NawIx&#10;EL0X/A9hBG81q4i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GKQak7EAAAA3QAAAA8A&#10;AAAAAAAAAAAAAAAABwIAAGRycy9kb3ducmV2LnhtbFBLBQYAAAAAAwADALcAAAD4AgAAAAA=&#10;" strokeweight="0"/>
                  <v:line id="Line 1340" o:spid="_x0000_s2223" style="position:absolute;flip:x;visibility:visible;mso-wrap-style:square" from="3889,3585" to="389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V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A3cz9XHAAAA3QAA&#10;AA8AAAAAAAAAAAAAAAAABwIAAGRycy9kb3ducmV2LnhtbFBLBQYAAAAAAwADALcAAAD7AgAAAAA=&#10;" strokeweight="0"/>
                  <v:line id="Line 1341" o:spid="_x0000_s2224" style="position:absolute;flip:x;visibility:visible;mso-wrap-style:square" from="3876,3585" to="3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VxAAAAN0AAAAPAAAAZHJzL2Rvd25yZXYueG1sRE9NawIx&#10;EL0X/A9hBG81q6C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Bk/8JXEAAAA3QAAAA8A&#10;AAAAAAAAAAAAAAAABwIAAGRycy9kb3ducmV2LnhtbFBLBQYAAAAAAwADALcAAAD4AgAAAAA=&#10;" strokeweight="0"/>
                  <v:line id="Line 1342" o:spid="_x0000_s2225" style="position:absolute;flip:x;visibility:visible;mso-wrap-style:square" from="3864,3585" to="3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" strokeweight="0"/>
                  <v:line id="Line 1343" o:spid="_x0000_s2226" style="position:absolute;flip:x;visibility:visible;mso-wrap-style:square" from="3852,3585" to="385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t5yAAAAN0AAAAPAAAAZHJzL2Rvd25yZXYueG1sRI9BSwMx&#10;FITvBf9DeIK3NtsFq6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CGoct5yAAAAN0A&#10;AAAPAAAAAAAAAAAAAAAAAAcCAABkcnMvZG93bnJldi54bWxQSwUGAAAAAAMAAwC3AAAA/AIAAAAA&#10;" strokeweight="0"/>
                  <v:line id="Line 1344" o:spid="_x0000_s2227" style="position:absolute;flip:x;visibility:visible;mso-wrap-style:square" from="3839,3585" to="3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7i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OntbuLHAAAA3QAA&#10;AA8AAAAAAAAAAAAAAAAABwIAAGRycy9kb3ducmV2LnhtbFBLBQYAAAAAAwADALcAAAD7AgAAAAA=&#10;" strokeweight="0"/>
                  <v:line id="Line 1345" o:spid="_x0000_s2228" style="position:absolute;flip:x;visibility:visible;mso-wrap-style:square" from="3827,3585" to="3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aW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GYE9pbHAAAA3QAA&#10;AA8AAAAAAAAAAAAAAAAABwIAAGRycy9kb3ducmV2LnhtbFBLBQYAAAAAAwADALcAAAD7AgAAAAA=&#10;" strokeweight="0"/>
                  <v:line id="Line 1346" o:spid="_x0000_s2229" style="position:absolute;flip:x;visibility:visible;mso-wrap-style:square" from="3815,3585" to="38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MN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AlIUw3HAAAA3QAA&#10;AA8AAAAAAAAAAAAAAAAABwIAAGRycy9kb3ducmV2LnhtbFBLBQYAAAAAAwADALcAAAD7AgAAAAA=&#10;" strokeweight="0"/>
                  <v:line id="Line 1347" o:spid="_x0000_s2230" style="position:absolute;flip:x;visibility:visible;mso-wrap-style:square" from="3802,3585" to="3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s16xwAAAN0AAAAPAAAAZHJzL2Rvd25yZXYueG1sRI9BawIx&#10;FITvhf6H8ArealZB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PmazXrHAAAA3QAA&#10;AA8AAAAAAAAAAAAAAAAABwIAAGRycy9kb3ducmV2LnhtbFBLBQYAAAAAAwADALcAAAD7AgAAAAA=&#10;" strokeweight="0"/>
                  <v:line id="Line 1348" o:spid="_x0000_s2231" style="position:absolute;flip:x;visibility:visible;mso-wrap-style:square" from="3790,3585" to="3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mjhxwAAAN0AAAAPAAAAZHJzL2Rvd25yZXYueG1sRI9BawIx&#10;FITvQv9DeIXeNKtg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JbWaOHHAAAA3QAA&#10;AA8AAAAAAAAAAAAAAAAABwIAAGRycy9kb3ducmV2LnhtbFBLBQYAAAAAAwADALcAAAD7AgAAAAA=&#10;" strokeweight="0"/>
                  <v:line id="Line 1349" o:spid="_x0000_s2232" style="position:absolute;flip:x;visibility:visible;mso-wrap-style:square" from="3777,3585" to="37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yTxAAAAN0AAAAPAAAAZHJzL2Rvd25yZXYueG1sRE9NawIx&#10;EL0X/A9hBG81q6C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OdJ/JPEAAAA3QAAAA8A&#10;AAAAAAAAAAAAAAAABwIAAGRycy9kb3ducmV2LnhtbFBLBQYAAAAAAwADALcAAAD4AgAAAAA=&#10;" strokeweight="0"/>
                  <v:line id="Line 1350" o:spid="_x0000_s2233" style="position:absolute;flip:x;visibility:visible;mso-wrap-style:square" from="3765,3585" to="3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kI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IgFWQjHAAAA3QAA&#10;AA8AAAAAAAAAAAAAAAAABwIAAGRycy9kb3ducmV2LnhtbFBLBQYAAAAAAwADALcAAAD7AgAAAAA=&#10;" strokeweight="0"/>
                  <v:line id="Line 1351" o:spid="_x0000_s2234" style="position:absolute;flip:x;visibility:visible;mso-wrap-style:square" from="3753,3585" to="3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" strokeweight="0"/>
                  <v:line id="Line 1352" o:spid="_x0000_s2235" style="position:absolute;flip:x;visibility:visible;mso-wrap-style:square" from="3740,3585" to="3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" strokeweight="0"/>
                  <v:line id="Line 1353" o:spid="_x0000_s2236" style="position:absolute;flip:x;visibility:visible;mso-wrap-style:square" from="3728,3585" to="3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" strokeweight="0"/>
                  <v:line id="Line 1354" o:spid="_x0000_s2237" style="position:absolute;flip:x;visibility:visible;mso-wrap-style:square" from="3716,3585" to="3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RfxwAAAN0AAAAPAAAAZHJzL2Rvd25yZXYueG1sRI9BawIx&#10;FITvhf6H8ArealYF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CeBpF/HAAAA3QAA&#10;AA8AAAAAAAAAAAAAAAAABwIAAGRycy9kb3ducmV2LnhtbFBLBQYAAAAAAwADALcAAAD7AgAAAAA=&#10;" strokeweight="0"/>
                  <v:line id="Line 1355" o:spid="_x0000_s2238" style="position:absolute;flip:x;visibility:visible;mso-wrap-style:square" from="3703,3585" to="3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wrxwAAAN0AAAAPAAAAZHJzL2Rvd25yZXYueG1sRI9BawIx&#10;FITvhf6H8ArealYR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KhoPCvHAAAA3QAA&#10;AA8AAAAAAAAAAAAAAAAABwIAAGRycy9kb3ducmV2LnhtbFBLBQYAAAAAAwADALcAAAD7AgAAAAA=&#10;" strokeweight="0"/>
                  <v:line id="Line 1356" o:spid="_x0000_s2239" style="position:absolute;flip:x;visibility:visible;mso-wrap-style:square" from="3691,3585" to="3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mwxwAAAN0AAAAPAAAAZHJzL2Rvd25yZXYueG1sRI9BawIx&#10;FITvhf6H8ArealZB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MckmbDHAAAA3QAA&#10;AA8AAAAAAAAAAAAAAAAABwIAAGRycy9kb3ducmV2LnhtbFBLBQYAAAAAAwADALcAAAD7AgAAAAA=&#10;" strokeweight="0"/>
                  <v:line id="Line 1357" o:spid="_x0000_s2240" style="position:absolute;flip:x;visibility:visible;mso-wrap-style:square" from="3679,3585" to="3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" strokeweight="0"/>
                  <v:line id="Line 1358" o:spid="_x0000_s2241" style="position:absolute;flip:x;visibility:visible;mso-wrap-style:square" from="3666,3585" to="3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Jc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0mcLfm/QE5OIXAAD//wMAUEsBAi0AFAAGAAgAAAAhANvh9svuAAAAhQEAABMAAAAAAAAA&#10;AAAAAAAAAAAAAFtDb250ZW50X1R5cGVzXS54bWxQSwECLQAUAAYACAAAACEAWvQsW78AAAAVAQAA&#10;CwAAAAAAAAAAAAAAAAAfAQAAX3JlbHMvLnJlbHNQSwECLQAUAAYACAAAACEAWLqiXMYAAADdAAAA&#10;DwAAAAAAAAAAAAAAAAAHAgAAZHJzL2Rvd25yZXYueG1sUEsFBgAAAAADAAMAtwAAAPoCAAAAAA==&#10;" strokeweight="0"/>
                  <v:line id="Line 1359" o:spid="_x0000_s2242" style="position:absolute;flip:x;visibility:visible;mso-wrap-style:square" from="3654,3585" to="3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" strokeweight="0"/>
                  <v:line id="Line 1360" o:spid="_x0000_s2243" style="position:absolute;flip:x;visibility:visible;mso-wrap-style:square" from="3642,3585" to="3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O1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DoD9/g7016AnJ6AwAA//8DAFBLAQItABQABgAIAAAAIQDb4fbL7gAAAIUBAAATAAAAAAAA&#10;AAAAAAAAAAAAAABbQ29udGVudF9UeXBlc10ueG1sUEsBAi0AFAAGAAgAAAAhAFr0LFu/AAAAFQEA&#10;AAsAAAAAAAAAAAAAAAAAHwEAAF9yZWxzLy5yZWxzUEsBAi0AFAAGAAgAAAAhAEZpk7XHAAAA3QAA&#10;AA8AAAAAAAAAAAAAAAAABwIAAGRycy9kb3ducmV2LnhtbFBLBQYAAAAAAwADALcAAAD7AgAAAAA=&#10;" strokeweight="0"/>
                  <v:line id="Line 1361" o:spid="_x0000_s2244" style="position:absolute;flip:x;visibility:visible;mso-wrap-style:square" from="3629,3585" to="3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" strokeweight="0"/>
                  <v:line id="Line 1362" o:spid="_x0000_s2245" style="position:absolute;flip:x;visibility:visible;mso-wrap-style:square" from="3617,3585" to="3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" strokeweight="0"/>
                  <v:line id="Line 1363" o:spid="_x0000_s2246" style="position:absolute;flip:x;visibility:visible;mso-wrap-style:square" from="3605,3585" to="3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cZ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gnsxz+36QnIJd/AAAA//8DAFBLAQItABQABgAIAAAAIQDb4fbL7gAAAIUBAAATAAAAAAAA&#10;AAAAAAAAAAAAAABbQ29udGVudF9UeXBlc10ueG1sUEsBAi0AFAAGAAgAAAAhAFr0LFu/AAAAFQEA&#10;AAsAAAAAAAAAAAAAAAAAHwEAAF9yZWxzLy5yZWxzUEsBAi0AFAAGAAgAAAAhAM0UlxnHAAAA3QAA&#10;AA8AAAAAAAAAAAAAAAAABwIAAGRycy9kb3ducmV2LnhtbFBLBQYAAAAAAwADALcAAAD7AgAAAAA=&#10;" strokeweight="0"/>
                  <v:line id="Line 1364" o:spid="_x0000_s2247" style="position:absolute;flip:x;visibility:visible;mso-wrap-style:square" from="3592,3585" to="3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KCxwAAAN0AAAAPAAAAZHJzL2Rvd25yZXYueG1sRI9BawIx&#10;FITvQv9DeIXeNKtC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KJYMoLHAAAA3QAA&#10;AA8AAAAAAAAAAAAAAAAABwIAAGRycy9kb3ducmV2LnhtbFBLBQYAAAAAAwADALcAAAD7AgAAAAA=&#10;" strokeweight="0"/>
                  <v:line id="Line 1365" o:spid="_x0000_s2248" style="position:absolute;flip:x;visibility:visible;mso-wrap-style:square" from="3580,3585" to="3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r2xwAAAN0AAAAPAAAAZHJzL2Rvd25yZXYueG1sRI9BawIx&#10;FITvQv9DeIXeNKtI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C2xqvbHAAAA3QAA&#10;AA8AAAAAAAAAAAAAAAAABwIAAGRycy9kb3ducmV2LnhtbFBLBQYAAAAAAwADALcAAAD7AgAAAAA=&#10;" strokeweight="0"/>
                  <v:line id="Line 1366" o:spid="_x0000_s2249" style="position:absolute;flip:x;visibility:visible;mso-wrap-style:square" from="3568,3585" to="3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9txwAAAN0AAAAPAAAAZHJzL2Rvd25yZXYueG1sRI9BawIx&#10;FITvQv9DeIXeNKtg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EL9D23HAAAA3QAA&#10;AA8AAAAAAAAAAAAAAAAABwIAAGRycy9kb3ducmV2LnhtbFBLBQYAAAAAAwADALcAAAD7AgAAAAA=&#10;" strokeweight="0"/>
                  <v:line id="Line 1367" o:spid="_x0000_s2250" style="position:absolute;flip:x;visibility:visible;mso-wrap-style:square" from="3555,3585" to="3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Ea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0ncDfm/QE5OIXAAD//wMAUEsBAi0AFAAGAAgAAAAhANvh9svuAAAAhQEAABMAAAAAAAAA&#10;AAAAAAAAAAAAAFtDb250ZW50X1R5cGVzXS54bWxQSwECLQAUAAYACAAAACEAWvQsW78AAAAVAQAA&#10;CwAAAAAAAAAAAAAAAAAfAQAAX3JlbHMvLnJlbHNQSwECLQAUAAYACAAAACEAsi+RGsYAAADdAAAA&#10;DwAAAAAAAAAAAAAAAAAHAgAAZHJzL2Rvd25yZXYueG1sUEsFBgAAAAADAAMAtwAAAPoCAAAAAA==&#10;" strokeweight="0"/>
                  <v:line id="Line 1368" o:spid="_x0000_s2251" style="position:absolute;flip:x;visibility:visible;mso-wrap-style:square" from="3543,3585" to="3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" strokeweight="0"/>
                  <v:line id="Line 1369" o:spid="_x0000_s2252" style="position:absolute;flip:x;visibility:visible;mso-wrap-style:square" from="3530,3585" to="3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" strokeweight="0"/>
                  <v:line id="Line 1370" o:spid="_x0000_s2253" style="position:absolute;flip:x;visibility:visible;mso-wrap-style:square" from="3518,3585" to="3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Vo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wH41f4fZOegJzdAQAA//8DAFBLAQItABQABgAIAAAAIQDb4fbL7gAAAIUBAAATAAAAAAAA&#10;AAAAAAAAAAAAAABbQ29udGVudF9UeXBlc10ueG1sUEsBAi0AFAAGAAgAAAAhAFr0LFu/AAAAFQEA&#10;AAsAAAAAAAAAAAAAAAAAHwEAAF9yZWxzLy5yZWxzUEsBAi0AFAAGAAgAAAAhAMOwBWjHAAAA3QAA&#10;AA8AAAAAAAAAAAAAAAAABwIAAGRycy9kb3ducmV2LnhtbFBLBQYAAAAAAwADALcAAAD7AgAAAAA=&#10;" strokeweight="0"/>
                  <v:line id="Line 1371" o:spid="_x0000_s2254" style="position:absolute;flip:x;visibility:visible;mso-wrap-style:square" from="3506,3585" to="3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" strokeweight="0"/>
                  <v:line id="Line 1372" o:spid="_x0000_s2255" style="position:absolute;flip:x;visibility:visible;mso-wrap-style:square" from="3493,3585" to="3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" strokeweight="0"/>
                  <v:line id="Line 1373" o:spid="_x0000_s2256" style="position:absolute;flip:x;visibility:visible;mso-wrap-style:square" from="3481,3585" to="3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" strokeweight="0"/>
                  <v:line id="Line 1374" o:spid="_x0000_s2257" style="position:absolute;flip:x;visibility:visible;mso-wrap-style:square" from="3469,3585" to="3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KlxwAAAN0AAAAPAAAAZHJzL2Rvd25yZXYueG1sRI9BawIx&#10;FITvQv9DeIXeNKsF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JeNQqXHAAAA3QAA&#10;AA8AAAAAAAAAAAAAAAAABwIAAGRycy9kb3ducmV2LnhtbFBLBQYAAAAAAwADALcAAAD7AgAAAAA=&#10;" strokeweight="0"/>
                  <v:line id="Line 1375" o:spid="_x0000_s2258" style="position:absolute;flip:x;visibility:visible;mso-wrap-style:square" from="3456,3585" to="3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rRxwAAAN0AAAAPAAAAZHJzL2Rvd25yZXYueG1sRI9BawIx&#10;FITvQv9DeIXeNKsU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Bhk2tHHAAAA3QAA&#10;AA8AAAAAAAAAAAAAAAAABwIAAGRycy9kb3ducmV2LnhtbFBLBQYAAAAAAwADALcAAAD7AgAAAAA=&#10;" strokeweight="0"/>
                  <v:line id="Line 1376" o:spid="_x0000_s2259" style="position:absolute;flip:x;visibility:visible;mso-wrap-style:square" from="3444,3585" to="3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9KxwAAAN0AAAAPAAAAZHJzL2Rvd25yZXYueG1sRI9BawIx&#10;FITvQv9DeIXeNKtQ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Hcof0rHAAAA3QAA&#10;AA8AAAAAAAAAAAAAAAAABwIAAGRycy9kb3ducmV2LnhtbFBLBQYAAAAAAwADALcAAAD7AgAAAAA=&#10;" strokeweight="0"/>
                  <v:line id="Line 1377" o:spid="_x0000_s2260" style="position:absolute;flip:x;visibility:visible;mso-wrap-style:square" from="3432,3585" to="3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" strokeweight="0"/>
                  <v:line id="Line 1378" o:spid="_x0000_s2261" style="position:absolute;flip:x;visibility:visible;mso-wrap-style:square" from="3419,3585" to="34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" strokeweight="0"/>
                  <v:line id="Line 1379" o:spid="_x0000_s2262" style="position:absolute;flip:x;visibility:visible;mso-wrap-style:square" from="3407,3585" to="341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" strokeweight="0"/>
                  <v:line id="Line 1380" o:spid="_x0000_s2263" style="position:absolute;flip:x;visibility:visible;mso-wrap-style:square" from="3395,3585" to="3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" strokeweight="0"/>
                  <v:line id="Line 1381" o:spid="_x0000_s2264" style="position:absolute;flip:x;visibility:visible;mso-wrap-style:square" from="3382,3585" to="33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" strokeweight="0"/>
                  <v:line id="Line 1382" o:spid="_x0000_s2265" style="position:absolute;flip:x;visibility:visible;mso-wrap-style:square" from="3370,3585" to="337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" strokeweight="0"/>
                  <v:line id="Line 1383" o:spid="_x0000_s2266" style="position:absolute;flip:x;visibility:visible;mso-wrap-style:square" from="3358,3585" to="3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HHj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" strokeweight="0"/>
                  <v:line id="Line 1384" o:spid="_x0000_s2267" style="position:absolute;flip:x;visibility:visible;mso-wrap-style:square" from="3345,3585" to="33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R4xwAAAN0AAAAPAAAAZHJzL2Rvd25yZXYueG1sRI9BawIx&#10;FITvhf6H8ArealYL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BJU1HjHAAAA3QAA&#10;AA8AAAAAAAAAAAAAAAAABwIAAGRycy9kb3ducmV2LnhtbFBLBQYAAAAAAwADALcAAAD7AgAAAAA=&#10;" strokeweight="0"/>
                  <v:line id="Line 1385" o:spid="_x0000_s2268" style="position:absolute;flip:x;visibility:visible;mso-wrap-style:square" from="3333,3585" to="3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wM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J29TAzHAAAA3QAA&#10;AA8AAAAAAAAAAAAAAAAABwIAAGRycy9kb3ducmV2LnhtbFBLBQYAAAAAAwADALcAAAD7AgAAAAA=&#10;" strokeweight="0"/>
                  <v:line id="Line 1386" o:spid="_x0000_s2269" style="position:absolute;flip:x;visibility:visible;mso-wrap-style:square" from="3321,3585" to="3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mX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PLx6ZfHAAAA3QAA&#10;AA8AAAAAAAAAAAAAAAAABwIAAGRycy9kb3ducmV2LnhtbFBLBQYAAAAAAwADALcAAAD7AgAAAAA=&#10;" strokeweight="0"/>
                  <v:line id="Line 1387" o:spid="_x0000_s2270" style="position:absolute;flip:x;visibility:visible;mso-wrap-style:square" from="3308,3585" to="33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fg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Dovw3h7016AnJ6AwAA//8DAFBLAQItABQABgAIAAAAIQDb4fbL7gAAAIUBAAATAAAAAAAA&#10;AAAAAAAAAAAAAABbQ29udGVudF9UeXBlc10ueG1sUEsBAi0AFAAGAAgAAAAhAFr0LFu/AAAAFQEA&#10;AAsAAAAAAAAAAAAAAAAAHwEAAF9yZWxzLy5yZWxzUEsBAi0AFAAGAAgAAAAhAAIjd+DHAAAA3QAA&#10;AA8AAAAAAAAAAAAAAAAABwIAAGRycy9kb3ducmV2LnhtbFBLBQYAAAAAAwADALcAAAD7AgAAAAA=&#10;" strokeweight="0"/>
                  <v:line id="Line 1388" o:spid="_x0000_s2271" style="position:absolute;flip:x;visibility:visible;mso-wrap-style:square" from="3296,3585" to="3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J7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wHr2P4fZOegJzdAQAA//8DAFBLAQItABQABgAIAAAAIQDb4fbL7gAAAIUBAAATAAAAAAAA&#10;AAAAAAAAAAAAAABbQ29udGVudF9UeXBlc10ueG1sUEsBAi0AFAAGAAgAAAAhAFr0LFu/AAAAFQEA&#10;AAsAAAAAAAAAAAAAAAAAHwEAAF9yZWxzLy5yZWxzUEsBAi0AFAAGAAgAAAAhAG1v0nvHAAAA3QAA&#10;AA8AAAAAAAAAAAAAAAAABwIAAGRycy9kb3ducmV2LnhtbFBLBQYAAAAAAwADALcAAAD7AgAAAAA=&#10;" strokeweight="0"/>
                  <v:line id="Line 1389" o:spid="_x0000_s2272" style="position:absolute;flip:x;visibility:visible;mso-wrap-style:square" from="3283,3585" to="3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" strokeweight="0"/>
                  <v:line id="Line 1390" o:spid="_x0000_s2273" style="position:absolute;flip:x;visibility:visible;mso-wrap-style:square" from="3271,3585" to="32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" strokeweight="0"/>
                  <v:line id="Line 1391" o:spid="_x0000_s2274" style="position:absolute;flip:x;visibility:visible;mso-wrap-style:square" from="3259,3585" to="3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" strokeweight="0"/>
                  <v:line id="Line 1392" o:spid="_x0000_s2275" style="position:absolute;flip:x;visibility:visible;mso-wrap-style:square" from="3246,3585" to="3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v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syHc3qQnICdXAAAA//8DAFBLAQItABQABgAIAAAAIQDb4fbL7gAAAIUBAAATAAAAAAAA&#10;AAAAAAAAAAAAAABbQ29udGVudF9UeXBlc10ueG1sUEsBAi0AFAAGAAgAAAAhAFr0LFu/AAAAFQEA&#10;AAsAAAAAAAAAAAAAAAAAHwEAAF9yZWxzLy5yZWxzUEsBAi0AFAAGAAgAAAAhAL7lG2/HAAAA3QAA&#10;AA8AAAAAAAAAAAAAAAAABwIAAGRycy9kb3ducmV2LnhtbFBLBQYAAAAAAwADALcAAAD7AgAAAAA=&#10;" strokeweight="0"/>
                  <v:line id="Line 1393" o:spid="_x0000_s2276" style="position:absolute;flip:x;visibility:visible;mso-wrap-style:square" from="3234,3585" to="324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" strokeweight="0"/>
                  <v:line id="Line 1394" o:spid="_x0000_s2277" style="position:absolute;flip:x;visibility:visible;mso-wrap-style:square" from="3222,3585" to="3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CD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CF7IIPHAAAA3QAA&#10;AA8AAAAAAAAAAAAAAAAABwIAAGRycy9kb3ducmV2LnhtbFBLBQYAAAAAAwADALcAAAD7AgAAAAA=&#10;" strokeweight="0"/>
                  <v:line id="Line 1395" o:spid="_x0000_s2278" style="position:absolute;flip:x;visibility:visible;mso-wrap-style:square" from="3209,3585" to="3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j3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K6SuPfHAAAA3QAA&#10;AA8AAAAAAAAAAAAAAAAABwIAAGRycy9kb3ducmV2LnhtbFBLBQYAAAAAAwADALcAAAD7AgAAAAA=&#10;" strokeweight="0"/>
                  <v:line id="Line 1396" o:spid="_x0000_s2279" style="position:absolute;flip:x;visibility:visible;mso-wrap-style:square" from="3197,3585" to="320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1s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MHeHWzHAAAA3QAA&#10;AA8AAAAAAAAAAAAAAAAABwIAAGRycy9kb3ducmV2LnhtbFBLBQYAAAAAAwADALcAAAD7AgAAAAA=&#10;" strokeweight="0"/>
                  <v:line id="Line 1397" o:spid="_x0000_s2280" style="position:absolute;flip:x;visibility:visible;mso-wrap-style:square" from="3185,3585" to="3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Mb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sxHc3qQnIKdXAAAA//8DAFBLAQItABQABgAIAAAAIQDb4fbL7gAAAIUBAAATAAAAAAAA&#10;AAAAAAAAAAAAAABbQ29udGVudF9UeXBlc10ueG1sUEsBAi0AFAAGAAgAAAAhAFr0LFu/AAAAFQEA&#10;AAsAAAAAAAAAAAAAAAAAHwEAAF9yZWxzLy5yZWxzUEsBAi0AFAAGAAgAAAAhADEMgxvHAAAA3QAA&#10;AA8AAAAAAAAAAAAAAAAABwIAAGRycy9kb3ducmV2LnhtbFBLBQYAAAAAAwADALcAAAD7AgAAAAA=&#10;" strokeweight="0"/>
                  <v:line id="Line 1398" o:spid="_x0000_s2281" style="position:absolute;flip:x;visibility:visible;mso-wrap-style:square" from="3172,3585" to="31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" strokeweight="0"/>
                  <v:line id="Line 1399" o:spid="_x0000_s2282" style="position:absolute;flip:x;visibility:visible;mso-wrap-style:square" from="3160,3585" to="316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" strokeweight="0"/>
                  <v:line id="Line 1400" o:spid="_x0000_s2283" style="position:absolute;flip:x;visibility:visible;mso-wrap-style:square" from="3148,3585" to="3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dp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uB3zfpCcjZDQAA//8DAFBLAQItABQABgAIAAAAIQDb4fbL7gAAAIUBAAATAAAAAAAA&#10;AAAAAAAAAAAAAABbQ29udGVudF9UeXBlc10ueG1sUEsBAi0AFAAGAAgAAAAhAFr0LFu/AAAAFQEA&#10;AAsAAAAAAAAAAAAAAAAAHwEAAF9yZWxzLy5yZWxzUEsBAi0AFAAGAAgAAAAhAECTF2nHAAAA3QAA&#10;AA8AAAAAAAAAAAAAAAAABwIAAGRycy9kb3ducmV2LnhtbFBLBQYAAAAAAwADALcAAAD7AgAAAAA=&#10;" strokeweight="0"/>
                  <v:line id="Line 1401" o:spid="_x0000_s2284" style="position:absolute;flip:x;visibility:visible;mso-wrap-style:square" from="3135,3585" to="31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" strokeweight="0"/>
                  <v:line id="Line 1402" o:spid="_x0000_s2285" style="position:absolute;flip:x;visibility:visible;mso-wrap-style:square" from="3123,3585" to="312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" strokeweight="0"/>
                  <v:line id="Line 1403" o:spid="_x0000_s2286" style="position:absolute;flip:x;visibility:visible;mso-wrap-style:square" from="3111,3585" to="3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PF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hznc3qQnICdXAAAA//8DAFBLAQItABQABgAIAAAAIQDb4fbL7gAAAIUBAAATAAAAAAAA&#10;AAAAAAAAAAAAAABbQ29udGVudF9UeXBlc10ueG1sUEsBAi0AFAAGAAgAAAAhAFr0LFu/AAAAFQEA&#10;AAsAAAAAAAAAAAAAAAAAHwEAAF9yZWxzLy5yZWxzUEsBAi0AFAAGAAgAAAAhAMvuE8XHAAAA3QAA&#10;AA8AAAAAAAAAAAAAAAAABwIAAGRycy9kb3ducmV2LnhtbFBLBQYAAAAAAwADALcAAAD7AgAAAAA=&#10;" strokeweight="0"/>
                  <v:line id="Line 1404" o:spid="_x0000_s2287" style="position:absolute;flip:x;visibility:visible;mso-wrap-style:square" from="3098,3585" to="31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ZeyAAAAN0AAAAPAAAAZHJzL2Rvd25yZXYueG1sRI9BSwMx&#10;FITvBf9DeIK3NtsV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CkorZeyAAAAN0A&#10;AAAPAAAAAAAAAAAAAAAAAAcCAABkcnMvZG93bnJldi54bWxQSwUGAAAAAAMAAwC3AAAA/AIAAAAA&#10;" strokeweight="0"/>
                  <v:line id="Line 1405" o:spid="_x0000_s2288" style="position:absolute;flip:x;visibility:visible;mso-wrap-style:square" from="3086,3585" to="3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4qyAAAAN0AAAAPAAAAZHJzL2Rvd25yZXYueG1sRI9BSwMx&#10;FITvBf9DeIK3NttF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ArSy4qyAAAAN0A&#10;AAAPAAAAAAAAAAAAAAAAAAcCAABkcnMvZG93bnJldi54bWxQSwUGAAAAAAMAAwC3AAAA/AIAAAAA&#10;" strokeweight="0"/>
                  <v:line id="Line 1406" o:spid="_x0000_s2289" style="position:absolute;flip:x;visibility:visible;mso-wrap-style:square" from="3073,3585" to="3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uxyAAAAN0AAAAPAAAAZHJzL2Rvd25yZXYueG1sRI9BSwMx&#10;FITvBf9DeIK3NtsFq6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BEB4uxyAAAAN0A&#10;AAAPAAAAAAAAAAAAAAAAAAcCAABkcnMvZG93bnJldi54bWxQSwUGAAAAAAMAAwC3AAAA/AIAAAAA&#10;" strokeweight="0"/>
                  <v:line id="Line 1407" o:spid="_x0000_s2290" style="position:absolute;flip:x;visibility:visible;mso-wrap-style:square" from="3061,3585" to="30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" strokeweight="0"/>
                  <v:line id="Line 1408" o:spid="_x0000_s2291" style="position:absolute;flip:x;visibility:visible;mso-wrap-style:square" from="3049,3585" to="3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Bd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jzyQz+36QnIJd/AAAA//8DAFBLAQItABQABgAIAAAAIQDb4fbL7gAAAIUBAAATAAAAAAAA&#10;AAAAAAAAAAAAAABbQ29udGVudF9UeXBlc10ueG1sUEsBAi0AFAAGAAgAAAAhAFr0LFu/AAAAFQEA&#10;AAsAAAAAAAAAAAAAAAAAHwEAAF9yZWxzLy5yZWxzUEsBAi0AFAAGAAgAAAAhANuZsF3HAAAA3QAA&#10;AA8AAAAAAAAAAAAAAAAABwIAAGRycy9kb3ducmV2LnhtbFBLBQYAAAAAAwADALcAAAD7AgAAAAA=&#10;" strokeweight="0"/>
                  <v:line id="Line 1409" o:spid="_x0000_s2292" style="position:absolute;flip:x;visibility:visible;mso-wrap-style:square" from="3036,3585" to="3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" strokeweight="0"/>
                  <v:line id="Line 1410" o:spid="_x0000_s2293" style="position:absolute;flip:x;visibility:visible;mso-wrap-style:square" from="3024,3585" to="30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G0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" strokeweight="0"/>
                  <v:line id="Line 1411" o:spid="_x0000_s2294" style="position:absolute;flip:x;visibility:visible;mso-wrap-style:square" from="3012,3585" to="3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" strokeweight="0"/>
                  <v:line id="Line 1412" o:spid="_x0000_s2295" style="position:absolute;flip:x;visibility:visible;mso-wrap-style:square" from="2999,3585" to="3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cP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8yHc3qQnICdXAAAA//8DAFBLAQItABQABgAIAAAAIQDb4fbL7gAAAIUBAAATAAAAAAAA&#10;AAAAAAAAAAAAAABbQ29udGVudF9UeXBlc10ueG1sUEsBAi0AFAAGAAgAAAAhAFr0LFu/AAAAFQEA&#10;AAsAAAAAAAAAAAAAAAAAHwEAAF9yZWxzLy5yZWxzUEsBAi0AFAAGAAgAAAAhAPVQRw/HAAAA3QAA&#10;AA8AAAAAAAAAAAAAAAAABwIAAGRycy9kb3ducmV2LnhtbFBLBQYAAAAAAwADALcAAAD7AgAAAAA=&#10;" strokeweight="0"/>
                  <v:line id="Line 1413" o:spid="_x0000_s2296" style="position:absolute;flip:x;visibility:visible;mso-wrap-style:square" from="2987,3585" to="299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" strokeweight="0"/>
                  <v:line id="Line 1414" o:spid="_x0000_s2297" style="position:absolute;flip:x;visibility:visible;mso-wrap-style:square" from="2975,3585" to="2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zj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GrOfOPHAAAA3QAA&#10;AA8AAAAAAAAAAAAAAAAABwIAAGRycy9kb3ducmV2LnhtbFBLBQYAAAAAAwADALcAAAD7AgAAAAA=&#10;" strokeweight="0"/>
                  <v:line id="Line 1415" o:spid="_x0000_s2298" style="position:absolute;flip:x;visibility:visible;mso-wrap-style:square" from="2962,3585" to="2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X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OUn5JfHAAAA3QAA&#10;AA8AAAAAAAAAAAAAAAAABwIAAGRycy9kb3ducmV2LnhtbFBLBQYAAAAAAwADALcAAAD7AgAAAAA=&#10;" strokeweight="0"/>
                  <v:line id="Line 1416" o:spid="_x0000_s2299" style="position:absolute;flip:x;visibility:visible;mso-wrap-style:square" from="2950,3585" to="295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EM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IprQQzHAAAA3QAA&#10;AA8AAAAAAAAAAAAAAAAABwIAAGRycy9kb3ducmV2LnhtbFBLBQYAAAAAAwADALcAAAD7AgAAAAA=&#10;" strokeweight="0"/>
                  <v:line id="Line 1417" o:spid="_x0000_s2300" style="position:absolute;flip:x;visibility:visible;mso-wrap-style:square" from="2938,3585" to="2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97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jzfAL/b9ITkLM/AAAA//8DAFBLAQItABQABgAIAAAAIQDb4fbL7gAAAIUBAAATAAAAAAAA&#10;AAAAAAAAAAAAAABbQ29udGVudF9UeXBlc10ueG1sUEsBAi0AFAAGAAgAAAAhAFr0LFu/AAAAFQEA&#10;AAsAAAAAAAAAAAAAAAAAHwEAAF9yZWxzLy5yZWxzUEsBAi0AFAAGAAgAAAAhAHq533vHAAAA3QAA&#10;AA8AAAAAAAAAAAAAAAAABwIAAGRycy9kb3ducmV2LnhtbFBLBQYAAAAAAwADALcAAAD7AgAAAAA=&#10;" strokeweight="0"/>
                  <v:line id="Line 1418" o:spid="_x0000_s2301" style="position:absolute;flip:x;visibility:visible;mso-wrap-style:square" from="2925,3585" to="29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" strokeweight="0"/>
                  <v:line id="Line 1419" o:spid="_x0000_s2302" style="position:absolute;flip:x;visibility:visible;mso-wrap-style:square" from="2913,3585" to="291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" strokeweight="0"/>
                  <v:line id="Line 1420" o:spid="_x0000_s2303" style="position:absolute;flip:x;visibility:visible;mso-wrap-style:square" from="2901,3585" to="2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sJ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B3zfpCcjZDQAA//8DAFBLAQItABQABgAIAAAAIQDb4fbL7gAAAIUBAAATAAAAAAAA&#10;AAAAAAAAAAAAAABbQ29udGVudF9UeXBlc10ueG1sUEsBAi0AFAAGAAgAAAAhAFr0LFu/AAAAFQEA&#10;AAsAAAAAAAAAAAAAAAAAHwEAAF9yZWxzLy5yZWxzUEsBAi0AFAAGAAgAAAAhAAsmSwnHAAAA3QAA&#10;AA8AAAAAAAAAAAAAAAAABwIAAGRycy9kb3ducmV2LnhtbFBLBQYAAAAAAwADALcAAAD7AgAAAAA=&#10;" strokeweight="0"/>
                  <v:line id="Line 1421" o:spid="_x0000_s2304" style="position:absolute;flip:x;visibility:visible;mso-wrap-style:square" from="2888,3585" to="28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RJxAAAAN0AAAAPAAAAZHJzL2Rvd25yZXYueG1sRE/Pa8Iw&#10;FL4P/B/CE7zN1Ap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B/FdEnEAAAA3QAAAA8A&#10;AAAAAAAAAAAAAAAABwIAAGRycy9kb3ducmV2LnhtbFBLBQYAAAAAAwADALcAAAD4AgAAAAA=&#10;" strokeweight="0"/>
                  <v:line id="Line 1422" o:spid="_x0000_s2305" style="position:absolute;flip:x;visibility:visible;mso-wrap-style:square" from="2876,3585" to="2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HSyAAAAN0AAAAPAAAAZHJzL2Rvd25yZXYueG1sRI9BSwMx&#10;FITvBf9DeIK3NtsV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BwidHSyAAAAN0A&#10;AAAPAAAAAAAAAAAAAAAAAAcCAABkcnMvZG93bnJldi54bWxQSwUGAAAAAAMAAwC3AAAA/AIAAAAA&#10;" strokeweight="0"/>
                  <v:line id="Line 1423" o:spid="_x0000_s2306" style="position:absolute;flip:x;visibility:visible;mso-wrap-style:square" from="2864,3585" to="2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lxwAAAN0AAAAPAAAAZHJzL2Rvd25yZXYueG1sRI9PawIx&#10;FMTvQr9DeIXeNOsW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IBbT6XHAAAA3QAA&#10;AA8AAAAAAAAAAAAAAAAABwIAAGRycy9kb3ducmV2LnhtbFBLBQYAAAAAAwADALcAAAD7AgAAAAA=&#10;" strokeweight="0"/>
                  <v:line id="Line 1424" o:spid="_x0000_s2307" style="position:absolute;flip:x;visibility:visible;mso-wrap-style:square" from="2851,3585" to="28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xwAAAN0AAAAPAAAAZHJzL2Rvd25yZXYueG1sRI9BawIx&#10;FITvhf6H8ITeatYV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O8X6j7HAAAA3QAA&#10;AA8AAAAAAAAAAAAAAAAABwIAAGRycy9kb3ducmV2LnhtbFBLBQYAAAAAAwADALcAAAD7AgAAAAA=&#10;" strokeweight="0"/>
                  <v:line id="Line 1425" o:spid="_x0000_s2308" style="position:absolute;flip:x;visibility:visible;mso-wrap-style:square" from="2839,3585" to="2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" strokeweight="0"/>
                  <v:line id="Line 1426" o:spid="_x0000_s2309" style="position:absolute;flip:x;visibility:visible;mso-wrap-style:square" from="2826,3585" to="2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" strokeweight="0"/>
                  <v:line id="Line 1427" o:spid="_x0000_s2310" style="position:absolute;flip:x;visibility:visible;mso-wrap-style:square" from="2814,3585" to="28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mxwAAAN0AAAAPAAAAZHJzL2Rvd25yZXYueG1sRI9BawIx&#10;FITvhf6H8ARvNesW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P9gSabHAAAA3QAA&#10;AA8AAAAAAAAAAAAAAAAABwIAAGRycy9kb3ducmV2LnhtbFBLBQYAAAAAAwADALcAAAD7AgAAAAA=&#10;" strokeweight="0"/>
                  <v:line id="Line 1428" o:spid="_x0000_s2311" style="position:absolute;flip:x;visibility:visible;mso-wrap-style:square" from="2802,3585" to="2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w9xwAAAN0AAAAPAAAAZHJzL2Rvd25yZXYueG1sRI9BawIx&#10;FITvhf6H8ARvNesWtK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JAs7D3HAAAA3QAA&#10;AA8AAAAAAAAAAAAAAAAABwIAAGRycy9kb3ducmV2LnhtbFBLBQYAAAAAAwADALcAAAD7AgAAAAA=&#10;" strokeweight="0"/>
                  <v:line id="Line 1429" o:spid="_x0000_s2312" style="position:absolute;flip:x;visibility:visible;mso-wrap-style:square" from="2789,3585" to="2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hPxAAAAN0AAAAPAAAAZHJzL2Rvd25yZXYueG1sRE/Pa8Iw&#10;FL4P/B/CE7zN1Ap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OGzeE/EAAAA3QAAAA8A&#10;AAAAAAAAAAAAAAAABwIAAGRycy9kb3ducmV2LnhtbFBLBQYAAAAAAwADALcAAAD4AgAAAAA=&#10;" strokeweight="0"/>
                  <v:line id="Line 1430" o:spid="_x0000_s2313" style="position:absolute;flip:x;visibility:visible;mso-wrap-style:square" from="2777,3585" to="278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" strokeweight="0"/>
                  <v:line id="Line 1431" o:spid="_x0000_s2314" style="position:absolute;flip:x;visibility:visible;mso-wrap-style:square" from="2765,3585" to="2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c0xAAAAN0AAAAPAAAAZHJzL2Rvd25yZXYueG1sRE/Pa8Iw&#10;FL4P/B/CE7zN1CJ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EfDBzTEAAAA3QAAAA8A&#10;AAAAAAAAAAAAAAAABwIAAGRycy9kb3ducmV2LnhtbFBLBQYAAAAAAwADALcAAAD4AgAAAAA=&#10;" strokeweight="0"/>
                  <v:line id="Line 1432" o:spid="_x0000_s2315" style="position:absolute;flip:x;visibility:visible;mso-wrap-style:square" from="2752,3585" to="2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KvyAAAAN0AAAAPAAAAZHJzL2Rvd25yZXYueG1sRI9BSwMx&#10;FITvBf9DeIK3NttF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Aoj6KvyAAAAN0A&#10;AAAPAAAAAAAAAAAAAAAAAAcCAABkcnMvZG93bnJldi54bWxQSwUGAAAAAAMAAwC3AAAA/AIAAAAA&#10;" strokeweight="0"/>
                  <v:line id="Line 1433" o:spid="_x0000_s2316" style="position:absolute;flip:x;visibility:visible;mso-wrap-style:square" from="2740,3585" to="274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zYxwAAAN0AAAAPAAAAZHJzL2Rvd25yZXYueG1sRI9PawIx&#10;FMTvQr9DeIXeNOtS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NhdPNjHAAAA3QAA&#10;AA8AAAAAAAAAAAAAAAAABwIAAGRycy9kb3ducmV2LnhtbFBLBQYAAAAAAwADALcAAAD7AgAAAAA=&#10;" strokeweight="0"/>
                  <v:line id="Line 1434" o:spid="_x0000_s2317" style="position:absolute;flip:x;visibility:visible;mso-wrap-style:square" from="2728,3585" to="2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" strokeweight="0"/>
                  <v:line id="Line 1435" o:spid="_x0000_s2318" style="position:absolute;flip:x;visibility:visible;mso-wrap-style:square" from="2715,3585" to="27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3xwAAAN0AAAAPAAAAZHJzL2Rvd25yZXYueG1sRI9BawIx&#10;FITvhf6H8ITeatZF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Dj4ATfHAAAA3QAA&#10;AA8AAAAAAAAAAAAAAAAABwIAAGRycy9kb3ducmV2LnhtbFBLBQYAAAAAAwADALcAAAD7AgAAAAA=&#10;" strokeweight="0"/>
                  <v:line id="Line 1436" o:spid="_x0000_s2319" style="position:absolute;flip:x;visibility:visible;mso-wrap-style:square" from="2703,3585" to="270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" strokeweight="0"/>
                  <v:line id="Line 1437" o:spid="_x0000_s2320" style="position:absolute;flip:x;visibility:visible;mso-wrap-style:square" from="2691,3585" to="2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rbxwAAAN0AAAAPAAAAZHJzL2Rvd25yZXYueG1sRI9BawIx&#10;FITvhf6H8ARvNetS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KdmOtvHAAAA3QAA&#10;AA8AAAAAAAAAAAAAAAAABwIAAGRycy9kb3ducmV2LnhtbFBLBQYAAAAAAwADALcAAAD7AgAAAAA=&#10;" strokeweight="0"/>
                  <v:line id="Line 1438" o:spid="_x0000_s2321" style="position:absolute;flip:x;visibility:visible;mso-wrap-style:square" from="2678,3585" to="26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9AxwAAAN0AAAAPAAAAZHJzL2Rvd25yZXYueG1sRI9BawIx&#10;FITvhf6H8ARvNetStK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Mgqn0DHAAAA3QAA&#10;AA8AAAAAAAAAAAAAAAAABwIAAGRycy9kb3ducmV2LnhtbFBLBQYAAAAAAwADALcAAAD7AgAAAAA=&#10;" strokeweight="0"/>
                  <v:line id="Line 1439" o:spid="_x0000_s2322" style="position:absolute;flip:x;visibility:visible;mso-wrap-style:square" from="2666,3585" to="267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syxAAAAN0AAAAPAAAAZHJzL2Rvd25yZXYueG1sRE/Pa8Iw&#10;FL4P/B/CE7zN1CJ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Lm1CzLEAAAA3QAAAA8A&#10;AAAAAAAAAAAAAAAABwIAAGRycy9kb3ducmV2LnhtbFBLBQYAAAAAAwADALcAAAD4AgAAAAA=&#10;" strokeweight="0"/>
                  <v:line id="Line 1440" o:spid="_x0000_s2323" style="position:absolute;flip:x;visibility:visible;mso-wrap-style:square" from="2654,3585" to="2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" strokeweight="0"/>
                  <v:line id="Line 1441" o:spid="_x0000_s2324" style="position:absolute;flip:x;visibility:visible;mso-wrap-style:square" from="2641,3585" to="26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HpxAAAAN0AAAAPAAAAZHJzL2Rvd25yZXYueG1sRE/Pa8Iw&#10;FL4P/B/CE7zN1IJ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MIakenEAAAA3QAAAA8A&#10;AAAAAAAAAAAAAAAABwIAAGRycy9kb3ducmV2LnhtbFBLBQYAAAAAAwADALcAAAD4AgAAAAA=&#10;" strokeweight="0"/>
                  <v:line id="Line 1442" o:spid="_x0000_s2325" style="position:absolute;flip:x;visibility:visible;mso-wrap-style:square" from="2629,3585" to="2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RyyAAAAN0AAAAPAAAAZHJzL2Rvd25yZXYueG1sRI9BSwMx&#10;FITvBf9DeIK3NtsFq6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CtVjRyyAAAAN0A&#10;AAAPAAAAAAAAAAAAAAAAAAcCAABkcnMvZG93bnJldi54bWxQSwUGAAAAAAMAAwC3AAAA/AIAAAAA&#10;" strokeweight="0"/>
                  <v:line id="Line 1443" o:spid="_x0000_s2326" style="position:absolute;flip:x;visibility:visible;mso-wrap-style:square" from="2616,3585" to="2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oF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F2EqgXHAAAA3QAA&#10;AA8AAAAAAAAAAAAAAAAABwIAAGRycy9kb3ducmV2LnhtbFBLBQYAAAAAAwADALcAAAD7AgAAAAA=&#10;" strokeweight="0"/>
                  <v:line id="Line 1444" o:spid="_x0000_s2327" style="position:absolute;flip:x;visibility:visible;mso-wrap-style:square" from="2604,3585" to="26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" strokeweight="0"/>
                  <v:line id="Line 1445" o:spid="_x0000_s2328" style="position:absolute;flip:x;visibility:visible;mso-wrap-style:square" from="2592,3585" to="2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" strokeweight="0"/>
                  <v:line id="Line 1446" o:spid="_x0000_s2329" style="position:absolute;flip:x;visibility:visible;mso-wrap-style:square" from="2579,3585" to="2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JxxwAAAN0AAAAPAAAAZHJzL2Rvd25yZXYueG1sRI9BawIx&#10;FITvhf6H8ITeatYF27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NJtMnHHAAAA3QAA&#10;AA8AAAAAAAAAAAAAAAAABwIAAGRycy9kb3ducmV2LnhtbFBLBQYAAAAAAwADALcAAAD7AgAAAAA=&#10;" strokeweight="0"/>
                  <v:line id="Line 1447" o:spid="_x0000_s2330" style="position:absolute;flip:x;visibility:visible;mso-wrap-style:square" from="2567,3585" to="25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6wGxwAAAN0AAAAPAAAAZHJzL2Rvd25yZXYueG1sRI9BawIx&#10;FITvhf6H8ARvNetCbV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CK/rAbHAAAA3QAA&#10;AA8AAAAAAAAAAAAAAAAABwIAAGRycy9kb3ducmV2LnhtbFBLBQYAAAAAAwADALcAAAD7AgAAAAA=&#10;" strokeweight="0"/>
                  <v:line id="Line 1448" o:spid="_x0000_s2331" style="position:absolute;flip:x;visibility:visible;mso-wrap-style:square" from="2555,3585" to="2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mdxwAAAN0AAAAPAAAAZHJzL2Rvd25yZXYueG1sRI9BawIx&#10;FITvhf6H8ARvNetCta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E3zCZ3HAAAA3QAA&#10;AA8AAAAAAAAAAAAAAAAABwIAAGRycy9kb3ducmV2LnhtbFBLBQYAAAAAAwADALcAAAD7AgAAAAA=&#10;" strokeweight="0"/>
                  <v:line id="Line 1449" o:spid="_x0000_s2332" style="position:absolute;flip:x;visibility:visible;mso-wrap-style:square" from="2542,3585" to="2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3vxAAAAN0AAAAPAAAAZHJzL2Rvd25yZXYueG1sRE/Pa8Iw&#10;FL4P/B/CE7zN1IJ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Dxsne/EAAAA3QAAAA8A&#10;AAAAAAAAAAAAAAAABwIAAGRycy9kb3ducmV2LnhtbFBLBQYAAAAAAwADALcAAAD4AgAAAAA=&#10;" strokeweight="0"/>
                  <v:line id="Line 1450" o:spid="_x0000_s2333" style="position:absolute;flip:x;visibility:visible;mso-wrap-style:square" from="2530,3585" to="25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" strokeweight="0"/>
                  <v:line id="Line 1451" o:spid="_x0000_s2334" style="position:absolute;flip:x;visibility:visible;mso-wrap-style:square" from="2518,3585" to="2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" strokeweight="0"/>
                  <v:line id="Line 1452" o:spid="_x0000_s2335" style="position:absolute;flip:x;visibility:visible;mso-wrap-style:square" from="2505,3585" to="2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" strokeweight="0"/>
                  <v:line id="Line 1453" o:spid="_x0000_s2336" style="position:absolute;flip:x;visibility:visible;mso-wrap-style:square" from="2493,3585" to="24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C4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jzSQ7/b9ITkLM/AAAA//8DAFBLAQItABQABgAIAAAAIQDb4fbL7gAAAIUBAAATAAAAAAAA&#10;AAAAAAAAAAAAAABbQ29udGVudF9UeXBlc10ueG1sUEsBAi0AFAAGAAgAAAAhAFr0LFu/AAAAFQEA&#10;AAsAAAAAAAAAAAAAAAAAHwEAAF9yZWxzLy5yZWxzUEsBAi0AFAAGAAgAAAAhAJPoYLjHAAAA3QAA&#10;AA8AAAAAAAAAAAAAAAAABwIAAGRycy9kb3ducmV2LnhtbFBLBQYAAAAAAwADALcAAAD7AgAAAAA=&#10;" strokeweight="0"/>
                  <v:line id="Line 1454" o:spid="_x0000_s2337" style="position:absolute;flip:x;visibility:visible;mso-wrap-style:square" from="2481,3585" to="2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MUjxwAAAN0AAAAPAAAAZHJzL2Rvd25yZXYueG1sRI9BawIx&#10;FITvhf6H8ARvNesWbF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PykxSPHAAAA3QAA&#10;AA8AAAAAAAAAAAAAAAAABwIAAGRycy9kb3ducmV2LnhtbFBLBQYAAAAAAwADALcAAAD7AgAAAAA=&#10;" strokeweight="0"/>
                  <v:line id="Line 1455" o:spid="_x0000_s2338" style="position:absolute;flip:x;visibility:visible;mso-wrap-style:square" from="2468,3585" to="24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1XxwAAAN0AAAAPAAAAZHJzL2Rvd25yZXYueG1sRI9BawIx&#10;FITvhf6H8ARvNetSbF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HNNXVfHAAAA3QAA&#10;AA8AAAAAAAAAAAAAAAAABwIAAGRycy9kb3ducmV2LnhtbFBLBQYAAAAAAwADALcAAAD7AgAAAAA=&#10;" strokeweight="0"/>
                  <v:line id="Line 1456" o:spid="_x0000_s2339" style="position:absolute;flip:x;visibility:visible;mso-wrap-style:square" from="2456,3585" to="24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jMxwAAAN0AAAAPAAAAZHJzL2Rvd25yZXYueG1sRI9BawIx&#10;FITvhf6H8ARvNetCbV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BwB+MzHAAAA3QAA&#10;AA8AAAAAAAAAAAAAAAAABwIAAGRycy9kb3ducmV2LnhtbFBLBQYAAAAAAwADALcAAAD7AgAAAAA=&#10;" strokeweight="0"/>
                  <v:line id="Line 1457" o:spid="_x0000_s2340" style="position:absolute;flip:x;visibility:visible;mso-wrap-style:square" from="2444,3585" to="2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" strokeweight="0"/>
                  <v:line id="Line 1458" o:spid="_x0000_s2341" style="position:absolute;flip:x;visibility:visible;mso-wrap-style:square" from="2431,3585" to="24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" strokeweight="0"/>
                  <v:line id="Line 1459" o:spid="_x0000_s2342" style="position:absolute;visibility:visible;mso-wrap-style:square" from="2298,4181" to="3731,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" strokeweight="0"/>
                  <v:shape id="Freeform 1460" o:spid="_x0000_s2343" style="position:absolute;left:2298;top:4124;width:115;height:115;visibility:visible;mso-wrap-style:square;v-text-anchor:top" coordsize="2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" path="m230,l,116,230,232,116,116,230,xe" fillcolor="black" strokeweight="0">
                    <v:path arrowok="t" o:connecttype="custom" o:connectlocs="58,0;0,29;58,57;29,29;58,0" o:connectangles="0,0,0,0,0"/>
                  </v:shape>
                  <v:shape id="Freeform 1461" o:spid="_x0000_s2344" style="position:absolute;left:3615;top:4124;width:116;height:115;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" path="m,l231,116,,232,116,116,,xe" fillcolor="black" strokeweight="0">
                    <v:path arrowok="t" o:connecttype="custom" o:connectlocs="0,0;58,29;0,57;29,29;0,0" o:connectangles="0,0,0,0,0"/>
                  </v:shape>
                  <v:line id="Line 1462" o:spid="_x0000_s2345" style="position:absolute;visibility:visible;mso-wrap-style:square" from="6609,3590"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" strokeweight="0"/>
                  <v:shape id="Freeform 1463" o:spid="_x0000_s2346" style="position:absolute;left:6594;top:3590;width:109;height:130;visibility:visible;mso-wrap-style:square;v-text-anchor:top" coordsize="2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" path="m219,178l31,,,260,70,108r149,70xe" fillcolor="black" strokeweight="0">
                    <v:path arrowok="t" o:connecttype="custom" o:connectlocs="54,45;7,0;0,65;17,27;54,45" o:connectangles="0,0,0,0,0"/>
                  </v:shape>
                  <v:line id="Line 1464" o:spid="_x0000_s2347" style="position:absolute;flip:x y;visibility:visible;mso-wrap-style:square" from="6330,4402"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" strokeweight="0"/>
                  <v:shape id="Freeform 1465" o:spid="_x0000_s2348" style="position:absolute;left:6330;top:4402;width:118;height:126;visibility:visible;mso-wrap-style:square;v-text-anchor:top" coordsize="2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" path="m54,252l,,236,105,74,90,54,252xe" fillcolor="black" strokeweight="0">
                    <v:path arrowok="t" o:connecttype="custom" o:connectlocs="14,63;0,0;59,27;19,23;14,63" o:connectangles="0,0,0,0,0"/>
                  </v:shape>
                  <v:rect id="Rectangle 1466" o:spid="_x0000_s2349" style="position:absolute;left:4654;top:4104;width:71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" filled="f" stroked="f">
                    <v:textbox style="mso-fit-shape-to-text:t" inset="0,0,0,0">
                      <w:txbxContent>
                        <w:p w14:paraId="74E2A838" w14:textId="77777777" w:rsidR="00AD4EE4" w:rsidRPr="00156E2D" w:rsidRDefault="00AD4EE4" w:rsidP="00173CF4">
                          <w:pPr>
                            <w:rPr>
                              <w:b/>
                              <w:sz w:val="18"/>
                              <w:szCs w:val="18"/>
                            </w:rPr>
                          </w:pPr>
                          <w:r w:rsidRPr="00156E2D">
                            <w:rPr>
                              <w:b/>
                              <w:bCs/>
                              <w:color w:val="000000"/>
                              <w:sz w:val="18"/>
                              <w:szCs w:val="18"/>
                              <w:lang w:val="en-US"/>
                            </w:rPr>
                            <w:t>α</w:t>
                          </w:r>
                          <w:r w:rsidRPr="00156E2D">
                            <w:rPr>
                              <w:bCs/>
                              <w:color w:val="000000"/>
                              <w:sz w:val="18"/>
                              <w:szCs w:val="18"/>
                              <w:lang w:val="en-US"/>
                            </w:rPr>
                            <w:t xml:space="preserve"> </w:t>
                          </w:r>
                          <w:r w:rsidRPr="00156E2D">
                            <w:rPr>
                              <w:rFonts w:cs="Times New Roman"/>
                              <w:bCs/>
                              <w:color w:val="000000"/>
                              <w:sz w:val="18"/>
                              <w:szCs w:val="18"/>
                              <w:lang w:val="en-US"/>
                            </w:rPr>
                            <w:t>±</w:t>
                          </w:r>
                          <w:r w:rsidRPr="00156E2D">
                            <w:rPr>
                              <w:bCs/>
                              <w:color w:val="000000"/>
                              <w:sz w:val="18"/>
                              <w:szCs w:val="18"/>
                            </w:rPr>
                            <w:t xml:space="preserve"> 5</w:t>
                          </w:r>
                          <w:r w:rsidRPr="00156E2D">
                            <w:rPr>
                              <w:rFonts w:cs="Times New Roman"/>
                              <w:bCs/>
                              <w:color w:val="000000"/>
                              <w:sz w:val="18"/>
                              <w:szCs w:val="18"/>
                            </w:rPr>
                            <w:t>°</w:t>
                          </w:r>
                        </w:p>
                      </w:txbxContent>
                    </v:textbox>
                  </v:rect>
                </v:group>
                <v:rect id="Rectangle 1465" o:spid="_x0000_s2350" style="position:absolute;left:1778;top:29089;width:1113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14:paraId="12330ED1" w14:textId="77777777" w:rsidR="00AD4EE4" w:rsidRPr="00156E2D" w:rsidRDefault="00AD4EE4" w:rsidP="00173CF4">
                        <w:pPr>
                          <w:spacing w:line="240" w:lineRule="auto"/>
                          <w:rPr>
                            <w:sz w:val="18"/>
                            <w:szCs w:val="18"/>
                          </w:rPr>
                        </w:pPr>
                        <w:r w:rsidRPr="00156E2D">
                          <w:rPr>
                            <w:sz w:val="18"/>
                            <w:szCs w:val="18"/>
                          </w:rPr>
                          <w:t>Испытание с пряжкой</w:t>
                        </w:r>
                      </w:p>
                    </w:txbxContent>
                  </v:textbox>
                </v:rect>
                <v:rect id="Rectangle 2843" o:spid="_x0000_s2351" style="position:absolute;left:21248;top:26020;width:19857;height: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k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gGepHMYAAADdAAAA&#10;DwAAAAAAAAAAAAAAAAAHAgAAZHJzL2Rvd25yZXYueG1sUEsFBgAAAAADAAMAtwAAAPoCAAAAAA==&#10;" filled="f" stroked="f">
                  <v:textbox inset="0,0,0,0">
                    <w:txbxContent>
                      <w:p w14:paraId="72241A7D" w14:textId="77777777" w:rsidR="00AD4EE4" w:rsidRPr="00156E2D" w:rsidRDefault="00AD4EE4" w:rsidP="00173CF4">
                        <w:pPr>
                          <w:spacing w:line="240" w:lineRule="auto"/>
                          <w:rPr>
                            <w:sz w:val="18"/>
                            <w:szCs w:val="18"/>
                          </w:rPr>
                        </w:pPr>
                        <w:r w:rsidRPr="00156E2D">
                          <w:rPr>
                            <w:sz w:val="18"/>
                            <w:szCs w:val="18"/>
                          </w:rPr>
                          <w:t xml:space="preserve">Минимум F = 10 ± 0,1 Н </w:t>
                        </w:r>
                      </w:p>
                      <w:p w14:paraId="6E192F7C" w14:textId="77777777" w:rsidR="00AD4EE4" w:rsidRPr="00156E2D" w:rsidRDefault="00AD4EE4" w:rsidP="00173CF4">
                        <w:pPr>
                          <w:spacing w:line="240" w:lineRule="auto"/>
                          <w:rPr>
                            <w:sz w:val="18"/>
                            <w:szCs w:val="18"/>
                          </w:rPr>
                        </w:pPr>
                        <w:r w:rsidRPr="00156E2D">
                          <w:rPr>
                            <w:sz w:val="18"/>
                            <w:szCs w:val="18"/>
                          </w:rPr>
                          <w:t>(см. таблицу 8, пункт 7.2.5.2.6.2)</w:t>
                        </w:r>
                      </w:p>
                    </w:txbxContent>
                  </v:textbox>
                </v:rect>
                <w10:anchorlock/>
              </v:group>
            </w:pict>
          </mc:Fallback>
        </mc:AlternateContent>
      </w:r>
    </w:p>
    <w:p w14:paraId="108C1159" w14:textId="77777777" w:rsidR="00156E2D" w:rsidRPr="00156E2D" w:rsidRDefault="00156E2D" w:rsidP="00156E2D">
      <w:pPr>
        <w:spacing w:after="120"/>
        <w:ind w:left="1134"/>
        <w:rPr>
          <w:color w:val="FFFFFF" w:themeColor="background1"/>
          <w:sz w:val="16"/>
          <w:szCs w:val="16"/>
        </w:rPr>
      </w:pPr>
    </w:p>
    <w:p w14:paraId="68824531" w14:textId="77777777" w:rsidR="00173CF4" w:rsidRPr="003A53D1" w:rsidRDefault="00173CF4" w:rsidP="00347738">
      <w:pPr>
        <w:keepNext/>
        <w:spacing w:after="240"/>
        <w:ind w:left="1134"/>
        <w:rPr>
          <w:b/>
        </w:rPr>
      </w:pPr>
      <w:r w:rsidRPr="003A53D1">
        <w:rPr>
          <w:b/>
        </w:rPr>
        <w:t>Пример 2</w:t>
      </w:r>
    </w:p>
    <w:p w14:paraId="68A55C0A" w14:textId="77777777" w:rsidR="00173CF4" w:rsidRPr="003A53D1" w:rsidRDefault="00173CF4" w:rsidP="00347738">
      <w:pPr>
        <w:spacing w:after="360"/>
        <w:ind w:left="1134"/>
      </w:pPr>
      <w:r w:rsidRPr="003A53D1">
        <w:rPr>
          <w:noProof/>
          <w:lang w:eastAsia="ru-RU"/>
        </w:rPr>
        <mc:AlternateContent>
          <mc:Choice Requires="wps">
            <w:drawing>
              <wp:anchor distT="0" distB="0" distL="114300" distR="114300" simplePos="0" relativeHeight="251700224" behindDoc="0" locked="0" layoutInCell="1" allowOverlap="1" wp14:anchorId="0835E7CA" wp14:editId="1709D600">
                <wp:simplePos x="0" y="0"/>
                <wp:positionH relativeFrom="column">
                  <wp:posOffset>1095270</wp:posOffset>
                </wp:positionH>
                <wp:positionV relativeFrom="paragraph">
                  <wp:posOffset>723265</wp:posOffset>
                </wp:positionV>
                <wp:extent cx="1117553" cy="350520"/>
                <wp:effectExtent l="0" t="0" r="6985" b="3810"/>
                <wp:wrapNone/>
                <wp:docPr id="3866"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553"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99D7C" w14:textId="77777777" w:rsidR="00AD4EE4" w:rsidRPr="00156E2D" w:rsidRDefault="00AD4EE4" w:rsidP="00173CF4">
                            <w:pPr>
                              <w:spacing w:line="240" w:lineRule="auto"/>
                              <w:rPr>
                                <w:sz w:val="18"/>
                                <w:szCs w:val="18"/>
                              </w:rPr>
                            </w:pPr>
                            <w:r w:rsidRPr="00156E2D">
                              <w:rPr>
                                <w:sz w:val="18"/>
                                <w:szCs w:val="18"/>
                              </w:rPr>
                              <w:t>Общая величина хода:</w:t>
                            </w:r>
                          </w:p>
                          <w:p w14:paraId="6F2B7C9B" w14:textId="77777777" w:rsidR="00AD4EE4" w:rsidRPr="00156E2D" w:rsidRDefault="00AD4EE4" w:rsidP="00173CF4">
                            <w:pPr>
                              <w:spacing w:line="240" w:lineRule="auto"/>
                              <w:rPr>
                                <w:sz w:val="18"/>
                                <w:szCs w:val="18"/>
                              </w:rPr>
                            </w:pPr>
                            <w:r w:rsidRPr="00156E2D">
                              <w:rPr>
                                <w:sz w:val="18"/>
                                <w:szCs w:val="18"/>
                              </w:rPr>
                              <w:t>300 ± 20 мм</w:t>
                            </w:r>
                          </w:p>
                        </w:txbxContent>
                      </wps:txbx>
                      <wps:bodyPr rot="0" vert="horz" wrap="square" lIns="0" tIns="0" rIns="0" bIns="0" anchor="t" anchorCtr="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0835E7CA" id="_x0000_s2352" style="position:absolute;left:0;text-align:left;margin-left:86.25pt;margin-top:56.95pt;width:88pt;height:27.6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" filled="f" stroked="f">
                <v:textbox style="mso-fit-shape-to-text:t" inset="0,0,0,0">
                  <w:txbxContent>
                    <w:p w14:paraId="3C499D7C" w14:textId="77777777" w:rsidR="00AD4EE4" w:rsidRPr="00156E2D" w:rsidRDefault="00AD4EE4" w:rsidP="00173CF4">
                      <w:pPr>
                        <w:spacing w:line="240" w:lineRule="auto"/>
                        <w:rPr>
                          <w:sz w:val="18"/>
                          <w:szCs w:val="18"/>
                        </w:rPr>
                      </w:pPr>
                      <w:r w:rsidRPr="00156E2D">
                        <w:rPr>
                          <w:sz w:val="18"/>
                          <w:szCs w:val="18"/>
                        </w:rPr>
                        <w:t>Общая величина хода:</w:t>
                      </w:r>
                    </w:p>
                    <w:p w14:paraId="6F2B7C9B" w14:textId="77777777" w:rsidR="00AD4EE4" w:rsidRPr="00156E2D" w:rsidRDefault="00AD4EE4" w:rsidP="00173CF4">
                      <w:pPr>
                        <w:spacing w:line="240" w:lineRule="auto"/>
                        <w:rPr>
                          <w:sz w:val="18"/>
                          <w:szCs w:val="18"/>
                        </w:rPr>
                      </w:pPr>
                      <w:r w:rsidRPr="00156E2D">
                        <w:rPr>
                          <w:sz w:val="18"/>
                          <w:szCs w:val="18"/>
                        </w:rPr>
                        <w:t>300 ± 20 мм</w:t>
                      </w:r>
                    </w:p>
                  </w:txbxContent>
                </v:textbox>
              </v:rect>
            </w:pict>
          </mc:Fallback>
        </mc:AlternateContent>
      </w:r>
      <w:r w:rsidRPr="003A53D1">
        <w:rPr>
          <w:noProof/>
          <w:lang w:eastAsia="ru-RU"/>
        </w:rPr>
        <mc:AlternateContent>
          <mc:Choice Requires="wpc">
            <w:drawing>
              <wp:inline distT="0" distB="0" distL="0" distR="0" wp14:anchorId="6F637884" wp14:editId="56135AD6">
                <wp:extent cx="5334635" cy="2806898"/>
                <wp:effectExtent l="0" t="0" r="0" b="0"/>
                <wp:docPr id="3507"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 name="Group 4"/>
                        <wpg:cNvGrpSpPr>
                          <a:grpSpLocks/>
                        </wpg:cNvGrpSpPr>
                        <wpg:grpSpPr bwMode="auto">
                          <a:xfrm>
                            <a:off x="635" y="635"/>
                            <a:ext cx="4293235" cy="2741930"/>
                            <a:chOff x="1" y="1"/>
                            <a:chExt cx="6761" cy="4318"/>
                          </a:xfrm>
                        </wpg:grpSpPr>
                        <wps:wsp>
                          <wps:cNvPr id="5"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 name="Freeform 9"/>
                          <wps:cNvSpPr>
                            <a:spLocks/>
                          </wps:cNvSpPr>
                          <wps:spPr bwMode="auto">
                            <a:xfrm>
                              <a:off x="5561" y="1051"/>
                              <a:ext cx="147" cy="148"/>
                            </a:xfrm>
                            <a:custGeom>
                              <a:avLst/>
                              <a:gdLst>
                                <a:gd name="T0" fmla="*/ 144 w 294"/>
                                <a:gd name="T1" fmla="*/ 148 h 297"/>
                                <a:gd name="T2" fmla="*/ 144 w 294"/>
                                <a:gd name="T3" fmla="*/ 143 h 297"/>
                                <a:gd name="T4" fmla="*/ 146 w 294"/>
                                <a:gd name="T5" fmla="*/ 143 h 297"/>
                                <a:gd name="T6" fmla="*/ 146 w 294"/>
                                <a:gd name="T7" fmla="*/ 132 h 297"/>
                                <a:gd name="T8" fmla="*/ 147 w 294"/>
                                <a:gd name="T9" fmla="*/ 132 h 297"/>
                                <a:gd name="T10" fmla="*/ 147 w 294"/>
                                <a:gd name="T11" fmla="*/ 106 h 297"/>
                                <a:gd name="T12" fmla="*/ 146 w 294"/>
                                <a:gd name="T13" fmla="*/ 100 h 297"/>
                                <a:gd name="T14" fmla="*/ 146 w 294"/>
                                <a:gd name="T15" fmla="*/ 94 h 297"/>
                                <a:gd name="T16" fmla="*/ 144 w 294"/>
                                <a:gd name="T17" fmla="*/ 89 h 297"/>
                                <a:gd name="T18" fmla="*/ 142 w 294"/>
                                <a:gd name="T19" fmla="*/ 84 h 297"/>
                                <a:gd name="T20" fmla="*/ 140 w 294"/>
                                <a:gd name="T21" fmla="*/ 77 h 297"/>
                                <a:gd name="T22" fmla="*/ 137 w 294"/>
                                <a:gd name="T23" fmla="*/ 73 h 297"/>
                                <a:gd name="T24" fmla="*/ 136 w 294"/>
                                <a:gd name="T25" fmla="*/ 67 h 297"/>
                                <a:gd name="T26" fmla="*/ 132 w 294"/>
                                <a:gd name="T27" fmla="*/ 63 h 297"/>
                                <a:gd name="T28" fmla="*/ 130 w 294"/>
                                <a:gd name="T29" fmla="*/ 57 h 297"/>
                                <a:gd name="T30" fmla="*/ 127 w 294"/>
                                <a:gd name="T31" fmla="*/ 53 h 297"/>
                                <a:gd name="T32" fmla="*/ 124 w 294"/>
                                <a:gd name="T33" fmla="*/ 47 h 297"/>
                                <a:gd name="T34" fmla="*/ 120 w 294"/>
                                <a:gd name="T35" fmla="*/ 43 h 297"/>
                                <a:gd name="T36" fmla="*/ 104 w 294"/>
                                <a:gd name="T37" fmla="*/ 26 h 297"/>
                                <a:gd name="T38" fmla="*/ 99 w 294"/>
                                <a:gd name="T39" fmla="*/ 23 h 297"/>
                                <a:gd name="T40" fmla="*/ 94 w 294"/>
                                <a:gd name="T41" fmla="*/ 19 h 297"/>
                                <a:gd name="T42" fmla="*/ 89 w 294"/>
                                <a:gd name="T43" fmla="*/ 16 h 297"/>
                                <a:gd name="T44" fmla="*/ 84 w 294"/>
                                <a:gd name="T45" fmla="*/ 14 h 297"/>
                                <a:gd name="T46" fmla="*/ 79 w 294"/>
                                <a:gd name="T47" fmla="*/ 11 h 297"/>
                                <a:gd name="T48" fmla="*/ 75 w 294"/>
                                <a:gd name="T49" fmla="*/ 10 h 297"/>
                                <a:gd name="T50" fmla="*/ 70 w 294"/>
                                <a:gd name="T51" fmla="*/ 6 h 297"/>
                                <a:gd name="T52" fmla="*/ 63 w 294"/>
                                <a:gd name="T53" fmla="*/ 4 h 297"/>
                                <a:gd name="T54" fmla="*/ 58 w 294"/>
                                <a:gd name="T55" fmla="*/ 3 h 297"/>
                                <a:gd name="T56" fmla="*/ 53 w 294"/>
                                <a:gd name="T57" fmla="*/ 1 h 297"/>
                                <a:gd name="T58" fmla="*/ 47 w 294"/>
                                <a:gd name="T59" fmla="*/ 1 h 297"/>
                                <a:gd name="T60" fmla="*/ 40 w 294"/>
                                <a:gd name="T61" fmla="*/ 0 h 297"/>
                                <a:gd name="T62" fmla="*/ 10 w 294"/>
                                <a:gd name="T63" fmla="*/ 0 h 297"/>
                                <a:gd name="T64" fmla="*/ 8 w 294"/>
                                <a:gd name="T65" fmla="*/ 1 h 297"/>
                                <a:gd name="T66" fmla="*/ 4 w 294"/>
                                <a:gd name="T67" fmla="*/ 1 h 297"/>
                                <a:gd name="T68" fmla="*/ 2 w 294"/>
                                <a:gd name="T69" fmla="*/ 3 h 297"/>
                                <a:gd name="T70" fmla="*/ 0 w 294"/>
                                <a:gd name="T71" fmla="*/ 3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0"/>
                          <wps:cNvSpPr>
                            <a:spLocks/>
                          </wps:cNvSpPr>
                          <wps:spPr bwMode="auto">
                            <a:xfrm>
                              <a:off x="5600" y="1099"/>
                              <a:ext cx="59" cy="59"/>
                            </a:xfrm>
                            <a:custGeom>
                              <a:avLst/>
                              <a:gdLst>
                                <a:gd name="T0" fmla="*/ 59 w 119"/>
                                <a:gd name="T1" fmla="*/ 30 h 117"/>
                                <a:gd name="T2" fmla="*/ 58 w 119"/>
                                <a:gd name="T3" fmla="*/ 36 h 117"/>
                                <a:gd name="T4" fmla="*/ 56 w 119"/>
                                <a:gd name="T5" fmla="*/ 42 h 117"/>
                                <a:gd name="T6" fmla="*/ 53 w 119"/>
                                <a:gd name="T7" fmla="*/ 48 h 117"/>
                                <a:gd name="T8" fmla="*/ 49 w 119"/>
                                <a:gd name="T9" fmla="*/ 52 h 117"/>
                                <a:gd name="T10" fmla="*/ 44 w 119"/>
                                <a:gd name="T11" fmla="*/ 55 h 117"/>
                                <a:gd name="T12" fmla="*/ 38 w 119"/>
                                <a:gd name="T13" fmla="*/ 57 h 117"/>
                                <a:gd name="T14" fmla="*/ 33 w 119"/>
                                <a:gd name="T15" fmla="*/ 59 h 117"/>
                                <a:gd name="T16" fmla="*/ 27 w 119"/>
                                <a:gd name="T17" fmla="*/ 59 h 117"/>
                                <a:gd name="T18" fmla="*/ 21 w 119"/>
                                <a:gd name="T19" fmla="*/ 57 h 117"/>
                                <a:gd name="T20" fmla="*/ 15 w 119"/>
                                <a:gd name="T21" fmla="*/ 55 h 117"/>
                                <a:gd name="T22" fmla="*/ 10 w 119"/>
                                <a:gd name="T23" fmla="*/ 52 h 117"/>
                                <a:gd name="T24" fmla="*/ 6 w 119"/>
                                <a:gd name="T25" fmla="*/ 48 h 117"/>
                                <a:gd name="T26" fmla="*/ 3 w 119"/>
                                <a:gd name="T27" fmla="*/ 42 h 117"/>
                                <a:gd name="T28" fmla="*/ 1 w 119"/>
                                <a:gd name="T29" fmla="*/ 36 h 117"/>
                                <a:gd name="T30" fmla="*/ 0 w 119"/>
                                <a:gd name="T31" fmla="*/ 30 h 117"/>
                                <a:gd name="T32" fmla="*/ 1 w 119"/>
                                <a:gd name="T33" fmla="*/ 24 h 117"/>
                                <a:gd name="T34" fmla="*/ 3 w 119"/>
                                <a:gd name="T35" fmla="*/ 18 h 117"/>
                                <a:gd name="T36" fmla="*/ 6 w 119"/>
                                <a:gd name="T37" fmla="*/ 12 h 117"/>
                                <a:gd name="T38" fmla="*/ 10 w 119"/>
                                <a:gd name="T39" fmla="*/ 8 h 117"/>
                                <a:gd name="T40" fmla="*/ 15 w 119"/>
                                <a:gd name="T41" fmla="*/ 4 h 117"/>
                                <a:gd name="T42" fmla="*/ 21 w 119"/>
                                <a:gd name="T43" fmla="*/ 2 h 117"/>
                                <a:gd name="T44" fmla="*/ 27 w 119"/>
                                <a:gd name="T45" fmla="*/ 0 h 117"/>
                                <a:gd name="T46" fmla="*/ 33 w 119"/>
                                <a:gd name="T47" fmla="*/ 0 h 117"/>
                                <a:gd name="T48" fmla="*/ 38 w 119"/>
                                <a:gd name="T49" fmla="*/ 2 h 117"/>
                                <a:gd name="T50" fmla="*/ 44 w 119"/>
                                <a:gd name="T51" fmla="*/ 4 h 117"/>
                                <a:gd name="T52" fmla="*/ 49 w 119"/>
                                <a:gd name="T53" fmla="*/ 8 h 117"/>
                                <a:gd name="T54" fmla="*/ 53 w 119"/>
                                <a:gd name="T55" fmla="*/ 12 h 117"/>
                                <a:gd name="T56" fmla="*/ 56 w 119"/>
                                <a:gd name="T57" fmla="*/ 18 h 117"/>
                                <a:gd name="T58" fmla="*/ 58 w 119"/>
                                <a:gd name="T59" fmla="*/ 24 h 117"/>
                                <a:gd name="T60" fmla="*/ 59 w 119"/>
                                <a:gd name="T61" fmla="*/ 30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Freeform 12"/>
                          <wps:cNvSpPr>
                            <a:spLocks/>
                          </wps:cNvSpPr>
                          <wps:spPr bwMode="auto">
                            <a:xfrm>
                              <a:off x="5366" y="3791"/>
                              <a:ext cx="9" cy="3"/>
                            </a:xfrm>
                            <a:custGeom>
                              <a:avLst/>
                              <a:gdLst>
                                <a:gd name="T0" fmla="*/ 9 w 17"/>
                                <a:gd name="T1" fmla="*/ 3 h 7"/>
                                <a:gd name="T2" fmla="*/ 7 w 17"/>
                                <a:gd name="T3" fmla="*/ 3 h 7"/>
                                <a:gd name="T4" fmla="*/ 7 w 17"/>
                                <a:gd name="T5" fmla="*/ 2 h 7"/>
                                <a:gd name="T6" fmla="*/ 2 w 17"/>
                                <a:gd name="T7" fmla="*/ 2 h 7"/>
                                <a:gd name="T8" fmla="*/ 2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3"/>
                          <wps:cNvSpPr>
                            <a:spLocks/>
                          </wps:cNvSpPr>
                          <wps:spPr bwMode="auto">
                            <a:xfrm>
                              <a:off x="5373" y="3796"/>
                              <a:ext cx="5" cy="5"/>
                            </a:xfrm>
                            <a:custGeom>
                              <a:avLst/>
                              <a:gdLst>
                                <a:gd name="T0" fmla="*/ 5 w 10"/>
                                <a:gd name="T1" fmla="*/ 5 h 10"/>
                                <a:gd name="T2" fmla="*/ 4 w 10"/>
                                <a:gd name="T3" fmla="*/ 4 h 10"/>
                                <a:gd name="T4" fmla="*/ 4 w 10"/>
                                <a:gd name="T5" fmla="*/ 2 h 10"/>
                                <a:gd name="T6" fmla="*/ 2 w 10"/>
                                <a:gd name="T7" fmla="*/ 2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4"/>
                          <wps:cNvSpPr>
                            <a:spLocks/>
                          </wps:cNvSpPr>
                          <wps:spPr bwMode="auto">
                            <a:xfrm>
                              <a:off x="5378" y="3801"/>
                              <a:ext cx="5" cy="9"/>
                            </a:xfrm>
                            <a:custGeom>
                              <a:avLst/>
                              <a:gdLst>
                                <a:gd name="T0" fmla="*/ 5 w 10"/>
                                <a:gd name="T1" fmla="*/ 9 h 17"/>
                                <a:gd name="T2" fmla="*/ 5 w 10"/>
                                <a:gd name="T3" fmla="*/ 5 h 17"/>
                                <a:gd name="T4" fmla="*/ 4 w 10"/>
                                <a:gd name="T5" fmla="*/ 3 h 17"/>
                                <a:gd name="T6" fmla="*/ 4 w 10"/>
                                <a:gd name="T7" fmla="*/ 2 h 17"/>
                                <a:gd name="T8" fmla="*/ 2 w 10"/>
                                <a:gd name="T9" fmla="*/ 2 h 17"/>
                                <a:gd name="T10" fmla="*/ 2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5"/>
                          <wps:cNvSpPr>
                            <a:spLocks/>
                          </wps:cNvSpPr>
                          <wps:spPr bwMode="auto">
                            <a:xfrm>
                              <a:off x="5383" y="3810"/>
                              <a:ext cx="3" cy="7"/>
                            </a:xfrm>
                            <a:custGeom>
                              <a:avLst/>
                              <a:gdLst>
                                <a:gd name="T0" fmla="*/ 3 w 6"/>
                                <a:gd name="T1" fmla="*/ 7 h 16"/>
                                <a:gd name="T2" fmla="*/ 3 w 6"/>
                                <a:gd name="T3" fmla="*/ 4 h 16"/>
                                <a:gd name="T4" fmla="*/ 2 w 6"/>
                                <a:gd name="T5" fmla="*/ 4 h 16"/>
                                <a:gd name="T6" fmla="*/ 2 w 6"/>
                                <a:gd name="T7" fmla="*/ 1 h 16"/>
                                <a:gd name="T8" fmla="*/ 0 w 6"/>
                                <a:gd name="T9" fmla="*/ 1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Freeform 17"/>
                          <wps:cNvSpPr>
                            <a:spLocks/>
                          </wps:cNvSpPr>
                          <wps:spPr bwMode="auto">
                            <a:xfrm>
                              <a:off x="5383" y="3824"/>
                              <a:ext cx="2" cy="5"/>
                            </a:xfrm>
                            <a:custGeom>
                              <a:avLst/>
                              <a:gdLst>
                                <a:gd name="T0" fmla="*/ 0 w 4"/>
                                <a:gd name="T1" fmla="*/ 5 h 11"/>
                                <a:gd name="T2" fmla="*/ 2 w 4"/>
                                <a:gd name="T3" fmla="*/ 3 h 11"/>
                                <a:gd name="T4" fmla="*/ 2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8"/>
                          <wps:cNvSpPr>
                            <a:spLocks/>
                          </wps:cNvSpPr>
                          <wps:spPr bwMode="auto">
                            <a:xfrm>
                              <a:off x="5380" y="3833"/>
                              <a:ext cx="3" cy="1"/>
                            </a:xfrm>
                            <a:custGeom>
                              <a:avLst/>
                              <a:gdLst>
                                <a:gd name="T0" fmla="*/ 0 w 7"/>
                                <a:gd name="T1" fmla="*/ 1 h 3"/>
                                <a:gd name="T2" fmla="*/ 2 w 7"/>
                                <a:gd name="T3" fmla="*/ 1 h 3"/>
                                <a:gd name="T4" fmla="*/ 3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Freeform 20"/>
                          <wps:cNvSpPr>
                            <a:spLocks/>
                          </wps:cNvSpPr>
                          <wps:spPr bwMode="auto">
                            <a:xfrm>
                              <a:off x="5370" y="3833"/>
                              <a:ext cx="5" cy="1"/>
                            </a:xfrm>
                            <a:custGeom>
                              <a:avLst/>
                              <a:gdLst>
                                <a:gd name="T0" fmla="*/ 0 w 11"/>
                                <a:gd name="T1" fmla="*/ 0 h 3"/>
                                <a:gd name="T2" fmla="*/ 2 w 11"/>
                                <a:gd name="T3" fmla="*/ 1 h 3"/>
                                <a:gd name="T4" fmla="*/ 5 w 11"/>
                                <a:gd name="T5" fmla="*/ 1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1"/>
                          <wps:cNvSpPr>
                            <a:spLocks/>
                          </wps:cNvSpPr>
                          <wps:spPr bwMode="auto">
                            <a:xfrm>
                              <a:off x="5363" y="3827"/>
                              <a:ext cx="7" cy="6"/>
                            </a:xfrm>
                            <a:custGeom>
                              <a:avLst/>
                              <a:gdLst>
                                <a:gd name="T0" fmla="*/ 0 w 13"/>
                                <a:gd name="T1" fmla="*/ 0 h 10"/>
                                <a:gd name="T2" fmla="*/ 4 w 13"/>
                                <a:gd name="T3" fmla="*/ 4 h 10"/>
                                <a:gd name="T4" fmla="*/ 6 w 13"/>
                                <a:gd name="T5" fmla="*/ 4 h 10"/>
                                <a:gd name="T6" fmla="*/ 7 w 13"/>
                                <a:gd name="T7" fmla="*/ 6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2"/>
                          <wps:cNvSpPr>
                            <a:spLocks/>
                          </wps:cNvSpPr>
                          <wps:spPr bwMode="auto">
                            <a:xfrm>
                              <a:off x="5358" y="3819"/>
                              <a:ext cx="5" cy="8"/>
                            </a:xfrm>
                            <a:custGeom>
                              <a:avLst/>
                              <a:gdLst>
                                <a:gd name="T0" fmla="*/ 0 w 9"/>
                                <a:gd name="T1" fmla="*/ 0 h 16"/>
                                <a:gd name="T2" fmla="*/ 0 w 9"/>
                                <a:gd name="T3" fmla="*/ 2 h 16"/>
                                <a:gd name="T4" fmla="*/ 1 w 9"/>
                                <a:gd name="T5" fmla="*/ 2 h 16"/>
                                <a:gd name="T6" fmla="*/ 1 w 9"/>
                                <a:gd name="T7" fmla="*/ 4 h 16"/>
                                <a:gd name="T8" fmla="*/ 3 w 9"/>
                                <a:gd name="T9" fmla="*/ 5 h 16"/>
                                <a:gd name="T10" fmla="*/ 3 w 9"/>
                                <a:gd name="T11" fmla="*/ 7 h 16"/>
                                <a:gd name="T12" fmla="*/ 5 w 9"/>
                                <a:gd name="T13" fmla="*/ 7 h 16"/>
                                <a:gd name="T14" fmla="*/ 5 w 9"/>
                                <a:gd name="T15" fmla="*/ 8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3"/>
                          <wps:cNvSpPr>
                            <a:spLocks/>
                          </wps:cNvSpPr>
                          <wps:spPr bwMode="auto">
                            <a:xfrm>
                              <a:off x="5355" y="3810"/>
                              <a:ext cx="3" cy="9"/>
                            </a:xfrm>
                            <a:custGeom>
                              <a:avLst/>
                              <a:gdLst>
                                <a:gd name="T0" fmla="*/ 0 w 7"/>
                                <a:gd name="T1" fmla="*/ 0 h 20"/>
                                <a:gd name="T2" fmla="*/ 0 w 7"/>
                                <a:gd name="T3" fmla="*/ 1 h 20"/>
                                <a:gd name="T4" fmla="*/ 1 w 7"/>
                                <a:gd name="T5" fmla="*/ 3 h 20"/>
                                <a:gd name="T6" fmla="*/ 1 w 7"/>
                                <a:gd name="T7" fmla="*/ 6 h 20"/>
                                <a:gd name="T8" fmla="*/ 3 w 7"/>
                                <a:gd name="T9" fmla="*/ 7 h 20"/>
                                <a:gd name="T10" fmla="*/ 3 w 7"/>
                                <a:gd name="T11" fmla="*/ 9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Freeform 25"/>
                          <wps:cNvSpPr>
                            <a:spLocks/>
                          </wps:cNvSpPr>
                          <wps:spPr bwMode="auto">
                            <a:xfrm>
                              <a:off x="5356" y="3796"/>
                              <a:ext cx="4" cy="7"/>
                            </a:xfrm>
                            <a:custGeom>
                              <a:avLst/>
                              <a:gdLst>
                                <a:gd name="T0" fmla="*/ 4 w 6"/>
                                <a:gd name="T1" fmla="*/ 0 h 14"/>
                                <a:gd name="T2" fmla="*/ 3 w 6"/>
                                <a:gd name="T3" fmla="*/ 2 h 14"/>
                                <a:gd name="T4" fmla="*/ 3 w 6"/>
                                <a:gd name="T5" fmla="*/ 4 h 14"/>
                                <a:gd name="T6" fmla="*/ 0 w 6"/>
                                <a:gd name="T7" fmla="*/ 5 h 14"/>
                                <a:gd name="T8" fmla="*/ 0 w 6"/>
                                <a:gd name="T9" fmla="*/ 7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6"/>
                          <wps:cNvSpPr>
                            <a:spLocks/>
                          </wps:cNvSpPr>
                          <wps:spPr bwMode="auto">
                            <a:xfrm>
                              <a:off x="5358" y="3791"/>
                              <a:ext cx="5" cy="3"/>
                            </a:xfrm>
                            <a:custGeom>
                              <a:avLst/>
                              <a:gdLst>
                                <a:gd name="T0" fmla="*/ 5 w 9"/>
                                <a:gd name="T1" fmla="*/ 0 h 7"/>
                                <a:gd name="T2" fmla="*/ 3 w 9"/>
                                <a:gd name="T3" fmla="*/ 0 h 7"/>
                                <a:gd name="T4" fmla="*/ 3 w 9"/>
                                <a:gd name="T5" fmla="*/ 2 h 7"/>
                                <a:gd name="T6" fmla="*/ 1 w 9"/>
                                <a:gd name="T7" fmla="*/ 2 h 7"/>
                                <a:gd name="T8" fmla="*/ 0 w 9"/>
                                <a:gd name="T9" fmla="*/ 3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7"/>
                          <wps:cNvSpPr>
                            <a:spLocks/>
                          </wps:cNvSpPr>
                          <wps:spPr bwMode="auto">
                            <a:xfrm>
                              <a:off x="5231" y="3900"/>
                              <a:ext cx="20" cy="22"/>
                            </a:xfrm>
                            <a:custGeom>
                              <a:avLst/>
                              <a:gdLst>
                                <a:gd name="T0" fmla="*/ 20 w 40"/>
                                <a:gd name="T1" fmla="*/ 0 h 43"/>
                                <a:gd name="T2" fmla="*/ 19 w 40"/>
                                <a:gd name="T3" fmla="*/ 2 h 43"/>
                                <a:gd name="T4" fmla="*/ 17 w 40"/>
                                <a:gd name="T5" fmla="*/ 2 h 43"/>
                                <a:gd name="T6" fmla="*/ 16 w 40"/>
                                <a:gd name="T7" fmla="*/ 3 h 43"/>
                                <a:gd name="T8" fmla="*/ 14 w 40"/>
                                <a:gd name="T9" fmla="*/ 3 h 43"/>
                                <a:gd name="T10" fmla="*/ 14 w 40"/>
                                <a:gd name="T11" fmla="*/ 5 h 43"/>
                                <a:gd name="T12" fmla="*/ 10 w 40"/>
                                <a:gd name="T13" fmla="*/ 9 h 43"/>
                                <a:gd name="T14" fmla="*/ 9 w 40"/>
                                <a:gd name="T15" fmla="*/ 9 h 43"/>
                                <a:gd name="T16" fmla="*/ 9 w 40"/>
                                <a:gd name="T17" fmla="*/ 10 h 43"/>
                                <a:gd name="T18" fmla="*/ 4 w 40"/>
                                <a:gd name="T19" fmla="*/ 15 h 43"/>
                                <a:gd name="T20" fmla="*/ 4 w 40"/>
                                <a:gd name="T21" fmla="*/ 17 h 43"/>
                                <a:gd name="T22" fmla="*/ 2 w 40"/>
                                <a:gd name="T23" fmla="*/ 19 h 43"/>
                                <a:gd name="T24" fmla="*/ 2 w 40"/>
                                <a:gd name="T25" fmla="*/ 20 h 43"/>
                                <a:gd name="T26" fmla="*/ 0 w 40"/>
                                <a:gd name="T27" fmla="*/ 2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8"/>
                          <wps:cNvSpPr>
                            <a:spLocks/>
                          </wps:cNvSpPr>
                          <wps:spPr bwMode="auto">
                            <a:xfrm>
                              <a:off x="5251" y="3886"/>
                              <a:ext cx="42" cy="13"/>
                            </a:xfrm>
                            <a:custGeom>
                              <a:avLst/>
                              <a:gdLst>
                                <a:gd name="T0" fmla="*/ 42 w 84"/>
                                <a:gd name="T1" fmla="*/ 0 h 27"/>
                                <a:gd name="T2" fmla="*/ 36 w 84"/>
                                <a:gd name="T3" fmla="*/ 0 h 27"/>
                                <a:gd name="T4" fmla="*/ 36 w 84"/>
                                <a:gd name="T5" fmla="*/ 1 h 27"/>
                                <a:gd name="T6" fmla="*/ 27 w 84"/>
                                <a:gd name="T7" fmla="*/ 1 h 27"/>
                                <a:gd name="T8" fmla="*/ 26 w 84"/>
                                <a:gd name="T9" fmla="*/ 3 h 27"/>
                                <a:gd name="T10" fmla="*/ 20 w 84"/>
                                <a:gd name="T11" fmla="*/ 3 h 27"/>
                                <a:gd name="T12" fmla="*/ 19 w 84"/>
                                <a:gd name="T13" fmla="*/ 5 h 27"/>
                                <a:gd name="T14" fmla="*/ 17 w 84"/>
                                <a:gd name="T15" fmla="*/ 5 h 27"/>
                                <a:gd name="T16" fmla="*/ 16 w 84"/>
                                <a:gd name="T17" fmla="*/ 7 h 27"/>
                                <a:gd name="T18" fmla="*/ 12 w 84"/>
                                <a:gd name="T19" fmla="*/ 7 h 27"/>
                                <a:gd name="T20" fmla="*/ 10 w 84"/>
                                <a:gd name="T21" fmla="*/ 8 h 27"/>
                                <a:gd name="T22" fmla="*/ 9 w 84"/>
                                <a:gd name="T23" fmla="*/ 8 h 27"/>
                                <a:gd name="T24" fmla="*/ 7 w 84"/>
                                <a:gd name="T25" fmla="*/ 10 h 27"/>
                                <a:gd name="T26" fmla="*/ 6 w 84"/>
                                <a:gd name="T27" fmla="*/ 10 h 27"/>
                                <a:gd name="T28" fmla="*/ 2 w 84"/>
                                <a:gd name="T29" fmla="*/ 13 h 27"/>
                                <a:gd name="T30" fmla="*/ 0 w 84"/>
                                <a:gd name="T31" fmla="*/ 13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9"/>
                          <wps:cNvSpPr>
                            <a:spLocks/>
                          </wps:cNvSpPr>
                          <wps:spPr bwMode="auto">
                            <a:xfrm>
                              <a:off x="5293" y="3886"/>
                              <a:ext cx="45" cy="4"/>
                            </a:xfrm>
                            <a:custGeom>
                              <a:avLst/>
                              <a:gdLst>
                                <a:gd name="T0" fmla="*/ 45 w 92"/>
                                <a:gd name="T1" fmla="*/ 4 h 10"/>
                                <a:gd name="T2" fmla="*/ 42 w 92"/>
                                <a:gd name="T3" fmla="*/ 4 h 10"/>
                                <a:gd name="T4" fmla="*/ 40 w 92"/>
                                <a:gd name="T5" fmla="*/ 3 h 10"/>
                                <a:gd name="T6" fmla="*/ 33 w 92"/>
                                <a:gd name="T7" fmla="*/ 3 h 10"/>
                                <a:gd name="T8" fmla="*/ 33 w 92"/>
                                <a:gd name="T9" fmla="*/ 1 h 10"/>
                                <a:gd name="T10" fmla="*/ 30 w 92"/>
                                <a:gd name="T11" fmla="*/ 1 h 10"/>
                                <a:gd name="T12" fmla="*/ 30 w 92"/>
                                <a:gd name="T13" fmla="*/ 0 h 10"/>
                                <a:gd name="T14" fmla="*/ 30 w 92"/>
                                <a:gd name="T15" fmla="*/ 1 h 10"/>
                                <a:gd name="T16" fmla="*/ 32 w 92"/>
                                <a:gd name="T17" fmla="*/ 1 h 10"/>
                                <a:gd name="T18" fmla="*/ 10 w 92"/>
                                <a:gd name="T19" fmla="*/ 1 h 10"/>
                                <a:gd name="T20" fmla="*/ 8 w 92"/>
                                <a:gd name="T21" fmla="*/ 3 h 10"/>
                                <a:gd name="T22" fmla="*/ 0 w 92"/>
                                <a:gd name="T23" fmla="*/ 3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0"/>
                          <wps:cNvSpPr>
                            <a:spLocks/>
                          </wps:cNvSpPr>
                          <wps:spPr bwMode="auto">
                            <a:xfrm>
                              <a:off x="5338" y="3889"/>
                              <a:ext cx="55" cy="17"/>
                            </a:xfrm>
                            <a:custGeom>
                              <a:avLst/>
                              <a:gdLst>
                                <a:gd name="T0" fmla="*/ 55 w 109"/>
                                <a:gd name="T1" fmla="*/ 17 h 33"/>
                                <a:gd name="T2" fmla="*/ 53 w 109"/>
                                <a:gd name="T3" fmla="*/ 17 h 33"/>
                                <a:gd name="T4" fmla="*/ 51 w 109"/>
                                <a:gd name="T5" fmla="*/ 15 h 33"/>
                                <a:gd name="T6" fmla="*/ 50 w 109"/>
                                <a:gd name="T7" fmla="*/ 15 h 33"/>
                                <a:gd name="T8" fmla="*/ 48 w 109"/>
                                <a:gd name="T9" fmla="*/ 14 h 33"/>
                                <a:gd name="T10" fmla="*/ 47 w 109"/>
                                <a:gd name="T11" fmla="*/ 14 h 33"/>
                                <a:gd name="T12" fmla="*/ 45 w 109"/>
                                <a:gd name="T13" fmla="*/ 12 h 33"/>
                                <a:gd name="T14" fmla="*/ 41 w 109"/>
                                <a:gd name="T15" fmla="*/ 12 h 33"/>
                                <a:gd name="T16" fmla="*/ 40 w 109"/>
                                <a:gd name="T17" fmla="*/ 10 h 33"/>
                                <a:gd name="T18" fmla="*/ 37 w 109"/>
                                <a:gd name="T19" fmla="*/ 10 h 33"/>
                                <a:gd name="T20" fmla="*/ 35 w 109"/>
                                <a:gd name="T21" fmla="*/ 8 h 33"/>
                                <a:gd name="T22" fmla="*/ 31 w 109"/>
                                <a:gd name="T23" fmla="*/ 8 h 33"/>
                                <a:gd name="T24" fmla="*/ 30 w 109"/>
                                <a:gd name="T25" fmla="*/ 7 h 33"/>
                                <a:gd name="T26" fmla="*/ 25 w 109"/>
                                <a:gd name="T27" fmla="*/ 7 h 33"/>
                                <a:gd name="T28" fmla="*/ 23 w 109"/>
                                <a:gd name="T29" fmla="*/ 5 h 33"/>
                                <a:gd name="T30" fmla="*/ 20 w 109"/>
                                <a:gd name="T31" fmla="*/ 5 h 33"/>
                                <a:gd name="T32" fmla="*/ 18 w 109"/>
                                <a:gd name="T33" fmla="*/ 4 h 33"/>
                                <a:gd name="T34" fmla="*/ 13 w 109"/>
                                <a:gd name="T35" fmla="*/ 4 h 33"/>
                                <a:gd name="T36" fmla="*/ 11 w 109"/>
                                <a:gd name="T37" fmla="*/ 2 h 33"/>
                                <a:gd name="T38" fmla="*/ 5 w 109"/>
                                <a:gd name="T39" fmla="*/ 2 h 33"/>
                                <a:gd name="T40" fmla="*/ 3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1"/>
                          <wps:cNvSpPr>
                            <a:spLocks/>
                          </wps:cNvSpPr>
                          <wps:spPr bwMode="auto">
                            <a:xfrm>
                              <a:off x="5393" y="3906"/>
                              <a:ext cx="50" cy="27"/>
                            </a:xfrm>
                            <a:custGeom>
                              <a:avLst/>
                              <a:gdLst>
                                <a:gd name="T0" fmla="*/ 50 w 99"/>
                                <a:gd name="T1" fmla="*/ 27 h 56"/>
                                <a:gd name="T2" fmla="*/ 49 w 99"/>
                                <a:gd name="T3" fmla="*/ 26 h 56"/>
                                <a:gd name="T4" fmla="*/ 47 w 99"/>
                                <a:gd name="T5" fmla="*/ 26 h 56"/>
                                <a:gd name="T6" fmla="*/ 45 w 99"/>
                                <a:gd name="T7" fmla="*/ 24 h 56"/>
                                <a:gd name="T8" fmla="*/ 45 w 99"/>
                                <a:gd name="T9" fmla="*/ 23 h 56"/>
                                <a:gd name="T10" fmla="*/ 43 w 99"/>
                                <a:gd name="T11" fmla="*/ 23 h 56"/>
                                <a:gd name="T12" fmla="*/ 42 w 99"/>
                                <a:gd name="T13" fmla="*/ 21 h 56"/>
                                <a:gd name="T14" fmla="*/ 40 w 99"/>
                                <a:gd name="T15" fmla="*/ 21 h 56"/>
                                <a:gd name="T16" fmla="*/ 37 w 99"/>
                                <a:gd name="T17" fmla="*/ 17 h 56"/>
                                <a:gd name="T18" fmla="*/ 35 w 99"/>
                                <a:gd name="T19" fmla="*/ 17 h 56"/>
                                <a:gd name="T20" fmla="*/ 33 w 99"/>
                                <a:gd name="T21" fmla="*/ 16 h 56"/>
                                <a:gd name="T22" fmla="*/ 32 w 99"/>
                                <a:gd name="T23" fmla="*/ 16 h 56"/>
                                <a:gd name="T24" fmla="*/ 32 w 99"/>
                                <a:gd name="T25" fmla="*/ 14 h 56"/>
                                <a:gd name="T26" fmla="*/ 30 w 99"/>
                                <a:gd name="T27" fmla="*/ 13 h 56"/>
                                <a:gd name="T28" fmla="*/ 29 w 99"/>
                                <a:gd name="T29" fmla="*/ 13 h 56"/>
                                <a:gd name="T30" fmla="*/ 27 w 99"/>
                                <a:gd name="T31" fmla="*/ 11 h 56"/>
                                <a:gd name="T32" fmla="*/ 25 w 99"/>
                                <a:gd name="T33" fmla="*/ 11 h 56"/>
                                <a:gd name="T34" fmla="*/ 23 w 99"/>
                                <a:gd name="T35" fmla="*/ 10 h 56"/>
                                <a:gd name="T36" fmla="*/ 22 w 99"/>
                                <a:gd name="T37" fmla="*/ 10 h 56"/>
                                <a:gd name="T38" fmla="*/ 20 w 99"/>
                                <a:gd name="T39" fmla="*/ 8 h 56"/>
                                <a:gd name="T40" fmla="*/ 19 w 99"/>
                                <a:gd name="T41" fmla="*/ 8 h 56"/>
                                <a:gd name="T42" fmla="*/ 17 w 99"/>
                                <a:gd name="T43" fmla="*/ 7 h 56"/>
                                <a:gd name="T44" fmla="*/ 15 w 99"/>
                                <a:gd name="T45" fmla="*/ 7 h 56"/>
                                <a:gd name="T46" fmla="*/ 13 w 99"/>
                                <a:gd name="T47" fmla="*/ 5 h 56"/>
                                <a:gd name="T48" fmla="*/ 12 w 99"/>
                                <a:gd name="T49" fmla="*/ 5 h 56"/>
                                <a:gd name="T50" fmla="*/ 10 w 99"/>
                                <a:gd name="T51" fmla="*/ 3 h 56"/>
                                <a:gd name="T52" fmla="*/ 7 w 99"/>
                                <a:gd name="T53" fmla="*/ 3 h 56"/>
                                <a:gd name="T54" fmla="*/ 5 w 99"/>
                                <a:gd name="T55" fmla="*/ 1 h 56"/>
                                <a:gd name="T56" fmla="*/ 3 w 99"/>
                                <a:gd name="T57" fmla="*/ 1 h 56"/>
                                <a:gd name="T58" fmla="*/ 2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2"/>
                          <wps:cNvSpPr>
                            <a:spLocks/>
                          </wps:cNvSpPr>
                          <wps:spPr bwMode="auto">
                            <a:xfrm>
                              <a:off x="5443" y="3933"/>
                              <a:ext cx="35" cy="32"/>
                            </a:xfrm>
                            <a:custGeom>
                              <a:avLst/>
                              <a:gdLst>
                                <a:gd name="T0" fmla="*/ 35 w 71"/>
                                <a:gd name="T1" fmla="*/ 32 h 64"/>
                                <a:gd name="T2" fmla="*/ 32 w 71"/>
                                <a:gd name="T3" fmla="*/ 29 h 64"/>
                                <a:gd name="T4" fmla="*/ 32 w 71"/>
                                <a:gd name="T5" fmla="*/ 27 h 64"/>
                                <a:gd name="T6" fmla="*/ 17 w 71"/>
                                <a:gd name="T7" fmla="*/ 12 h 64"/>
                                <a:gd name="T8" fmla="*/ 15 w 71"/>
                                <a:gd name="T9" fmla="*/ 12 h 64"/>
                                <a:gd name="T10" fmla="*/ 15 w 71"/>
                                <a:gd name="T11" fmla="*/ 10 h 64"/>
                                <a:gd name="T12" fmla="*/ 13 w 71"/>
                                <a:gd name="T13" fmla="*/ 10 h 64"/>
                                <a:gd name="T14" fmla="*/ 12 w 71"/>
                                <a:gd name="T15" fmla="*/ 9 h 64"/>
                                <a:gd name="T16" fmla="*/ 12 w 71"/>
                                <a:gd name="T17" fmla="*/ 7 h 64"/>
                                <a:gd name="T18" fmla="*/ 10 w 71"/>
                                <a:gd name="T19" fmla="*/ 7 h 64"/>
                                <a:gd name="T20" fmla="*/ 9 w 71"/>
                                <a:gd name="T21" fmla="*/ 6 h 64"/>
                                <a:gd name="T22" fmla="*/ 7 w 71"/>
                                <a:gd name="T23" fmla="*/ 6 h 64"/>
                                <a:gd name="T24" fmla="*/ 7 w 71"/>
                                <a:gd name="T25" fmla="*/ 4 h 64"/>
                                <a:gd name="T26" fmla="*/ 5 w 71"/>
                                <a:gd name="T27" fmla="*/ 4 h 64"/>
                                <a:gd name="T28" fmla="*/ 3 w 71"/>
                                <a:gd name="T29" fmla="*/ 2 h 64"/>
                                <a:gd name="T30" fmla="*/ 2 w 71"/>
                                <a:gd name="T31" fmla="*/ 2 h 64"/>
                                <a:gd name="T32" fmla="*/ 2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3"/>
                          <wps:cNvSpPr>
                            <a:spLocks/>
                          </wps:cNvSpPr>
                          <wps:spPr bwMode="auto">
                            <a:xfrm>
                              <a:off x="5475" y="3963"/>
                              <a:ext cx="21" cy="38"/>
                            </a:xfrm>
                            <a:custGeom>
                              <a:avLst/>
                              <a:gdLst>
                                <a:gd name="T0" fmla="*/ 21 w 43"/>
                                <a:gd name="T1" fmla="*/ 38 h 75"/>
                                <a:gd name="T2" fmla="*/ 21 w 43"/>
                                <a:gd name="T3" fmla="*/ 36 h 75"/>
                                <a:gd name="T4" fmla="*/ 20 w 43"/>
                                <a:gd name="T5" fmla="*/ 35 h 75"/>
                                <a:gd name="T6" fmla="*/ 20 w 43"/>
                                <a:gd name="T7" fmla="*/ 31 h 75"/>
                                <a:gd name="T8" fmla="*/ 18 w 43"/>
                                <a:gd name="T9" fmla="*/ 29 h 75"/>
                                <a:gd name="T10" fmla="*/ 18 w 43"/>
                                <a:gd name="T11" fmla="*/ 26 h 75"/>
                                <a:gd name="T12" fmla="*/ 16 w 43"/>
                                <a:gd name="T13" fmla="*/ 26 h 75"/>
                                <a:gd name="T14" fmla="*/ 16 w 43"/>
                                <a:gd name="T15" fmla="*/ 23 h 75"/>
                                <a:gd name="T16" fmla="*/ 14 w 43"/>
                                <a:gd name="T17" fmla="*/ 21 h 75"/>
                                <a:gd name="T18" fmla="*/ 14 w 43"/>
                                <a:gd name="T19" fmla="*/ 19 h 75"/>
                                <a:gd name="T20" fmla="*/ 13 w 43"/>
                                <a:gd name="T21" fmla="*/ 18 h 75"/>
                                <a:gd name="T22" fmla="*/ 13 w 43"/>
                                <a:gd name="T23" fmla="*/ 17 h 75"/>
                                <a:gd name="T24" fmla="*/ 10 w 43"/>
                                <a:gd name="T25" fmla="*/ 13 h 75"/>
                                <a:gd name="T26" fmla="*/ 10 w 43"/>
                                <a:gd name="T27" fmla="*/ 12 h 75"/>
                                <a:gd name="T28" fmla="*/ 6 w 43"/>
                                <a:gd name="T29" fmla="*/ 9 h 75"/>
                                <a:gd name="T30" fmla="*/ 6 w 43"/>
                                <a:gd name="T31" fmla="*/ 7 h 75"/>
                                <a:gd name="T32" fmla="*/ 4 w 43"/>
                                <a:gd name="T33" fmla="*/ 7 h 75"/>
                                <a:gd name="T34" fmla="*/ 3 w 43"/>
                                <a:gd name="T35" fmla="*/ 5 h 75"/>
                                <a:gd name="T36" fmla="*/ 3 w 43"/>
                                <a:gd name="T37" fmla="*/ 3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4"/>
                          <wps:cNvSpPr>
                            <a:spLocks/>
                          </wps:cNvSpPr>
                          <wps:spPr bwMode="auto">
                            <a:xfrm>
                              <a:off x="5495" y="4001"/>
                              <a:ext cx="3" cy="28"/>
                            </a:xfrm>
                            <a:custGeom>
                              <a:avLst/>
                              <a:gdLst>
                                <a:gd name="T0" fmla="*/ 0 w 7"/>
                                <a:gd name="T1" fmla="*/ 28 h 56"/>
                                <a:gd name="T2" fmla="*/ 0 w 7"/>
                                <a:gd name="T3" fmla="*/ 27 h 56"/>
                                <a:gd name="T4" fmla="*/ 1 w 7"/>
                                <a:gd name="T5" fmla="*/ 25 h 56"/>
                                <a:gd name="T6" fmla="*/ 1 w 7"/>
                                <a:gd name="T7" fmla="*/ 20 h 56"/>
                                <a:gd name="T8" fmla="*/ 3 w 7"/>
                                <a:gd name="T9" fmla="*/ 20 h 56"/>
                                <a:gd name="T10" fmla="*/ 3 w 7"/>
                                <a:gd name="T11" fmla="*/ 4 h 56"/>
                                <a:gd name="T12" fmla="*/ 1 w 7"/>
                                <a:gd name="T13" fmla="*/ 2 h 56"/>
                                <a:gd name="T14" fmla="*/ 1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5"/>
                          <wps:cNvSpPr>
                            <a:spLocks/>
                          </wps:cNvSpPr>
                          <wps:spPr bwMode="auto">
                            <a:xfrm>
                              <a:off x="5475" y="4029"/>
                              <a:ext cx="20" cy="22"/>
                            </a:xfrm>
                            <a:custGeom>
                              <a:avLst/>
                              <a:gdLst>
                                <a:gd name="T0" fmla="*/ 0 w 40"/>
                                <a:gd name="T1" fmla="*/ 22 h 44"/>
                                <a:gd name="T2" fmla="*/ 2 w 40"/>
                                <a:gd name="T3" fmla="*/ 20 h 44"/>
                                <a:gd name="T4" fmla="*/ 4 w 40"/>
                                <a:gd name="T5" fmla="*/ 20 h 44"/>
                                <a:gd name="T6" fmla="*/ 5 w 40"/>
                                <a:gd name="T7" fmla="*/ 19 h 44"/>
                                <a:gd name="T8" fmla="*/ 7 w 40"/>
                                <a:gd name="T9" fmla="*/ 19 h 44"/>
                                <a:gd name="T10" fmla="*/ 7 w 40"/>
                                <a:gd name="T11" fmla="*/ 17 h 44"/>
                                <a:gd name="T12" fmla="*/ 10 w 40"/>
                                <a:gd name="T13" fmla="*/ 13 h 44"/>
                                <a:gd name="T14" fmla="*/ 12 w 40"/>
                                <a:gd name="T15" fmla="*/ 13 h 44"/>
                                <a:gd name="T16" fmla="*/ 12 w 40"/>
                                <a:gd name="T17" fmla="*/ 12 h 44"/>
                                <a:gd name="T18" fmla="*/ 17 w 40"/>
                                <a:gd name="T19" fmla="*/ 7 h 44"/>
                                <a:gd name="T20" fmla="*/ 17 w 40"/>
                                <a:gd name="T21" fmla="*/ 6 h 44"/>
                                <a:gd name="T22" fmla="*/ 18 w 40"/>
                                <a:gd name="T23" fmla="*/ 4 h 44"/>
                                <a:gd name="T24" fmla="*/ 18 w 40"/>
                                <a:gd name="T25" fmla="*/ 2 h 44"/>
                                <a:gd name="T26" fmla="*/ 2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6"/>
                          <wps:cNvSpPr>
                            <a:spLocks/>
                          </wps:cNvSpPr>
                          <wps:spPr bwMode="auto">
                            <a:xfrm>
                              <a:off x="5435" y="4051"/>
                              <a:ext cx="40" cy="13"/>
                            </a:xfrm>
                            <a:custGeom>
                              <a:avLst/>
                              <a:gdLst>
                                <a:gd name="T0" fmla="*/ 0 w 80"/>
                                <a:gd name="T1" fmla="*/ 13 h 26"/>
                                <a:gd name="T2" fmla="*/ 5 w 80"/>
                                <a:gd name="T3" fmla="*/ 13 h 26"/>
                                <a:gd name="T4" fmla="*/ 7 w 80"/>
                                <a:gd name="T5" fmla="*/ 11 h 26"/>
                                <a:gd name="T6" fmla="*/ 14 w 80"/>
                                <a:gd name="T7" fmla="*/ 11 h 26"/>
                                <a:gd name="T8" fmla="*/ 15 w 80"/>
                                <a:gd name="T9" fmla="*/ 10 h 26"/>
                                <a:gd name="T10" fmla="*/ 18 w 80"/>
                                <a:gd name="T11" fmla="*/ 10 h 26"/>
                                <a:gd name="T12" fmla="*/ 20 w 80"/>
                                <a:gd name="T13" fmla="*/ 8 h 26"/>
                                <a:gd name="T14" fmla="*/ 24 w 80"/>
                                <a:gd name="T15" fmla="*/ 8 h 26"/>
                                <a:gd name="T16" fmla="*/ 25 w 80"/>
                                <a:gd name="T17" fmla="*/ 7 h 26"/>
                                <a:gd name="T18" fmla="*/ 27 w 80"/>
                                <a:gd name="T19" fmla="*/ 7 h 26"/>
                                <a:gd name="T20" fmla="*/ 28 w 80"/>
                                <a:gd name="T21" fmla="*/ 5 h 26"/>
                                <a:gd name="T22" fmla="*/ 32 w 80"/>
                                <a:gd name="T23" fmla="*/ 5 h 26"/>
                                <a:gd name="T24" fmla="*/ 32 w 80"/>
                                <a:gd name="T25" fmla="*/ 3 h 26"/>
                                <a:gd name="T26" fmla="*/ 35 w 80"/>
                                <a:gd name="T27" fmla="*/ 3 h 26"/>
                                <a:gd name="T28" fmla="*/ 35 w 80"/>
                                <a:gd name="T29" fmla="*/ 1 h 26"/>
                                <a:gd name="T30" fmla="*/ 38 w 80"/>
                                <a:gd name="T31" fmla="*/ 1 h 26"/>
                                <a:gd name="T32" fmla="*/ 38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7"/>
                          <wps:cNvSpPr>
                            <a:spLocks/>
                          </wps:cNvSpPr>
                          <wps:spPr bwMode="auto">
                            <a:xfrm>
                              <a:off x="5390" y="4061"/>
                              <a:ext cx="45" cy="1"/>
                            </a:xfrm>
                            <a:custGeom>
                              <a:avLst/>
                              <a:gdLst>
                                <a:gd name="T0" fmla="*/ 0 w 90"/>
                                <a:gd name="T1" fmla="*/ 0 h 2"/>
                                <a:gd name="T2" fmla="*/ 12 w 90"/>
                                <a:gd name="T3" fmla="*/ 0 h 2"/>
                                <a:gd name="T4" fmla="*/ 14 w 90"/>
                                <a:gd name="T5" fmla="*/ 1 h 2"/>
                                <a:gd name="T6" fmla="*/ 37 w 90"/>
                                <a:gd name="T7" fmla="*/ 1 h 2"/>
                                <a:gd name="T8" fmla="*/ 39 w 90"/>
                                <a:gd name="T9" fmla="*/ 0 h 2"/>
                                <a:gd name="T10" fmla="*/ 45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8"/>
                          <wps:cNvSpPr>
                            <a:spLocks/>
                          </wps:cNvSpPr>
                          <wps:spPr bwMode="auto">
                            <a:xfrm>
                              <a:off x="5333" y="4046"/>
                              <a:ext cx="55" cy="16"/>
                            </a:xfrm>
                            <a:custGeom>
                              <a:avLst/>
                              <a:gdLst>
                                <a:gd name="T0" fmla="*/ 0 w 110"/>
                                <a:gd name="T1" fmla="*/ 0 h 33"/>
                                <a:gd name="T2" fmla="*/ 4 w 110"/>
                                <a:gd name="T3" fmla="*/ 2 h 33"/>
                                <a:gd name="T4" fmla="*/ 7 w 110"/>
                                <a:gd name="T5" fmla="*/ 3 h 33"/>
                                <a:gd name="T6" fmla="*/ 10 w 110"/>
                                <a:gd name="T7" fmla="*/ 3 h 33"/>
                                <a:gd name="T8" fmla="*/ 12 w 110"/>
                                <a:gd name="T9" fmla="*/ 5 h 33"/>
                                <a:gd name="T10" fmla="*/ 16 w 110"/>
                                <a:gd name="T11" fmla="*/ 6 h 33"/>
                                <a:gd name="T12" fmla="*/ 17 w 110"/>
                                <a:gd name="T13" fmla="*/ 6 h 33"/>
                                <a:gd name="T14" fmla="*/ 19 w 110"/>
                                <a:gd name="T15" fmla="*/ 8 h 33"/>
                                <a:gd name="T16" fmla="*/ 22 w 110"/>
                                <a:gd name="T17" fmla="*/ 8 h 33"/>
                                <a:gd name="T18" fmla="*/ 22 w 110"/>
                                <a:gd name="T19" fmla="*/ 10 h 33"/>
                                <a:gd name="T20" fmla="*/ 26 w 110"/>
                                <a:gd name="T21" fmla="*/ 10 h 33"/>
                                <a:gd name="T22" fmla="*/ 26 w 110"/>
                                <a:gd name="T23" fmla="*/ 12 h 33"/>
                                <a:gd name="T24" fmla="*/ 30 w 110"/>
                                <a:gd name="T25" fmla="*/ 12 h 33"/>
                                <a:gd name="T26" fmla="*/ 32 w 110"/>
                                <a:gd name="T27" fmla="*/ 13 h 33"/>
                                <a:gd name="T28" fmla="*/ 39 w 110"/>
                                <a:gd name="T29" fmla="*/ 13 h 33"/>
                                <a:gd name="T30" fmla="*/ 42 w 110"/>
                                <a:gd name="T31" fmla="*/ 15 h 33"/>
                                <a:gd name="T32" fmla="*/ 47 w 110"/>
                                <a:gd name="T33" fmla="*/ 15 h 33"/>
                                <a:gd name="T34" fmla="*/ 52 w 110"/>
                                <a:gd name="T35" fmla="*/ 16 h 33"/>
                                <a:gd name="T36" fmla="*/ 55 w 110"/>
                                <a:gd name="T37" fmla="*/ 16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6" name="Freeform 39"/>
                          <wps:cNvSpPr>
                            <a:spLocks/>
                          </wps:cNvSpPr>
                          <wps:spPr bwMode="auto">
                            <a:xfrm>
                              <a:off x="5284" y="4018"/>
                              <a:ext cx="49" cy="28"/>
                            </a:xfrm>
                            <a:custGeom>
                              <a:avLst/>
                              <a:gdLst>
                                <a:gd name="T0" fmla="*/ 0 w 98"/>
                                <a:gd name="T1" fmla="*/ 0 h 56"/>
                                <a:gd name="T2" fmla="*/ 3 w 98"/>
                                <a:gd name="T3" fmla="*/ 2 h 56"/>
                                <a:gd name="T4" fmla="*/ 9 w 98"/>
                                <a:gd name="T5" fmla="*/ 7 h 56"/>
                                <a:gd name="T6" fmla="*/ 12 w 98"/>
                                <a:gd name="T7" fmla="*/ 8 h 56"/>
                                <a:gd name="T8" fmla="*/ 15 w 98"/>
                                <a:gd name="T9" fmla="*/ 12 h 56"/>
                                <a:gd name="T10" fmla="*/ 17 w 98"/>
                                <a:gd name="T11" fmla="*/ 12 h 56"/>
                                <a:gd name="T12" fmla="*/ 17 w 98"/>
                                <a:gd name="T13" fmla="*/ 14 h 56"/>
                                <a:gd name="T14" fmla="*/ 19 w 98"/>
                                <a:gd name="T15" fmla="*/ 15 h 56"/>
                                <a:gd name="T16" fmla="*/ 20 w 98"/>
                                <a:gd name="T17" fmla="*/ 15 h 56"/>
                                <a:gd name="T18" fmla="*/ 23 w 98"/>
                                <a:gd name="T19" fmla="*/ 18 h 56"/>
                                <a:gd name="T20" fmla="*/ 25 w 98"/>
                                <a:gd name="T21" fmla="*/ 18 h 56"/>
                                <a:gd name="T22" fmla="*/ 27 w 98"/>
                                <a:gd name="T23" fmla="*/ 20 h 56"/>
                                <a:gd name="T24" fmla="*/ 30 w 98"/>
                                <a:gd name="T25" fmla="*/ 20 h 56"/>
                                <a:gd name="T26" fmla="*/ 31 w 98"/>
                                <a:gd name="T27" fmla="*/ 22 h 56"/>
                                <a:gd name="T28" fmla="*/ 33 w 98"/>
                                <a:gd name="T29" fmla="*/ 22 h 56"/>
                                <a:gd name="T30" fmla="*/ 35 w 98"/>
                                <a:gd name="T31" fmla="*/ 24 h 56"/>
                                <a:gd name="T32" fmla="*/ 36 w 98"/>
                                <a:gd name="T33" fmla="*/ 24 h 56"/>
                                <a:gd name="T34" fmla="*/ 39 w 98"/>
                                <a:gd name="T35" fmla="*/ 25 h 56"/>
                                <a:gd name="T36" fmla="*/ 43 w 98"/>
                                <a:gd name="T37" fmla="*/ 25 h 56"/>
                                <a:gd name="T38" fmla="*/ 46 w 98"/>
                                <a:gd name="T39" fmla="*/ 27 h 56"/>
                                <a:gd name="T40" fmla="*/ 49 w 98"/>
                                <a:gd name="T41" fmla="*/ 28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7" name="Freeform 40"/>
                          <wps:cNvSpPr>
                            <a:spLocks/>
                          </wps:cNvSpPr>
                          <wps:spPr bwMode="auto">
                            <a:xfrm>
                              <a:off x="5251" y="3988"/>
                              <a:ext cx="33" cy="31"/>
                            </a:xfrm>
                            <a:custGeom>
                              <a:avLst/>
                              <a:gdLst>
                                <a:gd name="T0" fmla="*/ 0 w 67"/>
                                <a:gd name="T1" fmla="*/ 0 h 62"/>
                                <a:gd name="T2" fmla="*/ 5 w 67"/>
                                <a:gd name="T3" fmla="*/ 5 h 62"/>
                                <a:gd name="T4" fmla="*/ 5 w 67"/>
                                <a:gd name="T5" fmla="*/ 7 h 62"/>
                                <a:gd name="T6" fmla="*/ 7 w 67"/>
                                <a:gd name="T7" fmla="*/ 8 h 62"/>
                                <a:gd name="T8" fmla="*/ 9 w 67"/>
                                <a:gd name="T9" fmla="*/ 8 h 62"/>
                                <a:gd name="T10" fmla="*/ 9 w 67"/>
                                <a:gd name="T11" fmla="*/ 10 h 62"/>
                                <a:gd name="T12" fmla="*/ 13 w 67"/>
                                <a:gd name="T13" fmla="*/ 15 h 62"/>
                                <a:gd name="T14" fmla="*/ 13 w 67"/>
                                <a:gd name="T15" fmla="*/ 17 h 62"/>
                                <a:gd name="T16" fmla="*/ 15 w 67"/>
                                <a:gd name="T17" fmla="*/ 17 h 62"/>
                                <a:gd name="T18" fmla="*/ 15 w 67"/>
                                <a:gd name="T19" fmla="*/ 18 h 62"/>
                                <a:gd name="T20" fmla="*/ 17 w 67"/>
                                <a:gd name="T21" fmla="*/ 18 h 62"/>
                                <a:gd name="T22" fmla="*/ 20 w 67"/>
                                <a:gd name="T23" fmla="*/ 21 h 62"/>
                                <a:gd name="T24" fmla="*/ 22 w 67"/>
                                <a:gd name="T25" fmla="*/ 21 h 62"/>
                                <a:gd name="T26" fmla="*/ 22 w 67"/>
                                <a:gd name="T27" fmla="*/ 23 h 62"/>
                                <a:gd name="T28" fmla="*/ 23 w 67"/>
                                <a:gd name="T29" fmla="*/ 23 h 62"/>
                                <a:gd name="T30" fmla="*/ 28 w 67"/>
                                <a:gd name="T31" fmla="*/ 28 h 62"/>
                                <a:gd name="T32" fmla="*/ 30 w 67"/>
                                <a:gd name="T33" fmla="*/ 28 h 62"/>
                                <a:gd name="T34" fmla="*/ 33 w 67"/>
                                <a:gd name="T35" fmla="*/ 31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8" name="Freeform 41"/>
                          <wps:cNvSpPr>
                            <a:spLocks/>
                          </wps:cNvSpPr>
                          <wps:spPr bwMode="auto">
                            <a:xfrm>
                              <a:off x="5229" y="3950"/>
                              <a:ext cx="22" cy="39"/>
                            </a:xfrm>
                            <a:custGeom>
                              <a:avLst/>
                              <a:gdLst>
                                <a:gd name="T0" fmla="*/ 0 w 42"/>
                                <a:gd name="T1" fmla="*/ 0 h 78"/>
                                <a:gd name="T2" fmla="*/ 0 w 42"/>
                                <a:gd name="T3" fmla="*/ 2 h 78"/>
                                <a:gd name="T4" fmla="*/ 1 w 42"/>
                                <a:gd name="T5" fmla="*/ 4 h 78"/>
                                <a:gd name="T6" fmla="*/ 1 w 42"/>
                                <a:gd name="T7" fmla="*/ 7 h 78"/>
                                <a:gd name="T8" fmla="*/ 3 w 42"/>
                                <a:gd name="T9" fmla="*/ 9 h 78"/>
                                <a:gd name="T10" fmla="*/ 3 w 42"/>
                                <a:gd name="T11" fmla="*/ 12 h 78"/>
                                <a:gd name="T12" fmla="*/ 5 w 42"/>
                                <a:gd name="T13" fmla="*/ 14 h 78"/>
                                <a:gd name="T14" fmla="*/ 5 w 42"/>
                                <a:gd name="T15" fmla="*/ 16 h 78"/>
                                <a:gd name="T16" fmla="*/ 7 w 42"/>
                                <a:gd name="T17" fmla="*/ 17 h 78"/>
                                <a:gd name="T18" fmla="*/ 7 w 42"/>
                                <a:gd name="T19" fmla="*/ 19 h 78"/>
                                <a:gd name="T20" fmla="*/ 8 w 42"/>
                                <a:gd name="T21" fmla="*/ 20 h 78"/>
                                <a:gd name="T22" fmla="*/ 8 w 42"/>
                                <a:gd name="T23" fmla="*/ 22 h 78"/>
                                <a:gd name="T24" fmla="*/ 10 w 42"/>
                                <a:gd name="T25" fmla="*/ 24 h 78"/>
                                <a:gd name="T26" fmla="*/ 10 w 42"/>
                                <a:gd name="T27" fmla="*/ 25 h 78"/>
                                <a:gd name="T28" fmla="*/ 12 w 42"/>
                                <a:gd name="T29" fmla="*/ 27 h 78"/>
                                <a:gd name="T30" fmla="*/ 12 w 42"/>
                                <a:gd name="T31" fmla="*/ 29 h 78"/>
                                <a:gd name="T32" fmla="*/ 15 w 42"/>
                                <a:gd name="T33" fmla="*/ 31 h 78"/>
                                <a:gd name="T34" fmla="*/ 15 w 42"/>
                                <a:gd name="T35" fmla="*/ 33 h 78"/>
                                <a:gd name="T36" fmla="*/ 17 w 42"/>
                                <a:gd name="T37" fmla="*/ 33 h 78"/>
                                <a:gd name="T38" fmla="*/ 19 w 42"/>
                                <a:gd name="T39" fmla="*/ 35 h 78"/>
                                <a:gd name="T40" fmla="*/ 19 w 42"/>
                                <a:gd name="T41" fmla="*/ 36 h 78"/>
                                <a:gd name="T42" fmla="*/ 22 w 42"/>
                                <a:gd name="T43" fmla="*/ 39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9" name="Freeform 42"/>
                          <wps:cNvSpPr>
                            <a:spLocks/>
                          </wps:cNvSpPr>
                          <wps:spPr bwMode="auto">
                            <a:xfrm>
                              <a:off x="5227" y="3943"/>
                              <a:ext cx="2" cy="7"/>
                            </a:xfrm>
                            <a:custGeom>
                              <a:avLst/>
                              <a:gdLst>
                                <a:gd name="T0" fmla="*/ 0 w 4"/>
                                <a:gd name="T1" fmla="*/ 0 h 13"/>
                                <a:gd name="T2" fmla="*/ 0 w 4"/>
                                <a:gd name="T3" fmla="*/ 2 h 13"/>
                                <a:gd name="T4" fmla="*/ 2 w 4"/>
                                <a:gd name="T5" fmla="*/ 3 h 13"/>
                                <a:gd name="T6" fmla="*/ 2 w 4"/>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0" name="Freeform 43"/>
                          <wps:cNvSpPr>
                            <a:spLocks/>
                          </wps:cNvSpPr>
                          <wps:spPr bwMode="auto">
                            <a:xfrm>
                              <a:off x="5227" y="3922"/>
                              <a:ext cx="4" cy="11"/>
                            </a:xfrm>
                            <a:custGeom>
                              <a:avLst/>
                              <a:gdLst>
                                <a:gd name="T0" fmla="*/ 4 w 6"/>
                                <a:gd name="T1" fmla="*/ 0 h 23"/>
                                <a:gd name="T2" fmla="*/ 4 w 6"/>
                                <a:gd name="T3" fmla="*/ 1 h 23"/>
                                <a:gd name="T4" fmla="*/ 3 w 6"/>
                                <a:gd name="T5" fmla="*/ 3 h 23"/>
                                <a:gd name="T6" fmla="*/ 3 w 6"/>
                                <a:gd name="T7" fmla="*/ 8 h 23"/>
                                <a:gd name="T8" fmla="*/ 0 w 6"/>
                                <a:gd name="T9" fmla="*/ 10 h 23"/>
                                <a:gd name="T10" fmla="*/ 0 w 6"/>
                                <a:gd name="T11" fmla="*/ 11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1"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2" name="Freeform 45"/>
                          <wps:cNvSpPr>
                            <a:spLocks/>
                          </wps:cNvSpPr>
                          <wps:spPr bwMode="auto">
                            <a:xfrm>
                              <a:off x="5476" y="4282"/>
                              <a:ext cx="19" cy="21"/>
                            </a:xfrm>
                            <a:custGeom>
                              <a:avLst/>
                              <a:gdLst>
                                <a:gd name="T0" fmla="*/ 0 w 37"/>
                                <a:gd name="T1" fmla="*/ 21 h 43"/>
                                <a:gd name="T2" fmla="*/ 2 w 37"/>
                                <a:gd name="T3" fmla="*/ 20 h 43"/>
                                <a:gd name="T4" fmla="*/ 3 w 37"/>
                                <a:gd name="T5" fmla="*/ 20 h 43"/>
                                <a:gd name="T6" fmla="*/ 5 w 37"/>
                                <a:gd name="T7" fmla="*/ 18 h 43"/>
                                <a:gd name="T8" fmla="*/ 7 w 37"/>
                                <a:gd name="T9" fmla="*/ 18 h 43"/>
                                <a:gd name="T10" fmla="*/ 7 w 37"/>
                                <a:gd name="T11" fmla="*/ 17 h 43"/>
                                <a:gd name="T12" fmla="*/ 10 w 37"/>
                                <a:gd name="T13" fmla="*/ 13 h 43"/>
                                <a:gd name="T14" fmla="*/ 12 w 37"/>
                                <a:gd name="T15" fmla="*/ 13 h 43"/>
                                <a:gd name="T16" fmla="*/ 12 w 37"/>
                                <a:gd name="T17" fmla="*/ 11 h 43"/>
                                <a:gd name="T18" fmla="*/ 15 w 37"/>
                                <a:gd name="T19" fmla="*/ 8 h 43"/>
                                <a:gd name="T20" fmla="*/ 15 w 37"/>
                                <a:gd name="T21" fmla="*/ 7 h 43"/>
                                <a:gd name="T22" fmla="*/ 17 w 37"/>
                                <a:gd name="T23" fmla="*/ 5 h 43"/>
                                <a:gd name="T24" fmla="*/ 17 w 37"/>
                                <a:gd name="T25" fmla="*/ 3 h 43"/>
                                <a:gd name="T26" fmla="*/ 19 w 37"/>
                                <a:gd name="T27" fmla="*/ 1 h 43"/>
                                <a:gd name="T28" fmla="*/ 19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3" name="Freeform 46"/>
                          <wps:cNvSpPr>
                            <a:spLocks/>
                          </wps:cNvSpPr>
                          <wps:spPr bwMode="auto">
                            <a:xfrm>
                              <a:off x="5435" y="4303"/>
                              <a:ext cx="41" cy="16"/>
                            </a:xfrm>
                            <a:custGeom>
                              <a:avLst/>
                              <a:gdLst>
                                <a:gd name="T0" fmla="*/ 0 w 83"/>
                                <a:gd name="T1" fmla="*/ 16 h 30"/>
                                <a:gd name="T2" fmla="*/ 3 w 83"/>
                                <a:gd name="T3" fmla="*/ 16 h 30"/>
                                <a:gd name="T4" fmla="*/ 5 w 83"/>
                                <a:gd name="T5" fmla="*/ 14 h 30"/>
                                <a:gd name="T6" fmla="*/ 10 w 83"/>
                                <a:gd name="T7" fmla="*/ 14 h 30"/>
                                <a:gd name="T8" fmla="*/ 11 w 83"/>
                                <a:gd name="T9" fmla="*/ 13 h 30"/>
                                <a:gd name="T10" fmla="*/ 17 w 83"/>
                                <a:gd name="T11" fmla="*/ 13 h 30"/>
                                <a:gd name="T12" fmla="*/ 18 w 83"/>
                                <a:gd name="T13" fmla="*/ 11 h 30"/>
                                <a:gd name="T14" fmla="*/ 21 w 83"/>
                                <a:gd name="T15" fmla="*/ 11 h 30"/>
                                <a:gd name="T16" fmla="*/ 23 w 83"/>
                                <a:gd name="T17" fmla="*/ 9 h 30"/>
                                <a:gd name="T18" fmla="*/ 27 w 83"/>
                                <a:gd name="T19" fmla="*/ 9 h 30"/>
                                <a:gd name="T20" fmla="*/ 28 w 83"/>
                                <a:gd name="T21" fmla="*/ 7 h 30"/>
                                <a:gd name="T22" fmla="*/ 30 w 83"/>
                                <a:gd name="T23" fmla="*/ 7 h 30"/>
                                <a:gd name="T24" fmla="*/ 31 w 83"/>
                                <a:gd name="T25" fmla="*/ 5 h 30"/>
                                <a:gd name="T26" fmla="*/ 33 w 83"/>
                                <a:gd name="T27" fmla="*/ 5 h 30"/>
                                <a:gd name="T28" fmla="*/ 35 w 83"/>
                                <a:gd name="T29" fmla="*/ 3 h 30"/>
                                <a:gd name="T30" fmla="*/ 37 w 83"/>
                                <a:gd name="T31" fmla="*/ 3 h 30"/>
                                <a:gd name="T32" fmla="*/ 40 w 83"/>
                                <a:gd name="T33" fmla="*/ 0 h 30"/>
                                <a:gd name="T34" fmla="*/ 41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4" name="Freeform 47"/>
                          <wps:cNvSpPr>
                            <a:spLocks/>
                          </wps:cNvSpPr>
                          <wps:spPr bwMode="auto">
                            <a:xfrm>
                              <a:off x="5390" y="4317"/>
                              <a:ext cx="45" cy="2"/>
                            </a:xfrm>
                            <a:custGeom>
                              <a:avLst/>
                              <a:gdLst>
                                <a:gd name="T0" fmla="*/ 0 w 90"/>
                                <a:gd name="T1" fmla="*/ 0 h 4"/>
                                <a:gd name="T2" fmla="*/ 12 w 90"/>
                                <a:gd name="T3" fmla="*/ 0 h 4"/>
                                <a:gd name="T4" fmla="*/ 14 w 90"/>
                                <a:gd name="T5" fmla="*/ 2 h 4"/>
                                <a:gd name="T6" fmla="*/ 37 w 90"/>
                                <a:gd name="T7" fmla="*/ 2 h 4"/>
                                <a:gd name="T8" fmla="*/ 39 w 90"/>
                                <a:gd name="T9" fmla="*/ 0 h 4"/>
                                <a:gd name="T10" fmla="*/ 45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5" name="Freeform 48"/>
                          <wps:cNvSpPr>
                            <a:spLocks/>
                          </wps:cNvSpPr>
                          <wps:spPr bwMode="auto">
                            <a:xfrm>
                              <a:off x="5333" y="4300"/>
                              <a:ext cx="55" cy="17"/>
                            </a:xfrm>
                            <a:custGeom>
                              <a:avLst/>
                              <a:gdLst>
                                <a:gd name="T0" fmla="*/ 0 w 110"/>
                                <a:gd name="T1" fmla="*/ 0 h 33"/>
                                <a:gd name="T2" fmla="*/ 2 w 110"/>
                                <a:gd name="T3" fmla="*/ 0 h 33"/>
                                <a:gd name="T4" fmla="*/ 4 w 110"/>
                                <a:gd name="T5" fmla="*/ 2 h 33"/>
                                <a:gd name="T6" fmla="*/ 6 w 110"/>
                                <a:gd name="T7" fmla="*/ 2 h 33"/>
                                <a:gd name="T8" fmla="*/ 7 w 110"/>
                                <a:gd name="T9" fmla="*/ 4 h 33"/>
                                <a:gd name="T10" fmla="*/ 9 w 110"/>
                                <a:gd name="T11" fmla="*/ 4 h 33"/>
                                <a:gd name="T12" fmla="*/ 10 w 110"/>
                                <a:gd name="T13" fmla="*/ 6 h 33"/>
                                <a:gd name="T14" fmla="*/ 14 w 110"/>
                                <a:gd name="T15" fmla="*/ 6 h 33"/>
                                <a:gd name="T16" fmla="*/ 16 w 110"/>
                                <a:gd name="T17" fmla="*/ 7 h 33"/>
                                <a:gd name="T18" fmla="*/ 19 w 110"/>
                                <a:gd name="T19" fmla="*/ 7 h 33"/>
                                <a:gd name="T20" fmla="*/ 20 w 110"/>
                                <a:gd name="T21" fmla="*/ 9 h 33"/>
                                <a:gd name="T22" fmla="*/ 24 w 110"/>
                                <a:gd name="T23" fmla="*/ 9 h 33"/>
                                <a:gd name="T24" fmla="*/ 26 w 110"/>
                                <a:gd name="T25" fmla="*/ 10 h 33"/>
                                <a:gd name="T26" fmla="*/ 30 w 110"/>
                                <a:gd name="T27" fmla="*/ 10 h 33"/>
                                <a:gd name="T28" fmla="*/ 32 w 110"/>
                                <a:gd name="T29" fmla="*/ 12 h 33"/>
                                <a:gd name="T30" fmla="*/ 36 w 110"/>
                                <a:gd name="T31" fmla="*/ 12 h 33"/>
                                <a:gd name="T32" fmla="*/ 37 w 110"/>
                                <a:gd name="T33" fmla="*/ 14 h 33"/>
                                <a:gd name="T34" fmla="*/ 42 w 110"/>
                                <a:gd name="T35" fmla="*/ 14 h 33"/>
                                <a:gd name="T36" fmla="*/ 44 w 110"/>
                                <a:gd name="T37" fmla="*/ 16 h 33"/>
                                <a:gd name="T38" fmla="*/ 50 w 110"/>
                                <a:gd name="T39" fmla="*/ 16 h 33"/>
                                <a:gd name="T40" fmla="*/ 52 w 110"/>
                                <a:gd name="T41" fmla="*/ 17 h 33"/>
                                <a:gd name="T42" fmla="*/ 55 w 110"/>
                                <a:gd name="T43" fmla="*/ 17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6" name="Freeform 49"/>
                          <wps:cNvSpPr>
                            <a:spLocks/>
                          </wps:cNvSpPr>
                          <wps:spPr bwMode="auto">
                            <a:xfrm>
                              <a:off x="5284" y="4272"/>
                              <a:ext cx="49" cy="28"/>
                            </a:xfrm>
                            <a:custGeom>
                              <a:avLst/>
                              <a:gdLst>
                                <a:gd name="T0" fmla="*/ 0 w 98"/>
                                <a:gd name="T1" fmla="*/ 0 h 55"/>
                                <a:gd name="T2" fmla="*/ 2 w 98"/>
                                <a:gd name="T3" fmla="*/ 1 h 55"/>
                                <a:gd name="T4" fmla="*/ 3 w 98"/>
                                <a:gd name="T5" fmla="*/ 1 h 55"/>
                                <a:gd name="T6" fmla="*/ 5 w 98"/>
                                <a:gd name="T7" fmla="*/ 3 h 55"/>
                                <a:gd name="T8" fmla="*/ 5 w 98"/>
                                <a:gd name="T9" fmla="*/ 5 h 55"/>
                                <a:gd name="T10" fmla="*/ 7 w 98"/>
                                <a:gd name="T11" fmla="*/ 5 h 55"/>
                                <a:gd name="T12" fmla="*/ 9 w 98"/>
                                <a:gd name="T13" fmla="*/ 7 h 55"/>
                                <a:gd name="T14" fmla="*/ 10 w 98"/>
                                <a:gd name="T15" fmla="*/ 7 h 55"/>
                                <a:gd name="T16" fmla="*/ 13 w 98"/>
                                <a:gd name="T17" fmla="*/ 10 h 55"/>
                                <a:gd name="T18" fmla="*/ 15 w 98"/>
                                <a:gd name="T19" fmla="*/ 10 h 55"/>
                                <a:gd name="T20" fmla="*/ 17 w 98"/>
                                <a:gd name="T21" fmla="*/ 11 h 55"/>
                                <a:gd name="T22" fmla="*/ 19 w 98"/>
                                <a:gd name="T23" fmla="*/ 11 h 55"/>
                                <a:gd name="T24" fmla="*/ 19 w 98"/>
                                <a:gd name="T25" fmla="*/ 13 h 55"/>
                                <a:gd name="T26" fmla="*/ 20 w 98"/>
                                <a:gd name="T27" fmla="*/ 15 h 55"/>
                                <a:gd name="T28" fmla="*/ 22 w 98"/>
                                <a:gd name="T29" fmla="*/ 15 h 55"/>
                                <a:gd name="T30" fmla="*/ 23 w 98"/>
                                <a:gd name="T31" fmla="*/ 17 h 55"/>
                                <a:gd name="T32" fmla="*/ 25 w 98"/>
                                <a:gd name="T33" fmla="*/ 17 h 55"/>
                                <a:gd name="T34" fmla="*/ 27 w 98"/>
                                <a:gd name="T35" fmla="*/ 18 h 55"/>
                                <a:gd name="T36" fmla="*/ 29 w 98"/>
                                <a:gd name="T37" fmla="*/ 18 h 55"/>
                                <a:gd name="T38" fmla="*/ 30 w 98"/>
                                <a:gd name="T39" fmla="*/ 20 h 55"/>
                                <a:gd name="T40" fmla="*/ 31 w 98"/>
                                <a:gd name="T41" fmla="*/ 20 h 55"/>
                                <a:gd name="T42" fmla="*/ 33 w 98"/>
                                <a:gd name="T43" fmla="*/ 21 h 55"/>
                                <a:gd name="T44" fmla="*/ 35 w 98"/>
                                <a:gd name="T45" fmla="*/ 21 h 55"/>
                                <a:gd name="T46" fmla="*/ 36 w 98"/>
                                <a:gd name="T47" fmla="*/ 23 h 55"/>
                                <a:gd name="T48" fmla="*/ 38 w 98"/>
                                <a:gd name="T49" fmla="*/ 23 h 55"/>
                                <a:gd name="T50" fmla="*/ 39 w 98"/>
                                <a:gd name="T51" fmla="*/ 25 h 55"/>
                                <a:gd name="T52" fmla="*/ 43 w 98"/>
                                <a:gd name="T53" fmla="*/ 25 h 55"/>
                                <a:gd name="T54" fmla="*/ 45 w 98"/>
                                <a:gd name="T55" fmla="*/ 27 h 55"/>
                                <a:gd name="T56" fmla="*/ 46 w 98"/>
                                <a:gd name="T57" fmla="*/ 27 h 55"/>
                                <a:gd name="T58" fmla="*/ 48 w 98"/>
                                <a:gd name="T59" fmla="*/ 28 h 55"/>
                                <a:gd name="T60" fmla="*/ 49 w 98"/>
                                <a:gd name="T61" fmla="*/ 28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7" name="Freeform 50"/>
                          <wps:cNvSpPr>
                            <a:spLocks/>
                          </wps:cNvSpPr>
                          <wps:spPr bwMode="auto">
                            <a:xfrm>
                              <a:off x="5251" y="4240"/>
                              <a:ext cx="33" cy="32"/>
                            </a:xfrm>
                            <a:custGeom>
                              <a:avLst/>
                              <a:gdLst>
                                <a:gd name="T0" fmla="*/ 0 w 67"/>
                                <a:gd name="T1" fmla="*/ 0 h 64"/>
                                <a:gd name="T2" fmla="*/ 5 w 67"/>
                                <a:gd name="T3" fmla="*/ 5 h 64"/>
                                <a:gd name="T4" fmla="*/ 5 w 67"/>
                                <a:gd name="T5" fmla="*/ 7 h 64"/>
                                <a:gd name="T6" fmla="*/ 7 w 67"/>
                                <a:gd name="T7" fmla="*/ 9 h 64"/>
                                <a:gd name="T8" fmla="*/ 9 w 67"/>
                                <a:gd name="T9" fmla="*/ 9 h 64"/>
                                <a:gd name="T10" fmla="*/ 9 w 67"/>
                                <a:gd name="T11" fmla="*/ 10 h 64"/>
                                <a:gd name="T12" fmla="*/ 13 w 67"/>
                                <a:gd name="T13" fmla="*/ 15 h 64"/>
                                <a:gd name="T14" fmla="*/ 13 w 67"/>
                                <a:gd name="T15" fmla="*/ 17 h 64"/>
                                <a:gd name="T16" fmla="*/ 15 w 67"/>
                                <a:gd name="T17" fmla="*/ 17 h 64"/>
                                <a:gd name="T18" fmla="*/ 15 w 67"/>
                                <a:gd name="T19" fmla="*/ 19 h 64"/>
                                <a:gd name="T20" fmla="*/ 17 w 67"/>
                                <a:gd name="T21" fmla="*/ 19 h 64"/>
                                <a:gd name="T22" fmla="*/ 20 w 67"/>
                                <a:gd name="T23" fmla="*/ 22 h 64"/>
                                <a:gd name="T24" fmla="*/ 22 w 67"/>
                                <a:gd name="T25" fmla="*/ 22 h 64"/>
                                <a:gd name="T26" fmla="*/ 22 w 67"/>
                                <a:gd name="T27" fmla="*/ 23 h 64"/>
                                <a:gd name="T28" fmla="*/ 23 w 67"/>
                                <a:gd name="T29" fmla="*/ 23 h 64"/>
                                <a:gd name="T30" fmla="*/ 28 w 67"/>
                                <a:gd name="T31" fmla="*/ 29 h 64"/>
                                <a:gd name="T32" fmla="*/ 30 w 67"/>
                                <a:gd name="T33" fmla="*/ 29 h 64"/>
                                <a:gd name="T34" fmla="*/ 33 w 67"/>
                                <a:gd name="T35" fmla="*/ 32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8" name="Freeform 51"/>
                          <wps:cNvSpPr>
                            <a:spLocks/>
                          </wps:cNvSpPr>
                          <wps:spPr bwMode="auto">
                            <a:xfrm>
                              <a:off x="5229" y="4203"/>
                              <a:ext cx="22" cy="37"/>
                            </a:xfrm>
                            <a:custGeom>
                              <a:avLst/>
                              <a:gdLst>
                                <a:gd name="T0" fmla="*/ 0 w 42"/>
                                <a:gd name="T1" fmla="*/ 0 h 76"/>
                                <a:gd name="T2" fmla="*/ 0 w 42"/>
                                <a:gd name="T3" fmla="*/ 1 h 76"/>
                                <a:gd name="T4" fmla="*/ 1 w 42"/>
                                <a:gd name="T5" fmla="*/ 3 h 76"/>
                                <a:gd name="T6" fmla="*/ 1 w 42"/>
                                <a:gd name="T7" fmla="*/ 7 h 76"/>
                                <a:gd name="T8" fmla="*/ 3 w 42"/>
                                <a:gd name="T9" fmla="*/ 8 h 76"/>
                                <a:gd name="T10" fmla="*/ 3 w 42"/>
                                <a:gd name="T11" fmla="*/ 11 h 76"/>
                                <a:gd name="T12" fmla="*/ 5 w 42"/>
                                <a:gd name="T13" fmla="*/ 11 h 76"/>
                                <a:gd name="T14" fmla="*/ 5 w 42"/>
                                <a:gd name="T15" fmla="*/ 14 h 76"/>
                                <a:gd name="T16" fmla="*/ 7 w 42"/>
                                <a:gd name="T17" fmla="*/ 16 h 76"/>
                                <a:gd name="T18" fmla="*/ 7 w 42"/>
                                <a:gd name="T19" fmla="*/ 18 h 76"/>
                                <a:gd name="T20" fmla="*/ 8 w 42"/>
                                <a:gd name="T21" fmla="*/ 19 h 76"/>
                                <a:gd name="T22" fmla="*/ 8 w 42"/>
                                <a:gd name="T23" fmla="*/ 21 h 76"/>
                                <a:gd name="T24" fmla="*/ 12 w 42"/>
                                <a:gd name="T25" fmla="*/ 24 h 76"/>
                                <a:gd name="T26" fmla="*/ 12 w 42"/>
                                <a:gd name="T27" fmla="*/ 26 h 76"/>
                                <a:gd name="T28" fmla="*/ 15 w 42"/>
                                <a:gd name="T29" fmla="*/ 29 h 76"/>
                                <a:gd name="T30" fmla="*/ 15 w 42"/>
                                <a:gd name="T31" fmla="*/ 31 h 76"/>
                                <a:gd name="T32" fmla="*/ 17 w 42"/>
                                <a:gd name="T33" fmla="*/ 31 h 76"/>
                                <a:gd name="T34" fmla="*/ 19 w 42"/>
                                <a:gd name="T35" fmla="*/ 33 h 76"/>
                                <a:gd name="T36" fmla="*/ 19 w 42"/>
                                <a:gd name="T37" fmla="*/ 34 h 76"/>
                                <a:gd name="T38" fmla="*/ 22 w 42"/>
                                <a:gd name="T39" fmla="*/ 37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9" name="Freeform 52"/>
                          <wps:cNvSpPr>
                            <a:spLocks/>
                          </wps:cNvSpPr>
                          <wps:spPr bwMode="auto">
                            <a:xfrm>
                              <a:off x="5229" y="4196"/>
                              <a:ext cx="2" cy="7"/>
                            </a:xfrm>
                            <a:custGeom>
                              <a:avLst/>
                              <a:gdLst>
                                <a:gd name="T0" fmla="*/ 0 w 2"/>
                                <a:gd name="T1" fmla="*/ 0 h 13"/>
                                <a:gd name="T2" fmla="*/ 0 w 2"/>
                                <a:gd name="T3" fmla="*/ 5 h 13"/>
                                <a:gd name="T4" fmla="*/ 2 w 2"/>
                                <a:gd name="T5" fmla="*/ 7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0" name="Freeform 53"/>
                          <wps:cNvSpPr>
                            <a:spLocks/>
                          </wps:cNvSpPr>
                          <wps:spPr bwMode="auto">
                            <a:xfrm>
                              <a:off x="5362" y="3833"/>
                              <a:ext cx="18" cy="148"/>
                            </a:xfrm>
                            <a:custGeom>
                              <a:avLst/>
                              <a:gdLst>
                                <a:gd name="T0" fmla="*/ 18 w 36"/>
                                <a:gd name="T1" fmla="*/ 1 h 297"/>
                                <a:gd name="T2" fmla="*/ 17 w 36"/>
                                <a:gd name="T3" fmla="*/ 1 h 297"/>
                                <a:gd name="T4" fmla="*/ 14 w 36"/>
                                <a:gd name="T5" fmla="*/ 0 h 297"/>
                                <a:gd name="T6" fmla="*/ 12 w 36"/>
                                <a:gd name="T7" fmla="*/ 1 h 297"/>
                                <a:gd name="T8" fmla="*/ 8 w 36"/>
                                <a:gd name="T9" fmla="*/ 3 h 297"/>
                                <a:gd name="T10" fmla="*/ 7 w 36"/>
                                <a:gd name="T11" fmla="*/ 7 h 297"/>
                                <a:gd name="T12" fmla="*/ 5 w 36"/>
                                <a:gd name="T13" fmla="*/ 10 h 297"/>
                                <a:gd name="T14" fmla="*/ 4 w 36"/>
                                <a:gd name="T15" fmla="*/ 15 h 297"/>
                                <a:gd name="T16" fmla="*/ 4 w 36"/>
                                <a:gd name="T17" fmla="*/ 23 h 297"/>
                                <a:gd name="T18" fmla="*/ 2 w 36"/>
                                <a:gd name="T19" fmla="*/ 34 h 297"/>
                                <a:gd name="T20" fmla="*/ 2 w 36"/>
                                <a:gd name="T21" fmla="*/ 51 h 297"/>
                                <a:gd name="T22" fmla="*/ 2 w 36"/>
                                <a:gd name="T23" fmla="*/ 76 h 297"/>
                                <a:gd name="T24" fmla="*/ 0 w 36"/>
                                <a:gd name="T25" fmla="*/ 106 h 297"/>
                                <a:gd name="T26" fmla="*/ 0 w 36"/>
                                <a:gd name="T27" fmla="*/ 148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1" name="Freeform 54"/>
                          <wps:cNvSpPr>
                            <a:spLocks/>
                          </wps:cNvSpPr>
                          <wps:spPr bwMode="auto">
                            <a:xfrm>
                              <a:off x="5365" y="3853"/>
                              <a:ext cx="20" cy="6"/>
                            </a:xfrm>
                            <a:custGeom>
                              <a:avLst/>
                              <a:gdLst>
                                <a:gd name="T0" fmla="*/ 0 w 40"/>
                                <a:gd name="T1" fmla="*/ 0 h 13"/>
                                <a:gd name="T2" fmla="*/ 0 w 40"/>
                                <a:gd name="T3" fmla="*/ 1 h 13"/>
                                <a:gd name="T4" fmla="*/ 2 w 40"/>
                                <a:gd name="T5" fmla="*/ 1 h 13"/>
                                <a:gd name="T6" fmla="*/ 5 w 40"/>
                                <a:gd name="T7" fmla="*/ 4 h 13"/>
                                <a:gd name="T8" fmla="*/ 7 w 40"/>
                                <a:gd name="T9" fmla="*/ 4 h 13"/>
                                <a:gd name="T10" fmla="*/ 8 w 40"/>
                                <a:gd name="T11" fmla="*/ 6 h 13"/>
                                <a:gd name="T12" fmla="*/ 15 w 40"/>
                                <a:gd name="T13" fmla="*/ 6 h 13"/>
                                <a:gd name="T14" fmla="*/ 17 w 40"/>
                                <a:gd name="T15" fmla="*/ 4 h 13"/>
                                <a:gd name="T16" fmla="*/ 18 w 40"/>
                                <a:gd name="T17" fmla="*/ 4 h 13"/>
                                <a:gd name="T18" fmla="*/ 20 w 40"/>
                                <a:gd name="T19" fmla="*/ 3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2"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3 h 15"/>
                                <a:gd name="T8" fmla="*/ 5 w 16"/>
                                <a:gd name="T9" fmla="*/ 7 h 15"/>
                                <a:gd name="T10" fmla="*/ 7 w 16"/>
                                <a:gd name="T11" fmla="*/ 7 h 15"/>
                                <a:gd name="T12" fmla="*/ 7 w 16"/>
                                <a:gd name="T13" fmla="*/ 8 h 15"/>
                                <a:gd name="T14" fmla="*/ 8 w 16"/>
                                <a:gd name="T15" fmla="*/ 8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56"/>
                          <wps:cNvSpPr>
                            <a:spLocks/>
                          </wps:cNvSpPr>
                          <wps:spPr bwMode="auto">
                            <a:xfrm>
                              <a:off x="2217" y="2385"/>
                              <a:ext cx="27" cy="5"/>
                            </a:xfrm>
                            <a:custGeom>
                              <a:avLst/>
                              <a:gdLst>
                                <a:gd name="T0" fmla="*/ 0 w 53"/>
                                <a:gd name="T1" fmla="*/ 0 h 9"/>
                                <a:gd name="T2" fmla="*/ 2 w 53"/>
                                <a:gd name="T3" fmla="*/ 0 h 9"/>
                                <a:gd name="T4" fmla="*/ 3 w 53"/>
                                <a:gd name="T5" fmla="*/ 1 h 9"/>
                                <a:gd name="T6" fmla="*/ 7 w 53"/>
                                <a:gd name="T7" fmla="*/ 1 h 9"/>
                                <a:gd name="T8" fmla="*/ 9 w 53"/>
                                <a:gd name="T9" fmla="*/ 3 h 9"/>
                                <a:gd name="T10" fmla="*/ 15 w 53"/>
                                <a:gd name="T11" fmla="*/ 3 h 9"/>
                                <a:gd name="T12" fmla="*/ 17 w 53"/>
                                <a:gd name="T13" fmla="*/ 5 h 9"/>
                                <a:gd name="T14" fmla="*/ 27 w 53"/>
                                <a:gd name="T15" fmla="*/ 5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4" name="Freeform 57"/>
                          <wps:cNvSpPr>
                            <a:spLocks/>
                          </wps:cNvSpPr>
                          <wps:spPr bwMode="auto">
                            <a:xfrm>
                              <a:off x="2244" y="2389"/>
                              <a:ext cx="30" cy="1"/>
                            </a:xfrm>
                            <a:custGeom>
                              <a:avLst/>
                              <a:gdLst>
                                <a:gd name="T0" fmla="*/ 0 w 60"/>
                                <a:gd name="T1" fmla="*/ 1 h 3"/>
                                <a:gd name="T2" fmla="*/ 17 w 60"/>
                                <a:gd name="T3" fmla="*/ 1 h 3"/>
                                <a:gd name="T4" fmla="*/ 19 w 60"/>
                                <a:gd name="T5" fmla="*/ 0 h 3"/>
                                <a:gd name="T6" fmla="*/ 30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 name="Freeform 58"/>
                          <wps:cNvSpPr>
                            <a:spLocks/>
                          </wps:cNvSpPr>
                          <wps:spPr bwMode="auto">
                            <a:xfrm>
                              <a:off x="2274" y="2382"/>
                              <a:ext cx="40" cy="8"/>
                            </a:xfrm>
                            <a:custGeom>
                              <a:avLst/>
                              <a:gdLst>
                                <a:gd name="T0" fmla="*/ 0 w 79"/>
                                <a:gd name="T1" fmla="*/ 8 h 16"/>
                                <a:gd name="T2" fmla="*/ 3 w 79"/>
                                <a:gd name="T3" fmla="*/ 8 h 16"/>
                                <a:gd name="T4" fmla="*/ 5 w 79"/>
                                <a:gd name="T5" fmla="*/ 7 h 16"/>
                                <a:gd name="T6" fmla="*/ 12 w 79"/>
                                <a:gd name="T7" fmla="*/ 7 h 16"/>
                                <a:gd name="T8" fmla="*/ 13 w 79"/>
                                <a:gd name="T9" fmla="*/ 5 h 16"/>
                                <a:gd name="T10" fmla="*/ 20 w 79"/>
                                <a:gd name="T11" fmla="*/ 5 h 16"/>
                                <a:gd name="T12" fmla="*/ 22 w 79"/>
                                <a:gd name="T13" fmla="*/ 4 h 16"/>
                                <a:gd name="T14" fmla="*/ 27 w 79"/>
                                <a:gd name="T15" fmla="*/ 4 h 16"/>
                                <a:gd name="T16" fmla="*/ 29 w 79"/>
                                <a:gd name="T17" fmla="*/ 2 h 16"/>
                                <a:gd name="T18" fmla="*/ 35 w 79"/>
                                <a:gd name="T19" fmla="*/ 2 h 16"/>
                                <a:gd name="T20" fmla="*/ 37 w 79"/>
                                <a:gd name="T21" fmla="*/ 0 h 16"/>
                                <a:gd name="T22" fmla="*/ 4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 name="Freeform 59"/>
                          <wps:cNvSpPr>
                            <a:spLocks/>
                          </wps:cNvSpPr>
                          <wps:spPr bwMode="auto">
                            <a:xfrm>
                              <a:off x="2314" y="2369"/>
                              <a:ext cx="40" cy="13"/>
                            </a:xfrm>
                            <a:custGeom>
                              <a:avLst/>
                              <a:gdLst>
                                <a:gd name="T0" fmla="*/ 0 w 80"/>
                                <a:gd name="T1" fmla="*/ 13 h 26"/>
                                <a:gd name="T2" fmla="*/ 2 w 80"/>
                                <a:gd name="T3" fmla="*/ 13 h 26"/>
                                <a:gd name="T4" fmla="*/ 4 w 80"/>
                                <a:gd name="T5" fmla="*/ 11 h 26"/>
                                <a:gd name="T6" fmla="*/ 7 w 80"/>
                                <a:gd name="T7" fmla="*/ 11 h 26"/>
                                <a:gd name="T8" fmla="*/ 9 w 80"/>
                                <a:gd name="T9" fmla="*/ 10 h 26"/>
                                <a:gd name="T10" fmla="*/ 12 w 80"/>
                                <a:gd name="T11" fmla="*/ 10 h 26"/>
                                <a:gd name="T12" fmla="*/ 14 w 80"/>
                                <a:gd name="T13" fmla="*/ 8 h 26"/>
                                <a:gd name="T14" fmla="*/ 17 w 80"/>
                                <a:gd name="T15" fmla="*/ 8 h 26"/>
                                <a:gd name="T16" fmla="*/ 19 w 80"/>
                                <a:gd name="T17" fmla="*/ 7 h 26"/>
                                <a:gd name="T18" fmla="*/ 22 w 80"/>
                                <a:gd name="T19" fmla="*/ 7 h 26"/>
                                <a:gd name="T20" fmla="*/ 24 w 80"/>
                                <a:gd name="T21" fmla="*/ 5 h 26"/>
                                <a:gd name="T22" fmla="*/ 27 w 80"/>
                                <a:gd name="T23" fmla="*/ 5 h 26"/>
                                <a:gd name="T24" fmla="*/ 29 w 80"/>
                                <a:gd name="T25" fmla="*/ 3 h 26"/>
                                <a:gd name="T26" fmla="*/ 32 w 80"/>
                                <a:gd name="T27" fmla="*/ 3 h 26"/>
                                <a:gd name="T28" fmla="*/ 34 w 80"/>
                                <a:gd name="T29" fmla="*/ 1 h 26"/>
                                <a:gd name="T30" fmla="*/ 37 w 80"/>
                                <a:gd name="T31" fmla="*/ 1 h 26"/>
                                <a:gd name="T32" fmla="*/ 39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7" name="Freeform 60"/>
                          <wps:cNvSpPr>
                            <a:spLocks/>
                          </wps:cNvSpPr>
                          <wps:spPr bwMode="auto">
                            <a:xfrm>
                              <a:off x="2354" y="2354"/>
                              <a:ext cx="26" cy="15"/>
                            </a:xfrm>
                            <a:custGeom>
                              <a:avLst/>
                              <a:gdLst>
                                <a:gd name="T0" fmla="*/ 0 w 53"/>
                                <a:gd name="T1" fmla="*/ 15 h 29"/>
                                <a:gd name="T2" fmla="*/ 2 w 53"/>
                                <a:gd name="T3" fmla="*/ 15 h 29"/>
                                <a:gd name="T4" fmla="*/ 2 w 53"/>
                                <a:gd name="T5" fmla="*/ 13 h 29"/>
                                <a:gd name="T6" fmla="*/ 3 w 53"/>
                                <a:gd name="T7" fmla="*/ 13 h 29"/>
                                <a:gd name="T8" fmla="*/ 6 w 53"/>
                                <a:gd name="T9" fmla="*/ 11 h 29"/>
                                <a:gd name="T10" fmla="*/ 8 w 53"/>
                                <a:gd name="T11" fmla="*/ 9 h 29"/>
                                <a:gd name="T12" fmla="*/ 12 w 53"/>
                                <a:gd name="T13" fmla="*/ 8 h 29"/>
                                <a:gd name="T14" fmla="*/ 13 w 53"/>
                                <a:gd name="T15" fmla="*/ 8 h 29"/>
                                <a:gd name="T16" fmla="*/ 15 w 53"/>
                                <a:gd name="T17" fmla="*/ 7 h 29"/>
                                <a:gd name="T18" fmla="*/ 18 w 53"/>
                                <a:gd name="T19" fmla="*/ 5 h 29"/>
                                <a:gd name="T20" fmla="*/ 20 w 53"/>
                                <a:gd name="T21" fmla="*/ 3 h 29"/>
                                <a:gd name="T22" fmla="*/ 23 w 53"/>
                                <a:gd name="T23" fmla="*/ 2 h 29"/>
                                <a:gd name="T24" fmla="*/ 25 w 53"/>
                                <a:gd name="T25" fmla="*/ 2 h 29"/>
                                <a:gd name="T26" fmla="*/ 25 w 53"/>
                                <a:gd name="T27" fmla="*/ 0 h 29"/>
                                <a:gd name="T28" fmla="*/ 26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8" name="Freeform 61"/>
                          <wps:cNvSpPr>
                            <a:spLocks/>
                          </wps:cNvSpPr>
                          <wps:spPr bwMode="auto">
                            <a:xfrm>
                              <a:off x="2380" y="2336"/>
                              <a:ext cx="20" cy="17"/>
                            </a:xfrm>
                            <a:custGeom>
                              <a:avLst/>
                              <a:gdLst>
                                <a:gd name="T0" fmla="*/ 0 w 40"/>
                                <a:gd name="T1" fmla="*/ 17 h 33"/>
                                <a:gd name="T2" fmla="*/ 2 w 40"/>
                                <a:gd name="T3" fmla="*/ 15 h 33"/>
                                <a:gd name="T4" fmla="*/ 4 w 40"/>
                                <a:gd name="T5" fmla="*/ 15 h 33"/>
                                <a:gd name="T6" fmla="*/ 6 w 40"/>
                                <a:gd name="T7" fmla="*/ 13 h 33"/>
                                <a:gd name="T8" fmla="*/ 9 w 40"/>
                                <a:gd name="T9" fmla="*/ 13 h 33"/>
                                <a:gd name="T10" fmla="*/ 14 w 40"/>
                                <a:gd name="T11" fmla="*/ 8 h 33"/>
                                <a:gd name="T12" fmla="*/ 14 w 40"/>
                                <a:gd name="T13" fmla="*/ 7 h 33"/>
                                <a:gd name="T14" fmla="*/ 16 w 40"/>
                                <a:gd name="T15" fmla="*/ 7 h 33"/>
                                <a:gd name="T16" fmla="*/ 17 w 40"/>
                                <a:gd name="T17" fmla="*/ 5 h 33"/>
                                <a:gd name="T18" fmla="*/ 17 w 40"/>
                                <a:gd name="T19" fmla="*/ 3 h 33"/>
                                <a:gd name="T20" fmla="*/ 2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9" name="Freeform 62"/>
                          <wps:cNvSpPr>
                            <a:spLocks/>
                          </wps:cNvSpPr>
                          <wps:spPr bwMode="auto">
                            <a:xfrm>
                              <a:off x="2400" y="2328"/>
                              <a:ext cx="3" cy="10"/>
                            </a:xfrm>
                            <a:custGeom>
                              <a:avLst/>
                              <a:gdLst>
                                <a:gd name="T0" fmla="*/ 0 w 7"/>
                                <a:gd name="T1" fmla="*/ 10 h 20"/>
                                <a:gd name="T2" fmla="*/ 0 w 7"/>
                                <a:gd name="T3" fmla="*/ 9 h 20"/>
                                <a:gd name="T4" fmla="*/ 2 w 7"/>
                                <a:gd name="T5" fmla="*/ 9 h 20"/>
                                <a:gd name="T6" fmla="*/ 2 w 7"/>
                                <a:gd name="T7" fmla="*/ 7 h 20"/>
                                <a:gd name="T8" fmla="*/ 3 w 7"/>
                                <a:gd name="T9" fmla="*/ 6 h 20"/>
                                <a:gd name="T10" fmla="*/ 3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0" name="Freeform 63"/>
                          <wps:cNvSpPr>
                            <a:spLocks/>
                          </wps:cNvSpPr>
                          <wps:spPr bwMode="auto">
                            <a:xfrm>
                              <a:off x="2316" y="2013"/>
                              <a:ext cx="4" cy="7"/>
                            </a:xfrm>
                            <a:custGeom>
                              <a:avLst/>
                              <a:gdLst>
                                <a:gd name="T0" fmla="*/ 4 w 10"/>
                                <a:gd name="T1" fmla="*/ 7 h 13"/>
                                <a:gd name="T2" fmla="*/ 3 w 10"/>
                                <a:gd name="T3" fmla="*/ 6 h 13"/>
                                <a:gd name="T4" fmla="*/ 3 w 10"/>
                                <a:gd name="T5" fmla="*/ 4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1" name="Freeform 64"/>
                          <wps:cNvSpPr>
                            <a:spLocks/>
                          </wps:cNvSpPr>
                          <wps:spPr bwMode="auto">
                            <a:xfrm>
                              <a:off x="2287" y="2009"/>
                              <a:ext cx="27" cy="4"/>
                            </a:xfrm>
                            <a:custGeom>
                              <a:avLst/>
                              <a:gdLst>
                                <a:gd name="T0" fmla="*/ 27 w 53"/>
                                <a:gd name="T1" fmla="*/ 4 h 9"/>
                                <a:gd name="T2" fmla="*/ 26 w 53"/>
                                <a:gd name="T3" fmla="*/ 4 h 9"/>
                                <a:gd name="T4" fmla="*/ 24 w 53"/>
                                <a:gd name="T5" fmla="*/ 3 h 9"/>
                                <a:gd name="T6" fmla="*/ 20 w 53"/>
                                <a:gd name="T7" fmla="*/ 3 h 9"/>
                                <a:gd name="T8" fmla="*/ 19 w 53"/>
                                <a:gd name="T9" fmla="*/ 1 h 9"/>
                                <a:gd name="T10" fmla="*/ 12 w 53"/>
                                <a:gd name="T11" fmla="*/ 1 h 9"/>
                                <a:gd name="T12" fmla="*/ 10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2" name="Freeform 65"/>
                          <wps:cNvSpPr>
                            <a:spLocks/>
                          </wps:cNvSpPr>
                          <wps:spPr bwMode="auto">
                            <a:xfrm>
                              <a:off x="2257" y="2009"/>
                              <a:ext cx="30" cy="1"/>
                            </a:xfrm>
                            <a:custGeom>
                              <a:avLst/>
                              <a:gdLst>
                                <a:gd name="T0" fmla="*/ 30 w 60"/>
                                <a:gd name="T1" fmla="*/ 0 h 2"/>
                                <a:gd name="T2" fmla="*/ 16 w 60"/>
                                <a:gd name="T3" fmla="*/ 0 h 2"/>
                                <a:gd name="T4" fmla="*/ 14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4" name="Freeform 66"/>
                          <wps:cNvSpPr>
                            <a:spLocks/>
                          </wps:cNvSpPr>
                          <wps:spPr bwMode="auto">
                            <a:xfrm>
                              <a:off x="2216" y="2009"/>
                              <a:ext cx="41" cy="8"/>
                            </a:xfrm>
                            <a:custGeom>
                              <a:avLst/>
                              <a:gdLst>
                                <a:gd name="T0" fmla="*/ 41 w 82"/>
                                <a:gd name="T1" fmla="*/ 0 h 16"/>
                                <a:gd name="T2" fmla="*/ 38 w 82"/>
                                <a:gd name="T3" fmla="*/ 0 h 16"/>
                                <a:gd name="T4" fmla="*/ 37 w 82"/>
                                <a:gd name="T5" fmla="*/ 1 h 16"/>
                                <a:gd name="T6" fmla="*/ 30 w 82"/>
                                <a:gd name="T7" fmla="*/ 1 h 16"/>
                                <a:gd name="T8" fmla="*/ 28 w 82"/>
                                <a:gd name="T9" fmla="*/ 3 h 16"/>
                                <a:gd name="T10" fmla="*/ 24 w 82"/>
                                <a:gd name="T11" fmla="*/ 3 h 16"/>
                                <a:gd name="T12" fmla="*/ 22 w 82"/>
                                <a:gd name="T13" fmla="*/ 5 h 16"/>
                                <a:gd name="T14" fmla="*/ 14 w 82"/>
                                <a:gd name="T15" fmla="*/ 5 h 16"/>
                                <a:gd name="T16" fmla="*/ 12 w 82"/>
                                <a:gd name="T17" fmla="*/ 7 h 16"/>
                                <a:gd name="T18" fmla="*/ 5 w 82"/>
                                <a:gd name="T19" fmla="*/ 7 h 16"/>
                                <a:gd name="T20" fmla="*/ 4 w 82"/>
                                <a:gd name="T21" fmla="*/ 8 h 16"/>
                                <a:gd name="T22" fmla="*/ 0 w 82"/>
                                <a:gd name="T23" fmla="*/ 8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5" name="Freeform 67"/>
                          <wps:cNvSpPr>
                            <a:spLocks/>
                          </wps:cNvSpPr>
                          <wps:spPr bwMode="auto">
                            <a:xfrm>
                              <a:off x="2177" y="2017"/>
                              <a:ext cx="39" cy="13"/>
                            </a:xfrm>
                            <a:custGeom>
                              <a:avLst/>
                              <a:gdLst>
                                <a:gd name="T0" fmla="*/ 39 w 77"/>
                                <a:gd name="T1" fmla="*/ 0 h 26"/>
                                <a:gd name="T2" fmla="*/ 37 w 77"/>
                                <a:gd name="T3" fmla="*/ 0 h 26"/>
                                <a:gd name="T4" fmla="*/ 35 w 77"/>
                                <a:gd name="T5" fmla="*/ 2 h 26"/>
                                <a:gd name="T6" fmla="*/ 32 w 77"/>
                                <a:gd name="T7" fmla="*/ 2 h 26"/>
                                <a:gd name="T8" fmla="*/ 32 w 77"/>
                                <a:gd name="T9" fmla="*/ 3 h 26"/>
                                <a:gd name="T10" fmla="*/ 29 w 77"/>
                                <a:gd name="T11" fmla="*/ 3 h 26"/>
                                <a:gd name="T12" fmla="*/ 27 w 77"/>
                                <a:gd name="T13" fmla="*/ 5 h 26"/>
                                <a:gd name="T14" fmla="*/ 23 w 77"/>
                                <a:gd name="T15" fmla="*/ 5 h 26"/>
                                <a:gd name="T16" fmla="*/ 22 w 77"/>
                                <a:gd name="T17" fmla="*/ 7 h 26"/>
                                <a:gd name="T18" fmla="*/ 17 w 77"/>
                                <a:gd name="T19" fmla="*/ 7 h 26"/>
                                <a:gd name="T20" fmla="*/ 16 w 77"/>
                                <a:gd name="T21" fmla="*/ 9 h 26"/>
                                <a:gd name="T22" fmla="*/ 12 w 77"/>
                                <a:gd name="T23" fmla="*/ 9 h 26"/>
                                <a:gd name="T24" fmla="*/ 10 w 77"/>
                                <a:gd name="T25" fmla="*/ 10 h 26"/>
                                <a:gd name="T26" fmla="*/ 7 w 77"/>
                                <a:gd name="T27" fmla="*/ 10 h 26"/>
                                <a:gd name="T28" fmla="*/ 7 w 77"/>
                                <a:gd name="T29" fmla="*/ 12 h 26"/>
                                <a:gd name="T30" fmla="*/ 4 w 77"/>
                                <a:gd name="T31" fmla="*/ 12 h 26"/>
                                <a:gd name="T32" fmla="*/ 2 w 77"/>
                                <a:gd name="T33" fmla="*/ 13 h 26"/>
                                <a:gd name="T34" fmla="*/ 0 w 77"/>
                                <a:gd name="T35" fmla="*/ 13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6" name="Freeform 68"/>
                          <wps:cNvSpPr>
                            <a:spLocks/>
                          </wps:cNvSpPr>
                          <wps:spPr bwMode="auto">
                            <a:xfrm>
                              <a:off x="2151" y="2032"/>
                              <a:ext cx="26" cy="13"/>
                            </a:xfrm>
                            <a:custGeom>
                              <a:avLst/>
                              <a:gdLst>
                                <a:gd name="T0" fmla="*/ 26 w 53"/>
                                <a:gd name="T1" fmla="*/ 0 h 27"/>
                                <a:gd name="T2" fmla="*/ 25 w 53"/>
                                <a:gd name="T3" fmla="*/ 0 h 27"/>
                                <a:gd name="T4" fmla="*/ 25 w 53"/>
                                <a:gd name="T5" fmla="*/ 1 h 27"/>
                                <a:gd name="T6" fmla="*/ 23 w 53"/>
                                <a:gd name="T7" fmla="*/ 1 h 27"/>
                                <a:gd name="T8" fmla="*/ 20 w 53"/>
                                <a:gd name="T9" fmla="*/ 3 h 27"/>
                                <a:gd name="T10" fmla="*/ 18 w 53"/>
                                <a:gd name="T11" fmla="*/ 4 h 27"/>
                                <a:gd name="T12" fmla="*/ 15 w 53"/>
                                <a:gd name="T13" fmla="*/ 4 h 27"/>
                                <a:gd name="T14" fmla="*/ 12 w 53"/>
                                <a:gd name="T15" fmla="*/ 8 h 27"/>
                                <a:gd name="T16" fmla="*/ 8 w 53"/>
                                <a:gd name="T17" fmla="*/ 8 h 27"/>
                                <a:gd name="T18" fmla="*/ 6 w 53"/>
                                <a:gd name="T19" fmla="*/ 10 h 27"/>
                                <a:gd name="T20" fmla="*/ 3 w 53"/>
                                <a:gd name="T21" fmla="*/ 11 h 27"/>
                                <a:gd name="T22" fmla="*/ 2 w 53"/>
                                <a:gd name="T23" fmla="*/ 11 h 27"/>
                                <a:gd name="T24" fmla="*/ 2 w 53"/>
                                <a:gd name="T25" fmla="*/ 13 h 27"/>
                                <a:gd name="T26" fmla="*/ 0 w 53"/>
                                <a:gd name="T27" fmla="*/ 13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 name="Freeform 69"/>
                          <wps:cNvSpPr>
                            <a:spLocks/>
                          </wps:cNvSpPr>
                          <wps:spPr bwMode="auto">
                            <a:xfrm>
                              <a:off x="2130" y="2043"/>
                              <a:ext cx="20" cy="20"/>
                            </a:xfrm>
                            <a:custGeom>
                              <a:avLst/>
                              <a:gdLst>
                                <a:gd name="T0" fmla="*/ 20 w 40"/>
                                <a:gd name="T1" fmla="*/ 0 h 39"/>
                                <a:gd name="T2" fmla="*/ 18 w 40"/>
                                <a:gd name="T3" fmla="*/ 2 h 39"/>
                                <a:gd name="T4" fmla="*/ 17 w 40"/>
                                <a:gd name="T5" fmla="*/ 2 h 39"/>
                                <a:gd name="T6" fmla="*/ 15 w 40"/>
                                <a:gd name="T7" fmla="*/ 3 h 39"/>
                                <a:gd name="T8" fmla="*/ 14 w 40"/>
                                <a:gd name="T9" fmla="*/ 3 h 39"/>
                                <a:gd name="T10" fmla="*/ 14 w 40"/>
                                <a:gd name="T11" fmla="*/ 5 h 39"/>
                                <a:gd name="T12" fmla="*/ 10 w 40"/>
                                <a:gd name="T13" fmla="*/ 9 h 39"/>
                                <a:gd name="T14" fmla="*/ 8 w 40"/>
                                <a:gd name="T15" fmla="*/ 9 h 39"/>
                                <a:gd name="T16" fmla="*/ 8 w 40"/>
                                <a:gd name="T17" fmla="*/ 10 h 39"/>
                                <a:gd name="T18" fmla="*/ 5 w 40"/>
                                <a:gd name="T19" fmla="*/ 13 h 39"/>
                                <a:gd name="T20" fmla="*/ 4 w 40"/>
                                <a:gd name="T21" fmla="*/ 13 h 39"/>
                                <a:gd name="T22" fmla="*/ 4 w 40"/>
                                <a:gd name="T23" fmla="*/ 15 h 39"/>
                                <a:gd name="T24" fmla="*/ 2 w 40"/>
                                <a:gd name="T25" fmla="*/ 17 h 39"/>
                                <a:gd name="T26" fmla="*/ 2 w 40"/>
                                <a:gd name="T27" fmla="*/ 19 h 39"/>
                                <a:gd name="T28" fmla="*/ 0 w 40"/>
                                <a:gd name="T29" fmla="*/ 2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70"/>
                          <wps:cNvSpPr>
                            <a:spLocks/>
                          </wps:cNvSpPr>
                          <wps:spPr bwMode="auto">
                            <a:xfrm>
                              <a:off x="2126" y="2062"/>
                              <a:ext cx="4" cy="10"/>
                            </a:xfrm>
                            <a:custGeom>
                              <a:avLst/>
                              <a:gdLst>
                                <a:gd name="T0" fmla="*/ 4 w 6"/>
                                <a:gd name="T1" fmla="*/ 0 h 20"/>
                                <a:gd name="T2" fmla="*/ 1 w 6"/>
                                <a:gd name="T3" fmla="*/ 1 h 20"/>
                                <a:gd name="T4" fmla="*/ 1 w 6"/>
                                <a:gd name="T5" fmla="*/ 3 h 20"/>
                                <a:gd name="T6" fmla="*/ 0 w 6"/>
                                <a:gd name="T7" fmla="*/ 5 h 20"/>
                                <a:gd name="T8" fmla="*/ 0 w 6"/>
                                <a:gd name="T9" fmla="*/ 1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1"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2"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4"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5"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6"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7"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8"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2"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4"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5"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7"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8"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1"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2"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3"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4"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6"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8"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 name="Freeform 103"/>
                          <wps:cNvSpPr>
                            <a:spLocks/>
                          </wps:cNvSpPr>
                          <wps:spPr bwMode="auto">
                            <a:xfrm>
                              <a:off x="4150" y="1315"/>
                              <a:ext cx="184" cy="833"/>
                            </a:xfrm>
                            <a:custGeom>
                              <a:avLst/>
                              <a:gdLst>
                                <a:gd name="T0" fmla="*/ 184 w 368"/>
                                <a:gd name="T1" fmla="*/ 833 h 1665"/>
                                <a:gd name="T2" fmla="*/ 184 w 368"/>
                                <a:gd name="T3" fmla="*/ 778 h 1665"/>
                                <a:gd name="T4" fmla="*/ 183 w 368"/>
                                <a:gd name="T5" fmla="*/ 751 h 1665"/>
                                <a:gd name="T6" fmla="*/ 181 w 368"/>
                                <a:gd name="T7" fmla="*/ 725 h 1665"/>
                                <a:gd name="T8" fmla="*/ 179 w 368"/>
                                <a:gd name="T9" fmla="*/ 698 h 1665"/>
                                <a:gd name="T10" fmla="*/ 177 w 368"/>
                                <a:gd name="T11" fmla="*/ 670 h 1665"/>
                                <a:gd name="T12" fmla="*/ 176 w 368"/>
                                <a:gd name="T13" fmla="*/ 644 h 1665"/>
                                <a:gd name="T14" fmla="*/ 173 w 368"/>
                                <a:gd name="T15" fmla="*/ 618 h 1665"/>
                                <a:gd name="T16" fmla="*/ 169 w 368"/>
                                <a:gd name="T17" fmla="*/ 591 h 1665"/>
                                <a:gd name="T18" fmla="*/ 166 w 368"/>
                                <a:gd name="T19" fmla="*/ 565 h 1665"/>
                                <a:gd name="T20" fmla="*/ 163 w 368"/>
                                <a:gd name="T21" fmla="*/ 538 h 1665"/>
                                <a:gd name="T22" fmla="*/ 158 w 368"/>
                                <a:gd name="T23" fmla="*/ 512 h 1665"/>
                                <a:gd name="T24" fmla="*/ 153 w 368"/>
                                <a:gd name="T25" fmla="*/ 485 h 1665"/>
                                <a:gd name="T26" fmla="*/ 148 w 368"/>
                                <a:gd name="T27" fmla="*/ 459 h 1665"/>
                                <a:gd name="T28" fmla="*/ 143 w 368"/>
                                <a:gd name="T29" fmla="*/ 433 h 1665"/>
                                <a:gd name="T30" fmla="*/ 138 w 368"/>
                                <a:gd name="T31" fmla="*/ 407 h 1665"/>
                                <a:gd name="T32" fmla="*/ 131 w 368"/>
                                <a:gd name="T33" fmla="*/ 380 h 1665"/>
                                <a:gd name="T34" fmla="*/ 124 w 368"/>
                                <a:gd name="T35" fmla="*/ 353 h 1665"/>
                                <a:gd name="T36" fmla="*/ 118 w 368"/>
                                <a:gd name="T37" fmla="*/ 328 h 1665"/>
                                <a:gd name="T38" fmla="*/ 111 w 368"/>
                                <a:gd name="T39" fmla="*/ 302 h 1665"/>
                                <a:gd name="T40" fmla="*/ 104 w 368"/>
                                <a:gd name="T41" fmla="*/ 275 h 1665"/>
                                <a:gd name="T42" fmla="*/ 96 w 368"/>
                                <a:gd name="T43" fmla="*/ 251 h 1665"/>
                                <a:gd name="T44" fmla="*/ 88 w 368"/>
                                <a:gd name="T45" fmla="*/ 225 h 1665"/>
                                <a:gd name="T46" fmla="*/ 80 w 368"/>
                                <a:gd name="T47" fmla="*/ 200 h 1665"/>
                                <a:gd name="T48" fmla="*/ 71 w 368"/>
                                <a:gd name="T49" fmla="*/ 175 h 1665"/>
                                <a:gd name="T50" fmla="*/ 61 w 368"/>
                                <a:gd name="T51" fmla="*/ 149 h 1665"/>
                                <a:gd name="T52" fmla="*/ 53 w 368"/>
                                <a:gd name="T53" fmla="*/ 123 h 1665"/>
                                <a:gd name="T54" fmla="*/ 43 w 368"/>
                                <a:gd name="T55" fmla="*/ 99 h 1665"/>
                                <a:gd name="T56" fmla="*/ 33 w 368"/>
                                <a:gd name="T57" fmla="*/ 74 h 1665"/>
                                <a:gd name="T58" fmla="*/ 21 w 368"/>
                                <a:gd name="T59" fmla="*/ 49 h 1665"/>
                                <a:gd name="T60" fmla="*/ 11 w 368"/>
                                <a:gd name="T61" fmla="*/ 25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104"/>
                          <wps:cNvSpPr>
                            <a:spLocks/>
                          </wps:cNvSpPr>
                          <wps:spPr bwMode="auto">
                            <a:xfrm>
                              <a:off x="4278" y="2045"/>
                              <a:ext cx="99" cy="103"/>
                            </a:xfrm>
                            <a:custGeom>
                              <a:avLst/>
                              <a:gdLst>
                                <a:gd name="T0" fmla="*/ 0 w 198"/>
                                <a:gd name="T1" fmla="*/ 8 h 205"/>
                                <a:gd name="T2" fmla="*/ 57 w 198"/>
                                <a:gd name="T3" fmla="*/ 103 h 205"/>
                                <a:gd name="T4" fmla="*/ 99 w 198"/>
                                <a:gd name="T5" fmla="*/ 0 h 205"/>
                                <a:gd name="T6" fmla="*/ 53 w 198"/>
                                <a:gd name="T7" fmla="*/ 53 h 205"/>
                                <a:gd name="T8" fmla="*/ 0 w 198"/>
                                <a:gd name="T9" fmla="*/ 8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8" name="Freeform 105"/>
                          <wps:cNvSpPr>
                            <a:spLocks/>
                          </wps:cNvSpPr>
                          <wps:spPr bwMode="auto">
                            <a:xfrm>
                              <a:off x="4140" y="1315"/>
                              <a:ext cx="93" cy="110"/>
                            </a:xfrm>
                            <a:custGeom>
                              <a:avLst/>
                              <a:gdLst>
                                <a:gd name="T0" fmla="*/ 0 w 186"/>
                                <a:gd name="T1" fmla="*/ 110 h 220"/>
                                <a:gd name="T2" fmla="*/ 10 w 186"/>
                                <a:gd name="T3" fmla="*/ 0 h 220"/>
                                <a:gd name="T4" fmla="*/ 93 w 186"/>
                                <a:gd name="T5" fmla="*/ 76 h 220"/>
                                <a:gd name="T6" fmla="*/ 28 w 186"/>
                                <a:gd name="T7" fmla="*/ 46 h 220"/>
                                <a:gd name="T8" fmla="*/ 0 w 186"/>
                                <a:gd name="T9" fmla="*/ 110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9"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80"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81"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82"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83"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84"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85"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86"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87"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052"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053"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054"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055"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7"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9"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0"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2"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4"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5"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6"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7"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8"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9"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0"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1"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2"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9"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1"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2"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3"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4"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5"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6"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7"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8"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9"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0"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1"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2"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3"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9"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0"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1"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2"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3"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4"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5"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6"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7"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8"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9"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0"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1"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2"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3"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4"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5"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6"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7"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8"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9"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0"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1"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2"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3"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4"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5"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6"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7"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8"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9"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0"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1"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3"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4"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5"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6"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7"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8"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9"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0"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1"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2"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3"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4"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5"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609" name="Group 205"/>
                        <wpg:cNvGrpSpPr>
                          <a:grpSpLocks/>
                        </wpg:cNvGrpSpPr>
                        <wpg:grpSpPr bwMode="auto">
                          <a:xfrm>
                            <a:off x="1504950" y="888365"/>
                            <a:ext cx="1918335" cy="513080"/>
                            <a:chOff x="2370" y="1399"/>
                            <a:chExt cx="3021" cy="808"/>
                          </a:xfrm>
                        </wpg:grpSpPr>
                        <wps:wsp>
                          <wps:cNvPr id="610"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5"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7"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8"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9"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0"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1"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1"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2"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3"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4"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5"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6"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7"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8"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9"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0"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1"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2"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3"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4"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5"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6"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7"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8"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9"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0"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1"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2"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3"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6"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7"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8"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9"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0"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1"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2"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3"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4"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5"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6"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7"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8"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9"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0"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1"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2"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3"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4"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5"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6"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7"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8"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9"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0"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1"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2"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3"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4"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5"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6"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7"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8"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9"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0"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1"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2"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3"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4"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5"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6"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7"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8"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9"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0"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1"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2"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3"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4"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5"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6"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7"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8"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9"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0"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1"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2"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3"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4"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5"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6"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7"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8"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9"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0"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1"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2"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3"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4"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5"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6"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7"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8"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9"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0"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1"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2"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3"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4"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5"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6"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7"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8"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9"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0"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1"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2"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3"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4"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5"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6"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7"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8"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9"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0"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1"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2"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3"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4"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5"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6"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7"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8"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9"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0"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1"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2"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3"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4"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5"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6"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7"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8"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9"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0"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1"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2"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3"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4"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5"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6"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7"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8"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9"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0"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1"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2"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3"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4"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5"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6"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7"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8"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9"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0"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1"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2"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3"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4"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5"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6"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7"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8"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9"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0"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1"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2"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3"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4"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5"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6"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7"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8"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9"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3290" name="Group 406"/>
                        <wpg:cNvGrpSpPr>
                          <a:grpSpLocks/>
                        </wpg:cNvGrpSpPr>
                        <wpg:grpSpPr bwMode="auto">
                          <a:xfrm>
                            <a:off x="630555" y="38735"/>
                            <a:ext cx="3625850" cy="2159635"/>
                            <a:chOff x="993" y="61"/>
                            <a:chExt cx="5710" cy="3401"/>
                          </a:xfrm>
                        </wpg:grpSpPr>
                        <wps:wsp>
                          <wps:cNvPr id="3291"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292"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3"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4"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5"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6"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7"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8"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9"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0"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1"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2"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3"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4"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5"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6"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7"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8"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9"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0"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1"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2"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3"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4"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5"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6"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7"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8"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9"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0"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1"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2"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3"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4"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5"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6"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7"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8"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9"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0"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1"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2"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3"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4"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5"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6"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7"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8"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9"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0"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1"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2"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3"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4"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5"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6"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7"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8"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9"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0"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1"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2"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3"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4"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5"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6"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7"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8"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9"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0"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1"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2"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3"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4"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5"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6"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7"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8"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9"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0"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1"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2"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3"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4"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5"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6"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7"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8"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9"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0"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1"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2"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3"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4"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5"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6"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7"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8"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9"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0"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1"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2"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3"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4"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5"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6"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7"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8"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9"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0"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1"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2"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3"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4"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5"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6"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7"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8"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9"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0"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1"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2"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3"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4"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5"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6"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7"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8"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9"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0"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1"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2"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3"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4"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5"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6"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7"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8"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9"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0"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1"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2"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3"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4"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5"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6"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7"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8"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9"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0"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1"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2"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3"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4"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5"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6"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7"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8"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9"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0"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1"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2"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3"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4"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5"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6"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7"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8"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9"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0"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1"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2"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3"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4"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5"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6"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7"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8"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9"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0"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1"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2"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3"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4"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5"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6"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7"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8"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9"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0"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1"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2"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3"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4"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5"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6"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7"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8" name="Freeform 604"/>
                          <wps:cNvSpPr>
                            <a:spLocks/>
                          </wps:cNvSpPr>
                          <wps:spPr bwMode="auto">
                            <a:xfrm>
                              <a:off x="993" y="1029"/>
                              <a:ext cx="99" cy="99"/>
                            </a:xfrm>
                            <a:custGeom>
                              <a:avLst/>
                              <a:gdLst>
                                <a:gd name="T0" fmla="*/ 99 w 200"/>
                                <a:gd name="T1" fmla="*/ 0 h 199"/>
                                <a:gd name="T2" fmla="*/ 0 w 200"/>
                                <a:gd name="T3" fmla="*/ 49 h 199"/>
                                <a:gd name="T4" fmla="*/ 99 w 200"/>
                                <a:gd name="T5" fmla="*/ 99 h 199"/>
                                <a:gd name="T6" fmla="*/ 50 w 200"/>
                                <a:gd name="T7" fmla="*/ 49 h 199"/>
                                <a:gd name="T8" fmla="*/ 9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89" name="Freeform 605"/>
                          <wps:cNvSpPr>
                            <a:spLocks/>
                          </wps:cNvSpPr>
                          <wps:spPr bwMode="auto">
                            <a:xfrm>
                              <a:off x="2007" y="1029"/>
                              <a:ext cx="99" cy="99"/>
                            </a:xfrm>
                            <a:custGeom>
                              <a:avLst/>
                              <a:gdLst>
                                <a:gd name="T0" fmla="*/ 0 w 198"/>
                                <a:gd name="T1" fmla="*/ 0 h 199"/>
                                <a:gd name="T2" fmla="*/ 99 w 198"/>
                                <a:gd name="T3" fmla="*/ 49 h 199"/>
                                <a:gd name="T4" fmla="*/ 0 w 198"/>
                                <a:gd name="T5" fmla="*/ 99 h 199"/>
                                <a:gd name="T6" fmla="*/ 50 w 198"/>
                                <a:gd name="T7" fmla="*/ 49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90"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3491" name="Freeform 607"/>
                        <wps:cNvSpPr>
                          <a:spLocks/>
                        </wps:cNvSpPr>
                        <wps:spPr bwMode="auto">
                          <a:xfrm>
                            <a:off x="2490470" y="1378585"/>
                            <a:ext cx="467995" cy="398145"/>
                          </a:xfrm>
                          <a:custGeom>
                            <a:avLst/>
                            <a:gdLst>
                              <a:gd name="T0" fmla="*/ 0 w 1476"/>
                              <a:gd name="T1" fmla="*/ 398145 h 1256"/>
                              <a:gd name="T2" fmla="*/ 26317 w 1476"/>
                              <a:gd name="T3" fmla="*/ 388318 h 1256"/>
                              <a:gd name="T4" fmla="*/ 52951 w 1476"/>
                              <a:gd name="T5" fmla="*/ 377857 h 1256"/>
                              <a:gd name="T6" fmla="*/ 76414 w 1476"/>
                              <a:gd name="T7" fmla="*/ 367714 h 1256"/>
                              <a:gd name="T8" fmla="*/ 100828 w 1476"/>
                              <a:gd name="T9" fmla="*/ 357253 h 1256"/>
                              <a:gd name="T10" fmla="*/ 124925 w 1476"/>
                              <a:gd name="T11" fmla="*/ 346792 h 1256"/>
                              <a:gd name="T12" fmla="*/ 147120 w 1476"/>
                              <a:gd name="T13" fmla="*/ 336331 h 1256"/>
                              <a:gd name="T14" fmla="*/ 170266 w 1476"/>
                              <a:gd name="T15" fmla="*/ 324919 h 1256"/>
                              <a:gd name="T16" fmla="*/ 191510 w 1476"/>
                              <a:gd name="T17" fmla="*/ 313190 h 1256"/>
                              <a:gd name="T18" fmla="*/ 212437 w 1476"/>
                              <a:gd name="T19" fmla="*/ 301779 h 1256"/>
                              <a:gd name="T20" fmla="*/ 231461 w 1476"/>
                              <a:gd name="T21" fmla="*/ 290050 h 1256"/>
                              <a:gd name="T22" fmla="*/ 251119 w 1476"/>
                              <a:gd name="T23" fmla="*/ 278638 h 1256"/>
                              <a:gd name="T24" fmla="*/ 269509 w 1476"/>
                              <a:gd name="T25" fmla="*/ 266275 h 1256"/>
                              <a:gd name="T26" fmla="*/ 286631 w 1476"/>
                              <a:gd name="T27" fmla="*/ 254230 h 1256"/>
                              <a:gd name="T28" fmla="*/ 303436 w 1476"/>
                              <a:gd name="T29" fmla="*/ 242184 h 1256"/>
                              <a:gd name="T30" fmla="*/ 319606 w 1476"/>
                              <a:gd name="T31" fmla="*/ 229504 h 1256"/>
                              <a:gd name="T32" fmla="*/ 335143 w 1476"/>
                              <a:gd name="T33" fmla="*/ 216824 h 1256"/>
                              <a:gd name="T34" fmla="*/ 349728 w 1476"/>
                              <a:gd name="T35" fmla="*/ 204461 h 1256"/>
                              <a:gd name="T36" fmla="*/ 363679 w 1476"/>
                              <a:gd name="T37" fmla="*/ 191782 h 1256"/>
                              <a:gd name="T38" fmla="*/ 376362 w 1476"/>
                              <a:gd name="T39" fmla="*/ 178151 h 1256"/>
                              <a:gd name="T40" fmla="*/ 389045 w 1476"/>
                              <a:gd name="T41" fmla="*/ 165788 h 1256"/>
                              <a:gd name="T42" fmla="*/ 399508 w 1476"/>
                              <a:gd name="T43" fmla="*/ 151840 h 1256"/>
                              <a:gd name="T44" fmla="*/ 410288 w 1476"/>
                              <a:gd name="T45" fmla="*/ 138210 h 1256"/>
                              <a:gd name="T46" fmla="*/ 419483 w 1476"/>
                              <a:gd name="T47" fmla="*/ 125847 h 1256"/>
                              <a:gd name="T48" fmla="*/ 428995 w 1476"/>
                              <a:gd name="T49" fmla="*/ 112216 h 1256"/>
                              <a:gd name="T50" fmla="*/ 436288 w 1476"/>
                              <a:gd name="T51" fmla="*/ 98902 h 1256"/>
                              <a:gd name="T52" fmla="*/ 443898 w 1476"/>
                              <a:gd name="T53" fmla="*/ 84004 h 1256"/>
                              <a:gd name="T54" fmla="*/ 450239 w 1476"/>
                              <a:gd name="T55" fmla="*/ 70373 h 1256"/>
                              <a:gd name="T56" fmla="*/ 455312 w 1476"/>
                              <a:gd name="T57" fmla="*/ 56742 h 1256"/>
                              <a:gd name="T58" fmla="*/ 459434 w 1476"/>
                              <a:gd name="T59" fmla="*/ 42794 h 1256"/>
                              <a:gd name="T60" fmla="*/ 463556 w 1476"/>
                              <a:gd name="T61" fmla="*/ 28213 h 1256"/>
                              <a:gd name="T62" fmla="*/ 465776 w 1476"/>
                              <a:gd name="T63" fmla="*/ 14899 h 1256"/>
                              <a:gd name="T64" fmla="*/ 467995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2" name="Freeform 608"/>
                        <wps:cNvSpPr>
                          <a:spLocks/>
                        </wps:cNvSpPr>
                        <wps:spPr bwMode="auto">
                          <a:xfrm>
                            <a:off x="2486660" y="1724660"/>
                            <a:ext cx="70485" cy="58420"/>
                          </a:xfrm>
                          <a:custGeom>
                            <a:avLst/>
                            <a:gdLst>
                              <a:gd name="T0" fmla="*/ 46355 w 222"/>
                              <a:gd name="T1" fmla="*/ 0 h 185"/>
                              <a:gd name="T2" fmla="*/ 0 w 222"/>
                              <a:gd name="T3" fmla="*/ 53052 h 185"/>
                              <a:gd name="T4" fmla="*/ 70485 w 222"/>
                              <a:gd name="T5" fmla="*/ 58420 h 185"/>
                              <a:gd name="T6" fmla="*/ 29528 w 222"/>
                              <a:gd name="T7" fmla="*/ 40420 h 185"/>
                              <a:gd name="T8" fmla="*/ 46355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93" name="Freeform 609"/>
                        <wps:cNvSpPr>
                          <a:spLocks/>
                        </wps:cNvSpPr>
                        <wps:spPr bwMode="auto">
                          <a:xfrm>
                            <a:off x="2911475" y="1378585"/>
                            <a:ext cx="60325" cy="69215"/>
                          </a:xfrm>
                          <a:custGeom>
                            <a:avLst/>
                            <a:gdLst>
                              <a:gd name="T0" fmla="*/ 0 w 190"/>
                              <a:gd name="T1" fmla="*/ 52464 h 219"/>
                              <a:gd name="T2" fmla="*/ 47308 w 190"/>
                              <a:gd name="T3" fmla="*/ 0 h 219"/>
                              <a:gd name="T4" fmla="*/ 60325 w 190"/>
                              <a:gd name="T5" fmla="*/ 69215 h 219"/>
                              <a:gd name="T6" fmla="*/ 38735 w 190"/>
                              <a:gd name="T7" fmla="*/ 30341 h 219"/>
                              <a:gd name="T8" fmla="*/ 0 w 190"/>
                              <a:gd name="T9" fmla="*/ 52464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98" name="Rectangle 614"/>
                        <wps:cNvSpPr>
                          <a:spLocks noChangeArrowheads="1"/>
                        </wps:cNvSpPr>
                        <wps:spPr bwMode="auto">
                          <a:xfrm>
                            <a:off x="2779746" y="1706735"/>
                            <a:ext cx="461929"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544B" w14:textId="77777777" w:rsidR="00AD4EE4" w:rsidRPr="00D542E0" w:rsidRDefault="00AD4EE4" w:rsidP="00D542E0">
                              <w:pPr>
                                <w:jc w:val="center"/>
                                <w:rPr>
                                  <w:rFonts w:cs="Times New Roman"/>
                                  <w:sz w:val="18"/>
                                  <w:szCs w:val="18"/>
                                </w:rPr>
                              </w:pPr>
                              <w:r w:rsidRPr="00D542E0">
                                <w:rPr>
                                  <w:rFonts w:cs="Times New Roman"/>
                                  <w:b/>
                                  <w:bCs/>
                                  <w:color w:val="000000"/>
                                  <w:sz w:val="18"/>
                                  <w:szCs w:val="18"/>
                                  <w:lang w:val="en-US"/>
                                </w:rPr>
                                <w:t>β</w:t>
                              </w:r>
                              <w:r w:rsidRPr="00156E2D">
                                <w:rPr>
                                  <w:rFonts w:eastAsia="Calibri" w:cs="Arial"/>
                                  <w:b/>
                                  <w:color w:val="000000"/>
                                  <w:sz w:val="18"/>
                                  <w:szCs w:val="18"/>
                                  <w:lang w:val="en-US"/>
                                </w:rPr>
                                <w:t xml:space="preserve"> </w:t>
                              </w:r>
                              <w:r w:rsidRPr="00156E2D">
                                <w:rPr>
                                  <w:rFonts w:eastAsia="Calibri" w:hAnsi="Calibri"/>
                                  <w:b/>
                                  <w:color w:val="000000"/>
                                  <w:sz w:val="18"/>
                                  <w:szCs w:val="18"/>
                                  <w:lang w:val="en-US"/>
                                </w:rPr>
                                <w:t>±</w:t>
                              </w:r>
                              <w:r w:rsidRPr="00156E2D">
                                <w:rPr>
                                  <w:rFonts w:eastAsia="Calibri" w:cs="Arial"/>
                                  <w:b/>
                                  <w:color w:val="000000"/>
                                  <w:sz w:val="18"/>
                                  <w:szCs w:val="18"/>
                                </w:rPr>
                                <w:t xml:space="preserve"> 5</w:t>
                              </w:r>
                              <w:r w:rsidRPr="00156E2D">
                                <w:rPr>
                                  <w:rFonts w:eastAsia="Calibri" w:hAnsi="Calibri"/>
                                  <w:b/>
                                  <w:color w:val="000000"/>
                                  <w:sz w:val="18"/>
                                  <w:szCs w:val="18"/>
                                </w:rPr>
                                <w:t>°</w:t>
                              </w:r>
                            </w:p>
                          </w:txbxContent>
                        </wps:txbx>
                        <wps:bodyPr rot="0" vert="horz" wrap="square" lIns="0" tIns="0" rIns="0" bIns="0" anchor="t" anchorCtr="0" upright="1">
                          <a:spAutoFit/>
                        </wps:bodyPr>
                      </wps:wsp>
                      <wps:wsp>
                        <wps:cNvPr id="3505" name="Rectangle 632"/>
                        <wps:cNvSpPr>
                          <a:spLocks noChangeArrowheads="1"/>
                        </wps:cNvSpPr>
                        <wps:spPr bwMode="auto">
                          <a:xfrm>
                            <a:off x="198100" y="2283368"/>
                            <a:ext cx="2053097" cy="145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BCE08" w14:textId="77777777" w:rsidR="00AD4EE4" w:rsidRPr="00D542E0" w:rsidRDefault="00AD4EE4" w:rsidP="00173CF4">
                              <w:pPr>
                                <w:spacing w:line="240" w:lineRule="auto"/>
                                <w:rPr>
                                  <w:sz w:val="18"/>
                                  <w:szCs w:val="18"/>
                                </w:rPr>
                              </w:pPr>
                              <w:r w:rsidRPr="00D542E0">
                                <w:rPr>
                                  <w:sz w:val="18"/>
                                  <w:szCs w:val="18"/>
                                </w:rPr>
                                <w:t xml:space="preserve">Испытание с направляющим устройством </w:t>
                              </w:r>
                            </w:p>
                          </w:txbxContent>
                        </wps:txbx>
                        <wps:bodyPr rot="0" vert="horz" wrap="square" lIns="0" tIns="0" rIns="0" bIns="0" anchor="t" anchorCtr="0" upright="1">
                          <a:noAutofit/>
                        </wps:bodyPr>
                      </wps:wsp>
                      <wps:wsp>
                        <wps:cNvPr id="3506" name="Rectangle 2844"/>
                        <wps:cNvSpPr>
                          <a:spLocks noChangeArrowheads="1"/>
                        </wps:cNvSpPr>
                        <wps:spPr bwMode="auto">
                          <a:xfrm>
                            <a:off x="33" y="2567377"/>
                            <a:ext cx="3134639"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9EB7" w14:textId="77777777" w:rsidR="00AD4EE4" w:rsidRPr="00D542E0" w:rsidRDefault="00AD4EE4" w:rsidP="00173CF4">
                              <w:pPr>
                                <w:pStyle w:val="afc"/>
                                <w:spacing w:line="240" w:lineRule="exact"/>
                                <w:rPr>
                                  <w:sz w:val="18"/>
                                  <w:szCs w:val="18"/>
                                  <w:lang w:val="ru-RU"/>
                                </w:rPr>
                              </w:pPr>
                              <w:r w:rsidRPr="00D542E0">
                                <w:rPr>
                                  <w:bCs/>
                                  <w:sz w:val="18"/>
                                  <w:szCs w:val="18"/>
                                  <w:lang w:val="ru-RU"/>
                                </w:rPr>
                                <w:t xml:space="preserve">Минимум </w:t>
                              </w:r>
                              <w:r w:rsidRPr="00D542E0">
                                <w:rPr>
                                  <w:bCs/>
                                  <w:sz w:val="18"/>
                                  <w:szCs w:val="18"/>
                                  <w:lang w:val="en-US"/>
                                </w:rPr>
                                <w:t>F</w:t>
                              </w:r>
                              <w:r w:rsidRPr="00D542E0">
                                <w:rPr>
                                  <w:bCs/>
                                  <w:sz w:val="18"/>
                                  <w:szCs w:val="18"/>
                                  <w:lang w:val="ru-RU"/>
                                </w:rPr>
                                <w:t xml:space="preserve"> = 10 ± 0,1 Н (см. таблицу 8, пункт 7.2.5.2.6.2)</w:t>
                              </w:r>
                            </w:p>
                          </w:txbxContent>
                        </wps:txbx>
                        <wps:bodyPr rot="0" vert="horz" wrap="square" lIns="0" tIns="0" rIns="0" bIns="0" anchor="t" anchorCtr="0" upright="1">
                          <a:noAutofit/>
                        </wps:bodyPr>
                      </wps:wsp>
                      <wps:wsp>
                        <wps:cNvPr id="2402" name="Rectangle 1466"/>
                        <wps:cNvSpPr>
                          <a:spLocks noChangeArrowheads="1"/>
                        </wps:cNvSpPr>
                        <wps:spPr bwMode="auto">
                          <a:xfrm>
                            <a:off x="2816523" y="1189919"/>
                            <a:ext cx="4540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B4282" w14:textId="77777777" w:rsidR="00AD4EE4" w:rsidRPr="00156E2D" w:rsidRDefault="00AD4EE4" w:rsidP="00156E2D">
                              <w:pPr>
                                <w:pStyle w:val="afc"/>
                                <w:spacing w:line="240" w:lineRule="exact"/>
                                <w:jc w:val="center"/>
                                <w:rPr>
                                  <w:b/>
                                </w:rPr>
                              </w:pPr>
                              <w:r w:rsidRPr="00156E2D">
                                <w:rPr>
                                  <w:rFonts w:eastAsia="Calibri" w:cs="Arial"/>
                                  <w:b/>
                                  <w:bCs/>
                                  <w:color w:val="000000"/>
                                  <w:sz w:val="18"/>
                                  <w:szCs w:val="18"/>
                                  <w:lang w:val="en-US"/>
                                </w:rPr>
                                <w:t>α</w:t>
                              </w:r>
                              <w:r w:rsidRPr="00156E2D">
                                <w:rPr>
                                  <w:rFonts w:eastAsia="Calibri" w:cs="Arial"/>
                                  <w:b/>
                                  <w:color w:val="000000"/>
                                  <w:sz w:val="18"/>
                                  <w:szCs w:val="18"/>
                                  <w:lang w:val="en-US"/>
                                </w:rPr>
                                <w:t xml:space="preserve"> </w:t>
                              </w:r>
                              <w:r w:rsidRPr="00156E2D">
                                <w:rPr>
                                  <w:rFonts w:eastAsia="Calibri" w:hAnsi="Calibri"/>
                                  <w:b/>
                                  <w:color w:val="000000"/>
                                  <w:sz w:val="18"/>
                                  <w:szCs w:val="18"/>
                                  <w:lang w:val="en-US"/>
                                </w:rPr>
                                <w:t>±</w:t>
                              </w:r>
                              <w:r w:rsidRPr="00156E2D">
                                <w:rPr>
                                  <w:rFonts w:eastAsia="Calibri" w:cs="Arial"/>
                                  <w:b/>
                                  <w:color w:val="000000"/>
                                  <w:sz w:val="18"/>
                                  <w:szCs w:val="18"/>
                                </w:rPr>
                                <w:t xml:space="preserve"> 5</w:t>
                              </w:r>
                              <w:r w:rsidRPr="00156E2D">
                                <w:rPr>
                                  <w:rFonts w:eastAsia="Calibri" w:hAnsi="Calibri"/>
                                  <w:b/>
                                  <w:color w:val="000000"/>
                                  <w:sz w:val="18"/>
                                  <w:szCs w:val="18"/>
                                </w:rPr>
                                <w:t>°</w:t>
                              </w:r>
                            </w:p>
                          </w:txbxContent>
                        </wps:txbx>
                        <wps:bodyPr rot="0" vert="horz" wrap="square" lIns="0" tIns="0" rIns="0" bIns="0" anchor="t" anchorCtr="0" upright="1">
                          <a:sp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6F637884" id="Canvas 2" o:spid="_x0000_s2353" editas="canvas" style="width:420.05pt;height:221pt;mso-position-horizontal-relative:char;mso-position-vertical-relative:line" coordsize="53346,2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">
                <v:shape id="_x0000_s2354" type="#_x0000_t75" style="position:absolute;width:53346;height:28067;visibility:visible;mso-wrap-style:square">
                  <v:fill o:detectmouseclick="t"/>
                  <v:path o:connecttype="none"/>
                </v:shape>
                <v:group id="Group 4" o:spid="_x0000_s2355" style="position:absolute;left:6;top:6;width:42932;height:27419" coordorigin="1,1" coordsize="676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line id="Line 5" o:spid="_x0000_s2356" style="position:absolute;visibility:visible;mso-wrap-style:square" from="1,2303" to="2189,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" strokeweight="0"/>
                  <v:line id="Line 6" o:spid="_x0000_s2357" style="position:absolute;flip:x y;visibility:visible;mso-wrap-style:square" from="2128,2072" to="2211,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" strokeweight="0"/>
                  <v:line id="Line 7" o:spid="_x0000_s2358" style="position:absolute;visibility:visible;mso-wrap-style:square" from="2320,2020" to="2403,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" strokeweight="0"/>
                  <v:line id="Line 8" o:spid="_x0000_s2359" style="position:absolute;flip:y;visibility:visible;mso-wrap-style:square" from="1,2112" to="193,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" strokeweight="0">
                    <v:stroke dashstyle="1 1"/>
                  </v:line>
                  <v:shape id="Freeform 9" o:spid="_x0000_s2360" style="position:absolute;left:5561;top:1051;width:147;height:148;visibility:visible;mso-wrap-style:square;v-text-anchor:top" coordsize="29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" path="m287,297r,-11l291,286r,-22l294,264r,-51l291,200r,-12l287,179r-3,-11l280,155r-6,-9l271,135r-7,-9l260,115r-6,-9l247,95r-7,-9l207,53r-9,-7l187,39r-9,-6l167,29r-9,-7l149,20,139,13,126,9,116,6,106,2,93,2,80,,20,,16,2,7,2,3,6,,6e" filled="f" strokeweight="0">
                    <v:path arrowok="t" o:connecttype="custom" o:connectlocs="72,74;72,71;73,71;73,66;74,66;74,53;73,50;73,47;72,44;71,42;70,38;69,36;68,33;66,31;65,28;64,26;62,23;60,21;52,13;50,11;47,9;45,8;42,7;40,5;38,5;35,3;32,2;29,1;27,0;24,0;20,0;5,0;4,0;2,0;1,1;0,1" o:connectangles="0,0,0,0,0,0,0,0,0,0,0,0,0,0,0,0,0,0,0,0,0,0,0,0,0,0,0,0,0,0,0,0,0,0,0,0"/>
                  </v:shape>
                  <v:shape id="Freeform 10" o:spid="_x0000_s2361" style="position:absolute;left:5600;top:1099;width:59;height:59;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" path="m119,59r-2,13l113,84r-6,11l99,103r-11,6l77,114r-10,3l54,117,42,114,31,109,20,103,12,95,6,84,2,72,,59,2,47,6,35,12,24r8,-9l31,7,42,3,54,,67,,77,3,88,7r11,8l107,24r6,11l117,47r2,12xe" filled="f" strokeweight="0">
                    <v:path arrowok="t" o:connecttype="custom" o:connectlocs="29,15;29,18;28,21;26,24;24,26;22,28;19,29;16,30;13,30;10,29;7,28;5,26;3,24;1,21;0,18;0,15;0,12;1,9;3,6;5,4;7,2;10,1;13,0;16,0;19,1;22,2;24,4;26,6;28,9;29,12;29,15" o:connectangles="0,0,0,0,0,0,0,0,0,0,0,0,0,0,0,0,0,0,0,0,0,0,0,0,0,0,0,0,0,0,0"/>
                  </v:shape>
                  <v:line id="Line 11" o:spid="_x0000_s2362" style="position:absolute;flip:x;visibility:visible;mso-wrap-style:square" from="5363,3793" to="5366,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" strokeweight="0"/>
                  <v:shape id="Freeform 12" o:spid="_x0000_s2363" style="position:absolute;left:5366;top:3791;width:9;height:3;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" path="m17,7r-4,l13,4,4,4,4,,,e" filled="f" strokeweight="0">
                    <v:path arrowok="t" o:connecttype="custom" o:connectlocs="5,1;4,1;4,1;1,1;1,0;0,0" o:connectangles="0,0,0,0,0,0"/>
                  </v:shape>
                  <v:shape id="Freeform 13" o:spid="_x0000_s2364" style="position:absolute;left:5373;top:3796;width:5;height:5;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" path="m10,10l7,7,7,3,4,3,,e" filled="f" strokeweight="0">
                    <v:path arrowok="t" o:connecttype="custom" o:connectlocs="3,3;2,2;2,1;1,1;0,0" o:connectangles="0,0,0,0,0"/>
                  </v:shape>
                  <v:shape id="Freeform 14" o:spid="_x0000_s2365" style="position:absolute;left:5378;top:3801;width:5;height:9;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" path="m10,17r,-7l7,6,7,4,3,4,3,,,e" filled="f" strokeweight="0">
                    <v:path arrowok="t" o:connecttype="custom" o:connectlocs="3,5;3,3;2,2;2,1;1,1;1,0;0,0" o:connectangles="0,0,0,0,0,0,0"/>
                  </v:shape>
                  <v:shape id="Freeform 15" o:spid="_x0000_s2366" style="position:absolute;left:5383;top:3810;width:3;height:7;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" path="m6,16l6,9,4,9,4,3,,3,,e" filled="f" strokeweight="0">
                    <v:path arrowok="t" o:connecttype="custom" o:connectlocs="2,3;2,2;1,2;1,0;0,0;0,0" o:connectangles="0,0,0,0,0,0"/>
                  </v:shape>
                  <v:line id="Line 16" o:spid="_x0000_s2367" style="position:absolute;flip:y;visibility:visible;mso-wrap-style:square" from="5385,3817" to="5386,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" strokeweight="0"/>
                  <v:shape id="Freeform 17" o:spid="_x0000_s2368" style="position:absolute;left:5383;top:3824;width:2;height:5;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" path="m,11l4,7,4,e" filled="f" strokeweight="0">
                    <v:path arrowok="t" o:connecttype="custom" o:connectlocs="0,2;1,1;1,0" o:connectangles="0,0,0"/>
                  </v:shape>
                  <v:shape id="Freeform 18" o:spid="_x0000_s2369" style="position:absolute;left:5380;top:3833;width:3;height:1;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" path="m,3r4,l7,e" filled="f" strokeweight="0">
                    <v:path arrowok="t" o:connecttype="custom" o:connectlocs="0,0;1,0;1,0" o:connectangles="0,0,0"/>
                  </v:shape>
                  <v:line id="Line 19" o:spid="_x0000_s2370" style="position:absolute;visibility:visible;mso-wrap-style:square" from="5376,3834" to="5380,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" strokeweight="0"/>
                  <v:shape id="Freeform 20" o:spid="_x0000_s2371" style="position:absolute;left:5370;top:3833;width:5;height:1;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" path="m,l4,3r7,e" filled="f" strokeweight="0">
                    <v:path arrowok="t" o:connecttype="custom" o:connectlocs="0,0;1,0;2,0" o:connectangles="0,0,0"/>
                  </v:shape>
                  <v:shape id="Freeform 21" o:spid="_x0000_s2372" style="position:absolute;left:5363;top:3827;width:7;height:6;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" path="m,l7,6r4,l13,10e" filled="f" strokeweight="0">
                    <v:path arrowok="t" o:connecttype="custom" o:connectlocs="0,0;2,2;3,2;4,4" o:connectangles="0,0,0,0"/>
                  </v:shape>
                  <v:shape id="Freeform 22" o:spid="_x0000_s2373" style="position:absolute;left:5358;top:3819;width:5;height:8;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" path="m,l,3r2,l2,7,6,9r,4l9,13r,3e" filled="f" strokeweight="0">
                    <v:path arrowok="t" o:connecttype="custom" o:connectlocs="0,0;0,1;1,1;1,2;2,3;2,4;3,4;3,4" o:connectangles="0,0,0,0,0,0,0,0"/>
                  </v:shape>
                  <v:shape id="Freeform 23" o:spid="_x0000_s2374" style="position:absolute;left:5355;top:3810;width:3;height:9;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" path="m,l,3,3,7r,6l7,16r,4e" filled="f" strokeweight="0">
                    <v:path arrowok="t" o:connecttype="custom" o:connectlocs="0,0;0,0;0,1;0,3;1,3;1,4" o:connectangles="0,0,0,0,0,0"/>
                  </v:shape>
                  <v:line id="Line 24" o:spid="_x0000_s2375" style="position:absolute;visibility:visible;mso-wrap-style:square" from="5356,3803" to="535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GWxAAAANsAAAAPAAAAZHJzL2Rvd25yZXYueG1sRI9Ba8JA&#10;FITvhf6H5Qm91Y1S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HLQQZbEAAAA2wAAAA8A&#10;AAAAAAAAAAAAAAAABwIAAGRycy9kb3ducmV2LnhtbFBLBQYAAAAAAwADALcAAAD4AgAAAAA=&#10;" strokeweight="0"/>
                  <v:shape id="Freeform 25" o:spid="_x0000_s2376" style="position:absolute;left:5356;top:3796;width:4;height:7;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" path="m6,l4,3r,4l,10r,4e" filled="f" strokeweight="0">
                    <v:path arrowok="t" o:connecttype="custom" o:connectlocs="3,0;2,1;2,2;0,3;0,4" o:connectangles="0,0,0,0,0"/>
                  </v:shape>
                  <v:shape id="Freeform 26" o:spid="_x0000_s2377" style="position:absolute;left:5358;top:3791;width:5;height:3;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" path="m9,l6,r,4l2,4,,7e" filled="f" strokeweight="0">
                    <v:path arrowok="t" o:connecttype="custom" o:connectlocs="3,0;2,0;2,1;1,1;0,1" o:connectangles="0,0,0,0,0"/>
                  </v:shape>
                  <v:shape id="Freeform 27" o:spid="_x0000_s2378" style="position:absolute;left:5231;top:3900;width:20;height:22;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" path="m40,l38,4r-4,l31,6r-4,l27,10r-7,7l18,17r,3l7,30r,3l4,37r,2l,43e" filled="f" strokeweight="0">
                    <v:path arrowok="t" o:connecttype="custom" o:connectlocs="10,0;10,1;9,1;8,2;7,2;7,3;5,5;5,5;5,5;2,8;2,9;1,10;1,10;0,11" o:connectangles="0,0,0,0,0,0,0,0,0,0,0,0,0,0"/>
                  </v:shape>
                  <v:shape id="Freeform 28" o:spid="_x0000_s2379" style="position:absolute;left:5251;top:3886;width:42;height:13;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" path="m84,l71,r,3l53,3,51,7,40,7r-2,3l34,10r-3,4l24,14r-4,2l18,16r-4,4l11,20,4,27,,27e" filled="f" strokeweight="0">
                    <v:path arrowok="t" o:connecttype="custom" o:connectlocs="21,0;18,0;18,0;14,0;13,1;10,1;10,2;9,2;8,3;6,3;5,4;5,4;4,5;3,5;1,6;0,6" o:connectangles="0,0,0,0,0,0,0,0,0,0,0,0,0,0,0,0"/>
                  </v:shape>
                  <v:shape id="Freeform 29" o:spid="_x0000_s2380" style="position:absolute;left:5293;top:3886;width:45;height:4;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" path="m92,10r-7,l81,7,68,7r,-4l61,3,61,r,3l65,3,20,3,16,7,,7e" filled="f" strokeweight="0">
                    <v:path arrowok="t" o:connecttype="custom" o:connectlocs="22,2;21,2;20,1;16,1;16,0;15,0;15,0;15,0;16,0;5,0;4,1;0,1" o:connectangles="0,0,0,0,0,0,0,0,0,0,0,0"/>
                  </v:shape>
                  <v:shape id="Freeform 30" o:spid="_x0000_s2381" style="position:absolute;left:5338;top:3889;width:55;height:17;visibility:visible;mso-wrap-style:square;v-text-anchor:top" coordsize="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" path="m109,33r-3,l102,29r-3,l95,27r-2,l89,23r-7,l79,20r-6,l69,16r-7,l60,13r-11,l46,9r-6,l36,7,26,7,22,3,9,3,6,,,e" filled="f" strokeweight="0">
                    <v:path arrowok="t" o:connecttype="custom" o:connectlocs="28,9;27,9;26,8;25,8;24,7;24,7;23,6;21,6;20,5;19,5;18,4;16,4;15,4;13,4;12,3;10,3;9,2;7,2;6,1;3,1;2,0;0,0" o:connectangles="0,0,0,0,0,0,0,0,0,0,0,0,0,0,0,0,0,0,0,0,0,0"/>
                  </v:shape>
                  <v:shape id="Freeform 31" o:spid="_x0000_s2382" style="position:absolute;left:5393;top:3906;width:50;height:27;visibility:visible;mso-wrap-style:square;v-text-anchor:top" coordsize="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" path="m99,56l97,53r-4,l90,49r,-2l86,47,83,43r-4,l73,36r-3,l66,33r-2,l64,29,60,27r-3,l53,23r-3,l46,20r-2,l40,16r-3,l33,14r-3,l26,10r-2,l20,7r-7,l10,3,6,3,4,,,e" filled="f" strokeweight="0">
                    <v:path arrowok="t" o:connecttype="custom" o:connectlocs="25,13;25,13;24,13;23,12;23,11;22,11;21,10;20,10;19,8;18,8;17,8;16,8;16,7;15,6;15,6;14,5;13,5;12,5;11,5;10,4;10,4;9,3;8,3;7,2;6,2;5,1;4,1;3,0;2,0;1,0;0,0" o:connectangles="0,0,0,0,0,0,0,0,0,0,0,0,0,0,0,0,0,0,0,0,0,0,0,0,0,0,0,0,0,0,0"/>
                  </v:shape>
                  <v:shape id="Freeform 32" o:spid="_x0000_s2383" style="position:absolute;left:5443;top:3933;width:35;height:32;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" path="m71,64l64,57r,-4l34,24r-3,l31,20r-4,l24,17r,-4l20,13,18,11r-4,l14,7r-3,l7,4,4,4,4,,,e" filled="f" strokeweight="0">
                    <v:path arrowok="t" o:connecttype="custom" o:connectlocs="17,16;16,15;16,14;8,6;7,6;7,5;6,5;6,5;6,4;5,4;4,3;3,3;3,2;2,2;1,1;1,1;1,0;0,0" o:connectangles="0,0,0,0,0,0,0,0,0,0,0,0,0,0,0,0,0,0"/>
                  </v:shape>
                  <v:shape id="Freeform 33" o:spid="_x0000_s2384" style="position:absolute;left:5475;top:3963;width:21;height:38;visibility:visible;mso-wrap-style:square;v-text-anchor:top" coordsize="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" path="m43,75r,-4l40,69r,-7l36,58r,-7l33,51r,-6l29,42r,-4l27,35r,-2l20,26r,-3l13,17r,-4l9,13,7,10,7,6,,e" filled="f" strokeweight="0">
                    <v:path arrowok="t" o:connecttype="custom" o:connectlocs="10,19;10,18;10,18;10,16;9,15;9,13;8,13;8,12;7,11;7,10;6,9;6,9;5,7;5,6;3,5;3,4;2,4;1,3;1,2;0,0" o:connectangles="0,0,0,0,0,0,0,0,0,0,0,0,0,0,0,0,0,0,0,0"/>
                  </v:shape>
                  <v:shape id="Freeform 34" o:spid="_x0000_s2385" style="position:absolute;left:5495;top:4001;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" path="m,56l,53,3,49r,-9l7,40,7,7,3,3,3,e" filled="f" strokeweight="0">
                    <v:path arrowok="t" o:connecttype="custom" o:connectlocs="0,14;0,14;0,13;0,10;1,10;1,2;0,1;0,0" o:connectangles="0,0,0,0,0,0,0,0"/>
                  </v:shape>
                  <v:shape id="Freeform 35" o:spid="_x0000_s2386" style="position:absolute;left:5475;top:4029;width:20;height:22;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" path="m,44l3,40r4,l9,37r4,l13,33r7,-7l23,26r,-2l33,13r,-2l36,7r,-3l40,e" filled="f" strokeweight="0">
                    <v:path arrowok="t" o:connecttype="custom" o:connectlocs="0,11;1,10;2,10;3,10;4,10;4,9;5,7;6,7;6,6;9,4;9,3;9,2;9,1;10,0" o:connectangles="0,0,0,0,0,0,0,0,0,0,0,0,0,0"/>
                  </v:shape>
                  <v:shape id="Freeform 36" o:spid="_x0000_s2387" style="position:absolute;left:5435;top:4051;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" path="m,26r10,l14,22r13,l30,20r6,l40,16r7,l50,13r4,l56,9r7,l63,6r7,l70,2r6,l76,r4,e" filled="f" strokeweight="0">
                    <v:path arrowok="t" o:connecttype="custom" o:connectlocs="0,7;3,7;4,6;7,6;8,5;9,5;10,4;12,4;13,4;14,4;14,3;16,3;16,2;18,2;18,1;19,1;19,0;20,0" o:connectangles="0,0,0,0,0,0,0,0,0,0,0,0,0,0,0,0,0,0"/>
                  </v:shape>
                  <v:shape id="Freeform 37" o:spid="_x0000_s2388" style="position:absolute;left:5390;top:4061;width:45;height:1;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" path="m,l24,r3,2l73,2,77,,90,e" filled="f" strokeweight="0">
                    <v:path arrowok="t" o:connecttype="custom" o:connectlocs="0,0;6,0;7,1;19,1;20,0;23,0" o:connectangles="0,0,0,0,0,0"/>
                  </v:shape>
                  <v:shape id="Freeform 38" o:spid="_x0000_s2389" style="position:absolute;left:5333;top:4046;width:55;height:16;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" path="m,l7,4r6,3l20,7r4,4l31,13r2,l37,17r7,l44,20r7,l51,24r9,l64,27r13,l84,31r9,l104,33r6,e" filled="f" strokeweight="0">
                    <v:path arrowok="t" o:connecttype="custom" o:connectlocs="0,0;2,1;4,1;5,1;6,2;8,3;9,3;10,4;11,4;11,5;13,5;13,6;15,6;16,6;20,6;21,7;24,7;26,8;28,8" o:connectangles="0,0,0,0,0,0,0,0,0,0,0,0,0,0,0,0,0,0,0"/>
                  </v:shape>
                  <v:shape id="Freeform 39" o:spid="_x0000_s2390" style="position:absolute;left:5284;top:4018;width:49;height:28;visibility:visible;mso-wrap-style:square;v-text-anchor:top" coordsize="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" path="m,l6,3,17,14r7,2l30,23r3,l33,27r4,3l40,30r6,6l50,36r3,4l60,40r2,3l65,43r4,4l72,47r6,2l85,49r6,4l98,56e" filled="f" strokeweight="0">
                    <v:path arrowok="t" o:connecttype="custom" o:connectlocs="0,0;2,1;5,4;6,4;8,6;9,6;9,7;10,8;10,8;12,9;13,9;14,10;15,10;16,11;17,11;18,12;18,12;20,13;22,13;23,14;25,14" o:connectangles="0,0,0,0,0,0,0,0,0,0,0,0,0,0,0,0,0,0,0,0,0"/>
                  </v:shape>
                  <v:shape id="Freeform 40" o:spid="_x0000_s2391" style="position:absolute;left:5251;top:3988;width:33;height:31;visibility:visible;mso-wrap-style:square;v-text-anchor:top" coordsize="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" path="m,l11,9r,4l14,16r4,l18,20r9,9l27,33r4,l31,35r3,l40,42r4,l44,46r3,l57,55r3,l67,62e" filled="f" strokeweight="0">
                    <v:path arrowok="t" o:connecttype="custom" o:connectlocs="0,0;2,3;2,4;3,4;4,4;4,5;6,8;6,9;7,9;7,9;8,9;10,11;11,11;11,12;11,12;14,14;15,14;16,16" o:connectangles="0,0,0,0,0,0,0,0,0,0,0,0,0,0,0,0,0,0"/>
                  </v:shape>
                  <v:shape id="Freeform 41" o:spid="_x0000_s2392" style="position:absolute;left:5229;top:3950;width:22;height:39;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" path="m,l,4,2,7r,6l6,17r,7l9,27r,4l13,33r,4l16,40r,4l20,47r,3l22,53r,4l29,62r,3l33,65r3,4l36,72r6,6e" filled="f" strokeweight="0">
                    <v:path arrowok="t" o:connecttype="custom" o:connectlocs="0,0;0,1;1,2;1,4;2,5;2,6;3,7;3,8;4,9;4,10;4,10;4,11;5,12;5,13;6,14;6,15;8,16;8,17;9,17;10,18;10,18;12,20" o:connectangles="0,0,0,0,0,0,0,0,0,0,0,0,0,0,0,0,0,0,0,0,0,0"/>
                  </v:shape>
                  <v:shape id="Freeform 42" o:spid="_x0000_s2393" style="position:absolute;left:5227;top:3943;width:2;height:7;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" path="m,l,4,4,6r,7e" filled="f" strokeweight="0">
                    <v:path arrowok="t" o:connecttype="custom" o:connectlocs="0,0;0,1;1,2;1,4" o:connectangles="0,0,0,0"/>
                  </v:shape>
                  <v:shape id="Freeform 43" o:spid="_x0000_s2394" style="position:absolute;left:5227;top:3922;width:4;height:11;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" path="m6,r,3l4,7r,9l,20r,3e" filled="f" strokeweight="0">
                    <v:path arrowok="t" o:connecttype="custom" o:connectlocs="3,0;3,0;2,1;2,4;0,5;0,5" o:connectangles="0,0,0,0,0,0"/>
                  </v:shape>
                  <v:line id="Line 44" o:spid="_x0000_s2395" style="position:absolute;flip:y;visibility:visible;mso-wrap-style:square" from="5495,4270" to="5498,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" strokeweight="0"/>
                  <v:shape id="Freeform 45" o:spid="_x0000_s2396" style="position:absolute;left:5476;top:4282;width:19;height:21;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" path="m,43l4,40r2,l10,36r3,l13,34r7,-7l24,27r,-4l30,16r,-2l33,10r,-3l37,3,37,e" filled="f" strokeweight="0">
                    <v:path arrowok="t" o:connecttype="custom" o:connectlocs="0,10;1,10;2,10;3,9;4,9;4,8;5,6;6,6;6,5;8,4;8,3;9,2;9,1;10,0;10,0" o:connectangles="0,0,0,0,0,0,0,0,0,0,0,0,0,0,0"/>
                  </v:shape>
                  <v:shape id="Freeform 46" o:spid="_x0000_s2397" style="position:absolute;left:5435;top:4303;width:41;height:16;visibility:visible;mso-wrap-style:square;v-text-anchor:top" coordsize="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" path="m,30r7,l10,26r10,l23,24r11,l36,20r7,l47,17r7,l56,13r4,l63,10r4,l70,6r4,l80,r3,e" filled="f" strokeweight="0">
                    <v:path arrowok="t" o:connecttype="custom" o:connectlocs="0,9;1,9;2,7;5,7;5,7;8,7;9,6;10,6;11,5;13,5;14,4;15,4;15,3;16,3;17,2;18,2;20,0;20,0" o:connectangles="0,0,0,0,0,0,0,0,0,0,0,0,0,0,0,0,0,0"/>
                  </v:shape>
                  <v:shape id="Freeform 47" o:spid="_x0000_s2398" style="position:absolute;left:5390;top:4317;width:45;height:2;visibility:visible;mso-wrap-style:square;v-text-anchor:top" coordsize="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" path="m,l24,r3,4l73,4,77,,90,e" filled="f" strokeweight="0">
                    <v:path arrowok="t" o:connecttype="custom" o:connectlocs="0,0;6,0;7,1;19,1;20,0;23,0" o:connectangles="0,0,0,0,0,0"/>
                  </v:shape>
                  <v:shape id="Freeform 48" o:spid="_x0000_s2399" style="position:absolute;left:5333;top:4300;width:55;height:17;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" path="m,l4,,7,4r4,l13,7r4,l20,11r7,l31,13r6,l40,17r7,l51,20r9,l64,24r7,l73,27r11,l87,31r13,l104,33r6,e" filled="f" strokeweight="0">
                    <v:path arrowok="t" o:connecttype="custom" o:connectlocs="0,0;1,0;2,1;3,1;4,2;5,2;5,3;7,3;8,4;10,4;10,5;12,5;13,5;15,5;16,6;18,6;19,7;21,7;22,8;25,8;26,9;28,9" o:connectangles="0,0,0,0,0,0,0,0,0,0,0,0,0,0,0,0,0,0,0,0,0,0"/>
                  </v:shape>
                  <v:shape id="Freeform 49" o:spid="_x0000_s2400" style="position:absolute;left:5284;top:4272;width:49;height:28;visibility:visible;mso-wrap-style:square;v-text-anchor:top" coordsize="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" path="m,l4,2r2,l10,6r,3l13,9r4,4l20,13r6,6l30,19r3,3l37,22r,4l40,29r4,l46,33r4,l53,35r4,l60,39r2,l65,42r4,l72,46r4,l78,49r7,l89,53r2,l95,55r3,e" filled="f" strokeweight="0">
                    <v:path arrowok="t" o:connecttype="custom" o:connectlocs="0,0;1,1;2,1;3,2;3,3;4,3;5,4;5,4;7,5;8,5;9,6;10,6;10,7;10,8;11,8;12,9;13,9;14,9;15,9;15,10;16,10;17,11;18,11;18,12;19,12;20,13;22,13;23,14;23,14;24,14;25,14" o:connectangles="0,0,0,0,0,0,0,0,0,0,0,0,0,0,0,0,0,0,0,0,0,0,0,0,0,0,0,0,0,0,0"/>
                  </v:shape>
                  <v:shape id="Freeform 50" o:spid="_x0000_s2401" style="position:absolute;left:5251;top:4240;width:33;height:32;visibility:visible;mso-wrap-style:square;v-text-anchor:top" coordsize="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" path="m,l11,10r,3l14,17r4,l18,20r9,10l27,33r4,l31,37r3,l40,44r4,l44,46r3,l57,57r3,l67,64e" filled="f" strokeweight="0">
                    <v:path arrowok="t" o:connecttype="custom" o:connectlocs="0,0;2,3;2,4;3,5;4,5;4,5;6,8;6,9;7,9;7,10;8,10;10,11;11,11;11,12;11,12;14,15;15,15;16,16" o:connectangles="0,0,0,0,0,0,0,0,0,0,0,0,0,0,0,0,0,0"/>
                  </v:shape>
                  <v:shape id="Freeform 51" o:spid="_x0000_s2402" style="position:absolute;left:5229;top:4203;width:22;height:37;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" path="m,l,3,2,7r,7l6,16r,7l9,23r,6l13,33r,3l16,40r,3l22,49r,4l29,60r,3l33,63r3,4l36,69r6,7e" filled="f" strokeweight="0">
                    <v:path arrowok="t" o:connecttype="custom" o:connectlocs="0,0;0,0;1,1;1,3;2,4;2,5;3,5;3,7;4,8;4,9;4,9;4,10;6,12;6,13;8,14;8,15;9,15;10,16;10,17;12,18" o:connectangles="0,0,0,0,0,0,0,0,0,0,0,0,0,0,0,0,0,0,0,0"/>
                  </v:shape>
                  <v:shape id="Freeform 52" o:spid="_x0000_s2403" style="position:absolute;left:5229;top:4196;width:2;height:7;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" path="m,l,9r2,4e" filled="f" strokeweight="0">
                    <v:path arrowok="t" o:connecttype="custom" o:connectlocs="0,0;0,3;2,4" o:connectangles="0,0,0"/>
                  </v:shape>
                  <v:shape id="Freeform 53" o:spid="_x0000_s2404" style="position:absolute;left:5362;top:3833;width:18;height:148;visibility:visible;mso-wrap-style:square;v-text-anchor:top" coordsize="3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" path="m36,3r-3,l27,,23,3,16,7r-2,7l10,20,7,30r,17l3,69r,34l3,153,,213r,84e" filled="f" strokeweight="0">
                    <v:path arrowok="t" o:connecttype="custom" o:connectlocs="9,0;9,0;7,0;6,0;4,1;4,3;3,5;2,7;2,11;1,17;1,25;1,38;0,53;0,74" o:connectangles="0,0,0,0,0,0,0,0,0,0,0,0,0,0"/>
                  </v:shape>
                  <v:shape id="Freeform 54" o:spid="_x0000_s2405" style="position:absolute;left:5365;top:3853;width:20;height:6;visibility:visible;mso-wrap-style:square;v-text-anchor:top" coordsize="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" path="m,l,3r3,l9,9r4,l16,13r13,l33,9r3,l40,7e" filled="f" strokeweight="0">
                    <v:path arrowok="t" o:connecttype="custom" o:connectlocs="0,0;0,0;1,0;3,2;4,2;4,3;8,3;9,2;9,2;10,1" o:connectangles="0,0,0,0,0,0,0,0,0,0"/>
                  </v:shape>
                  <v:shape id="Freeform 55" o:spid="_x0000_s2406" style="position:absolute;left:2209;top:2379;width:8;height:8;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" path="m,l,2r2,l2,6r7,7l13,13r,2l16,15e" filled="f" strokeweight="0">
                    <v:path arrowok="t" o:connecttype="custom" o:connectlocs="0,0;0,1;1,1;1,2;3,4;4,4;4,4;4,4" o:connectangles="0,0,0,0,0,0,0,0"/>
                  </v:shape>
                  <v:shape id="Freeform 56" o:spid="_x0000_s2407" style="position:absolute;left:2217;top:2385;width:27;height:5;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" path="m,l4,,6,2r7,l17,6r13,l33,9r20,e" filled="f" strokeweight="0">
                    <v:path arrowok="t" o:connecttype="custom" o:connectlocs="0,0;1,0;2,1;4,1;5,2;8,2;9,3;14,3" o:connectangles="0,0,0,0,0,0,0,0"/>
                  </v:shape>
                  <v:shape id="Freeform 57" o:spid="_x0000_s2408" style="position:absolute;left:2244;top:2389;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" path="m,3r33,l37,,60,e" filled="f" strokeweight="0">
                    <v:path arrowok="t" o:connecttype="custom" o:connectlocs="0,0;9,0;10,0;15,0" o:connectangles="0,0,0,0"/>
                  </v:shape>
                  <v:shape id="Freeform 58" o:spid="_x0000_s2409" style="position:absolute;left:2274;top:2382;width:40;height:8;visibility:visible;mso-wrap-style:square;v-text-anchor:top" coordsize="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" path="m,16r6,l10,13r14,l26,9r14,l44,7r9,l57,3r13,l73,r6,e" filled="f" strokeweight="0">
                    <v:path arrowok="t" o:connecttype="custom" o:connectlocs="0,4;2,4;3,4;6,4;7,3;10,3;11,2;14,2;15,1;18,1;19,0;20,0" o:connectangles="0,0,0,0,0,0,0,0,0,0,0,0"/>
                  </v:shape>
                  <v:shape id="Freeform 59" o:spid="_x0000_s2410" style="position:absolute;left:2314;top:2369;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" path="m,26r4,l7,22r7,l18,20r6,l27,16r7,l38,13r6,l47,9r7,l58,6r6,l67,2r6,l77,r3,e" filled="f" strokeweight="0">
                    <v:path arrowok="t" o:connecttype="custom" o:connectlocs="0,7;1,7;2,6;4,6;5,5;6,5;7,4;9,4;10,4;11,4;12,3;14,3;15,2;16,2;17,1;19,1;20,0;20,0" o:connectangles="0,0,0,0,0,0,0,0,0,0,0,0,0,0,0,0,0,0"/>
                  </v:shape>
                  <v:shape id="Freeform 60" o:spid="_x0000_s2411" style="position:absolute;left:2354;top:2354;width:26;height:15;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" path="m,29r4,l4,25r3,l13,22r4,-4l24,15r3,l31,13r6,-3l40,6,47,3r4,l51,r2,e" filled="f" strokeweight="0">
                    <v:path arrowok="t" o:connecttype="custom" o:connectlocs="0,8;1,8;1,7;1,7;3,6;4,5;6,4;6,4;7,4;9,3;10,2;11,1;12,1;12,0;13,0" o:connectangles="0,0,0,0,0,0,0,0,0,0,0,0,0,0,0"/>
                  </v:shape>
                  <v:shape id="Freeform 61" o:spid="_x0000_s2412" style="position:absolute;left:2380;top:2336;width:20;height:17;visibility:visible;mso-wrap-style:square;v-text-anchor:top" coordsize="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" path="m,33l4,29r3,l11,26r7,l27,16r,-3l31,13,34,9r,-3l40,e" filled="f" strokeweight="0">
                    <v:path arrowok="t" o:connecttype="custom" o:connectlocs="0,9;1,8;2,8;3,7;5,7;7,4;7,4;8,4;9,3;9,2;10,0" o:connectangles="0,0,0,0,0,0,0,0,0,0,0"/>
                  </v:shape>
                  <v:shape id="Freeform 62" o:spid="_x0000_s2413" style="position:absolute;left:2400;top:2328;width:3;height:1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" path="m,20l,18r4,l4,14,7,11,7,e" filled="f" strokeweight="0">
                    <v:path arrowok="t" o:connecttype="custom" o:connectlocs="0,5;0,5;1,5;1,4;1,3;1,0" o:connectangles="0,0,0,0,0,0"/>
                  </v:shape>
                  <v:shape id="Freeform 63" o:spid="_x0000_s2414" style="position:absolute;left:2316;top:2013;width:4;height:7;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" path="m10,13l7,11,7,7,,e" filled="f" strokeweight="0">
                    <v:path arrowok="t" o:connecttype="custom" o:connectlocs="2,4;1,3;1,2;0,0" o:connectangles="0,0,0,0"/>
                  </v:shape>
                  <v:shape id="Freeform 64" o:spid="_x0000_s2415" style="position:absolute;left:2287;top:2009;width:27;height:4;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" path="m53,9r-2,l47,6r-7,l37,2,24,2,20,,,e" filled="f" strokeweight="0">
                    <v:path arrowok="t" o:connecttype="custom" o:connectlocs="14,2;13,2;12,1;10,1;10,0;6,0;5,0;0,0" o:connectangles="0,0,0,0,0,0,0,0"/>
                  </v:shape>
                  <v:shape id="Freeform 65" o:spid="_x0000_s2416" style="position:absolute;left:2257;top:2009;width:30;height:1;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" path="m60,l31,,27,2,,2e" filled="f" strokeweight="0">
                    <v:path arrowok="t" o:connecttype="custom" o:connectlocs="15,0;8,0;7,1;0,1" o:connectangles="0,0,0,0"/>
                  </v:shape>
                  <v:shape id="Freeform 66" o:spid="_x0000_s2417" style="position:absolute;left:2216;top:2009;width:41;height:8;visibility:visible;mso-wrap-style:square;v-text-anchor:top" coordsize="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" path="m82,l76,,73,2,60,2,56,6r-9,l43,9,27,9r-4,4l9,13,7,16,,16e" filled="f" strokeweight="0">
                    <v:path arrowok="t" o:connecttype="custom" o:connectlocs="21,0;19,0;19,1;15,1;14,2;12,2;11,3;7,3;6,4;3,4;2,4;0,4" o:connectangles="0,0,0,0,0,0,0,0,0,0,0,0"/>
                  </v:shape>
                  <v:shape id="Freeform 67" o:spid="_x0000_s2418" style="position:absolute;left:2177;top:2017;width:39;height:13;visibility:visible;mso-wrap-style:square;v-text-anchor:top" coordsize="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" path="m77,l73,,70,4r-6,l64,6r-7,l53,10r-7,l44,13r-11,l31,17r-7,l20,19r-7,l13,23r-6,l4,26,,26e" filled="f" strokeweight="0">
                    <v:path arrowok="t" o:connecttype="custom" o:connectlocs="20,0;19,0;18,1;16,1;16,2;15,2;14,3;12,3;11,4;9,4;8,5;6,5;5,5;4,5;4,6;2,6;1,7;0,7" o:connectangles="0,0,0,0,0,0,0,0,0,0,0,0,0,0,0,0,0,0"/>
                  </v:shape>
                  <v:shape id="Freeform 68" o:spid="_x0000_s2419" style="position:absolute;left:2151;top:2032;width:26;height:13;visibility:visible;mso-wrap-style:square;v-text-anchor:top" coordsize="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" path="m53,l50,r,3l46,3,40,7,37,9r-7,l24,16r-7,l13,20,6,23r-2,l4,27,,27e" filled="f" strokeweight="0">
                    <v:path arrowok="t" o:connecttype="custom" o:connectlocs="13,0;12,0;12,0;11,0;10,1;9,2;7,2;6,4;4,4;3,5;1,5;1,5;1,6;0,6" o:connectangles="0,0,0,0,0,0,0,0,0,0,0,0,0,0"/>
                  </v:shape>
                  <v:shape id="Freeform 69" o:spid="_x0000_s2420" style="position:absolute;left:2130;top:2043;width:20;height:20;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" path="m40,l36,4r-3,l30,6r-3,l27,10r-7,7l16,17r,3l10,26r-3,l7,30,3,33r,4l,39e" filled="f" strokeweight="0">
                    <v:path arrowok="t" o:connecttype="custom" o:connectlocs="10,0;9,1;9,1;8,2;7,2;7,3;5,5;4,5;4,5;3,7;2,7;2,8;1,9;1,10;0,10" o:connectangles="0,0,0,0,0,0,0,0,0,0,0,0,0,0,0"/>
                  </v:shape>
                  <v:shape id="Freeform 70" o:spid="_x0000_s2421" style="position:absolute;left:2126;top:2062;width:4;height:10;visibility:visible;mso-wrap-style:square;v-text-anchor:top" coordsize="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" path="m6,l2,2r,4l,9,,20e" filled="f" strokeweight="0">
                    <v:path arrowok="t" o:connecttype="custom" o:connectlocs="3,0;1,1;1,2;0,3;0,5" o:connectangles="0,0,0,0,0"/>
                  </v:shape>
                  <v:line id="Line 71" o:spid="_x0000_s2422" style="position:absolute;flip:x;visibility:visible;mso-wrap-style:square" from="2346,1343" to="5219,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" strokeweight="0"/>
                  <v:line id="Line 72" o:spid="_x0000_s2423" style="position:absolute;flip:x;visibility:visible;mso-wrap-style:square" from="193,2112" to="213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" strokeweight="0"/>
                  <v:line id="Line 73" o:spid="_x0000_s2424" style="position:absolute;visibility:visible;mso-wrap-style:square" from="5191,1315" to="5309,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" strokeweight="0"/>
                  <v:line id="Line 74" o:spid="_x0000_s2425" style="position:absolute;visibility:visible;mso-wrap-style:square" from="5261,1270" to="5489,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" strokeweight="0"/>
                  <v:line id="Line 75" o:spid="_x0000_s2426" style="position:absolute;visibility:visible;mso-wrap-style:square" from="5304,1203" to="5558,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" strokeweight="0"/>
                  <v:line id="Line 76" o:spid="_x0000_s2427" style="position:absolute;visibility:visible;mso-wrap-style:square" from="5306,1118" to="5640,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" strokeweight="0"/>
                  <v:line id="Line 77" o:spid="_x0000_s2428" style="position:absolute;visibility:visible;mso-wrap-style:square" from="5309,1319" to="53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" strokeweight="0"/>
                  <v:line id="Line 78" o:spid="_x0000_s2429" style="position:absolute;visibility:visible;mso-wrap-style:square" from="5471,1480" to="5472,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" strokeweight="0"/>
                  <v:line id="Line 79" o:spid="_x0000_s2430" style="position:absolute;flip:x;visibility:visible;mso-wrap-style:square" from="2397,1525" to="5309,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" strokeweight="0"/>
                  <v:line id="Line 80" o:spid="_x0000_s2431" style="position:absolute;flip:y;visibility:visible;mso-wrap-style:square" from="5261,1203" to="5304,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" strokeweight="0"/>
                  <v:line id="Line 81" o:spid="_x0000_s2432" style="position:absolute;flip:y;visibility:visible;mso-wrap-style:square" from="5489,1454" to="555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7P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xhNsjH8vUlPQM5uAAAA//8DAFBLAQItABQABgAIAAAAIQDb4fbL7gAAAIUBAAATAAAAAAAA&#10;AAAAAAAAAAAAAABbQ29udGVudF9UeXBlc10ueG1sUEsBAi0AFAAGAAgAAAAhAFr0LFu/AAAAFQEA&#10;AAsAAAAAAAAAAAAAAAAAHwEAAF9yZWxzLy5yZWxzUEsBAi0AFAAGAAgAAAAhALN7Hs/HAAAA3QAA&#10;AA8AAAAAAAAAAAAAAAAABwIAAGRycy9kb3ducmV2LnhtbFBLBQYAAAAAAwADALcAAAD7AgAAAAA=&#10;" strokeweight="0"/>
                  <v:line id="Line 82" o:spid="_x0000_s2433" style="position:absolute;flip:y;visibility:visible;mso-wrap-style:square" from="5471,1454" to="564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" strokeweight="0"/>
                  <v:line id="Line 83" o:spid="_x0000_s2434" style="position:absolute;flip:y;visibility:visible;mso-wrap-style:square" from="5191,1118" to="5306,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" strokeweight="0"/>
                  <v:line id="Line 84" o:spid="_x0000_s2435" style="position:absolute;flip:y;visibility:visible;mso-wrap-style:square" from="5640,1199" to="5705,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uK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" strokeweight="0"/>
                  <v:line id="Line 85" o:spid="_x0000_s2436" style="position:absolute;flip:x;visibility:visible;mso-wrap-style:square" from="5306,1055" to="556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" strokeweight="0"/>
                  <v:line id="Line 86" o:spid="_x0000_s2437" style="position:absolute;visibility:visible;mso-wrap-style:square" from="5448,3537" to="5479,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" strokeweight="0"/>
                  <v:line id="Line 87" o:spid="_x0000_s2438" style="position:absolute;visibility:visible;mso-wrap-style:square" from="5479,3569" to="5480,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" strokeweight="0"/>
                  <v:line id="Line 88" o:spid="_x0000_s2439" style="position:absolute;visibility:visible;mso-wrap-style:square" from="5264,3354" to="5304,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" strokeweight="0"/>
                  <v:line id="Line 89" o:spid="_x0000_s2440" style="position:absolute;visibility:visible;mso-wrap-style:square" from="5264,3354" to="526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" strokeweight="0"/>
                  <v:line id="Line 90" o:spid="_x0000_s2441" style="position:absolute;visibility:visible;mso-wrap-style:square" from="5264,3557" to="5479,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" strokeweight="0"/>
                  <v:line id="Line 91" o:spid="_x0000_s2442" style="position:absolute;flip:x y;visibility:visible;mso-wrap-style:square" from="5264,3557" to="5365,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" strokeweight="0"/>
                  <v:line id="Line 92" o:spid="_x0000_s2443" style="position:absolute;flip:x;visibility:visible;mso-wrap-style:square" from="5385,3772" to="5479,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" strokeweight="0"/>
                  <v:line id="Line 93" o:spid="_x0000_s2444" style="position:absolute;flip:y;visibility:visible;mso-wrap-style:square" from="5423,3524" to="545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" strokeweight="0"/>
                  <v:line id="Line 94" o:spid="_x0000_s2445" style="position:absolute;flip:x y;visibility:visible;mso-wrap-style:square" from="5453,3524" to="54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" strokeweight="0"/>
                  <v:line id="Line 95" o:spid="_x0000_s2446" style="position:absolute;flip:x y;visibility:visible;mso-wrap-style:square" from="5423,3595"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" strokeweight="0"/>
                  <v:line id="Line 96" o:spid="_x0000_s2447" style="position:absolute;flip:y;visibility:visible;mso-wrap-style:square" from="5471,3536" to="548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" strokeweight="0"/>
                  <v:line id="Line 97" o:spid="_x0000_s2448" style="position:absolute;visibility:visible;mso-wrap-style:square" from="5428,3583"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" strokeweight="0"/>
                  <v:line id="Line 98" o:spid="_x0000_s2449" style="position:absolute;visibility:visible;mso-wrap-style:square" from="5279,3451" to="542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" strokeweight="0"/>
                  <v:line id="Line 99" o:spid="_x0000_s2450" style="position:absolute;flip:y;visibility:visible;mso-wrap-style:square" from="5279,3380" to="5309,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" strokeweight="0"/>
                  <v:line id="Line 100" o:spid="_x0000_s2451" style="position:absolute;visibility:visible;mso-wrap-style:square" from="5231,3933" to="523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" strokeweight="0"/>
                  <v:line id="Line 101" o:spid="_x0000_s2452" style="position:absolute;visibility:visible;mso-wrap-style:square" from="5498,4009" to="5499,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" strokeweight="0"/>
                  <v:line id="Line 102" o:spid="_x0000_s2453" style="position:absolute;visibility:visible;mso-wrap-style:square" from="5309,3380" to="545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" strokeweight="0"/>
                  <v:shape id="Freeform 103" o:spid="_x0000_s2454" style="position:absolute;left:4150;top:1315;width:184;height:833;visibility:visible;mso-wrap-style:square;v-text-anchor:top" coordsize="36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" path="m368,1665r,-110l365,1502r-4,-53l358,1396r-4,-56l352,1287r-7,-51l338,1182r-6,-53l325,1076r-10,-53l305,970,295,917,285,866,275,813,261,759,248,706,235,656,222,603,208,550,192,501,175,449,159,399,142,350,122,297,106,246,86,197,66,147,42,98,22,49,,e" filled="f" strokeweight="0">
                    <v:path arrowok="t" o:connecttype="custom" o:connectlocs="92,417;92,389;92,376;91,363;90,349;89,335;88,322;87,309;85,296;83,283;82,269;79,256;77,243;74,230;72,217;69,204;66,190;62,177;59,164;56,151;52,138;48,126;44,113;40,100;36,88;31,75;27,62;22,50;17,37;11,25;6,13;0,0" o:connectangles="0,0,0,0,0,0,0,0,0,0,0,0,0,0,0,0,0,0,0,0,0,0,0,0,0,0,0,0,0,0,0,0"/>
                  </v:shape>
                  <v:shape id="Freeform 104" o:spid="_x0000_s2455" style="position:absolute;left:4278;top:2045;width:99;height:103;visibility:visible;mso-wrap-style:square;v-text-anchor:top" coordsize="19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" path="m,16l113,205,198,,106,106,,16xe" fillcolor="black" strokeweight="0">
                    <v:path arrowok="t" o:connecttype="custom" o:connectlocs="0,4;29,52;50,0;27,27;0,4" o:connectangles="0,0,0,0,0"/>
                  </v:shape>
                  <v:shape id="Freeform 105" o:spid="_x0000_s2456" style="position:absolute;left:4140;top:1315;width:93;height:110;visibility:visible;mso-wrap-style:square;v-text-anchor:top" coordsize="1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" path="m,220l20,,186,151,55,91,,220xe" fillcolor="black" strokeweight="0">
                    <v:path arrowok="t" o:connecttype="custom" o:connectlocs="0,55;5,0;47,38;14,23;0,55" o:connectangles="0,0,0,0,0"/>
                  </v:shape>
                  <v:line id="Line 106" o:spid="_x0000_s2457" style="position:absolute;flip:y;visibility:visible;mso-wrap-style:square" from="5320,2007" to="6699,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" strokeweight="0">
                    <v:stroke dashstyle="3 1 1 1"/>
                  </v:line>
                  <v:line id="Line 107" o:spid="_x0000_s2458" style="position:absolute;flip:x;visibility:visible;mso-wrap-style:square" from="2977,2148" to="6757,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" strokeweight="0">
                    <v:stroke dashstyle="3 1 1 1"/>
                  </v:line>
                  <v:line id="Line 108" o:spid="_x0000_s2459" style="position:absolute;flip:x;visibility:visible;mso-wrap-style:square" from="908,3380" to="5320,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" strokeweight="0">
                    <v:stroke dashstyle="3 1 1 1"/>
                  </v:line>
                  <v:line id="Line 109" o:spid="_x0000_s2460" style="position:absolute;flip:y;visibility:visible;mso-wrap-style:square" from="968,2303" to="2189,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" strokeweight="0">
                    <v:stroke dashstyle="3 1 1 1"/>
                  </v:line>
                  <v:line id="Line 110" o:spid="_x0000_s2461" style="position:absolute;flip:y;visibility:visible;mso-wrap-style:square" from="2346,7" to="2347,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" strokeweight="0">
                    <v:stroke dashstyle="3 1 1 1"/>
                  </v:line>
                  <v:line id="Line 111" o:spid="_x0000_s2462" style="position:absolute;visibility:visible;mso-wrap-style:square" from="2146,205" to="676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" strokeweight="0">
                    <v:stroke dashstyle="3 1 1 1"/>
                  </v:line>
                  <v:line id="Line 112" o:spid="_x0000_s2463" style="position:absolute;flip:y;visibility:visible;mso-wrap-style:square" from="6558,1" to="6559,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" strokeweight="0">
                    <v:stroke dashstyle="3 1 1 1"/>
                  </v:line>
                  <v:line id="Line 113" o:spid="_x0000_s2464" style="position:absolute;visibility:visible;mso-wrap-style:square" from="2592,2250" to="532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" strokeweight="0">
                    <v:stroke dashstyle="3 1 1 1"/>
                  </v:line>
                  <v:line id="Line 114" o:spid="_x0000_s2465" style="position:absolute;flip:y;visibility:visible;mso-wrap-style:square" from="2536,205" to="655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" strokeweight="0">
                    <v:stroke dashstyle="3 1 1 1"/>
                  </v:line>
                  <v:line id="Line 115" o:spid="_x0000_s2466" style="position:absolute;visibility:visible;mso-wrap-style:square" from="2183,1893" to="2349,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" strokeweight="0">
                    <v:stroke dashstyle="3 1 1 1"/>
                  </v:line>
                  <v:shape id="Freeform 116" o:spid="_x0000_s2467" style="position:absolute;left:5300;top:1424;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" path="m,l1,2,,xe" fillcolor="black" strokeweight=".05pt">
                    <v:path arrowok="t" o:connecttype="custom" o:connectlocs="0,0;1,1;0,0" o:connectangles="0,0,0"/>
                  </v:shape>
                  <v:shape id="Freeform 117" o:spid="_x0000_s2468" style="position:absolute;left:2370;top:22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" path="m,1l,,,1xe" fillcolor="black" strokeweight=".05pt">
                    <v:path arrowok="t" o:connecttype="custom" o:connectlocs="0,1;0,0;0,1" o:connectangles="0,0,0"/>
                  </v:shape>
                  <v:line id="Line 118" o:spid="_x0000_s2469" style="position:absolute;flip:x;visibility:visible;mso-wrap-style:square" from="5295,1424" to="530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" strokeweight="0"/>
                  <v:line id="Line 119" o:spid="_x0000_s2470" style="position:absolute;flip:x;visibility:visible;mso-wrap-style:square" from="5285,1427" to="529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" strokeweight="0"/>
                  <v:line id="Line 120" o:spid="_x0000_s2471" style="position:absolute;flip:x;visibility:visible;mso-wrap-style:square" from="5275,1429" to="5280,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" strokeweight="0"/>
                  <v:line id="Line 121" o:spid="_x0000_s2472" style="position:absolute;flip:x;visibility:visible;mso-wrap-style:square" from="5264,1433" to="526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" strokeweight="0"/>
                  <v:line id="Line 122" o:spid="_x0000_s2473" style="position:absolute;flip:x;visibility:visible;mso-wrap-style:square" from="5254,1435" to="5259,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g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p6z8Qj+3qQnIGc3AAAA//8DAFBLAQItABQABgAIAAAAIQDb4fbL7gAAAIUBAAATAAAAAAAA&#10;AAAAAAAAAAAAAABbQ29udGVudF9UeXBlc10ueG1sUEsBAi0AFAAGAAgAAAAhAFr0LFu/AAAAFQEA&#10;AAsAAAAAAAAAAAAAAAAAHwEAAF9yZWxzLy5yZWxzUEsBAi0AFAAGAAgAAAAhANb39eDHAAAA3QAA&#10;AA8AAAAAAAAAAAAAAAAABwIAAGRycy9kb3ducmV2LnhtbFBLBQYAAAAAAwADALcAAAD7AgAAAAA=&#10;" strokeweight="0"/>
                  <v:line id="Line 123" o:spid="_x0000_s2474" style="position:absolute;flip:x;visibility:visible;mso-wrap-style:square" from="5244,1438" to="524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" strokeweight="0"/>
                  <v:line id="Line 124" o:spid="_x0000_s2475" style="position:absolute;flip:x;visibility:visible;mso-wrap-style:square" from="5233,1441" to="523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" strokeweight="0"/>
                  <v:line id="Line 125" o:spid="_x0000_s2476" style="position:absolute;flip:x;visibility:visible;mso-wrap-style:square" from="5223,1443" to="522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" strokeweight="0"/>
                  <v:line id="Line 126" o:spid="_x0000_s2477" style="position:absolute;flip:x;visibility:visible;mso-wrap-style:square" from="5213,1446" to="5218,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" strokeweight="0"/>
                  <v:line id="Line 127" o:spid="_x0000_s2478" style="position:absolute;flip:x;visibility:visible;mso-wrap-style:square" from="5203,1449" to="520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" strokeweight="0"/>
                  <v:line id="Line 128" o:spid="_x0000_s2479" style="position:absolute;flip:x;visibility:visible;mso-wrap-style:square" from="5192,1452" to="5198,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" strokeweight="0"/>
                  <v:line id="Line 129" o:spid="_x0000_s2480" style="position:absolute;flip:x;visibility:visible;mso-wrap-style:square" from="5182,1455" to="5188,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" strokeweight="0"/>
                  <v:line id="Line 130" o:spid="_x0000_s2481" style="position:absolute;flip:x;visibility:visible;mso-wrap-style:square" from="5172,1457" to="51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" strokeweight="0"/>
                  <v:line id="Line 131" o:spid="_x0000_s2482" style="position:absolute;flip:x;visibility:visible;mso-wrap-style:square" from="5162,1460" to="516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" strokeweight="0"/>
                  <v:line id="Line 132" o:spid="_x0000_s2483" style="position:absolute;flip:x;visibility:visible;mso-wrap-style:square" from="5151,1463" to="515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" strokeweight="0"/>
                  <v:line id="Line 133" o:spid="_x0000_s2484" style="position:absolute;flip:x;visibility:visible;mso-wrap-style:square" from="5141,1465" to="5146,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" strokeweight="0"/>
                  <v:line id="Line 134" o:spid="_x0000_s2485" style="position:absolute;flip:x;visibility:visible;mso-wrap-style:square" from="5131,1468" to="5136,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wl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jOJ/B7Jh0BubwDAAD//wMAUEsBAi0AFAAGAAgAAAAhANvh9svuAAAAhQEAABMAAAAAAAAA&#10;AAAAAAAAAAAAAFtDb250ZW50X1R5cGVzXS54bWxQSwECLQAUAAYACAAAACEAWvQsW78AAAAVAQAA&#10;CwAAAAAAAAAAAAAAAAAfAQAAX3JlbHMvLnJlbHNQSwECLQAUAAYACAAAACEAjAEcJcYAAADcAAAA&#10;DwAAAAAAAAAAAAAAAAAHAgAAZHJzL2Rvd25yZXYueG1sUEsFBgAAAAADAAMAtwAAAPoCAAAAAA==&#10;" strokeweight="0"/>
                  <v:line id="Line 135" o:spid="_x0000_s2486" style="position:absolute;flip:x;visibility:visible;mso-wrap-style:square" from="5120,1471" to="512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" strokeweight="0"/>
                  <v:line id="Line 136" o:spid="_x0000_s2487" style="position:absolute;flip:x;visibility:visible;mso-wrap-style:square" from="5110,1474" to="5115,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" strokeweight="0"/>
                  <v:line id="Line 137" o:spid="_x0000_s2488" style="position:absolute;flip:x;visibility:visible;mso-wrap-style:square" from="5100,1476" to="5105,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" strokeweight="0"/>
                  <v:line id="Line 138" o:spid="_x0000_s2489" style="position:absolute;flip:x;visibility:visible;mso-wrap-style:square" from="5090,1479" to="5095,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" strokeweight="0"/>
                  <v:line id="Line 139" o:spid="_x0000_s2490" style="position:absolute;flip:x;visibility:visible;mso-wrap-style:square" from="5079,1482" to="508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" strokeweight="0"/>
                  <v:line id="Line 140" o:spid="_x0000_s2491" style="position:absolute;flip:x;visibility:visible;mso-wrap-style:square" from="5069,1484" to="5075,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HK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xhNxvB3Jh0BObsBAAD//wMAUEsBAi0AFAAGAAgAAAAhANvh9svuAAAAhQEAABMAAAAAAAAA&#10;AAAAAAAAAAAAAFtDb250ZW50X1R5cGVzXS54bWxQSwECLQAUAAYACAAAACEAWvQsW78AAAAVAQAA&#10;CwAAAAAAAAAAAAAAAAAfAQAAX3JlbHMvLnJlbHNQSwECLQAUAAYACAAAACEAbKQhysYAAADcAAAA&#10;DwAAAAAAAAAAAAAAAAAHAgAAZHJzL2Rvd25yZXYueG1sUEsFBgAAAAADAAMAtwAAAPoCAAAAAA==&#10;" strokeweight="0"/>
                  <v:line id="Line 141" o:spid="_x0000_s2492" style="position:absolute;flip:x;visibility:visible;mso-wrap-style:square" from="5059,1487" to="50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" strokeweight="0"/>
                  <v:line id="Line 142" o:spid="_x0000_s2493" style="position:absolute;flip:x;visibility:visible;mso-wrap-style:square" from="5049,1490" to="5054,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" strokeweight="0"/>
                  <v:line id="Line 143" o:spid="_x0000_s2494" style="position:absolute;flip:x;visibility:visible;mso-wrap-style:square" from="5038,1493" to="5043,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" strokeweight="0"/>
                  <v:line id="Line 144" o:spid="_x0000_s2495" style="position:absolute;flip:x;visibility:visible;mso-wrap-style:square" from="5028,1496" to="5033,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" strokeweight="0"/>
                  <v:line id="Line 145" o:spid="_x0000_s2496" style="position:absolute;flip:x;visibility:visible;mso-wrap-style:square" from="5018,1498" to="5023,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" strokeweight="0"/>
                  <v:line id="Line 146" o:spid="_x0000_s2497" style="position:absolute;flip:x;visibility:visible;mso-wrap-style:square" from="5007,1501" to="501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" strokeweight="0"/>
                  <v:line id="Line 147" o:spid="_x0000_s2498" style="position:absolute;flip:x;visibility:visible;mso-wrap-style:square" from="4998,1504" to="500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" strokeweight="0"/>
                  <v:line id="Line 148" o:spid="_x0000_s2499" style="position:absolute;flip:x;visibility:visible;mso-wrap-style:square" from="4987,1506" to="4992,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" strokeweight="0"/>
                  <v:line id="Line 149" o:spid="_x0000_s2500" style="position:absolute;flip:x;visibility:visible;mso-wrap-style:square" from="4977,1509" to="4982,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" strokeweight="0"/>
                  <v:line id="Line 150" o:spid="_x0000_s2501" style="position:absolute;flip:x;visibility:visible;mso-wrap-style:square" from="4966,1512" to="49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" strokeweight="0"/>
                  <v:line id="Line 151" o:spid="_x0000_s2502" style="position:absolute;flip:x;visibility:visible;mso-wrap-style:square" from="4956,1515" to="4962,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" strokeweight="0"/>
                  <v:line id="Line 152" o:spid="_x0000_s2503" style="position:absolute;flip:x;visibility:visible;mso-wrap-style:square" from="4946,1518" to="495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" strokeweight="0"/>
                  <v:line id="Line 153" o:spid="_x0000_s2504" style="position:absolute;flip:x;visibility:visible;mso-wrap-style:square" from="4936,1520" to="4941,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" strokeweight="0"/>
                  <v:line id="Line 154" o:spid="_x0000_s2505" style="position:absolute;flip:x;visibility:visible;mso-wrap-style:square" from="4925,1523" to="493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" strokeweight="0"/>
                  <v:line id="Line 155" o:spid="_x0000_s2506" style="position:absolute;flip:x;visibility:visible;mso-wrap-style:square" from="4915,1526" to="4920,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" strokeweight="0"/>
                  <v:line id="Line 156" o:spid="_x0000_s2507" style="position:absolute;flip:x;visibility:visible;mso-wrap-style:square" from="4905,1528" to="4910,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" strokeweight="0"/>
                  <v:line id="Line 157" o:spid="_x0000_s2508" style="position:absolute;flip:x;visibility:visible;mso-wrap-style:square" from="4895,1531" to="4900,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" strokeweight="0"/>
                  <v:line id="Line 158" o:spid="_x0000_s2509" style="position:absolute;flip:x;visibility:visible;mso-wrap-style:square" from="4885,1534" to="488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" strokeweight="0"/>
                  <v:line id="Line 159" o:spid="_x0000_s2510" style="position:absolute;flip:x;visibility:visible;mso-wrap-style:square" from="4874,1537" to="4879,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" strokeweight="0"/>
                  <v:line id="Line 160" o:spid="_x0000_s2511" style="position:absolute;flip:x;visibility:visible;mso-wrap-style:square" from="4864,1539" to="4869,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" strokeweight="0"/>
                  <v:line id="Line 161" o:spid="_x0000_s2512" style="position:absolute;flip:x;visibility:visible;mso-wrap-style:square" from="4853,1542" to="4859,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" strokeweight="0"/>
                  <v:line id="Line 162" o:spid="_x0000_s2513" style="position:absolute;flip:x;visibility:visible;mso-wrap-style:square" from="4843,1545" to="4849,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" strokeweight="0"/>
                  <v:line id="Line 163" o:spid="_x0000_s2514" style="position:absolute;flip:x;visibility:visible;mso-wrap-style:square" from="4833,1547" to="4838,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" strokeweight="0"/>
                  <v:line id="Line 164" o:spid="_x0000_s2515" style="position:absolute;flip:x;visibility:visible;mso-wrap-style:square" from="4823,1551" to="4828,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" strokeweight="0"/>
                  <v:line id="Line 165" o:spid="_x0000_s2516" style="position:absolute;flip:x;visibility:visible;mso-wrap-style:square" from="4812,1553" to="4817,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" strokeweight="0"/>
                  <v:line id="Line 166" o:spid="_x0000_s2517" style="position:absolute;flip:x;visibility:visible;mso-wrap-style:square" from="4802,1556" to="480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" strokeweight="0"/>
                  <v:line id="Line 167" o:spid="_x0000_s2518" style="position:absolute;flip:x;visibility:visible;mso-wrap-style:square" from="4792,1559" to="4797,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" strokeweight="0"/>
                  <v:line id="Line 168" o:spid="_x0000_s2519" style="position:absolute;flip:x;visibility:visible;mso-wrap-style:square" from="4782,1561" to="4787,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" strokeweight="0"/>
                  <v:line id="Line 169" o:spid="_x0000_s2520" style="position:absolute;flip:x;visibility:visible;mso-wrap-style:square" from="4772,1564" to="4776,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" strokeweight="0"/>
                  <v:line id="Line 170" o:spid="_x0000_s2521" style="position:absolute;flip:x;visibility:visible;mso-wrap-style:square" from="4761,1567" to="4766,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" strokeweight="0"/>
                  <v:line id="Line 171" o:spid="_x0000_s2522" style="position:absolute;flip:x;visibility:visible;mso-wrap-style:square" from="4751,1570" to="4756,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" strokeweight="0"/>
                  <v:line id="Line 172" o:spid="_x0000_s2523" style="position:absolute;flip:x;visibility:visible;mso-wrap-style:square" from="4740,1573" to="4746,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" strokeweight="0"/>
                  <v:line id="Line 173" o:spid="_x0000_s2524" style="position:absolute;flip:x;visibility:visible;mso-wrap-style:square" from="4730,1575" to="4736,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" strokeweight="0"/>
                  <v:line id="Line 174" o:spid="_x0000_s2525" style="position:absolute;flip:x;visibility:visible;mso-wrap-style:square" from="4720,1578" to="4725,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" strokeweight="0"/>
                  <v:line id="Line 175" o:spid="_x0000_s2526" style="position:absolute;flip:x;visibility:visible;mso-wrap-style:square" from="4710,1581" to="4715,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" strokeweight="0"/>
                  <v:line id="Line 176" o:spid="_x0000_s2527" style="position:absolute;flip:x;visibility:visible;mso-wrap-style:square" from="4699,1583" to="4704,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" strokeweight="0"/>
                  <v:line id="Line 177" o:spid="_x0000_s2528" style="position:absolute;flip:x;visibility:visible;mso-wrap-style:square" from="4689,1586" to="469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" strokeweight="0"/>
                  <v:line id="Line 178" o:spid="_x0000_s2529" style="position:absolute;flip:x;visibility:visible;mso-wrap-style:square" from="4679,1589" to="4684,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" strokeweight="0"/>
                  <v:line id="Line 179" o:spid="_x0000_s2530" style="position:absolute;flip:x;visibility:visible;mso-wrap-style:square" from="4669,1592" to="4674,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" strokeweight="0"/>
                  <v:line id="Line 180" o:spid="_x0000_s2531" style="position:absolute;flip:x;visibility:visible;mso-wrap-style:square" from="4659,1594" to="4663,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" strokeweight="0"/>
                  <v:line id="Line 181" o:spid="_x0000_s2532" style="position:absolute;flip:x;visibility:visible;mso-wrap-style:square" from="4648,1597" to="4653,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" strokeweight="0"/>
                  <v:line id="Line 182" o:spid="_x0000_s2533" style="position:absolute;flip:x;visibility:visible;mso-wrap-style:square" from="4638,1600" to="4643,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" strokeweight="0"/>
                  <v:line id="Line 183" o:spid="_x0000_s2534" style="position:absolute;flip:x;visibility:visible;mso-wrap-style:square" from="4627,1602" to="463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" strokeweight="0"/>
                  <v:line id="Line 184" o:spid="_x0000_s2535" style="position:absolute;flip:x;visibility:visible;mso-wrap-style:square" from="4617,1605" to="462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" strokeweight="0"/>
                  <v:line id="Line 185" o:spid="_x0000_s2536" style="position:absolute;flip:x;visibility:visible;mso-wrap-style:square" from="4607,1608" to="4612,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" strokeweight="0"/>
                  <v:line id="Line 186" o:spid="_x0000_s2537" style="position:absolute;flip:x;visibility:visible;mso-wrap-style:square" from="4597,1611" to="4602,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" strokeweight="0"/>
                  <v:line id="Line 187" o:spid="_x0000_s2538" style="position:absolute;flip:x;visibility:visible;mso-wrap-style:square" from="4586,1614" to="459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" strokeweight="0"/>
                  <v:line id="Line 188" o:spid="_x0000_s2539" style="position:absolute;flip:x;visibility:visible;mso-wrap-style:square" from="4576,1616" to="4582,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" strokeweight="0"/>
                  <v:line id="Line 189" o:spid="_x0000_s2540" style="position:absolute;flip:x;visibility:visible;mso-wrap-style:square" from="4566,1619" to="457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" strokeweight="0"/>
                  <v:line id="Line 190" o:spid="_x0000_s2541" style="position:absolute;flip:x;visibility:visible;mso-wrap-style:square" from="4556,1622" to="4561,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" strokeweight="0"/>
                  <v:line id="Line 191" o:spid="_x0000_s2542" style="position:absolute;flip:x;visibility:visible;mso-wrap-style:square" from="4546,1624" to="455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Ym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DsD4bw9yY9ATm9AQAA//8DAFBLAQItABQABgAIAAAAIQDb4fbL7gAAAIUBAAATAAAAAAAA&#10;AAAAAAAAAAAAAABbQ29udGVudF9UeXBlc10ueG1sUEsBAi0AFAAGAAgAAAAhAFr0LFu/AAAAFQEA&#10;AAsAAAAAAAAAAAAAAAAAHwEAAF9yZWxzLy5yZWxzUEsBAi0AFAAGAAgAAAAhAFkw5ibHAAAA3QAA&#10;AA8AAAAAAAAAAAAAAAAABwIAAGRycy9kb3ducmV2LnhtbFBLBQYAAAAAAwADALcAAAD7AgAAAAA=&#10;" strokeweight="0"/>
                  <v:line id="Line 192" o:spid="_x0000_s2543" style="position:absolute;flip:x;visibility:visible;mso-wrap-style:square" from="4535,1627" to="454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X5S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eBpMBzB75v0BOTkBgAA//8DAFBLAQItABQABgAIAAAAIQDb4fbL7gAAAIUBAAATAAAAAAAA&#10;AAAAAAAAAAAAAABbQ29udGVudF9UeXBlc10ueG1sUEsBAi0AFAAGAAgAAAAhAFr0LFu/AAAAFQEA&#10;AAsAAAAAAAAAAAAAAAAAHwEAAF9yZWxzLy5yZWxzUEsBAi0AFAAGAAgAAAAhANbZflLHAAAA3QAA&#10;AA8AAAAAAAAAAAAAAAAABwIAAGRycy9kb3ducmV2LnhtbFBLBQYAAAAAAwADALcAAAD7AgAAAAA=&#10;" strokeweight="0"/>
                  <v:line id="Line 193" o:spid="_x0000_s2544" style="position:absolute;flip:x;visibility:visible;mso-wrap-style:square" from="4525,1630" to="453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dvJ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eBpMBzB75v0BOTkBgAA//8DAFBLAQItABQABgAIAAAAIQDb4fbL7gAAAIUBAAATAAAAAAAA&#10;AAAAAAAAAAAAAABbQ29udGVudF9UeXBlc10ueG1sUEsBAi0AFAAGAAgAAAAhAFr0LFu/AAAAFQEA&#10;AAsAAAAAAAAAAAAAAAAAHwEAAF9yZWxzLy5yZWxzUEsBAi0AFAAGAAgAAAAhALmV28nHAAAA3QAA&#10;AA8AAAAAAAAAAAAAAAAABwIAAGRycy9kb3ducmV2LnhtbFBLBQYAAAAAAwADALcAAAD7AgAAAAA=&#10;" strokeweight="0"/>
                  <v:line id="Line 194" o:spid="_x0000_s2545" style="position:absolute;flip:x;visibility:visible;mso-wrap-style:square" from="4514,1633" to="4520,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" strokeweight="0"/>
                  <v:line id="Line 195" o:spid="_x0000_s2546" style="position:absolute;flip:x;visibility:visible;mso-wrap-style:square" from="4504,1636" to="4509,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" strokeweight="0"/>
                  <v:line id="Line 196" o:spid="_x0000_s2547" style="position:absolute;flip:x;visibility:visible;mso-wrap-style:square" from="4494,1638" to="4499,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" strokeweight="0"/>
                  <v:line id="Line 197" o:spid="_x0000_s2548" style="position:absolute;flip:x;visibility:visible;mso-wrap-style:square" from="4484,1641" to="4489,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" strokeweight="0"/>
                  <v:line id="Line 198" o:spid="_x0000_s2549" style="position:absolute;flip:x;visibility:visible;mso-wrap-style:square" from="4473,1644" to="4479,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" strokeweight="0"/>
                  <v:line id="Line 199" o:spid="_x0000_s2550" style="position:absolute;flip:x;visibility:visible;mso-wrap-style:square" from="4463,1646" to="446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" strokeweight="0"/>
                  <v:line id="Line 200" o:spid="_x0000_s2551" style="position:absolute;flip:x;visibility:visible;mso-wrap-style:square" from="4453,1650" to="4458,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Vg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DsDwfw9yY9ATm9AQAA//8DAFBLAQItABQABgAIAAAAIQDb4fbL7gAAAIUBAAATAAAAAAAA&#10;AAAAAAAAAAAAAABbQ29udGVudF9UeXBlc10ueG1sUEsBAi0AFAAGAAgAAAAhAFr0LFu/AAAAFQEA&#10;AAsAAAAAAAAAAAAAAAAAHwEAAF9yZWxzLy5yZWxzUEsBAi0AFAAGAAgAAAAhALOl1WDHAAAA3QAA&#10;AA8AAAAAAAAAAAAAAAAABwIAAGRycy9kb3ducmV2LnhtbFBLBQYAAAAAAwADALcAAAD7AgAAAAA=&#10;" strokeweight="0"/>
                  <v:line id="Line 201" o:spid="_x0000_s2552" style="position:absolute;flip:x;visibility:visible;mso-wrap-style:square" from="4443,1652" to="444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" strokeweight="0"/>
                  <v:line id="Line 202" o:spid="_x0000_s2553" style="position:absolute;flip:x;visibility:visible;mso-wrap-style:square" from="4433,1655" to="443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" strokeweight="0"/>
                  <v:line id="Line 203" o:spid="_x0000_s2554" style="position:absolute;flip:x;visibility:visible;mso-wrap-style:square" from="4422,1657" to="4427,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" strokeweight="0"/>
                  <v:line id="Line 204" o:spid="_x0000_s2555" style="position:absolute;flip:x;visibility:visible;mso-wrap-style:square" from="4412,1660" to="441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" strokeweight="0"/>
                </v:group>
                <v:group id="Group 205" o:spid="_x0000_s2556" style="position:absolute;left:15049;top:8883;width:19183;height:5131" coordorigin="2370,1399" coordsize="302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line id="Line 206" o:spid="_x0000_s2557" style="position:absolute;flip:x;visibility:visible;mso-wrap-style:square" from="4401,1663" to="440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" strokeweight="0"/>
                  <v:line id="Line 207" o:spid="_x0000_s2558" style="position:absolute;flip:x;visibility:visible;mso-wrap-style:square" from="4392,1665" to="4396,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" strokeweight="0"/>
                  <v:line id="Line 208" o:spid="_x0000_s2559" style="position:absolute;flip:x;visibility:visible;mso-wrap-style:square" from="4381,1669" to="4386,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" strokeweight="0"/>
                  <v:line id="Line 209" o:spid="_x0000_s2560" style="position:absolute;flip:x;visibility:visible;mso-wrap-style:square" from="4371,1671" to="4376,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" strokeweight="0"/>
                  <v:line id="Line 210" o:spid="_x0000_s2561" style="position:absolute;flip:x;visibility:visible;mso-wrap-style:square" from="4360,1674" to="436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" strokeweight="0"/>
                  <v:line id="Line 211" o:spid="_x0000_s2562" style="position:absolute;flip:x;visibility:visible;mso-wrap-style:square" from="4350,1677" to="4356,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" strokeweight="0"/>
                  <v:line id="Line 212" o:spid="_x0000_s2563" style="position:absolute;flip:x;visibility:visible;mso-wrap-style:square" from="4340,1679" to="4345,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" strokeweight="0"/>
                  <v:line id="Line 213" o:spid="_x0000_s2564" style="position:absolute;flip:x;visibility:visible;mso-wrap-style:square" from="4330,1682" to="433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" strokeweight="0"/>
                  <v:line id="Line 214" o:spid="_x0000_s2565" style="position:absolute;flip:x;visibility:visible;mso-wrap-style:square" from="4320,1685" to="4324,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" strokeweight="0"/>
                  <v:line id="Line 215" o:spid="_x0000_s2566" style="position:absolute;flip:x;visibility:visible;mso-wrap-style:square" from="4309,1688" to="431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" strokeweight="0"/>
                  <v:line id="Line 216" o:spid="_x0000_s2567" style="position:absolute;flip:x;visibility:visible;mso-wrap-style:square" from="4299,1691" to="4304,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" strokeweight="0"/>
                  <v:line id="Line 217" o:spid="_x0000_s2568" style="position:absolute;flip:x;visibility:visible;mso-wrap-style:square" from="4289,1693" to="4294,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" strokeweight="0"/>
                  <v:line id="Line 218" o:spid="_x0000_s2569" style="position:absolute;flip:x;visibility:visible;mso-wrap-style:square" from="4279,1696" to="4283,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" strokeweight="0"/>
                  <v:line id="Line 219" o:spid="_x0000_s2570" style="position:absolute;flip:x;visibility:visible;mso-wrap-style:square" from="4268,1699" to="4273,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" strokeweight="0"/>
                  <v:line id="Line 220" o:spid="_x0000_s2571" style="position:absolute;flip:x;visibility:visible;mso-wrap-style:square" from="4258,1701" to="4263,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" strokeweight="0"/>
                  <v:line id="Line 221" o:spid="_x0000_s2572" style="position:absolute;flip:x;visibility:visible;mso-wrap-style:square" from="4247,1704" to="425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" strokeweight="0"/>
                  <v:line id="Line 222" o:spid="_x0000_s2573" style="position:absolute;flip:x;visibility:visible;mso-wrap-style:square" from="4237,1707" to="4243,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" strokeweight="0"/>
                  <v:line id="Line 223" o:spid="_x0000_s2574" style="position:absolute;flip:x;visibility:visible;mso-wrap-style:square" from="4227,1710" to="423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Yt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Z+Bn+3qQnIGc3AAAA//8DAFBLAQItABQABgAIAAAAIQDb4fbL7gAAAIUBAAATAAAAAAAA&#10;AAAAAAAAAAAAAABbQ29udGVudF9UeXBlc10ueG1sUEsBAi0AFAAGAAgAAAAhAFr0LFu/AAAAFQEA&#10;AAsAAAAAAAAAAAAAAAAAHwEAAF9yZWxzLy5yZWxzUEsBAi0AFAAGAAgAAAAhALHFli3HAAAA3QAA&#10;AA8AAAAAAAAAAAAAAAAABwIAAGRycy9kb3ducmV2LnhtbFBLBQYAAAAAAwADALcAAAD7AgAAAAA=&#10;" strokeweight="0"/>
                  <v:line id="Line 224" o:spid="_x0000_s2575" style="position:absolute;flip:x;visibility:visible;mso-wrap-style:square" from="4217,1712" to="4222,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" strokeweight="0"/>
                  <v:line id="Line 225" o:spid="_x0000_s2576" style="position:absolute;flip:x;visibility:visible;mso-wrap-style:square" from="4207,1715" to="421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" strokeweight="0"/>
                  <v:line id="Line 226" o:spid="_x0000_s2577" style="position:absolute;flip:x;visibility:visible;mso-wrap-style:square" from="4196,1718" to="4201,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" strokeweight="0"/>
                  <v:line id="Line 227" o:spid="_x0000_s2578" style="position:absolute;flip:x;visibility:visible;mso-wrap-style:square" from="4186,1720" to="41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" strokeweight="0"/>
                  <v:line id="Line 228" o:spid="_x0000_s2579" style="position:absolute;flip:x;visibility:visible;mso-wrap-style:square" from="4176,1723" to="418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" strokeweight="0"/>
                  <v:line id="Line 229" o:spid="_x0000_s2580" style="position:absolute;flip:x;visibility:visible;mso-wrap-style:square" from="4166,1726" to="4170,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" strokeweight="0"/>
                  <v:line id="Line 230" o:spid="_x0000_s2581" style="position:absolute;flip:x;visibility:visible;mso-wrap-style:square" from="4155,1729" to="416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" strokeweight="0"/>
                  <v:line id="Line 231" o:spid="_x0000_s2582" style="position:absolute;flip:x;visibility:visible;mso-wrap-style:square" from="4145,1732" to="415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" strokeweight="0"/>
                  <v:line id="Line 232" o:spid="_x0000_s2583" style="position:absolute;flip:x;visibility:visible;mso-wrap-style:square" from="4134,1734" to="4140,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" strokeweight="0"/>
                  <v:line id="Line 233" o:spid="_x0000_s2584" style="position:absolute;flip:x;visibility:visible;mso-wrap-style:square" from="4124,1737" to="4130,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" strokeweight="0"/>
                  <v:line id="Line 234" o:spid="_x0000_s2585" style="position:absolute;flip:x;visibility:visible;mso-wrap-style:square" from="4114,1740" to="411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" strokeweight="0"/>
                  <v:line id="Line 235" o:spid="_x0000_s2586" style="position:absolute;flip:x;visibility:visible;mso-wrap-style:square" from="4104,1742" to="4109,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" strokeweight="0"/>
                  <v:line id="Line 236" o:spid="_x0000_s2587" style="position:absolute;flip:x;visibility:visible;mso-wrap-style:square" from="4094,1745" to="4098,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" strokeweight="0"/>
                  <v:line id="Line 237" o:spid="_x0000_s2588" style="position:absolute;flip:x;visibility:visible;mso-wrap-style:square" from="4083,1748" to="4089,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" strokeweight="0"/>
                  <v:line id="Line 238" o:spid="_x0000_s2589" style="position:absolute;flip:x;visibility:visible;mso-wrap-style:square" from="4073,1751" to="407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" strokeweight="0"/>
                  <v:line id="Line 239" o:spid="_x0000_s2590" style="position:absolute;flip:x;visibility:visible;mso-wrap-style:square" from="4063,1754" to="4068,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47o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" strokeweight="0"/>
                  <v:line id="Line 240" o:spid="_x0000_s2591" style="position:absolute;flip:x;visibility:visible;mso-wrap-style:square" from="4053,1756" to="4057,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" strokeweight="0"/>
                  <v:line id="Line 241" o:spid="_x0000_s2592" style="position:absolute;flip:x;visibility:visible;mso-wrap-style:square" from="4042,1759" to="404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" strokeweight="0"/>
                  <v:line id="Line 242" o:spid="_x0000_s2593" style="position:absolute;flip:x;visibility:visible;mso-wrap-style:square" from="4032,1762" to="4037,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" strokeweight="0"/>
                  <v:line id="Line 243" o:spid="_x0000_s2594" style="position:absolute;flip:x;visibility:visible;mso-wrap-style:square" from="4021,1764" to="4027,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" strokeweight="0"/>
                  <v:line id="Line 244" o:spid="_x0000_s2595" style="position:absolute;flip:x;visibility:visible;mso-wrap-style:square" from="4011,1768" to="4017,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" strokeweight="0"/>
                  <v:line id="Line 245" o:spid="_x0000_s2596" style="position:absolute;flip:x;visibility:visible;mso-wrap-style:square" from="4001,1770" to="4006,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" strokeweight="0"/>
                  <v:line id="Line 246" o:spid="_x0000_s2597" style="position:absolute;flip:x;visibility:visible;mso-wrap-style:square" from="3991,1773" to="3996,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" strokeweight="0"/>
                  <v:line id="Line 247" o:spid="_x0000_s2598" style="position:absolute;flip:x;visibility:visible;mso-wrap-style:square" from="3981,1775" to="398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" strokeweight="0"/>
                  <v:line id="Line 248" o:spid="_x0000_s2599" style="position:absolute;flip:x;visibility:visible;mso-wrap-style:square" from="3970,1778" to="3976,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" strokeweight="0"/>
                  <v:line id="Line 249" o:spid="_x0000_s2600" style="position:absolute;flip:x;visibility:visible;mso-wrap-style:square" from="3960,1781" to="396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" strokeweight="0"/>
                  <v:line id="Line 250" o:spid="_x0000_s2601" style="position:absolute;flip:x;visibility:visible;mso-wrap-style:square" from="3950,1783" to="3955,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" strokeweight="0"/>
                  <v:line id="Line 251" o:spid="_x0000_s2602" style="position:absolute;flip:x;visibility:visible;mso-wrap-style:square" from="3940,1787" to="3944,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" strokeweight="0"/>
                  <v:line id="Line 252" o:spid="_x0000_s2603" style="position:absolute;flip:x;visibility:visible;mso-wrap-style:square" from="3929,1789" to="393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" strokeweight="0"/>
                  <v:line id="Line 253" o:spid="_x0000_s2604" style="position:absolute;flip:x;visibility:visible;mso-wrap-style:square" from="3919,1792" to="3924,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" strokeweight="0"/>
                  <v:line id="Line 254" o:spid="_x0000_s2605" style="position:absolute;flip:x;visibility:visible;mso-wrap-style:square" from="3908,1795" to="391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" strokeweight="0"/>
                  <v:line id="Line 255" o:spid="_x0000_s2606" style="position:absolute;flip:x;visibility:visible;mso-wrap-style:square" from="3898,1797" to="3904,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" strokeweight="0"/>
                  <v:line id="Line 256" o:spid="_x0000_s2607" style="position:absolute;flip:x;visibility:visible;mso-wrap-style:square" from="3888,1800" to="3893,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" strokeweight="0"/>
                  <v:line id="Line 257" o:spid="_x0000_s2608" style="position:absolute;flip:x;visibility:visible;mso-wrap-style:square" from="3878,1803" to="3883,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" strokeweight="0"/>
                  <v:line id="Line 258" o:spid="_x0000_s2609" style="position:absolute;flip:x;visibility:visible;mso-wrap-style:square" from="3868,1806" to="387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6Yd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eBpMBrC75v0BOTkBgAA//8DAFBLAQItABQABgAIAAAAIQDb4fbL7gAAAIUBAAATAAAAAAAA&#10;AAAAAAAAAAAAAABbQ29udGVudF9UeXBlc10ueG1sUEsBAi0AFAAGAAgAAAAhAFr0LFu/AAAAFQEA&#10;AAsAAAAAAAAAAAAAAAAAHwEAAF9yZWxzLy5yZWxzUEsBAi0AFAAGAAgAAAAhAOujph3HAAAA3QAA&#10;AA8AAAAAAAAAAAAAAAAABwIAAGRycy9kb3ducmV2LnhtbFBLBQYAAAAAAwADALcAAAD7AgAAAAA=&#10;" strokeweight="0"/>
                  <v:line id="Line 259" o:spid="_x0000_s2610" style="position:absolute;flip:x;visibility:visible;mso-wrap-style:square" from="3857,1809" to="3863,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" strokeweight="0"/>
                  <v:line id="Line 260" o:spid="_x0000_s2611" style="position:absolute;flip:x;visibility:visible;mso-wrap-style:square" from="3847,1811" to="385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" strokeweight="0"/>
                  <v:line id="Line 261" o:spid="_x0000_s2612" style="position:absolute;flip:x;visibility:visible;mso-wrap-style:square" from="3837,1814" to="3842,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" strokeweight="0"/>
                  <v:line id="Line 262" o:spid="_x0000_s2613" style="position:absolute;flip:x;visibility:visible;mso-wrap-style:square" from="3827,1817" to="383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" strokeweight="0"/>
                  <v:line id="Line 263" o:spid="_x0000_s2614" style="position:absolute;flip:x;visibility:visible;mso-wrap-style:square" from="3816,1819" to="382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" strokeweight="0"/>
                  <v:line id="Line 264" o:spid="_x0000_s2615" style="position:absolute;flip:x;visibility:visible;mso-wrap-style:square" from="3806,1822" to="38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" strokeweight="0"/>
                  <v:line id="Line 265" o:spid="_x0000_s2616" style="position:absolute;flip:x;visibility:visible;mso-wrap-style:square" from="3795,1825" to="3801,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" strokeweight="0"/>
                  <v:line id="Line 266" o:spid="_x0000_s2617" style="position:absolute;flip:x;visibility:visible;mso-wrap-style:square" from="3786,1828" to="37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" strokeweight="0"/>
                  <v:line id="Line 267" o:spid="_x0000_s2618" style="position:absolute;flip:x;visibility:visible;mso-wrap-style:square" from="3775,1830" to="378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" strokeweight="0"/>
                  <v:line id="Line 268" o:spid="_x0000_s2619" style="position:absolute;flip:x;visibility:visible;mso-wrap-style:square" from="3765,1833" to="377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DA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eBpMBrC75v0BOTkBgAA//8DAFBLAQItABQABgAIAAAAIQDb4fbL7gAAAIUBAAATAAAAAAAA&#10;AAAAAAAAAAAAAABbQ29udGVudF9UeXBlc10ueG1sUEsBAi0AFAAGAAgAAAAhAFr0LFu/AAAAFQEA&#10;AAsAAAAAAAAAAAAAAAAAHwEAAF9yZWxzLy5yZWxzUEsBAi0AFAAGAAgAAAAhAG56MMDHAAAA3QAA&#10;AA8AAAAAAAAAAAAAAAAABwIAAGRycy9kb3ducmV2LnhtbFBLBQYAAAAAAwADALcAAAD7AgAAAAA=&#10;" strokeweight="0"/>
                  <v:line id="Line 269" o:spid="_x0000_s2620" style="position:absolute;flip:x;visibility:visible;mso-wrap-style:square" from="3755,1836" to="3760,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" strokeweight="0"/>
                  <v:line id="Line 270" o:spid="_x0000_s2621" style="position:absolute;flip:x;visibility:visible;mso-wrap-style:square" from="3744,1838" to="3750,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" strokeweight="0"/>
                  <v:line id="Line 271" o:spid="_x0000_s2622" style="position:absolute;flip:x;visibility:visible;mso-wrap-style:square" from="3734,1841" to="3739,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" strokeweight="0"/>
                  <v:line id="Line 272" o:spid="_x0000_s2623" style="position:absolute;flip:x;visibility:visible;mso-wrap-style:square" from="3724,1844" to="3729,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" strokeweight="0"/>
                  <v:line id="Line 273" o:spid="_x0000_s2624" style="position:absolute;flip:x;visibility:visible;mso-wrap-style:square" from="3714,1847" to="3718,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" strokeweight="0"/>
                  <v:line id="Line 274" o:spid="_x0000_s2625" style="position:absolute;flip:x;visibility:visible;mso-wrap-style:square" from="3703,1850" to="3708,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" strokeweight="0"/>
                  <v:line id="Line 275" o:spid="_x0000_s2626" style="position:absolute;flip:x;visibility:visible;mso-wrap-style:square" from="3693,1852" to="3698,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" strokeweight="0"/>
                  <v:line id="Line 276" o:spid="_x0000_s2627" style="position:absolute;flip:x;visibility:visible;mso-wrap-style:square" from="3683,1855" to="368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" strokeweight="0"/>
                  <v:line id="Line 277" o:spid="_x0000_s2628" style="position:absolute;flip:x;visibility:visible;mso-wrap-style:square" from="3673,1858" to="3678,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" strokeweight="0"/>
                  <v:line id="Line 278" o:spid="_x0000_s2629" style="position:absolute;flip:x;visibility:visible;mso-wrap-style:square" from="3662,1860" to="3667,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" strokeweight="0"/>
                  <v:line id="Line 279" o:spid="_x0000_s2630" style="position:absolute;flip:x;visibility:visible;mso-wrap-style:square" from="3652,1863" to="3657,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" strokeweight="0"/>
                  <v:line id="Line 280" o:spid="_x0000_s2631" style="position:absolute;flip:x;visibility:visible;mso-wrap-style:square" from="3642,1866" to="3647,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" strokeweight="0"/>
                  <v:line id="Line 281" o:spid="_x0000_s2632" style="position:absolute;flip:x;visibility:visible;mso-wrap-style:square" from="3631,1869" to="3637,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" strokeweight="0"/>
                  <v:line id="Line 282" o:spid="_x0000_s2633" style="position:absolute;flip:x;visibility:visible;mso-wrap-style:square" from="3621,1872" to="3626,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" strokeweight="0"/>
                  <v:line id="Line 283" o:spid="_x0000_s2634" style="position:absolute;flip:x;visibility:visible;mso-wrap-style:square" from="3611,1874" to="3616,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" strokeweight="0"/>
                  <v:line id="Line 284" o:spid="_x0000_s2635" style="position:absolute;flip:x;visibility:visible;mso-wrap-style:square" from="3601,1877" to="3605,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" strokeweight="0"/>
                  <v:line id="Line 285" o:spid="_x0000_s2636" style="position:absolute;flip:x;visibility:visible;mso-wrap-style:square" from="3590,1880" to="3595,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" strokeweight="0"/>
                  <v:line id="Line 286" o:spid="_x0000_s2637" style="position:absolute;flip:x;visibility:visible;mso-wrap-style:square" from="3580,1882" to="3585,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" strokeweight="0"/>
                  <v:line id="Line 287" o:spid="_x0000_s2638" style="position:absolute;flip:x;visibility:visible;mso-wrap-style:square" from="3570,1886" to="3575,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" strokeweight="0"/>
                  <v:line id="Line 288" o:spid="_x0000_s2639" style="position:absolute;flip:x;visibility:visible;mso-wrap-style:square" from="3560,1888" to="3565,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" strokeweight="0"/>
                  <v:line id="Line 289" o:spid="_x0000_s2640" style="position:absolute;flip:x;visibility:visible;mso-wrap-style:square" from="3549,1891" to="3554,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" strokeweight="0"/>
                  <v:line id="Line 290" o:spid="_x0000_s2641" style="position:absolute;flip:x;visibility:visible;mso-wrap-style:square" from="3539,1893" to="3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" strokeweight="0"/>
                  <v:line id="Line 291" o:spid="_x0000_s2642" style="position:absolute;flip:x;visibility:visible;mso-wrap-style:square" from="3529,1896" to="353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" strokeweight="0"/>
                  <v:line id="Line 292" o:spid="_x0000_s2643" style="position:absolute;flip:x;visibility:visible;mso-wrap-style:square" from="3518,1899" to="3524,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" strokeweight="0"/>
                  <v:line id="Line 293" o:spid="_x0000_s2644" style="position:absolute;flip:x;visibility:visible;mso-wrap-style:square" from="3508,1901" to="351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" strokeweight="0"/>
                  <v:line id="Line 294" o:spid="_x0000_s2645" style="position:absolute;flip:x;visibility:visible;mso-wrap-style:square" from="3498,1905" to="3503,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" strokeweight="0"/>
                  <v:line id="Line 295" o:spid="_x0000_s2646" style="position:absolute;flip:x;visibility:visible;mso-wrap-style:square" from="3488,1907" to="3492,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" strokeweight="0"/>
                  <v:line id="Line 296" o:spid="_x0000_s2647" style="position:absolute;flip:x;visibility:visible;mso-wrap-style:square" from="3477,1910" to="3483,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" strokeweight="0"/>
                  <v:line id="Line 297" o:spid="_x0000_s2648" style="position:absolute;flip:x;visibility:visible;mso-wrap-style:square" from="3467,1913" to="3473,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" strokeweight="0"/>
                  <v:line id="Line 298" o:spid="_x0000_s2649" style="position:absolute;flip:x;visibility:visible;mso-wrap-style:square" from="3457,1915" to="3462,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" strokeweight="0"/>
                  <v:line id="Line 299" o:spid="_x0000_s2650" style="position:absolute;flip:x;visibility:visible;mso-wrap-style:square" from="3447,1918" to="345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" strokeweight="0"/>
                  <v:line id="Line 300" o:spid="_x0000_s2651" style="position:absolute;flip:x;visibility:visible;mso-wrap-style:square" from="3436,1921" to="344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" strokeweight="0"/>
                  <v:line id="Line 301" o:spid="_x0000_s2652" style="position:absolute;flip:x;visibility:visible;mso-wrap-style:square" from="3426,1924" to="343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" strokeweight="0"/>
                  <v:line id="Line 302" o:spid="_x0000_s2653" style="position:absolute;flip:x;visibility:visible;mso-wrap-style:square" from="3416,1927" to="342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" strokeweight="0"/>
                  <v:line id="Line 303" o:spid="_x0000_s2654" style="position:absolute;flip:x;visibility:visible;mso-wrap-style:square" from="3405,1929" to="341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" strokeweight="0"/>
                  <v:line id="Line 304" o:spid="_x0000_s2655" style="position:absolute;flip:x;visibility:visible;mso-wrap-style:square" from="3395,1932" to="340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" strokeweight="0"/>
                  <v:line id="Line 305" o:spid="_x0000_s2656" style="position:absolute;flip:x;visibility:visible;mso-wrap-style:square" from="3385,1935" to="3390,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" strokeweight="0"/>
                  <v:line id="Line 306" o:spid="_x0000_s2657" style="position:absolute;flip:x;visibility:visible;mso-wrap-style:square" from="3375,1937" to="338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" strokeweight="0"/>
                  <v:line id="Line 307" o:spid="_x0000_s2658" style="position:absolute;flip:x;visibility:visible;mso-wrap-style:square" from="3364,1940" to="3370,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" strokeweight="0"/>
                  <v:line id="Line 308" o:spid="_x0000_s2659" style="position:absolute;flip:x;visibility:visible;mso-wrap-style:square" from="3354,1943" to="336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" strokeweight="0"/>
                  <v:line id="Line 309" o:spid="_x0000_s2660" style="position:absolute;flip:x;visibility:visible;mso-wrap-style:square" from="3344,1946" to="3349,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" strokeweight="0"/>
                  <v:line id="Line 310" o:spid="_x0000_s2661" style="position:absolute;flip:x;visibility:visible;mso-wrap-style:square" from="3334,1949" to="333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" strokeweight="0"/>
                  <v:line id="Line 311" o:spid="_x0000_s2662" style="position:absolute;flip:x;visibility:visible;mso-wrap-style:square" from="3323,1951" to="3328,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" strokeweight="0"/>
                  <v:line id="Line 312" o:spid="_x0000_s2663" style="position:absolute;flip:x;visibility:visible;mso-wrap-style:square" from="3313,1954" to="3318,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" strokeweight="0"/>
                  <v:line id="Line 313" o:spid="_x0000_s2664" style="position:absolute;flip:x;visibility:visible;mso-wrap-style:square" from="3303,1956" to="3308,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" strokeweight="0"/>
                  <v:line id="Line 314" o:spid="_x0000_s2665" style="position:absolute;flip:x;visibility:visible;mso-wrap-style:square" from="3292,1959" to="329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" strokeweight="0"/>
                  <v:line id="Line 315" o:spid="_x0000_s2666" style="position:absolute;flip:x;visibility:visible;mso-wrap-style:square" from="3282,1962" to="3287,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" strokeweight="0"/>
                  <v:line id="Line 316" o:spid="_x0000_s2667" style="position:absolute;flip:x;visibility:visible;mso-wrap-style:square" from="3272,1965" to="327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" strokeweight="0"/>
                  <v:line id="Line 317" o:spid="_x0000_s2668" style="position:absolute;flip:x;visibility:visible;mso-wrap-style:square" from="3262,1968" to="326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" strokeweight="0"/>
                  <v:line id="Line 318" o:spid="_x0000_s2669" style="position:absolute;flip:x;visibility:visible;mso-wrap-style:square" from="3251,1970" to="3257,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" strokeweight="0"/>
                  <v:line id="Line 319" o:spid="_x0000_s2670" style="position:absolute;flip:x;visibility:visible;mso-wrap-style:square" from="3241,1973" to="3246,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" strokeweight="0"/>
                  <v:line id="Line 320" o:spid="_x0000_s2671" style="position:absolute;flip:x;visibility:visible;mso-wrap-style:square" from="3231,1976" to="3236,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" strokeweight="0"/>
                  <v:line id="Line 321" o:spid="_x0000_s2672" style="position:absolute;flip:x;visibility:visible;mso-wrap-style:square" from="3221,1978" to="322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" strokeweight="0"/>
                  <v:line id="Line 322" o:spid="_x0000_s2673" style="position:absolute;flip:x;visibility:visible;mso-wrap-style:square" from="3210,1981" to="3215,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3ii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p5H2Rj+3qQnIGc3AAAA//8DAFBLAQItABQABgAIAAAAIQDb4fbL7gAAAIUBAAATAAAAAAAA&#10;AAAAAAAAAAAAAABbQ29udGVudF9UeXBlc10ueG1sUEsBAi0AFAAGAAgAAAAhAFr0LFu/AAAAFQEA&#10;AAsAAAAAAAAAAAAAAAAAHwEAAF9yZWxzLy5yZWxzUEsBAi0AFAAGAAgAAAAhANnXeKLHAAAA3QAA&#10;AA8AAAAAAAAAAAAAAAAABwIAAGRycy9kb3ducmV2LnhtbFBLBQYAAAAAAwADALcAAAD7AgAAAAA=&#10;" strokeweight="0"/>
                  <v:line id="Line 323" o:spid="_x0000_s2674" style="position:absolute;flip:x;visibility:visible;mso-wrap-style:square" from="3200,1984" to="3205,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" strokeweight="0"/>
                  <v:line id="Line 324" o:spid="_x0000_s2675" style="position:absolute;flip:x;visibility:visible;mso-wrap-style:square" from="3189,1987" to="3195,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" strokeweight="0"/>
                  <v:line id="Line 325" o:spid="_x0000_s2676" style="position:absolute;flip:x;visibility:visible;mso-wrap-style:square" from="3180,1990" to="3185,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" strokeweight="0"/>
                  <v:line id="Line 326" o:spid="_x0000_s2677" style="position:absolute;flip:x;visibility:visible;mso-wrap-style:square" from="3170,1992" to="3174,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" strokeweight="0"/>
                  <v:line id="Line 327" o:spid="_x0000_s2678" style="position:absolute;flip:x;visibility:visible;mso-wrap-style:square" from="3159,1995" to="316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" strokeweight="0"/>
                  <v:line id="Line 328" o:spid="_x0000_s2679" style="position:absolute;flip:x;visibility:visible;mso-wrap-style:square" from="3149,1998" to="3154,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" strokeweight="0"/>
                  <v:line id="Line 329" o:spid="_x0000_s2680" style="position:absolute;flip:x;visibility:visible;mso-wrap-style:square" from="3138,2000" to="3144,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3n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Ac9Ifw9yY9ATm9AQAA//8DAFBLAQItABQABgAIAAAAIQDb4fbL7gAAAIUBAAATAAAAAAAA&#10;AAAAAAAAAAAAAABbQ29udGVudF9UeXBlc10ueG1sUEsBAi0AFAAGAAgAAAAhAFr0LFu/AAAAFQEA&#10;AAsAAAAAAAAAAAAAAAAAHwEAAF9yZWxzLy5yZWxzUEsBAi0AFAAGAAgAAAAhAEx5TefHAAAA3QAA&#10;AA8AAAAAAAAAAAAAAAAABwIAAGRycy9kb3ducmV2LnhtbFBLBQYAAAAAAwADALcAAAD7AgAAAAA=&#10;" strokeweight="0"/>
                  <v:line id="Line 330" o:spid="_x0000_s2681" style="position:absolute;flip:x;visibility:visible;mso-wrap-style:square" from="3128,2004" to="313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WT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eBpOBjB75v0BOTkBgAA//8DAFBLAQItABQABgAIAAAAIQDb4fbL7gAAAIUBAAATAAAAAAAA&#10;AAAAAAAAAAAAAABbQ29udGVudF9UeXBlc10ueG1sUEsBAi0AFAAGAAgAAAAhAFr0LFu/AAAAFQEA&#10;AAsAAAAAAAAAAAAAAAAAHwEAAF9yZWxzLy5yZWxzUEsBAi0AFAAGAAgAAAAhAMOQ1ZPHAAAA3QAA&#10;AA8AAAAAAAAAAAAAAAAABwIAAGRycy9kb3ducmV2LnhtbFBLBQYAAAAAAwADALcAAAD7AgAAAAA=&#10;" strokeweight="0"/>
                  <v:line id="Line 331" o:spid="_x0000_s2682" style="position:absolute;flip:x;visibility:visible;mso-wrap-style:square" from="3118,2006" to="3123,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HAI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eBpOBjB75v0BOTkBgAA//8DAFBLAQItABQABgAIAAAAIQDb4fbL7gAAAIUBAAATAAAAAAAA&#10;AAAAAAAAAAAAAABbQ29udGVudF9UeXBlc10ueG1sUEsBAi0AFAAGAAgAAAAhAFr0LFu/AAAAFQEA&#10;AAsAAAAAAAAAAAAAAAAAHwEAAF9yZWxzLy5yZWxzUEsBAi0AFAAGAAgAAAAhAKzccAjHAAAA3QAA&#10;AA8AAAAAAAAAAAAAAAAABwIAAGRycy9kb3ducmV2LnhtbFBLBQYAAAAAAwADALcAAAD7AgAAAAA=&#10;" strokeweight="0"/>
                  <v:line id="Line 332" o:spid="_x0000_s2683" style="position:absolute;flip:x;visibility:visible;mso-wrap-style:square" from="3108,2009" to="311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" strokeweight="0"/>
                  <v:line id="Line 333" o:spid="_x0000_s2684" style="position:absolute;flip:x;visibility:visible;mso-wrap-style:square" from="3097,2011" to="3102,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" strokeweight="0"/>
                  <v:line id="Line 334" o:spid="_x0000_s2685" style="position:absolute;flip:x;visibility:visible;mso-wrap-style:square" from="3087,2014" to="3092,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" strokeweight="0"/>
                  <v:line id="Line 335" o:spid="_x0000_s2686" style="position:absolute;flip:x;visibility:visible;mso-wrap-style:square" from="3077,2017" to="3082,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" strokeweight="0"/>
                  <v:line id="Line 336" o:spid="_x0000_s2687" style="position:absolute;flip:x;visibility:visible;mso-wrap-style:square" from="3067,2019" to="307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" strokeweight="0"/>
                  <v:line id="Line 337" o:spid="_x0000_s2688" style="position:absolute;flip:x;visibility:visible;mso-wrap-style:square" from="3057,2023" to="306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" strokeweight="0"/>
                  <v:line id="Line 338" o:spid="_x0000_s2689" style="position:absolute;flip:x;visibility:visible;mso-wrap-style:square" from="3046,2025" to="305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" strokeweight="0"/>
                  <v:line id="Line 339" o:spid="_x0000_s2690" style="position:absolute;flip:x;visibility:visible;mso-wrap-style:square" from="3036,2028" to="3041,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" strokeweight="0"/>
                  <v:line id="Line 340" o:spid="_x0000_s2691" style="position:absolute;flip:x;visibility:visible;mso-wrap-style:square" from="3025,2031" to="303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" strokeweight="0"/>
                  <v:line id="Line 341" o:spid="_x0000_s2692" style="position:absolute;flip:x;visibility:visible;mso-wrap-style:square" from="3015,2033" to="3020,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" strokeweight="0"/>
                  <v:line id="Line 342" o:spid="_x0000_s2693" style="position:absolute;flip:x;visibility:visible;mso-wrap-style:square" from="3005,2036" to="301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" strokeweight="0"/>
                  <v:line id="Line 343" o:spid="_x0000_s2694" style="position:absolute;flip:x;visibility:visible;mso-wrap-style:square" from="2995,2039" to="3000,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" strokeweight="0"/>
                  <v:line id="Line 344" o:spid="_x0000_s2695" style="position:absolute;flip:x;visibility:visible;mso-wrap-style:square" from="2984,2042" to="2989,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" strokeweight="0"/>
                  <v:line id="Line 345" o:spid="_x0000_s2696" style="position:absolute;flip:x;visibility:visible;mso-wrap-style:square" from="2974,2045" to="2979,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" strokeweight="0"/>
                  <v:line id="Line 346" o:spid="_x0000_s2697" style="position:absolute;flip:x;visibility:visible;mso-wrap-style:square" from="2964,2047" to="296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" strokeweight="0"/>
                  <v:line id="Line 347" o:spid="_x0000_s2698" style="position:absolute;flip:x;visibility:visible;mso-wrap-style:square" from="2954,2050" to="2959,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pr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AcDPvw9yY9ATm9AQAA//8DAFBLAQItABQABgAIAAAAIQDb4fbL7gAAAIUBAAATAAAAAAAA&#10;AAAAAAAAAAAAAABbQ29udGVudF9UeXBlc10ueG1sUEsBAi0AFAAGAAgAAAAhAFr0LFu/AAAAFQEA&#10;AAsAAAAAAAAAAAAAAAAAHwEAAF9yZWxzLy5yZWxzUEsBAi0AFAAGAAgAAAAhAJhSKmvHAAAA3QAA&#10;AA8AAAAAAAAAAAAAAAAABwIAAGRycy9kb3ducmV2LnhtbFBLBQYAAAAAAwADALcAAAD7AgAAAAA=&#10;" strokeweight="0"/>
                  <v:line id="Line 348" o:spid="_x0000_s2699" style="position:absolute;flip:x;visibility:visible;mso-wrap-style:square" from="2944,2053" to="2948,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" strokeweight="0"/>
                  <v:line id="Line 349" o:spid="_x0000_s2700" style="position:absolute;flip:x;visibility:visible;mso-wrap-style:square" from="2933,2055" to="2938,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" strokeweight="0"/>
                  <v:line id="Line 350" o:spid="_x0000_s2701" style="position:absolute;flip:x;visibility:visible;mso-wrap-style:square" from="2923,2058" to="2928,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nz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" strokeweight="0"/>
                  <v:line id="Line 351" o:spid="_x0000_s2702" style="position:absolute;flip:x;visibility:visible;mso-wrap-style:square" from="2912,2061" to="2918,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xo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" strokeweight="0"/>
                  <v:line id="Line 352" o:spid="_x0000_s2703" style="position:absolute;flip:x;visibility:visible;mso-wrap-style:square" from="2902,2064" to="2907,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" strokeweight="0"/>
                  <v:line id="Line 353" o:spid="_x0000_s2704" style="position:absolute;flip:x;visibility:visible;mso-wrap-style:square" from="2892,2067" to="2897,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" strokeweight="0"/>
                  <v:line id="Line 354" o:spid="_x0000_s2705" style="position:absolute;flip:x;visibility:visible;mso-wrap-style:square" from="2882,2069" to="2887,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" strokeweight="0"/>
                  <v:line id="Line 355" o:spid="_x0000_s2706" style="position:absolute;flip:x;visibility:visible;mso-wrap-style:square" from="2871,2072" to="2877,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" strokeweight="0"/>
                  <v:line id="Line 356" o:spid="_x0000_s2707" style="position:absolute;flip:x;visibility:visible;mso-wrap-style:square" from="2861,2074" to="2867,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" strokeweight="0"/>
                  <v:line id="Line 357" o:spid="_x0000_s2708" style="position:absolute;flip:x;visibility:visible;mso-wrap-style:square" from="2851,2077" to="2856,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kW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eBpOBrA75v0BOTkBgAA//8DAFBLAQItABQABgAIAAAAIQDb4fbL7gAAAIUBAAATAAAAAAAA&#10;AAAAAAAAAAAAAABbQ29udGVudF9UeXBlc10ueG1sUEsBAi0AFAAGAAgAAAAhAFr0LFu/AAAAFQEA&#10;AAsAAAAAAAAAAAAAAAAAHwEAAF9yZWxzLy5yZWxzUEsBAi0AFAAGAAgAAAAhAMBUWRbHAAAA3QAA&#10;AA8AAAAAAAAAAAAAAAAABwIAAGRycy9kb3ducmV2LnhtbFBLBQYAAAAAAwADALcAAAD7AgAAAAA=&#10;" strokeweight="0"/>
                  <v:line id="Line 358" o:spid="_x0000_s2709" style="position:absolute;flip:x;visibility:visible;mso-wrap-style:square" from="2841,2080" to="2846,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" strokeweight="0"/>
                  <v:line id="Line 359" o:spid="_x0000_s2710" style="position:absolute;flip:x;visibility:visible;mso-wrap-style:square" from="2831,2083" to="2835,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L6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" strokeweight="0"/>
                  <v:line id="Line 360" o:spid="_x0000_s2711" style="position:absolute;flip:x;visibility:visible;mso-wrap-style:square" from="2820,2086" to="2825,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O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" strokeweight="0"/>
                  <v:line id="Line 361" o:spid="_x0000_s2712" style="position:absolute;flip:x;visibility:visible;mso-wrap-style:square" from="2810,2088" to="2815,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" strokeweight="0"/>
                  <v:line id="Line 362" o:spid="_x0000_s2713" style="position:absolute;flip:x;visibility:visible;mso-wrap-style:square" from="2799,2091" to="2805,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" strokeweight="0"/>
                  <v:line id="Line 363" o:spid="_x0000_s2714" style="position:absolute;flip:x;visibility:visible;mso-wrap-style:square" from="2789,2094" to="2794,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" strokeweight="0"/>
                  <v:line id="Line 364" o:spid="_x0000_s2715" style="position:absolute;flip:x;visibility:visible;mso-wrap-style:square" from="2779,2096" to="2784,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" strokeweight="0"/>
                  <v:line id="Line 365" o:spid="_x0000_s2716" style="position:absolute;flip:x;visibility:visible;mso-wrap-style:square" from="2769,2099" to="277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Q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" strokeweight="0"/>
                  <v:line id="Line 366" o:spid="_x0000_s2717" style="position:absolute;flip:x;visibility:visible;mso-wrap-style:square" from="2758,2102" to="2764,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" strokeweight="0"/>
                  <v:line id="Line 367" o:spid="_x0000_s2718" style="position:absolute;flip:x;visibility:visible;mso-wrap-style:square" from="2748,2105" to="2754,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L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eBpOBrA75v0BOTkBgAA//8DAFBLAQItABQABgAIAAAAIQDb4fbL7gAAAIUBAAATAAAAAAAA&#10;AAAAAAAAAAAAAABbQ29udGVudF9UeXBlc10ueG1sUEsBAi0AFAAGAAgAAAAhAFr0LFu/AAAAFQEA&#10;AAsAAAAAAAAAAAAAAAAAHwEAAF9yZWxzLy5yZWxzUEsBAi0AFAAGAAgAAAAhAEWNz8vHAAAA3QAA&#10;AA8AAAAAAAAAAAAAAAAABwIAAGRycy9kb3ducmV2LnhtbFBLBQYAAAAAAwADALcAAAD7AgAAAAA=&#10;" strokeweight="0"/>
                  <v:line id="Line 368" o:spid="_x0000_s2719" style="position:absolute;flip:x;visibility:visible;mso-wrap-style:square" from="2738,2108" to="2743,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" strokeweight="0"/>
                  <v:line id="Line 369" o:spid="_x0000_s2720" style="position:absolute;flip:x;visibility:visible;mso-wrap-style:square" from="2728,2110" to="273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Qn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" strokeweight="0"/>
                  <v:line id="Line 370" o:spid="_x0000_s2721" style="position:absolute;flip:x;visibility:visible;mso-wrap-style:square" from="2718,2113" to="2722,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" strokeweight="0"/>
                  <v:line id="Line 371" o:spid="_x0000_s2722" style="position:absolute;flip:x;visibility:visible;mso-wrap-style:square" from="2707,2116" to="2712,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nI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" strokeweight="0"/>
                  <v:line id="Line 372" o:spid="_x0000_s2723" style="position:absolute;flip:x;visibility:visible;mso-wrap-style:square" from="2697,2118" to="270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" strokeweight="0"/>
                  <v:line id="Line 373" o:spid="_x0000_s2724" style="position:absolute;flip:x;visibility:visible;mso-wrap-style:square" from="2686,2122" to="2692,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" strokeweight="0"/>
                  <v:line id="Line 374" o:spid="_x0000_s2725" style="position:absolute;flip:x;visibility:visible;mso-wrap-style:square" from="2676,2124" to="268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" strokeweight="0"/>
                  <v:line id="Line 375" o:spid="_x0000_s2726" style="position:absolute;flip:x;visibility:visible;mso-wrap-style:square" from="2666,2127" to="267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PN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" strokeweight="0"/>
                  <v:line id="Line 376" o:spid="_x0000_s2727" style="position:absolute;flip:x;visibility:visible;mso-wrap-style:square" from="2656,2130" to="2661,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" strokeweight="0"/>
                  <v:line id="Line 377" o:spid="_x0000_s2728" style="position:absolute;flip:x;visibility:visible;mso-wrap-style:square" from="2645,2132" to="265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" strokeweight="0"/>
                  <v:line id="Line 378" o:spid="_x0000_s2729" style="position:absolute;flip:x;visibility:visible;mso-wrap-style:square" from="2635,2135" to="264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" strokeweight="0"/>
                  <v:line id="Line 379" o:spid="_x0000_s2730" style="position:absolute;flip:x;visibility:visible;mso-wrap-style:square" from="2625,2137" to="263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" strokeweight="0"/>
                  <v:line id="Line 380" o:spid="_x0000_s2731" style="position:absolute;flip:x;visibility:visible;mso-wrap-style:square" from="2615,2141" to="2620,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" strokeweight="0"/>
                  <v:line id="Line 381" o:spid="_x0000_s2732" style="position:absolute;flip:x;visibility:visible;mso-wrap-style:square" from="2605,2143" to="2609,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" strokeweight="0"/>
                  <v:line id="Line 382" o:spid="_x0000_s2733" style="position:absolute;flip:x;visibility:visible;mso-wrap-style:square" from="2594,2146" to="2599,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" strokeweight="0"/>
                  <v:line id="Line 383" o:spid="_x0000_s2734" style="position:absolute;flip:x;visibility:visible;mso-wrap-style:square" from="2584,2149" to="2589,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" strokeweight="0"/>
                  <v:line id="Line 384" o:spid="_x0000_s2735" style="position:absolute;flip:x;visibility:visible;mso-wrap-style:square" from="2574,2151" to="2579,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" strokeweight="0"/>
                  <v:line id="Line 385" o:spid="_x0000_s2736" style="position:absolute;flip:x;visibility:visible;mso-wrap-style:square" from="2564,2154" to="2568,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" strokeweight="0"/>
                  <v:line id="Line 386" o:spid="_x0000_s2737" style="position:absolute;flip:x;visibility:visible;mso-wrap-style:square" from="2553,2157" to="2558,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" strokeweight="0"/>
                  <v:line id="Line 387" o:spid="_x0000_s2738" style="position:absolute;flip:x;visibility:visible;mso-wrap-style:square" from="2543,2160" to="254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" strokeweight="0"/>
                  <v:line id="Line 388" o:spid="_x0000_s2739" style="position:absolute;flip:x;visibility:visible;mso-wrap-style:square" from="2532,2163" to="2538,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" strokeweight="0"/>
                  <v:line id="Line 389" o:spid="_x0000_s2740" style="position:absolute;flip:x;visibility:visible;mso-wrap-style:square" from="2522,2165" to="2528,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" strokeweight="0"/>
                  <v:line id="Line 390" o:spid="_x0000_s2741" style="position:absolute;flip:x;visibility:visible;mso-wrap-style:square" from="2512,2168" to="2517,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" strokeweight="0"/>
                  <v:line id="Line 391" o:spid="_x0000_s2742" style="position:absolute;flip:x;visibility:visible;mso-wrap-style:square" from="2502,2171" to="2507,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" strokeweight="0"/>
                  <v:line id="Line 392" o:spid="_x0000_s2743" style="position:absolute;flip:x;visibility:visible;mso-wrap-style:square" from="2492,2173" to="2496,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" strokeweight="0"/>
                  <v:line id="Line 393" o:spid="_x0000_s2744" style="position:absolute;flip:x;visibility:visible;mso-wrap-style:square" from="2481,2176" to="2486,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" strokeweight="0"/>
                  <v:line id="Line 394" o:spid="_x0000_s2745" style="position:absolute;flip:x;visibility:visible;mso-wrap-style:square" from="2471,2179" to="2476,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" strokeweight="0"/>
                  <v:line id="Line 395" o:spid="_x0000_s2746" style="position:absolute;flip:x;visibility:visible;mso-wrap-style:square" from="2461,2182" to="2466,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" strokeweight="0"/>
                  <v:line id="Line 396" o:spid="_x0000_s2747" style="position:absolute;flip:x;visibility:visible;mso-wrap-style:square" from="2451,2185" to="2455,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" strokeweight="0"/>
                  <v:line id="Line 397" o:spid="_x0000_s2748" style="position:absolute;flip:x;visibility:visible;mso-wrap-style:square" from="2440,2187" to="2445,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" strokeweight="0"/>
                  <v:line id="Line 398" o:spid="_x0000_s2749" style="position:absolute;flip:x;visibility:visible;mso-wrap-style:square" from="2430,2190" to="2435,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" strokeweight="0"/>
                  <v:line id="Line 399" o:spid="_x0000_s2750" style="position:absolute;flip:x;visibility:visible;mso-wrap-style:square" from="2419,2192" to="2425,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" strokeweight="0"/>
                  <v:line id="Line 400" o:spid="_x0000_s2751" style="position:absolute;flip:x;visibility:visible;mso-wrap-style:square" from="2409,2195" to="2415,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" strokeweight="0"/>
                  <v:line id="Line 401" o:spid="_x0000_s2752" style="position:absolute;flip:x;visibility:visible;mso-wrap-style:square" from="2399,2198" to="2404,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" strokeweight="0"/>
                  <v:line id="Line 402" o:spid="_x0000_s2753" style="position:absolute;flip:x;visibility:visible;mso-wrap-style:square" from="2389,2201" to="2394,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" strokeweight="0"/>
                  <v:line id="Line 403" o:spid="_x0000_s2754" style="position:absolute;flip:x;visibility:visible;mso-wrap-style:square" from="2379,2204" to="2383,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" strokeweight="0"/>
                  <v:line id="Line 404" o:spid="_x0000_s2755" style="position:absolute;flip:x;visibility:visible;mso-wrap-style:square" from="2370,2206" to="2373,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" strokeweight="0"/>
                  <v:shape id="Freeform 405" o:spid="_x0000_s2756" style="position:absolute;left:5390;top:1399;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" path="m,l1,,,xe" fillcolor="black" strokeweight=".05pt">
                    <v:path arrowok="t" o:connecttype="custom" o:connectlocs="0,0;1,0;0,0" o:connectangles="0,0,0"/>
                  </v:shape>
                </v:group>
                <v:group id="Group 406" o:spid="_x0000_s2757" style="position:absolute;left:6305;top:387;width:36259;height:21596" coordorigin="993,61" coordsize="5710,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">
                  <v:shape id="Freeform 407" o:spid="_x0000_s2758" style="position:absolute;left:5390;top:346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" path="m1,l,,1,xe" fillcolor="black" strokeweight=".05pt">
                    <v:path arrowok="t" o:connecttype="custom" o:connectlocs="1,0;0,0;1,0" o:connectangles="0,0,0"/>
                  </v:shape>
                  <v:line id="Line 408" o:spid="_x0000_s2759" style="position:absolute;visibility:visible;mso-wrap-style:square" from="5390,1399" to="539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" strokeweight="0"/>
                  <v:line id="Line 409" o:spid="_x0000_s2760" style="position:absolute;visibility:visible;mso-wrap-style:square" from="5390,1410" to="5391,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" strokeweight="0"/>
                  <v:line id="Line 410" o:spid="_x0000_s2761" style="position:absolute;visibility:visible;mso-wrap-style:square" from="5390,1420" to="539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" strokeweight="0"/>
                  <v:line id="Line 411" o:spid="_x0000_s2762" style="position:absolute;visibility:visible;mso-wrap-style:square" from="5390,1431" to="539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" strokeweight="0"/>
                  <v:line id="Line 412" o:spid="_x0000_s2763" style="position:absolute;visibility:visible;mso-wrap-style:square" from="5390,1441" to="539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" strokeweight="0"/>
                  <v:line id="Line 413" o:spid="_x0000_s2764" style="position:absolute;visibility:visible;mso-wrap-style:square" from="5390,1452" to="539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" strokeweight="0"/>
                  <v:line id="Line 414" o:spid="_x0000_s2765" style="position:absolute;visibility:visible;mso-wrap-style:square" from="5390,1463" to="539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" strokeweight="0"/>
                  <v:line id="Line 415" o:spid="_x0000_s2766" style="position:absolute;visibility:visible;mso-wrap-style:square" from="5390,1473" to="539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" strokeweight="0"/>
                  <v:line id="Line 416" o:spid="_x0000_s2767" style="position:absolute;visibility:visible;mso-wrap-style:square" from="5390,1484" to="539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" strokeweight="0"/>
                  <v:line id="Line 417" o:spid="_x0000_s2768" style="position:absolute;visibility:visible;mso-wrap-style:square" from="5390,1494" to="539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" strokeweight="0"/>
                  <v:line id="Line 418" o:spid="_x0000_s2769" style="position:absolute;visibility:visible;mso-wrap-style:square" from="5390,1505" to="539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" strokeweight="0"/>
                  <v:line id="Line 419" o:spid="_x0000_s2770" style="position:absolute;visibility:visible;mso-wrap-style:square" from="5390,1516" to="539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" strokeweight="0"/>
                  <v:line id="Line 420" o:spid="_x0000_s2771" style="position:absolute;visibility:visible;mso-wrap-style:square" from="5390,1526" to="539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" strokeweight="0"/>
                  <v:line id="Line 421" o:spid="_x0000_s2772" style="position:absolute;visibility:visible;mso-wrap-style:square" from="5390,1537" to="539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" strokeweight="0"/>
                  <v:line id="Line 422" o:spid="_x0000_s2773" style="position:absolute;visibility:visible;mso-wrap-style:square" from="5390,1547" to="539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" strokeweight="0"/>
                  <v:line id="Line 423" o:spid="_x0000_s2774" style="position:absolute;visibility:visible;mso-wrap-style:square" from="5390,1558" to="539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" strokeweight="0"/>
                  <v:line id="Line 424" o:spid="_x0000_s2775" style="position:absolute;visibility:visible;mso-wrap-style:square" from="5390,1569" to="539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" strokeweight="0"/>
                  <v:line id="Line 425" o:spid="_x0000_s2776" style="position:absolute;visibility:visible;mso-wrap-style:square" from="5390,1579" to="539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" strokeweight="0"/>
                  <v:line id="Line 426" o:spid="_x0000_s2777" style="position:absolute;visibility:visible;mso-wrap-style:square" from="5390,1590" to="539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" strokeweight="0"/>
                  <v:line id="Line 427" o:spid="_x0000_s2778" style="position:absolute;visibility:visible;mso-wrap-style:square" from="5390,1600" to="539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" strokeweight="0"/>
                  <v:line id="Line 428" o:spid="_x0000_s2779" style="position:absolute;visibility:visible;mso-wrap-style:square" from="5390,1611" to="5391,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" strokeweight="0"/>
                  <v:line id="Line 429" o:spid="_x0000_s2780" style="position:absolute;visibility:visible;mso-wrap-style:square" from="5390,1622" to="539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" strokeweight="0"/>
                  <v:line id="Line 430" o:spid="_x0000_s2781" style="position:absolute;visibility:visible;mso-wrap-style:square" from="5390,1632" to="539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" strokeweight="0"/>
                  <v:line id="Line 431" o:spid="_x0000_s2782" style="position:absolute;visibility:visible;mso-wrap-style:square" from="5390,1643" to="5391,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" strokeweight="0"/>
                  <v:line id="Line 432" o:spid="_x0000_s2783" style="position:absolute;visibility:visible;mso-wrap-style:square" from="5390,1653" to="539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" strokeweight="0"/>
                  <v:line id="Line 433" o:spid="_x0000_s2784" style="position:absolute;visibility:visible;mso-wrap-style:square" from="5390,1664" to="539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" strokeweight="0"/>
                  <v:line id="Line 434" o:spid="_x0000_s2785" style="position:absolute;visibility:visible;mso-wrap-style:square" from="5390,1675" to="53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" strokeweight="0"/>
                  <v:line id="Line 435" o:spid="_x0000_s2786" style="position:absolute;visibility:visible;mso-wrap-style:square" from="5390,1685" to="539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" strokeweight="0"/>
                  <v:line id="Line 436" o:spid="_x0000_s2787" style="position:absolute;visibility:visible;mso-wrap-style:square" from="5390,1696" to="5391,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" strokeweight="0"/>
                  <v:line id="Line 437" o:spid="_x0000_s2788" style="position:absolute;visibility:visible;mso-wrap-style:square" from="5390,1707" to="5391,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" strokeweight="0"/>
                  <v:line id="Line 438" o:spid="_x0000_s2789" style="position:absolute;visibility:visible;mso-wrap-style:square" from="5390,1717" to="53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" strokeweight="0"/>
                  <v:line id="Line 439" o:spid="_x0000_s2790" style="position:absolute;visibility:visible;mso-wrap-style:square" from="5390,1728" to="539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" strokeweight="0"/>
                  <v:line id="Line 440" o:spid="_x0000_s2791" style="position:absolute;visibility:visible;mso-wrap-style:square" from="5390,1738" to="539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" strokeweight="0"/>
                  <v:line id="Line 441" o:spid="_x0000_s2792" style="position:absolute;visibility:visible;mso-wrap-style:square" from="5390,1749" to="539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" strokeweight="0"/>
                  <v:line id="Line 442" o:spid="_x0000_s2793" style="position:absolute;visibility:visible;mso-wrap-style:square" from="5390,1760" to="539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" strokeweight="0"/>
                  <v:line id="Line 443" o:spid="_x0000_s2794" style="position:absolute;visibility:visible;mso-wrap-style:square" from="5390,1770" to="539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" strokeweight="0"/>
                  <v:line id="Line 444" o:spid="_x0000_s2795" style="position:absolute;visibility:visible;mso-wrap-style:square" from="5390,1781" to="539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" strokeweight="0"/>
                  <v:line id="Line 445" o:spid="_x0000_s2796" style="position:absolute;visibility:visible;mso-wrap-style:square" from="5390,1791" to="5391,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" strokeweight="0"/>
                  <v:line id="Line 446" o:spid="_x0000_s2797" style="position:absolute;visibility:visible;mso-wrap-style:square" from="5390,1802" to="539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" strokeweight="0"/>
                  <v:line id="Line 447" o:spid="_x0000_s2798" style="position:absolute;visibility:visible;mso-wrap-style:square" from="5390,1813" to="539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" strokeweight="0"/>
                  <v:line id="Line 448" o:spid="_x0000_s2799" style="position:absolute;visibility:visible;mso-wrap-style:square" from="5390,1823" to="53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" strokeweight="0"/>
                  <v:line id="Line 449" o:spid="_x0000_s2800" style="position:absolute;visibility:visible;mso-wrap-style:square" from="5390,1834" to="5391,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" strokeweight="0"/>
                  <v:line id="Line 450" o:spid="_x0000_s2801" style="position:absolute;visibility:visible;mso-wrap-style:square" from="5390,1844" to="539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" strokeweight="0"/>
                  <v:line id="Line 451" o:spid="_x0000_s2802" style="position:absolute;visibility:visible;mso-wrap-style:square" from="5390,1855" to="539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" strokeweight="0"/>
                  <v:line id="Line 452" o:spid="_x0000_s2803" style="position:absolute;visibility:visible;mso-wrap-style:square" from="5390,1866" to="539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" strokeweight="0"/>
                  <v:line id="Line 453" o:spid="_x0000_s2804" style="position:absolute;visibility:visible;mso-wrap-style:square" from="5390,1876" to="539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" strokeweight="0"/>
                  <v:line id="Line 454" o:spid="_x0000_s2805" style="position:absolute;visibility:visible;mso-wrap-style:square" from="5390,1887" to="539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" strokeweight="0"/>
                  <v:line id="Line 455" o:spid="_x0000_s2806" style="position:absolute;visibility:visible;mso-wrap-style:square" from="5390,1897" to="539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" strokeweight="0"/>
                  <v:line id="Line 456" o:spid="_x0000_s2807" style="position:absolute;visibility:visible;mso-wrap-style:square" from="5390,1908" to="539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" strokeweight="0"/>
                  <v:line id="Line 457" o:spid="_x0000_s2808" style="position:absolute;visibility:visible;mso-wrap-style:square" from="5390,1919" to="539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" strokeweight="0"/>
                  <v:line id="Line 458" o:spid="_x0000_s2809" style="position:absolute;visibility:visible;mso-wrap-style:square" from="5390,1929" to="539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" strokeweight="0"/>
                  <v:line id="Line 459" o:spid="_x0000_s2810" style="position:absolute;visibility:visible;mso-wrap-style:square" from="5390,1940" to="539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" strokeweight="0"/>
                  <v:line id="Line 460" o:spid="_x0000_s2811" style="position:absolute;visibility:visible;mso-wrap-style:square" from="5390,1950" to="539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" strokeweight="0"/>
                  <v:line id="Line 461" o:spid="_x0000_s2812" style="position:absolute;visibility:visible;mso-wrap-style:square" from="5390,1961" to="539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" strokeweight="0"/>
                  <v:line id="Line 462" o:spid="_x0000_s2813" style="position:absolute;visibility:visible;mso-wrap-style:square" from="5390,1972" to="539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" strokeweight="0"/>
                  <v:line id="Line 463" o:spid="_x0000_s2814" style="position:absolute;visibility:visible;mso-wrap-style:square" from="5390,1982" to="539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" strokeweight="0"/>
                  <v:line id="Line 464" o:spid="_x0000_s2815" style="position:absolute;visibility:visible;mso-wrap-style:square" from="5390,1993" to="539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" strokeweight="0"/>
                  <v:line id="Line 465" o:spid="_x0000_s2816" style="position:absolute;visibility:visible;mso-wrap-style:square" from="5390,2004" to="5391,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" strokeweight="0"/>
                  <v:line id="Line 466" o:spid="_x0000_s2817" style="position:absolute;visibility:visible;mso-wrap-style:square" from="5390,2014" to="539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" strokeweight="0"/>
                  <v:line id="Line 467" o:spid="_x0000_s2818" style="position:absolute;visibility:visible;mso-wrap-style:square" from="5390,2025" to="539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" strokeweight="0"/>
                  <v:line id="Line 468" o:spid="_x0000_s2819" style="position:absolute;visibility:visible;mso-wrap-style:square" from="5390,2035" to="539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" strokeweight="0"/>
                  <v:line id="Line 469" o:spid="_x0000_s2820" style="position:absolute;visibility:visible;mso-wrap-style:square" from="5390,2046" to="539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" strokeweight="0"/>
                  <v:line id="Line 470" o:spid="_x0000_s2821" style="position:absolute;visibility:visible;mso-wrap-style:square" from="5390,2057" to="539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" strokeweight="0"/>
                  <v:line id="Line 471" o:spid="_x0000_s2822" style="position:absolute;visibility:visible;mso-wrap-style:square" from="5390,2067" to="539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" strokeweight="0"/>
                  <v:line id="Line 472" o:spid="_x0000_s2823" style="position:absolute;visibility:visible;mso-wrap-style:square" from="5390,2078" to="539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" strokeweight="0"/>
                  <v:line id="Line 473" o:spid="_x0000_s2824" style="position:absolute;visibility:visible;mso-wrap-style:square" from="5390,2088" to="539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" strokeweight="0"/>
                  <v:line id="Line 474" o:spid="_x0000_s2825" style="position:absolute;visibility:visible;mso-wrap-style:square" from="5390,2099" to="539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" strokeweight="0"/>
                  <v:line id="Line 475" o:spid="_x0000_s2826" style="position:absolute;visibility:visible;mso-wrap-style:square" from="5390,2110" to="539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" strokeweight="0"/>
                  <v:line id="Line 476" o:spid="_x0000_s2827" style="position:absolute;visibility:visible;mso-wrap-style:square" from="5390,2120" to="539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" strokeweight="0"/>
                  <v:line id="Line 477" o:spid="_x0000_s2828" style="position:absolute;visibility:visible;mso-wrap-style:square" from="5390,2131" to="539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" strokeweight="0"/>
                  <v:line id="Line 478" o:spid="_x0000_s2829" style="position:absolute;visibility:visible;mso-wrap-style:square" from="5390,2141" to="539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" strokeweight="0"/>
                  <v:line id="Line 479" o:spid="_x0000_s2830" style="position:absolute;visibility:visible;mso-wrap-style:square" from="5390,2152" to="5391,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" strokeweight="0"/>
                  <v:line id="Line 480" o:spid="_x0000_s2831" style="position:absolute;visibility:visible;mso-wrap-style:square" from="5390,2163" to="539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" strokeweight="0"/>
                  <v:line id="Line 481" o:spid="_x0000_s2832" style="position:absolute;visibility:visible;mso-wrap-style:square" from="5390,2173" to="539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" strokeweight="0"/>
                  <v:line id="Line 482" o:spid="_x0000_s2833" style="position:absolute;visibility:visible;mso-wrap-style:square" from="5390,2184" to="539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" strokeweight="0"/>
                  <v:line id="Line 483" o:spid="_x0000_s2834" style="position:absolute;visibility:visible;mso-wrap-style:square" from="5390,2194" to="5391,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" strokeweight="0"/>
                  <v:line id="Line 484" o:spid="_x0000_s2835" style="position:absolute;visibility:visible;mso-wrap-style:square" from="5390,2205" to="539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" strokeweight="0"/>
                  <v:line id="Line 485" o:spid="_x0000_s2836" style="position:absolute;visibility:visible;mso-wrap-style:square" from="5390,2216" to="5391,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" strokeweight="0"/>
                  <v:line id="Line 486" o:spid="_x0000_s2837" style="position:absolute;visibility:visible;mso-wrap-style:square" from="5390,2226" to="539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" strokeweight="0"/>
                  <v:line id="Line 487" o:spid="_x0000_s2838" style="position:absolute;visibility:visible;mso-wrap-style:square" from="5390,2237" to="539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" strokeweight="0"/>
                  <v:line id="Line 488" o:spid="_x0000_s2839" style="position:absolute;visibility:visible;mso-wrap-style:square" from="5390,2248" to="539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" strokeweight="0"/>
                  <v:line id="Line 489" o:spid="_x0000_s2840" style="position:absolute;visibility:visible;mso-wrap-style:square" from="5390,2258" to="5391,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" strokeweight="0"/>
                  <v:line id="Line 490" o:spid="_x0000_s2841" style="position:absolute;visibility:visible;mso-wrap-style:square" from="5390,2269" to="539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" strokeweight="0"/>
                  <v:line id="Line 491" o:spid="_x0000_s2842" style="position:absolute;visibility:visible;mso-wrap-style:square" from="5390,2279" to="5391,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" strokeweight="0"/>
                  <v:line id="Line 492" o:spid="_x0000_s2843" style="position:absolute;visibility:visible;mso-wrap-style:square" from="5390,2290" to="539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" strokeweight="0"/>
                  <v:line id="Line 493" o:spid="_x0000_s2844" style="position:absolute;visibility:visible;mso-wrap-style:square" from="5390,2301" to="539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" strokeweight="0"/>
                  <v:line id="Line 494" o:spid="_x0000_s2845" style="position:absolute;visibility:visible;mso-wrap-style:square" from="5390,2311" to="539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" strokeweight="0"/>
                  <v:line id="Line 495" o:spid="_x0000_s2846" style="position:absolute;visibility:visible;mso-wrap-style:square" from="5390,2322" to="539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" strokeweight="0"/>
                  <v:line id="Line 496" o:spid="_x0000_s2847" style="position:absolute;visibility:visible;mso-wrap-style:square" from="5390,2332" to="539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" strokeweight="0"/>
                  <v:line id="Line 497" o:spid="_x0000_s2848" style="position:absolute;visibility:visible;mso-wrap-style:square" from="5390,2343" to="539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" strokeweight="0"/>
                  <v:line id="Line 498" o:spid="_x0000_s2849" style="position:absolute;visibility:visible;mso-wrap-style:square" from="5390,2354" to="539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" strokeweight="0"/>
                  <v:line id="Line 499" o:spid="_x0000_s2850" style="position:absolute;visibility:visible;mso-wrap-style:square" from="5390,2364" to="539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" strokeweight="0"/>
                  <v:line id="Line 500" o:spid="_x0000_s2851" style="position:absolute;visibility:visible;mso-wrap-style:square" from="5390,2375" to="539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" strokeweight="0"/>
                  <v:line id="Line 501" o:spid="_x0000_s2852" style="position:absolute;visibility:visible;mso-wrap-style:square" from="5390,2385" to="539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" strokeweight="0"/>
                  <v:line id="Line 502" o:spid="_x0000_s2853" style="position:absolute;visibility:visible;mso-wrap-style:square" from="5390,2396" to="539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" strokeweight="0"/>
                  <v:line id="Line 503" o:spid="_x0000_s2854" style="position:absolute;visibility:visible;mso-wrap-style:square" from="5390,2407" to="539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" strokeweight="0"/>
                  <v:line id="Line 504" o:spid="_x0000_s2855" style="position:absolute;visibility:visible;mso-wrap-style:square" from="5390,2417" to="5391,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" strokeweight="0"/>
                  <v:line id="Line 505" o:spid="_x0000_s2856" style="position:absolute;visibility:visible;mso-wrap-style:square" from="5390,2428" to="539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" strokeweight="0"/>
                  <v:line id="Line 506" o:spid="_x0000_s2857" style="position:absolute;visibility:visible;mso-wrap-style:square" from="5390,2438" to="539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" strokeweight="0"/>
                  <v:line id="Line 507" o:spid="_x0000_s2858" style="position:absolute;visibility:visible;mso-wrap-style:square" from="5390,2449" to="539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" strokeweight="0"/>
                  <v:line id="Line 508" o:spid="_x0000_s2859" style="position:absolute;visibility:visible;mso-wrap-style:square" from="5390,2460" to="539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" strokeweight="0"/>
                  <v:line id="Line 509" o:spid="_x0000_s2860" style="position:absolute;visibility:visible;mso-wrap-style:square" from="5390,2470" to="539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" strokeweight="0"/>
                  <v:line id="Line 510" o:spid="_x0000_s2861" style="position:absolute;visibility:visible;mso-wrap-style:square" from="5390,2481" to="5391,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" strokeweight="0"/>
                  <v:line id="Line 511" o:spid="_x0000_s2862" style="position:absolute;visibility:visible;mso-wrap-style:square" from="5390,2491" to="539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" strokeweight="0"/>
                  <v:line id="Line 512" o:spid="_x0000_s2863" style="position:absolute;visibility:visible;mso-wrap-style:square" from="5390,2502" to="539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" strokeweight="0"/>
                  <v:line id="Line 513" o:spid="_x0000_s2864" style="position:absolute;visibility:visible;mso-wrap-style:square" from="5390,2513" to="53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" strokeweight="0"/>
                  <v:line id="Line 514" o:spid="_x0000_s2865" style="position:absolute;visibility:visible;mso-wrap-style:square" from="5390,2523" to="5391,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" strokeweight="0"/>
                  <v:line id="Line 515" o:spid="_x0000_s2866" style="position:absolute;visibility:visible;mso-wrap-style:square" from="5390,2534" to="539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" strokeweight="0"/>
                  <v:line id="Line 516" o:spid="_x0000_s2867" style="position:absolute;visibility:visible;mso-wrap-style:square" from="5390,2545" to="539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" strokeweight="0"/>
                  <v:line id="Line 517" o:spid="_x0000_s2868" style="position:absolute;visibility:visible;mso-wrap-style:square" from="5390,2555" to="539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" strokeweight="0"/>
                  <v:line id="Line 518" o:spid="_x0000_s2869" style="position:absolute;visibility:visible;mso-wrap-style:square" from="5390,2566" to="53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" strokeweight="0"/>
                  <v:line id="Line 519" o:spid="_x0000_s2870" style="position:absolute;visibility:visible;mso-wrap-style:square" from="5390,2576" to="539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" strokeweight="0"/>
                  <v:line id="Line 520" o:spid="_x0000_s2871" style="position:absolute;visibility:visible;mso-wrap-style:square" from="5390,2587" to="539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" strokeweight="0"/>
                  <v:line id="Line 521" o:spid="_x0000_s2872" style="position:absolute;visibility:visible;mso-wrap-style:square" from="5390,2598" to="539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" strokeweight="0"/>
                  <v:line id="Line 522" o:spid="_x0000_s2873" style="position:absolute;visibility:visible;mso-wrap-style:square" from="5390,2608" to="539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" strokeweight="0"/>
                  <v:line id="Line 523" o:spid="_x0000_s2874" style="position:absolute;visibility:visible;mso-wrap-style:square" from="5390,2619" to="539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" strokeweight="0"/>
                  <v:line id="Line 524" o:spid="_x0000_s2875" style="position:absolute;visibility:visible;mso-wrap-style:square" from="5390,2629" to="5391,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" strokeweight="0"/>
                  <v:line id="Line 525" o:spid="_x0000_s2876" style="position:absolute;visibility:visible;mso-wrap-style:square" from="5390,2640" to="53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" strokeweight="0"/>
                  <v:line id="Line 526" o:spid="_x0000_s2877" style="position:absolute;visibility:visible;mso-wrap-style:square" from="5390,2651" to="5391,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" strokeweight="0"/>
                  <v:line id="Line 527" o:spid="_x0000_s2878" style="position:absolute;visibility:visible;mso-wrap-style:square" from="5390,2661" to="539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" strokeweight="0"/>
                  <v:line id="Line 528" o:spid="_x0000_s2879" style="position:absolute;visibility:visible;mso-wrap-style:square" from="5390,2672" to="539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" strokeweight="0"/>
                  <v:line id="Line 529" o:spid="_x0000_s2880" style="position:absolute;visibility:visible;mso-wrap-style:square" from="5390,2682" to="539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" strokeweight="0"/>
                  <v:line id="Line 530" o:spid="_x0000_s2881" style="position:absolute;visibility:visible;mso-wrap-style:square" from="5390,2693" to="539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" strokeweight="0"/>
                  <v:line id="Line 531" o:spid="_x0000_s2882" style="position:absolute;visibility:visible;mso-wrap-style:square" from="5390,2704" to="539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" strokeweight="0"/>
                  <v:line id="Line 532" o:spid="_x0000_s2883" style="position:absolute;visibility:visible;mso-wrap-style:square" from="5390,2714" to="53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" strokeweight="0"/>
                  <v:line id="Line 533" o:spid="_x0000_s2884" style="position:absolute;visibility:visible;mso-wrap-style:square" from="5390,2725" to="539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" strokeweight="0"/>
                  <v:line id="Line 534" o:spid="_x0000_s2885" style="position:absolute;visibility:visible;mso-wrap-style:square" from="5390,2735" to="539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" strokeweight="0"/>
                  <v:line id="Line 535" o:spid="_x0000_s2886" style="position:absolute;visibility:visible;mso-wrap-style:square" from="5390,2746" to="539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" strokeweight="0"/>
                  <v:line id="Line 536" o:spid="_x0000_s2887" style="position:absolute;visibility:visible;mso-wrap-style:square" from="5390,2757" to="539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" strokeweight="0"/>
                  <v:line id="Line 537" o:spid="_x0000_s2888" style="position:absolute;visibility:visible;mso-wrap-style:square" from="5390,2767" to="5391,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" strokeweight="0"/>
                  <v:line id="Line 538" o:spid="_x0000_s2889" style="position:absolute;visibility:visible;mso-wrap-style:square" from="5390,2778" to="539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" strokeweight="0"/>
                  <v:line id="Line 539" o:spid="_x0000_s2890" style="position:absolute;visibility:visible;mso-wrap-style:square" from="5390,2789" to="539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" strokeweight="0"/>
                  <v:line id="Line 540" o:spid="_x0000_s2891" style="position:absolute;visibility:visible;mso-wrap-style:square" from="5390,2799" to="539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" strokeweight="0"/>
                  <v:line id="Line 541" o:spid="_x0000_s2892" style="position:absolute;visibility:visible;mso-wrap-style:square" from="5390,2810" to="539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" strokeweight="0"/>
                  <v:line id="Line 542" o:spid="_x0000_s2893" style="position:absolute;visibility:visible;mso-wrap-style:square" from="5390,2820" to="539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" strokeweight="0"/>
                  <v:line id="Line 543" o:spid="_x0000_s2894" style="position:absolute;visibility:visible;mso-wrap-style:square" from="5390,2831" to="5391,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" strokeweight="0"/>
                  <v:line id="Line 544" o:spid="_x0000_s2895" style="position:absolute;visibility:visible;mso-wrap-style:square" from="5390,2842" to="5391,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" strokeweight="0"/>
                  <v:line id="Line 545" o:spid="_x0000_s2896" style="position:absolute;visibility:visible;mso-wrap-style:square" from="5390,2852" to="539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" strokeweight="0"/>
                  <v:line id="Line 546" o:spid="_x0000_s2897" style="position:absolute;visibility:visible;mso-wrap-style:square" from="5390,2863" to="539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" strokeweight="0"/>
                  <v:line id="Line 547" o:spid="_x0000_s2898" style="position:absolute;visibility:visible;mso-wrap-style:square" from="5390,2873" to="539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" strokeweight="0"/>
                  <v:line id="Line 548" o:spid="_x0000_s2899" style="position:absolute;visibility:visible;mso-wrap-style:square" from="5390,2884" to="539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" strokeweight="0"/>
                  <v:line id="Line 549" o:spid="_x0000_s2900" style="position:absolute;visibility:visible;mso-wrap-style:square" from="5390,2895" to="539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" strokeweight="0"/>
                  <v:line id="Line 550" o:spid="_x0000_s2901" style="position:absolute;visibility:visible;mso-wrap-style:square" from="5390,2905" to="539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" strokeweight="0"/>
                  <v:line id="Line 551" o:spid="_x0000_s2902" style="position:absolute;visibility:visible;mso-wrap-style:square" from="5390,2916" to="539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" strokeweight="0"/>
                  <v:line id="Line 552" o:spid="_x0000_s2903" style="position:absolute;visibility:visible;mso-wrap-style:square" from="5390,2926" to="5391,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" strokeweight="0"/>
                  <v:line id="Line 553" o:spid="_x0000_s2904" style="position:absolute;visibility:visible;mso-wrap-style:square" from="5390,2937" to="539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" strokeweight="0"/>
                  <v:line id="Line 554" o:spid="_x0000_s2905" style="position:absolute;visibility:visible;mso-wrap-style:square" from="5390,2948" to="539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" strokeweight="0"/>
                  <v:line id="Line 555" o:spid="_x0000_s2906" style="position:absolute;visibility:visible;mso-wrap-style:square" from="5390,2958" to="539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" strokeweight="0"/>
                  <v:line id="Line 556" o:spid="_x0000_s2907" style="position:absolute;visibility:visible;mso-wrap-style:square" from="5390,2969" to="539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" strokeweight="0"/>
                  <v:line id="Line 557" o:spid="_x0000_s2908" style="position:absolute;visibility:visible;mso-wrap-style:square" from="5390,2979" to="539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" strokeweight="0"/>
                  <v:line id="Line 558" o:spid="_x0000_s2909" style="position:absolute;visibility:visible;mso-wrap-style:square" from="5390,2990" to="5391,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" strokeweight="0"/>
                  <v:line id="Line 559" o:spid="_x0000_s2910" style="position:absolute;visibility:visible;mso-wrap-style:square" from="5390,3001" to="5391,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" strokeweight="0"/>
                  <v:line id="Line 560" o:spid="_x0000_s2911" style="position:absolute;visibility:visible;mso-wrap-style:square" from="5390,3011" to="539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" strokeweight="0"/>
                  <v:line id="Line 561" o:spid="_x0000_s2912" style="position:absolute;visibility:visible;mso-wrap-style:square" from="5390,3022" to="539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" strokeweight="0"/>
                  <v:line id="Line 562" o:spid="_x0000_s2913" style="position:absolute;visibility:visible;mso-wrap-style:square" from="5390,3032" to="539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" strokeweight="0"/>
                  <v:line id="Line 563" o:spid="_x0000_s2914" style="position:absolute;visibility:visible;mso-wrap-style:square" from="5390,3043" to="539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" strokeweight="0"/>
                  <v:line id="Line 564" o:spid="_x0000_s2915" style="position:absolute;visibility:visible;mso-wrap-style:square" from="5390,3054" to="539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" strokeweight="0"/>
                  <v:line id="Line 565" o:spid="_x0000_s2916" style="position:absolute;visibility:visible;mso-wrap-style:square" from="5390,3064" to="539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" strokeweight="0"/>
                  <v:line id="Line 566" o:spid="_x0000_s2917" style="position:absolute;visibility:visible;mso-wrap-style:square" from="5390,3075" to="539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" strokeweight="0"/>
                  <v:line id="Line 567" o:spid="_x0000_s2918" style="position:absolute;visibility:visible;mso-wrap-style:square" from="5390,3086" to="539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" strokeweight="0"/>
                  <v:line id="Line 568" o:spid="_x0000_s2919" style="position:absolute;visibility:visible;mso-wrap-style:square" from="5390,3096" to="539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" strokeweight="0"/>
                  <v:line id="Line 569" o:spid="_x0000_s2920" style="position:absolute;visibility:visible;mso-wrap-style:square" from="5390,3107" to="539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" strokeweight="0"/>
                  <v:line id="Line 570" o:spid="_x0000_s2921" style="position:absolute;visibility:visible;mso-wrap-style:square" from="5390,3117" to="539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" strokeweight="0"/>
                  <v:line id="Line 571" o:spid="_x0000_s2922" style="position:absolute;visibility:visible;mso-wrap-style:square" from="5390,3128" to="539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" strokeweight="0"/>
                  <v:line id="Line 572" o:spid="_x0000_s2923" style="position:absolute;visibility:visible;mso-wrap-style:square" from="5390,3139" to="539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" strokeweight="0"/>
                  <v:line id="Line 573" o:spid="_x0000_s2924" style="position:absolute;visibility:visible;mso-wrap-style:square" from="5390,3149" to="539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" strokeweight="0"/>
                  <v:line id="Line 574" o:spid="_x0000_s2925" style="position:absolute;visibility:visible;mso-wrap-style:square" from="5390,3160" to="539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" strokeweight="0"/>
                  <v:line id="Line 575" o:spid="_x0000_s2926" style="position:absolute;visibility:visible;mso-wrap-style:square" from="5390,3170" to="539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" strokeweight="0"/>
                  <v:line id="Line 576" o:spid="_x0000_s2927" style="position:absolute;visibility:visible;mso-wrap-style:square" from="5390,3181" to="5391,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" strokeweight="0"/>
                  <v:line id="Line 577" o:spid="_x0000_s2928" style="position:absolute;visibility:visible;mso-wrap-style:square" from="5390,3192" to="539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" strokeweight="0"/>
                  <v:line id="Line 578" o:spid="_x0000_s2929" style="position:absolute;visibility:visible;mso-wrap-style:square" from="5390,3202" to="53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" strokeweight="0"/>
                  <v:line id="Line 579" o:spid="_x0000_s2930" style="position:absolute;visibility:visible;mso-wrap-style:square" from="5390,3213" to="5391,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" strokeweight="0"/>
                  <v:line id="Line 580" o:spid="_x0000_s2931" style="position:absolute;visibility:visible;mso-wrap-style:square" from="5390,3223" to="539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" strokeweight="0"/>
                  <v:line id="Line 581" o:spid="_x0000_s2932" style="position:absolute;visibility:visible;mso-wrap-style:square" from="5390,3234" to="539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" strokeweight="0"/>
                  <v:line id="Line 582" o:spid="_x0000_s2933" style="position:absolute;visibility:visible;mso-wrap-style:square" from="5390,3245" to="539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" strokeweight="0"/>
                  <v:line id="Line 583" o:spid="_x0000_s2934" style="position:absolute;visibility:visible;mso-wrap-style:square" from="5390,3255" to="5391,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" strokeweight="0"/>
                  <v:line id="Line 584" o:spid="_x0000_s2935" style="position:absolute;visibility:visible;mso-wrap-style:square" from="5390,3266" to="539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" strokeweight="0"/>
                  <v:line id="Line 585" o:spid="_x0000_s2936" style="position:absolute;visibility:visible;mso-wrap-style:square" from="5390,3276" to="5391,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" strokeweight="0"/>
                  <v:line id="Line 586" o:spid="_x0000_s2937" style="position:absolute;visibility:visible;mso-wrap-style:square" from="5390,3287" to="539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" strokeweight="0"/>
                  <v:line id="Line 587" o:spid="_x0000_s2938" style="position:absolute;visibility:visible;mso-wrap-style:square" from="5390,3298" to="539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" strokeweight="0"/>
                  <v:line id="Line 588" o:spid="_x0000_s2939" style="position:absolute;visibility:visible;mso-wrap-style:square" from="5390,3308" to="539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" strokeweight="0"/>
                  <v:line id="Line 589" o:spid="_x0000_s2940" style="position:absolute;visibility:visible;mso-wrap-style:square" from="5390,3319" to="5391,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" strokeweight="0"/>
                  <v:line id="Line 590" o:spid="_x0000_s2941" style="position:absolute;visibility:visible;mso-wrap-style:square" from="5390,3330" to="53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" strokeweight="0"/>
                  <v:line id="Line 591" o:spid="_x0000_s2942" style="position:absolute;visibility:visible;mso-wrap-style:square" from="5390,3340" to="539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" strokeweight="0"/>
                  <v:line id="Line 592" o:spid="_x0000_s2943" style="position:absolute;visibility:visible;mso-wrap-style:square" from="5390,3351" to="5391,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" strokeweight="0"/>
                  <v:line id="Line 593" o:spid="_x0000_s2944" style="position:absolute;visibility:visible;mso-wrap-style:square" from="5390,3361" to="5391,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" strokeweight="0"/>
                  <v:line id="Line 594" o:spid="_x0000_s2945" style="position:absolute;visibility:visible;mso-wrap-style:square" from="5390,3372" to="53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" strokeweight="0"/>
                  <v:line id="Line 595" o:spid="_x0000_s2946" style="position:absolute;visibility:visible;mso-wrap-style:square" from="5390,3383" to="539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" strokeweight="0"/>
                  <v:line id="Line 596" o:spid="_x0000_s2947" style="position:absolute;visibility:visible;mso-wrap-style:square" from="5390,3393" to="539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" strokeweight="0"/>
                  <v:line id="Line 597" o:spid="_x0000_s2948" style="position:absolute;visibility:visible;mso-wrap-style:square" from="5390,3404" to="5391,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" strokeweight="0"/>
                  <v:line id="Line 598" o:spid="_x0000_s2949" style="position:absolute;visibility:visible;mso-wrap-style:square" from="5390,3414" to="539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" strokeweight="0"/>
                  <v:line id="Line 599" o:spid="_x0000_s2950" style="position:absolute;visibility:visible;mso-wrap-style:square" from="5390,3425" to="539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" strokeweight="0"/>
                  <v:line id="Line 600" o:spid="_x0000_s2951" style="position:absolute;visibility:visible;mso-wrap-style:square" from="5390,3436" to="5391,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" strokeweight="0"/>
                  <v:line id="Line 601" o:spid="_x0000_s2952" style="position:absolute;visibility:visible;mso-wrap-style:square" from="5390,3446" to="539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" strokeweight="0"/>
                  <v:line id="Line 602" o:spid="_x0000_s2953" style="position:absolute;visibility:visible;mso-wrap-style:square" from="5390,3457" to="5391,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" strokeweight="0"/>
                  <v:line id="Line 603" o:spid="_x0000_s2954" style="position:absolute;visibility:visible;mso-wrap-style:square" from="993,1079" to="210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" strokeweight="0"/>
                  <v:shape id="Freeform 604" o:spid="_x0000_s2955" style="position:absolute;left:993;top:1029;width:99;height: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" path="m200,l,99,200,199,100,99,200,xe" fillcolor="black" strokeweight="0">
                    <v:path arrowok="t" o:connecttype="custom" o:connectlocs="49,0;0,24;49,49;25,24;49,0" o:connectangles="0,0,0,0,0"/>
                  </v:shape>
                  <v:shape id="Freeform 605" o:spid="_x0000_s2956" style="position:absolute;left:2007;top:1029;width:99;height:99;visibility:visible;mso-wrap-style:square;v-text-anchor:top" coordsize="1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" path="m,l198,99,,199,99,99,,xe" fillcolor="black" strokeweight="0">
                    <v:path arrowok="t" o:connecttype="custom" o:connectlocs="0,0;50,24;0,49;25,24;0,0" o:connectangles="0,0,0,0,0"/>
                  </v:shape>
                  <v:line id="Line 606" o:spid="_x0000_s2957" style="position:absolute;flip:y;visibility:visible;mso-wrap-style:square" from="5408,61" to="670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" strokeweight="0">
                    <v:stroke dashstyle="3 1 1 1"/>
                  </v:line>
                </v:group>
                <v:shape id="Freeform 607" o:spid="_x0000_s2958" style="position:absolute;left:24904;top:13785;width:4680;height:3982;visibility:visible;mso-wrap-style:square;v-text-anchor:top" coordsize="147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126209746;8344325,123094642;16789162,119778563;24228570,116563289;31969512,113247210;39609943,109931131;46647307,106615053;53986204,102997512;60722034,99279485;67357354,95662261;73389289,91944233;79622247,88326693;85453160,84407691;90882029,80589493;96210387,76770978;101337405,72751489;106263718,68732000;110888181,64812997;115311622,60793825;119333018,56472874;123354414,52553872;126671915,48132434;130089927,43811800;133005384,39892798;136021352,35571847;138333742,31351383;140746643,26628800;142757182,22307849;144365677,17986898;145672639,13565459;146979600,8943364;147683495,4722900;148387073,0" o:connectangles="0,0,0,0,0,0,0,0,0,0,0,0,0,0,0,0,0,0,0,0,0,0,0,0,0,0,0,0,0,0,0,0,0"/>
                </v:shape>
                <v:shape id="Freeform 608" o:spid="_x0000_s2959" style="position:absolute;left:24866;top:17246;width:705;height:584;visibility:visible;mso-wrap-style:square;v-text-anchor:top" coordsize="2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" path="m146,l,168r222,17l93,128,146,xe" fillcolor="black" strokeweight="0">
                  <v:path arrowok="t" o:connecttype="custom" o:connectlocs="14717713,0;0,16752961;22378988,18448089;9375140,12763981;14717713,0" o:connectangles="0,0,0,0,0"/>
                </v:shape>
                <v:shape id="Freeform 609" o:spid="_x0000_s2960" style="position:absolute;left:29114;top:13785;width:604;height:693;visibility:visible;mso-wrap-style:square;v-text-anchor:top" coordsize="19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" path="m,166l149,r41,219l122,96,,166xe" fillcolor="black" strokeweight="0">
                  <v:path arrowok="t" o:connecttype="custom" o:connectlocs="0,16581259;15020290,0;19153188,21875417;12298363,9589280;0,16581259" o:connectangles="0,0,0,0,0"/>
                </v:shape>
                <v:rect id="Rectangle 614" o:spid="_x0000_s2961" style="position:absolute;left:27797;top:17067;width:461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" filled="f" stroked="f">
                  <v:textbox style="mso-fit-shape-to-text:t" inset="0,0,0,0">
                    <w:txbxContent>
                      <w:p w14:paraId="3B29544B" w14:textId="77777777" w:rsidR="00AD4EE4" w:rsidRPr="00D542E0" w:rsidRDefault="00AD4EE4" w:rsidP="00D542E0">
                        <w:pPr>
                          <w:jc w:val="center"/>
                          <w:rPr>
                            <w:rFonts w:cs="Times New Roman"/>
                            <w:sz w:val="18"/>
                            <w:szCs w:val="18"/>
                          </w:rPr>
                        </w:pPr>
                        <w:r w:rsidRPr="00D542E0">
                          <w:rPr>
                            <w:rFonts w:cs="Times New Roman"/>
                            <w:b/>
                            <w:bCs/>
                            <w:color w:val="000000"/>
                            <w:sz w:val="18"/>
                            <w:szCs w:val="18"/>
                            <w:lang w:val="en-US"/>
                          </w:rPr>
                          <w:t>β</w:t>
                        </w:r>
                        <w:r w:rsidRPr="00156E2D">
                          <w:rPr>
                            <w:rFonts w:eastAsia="Calibri" w:cs="Arial"/>
                            <w:b/>
                            <w:color w:val="000000"/>
                            <w:sz w:val="18"/>
                            <w:szCs w:val="18"/>
                            <w:lang w:val="en-US"/>
                          </w:rPr>
                          <w:t xml:space="preserve"> </w:t>
                        </w:r>
                        <w:r w:rsidRPr="00156E2D">
                          <w:rPr>
                            <w:rFonts w:eastAsia="Calibri" w:hAnsi="Calibri"/>
                            <w:b/>
                            <w:color w:val="000000"/>
                            <w:sz w:val="18"/>
                            <w:szCs w:val="18"/>
                            <w:lang w:val="en-US"/>
                          </w:rPr>
                          <w:t>±</w:t>
                        </w:r>
                        <w:r w:rsidRPr="00156E2D">
                          <w:rPr>
                            <w:rFonts w:eastAsia="Calibri" w:cs="Arial"/>
                            <w:b/>
                            <w:color w:val="000000"/>
                            <w:sz w:val="18"/>
                            <w:szCs w:val="18"/>
                          </w:rPr>
                          <w:t xml:space="preserve"> 5</w:t>
                        </w:r>
                        <w:r w:rsidRPr="00156E2D">
                          <w:rPr>
                            <w:rFonts w:eastAsia="Calibri" w:hAnsi="Calibri"/>
                            <w:b/>
                            <w:color w:val="000000"/>
                            <w:sz w:val="18"/>
                            <w:szCs w:val="18"/>
                          </w:rPr>
                          <w:t>°</w:t>
                        </w:r>
                      </w:p>
                    </w:txbxContent>
                  </v:textbox>
                </v:rect>
                <v:rect id="Rectangle 632" o:spid="_x0000_s2962" style="position:absolute;left:1981;top:22833;width:2053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w9xwAAAN0AAAAPAAAAZHJzL2Rvd25yZXYueG1sRI9Ba8JA&#10;FITvgv9heYXedNOK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EUDLD3HAAAA3QAA&#10;AA8AAAAAAAAAAAAAAAAABwIAAGRycy9kb3ducmV2LnhtbFBLBQYAAAAAAwADALcAAAD7AgAAAAA=&#10;" filled="f" stroked="f">
                  <v:textbox inset="0,0,0,0">
                    <w:txbxContent>
                      <w:p w14:paraId="25CBCE08" w14:textId="77777777" w:rsidR="00AD4EE4" w:rsidRPr="00D542E0" w:rsidRDefault="00AD4EE4" w:rsidP="00173CF4">
                        <w:pPr>
                          <w:spacing w:line="240" w:lineRule="auto"/>
                          <w:rPr>
                            <w:sz w:val="18"/>
                            <w:szCs w:val="18"/>
                          </w:rPr>
                        </w:pPr>
                        <w:r w:rsidRPr="00D542E0">
                          <w:rPr>
                            <w:sz w:val="18"/>
                            <w:szCs w:val="18"/>
                          </w:rPr>
                          <w:t xml:space="preserve">Испытание с направляющим устройством </w:t>
                        </w:r>
                      </w:p>
                    </w:txbxContent>
                  </v:textbox>
                </v:rect>
                <v:rect id="Rectangle 2844" o:spid="_x0000_s2963" style="position:absolute;top:25673;width:3134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" filled="f" stroked="f">
                  <v:textbox inset="0,0,0,0">
                    <w:txbxContent>
                      <w:p w14:paraId="59719EB7" w14:textId="77777777" w:rsidR="00AD4EE4" w:rsidRPr="00D542E0" w:rsidRDefault="00AD4EE4" w:rsidP="00173CF4">
                        <w:pPr>
                          <w:pStyle w:val="afc"/>
                          <w:spacing w:line="240" w:lineRule="exact"/>
                          <w:rPr>
                            <w:sz w:val="18"/>
                            <w:szCs w:val="18"/>
                            <w:lang w:val="ru-RU"/>
                          </w:rPr>
                        </w:pPr>
                        <w:r w:rsidRPr="00D542E0">
                          <w:rPr>
                            <w:bCs/>
                            <w:sz w:val="18"/>
                            <w:szCs w:val="18"/>
                            <w:lang w:val="ru-RU"/>
                          </w:rPr>
                          <w:t xml:space="preserve">Минимум </w:t>
                        </w:r>
                        <w:r w:rsidRPr="00D542E0">
                          <w:rPr>
                            <w:bCs/>
                            <w:sz w:val="18"/>
                            <w:szCs w:val="18"/>
                            <w:lang w:val="en-US"/>
                          </w:rPr>
                          <w:t>F</w:t>
                        </w:r>
                        <w:r w:rsidRPr="00D542E0">
                          <w:rPr>
                            <w:bCs/>
                            <w:sz w:val="18"/>
                            <w:szCs w:val="18"/>
                            <w:lang w:val="ru-RU"/>
                          </w:rPr>
                          <w:t xml:space="preserve"> = 10 ± 0,1 Н (см. таблицу 8, пункт 7.2.5.2.6.2)</w:t>
                        </w:r>
                      </w:p>
                    </w:txbxContent>
                  </v:textbox>
                </v:rect>
                <v:rect id="Rectangle 1466" o:spid="_x0000_s2964" style="position:absolute;left:28165;top:11899;width:454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" filled="f" stroked="f">
                  <v:textbox style="mso-fit-shape-to-text:t" inset="0,0,0,0">
                    <w:txbxContent>
                      <w:p w14:paraId="72CB4282" w14:textId="77777777" w:rsidR="00AD4EE4" w:rsidRPr="00156E2D" w:rsidRDefault="00AD4EE4" w:rsidP="00156E2D">
                        <w:pPr>
                          <w:pStyle w:val="afc"/>
                          <w:spacing w:line="240" w:lineRule="exact"/>
                          <w:jc w:val="center"/>
                          <w:rPr>
                            <w:b/>
                          </w:rPr>
                        </w:pPr>
                        <w:r w:rsidRPr="00156E2D">
                          <w:rPr>
                            <w:rFonts w:eastAsia="Calibri" w:cs="Arial"/>
                            <w:b/>
                            <w:bCs/>
                            <w:color w:val="000000"/>
                            <w:sz w:val="18"/>
                            <w:szCs w:val="18"/>
                            <w:lang w:val="en-US"/>
                          </w:rPr>
                          <w:t>α</w:t>
                        </w:r>
                        <w:r w:rsidRPr="00156E2D">
                          <w:rPr>
                            <w:rFonts w:eastAsia="Calibri" w:cs="Arial"/>
                            <w:b/>
                            <w:color w:val="000000"/>
                            <w:sz w:val="18"/>
                            <w:szCs w:val="18"/>
                            <w:lang w:val="en-US"/>
                          </w:rPr>
                          <w:t xml:space="preserve"> </w:t>
                        </w:r>
                        <w:r w:rsidRPr="00156E2D">
                          <w:rPr>
                            <w:rFonts w:eastAsia="Calibri" w:hAnsi="Calibri"/>
                            <w:b/>
                            <w:color w:val="000000"/>
                            <w:sz w:val="18"/>
                            <w:szCs w:val="18"/>
                            <w:lang w:val="en-US"/>
                          </w:rPr>
                          <w:t>±</w:t>
                        </w:r>
                        <w:r w:rsidRPr="00156E2D">
                          <w:rPr>
                            <w:rFonts w:eastAsia="Calibri" w:cs="Arial"/>
                            <w:b/>
                            <w:color w:val="000000"/>
                            <w:sz w:val="18"/>
                            <w:szCs w:val="18"/>
                          </w:rPr>
                          <w:t xml:space="preserve"> 5</w:t>
                        </w:r>
                        <w:r w:rsidRPr="00156E2D">
                          <w:rPr>
                            <w:rFonts w:eastAsia="Calibri" w:hAnsi="Calibri"/>
                            <w:b/>
                            <w:color w:val="000000"/>
                            <w:sz w:val="18"/>
                            <w:szCs w:val="18"/>
                          </w:rPr>
                          <w:t>°</w:t>
                        </w:r>
                      </w:p>
                    </w:txbxContent>
                  </v:textbox>
                </v:rect>
                <w10:anchorlock/>
              </v:group>
            </w:pict>
          </mc:Fallback>
        </mc:AlternateContent>
      </w:r>
    </w:p>
    <w:p w14:paraId="2AC8D369" w14:textId="77777777" w:rsidR="00173CF4" w:rsidRPr="003A53D1" w:rsidRDefault="00173CF4" w:rsidP="00173CF4">
      <w:pPr>
        <w:ind w:left="1134"/>
        <w:rPr>
          <w:b/>
        </w:rPr>
      </w:pPr>
      <w:r w:rsidRPr="003A53D1">
        <w:t>Где α и β воспроизводят углы в реальных (трехмерных) условиях установки...».</w:t>
      </w:r>
    </w:p>
    <w:p w14:paraId="75632C92" w14:textId="77777777" w:rsidR="00173CF4" w:rsidRPr="003A53D1" w:rsidRDefault="00173CF4" w:rsidP="009A69E5">
      <w:pPr>
        <w:pageBreakBefore/>
        <w:spacing w:after="120" w:line="240" w:lineRule="auto"/>
        <w:ind w:left="567" w:firstLine="567"/>
        <w:rPr>
          <w:i/>
          <w:lang w:eastAsia="ar-SA"/>
        </w:rPr>
      </w:pPr>
      <w:bookmarkStart w:id="7" w:name="_Toc355000753"/>
      <w:r w:rsidRPr="003A53D1">
        <w:rPr>
          <w:i/>
          <w:lang w:eastAsia="ar-SA"/>
        </w:rPr>
        <w:lastRenderedPageBreak/>
        <w:t>Приложение 6</w:t>
      </w:r>
    </w:p>
    <w:p w14:paraId="78B1DD8A" w14:textId="77777777" w:rsidR="00173CF4" w:rsidRPr="003A53D1" w:rsidRDefault="00173CF4" w:rsidP="00173CF4">
      <w:pPr>
        <w:spacing w:after="120" w:line="240" w:lineRule="auto"/>
        <w:ind w:left="567" w:firstLine="567"/>
        <w:rPr>
          <w:i/>
          <w:lang w:eastAsia="ar-SA"/>
        </w:rPr>
      </w:pPr>
      <w:r w:rsidRPr="003A53D1">
        <w:rPr>
          <w:i/>
          <w:lang w:eastAsia="ar-SA"/>
        </w:rPr>
        <w:t>Добавление 2, включить следующий новый рис. 5:</w:t>
      </w:r>
    </w:p>
    <w:p w14:paraId="5A8CE4C0" w14:textId="77777777" w:rsidR="00173CF4" w:rsidRPr="003A53D1" w:rsidRDefault="00173CF4" w:rsidP="009A69E5">
      <w:pPr>
        <w:pStyle w:val="H23G"/>
        <w:spacing w:before="160"/>
      </w:pPr>
      <w:r w:rsidRPr="003A53D1">
        <w:rPr>
          <w:b w:val="0"/>
        </w:rPr>
        <w:tab/>
      </w:r>
      <w:r w:rsidRPr="003A53D1">
        <w:rPr>
          <w:b w:val="0"/>
        </w:rPr>
        <w:tab/>
      </w:r>
      <w:r w:rsidRPr="003A53D1">
        <w:rPr>
          <w:b w:val="0"/>
        </w:rPr>
        <w:tab/>
        <w:t>«Рис. 5</w:t>
      </w:r>
      <w:r w:rsidRPr="003A53D1">
        <w:rPr>
          <w:b w:val="0"/>
        </w:rPr>
        <w:br/>
      </w:r>
      <w:r w:rsidRPr="003A53D1">
        <w:t>Крепления нижней лямки (LSA 1, LSA 2, LSA 3 и LSA 4)</w:t>
      </w:r>
    </w:p>
    <w:p w14:paraId="6A30900F" w14:textId="77777777" w:rsidR="00173CF4" w:rsidRPr="003A53D1" w:rsidRDefault="00173CF4" w:rsidP="002C3CE8">
      <w:pPr>
        <w:spacing w:line="240" w:lineRule="auto"/>
        <w:ind w:left="567" w:firstLine="567"/>
        <w:rPr>
          <w:lang w:eastAsia="ar-SA"/>
        </w:rPr>
      </w:pPr>
      <w:r w:rsidRPr="003A53D1">
        <w:rPr>
          <w:i/>
          <w:noProof/>
          <w:lang w:eastAsia="ru-RU"/>
        </w:rPr>
        <w:drawing>
          <wp:inline distT="0" distB="0" distL="0" distR="0" wp14:anchorId="3F909963" wp14:editId="2959360B">
            <wp:extent cx="2248269" cy="2667635"/>
            <wp:effectExtent l="0" t="0" r="12700" b="0"/>
            <wp:docPr id="3508" name="Picture 58" descr="Macintosh HD:Users:okkevanmourik:Desktop:Screen Shot 2017-10-17 at 23.4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kkevanmourik:Desktop:Screen Shot 2017-10-17 at 23.48.28.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8582" cy="2668006"/>
                    </a:xfrm>
                    <a:prstGeom prst="rect">
                      <a:avLst/>
                    </a:prstGeom>
                    <a:noFill/>
                    <a:ln>
                      <a:noFill/>
                    </a:ln>
                  </pic:spPr>
                </pic:pic>
              </a:graphicData>
            </a:graphic>
          </wp:inline>
        </w:drawing>
      </w:r>
    </w:p>
    <w:p w14:paraId="64138862" w14:textId="77777777" w:rsidR="00173CF4" w:rsidRPr="003A53D1" w:rsidRDefault="00173CF4" w:rsidP="00173CF4">
      <w:pPr>
        <w:spacing w:after="120" w:line="240" w:lineRule="auto"/>
        <w:ind w:left="567" w:right="3542" w:firstLine="567"/>
        <w:jc w:val="right"/>
        <w:rPr>
          <w:lang w:eastAsia="ar-SA"/>
        </w:rPr>
      </w:pPr>
      <w:r w:rsidRPr="003A53D1">
        <w:rPr>
          <w:lang w:eastAsia="ar-SA"/>
        </w:rPr>
        <w:t>Размеры в мм».</w:t>
      </w:r>
    </w:p>
    <w:p w14:paraId="5C63F7E2" w14:textId="77777777" w:rsidR="00173CF4" w:rsidRPr="003A53D1" w:rsidRDefault="00173CF4" w:rsidP="00314DE9">
      <w:pPr>
        <w:spacing w:before="120" w:after="100" w:line="240" w:lineRule="auto"/>
        <w:ind w:left="567" w:right="1134" w:firstLine="567"/>
        <w:jc w:val="both"/>
        <w:rPr>
          <w:i/>
          <w:lang w:eastAsia="ar-SA"/>
        </w:rPr>
      </w:pPr>
      <w:r w:rsidRPr="003A53D1">
        <w:rPr>
          <w:i/>
          <w:lang w:eastAsia="ar-SA"/>
        </w:rPr>
        <w:t>Приложение 8</w:t>
      </w:r>
    </w:p>
    <w:p w14:paraId="0229829B" w14:textId="77777777" w:rsidR="00173CF4" w:rsidRPr="003A53D1" w:rsidRDefault="00173CF4" w:rsidP="00314DE9">
      <w:pPr>
        <w:spacing w:after="100" w:line="240" w:lineRule="auto"/>
        <w:ind w:left="567" w:right="1134" w:firstLine="567"/>
        <w:jc w:val="both"/>
        <w:rPr>
          <w:lang w:eastAsia="ar-SA"/>
        </w:rPr>
      </w:pPr>
      <w:r w:rsidRPr="003A53D1">
        <w:rPr>
          <w:i/>
          <w:lang w:eastAsia="ar-SA"/>
        </w:rPr>
        <w:t xml:space="preserve">Примечание к таблице 1 </w:t>
      </w:r>
      <w:r w:rsidRPr="003A53D1">
        <w:rPr>
          <w:lang w:eastAsia="ar-SA"/>
        </w:rPr>
        <w:t>изменить следующим образом:</w:t>
      </w:r>
    </w:p>
    <w:p w14:paraId="0D841E32" w14:textId="77777777" w:rsidR="00173CF4" w:rsidRPr="003A53D1" w:rsidRDefault="00173CF4" w:rsidP="00314DE9">
      <w:pPr>
        <w:autoSpaceDE w:val="0"/>
        <w:autoSpaceDN w:val="0"/>
        <w:adjustRightInd w:val="0"/>
        <w:spacing w:after="100" w:line="240" w:lineRule="auto"/>
        <w:ind w:left="1134" w:right="1134"/>
        <w:jc w:val="both"/>
      </w:pPr>
      <w:r w:rsidRPr="003A53D1">
        <w:t>«…</w:t>
      </w:r>
    </w:p>
    <w:p w14:paraId="20872C40" w14:textId="77777777" w:rsidR="00173CF4" w:rsidRPr="003A53D1" w:rsidRDefault="00173CF4" w:rsidP="00314DE9">
      <w:pPr>
        <w:pStyle w:val="SingleTxtG"/>
        <w:spacing w:after="100"/>
      </w:pPr>
      <w:r w:rsidRPr="003A53D1">
        <w:t>Установка сдвоенных датчиков давления в районе брюшной полости (APTS) в случае лобового удара и удара сзади может привести к увеличению массы манекена Q1,5 на 0,2 кг, а манекенов Q3, Q6 и Q10 – на 0,5 кг».</w:t>
      </w:r>
    </w:p>
    <w:p w14:paraId="7CB953AF" w14:textId="77777777" w:rsidR="00173CF4" w:rsidRPr="003A53D1" w:rsidRDefault="00173CF4" w:rsidP="00314DE9">
      <w:pPr>
        <w:pStyle w:val="SingleTxtG"/>
        <w:spacing w:after="100"/>
      </w:pPr>
      <w:r w:rsidRPr="003A53D1">
        <w:rPr>
          <w:i/>
          <w:lang w:eastAsia="ar-SA"/>
        </w:rPr>
        <w:t>Таблицу 2</w:t>
      </w:r>
      <w:r w:rsidRPr="003A53D1">
        <w:rPr>
          <w:lang w:eastAsia="ar-SA"/>
        </w:rPr>
        <w:t xml:space="preserve"> изменить следующим образом:</w:t>
      </w:r>
    </w:p>
    <w:p w14:paraId="6CCC68DE" w14:textId="77777777" w:rsidR="00173CF4" w:rsidRPr="003A53D1" w:rsidRDefault="00173CF4" w:rsidP="002C3CE8">
      <w:pPr>
        <w:pStyle w:val="H23G"/>
        <w:spacing w:before="160"/>
        <w:rPr>
          <w:lang w:eastAsia="ar-SA"/>
        </w:rPr>
      </w:pPr>
      <w:r w:rsidRPr="003A53D1">
        <w:rPr>
          <w:b w:val="0"/>
        </w:rPr>
        <w:tab/>
      </w:r>
      <w:r w:rsidRPr="003A53D1">
        <w:rPr>
          <w:b w:val="0"/>
        </w:rPr>
        <w:tab/>
      </w:r>
      <w:r w:rsidRPr="003A53D1">
        <w:rPr>
          <w:b w:val="0"/>
        </w:rPr>
        <w:tab/>
        <w:t>«Таблица 2</w:t>
      </w:r>
      <w:r w:rsidRPr="003A53D1">
        <w:rPr>
          <w:b w:val="0"/>
        </w:rPr>
        <w:br/>
      </w:r>
      <w:r w:rsidRPr="003A53D1">
        <w:rPr>
          <w:lang w:eastAsia="ar-SA"/>
        </w:rPr>
        <w:t>Размеры манекена Q</w:t>
      </w:r>
    </w:p>
    <w:tbl>
      <w:tblPr>
        <w:tblW w:w="8497"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457"/>
        <w:gridCol w:w="2500"/>
        <w:gridCol w:w="898"/>
        <w:gridCol w:w="22"/>
        <w:gridCol w:w="867"/>
        <w:gridCol w:w="9"/>
        <w:gridCol w:w="887"/>
        <w:gridCol w:w="11"/>
        <w:gridCol w:w="899"/>
        <w:gridCol w:w="898"/>
        <w:gridCol w:w="1049"/>
      </w:tblGrid>
      <w:tr w:rsidR="00347738" w:rsidRPr="003A53D1" w14:paraId="336B33EF" w14:textId="77777777" w:rsidTr="002C3CE8">
        <w:trPr>
          <w:trHeight w:val="20"/>
          <w:tblHeader/>
        </w:trPr>
        <w:tc>
          <w:tcPr>
            <w:tcW w:w="458" w:type="dxa"/>
            <w:tcBorders>
              <w:top w:val="single" w:sz="4" w:space="0" w:color="auto"/>
              <w:bottom w:val="single" w:sz="12" w:space="0" w:color="auto"/>
            </w:tcBorders>
            <w:shd w:val="clear" w:color="auto" w:fill="auto"/>
            <w:vAlign w:val="bottom"/>
          </w:tcPr>
          <w:p w14:paraId="78DFF612" w14:textId="77777777" w:rsidR="00173CF4" w:rsidRPr="003A53D1" w:rsidRDefault="00173CF4" w:rsidP="002C3CE8">
            <w:pPr>
              <w:spacing w:before="40" w:after="40" w:line="200" w:lineRule="exact"/>
              <w:ind w:right="113"/>
              <w:rPr>
                <w:i/>
                <w:sz w:val="16"/>
                <w:lang w:eastAsia="ar-SA"/>
              </w:rPr>
            </w:pPr>
            <w:r w:rsidRPr="003A53D1">
              <w:rPr>
                <w:i/>
                <w:sz w:val="16"/>
                <w:lang w:eastAsia="ar-SA"/>
              </w:rPr>
              <w:t>№</w:t>
            </w:r>
          </w:p>
        </w:tc>
        <w:tc>
          <w:tcPr>
            <w:tcW w:w="2500" w:type="dxa"/>
            <w:tcBorders>
              <w:top w:val="single" w:sz="4" w:space="0" w:color="auto"/>
              <w:bottom w:val="single" w:sz="12" w:space="0" w:color="auto"/>
            </w:tcBorders>
            <w:shd w:val="clear" w:color="auto" w:fill="auto"/>
            <w:vAlign w:val="bottom"/>
          </w:tcPr>
          <w:p w14:paraId="42F00042" w14:textId="77777777" w:rsidR="00173CF4" w:rsidRPr="003A53D1" w:rsidRDefault="00173CF4" w:rsidP="002C3CE8">
            <w:pPr>
              <w:spacing w:before="40" w:after="40" w:line="200" w:lineRule="exact"/>
              <w:ind w:right="113"/>
              <w:jc w:val="right"/>
              <w:rPr>
                <w:i/>
                <w:sz w:val="16"/>
                <w:lang w:eastAsia="ar-SA"/>
              </w:rPr>
            </w:pPr>
          </w:p>
        </w:tc>
        <w:tc>
          <w:tcPr>
            <w:tcW w:w="920" w:type="dxa"/>
            <w:gridSpan w:val="2"/>
            <w:tcBorders>
              <w:top w:val="single" w:sz="4" w:space="0" w:color="auto"/>
              <w:bottom w:val="single" w:sz="12" w:space="0" w:color="auto"/>
            </w:tcBorders>
            <w:shd w:val="clear" w:color="auto" w:fill="auto"/>
            <w:vAlign w:val="bottom"/>
          </w:tcPr>
          <w:p w14:paraId="0C46B73A" w14:textId="77777777" w:rsidR="00173CF4" w:rsidRPr="003A53D1" w:rsidRDefault="00173CF4" w:rsidP="002C3CE8">
            <w:pPr>
              <w:spacing w:before="40" w:after="40" w:line="200" w:lineRule="exact"/>
              <w:ind w:right="113"/>
              <w:jc w:val="right"/>
              <w:rPr>
                <w:i/>
                <w:sz w:val="16"/>
                <w:lang w:eastAsia="ar-SA"/>
              </w:rPr>
            </w:pPr>
            <w:r w:rsidRPr="003A53D1">
              <w:rPr>
                <w:i/>
                <w:sz w:val="16"/>
                <w:lang w:eastAsia="ar-SA"/>
              </w:rPr>
              <w:t>Q0</w:t>
            </w:r>
          </w:p>
        </w:tc>
        <w:tc>
          <w:tcPr>
            <w:tcW w:w="867" w:type="dxa"/>
            <w:tcBorders>
              <w:top w:val="single" w:sz="4" w:space="0" w:color="auto"/>
              <w:bottom w:val="single" w:sz="12" w:space="0" w:color="auto"/>
            </w:tcBorders>
            <w:shd w:val="clear" w:color="auto" w:fill="auto"/>
            <w:vAlign w:val="bottom"/>
          </w:tcPr>
          <w:p w14:paraId="0FEFD7FB" w14:textId="77777777" w:rsidR="00173CF4" w:rsidRPr="003A53D1" w:rsidRDefault="00173CF4" w:rsidP="002C3CE8">
            <w:pPr>
              <w:spacing w:before="40" w:after="40" w:line="200" w:lineRule="exact"/>
              <w:ind w:right="113"/>
              <w:jc w:val="right"/>
              <w:rPr>
                <w:i/>
                <w:sz w:val="16"/>
                <w:lang w:eastAsia="ar-SA"/>
              </w:rPr>
            </w:pPr>
            <w:r w:rsidRPr="003A53D1">
              <w:rPr>
                <w:i/>
                <w:sz w:val="16"/>
                <w:lang w:eastAsia="ar-SA"/>
              </w:rPr>
              <w:t>Q1</w:t>
            </w:r>
          </w:p>
        </w:tc>
        <w:tc>
          <w:tcPr>
            <w:tcW w:w="896" w:type="dxa"/>
            <w:gridSpan w:val="2"/>
            <w:tcBorders>
              <w:top w:val="single" w:sz="4" w:space="0" w:color="auto"/>
              <w:bottom w:val="single" w:sz="12" w:space="0" w:color="auto"/>
            </w:tcBorders>
            <w:shd w:val="clear" w:color="auto" w:fill="auto"/>
            <w:vAlign w:val="bottom"/>
          </w:tcPr>
          <w:p w14:paraId="7F3D7C97" w14:textId="77777777" w:rsidR="00173CF4" w:rsidRPr="003A53D1" w:rsidRDefault="00173CF4" w:rsidP="002C3CE8">
            <w:pPr>
              <w:spacing w:before="40" w:after="40" w:line="200" w:lineRule="exact"/>
              <w:ind w:right="113"/>
              <w:jc w:val="right"/>
              <w:rPr>
                <w:i/>
                <w:sz w:val="16"/>
                <w:lang w:eastAsia="ar-SA"/>
              </w:rPr>
            </w:pPr>
            <w:r w:rsidRPr="003A53D1">
              <w:rPr>
                <w:i/>
                <w:sz w:val="16"/>
                <w:lang w:eastAsia="ar-SA"/>
              </w:rPr>
              <w:t>Q1,5</w:t>
            </w:r>
          </w:p>
        </w:tc>
        <w:tc>
          <w:tcPr>
            <w:tcW w:w="910" w:type="dxa"/>
            <w:gridSpan w:val="2"/>
            <w:tcBorders>
              <w:top w:val="single" w:sz="4" w:space="0" w:color="auto"/>
              <w:bottom w:val="single" w:sz="12" w:space="0" w:color="auto"/>
            </w:tcBorders>
            <w:shd w:val="clear" w:color="auto" w:fill="auto"/>
            <w:vAlign w:val="bottom"/>
          </w:tcPr>
          <w:p w14:paraId="74E1A6D6" w14:textId="77777777" w:rsidR="00173CF4" w:rsidRPr="003A53D1" w:rsidRDefault="00173CF4" w:rsidP="002C3CE8">
            <w:pPr>
              <w:spacing w:before="40" w:after="40" w:line="200" w:lineRule="exact"/>
              <w:ind w:right="113"/>
              <w:jc w:val="right"/>
              <w:rPr>
                <w:i/>
                <w:sz w:val="16"/>
                <w:lang w:eastAsia="ar-SA"/>
              </w:rPr>
            </w:pPr>
            <w:r w:rsidRPr="003A53D1">
              <w:rPr>
                <w:i/>
                <w:sz w:val="16"/>
                <w:lang w:eastAsia="ar-SA"/>
              </w:rPr>
              <w:t>Q3</w:t>
            </w:r>
          </w:p>
        </w:tc>
        <w:tc>
          <w:tcPr>
            <w:tcW w:w="897" w:type="dxa"/>
            <w:tcBorders>
              <w:top w:val="single" w:sz="4" w:space="0" w:color="auto"/>
              <w:bottom w:val="single" w:sz="12" w:space="0" w:color="auto"/>
            </w:tcBorders>
            <w:shd w:val="clear" w:color="auto" w:fill="auto"/>
            <w:vAlign w:val="bottom"/>
          </w:tcPr>
          <w:p w14:paraId="0FCA54DC" w14:textId="77777777" w:rsidR="00173CF4" w:rsidRPr="003A53D1" w:rsidRDefault="00173CF4" w:rsidP="002C3CE8">
            <w:pPr>
              <w:spacing w:before="40" w:after="40" w:line="200" w:lineRule="exact"/>
              <w:ind w:right="113"/>
              <w:jc w:val="right"/>
              <w:rPr>
                <w:i/>
                <w:sz w:val="16"/>
                <w:lang w:eastAsia="ar-SA"/>
              </w:rPr>
            </w:pPr>
            <w:r w:rsidRPr="003A53D1">
              <w:rPr>
                <w:i/>
                <w:sz w:val="16"/>
                <w:lang w:eastAsia="ar-SA"/>
              </w:rPr>
              <w:t>Q6</w:t>
            </w:r>
          </w:p>
        </w:tc>
        <w:tc>
          <w:tcPr>
            <w:tcW w:w="1049" w:type="dxa"/>
            <w:tcBorders>
              <w:top w:val="single" w:sz="4" w:space="0" w:color="auto"/>
              <w:bottom w:val="single" w:sz="12" w:space="0" w:color="auto"/>
            </w:tcBorders>
            <w:shd w:val="clear" w:color="auto" w:fill="auto"/>
            <w:vAlign w:val="bottom"/>
          </w:tcPr>
          <w:p w14:paraId="60262BCD" w14:textId="77777777" w:rsidR="00173CF4" w:rsidRPr="003A53D1" w:rsidRDefault="00173CF4" w:rsidP="002C3CE8">
            <w:pPr>
              <w:spacing w:before="40" w:after="40" w:line="200" w:lineRule="exact"/>
              <w:ind w:right="113"/>
              <w:jc w:val="right"/>
              <w:rPr>
                <w:i/>
                <w:sz w:val="16"/>
                <w:lang w:eastAsia="ar-SA"/>
              </w:rPr>
            </w:pPr>
            <w:r w:rsidRPr="003A53D1">
              <w:rPr>
                <w:i/>
                <w:sz w:val="16"/>
                <w:lang w:eastAsia="ar-SA"/>
              </w:rPr>
              <w:t>Q10</w:t>
            </w:r>
            <w:r w:rsidRPr="003A53D1">
              <w:rPr>
                <w:i/>
                <w:sz w:val="16"/>
                <w:lang w:eastAsia="ar-SA"/>
              </w:rPr>
              <w:br/>
              <w:t>(целевые</w:t>
            </w:r>
            <w:r w:rsidR="00347738">
              <w:rPr>
                <w:i/>
                <w:sz w:val="16"/>
                <w:lang w:eastAsia="ar-SA"/>
              </w:rPr>
              <w:br/>
            </w:r>
            <w:r w:rsidRPr="003A53D1">
              <w:rPr>
                <w:i/>
                <w:sz w:val="16"/>
                <w:lang w:eastAsia="ar-SA"/>
              </w:rPr>
              <w:t>параметры)</w:t>
            </w:r>
          </w:p>
        </w:tc>
      </w:tr>
      <w:tr w:rsidR="00173CF4" w:rsidRPr="003A53D1" w14:paraId="75AC32EC" w14:textId="77777777" w:rsidTr="002C3CE8">
        <w:trPr>
          <w:trHeight w:val="20"/>
        </w:trPr>
        <w:tc>
          <w:tcPr>
            <w:tcW w:w="458" w:type="dxa"/>
            <w:tcBorders>
              <w:top w:val="single" w:sz="12" w:space="0" w:color="auto"/>
            </w:tcBorders>
            <w:shd w:val="clear" w:color="auto" w:fill="auto"/>
          </w:tcPr>
          <w:p w14:paraId="32B43736" w14:textId="77777777" w:rsidR="00173CF4" w:rsidRPr="003A53D1" w:rsidRDefault="00173CF4" w:rsidP="002C3CE8">
            <w:pPr>
              <w:spacing w:before="20" w:after="20" w:line="220" w:lineRule="exact"/>
              <w:ind w:right="113"/>
              <w:rPr>
                <w:sz w:val="18"/>
                <w:lang w:eastAsia="ar-SA"/>
              </w:rPr>
            </w:pPr>
          </w:p>
        </w:tc>
        <w:tc>
          <w:tcPr>
            <w:tcW w:w="2500" w:type="dxa"/>
            <w:tcBorders>
              <w:top w:val="single" w:sz="12" w:space="0" w:color="auto"/>
            </w:tcBorders>
            <w:shd w:val="clear" w:color="auto" w:fill="auto"/>
            <w:vAlign w:val="bottom"/>
          </w:tcPr>
          <w:p w14:paraId="46B6CEDC" w14:textId="77777777" w:rsidR="00173CF4" w:rsidRPr="003A53D1" w:rsidRDefault="00173CF4" w:rsidP="002C3CE8">
            <w:pPr>
              <w:spacing w:before="20" w:after="20" w:line="220" w:lineRule="exact"/>
              <w:ind w:right="113"/>
              <w:jc w:val="right"/>
              <w:rPr>
                <w:sz w:val="18"/>
                <w:lang w:eastAsia="ar-SA"/>
              </w:rPr>
            </w:pPr>
          </w:p>
        </w:tc>
        <w:tc>
          <w:tcPr>
            <w:tcW w:w="5539" w:type="dxa"/>
            <w:gridSpan w:val="9"/>
            <w:tcBorders>
              <w:top w:val="single" w:sz="12" w:space="0" w:color="auto"/>
            </w:tcBorders>
            <w:shd w:val="clear" w:color="auto" w:fill="auto"/>
            <w:vAlign w:val="bottom"/>
          </w:tcPr>
          <w:p w14:paraId="6E2AA942" w14:textId="77777777" w:rsidR="00173CF4" w:rsidRPr="003A53D1" w:rsidRDefault="00173CF4" w:rsidP="002C3CE8">
            <w:pPr>
              <w:spacing w:before="20" w:after="20" w:line="220" w:lineRule="exact"/>
              <w:ind w:right="113"/>
              <w:jc w:val="right"/>
              <w:rPr>
                <w:i/>
                <w:sz w:val="18"/>
                <w:lang w:eastAsia="ar-SA"/>
              </w:rPr>
            </w:pPr>
            <w:r w:rsidRPr="003A53D1">
              <w:rPr>
                <w:i/>
                <w:sz w:val="18"/>
                <w:lang w:eastAsia="ar-SA"/>
              </w:rPr>
              <w:t>Размеры в мм</w:t>
            </w:r>
          </w:p>
        </w:tc>
      </w:tr>
      <w:tr w:rsidR="00347738" w:rsidRPr="003A53D1" w14:paraId="26C12546" w14:textId="77777777" w:rsidTr="002C3CE8">
        <w:trPr>
          <w:trHeight w:val="20"/>
        </w:trPr>
        <w:tc>
          <w:tcPr>
            <w:tcW w:w="458" w:type="dxa"/>
            <w:shd w:val="clear" w:color="auto" w:fill="auto"/>
          </w:tcPr>
          <w:p w14:paraId="6A2A81F1" w14:textId="77777777" w:rsidR="00173CF4" w:rsidRPr="003A53D1" w:rsidRDefault="00173CF4" w:rsidP="002C3CE8">
            <w:pPr>
              <w:spacing w:beforeLines="20" w:before="48" w:afterLines="20" w:after="48" w:line="200" w:lineRule="exact"/>
              <w:ind w:right="113"/>
              <w:rPr>
                <w:sz w:val="18"/>
                <w:szCs w:val="18"/>
                <w:lang w:eastAsia="ar-SA"/>
              </w:rPr>
            </w:pPr>
            <w:r w:rsidRPr="003A53D1">
              <w:rPr>
                <w:sz w:val="18"/>
                <w:szCs w:val="18"/>
                <w:lang w:eastAsia="ar-SA"/>
              </w:rPr>
              <w:t>17</w:t>
            </w:r>
          </w:p>
        </w:tc>
        <w:tc>
          <w:tcPr>
            <w:tcW w:w="2500" w:type="dxa"/>
            <w:shd w:val="clear" w:color="auto" w:fill="auto"/>
          </w:tcPr>
          <w:p w14:paraId="7BC7DE47" w14:textId="77777777" w:rsidR="00173CF4" w:rsidRPr="003A53D1" w:rsidRDefault="00173CF4" w:rsidP="002C3CE8">
            <w:pPr>
              <w:spacing w:beforeLines="20" w:before="48" w:afterLines="20" w:after="48" w:line="200" w:lineRule="exact"/>
              <w:ind w:right="113"/>
              <w:rPr>
                <w:sz w:val="18"/>
                <w:szCs w:val="18"/>
                <w:lang w:eastAsia="ar-SA"/>
              </w:rPr>
            </w:pPr>
            <w:r w:rsidRPr="003A53D1">
              <w:rPr>
                <w:sz w:val="18"/>
                <w:szCs w:val="18"/>
              </w:rPr>
              <w:t>Высота в положении сидя (голова наклонена вперед)</w:t>
            </w:r>
          </w:p>
        </w:tc>
        <w:tc>
          <w:tcPr>
            <w:tcW w:w="898" w:type="dxa"/>
            <w:shd w:val="clear" w:color="auto" w:fill="auto"/>
            <w:vAlign w:val="bottom"/>
          </w:tcPr>
          <w:p w14:paraId="3DA740EE"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355 ± 9</w:t>
            </w:r>
          </w:p>
        </w:tc>
        <w:tc>
          <w:tcPr>
            <w:tcW w:w="898" w:type="dxa"/>
            <w:gridSpan w:val="3"/>
            <w:shd w:val="clear" w:color="auto" w:fill="auto"/>
            <w:vAlign w:val="bottom"/>
          </w:tcPr>
          <w:p w14:paraId="5472BD1B"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479 ± 9</w:t>
            </w:r>
          </w:p>
        </w:tc>
        <w:tc>
          <w:tcPr>
            <w:tcW w:w="898" w:type="dxa"/>
            <w:gridSpan w:val="2"/>
            <w:shd w:val="clear" w:color="auto" w:fill="auto"/>
            <w:vAlign w:val="bottom"/>
          </w:tcPr>
          <w:p w14:paraId="50CD9C0F"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499 ± 9</w:t>
            </w:r>
          </w:p>
        </w:tc>
        <w:tc>
          <w:tcPr>
            <w:tcW w:w="898" w:type="dxa"/>
            <w:shd w:val="clear" w:color="auto" w:fill="auto"/>
            <w:vAlign w:val="bottom"/>
          </w:tcPr>
          <w:p w14:paraId="7AE8D0D3"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544 ± 9</w:t>
            </w:r>
          </w:p>
        </w:tc>
        <w:tc>
          <w:tcPr>
            <w:tcW w:w="898" w:type="dxa"/>
            <w:shd w:val="clear" w:color="auto" w:fill="auto"/>
            <w:vAlign w:val="bottom"/>
          </w:tcPr>
          <w:p w14:paraId="50A025A3"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601 ± 9</w:t>
            </w:r>
          </w:p>
        </w:tc>
        <w:tc>
          <w:tcPr>
            <w:tcW w:w="1049" w:type="dxa"/>
            <w:shd w:val="clear" w:color="auto" w:fill="auto"/>
            <w:vAlign w:val="bottom"/>
          </w:tcPr>
          <w:p w14:paraId="2AD0C924"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733,7 ± 9</w:t>
            </w:r>
          </w:p>
        </w:tc>
      </w:tr>
      <w:tr w:rsidR="00347738" w:rsidRPr="003A53D1" w14:paraId="3EFF57FB" w14:textId="77777777" w:rsidTr="002C3CE8">
        <w:trPr>
          <w:trHeight w:val="20"/>
        </w:trPr>
        <w:tc>
          <w:tcPr>
            <w:tcW w:w="458" w:type="dxa"/>
            <w:shd w:val="clear" w:color="auto" w:fill="auto"/>
          </w:tcPr>
          <w:p w14:paraId="5ABFB4F0" w14:textId="77777777" w:rsidR="00173CF4" w:rsidRPr="003A53D1" w:rsidRDefault="00173CF4" w:rsidP="002C3CE8">
            <w:pPr>
              <w:spacing w:beforeLines="20" w:before="48" w:afterLines="20" w:after="48" w:line="200" w:lineRule="exact"/>
              <w:ind w:right="113"/>
              <w:rPr>
                <w:sz w:val="18"/>
                <w:szCs w:val="18"/>
                <w:lang w:eastAsia="ar-SA"/>
              </w:rPr>
            </w:pPr>
            <w:r w:rsidRPr="003A53D1">
              <w:rPr>
                <w:sz w:val="18"/>
                <w:szCs w:val="18"/>
                <w:lang w:eastAsia="ar-SA"/>
              </w:rPr>
              <w:t>18</w:t>
            </w:r>
          </w:p>
        </w:tc>
        <w:tc>
          <w:tcPr>
            <w:tcW w:w="2500" w:type="dxa"/>
            <w:shd w:val="clear" w:color="auto" w:fill="auto"/>
          </w:tcPr>
          <w:p w14:paraId="078D321C" w14:textId="77777777" w:rsidR="00173CF4" w:rsidRPr="003A53D1" w:rsidRDefault="00173CF4" w:rsidP="002C3CE8">
            <w:pPr>
              <w:spacing w:beforeLines="20" w:before="48" w:afterLines="20" w:after="48" w:line="200" w:lineRule="exact"/>
              <w:ind w:right="113"/>
              <w:rPr>
                <w:sz w:val="18"/>
                <w:szCs w:val="18"/>
                <w:lang w:eastAsia="ar-SA"/>
              </w:rPr>
            </w:pPr>
            <w:r w:rsidRPr="003A53D1">
              <w:rPr>
                <w:sz w:val="18"/>
                <w:szCs w:val="18"/>
              </w:rPr>
              <w:t>Высота плеча (положение сидя)</w:t>
            </w:r>
          </w:p>
        </w:tc>
        <w:tc>
          <w:tcPr>
            <w:tcW w:w="898" w:type="dxa"/>
            <w:shd w:val="clear" w:color="auto" w:fill="auto"/>
            <w:vAlign w:val="bottom"/>
          </w:tcPr>
          <w:p w14:paraId="4EC80442"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255 ± 5</w:t>
            </w:r>
          </w:p>
        </w:tc>
        <w:tc>
          <w:tcPr>
            <w:tcW w:w="898" w:type="dxa"/>
            <w:gridSpan w:val="3"/>
            <w:shd w:val="clear" w:color="auto" w:fill="auto"/>
            <w:vAlign w:val="bottom"/>
          </w:tcPr>
          <w:p w14:paraId="6A5838A2"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298 ± 7</w:t>
            </w:r>
          </w:p>
        </w:tc>
        <w:tc>
          <w:tcPr>
            <w:tcW w:w="898" w:type="dxa"/>
            <w:gridSpan w:val="2"/>
            <w:shd w:val="clear" w:color="auto" w:fill="auto"/>
            <w:vAlign w:val="bottom"/>
          </w:tcPr>
          <w:p w14:paraId="558184D4"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309 ± 7</w:t>
            </w:r>
          </w:p>
        </w:tc>
        <w:tc>
          <w:tcPr>
            <w:tcW w:w="898" w:type="dxa"/>
            <w:shd w:val="clear" w:color="auto" w:fill="auto"/>
            <w:vAlign w:val="bottom"/>
          </w:tcPr>
          <w:p w14:paraId="64D19B05"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329 ± 7</w:t>
            </w:r>
          </w:p>
        </w:tc>
        <w:tc>
          <w:tcPr>
            <w:tcW w:w="898" w:type="dxa"/>
            <w:shd w:val="clear" w:color="auto" w:fill="auto"/>
            <w:vAlign w:val="bottom"/>
          </w:tcPr>
          <w:p w14:paraId="5834FF22"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362 ± 7</w:t>
            </w:r>
          </w:p>
        </w:tc>
        <w:tc>
          <w:tcPr>
            <w:tcW w:w="1049" w:type="dxa"/>
            <w:shd w:val="clear" w:color="auto" w:fill="auto"/>
            <w:vAlign w:val="bottom"/>
          </w:tcPr>
          <w:p w14:paraId="042C9FE9"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473 ± 7</w:t>
            </w:r>
          </w:p>
        </w:tc>
      </w:tr>
      <w:tr w:rsidR="00347738" w:rsidRPr="003A53D1" w14:paraId="5AD4E50F" w14:textId="77777777" w:rsidTr="002C3CE8">
        <w:trPr>
          <w:trHeight w:val="20"/>
        </w:trPr>
        <w:tc>
          <w:tcPr>
            <w:tcW w:w="458" w:type="dxa"/>
            <w:shd w:val="clear" w:color="auto" w:fill="auto"/>
          </w:tcPr>
          <w:p w14:paraId="64DF03B6" w14:textId="77777777" w:rsidR="00173CF4" w:rsidRPr="003A53D1" w:rsidRDefault="00173CF4" w:rsidP="002C3CE8">
            <w:pPr>
              <w:spacing w:beforeLines="20" w:before="48" w:afterLines="20" w:after="48" w:line="200" w:lineRule="exact"/>
              <w:ind w:right="113"/>
              <w:rPr>
                <w:sz w:val="18"/>
                <w:szCs w:val="18"/>
                <w:lang w:eastAsia="ar-SA"/>
              </w:rPr>
            </w:pPr>
          </w:p>
        </w:tc>
        <w:tc>
          <w:tcPr>
            <w:tcW w:w="2500" w:type="dxa"/>
            <w:shd w:val="clear" w:color="auto" w:fill="auto"/>
          </w:tcPr>
          <w:p w14:paraId="5A9E3A8D" w14:textId="77777777" w:rsidR="00173CF4" w:rsidRPr="003A53D1" w:rsidRDefault="00173CF4" w:rsidP="002C3CE8">
            <w:pPr>
              <w:spacing w:beforeLines="20" w:before="48" w:afterLines="20" w:after="48" w:line="200" w:lineRule="exact"/>
              <w:ind w:right="113"/>
              <w:rPr>
                <w:sz w:val="18"/>
                <w:szCs w:val="18"/>
                <w:lang w:eastAsia="ar-SA"/>
              </w:rPr>
            </w:pPr>
            <w:r w:rsidRPr="003A53D1">
              <w:rPr>
                <w:sz w:val="18"/>
                <w:szCs w:val="18"/>
              </w:rPr>
              <w:t>Рост (голова наклонена вперед)</w:t>
            </w:r>
          </w:p>
        </w:tc>
        <w:tc>
          <w:tcPr>
            <w:tcW w:w="898" w:type="dxa"/>
            <w:shd w:val="clear" w:color="auto" w:fill="auto"/>
            <w:vAlign w:val="bottom"/>
          </w:tcPr>
          <w:p w14:paraId="03392079"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w:t>
            </w:r>
          </w:p>
        </w:tc>
        <w:tc>
          <w:tcPr>
            <w:tcW w:w="898" w:type="dxa"/>
            <w:gridSpan w:val="3"/>
            <w:shd w:val="clear" w:color="auto" w:fill="auto"/>
            <w:vAlign w:val="bottom"/>
          </w:tcPr>
          <w:p w14:paraId="419F6EFD"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740 ± 9</w:t>
            </w:r>
          </w:p>
        </w:tc>
        <w:tc>
          <w:tcPr>
            <w:tcW w:w="898" w:type="dxa"/>
            <w:gridSpan w:val="2"/>
            <w:shd w:val="clear" w:color="auto" w:fill="auto"/>
            <w:vAlign w:val="bottom"/>
          </w:tcPr>
          <w:p w14:paraId="1C71C01F"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800 ± 9</w:t>
            </w:r>
          </w:p>
        </w:tc>
        <w:tc>
          <w:tcPr>
            <w:tcW w:w="898" w:type="dxa"/>
            <w:shd w:val="clear" w:color="auto" w:fill="auto"/>
            <w:vAlign w:val="bottom"/>
          </w:tcPr>
          <w:p w14:paraId="52E4386E"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985 ± 9</w:t>
            </w:r>
          </w:p>
        </w:tc>
        <w:tc>
          <w:tcPr>
            <w:tcW w:w="898" w:type="dxa"/>
            <w:shd w:val="clear" w:color="auto" w:fill="auto"/>
            <w:vAlign w:val="bottom"/>
          </w:tcPr>
          <w:p w14:paraId="1855C5A1"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1</w:t>
            </w:r>
            <w:r w:rsidR="00347738">
              <w:rPr>
                <w:sz w:val="18"/>
                <w:szCs w:val="18"/>
                <w:lang w:eastAsia="ar-SA"/>
              </w:rPr>
              <w:t xml:space="preserve"> </w:t>
            </w:r>
            <w:r w:rsidRPr="003A53D1">
              <w:rPr>
                <w:sz w:val="18"/>
                <w:szCs w:val="18"/>
                <w:lang w:eastAsia="ar-SA"/>
              </w:rPr>
              <w:t>143 ± 9</w:t>
            </w:r>
          </w:p>
        </w:tc>
        <w:tc>
          <w:tcPr>
            <w:tcW w:w="1049" w:type="dxa"/>
            <w:shd w:val="clear" w:color="auto" w:fill="auto"/>
            <w:vAlign w:val="bottom"/>
          </w:tcPr>
          <w:p w14:paraId="2D8B7A05"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1</w:t>
            </w:r>
            <w:r w:rsidR="00347738">
              <w:rPr>
                <w:sz w:val="18"/>
                <w:szCs w:val="18"/>
                <w:lang w:eastAsia="ar-SA"/>
              </w:rPr>
              <w:t xml:space="preserve"> </w:t>
            </w:r>
            <w:r w:rsidRPr="003A53D1">
              <w:rPr>
                <w:sz w:val="18"/>
                <w:szCs w:val="18"/>
                <w:lang w:eastAsia="ar-SA"/>
              </w:rPr>
              <w:t>453,2 ± 12</w:t>
            </w:r>
          </w:p>
        </w:tc>
      </w:tr>
      <w:tr w:rsidR="00347738" w:rsidRPr="003A53D1" w14:paraId="6D4BB33D" w14:textId="77777777" w:rsidTr="002C3CE8">
        <w:trPr>
          <w:trHeight w:val="20"/>
        </w:trPr>
        <w:tc>
          <w:tcPr>
            <w:tcW w:w="458" w:type="dxa"/>
            <w:shd w:val="clear" w:color="auto" w:fill="auto"/>
          </w:tcPr>
          <w:p w14:paraId="34646916" w14:textId="77777777" w:rsidR="00173CF4" w:rsidRPr="003A53D1" w:rsidRDefault="00173CF4" w:rsidP="002C3CE8">
            <w:pPr>
              <w:spacing w:beforeLines="20" w:before="48" w:afterLines="20" w:after="48" w:line="200" w:lineRule="exact"/>
              <w:ind w:right="113"/>
              <w:rPr>
                <w:sz w:val="18"/>
                <w:szCs w:val="18"/>
                <w:lang w:eastAsia="ar-SA"/>
              </w:rPr>
            </w:pPr>
            <w:r w:rsidRPr="003A53D1">
              <w:rPr>
                <w:sz w:val="18"/>
                <w:szCs w:val="18"/>
                <w:lang w:eastAsia="ar-SA"/>
              </w:rPr>
              <w:t>5</w:t>
            </w:r>
          </w:p>
        </w:tc>
        <w:tc>
          <w:tcPr>
            <w:tcW w:w="2500" w:type="dxa"/>
            <w:shd w:val="clear" w:color="auto" w:fill="auto"/>
          </w:tcPr>
          <w:p w14:paraId="0B203568" w14:textId="77777777" w:rsidR="00173CF4" w:rsidRPr="003A53D1" w:rsidRDefault="00173CF4" w:rsidP="002C3CE8">
            <w:pPr>
              <w:spacing w:beforeLines="20" w:before="48" w:afterLines="20" w:after="48" w:line="200" w:lineRule="exact"/>
              <w:ind w:right="113"/>
              <w:rPr>
                <w:sz w:val="18"/>
                <w:szCs w:val="18"/>
                <w:lang w:eastAsia="ar-SA"/>
              </w:rPr>
            </w:pPr>
            <w:r w:rsidRPr="003A53D1">
              <w:rPr>
                <w:sz w:val="18"/>
                <w:szCs w:val="18"/>
              </w:rPr>
              <w:t>Толщина туловища</w:t>
            </w:r>
          </w:p>
        </w:tc>
        <w:tc>
          <w:tcPr>
            <w:tcW w:w="898" w:type="dxa"/>
            <w:shd w:val="clear" w:color="auto" w:fill="auto"/>
            <w:vAlign w:val="bottom"/>
          </w:tcPr>
          <w:p w14:paraId="6DAD8409"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w:t>
            </w:r>
          </w:p>
        </w:tc>
        <w:tc>
          <w:tcPr>
            <w:tcW w:w="898" w:type="dxa"/>
            <w:gridSpan w:val="3"/>
            <w:shd w:val="clear" w:color="auto" w:fill="auto"/>
            <w:vAlign w:val="bottom"/>
          </w:tcPr>
          <w:p w14:paraId="34AF4262"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114 ± 5</w:t>
            </w:r>
          </w:p>
        </w:tc>
        <w:tc>
          <w:tcPr>
            <w:tcW w:w="898" w:type="dxa"/>
            <w:gridSpan w:val="2"/>
            <w:shd w:val="clear" w:color="auto" w:fill="auto"/>
            <w:vAlign w:val="bottom"/>
          </w:tcPr>
          <w:p w14:paraId="42927FD8"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113 ± 5</w:t>
            </w:r>
          </w:p>
        </w:tc>
        <w:tc>
          <w:tcPr>
            <w:tcW w:w="898" w:type="dxa"/>
            <w:shd w:val="clear" w:color="auto" w:fill="auto"/>
            <w:vAlign w:val="bottom"/>
          </w:tcPr>
          <w:p w14:paraId="093F5DEF"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146 ± 5</w:t>
            </w:r>
          </w:p>
        </w:tc>
        <w:tc>
          <w:tcPr>
            <w:tcW w:w="898" w:type="dxa"/>
            <w:shd w:val="clear" w:color="auto" w:fill="auto"/>
            <w:vAlign w:val="bottom"/>
          </w:tcPr>
          <w:p w14:paraId="5F0352D8"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1</w:t>
            </w:r>
            <w:r w:rsidR="00347738">
              <w:rPr>
                <w:sz w:val="18"/>
                <w:szCs w:val="18"/>
                <w:lang w:eastAsia="ar-SA"/>
              </w:rPr>
              <w:t xml:space="preserve"> </w:t>
            </w:r>
            <w:r w:rsidRPr="003A53D1">
              <w:rPr>
                <w:sz w:val="18"/>
                <w:szCs w:val="18"/>
                <w:lang w:eastAsia="ar-SA"/>
              </w:rPr>
              <w:t>41 ± 5</w:t>
            </w:r>
          </w:p>
        </w:tc>
        <w:tc>
          <w:tcPr>
            <w:tcW w:w="1049" w:type="dxa"/>
            <w:shd w:val="clear" w:color="auto" w:fill="auto"/>
            <w:vAlign w:val="bottom"/>
          </w:tcPr>
          <w:p w14:paraId="1D8E0B14"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171 ± 5</w:t>
            </w:r>
          </w:p>
        </w:tc>
      </w:tr>
      <w:tr w:rsidR="00347738" w:rsidRPr="003A53D1" w14:paraId="315EC7B1" w14:textId="77777777" w:rsidTr="002C3CE8">
        <w:trPr>
          <w:trHeight w:val="20"/>
        </w:trPr>
        <w:tc>
          <w:tcPr>
            <w:tcW w:w="458" w:type="dxa"/>
            <w:tcBorders>
              <w:bottom w:val="nil"/>
            </w:tcBorders>
            <w:shd w:val="clear" w:color="auto" w:fill="auto"/>
          </w:tcPr>
          <w:p w14:paraId="0C28151D" w14:textId="77777777" w:rsidR="00173CF4" w:rsidRPr="003A53D1" w:rsidRDefault="00173CF4" w:rsidP="002C3CE8">
            <w:pPr>
              <w:spacing w:beforeLines="20" w:before="48" w:afterLines="20" w:after="48" w:line="200" w:lineRule="exact"/>
              <w:ind w:right="113"/>
              <w:rPr>
                <w:sz w:val="18"/>
                <w:szCs w:val="18"/>
                <w:lang w:eastAsia="ar-SA"/>
              </w:rPr>
            </w:pPr>
            <w:r w:rsidRPr="003A53D1">
              <w:rPr>
                <w:sz w:val="18"/>
                <w:szCs w:val="18"/>
                <w:lang w:eastAsia="ar-SA"/>
              </w:rPr>
              <w:t>15</w:t>
            </w:r>
          </w:p>
        </w:tc>
        <w:tc>
          <w:tcPr>
            <w:tcW w:w="2500" w:type="dxa"/>
            <w:tcBorders>
              <w:bottom w:val="nil"/>
            </w:tcBorders>
            <w:shd w:val="clear" w:color="auto" w:fill="auto"/>
          </w:tcPr>
          <w:p w14:paraId="78BEA703" w14:textId="77777777" w:rsidR="00173CF4" w:rsidRPr="003A53D1" w:rsidRDefault="00173CF4" w:rsidP="002C3CE8">
            <w:pPr>
              <w:spacing w:beforeLines="20" w:before="48" w:afterLines="20" w:after="48" w:line="200" w:lineRule="exact"/>
              <w:ind w:right="113"/>
              <w:rPr>
                <w:sz w:val="18"/>
                <w:szCs w:val="18"/>
                <w:lang w:eastAsia="ar-SA"/>
              </w:rPr>
            </w:pPr>
            <w:r w:rsidRPr="003A53D1">
              <w:rPr>
                <w:sz w:val="18"/>
                <w:szCs w:val="18"/>
              </w:rPr>
              <w:t>Ширина плеч</w:t>
            </w:r>
          </w:p>
        </w:tc>
        <w:tc>
          <w:tcPr>
            <w:tcW w:w="898" w:type="dxa"/>
            <w:tcBorders>
              <w:bottom w:val="nil"/>
            </w:tcBorders>
            <w:shd w:val="clear" w:color="auto" w:fill="auto"/>
            <w:vAlign w:val="bottom"/>
          </w:tcPr>
          <w:p w14:paraId="451A281C"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145 ± 5</w:t>
            </w:r>
          </w:p>
        </w:tc>
        <w:tc>
          <w:tcPr>
            <w:tcW w:w="898" w:type="dxa"/>
            <w:gridSpan w:val="3"/>
            <w:tcBorders>
              <w:bottom w:val="nil"/>
            </w:tcBorders>
            <w:shd w:val="clear" w:color="auto" w:fill="auto"/>
            <w:vAlign w:val="bottom"/>
          </w:tcPr>
          <w:p w14:paraId="17818421"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227 ± 7</w:t>
            </w:r>
          </w:p>
        </w:tc>
        <w:tc>
          <w:tcPr>
            <w:tcW w:w="898" w:type="dxa"/>
            <w:gridSpan w:val="2"/>
            <w:tcBorders>
              <w:bottom w:val="nil"/>
            </w:tcBorders>
            <w:shd w:val="clear" w:color="auto" w:fill="auto"/>
            <w:vAlign w:val="bottom"/>
          </w:tcPr>
          <w:p w14:paraId="5EB6A42D"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227 ± 7</w:t>
            </w:r>
          </w:p>
        </w:tc>
        <w:tc>
          <w:tcPr>
            <w:tcW w:w="898" w:type="dxa"/>
            <w:tcBorders>
              <w:bottom w:val="nil"/>
            </w:tcBorders>
            <w:shd w:val="clear" w:color="auto" w:fill="auto"/>
            <w:vAlign w:val="bottom"/>
          </w:tcPr>
          <w:p w14:paraId="1FC54969"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259 ± 7</w:t>
            </w:r>
          </w:p>
        </w:tc>
        <w:tc>
          <w:tcPr>
            <w:tcW w:w="898" w:type="dxa"/>
            <w:tcBorders>
              <w:bottom w:val="nil"/>
            </w:tcBorders>
            <w:shd w:val="clear" w:color="auto" w:fill="auto"/>
            <w:vAlign w:val="bottom"/>
          </w:tcPr>
          <w:p w14:paraId="6E9E0CAB"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305 ± 7</w:t>
            </w:r>
          </w:p>
        </w:tc>
        <w:tc>
          <w:tcPr>
            <w:tcW w:w="1049" w:type="dxa"/>
            <w:tcBorders>
              <w:bottom w:val="nil"/>
            </w:tcBorders>
            <w:shd w:val="clear" w:color="auto" w:fill="auto"/>
            <w:vAlign w:val="bottom"/>
          </w:tcPr>
          <w:p w14:paraId="4058FFEC"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334,8 ± 7</w:t>
            </w:r>
          </w:p>
        </w:tc>
      </w:tr>
      <w:tr w:rsidR="00347738" w:rsidRPr="003A53D1" w14:paraId="6302AF0E" w14:textId="77777777" w:rsidTr="002C3CE8">
        <w:trPr>
          <w:trHeight w:val="20"/>
        </w:trPr>
        <w:tc>
          <w:tcPr>
            <w:tcW w:w="458" w:type="dxa"/>
            <w:tcBorders>
              <w:top w:val="nil"/>
              <w:bottom w:val="nil"/>
            </w:tcBorders>
            <w:shd w:val="clear" w:color="auto" w:fill="auto"/>
          </w:tcPr>
          <w:p w14:paraId="1C1FABAB" w14:textId="77777777" w:rsidR="00173CF4" w:rsidRPr="003A53D1" w:rsidRDefault="00173CF4" w:rsidP="002C3CE8">
            <w:pPr>
              <w:spacing w:beforeLines="20" w:before="48" w:afterLines="20" w:after="48" w:line="200" w:lineRule="exact"/>
              <w:ind w:right="113"/>
              <w:rPr>
                <w:sz w:val="18"/>
                <w:szCs w:val="18"/>
                <w:lang w:eastAsia="ar-SA"/>
              </w:rPr>
            </w:pPr>
            <w:r w:rsidRPr="003A53D1">
              <w:rPr>
                <w:sz w:val="18"/>
                <w:szCs w:val="18"/>
                <w:lang w:eastAsia="ar-SA"/>
              </w:rPr>
              <w:t>12</w:t>
            </w:r>
          </w:p>
        </w:tc>
        <w:tc>
          <w:tcPr>
            <w:tcW w:w="2500" w:type="dxa"/>
            <w:tcBorders>
              <w:top w:val="nil"/>
              <w:bottom w:val="nil"/>
            </w:tcBorders>
            <w:shd w:val="clear" w:color="auto" w:fill="auto"/>
          </w:tcPr>
          <w:p w14:paraId="060974D9" w14:textId="77777777" w:rsidR="00173CF4" w:rsidRPr="003A53D1" w:rsidRDefault="00173CF4" w:rsidP="002C3CE8">
            <w:pPr>
              <w:spacing w:beforeLines="20" w:before="48" w:afterLines="20" w:after="48" w:line="200" w:lineRule="exact"/>
              <w:ind w:right="113"/>
              <w:rPr>
                <w:sz w:val="18"/>
                <w:szCs w:val="18"/>
                <w:lang w:eastAsia="ar-SA"/>
              </w:rPr>
            </w:pPr>
            <w:r w:rsidRPr="003A53D1">
              <w:rPr>
                <w:sz w:val="18"/>
                <w:szCs w:val="18"/>
              </w:rPr>
              <w:t>Ширина бедер</w:t>
            </w:r>
          </w:p>
        </w:tc>
        <w:tc>
          <w:tcPr>
            <w:tcW w:w="898" w:type="dxa"/>
            <w:tcBorders>
              <w:top w:val="nil"/>
              <w:bottom w:val="nil"/>
            </w:tcBorders>
            <w:shd w:val="clear" w:color="auto" w:fill="auto"/>
            <w:vAlign w:val="bottom"/>
          </w:tcPr>
          <w:p w14:paraId="33D46560"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w:t>
            </w:r>
          </w:p>
        </w:tc>
        <w:tc>
          <w:tcPr>
            <w:tcW w:w="898" w:type="dxa"/>
            <w:gridSpan w:val="3"/>
            <w:tcBorders>
              <w:top w:val="nil"/>
              <w:bottom w:val="nil"/>
            </w:tcBorders>
            <w:shd w:val="clear" w:color="auto" w:fill="auto"/>
            <w:vAlign w:val="bottom"/>
          </w:tcPr>
          <w:p w14:paraId="7641E4B8"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191 ± 7</w:t>
            </w:r>
          </w:p>
        </w:tc>
        <w:tc>
          <w:tcPr>
            <w:tcW w:w="898" w:type="dxa"/>
            <w:gridSpan w:val="2"/>
            <w:tcBorders>
              <w:top w:val="nil"/>
              <w:bottom w:val="nil"/>
            </w:tcBorders>
            <w:shd w:val="clear" w:color="auto" w:fill="auto"/>
            <w:vAlign w:val="bottom"/>
          </w:tcPr>
          <w:p w14:paraId="58F066AC"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194 ± 7</w:t>
            </w:r>
          </w:p>
        </w:tc>
        <w:tc>
          <w:tcPr>
            <w:tcW w:w="898" w:type="dxa"/>
            <w:tcBorders>
              <w:top w:val="nil"/>
              <w:bottom w:val="nil"/>
            </w:tcBorders>
            <w:shd w:val="clear" w:color="auto" w:fill="auto"/>
            <w:vAlign w:val="bottom"/>
          </w:tcPr>
          <w:p w14:paraId="199FA9D5"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200 ± 7</w:t>
            </w:r>
          </w:p>
        </w:tc>
        <w:tc>
          <w:tcPr>
            <w:tcW w:w="898" w:type="dxa"/>
            <w:tcBorders>
              <w:top w:val="nil"/>
              <w:bottom w:val="nil"/>
            </w:tcBorders>
            <w:shd w:val="clear" w:color="auto" w:fill="auto"/>
            <w:vAlign w:val="bottom"/>
          </w:tcPr>
          <w:p w14:paraId="1D42FF96"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223 ± 7</w:t>
            </w:r>
          </w:p>
        </w:tc>
        <w:tc>
          <w:tcPr>
            <w:tcW w:w="1049" w:type="dxa"/>
            <w:tcBorders>
              <w:top w:val="nil"/>
              <w:bottom w:val="nil"/>
            </w:tcBorders>
            <w:shd w:val="clear" w:color="auto" w:fill="auto"/>
            <w:vAlign w:val="bottom"/>
          </w:tcPr>
          <w:p w14:paraId="2E53E19A"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270 ± 7</w:t>
            </w:r>
          </w:p>
        </w:tc>
      </w:tr>
      <w:tr w:rsidR="00347738" w:rsidRPr="003A53D1" w14:paraId="04B65B23" w14:textId="77777777" w:rsidTr="002C3CE8">
        <w:trPr>
          <w:trHeight w:val="20"/>
        </w:trPr>
        <w:tc>
          <w:tcPr>
            <w:tcW w:w="458" w:type="dxa"/>
            <w:tcBorders>
              <w:top w:val="nil"/>
              <w:bottom w:val="nil"/>
            </w:tcBorders>
            <w:shd w:val="clear" w:color="auto" w:fill="auto"/>
          </w:tcPr>
          <w:p w14:paraId="79028B51" w14:textId="77777777" w:rsidR="00173CF4" w:rsidRPr="003A53D1" w:rsidRDefault="00173CF4" w:rsidP="002C3CE8">
            <w:pPr>
              <w:spacing w:beforeLines="20" w:before="48" w:afterLines="20" w:after="48" w:line="200" w:lineRule="exact"/>
              <w:ind w:right="113"/>
              <w:rPr>
                <w:sz w:val="18"/>
                <w:szCs w:val="18"/>
                <w:lang w:eastAsia="ar-SA"/>
              </w:rPr>
            </w:pPr>
            <w:r w:rsidRPr="003A53D1">
              <w:rPr>
                <w:sz w:val="18"/>
                <w:szCs w:val="18"/>
                <w:lang w:eastAsia="ar-SA"/>
              </w:rPr>
              <w:t>1</w:t>
            </w:r>
          </w:p>
        </w:tc>
        <w:tc>
          <w:tcPr>
            <w:tcW w:w="2500" w:type="dxa"/>
            <w:tcBorders>
              <w:top w:val="nil"/>
              <w:bottom w:val="nil"/>
            </w:tcBorders>
            <w:shd w:val="clear" w:color="auto" w:fill="auto"/>
          </w:tcPr>
          <w:p w14:paraId="71A79D75" w14:textId="77777777" w:rsidR="00173CF4" w:rsidRPr="003A53D1" w:rsidRDefault="00173CF4" w:rsidP="002C3CE8">
            <w:pPr>
              <w:spacing w:beforeLines="20" w:before="48" w:afterLines="20" w:after="48" w:line="200" w:lineRule="exact"/>
              <w:ind w:right="113"/>
              <w:rPr>
                <w:sz w:val="18"/>
                <w:szCs w:val="18"/>
                <w:lang w:eastAsia="ar-SA"/>
              </w:rPr>
            </w:pPr>
            <w:r w:rsidRPr="003A53D1">
              <w:rPr>
                <w:sz w:val="18"/>
                <w:szCs w:val="18"/>
              </w:rPr>
              <w:t>Задняя сторона ягодицы − передняя сторона колена</w:t>
            </w:r>
          </w:p>
        </w:tc>
        <w:tc>
          <w:tcPr>
            <w:tcW w:w="898" w:type="dxa"/>
            <w:tcBorders>
              <w:top w:val="nil"/>
              <w:bottom w:val="nil"/>
            </w:tcBorders>
            <w:shd w:val="clear" w:color="auto" w:fill="auto"/>
            <w:vAlign w:val="bottom"/>
          </w:tcPr>
          <w:p w14:paraId="4650753C"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130 ± 5</w:t>
            </w:r>
          </w:p>
        </w:tc>
        <w:tc>
          <w:tcPr>
            <w:tcW w:w="898" w:type="dxa"/>
            <w:gridSpan w:val="3"/>
            <w:tcBorders>
              <w:top w:val="nil"/>
              <w:bottom w:val="nil"/>
            </w:tcBorders>
            <w:shd w:val="clear" w:color="auto" w:fill="auto"/>
            <w:vAlign w:val="bottom"/>
          </w:tcPr>
          <w:p w14:paraId="17AE4FA6"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211 ± 5</w:t>
            </w:r>
          </w:p>
        </w:tc>
        <w:tc>
          <w:tcPr>
            <w:tcW w:w="898" w:type="dxa"/>
            <w:gridSpan w:val="2"/>
            <w:tcBorders>
              <w:top w:val="nil"/>
              <w:bottom w:val="nil"/>
            </w:tcBorders>
            <w:shd w:val="clear" w:color="auto" w:fill="auto"/>
            <w:vAlign w:val="bottom"/>
          </w:tcPr>
          <w:p w14:paraId="15324669"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235 ± 5</w:t>
            </w:r>
          </w:p>
        </w:tc>
        <w:tc>
          <w:tcPr>
            <w:tcW w:w="898" w:type="dxa"/>
            <w:tcBorders>
              <w:top w:val="nil"/>
              <w:bottom w:val="nil"/>
            </w:tcBorders>
            <w:shd w:val="clear" w:color="auto" w:fill="auto"/>
            <w:vAlign w:val="bottom"/>
          </w:tcPr>
          <w:p w14:paraId="44C3D8FA"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305 ± 5</w:t>
            </w:r>
          </w:p>
        </w:tc>
        <w:tc>
          <w:tcPr>
            <w:tcW w:w="898" w:type="dxa"/>
            <w:tcBorders>
              <w:top w:val="nil"/>
              <w:bottom w:val="nil"/>
            </w:tcBorders>
            <w:shd w:val="clear" w:color="auto" w:fill="auto"/>
            <w:vAlign w:val="bottom"/>
          </w:tcPr>
          <w:p w14:paraId="2867B674"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366 ± 5</w:t>
            </w:r>
          </w:p>
        </w:tc>
        <w:tc>
          <w:tcPr>
            <w:tcW w:w="1049" w:type="dxa"/>
            <w:tcBorders>
              <w:top w:val="nil"/>
              <w:bottom w:val="nil"/>
            </w:tcBorders>
            <w:shd w:val="clear" w:color="auto" w:fill="auto"/>
            <w:vAlign w:val="bottom"/>
          </w:tcPr>
          <w:p w14:paraId="2DCF4C7E"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485,4 ± 6</w:t>
            </w:r>
          </w:p>
        </w:tc>
      </w:tr>
      <w:tr w:rsidR="00347738" w:rsidRPr="003A53D1" w14:paraId="4305F5AF" w14:textId="77777777" w:rsidTr="002C3CE8">
        <w:trPr>
          <w:trHeight w:val="20"/>
        </w:trPr>
        <w:tc>
          <w:tcPr>
            <w:tcW w:w="458" w:type="dxa"/>
            <w:tcBorders>
              <w:top w:val="nil"/>
              <w:bottom w:val="nil"/>
            </w:tcBorders>
            <w:shd w:val="clear" w:color="auto" w:fill="auto"/>
          </w:tcPr>
          <w:p w14:paraId="62D30DA0" w14:textId="77777777" w:rsidR="00173CF4" w:rsidRPr="003A53D1" w:rsidRDefault="00173CF4" w:rsidP="002C3CE8">
            <w:pPr>
              <w:spacing w:beforeLines="20" w:before="48" w:afterLines="20" w:after="48" w:line="200" w:lineRule="exact"/>
              <w:ind w:right="113"/>
              <w:rPr>
                <w:sz w:val="18"/>
                <w:szCs w:val="18"/>
                <w:lang w:eastAsia="ar-SA"/>
              </w:rPr>
            </w:pPr>
            <w:r w:rsidRPr="003A53D1">
              <w:rPr>
                <w:sz w:val="18"/>
                <w:szCs w:val="18"/>
                <w:lang w:eastAsia="ar-SA"/>
              </w:rPr>
              <w:t>2</w:t>
            </w:r>
          </w:p>
        </w:tc>
        <w:tc>
          <w:tcPr>
            <w:tcW w:w="2500" w:type="dxa"/>
            <w:tcBorders>
              <w:top w:val="nil"/>
              <w:bottom w:val="nil"/>
            </w:tcBorders>
            <w:shd w:val="clear" w:color="auto" w:fill="auto"/>
          </w:tcPr>
          <w:p w14:paraId="55BEB101" w14:textId="77777777" w:rsidR="00173CF4" w:rsidRPr="003A53D1" w:rsidRDefault="00173CF4" w:rsidP="002C3CE8">
            <w:pPr>
              <w:spacing w:beforeLines="20" w:before="48" w:afterLines="20" w:after="48" w:line="200" w:lineRule="exact"/>
              <w:ind w:right="113"/>
              <w:rPr>
                <w:sz w:val="18"/>
                <w:szCs w:val="18"/>
                <w:lang w:eastAsia="ar-SA"/>
              </w:rPr>
            </w:pPr>
            <w:r w:rsidRPr="003A53D1">
              <w:rPr>
                <w:sz w:val="18"/>
                <w:szCs w:val="18"/>
              </w:rPr>
              <w:t>Задняя сторона ягодицы − подколенная ямка</w:t>
            </w:r>
          </w:p>
        </w:tc>
        <w:tc>
          <w:tcPr>
            <w:tcW w:w="898" w:type="dxa"/>
            <w:tcBorders>
              <w:top w:val="nil"/>
              <w:bottom w:val="nil"/>
            </w:tcBorders>
            <w:shd w:val="clear" w:color="auto" w:fill="auto"/>
            <w:vAlign w:val="bottom"/>
          </w:tcPr>
          <w:p w14:paraId="0F995333"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w:t>
            </w:r>
          </w:p>
        </w:tc>
        <w:tc>
          <w:tcPr>
            <w:tcW w:w="898" w:type="dxa"/>
            <w:gridSpan w:val="3"/>
            <w:tcBorders>
              <w:top w:val="nil"/>
              <w:bottom w:val="nil"/>
            </w:tcBorders>
            <w:shd w:val="clear" w:color="auto" w:fill="auto"/>
            <w:vAlign w:val="bottom"/>
          </w:tcPr>
          <w:p w14:paraId="08198B38"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161 ± 5</w:t>
            </w:r>
          </w:p>
        </w:tc>
        <w:tc>
          <w:tcPr>
            <w:tcW w:w="898" w:type="dxa"/>
            <w:gridSpan w:val="2"/>
            <w:tcBorders>
              <w:top w:val="nil"/>
              <w:bottom w:val="nil"/>
            </w:tcBorders>
            <w:shd w:val="clear" w:color="auto" w:fill="auto"/>
            <w:vAlign w:val="bottom"/>
          </w:tcPr>
          <w:p w14:paraId="56FEA5F4"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185 ± 5</w:t>
            </w:r>
          </w:p>
        </w:tc>
        <w:tc>
          <w:tcPr>
            <w:tcW w:w="898" w:type="dxa"/>
            <w:tcBorders>
              <w:top w:val="nil"/>
              <w:bottom w:val="nil"/>
            </w:tcBorders>
            <w:shd w:val="clear" w:color="auto" w:fill="auto"/>
            <w:vAlign w:val="bottom"/>
          </w:tcPr>
          <w:p w14:paraId="02316DD7"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253 ± 5</w:t>
            </w:r>
          </w:p>
        </w:tc>
        <w:tc>
          <w:tcPr>
            <w:tcW w:w="898" w:type="dxa"/>
            <w:tcBorders>
              <w:top w:val="nil"/>
              <w:bottom w:val="nil"/>
            </w:tcBorders>
            <w:shd w:val="clear" w:color="auto" w:fill="auto"/>
            <w:vAlign w:val="bottom"/>
          </w:tcPr>
          <w:p w14:paraId="3D4F8FAC"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299 ± 5</w:t>
            </w:r>
          </w:p>
        </w:tc>
        <w:tc>
          <w:tcPr>
            <w:tcW w:w="1049" w:type="dxa"/>
            <w:tcBorders>
              <w:top w:val="nil"/>
              <w:bottom w:val="nil"/>
            </w:tcBorders>
            <w:shd w:val="clear" w:color="auto" w:fill="auto"/>
            <w:vAlign w:val="bottom"/>
          </w:tcPr>
          <w:p w14:paraId="304786AA"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414,9 ± 6</w:t>
            </w:r>
          </w:p>
        </w:tc>
      </w:tr>
      <w:tr w:rsidR="00347738" w:rsidRPr="003A53D1" w14:paraId="0C1B4500" w14:textId="77777777" w:rsidTr="002C3CE8">
        <w:trPr>
          <w:trHeight w:val="20"/>
        </w:trPr>
        <w:tc>
          <w:tcPr>
            <w:tcW w:w="458" w:type="dxa"/>
            <w:tcBorders>
              <w:top w:val="nil"/>
            </w:tcBorders>
            <w:shd w:val="clear" w:color="auto" w:fill="auto"/>
          </w:tcPr>
          <w:p w14:paraId="56AF10D1" w14:textId="77777777" w:rsidR="00173CF4" w:rsidRPr="003A53D1" w:rsidRDefault="00173CF4" w:rsidP="002C3CE8">
            <w:pPr>
              <w:spacing w:beforeLines="20" w:before="48" w:afterLines="20" w:after="48" w:line="200" w:lineRule="exact"/>
              <w:ind w:right="113"/>
              <w:rPr>
                <w:sz w:val="18"/>
                <w:szCs w:val="18"/>
                <w:lang w:eastAsia="ar-SA"/>
              </w:rPr>
            </w:pPr>
            <w:r w:rsidRPr="003A53D1">
              <w:rPr>
                <w:sz w:val="18"/>
                <w:szCs w:val="18"/>
                <w:lang w:eastAsia="ar-SA"/>
              </w:rPr>
              <w:t>21</w:t>
            </w:r>
          </w:p>
        </w:tc>
        <w:tc>
          <w:tcPr>
            <w:tcW w:w="2500" w:type="dxa"/>
            <w:tcBorders>
              <w:top w:val="nil"/>
            </w:tcBorders>
            <w:shd w:val="clear" w:color="auto" w:fill="auto"/>
          </w:tcPr>
          <w:p w14:paraId="1524FE64" w14:textId="77777777" w:rsidR="00173CF4" w:rsidRPr="003A53D1" w:rsidRDefault="00173CF4" w:rsidP="002C3CE8">
            <w:pPr>
              <w:spacing w:beforeLines="20" w:before="48" w:afterLines="20" w:after="48" w:line="200" w:lineRule="exact"/>
              <w:ind w:right="113"/>
              <w:rPr>
                <w:sz w:val="18"/>
                <w:szCs w:val="18"/>
                <w:lang w:eastAsia="ar-SA"/>
              </w:rPr>
            </w:pPr>
            <w:r w:rsidRPr="003A53D1">
              <w:rPr>
                <w:sz w:val="18"/>
                <w:szCs w:val="18"/>
              </w:rPr>
              <w:t>Высота бедра, положение сидя</w:t>
            </w:r>
          </w:p>
        </w:tc>
        <w:tc>
          <w:tcPr>
            <w:tcW w:w="898" w:type="dxa"/>
            <w:tcBorders>
              <w:top w:val="nil"/>
            </w:tcBorders>
            <w:shd w:val="clear" w:color="auto" w:fill="auto"/>
            <w:vAlign w:val="bottom"/>
          </w:tcPr>
          <w:p w14:paraId="473FFB59" w14:textId="77777777" w:rsidR="00173CF4" w:rsidRPr="003A53D1" w:rsidRDefault="00173CF4" w:rsidP="002C3CE8">
            <w:pPr>
              <w:spacing w:beforeLines="20" w:before="48" w:afterLines="20" w:after="48" w:line="200" w:lineRule="exact"/>
              <w:ind w:right="113"/>
              <w:jc w:val="right"/>
              <w:rPr>
                <w:sz w:val="18"/>
                <w:szCs w:val="18"/>
                <w:lang w:eastAsia="ar-SA"/>
              </w:rPr>
            </w:pPr>
          </w:p>
        </w:tc>
        <w:tc>
          <w:tcPr>
            <w:tcW w:w="898" w:type="dxa"/>
            <w:gridSpan w:val="3"/>
            <w:tcBorders>
              <w:top w:val="nil"/>
            </w:tcBorders>
            <w:shd w:val="clear" w:color="auto" w:fill="auto"/>
            <w:vAlign w:val="bottom"/>
          </w:tcPr>
          <w:p w14:paraId="7C9A67EF"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69</w:t>
            </w:r>
          </w:p>
        </w:tc>
        <w:tc>
          <w:tcPr>
            <w:tcW w:w="898" w:type="dxa"/>
            <w:gridSpan w:val="2"/>
            <w:tcBorders>
              <w:top w:val="nil"/>
            </w:tcBorders>
            <w:shd w:val="clear" w:color="auto" w:fill="auto"/>
            <w:vAlign w:val="bottom"/>
          </w:tcPr>
          <w:p w14:paraId="4A923D86"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72</w:t>
            </w:r>
          </w:p>
        </w:tc>
        <w:tc>
          <w:tcPr>
            <w:tcW w:w="898" w:type="dxa"/>
            <w:tcBorders>
              <w:top w:val="nil"/>
            </w:tcBorders>
            <w:shd w:val="clear" w:color="auto" w:fill="auto"/>
            <w:vAlign w:val="bottom"/>
          </w:tcPr>
          <w:p w14:paraId="674F27B3"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79</w:t>
            </w:r>
          </w:p>
        </w:tc>
        <w:tc>
          <w:tcPr>
            <w:tcW w:w="898" w:type="dxa"/>
            <w:tcBorders>
              <w:top w:val="nil"/>
            </w:tcBorders>
            <w:shd w:val="clear" w:color="auto" w:fill="auto"/>
            <w:vAlign w:val="bottom"/>
          </w:tcPr>
          <w:p w14:paraId="62B2FF0D"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92</w:t>
            </w:r>
          </w:p>
        </w:tc>
        <w:tc>
          <w:tcPr>
            <w:tcW w:w="1049" w:type="dxa"/>
            <w:tcBorders>
              <w:top w:val="nil"/>
            </w:tcBorders>
            <w:shd w:val="clear" w:color="auto" w:fill="auto"/>
            <w:vAlign w:val="bottom"/>
          </w:tcPr>
          <w:p w14:paraId="07EF8DB0"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114 ± 3</w:t>
            </w:r>
          </w:p>
        </w:tc>
      </w:tr>
      <w:tr w:rsidR="00347738" w:rsidRPr="003A53D1" w14:paraId="578C2E50" w14:textId="77777777" w:rsidTr="002C3CE8">
        <w:trPr>
          <w:trHeight w:val="20"/>
        </w:trPr>
        <w:tc>
          <w:tcPr>
            <w:tcW w:w="458" w:type="dxa"/>
            <w:shd w:val="clear" w:color="auto" w:fill="auto"/>
          </w:tcPr>
          <w:p w14:paraId="0D32BCFD" w14:textId="77777777" w:rsidR="00173CF4" w:rsidRPr="003A53D1" w:rsidRDefault="00173CF4" w:rsidP="002C3CE8">
            <w:pPr>
              <w:spacing w:beforeLines="20" w:before="48" w:afterLines="20" w:after="48" w:line="200" w:lineRule="exact"/>
              <w:ind w:right="113"/>
              <w:rPr>
                <w:sz w:val="18"/>
                <w:szCs w:val="18"/>
                <w:lang w:eastAsia="ar-SA"/>
              </w:rPr>
            </w:pPr>
          </w:p>
        </w:tc>
        <w:tc>
          <w:tcPr>
            <w:tcW w:w="2500" w:type="dxa"/>
            <w:shd w:val="clear" w:color="auto" w:fill="auto"/>
          </w:tcPr>
          <w:p w14:paraId="6E88DAEC" w14:textId="77777777" w:rsidR="00173CF4" w:rsidRPr="003A53D1" w:rsidRDefault="00173CF4" w:rsidP="002C3CE8">
            <w:pPr>
              <w:spacing w:beforeLines="20" w:before="48" w:afterLines="20" w:after="48" w:line="200" w:lineRule="exact"/>
              <w:ind w:right="113"/>
              <w:rPr>
                <w:sz w:val="18"/>
                <w:szCs w:val="18"/>
                <w:vertAlign w:val="superscript"/>
                <w:lang w:eastAsia="ar-SA"/>
              </w:rPr>
            </w:pPr>
            <w:r w:rsidRPr="003A53D1">
              <w:rPr>
                <w:sz w:val="18"/>
                <w:szCs w:val="18"/>
              </w:rPr>
              <w:t>Высота распорного устройства для установки манекена</w:t>
            </w:r>
            <w:r w:rsidRPr="003A53D1">
              <w:rPr>
                <w:sz w:val="18"/>
                <w:szCs w:val="18"/>
                <w:vertAlign w:val="superscript"/>
                <w:lang w:eastAsia="ar-SA"/>
              </w:rPr>
              <w:t>1</w:t>
            </w:r>
          </w:p>
        </w:tc>
        <w:tc>
          <w:tcPr>
            <w:tcW w:w="920" w:type="dxa"/>
            <w:gridSpan w:val="2"/>
            <w:shd w:val="clear" w:color="auto" w:fill="auto"/>
            <w:vAlign w:val="bottom"/>
          </w:tcPr>
          <w:p w14:paraId="1343859A" w14:textId="77777777" w:rsidR="00173CF4" w:rsidRPr="003A53D1" w:rsidRDefault="00173CF4" w:rsidP="002C3CE8">
            <w:pPr>
              <w:spacing w:beforeLines="20" w:before="48" w:afterLines="20" w:after="48" w:line="200" w:lineRule="exact"/>
              <w:ind w:right="113"/>
              <w:jc w:val="right"/>
              <w:rPr>
                <w:sz w:val="18"/>
                <w:szCs w:val="18"/>
                <w:lang w:eastAsia="ar-SA"/>
              </w:rPr>
            </w:pPr>
          </w:p>
        </w:tc>
        <w:tc>
          <w:tcPr>
            <w:tcW w:w="867" w:type="dxa"/>
            <w:shd w:val="clear" w:color="auto" w:fill="auto"/>
            <w:vAlign w:val="bottom"/>
          </w:tcPr>
          <w:p w14:paraId="20690DC9"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229 ± 2</w:t>
            </w:r>
          </w:p>
        </w:tc>
        <w:tc>
          <w:tcPr>
            <w:tcW w:w="896" w:type="dxa"/>
            <w:gridSpan w:val="2"/>
            <w:shd w:val="clear" w:color="auto" w:fill="auto"/>
            <w:vAlign w:val="bottom"/>
          </w:tcPr>
          <w:p w14:paraId="79428B44"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237 ± 2</w:t>
            </w:r>
          </w:p>
        </w:tc>
        <w:tc>
          <w:tcPr>
            <w:tcW w:w="910" w:type="dxa"/>
            <w:gridSpan w:val="2"/>
            <w:shd w:val="clear" w:color="auto" w:fill="auto"/>
            <w:vAlign w:val="bottom"/>
          </w:tcPr>
          <w:p w14:paraId="08E5B933"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250 ± 2</w:t>
            </w:r>
          </w:p>
        </w:tc>
        <w:tc>
          <w:tcPr>
            <w:tcW w:w="897" w:type="dxa"/>
            <w:shd w:val="clear" w:color="auto" w:fill="auto"/>
            <w:vAlign w:val="bottom"/>
          </w:tcPr>
          <w:p w14:paraId="6FFE98FD"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270 ± 2</w:t>
            </w:r>
          </w:p>
        </w:tc>
        <w:tc>
          <w:tcPr>
            <w:tcW w:w="1049" w:type="dxa"/>
            <w:shd w:val="clear" w:color="auto" w:fill="auto"/>
            <w:vAlign w:val="bottom"/>
          </w:tcPr>
          <w:p w14:paraId="15401C59" w14:textId="77777777" w:rsidR="00173CF4" w:rsidRPr="003A53D1" w:rsidRDefault="00173CF4" w:rsidP="002C3CE8">
            <w:pPr>
              <w:spacing w:beforeLines="20" w:before="48" w:afterLines="20" w:after="48" w:line="200" w:lineRule="exact"/>
              <w:ind w:right="113"/>
              <w:jc w:val="right"/>
              <w:rPr>
                <w:sz w:val="18"/>
                <w:szCs w:val="18"/>
                <w:lang w:eastAsia="ar-SA"/>
              </w:rPr>
            </w:pPr>
            <w:r w:rsidRPr="003A53D1">
              <w:rPr>
                <w:sz w:val="18"/>
                <w:szCs w:val="18"/>
                <w:lang w:eastAsia="ar-SA"/>
              </w:rPr>
              <w:t>359 ± 2</w:t>
            </w:r>
          </w:p>
        </w:tc>
      </w:tr>
    </w:tbl>
    <w:p w14:paraId="37D9A4CE" w14:textId="77777777" w:rsidR="00173CF4" w:rsidRPr="003A53D1" w:rsidRDefault="00173CF4" w:rsidP="002C3CE8">
      <w:pPr>
        <w:pStyle w:val="SingleTxtG"/>
        <w:spacing w:before="120"/>
        <w:ind w:right="140"/>
        <w:jc w:val="right"/>
        <w:rPr>
          <w:lang w:eastAsia="ar-SA"/>
        </w:rPr>
      </w:pPr>
      <w:r w:rsidRPr="003A53D1">
        <w:rPr>
          <w:lang w:eastAsia="ar-SA"/>
        </w:rPr>
        <w:t>».</w:t>
      </w:r>
    </w:p>
    <w:p w14:paraId="33944256" w14:textId="77777777" w:rsidR="00173CF4" w:rsidRPr="003A53D1" w:rsidRDefault="00173CF4" w:rsidP="001E2B22">
      <w:pPr>
        <w:pStyle w:val="SingleTxtG"/>
        <w:pageBreakBefore/>
        <w:spacing w:before="120"/>
        <w:rPr>
          <w:i/>
          <w:lang w:eastAsia="ar-SA"/>
        </w:rPr>
      </w:pPr>
      <w:r w:rsidRPr="003A53D1">
        <w:rPr>
          <w:i/>
          <w:lang w:eastAsia="ar-SA"/>
        </w:rPr>
        <w:lastRenderedPageBreak/>
        <w:t>Приложение 12</w:t>
      </w:r>
    </w:p>
    <w:p w14:paraId="59C1AC5D" w14:textId="77777777" w:rsidR="00173CF4" w:rsidRPr="003A53D1" w:rsidRDefault="00173CF4" w:rsidP="00173CF4">
      <w:pPr>
        <w:pStyle w:val="SingleTxtG"/>
        <w:spacing w:before="120"/>
      </w:pPr>
      <w:r w:rsidRPr="003A53D1">
        <w:rPr>
          <w:i/>
          <w:lang w:eastAsia="ar-SA"/>
        </w:rPr>
        <w:t>Пункт 2.2.1.4, примечания</w:t>
      </w:r>
      <w:r w:rsidRPr="003A53D1">
        <w:rPr>
          <w:lang w:eastAsia="ar-SA"/>
        </w:rPr>
        <w:t xml:space="preserve"> изменить следующим образом:</w:t>
      </w:r>
    </w:p>
    <w:p w14:paraId="75FE64CB" w14:textId="77777777" w:rsidR="00173CF4" w:rsidRPr="003A53D1" w:rsidRDefault="00173CF4" w:rsidP="002C3CE8">
      <w:pPr>
        <w:pStyle w:val="HChG"/>
        <w:spacing w:before="0" w:after="120" w:line="240" w:lineRule="atLeast"/>
        <w:rPr>
          <w:b w:val="0"/>
          <w:bCs/>
          <w:sz w:val="20"/>
        </w:rPr>
      </w:pPr>
      <w:r w:rsidRPr="003A53D1">
        <w:rPr>
          <w:sz w:val="20"/>
        </w:rPr>
        <w:tab/>
      </w:r>
      <w:r w:rsidRPr="003A53D1">
        <w:rPr>
          <w:sz w:val="20"/>
        </w:rPr>
        <w:tab/>
      </w:r>
      <w:bookmarkEnd w:id="7"/>
      <w:r w:rsidRPr="003A53D1">
        <w:rPr>
          <w:b w:val="0"/>
          <w:sz w:val="20"/>
        </w:rPr>
        <w:t>«</w:t>
      </w:r>
      <w:r w:rsidRPr="003A53D1">
        <w:rPr>
          <w:b w:val="0"/>
          <w:i/>
          <w:iCs/>
          <w:sz w:val="20"/>
        </w:rPr>
        <w:t>Примечания</w:t>
      </w:r>
      <w:r w:rsidRPr="003A53D1">
        <w:rPr>
          <w:b w:val="0"/>
          <w:sz w:val="20"/>
        </w:rPr>
        <w:t>:</w:t>
      </w:r>
      <w:r w:rsidRPr="003A53D1">
        <w:rPr>
          <w:b w:val="0"/>
          <w:sz w:val="20"/>
        </w:rPr>
        <w:br/>
        <w:t xml:space="preserve">MH </w:t>
      </w:r>
      <w:r w:rsidRPr="003A53D1">
        <w:rPr>
          <w:b w:val="0"/>
          <w:bCs/>
          <w:sz w:val="20"/>
        </w:rPr>
        <w:t xml:space="preserve">означает более жесткое условие (наименее оптимальные результаты, полученные при официальном утверждении или распространении официального утверждения), </w:t>
      </w:r>
      <w:r w:rsidRPr="003A53D1">
        <w:rPr>
          <w:b w:val="0"/>
          <w:bCs/>
          <w:sz w:val="20"/>
        </w:rPr>
        <w:tab/>
        <w:t>LH означает менее жесткое условие».</w:t>
      </w:r>
    </w:p>
    <w:p w14:paraId="3B6DA6FF" w14:textId="77777777" w:rsidR="00173CF4" w:rsidRPr="003A53D1" w:rsidRDefault="00173CF4" w:rsidP="00173CF4">
      <w:pPr>
        <w:spacing w:after="120"/>
        <w:ind w:left="2268" w:right="1134" w:hanging="1134"/>
        <w:jc w:val="both"/>
        <w:rPr>
          <w:bCs/>
          <w:i/>
        </w:rPr>
      </w:pPr>
      <w:r w:rsidRPr="003A53D1">
        <w:rPr>
          <w:bCs/>
          <w:i/>
        </w:rPr>
        <w:t xml:space="preserve">Приложение 18 </w:t>
      </w:r>
      <w:r w:rsidRPr="003A53D1">
        <w:rPr>
          <w:bCs/>
        </w:rPr>
        <w:t>изменить следующим образом:</w:t>
      </w:r>
    </w:p>
    <w:p w14:paraId="78AC6A29" w14:textId="77777777" w:rsidR="00173CF4" w:rsidRPr="003A53D1" w:rsidRDefault="00173CF4" w:rsidP="002C3CE8">
      <w:pPr>
        <w:pStyle w:val="HChG"/>
      </w:pPr>
      <w:r w:rsidRPr="003A53D1">
        <w:rPr>
          <w:bCs/>
        </w:rPr>
        <w:tab/>
      </w:r>
      <w:r w:rsidRPr="001E2B22">
        <w:rPr>
          <w:b w:val="0"/>
          <w:sz w:val="20"/>
        </w:rPr>
        <w:t>«</w:t>
      </w:r>
      <w:r w:rsidRPr="003A53D1">
        <w:t>Приложение 18</w:t>
      </w:r>
    </w:p>
    <w:p w14:paraId="0971ABD2" w14:textId="77777777" w:rsidR="00173CF4" w:rsidRPr="003A53D1" w:rsidRDefault="00173CF4" w:rsidP="002C3CE8">
      <w:pPr>
        <w:pStyle w:val="HChG"/>
      </w:pPr>
      <w:r w:rsidRPr="003A53D1">
        <w:tab/>
      </w:r>
      <w:bookmarkStart w:id="8" w:name="_Toc355000787"/>
      <w:r w:rsidRPr="003A53D1">
        <w:tab/>
        <w:t>Геометрические параметры усовершенствованных детских удерживающих систем</w:t>
      </w:r>
      <w:bookmarkEnd w:id="8"/>
    </w:p>
    <w:p w14:paraId="68D953C1" w14:textId="77777777" w:rsidR="00173CF4" w:rsidRPr="003A53D1" w:rsidRDefault="00173CF4" w:rsidP="002C3CE8">
      <w:pPr>
        <w:spacing w:after="120" w:line="240" w:lineRule="auto"/>
        <w:ind w:left="1134"/>
        <w:rPr>
          <w:iCs/>
          <w:lang w:eastAsia="fr-FR"/>
        </w:rPr>
      </w:pPr>
      <w:r w:rsidRPr="003A53D1">
        <w:rPr>
          <w:iCs/>
          <w:lang w:eastAsia="fr-FR"/>
        </w:rPr>
        <w:t>…</w:t>
      </w:r>
    </w:p>
    <w:p w14:paraId="746F035A" w14:textId="77777777" w:rsidR="00173CF4" w:rsidRPr="003A53D1" w:rsidRDefault="00173CF4" w:rsidP="00173CF4">
      <w:pPr>
        <w:pStyle w:val="H23G"/>
      </w:pPr>
      <w:r w:rsidRPr="003A53D1">
        <w:rPr>
          <w:b w:val="0"/>
        </w:rPr>
        <w:tab/>
      </w:r>
      <w:r w:rsidRPr="003A53D1">
        <w:rPr>
          <w:b w:val="0"/>
        </w:rPr>
        <w:tab/>
        <w:t>Рис. 3</w:t>
      </w:r>
      <w:r w:rsidRPr="003A53D1">
        <w:rPr>
          <w:b w:val="0"/>
        </w:rPr>
        <w:br/>
      </w:r>
      <w:r w:rsidRPr="003A53D1">
        <w:t xml:space="preserve">Вид (сбоку и спереди) измерительного устройства, предназначенного для измерений, применимых в случае </w:t>
      </w:r>
      <w:r w:rsidRPr="003A53D1">
        <w:rPr>
          <w:bCs/>
        </w:rPr>
        <w:t>усовершенствованных детских удерживающих систем</w:t>
      </w:r>
      <w:r w:rsidRPr="003A53D1">
        <w:t xml:space="preserve"> с противоударным экраном</w:t>
      </w:r>
    </w:p>
    <w:tbl>
      <w:tblPr>
        <w:tblStyle w:val="Grilledutableau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950"/>
      </w:tblGrid>
      <w:tr w:rsidR="00173CF4" w:rsidRPr="003A53D1" w14:paraId="5CB708DD" w14:textId="77777777" w:rsidTr="00173CF4">
        <w:tc>
          <w:tcPr>
            <w:tcW w:w="4769" w:type="dxa"/>
          </w:tcPr>
          <w:p w14:paraId="61E097A4" w14:textId="77777777" w:rsidR="00173CF4" w:rsidRPr="003A53D1" w:rsidRDefault="00173CF4" w:rsidP="00173CF4">
            <w:pPr>
              <w:spacing w:after="120"/>
              <w:ind w:right="1134"/>
              <w:jc w:val="center"/>
              <w:rPr>
                <w:bCs/>
                <w:highlight w:val="yellow"/>
              </w:rPr>
            </w:pPr>
            <w:r w:rsidRPr="003A53D1">
              <w:rPr>
                <w:bCs/>
                <w:noProof/>
                <w:highlight w:val="yellow"/>
                <w:lang w:eastAsia="ru-RU"/>
              </w:rPr>
              <w:drawing>
                <wp:inline distT="0" distB="0" distL="0" distR="0" wp14:anchorId="5E7B1DFC" wp14:editId="343A2C28">
                  <wp:extent cx="2209800" cy="3089242"/>
                  <wp:effectExtent l="0" t="0" r="0" b="0"/>
                  <wp:docPr id="35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1885" cy="3092156"/>
                          </a:xfrm>
                          <a:prstGeom prst="rect">
                            <a:avLst/>
                          </a:prstGeom>
                          <a:noFill/>
                        </pic:spPr>
                      </pic:pic>
                    </a:graphicData>
                  </a:graphic>
                </wp:inline>
              </w:drawing>
            </w:r>
          </w:p>
        </w:tc>
        <w:tc>
          <w:tcPr>
            <w:tcW w:w="4870" w:type="dxa"/>
          </w:tcPr>
          <w:p w14:paraId="002669D7" w14:textId="77777777" w:rsidR="00173CF4" w:rsidRPr="003A53D1" w:rsidRDefault="00173CF4" w:rsidP="00173CF4">
            <w:pPr>
              <w:spacing w:after="120"/>
              <w:ind w:right="1134"/>
              <w:jc w:val="center"/>
              <w:rPr>
                <w:bCs/>
                <w:highlight w:val="yellow"/>
              </w:rPr>
            </w:pPr>
            <w:r w:rsidRPr="003A53D1">
              <w:rPr>
                <w:noProof/>
                <w:lang w:eastAsia="ru-RU"/>
              </w:rPr>
              <mc:AlternateContent>
                <mc:Choice Requires="wps">
                  <w:drawing>
                    <wp:anchor distT="0" distB="0" distL="114300" distR="114300" simplePos="0" relativeHeight="251701248" behindDoc="0" locked="0" layoutInCell="1" allowOverlap="1" wp14:anchorId="36BCCBAE" wp14:editId="03DEA130">
                      <wp:simplePos x="0" y="0"/>
                      <wp:positionH relativeFrom="column">
                        <wp:posOffset>443230</wp:posOffset>
                      </wp:positionH>
                      <wp:positionV relativeFrom="paragraph">
                        <wp:posOffset>1902990</wp:posOffset>
                      </wp:positionV>
                      <wp:extent cx="610368" cy="114895"/>
                      <wp:effectExtent l="0" t="190500" r="0" b="190500"/>
                      <wp:wrapNone/>
                      <wp:docPr id="3867"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89183" flipV="1">
                                <a:off x="0" y="0"/>
                                <a:ext cx="610368" cy="114895"/>
                              </a:xfrm>
                              <a:prstGeom prst="rect">
                                <a:avLst/>
                              </a:prstGeom>
                              <a:solidFill>
                                <a:schemeClr val="bg1"/>
                              </a:solidFill>
                              <a:ln>
                                <a:noFill/>
                              </a:ln>
                              <a:extLst/>
                            </wps:spPr>
                            <wps:txbx>
                              <w:txbxContent>
                                <w:p w14:paraId="351B6A20" w14:textId="77777777" w:rsidR="00AD4EE4" w:rsidRPr="003D2206" w:rsidRDefault="00AD4EE4" w:rsidP="00173CF4">
                                  <w:pPr>
                                    <w:spacing w:line="240" w:lineRule="auto"/>
                                    <w:rPr>
                                      <w:sz w:val="12"/>
                                      <w:szCs w:val="12"/>
                                    </w:rPr>
                                  </w:pPr>
                                  <w:r w:rsidRPr="003D2206">
                                    <w:rPr>
                                      <w:sz w:val="12"/>
                                      <w:szCs w:val="12"/>
                                    </w:rPr>
                                    <w:t>брюшная полость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36BCCBAE" id="_x0000_s2965" style="position:absolute;left:0;text-align:left;margin-left:34.9pt;margin-top:149.85pt;width:48.05pt;height:9.05pt;rotation:9186855fd;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" fillcolor="white [3212]" stroked="f">
                      <v:textbox inset="0,0,0,0">
                        <w:txbxContent>
                          <w:p w14:paraId="351B6A20" w14:textId="77777777" w:rsidR="00AD4EE4" w:rsidRPr="003D2206" w:rsidRDefault="00AD4EE4" w:rsidP="00173CF4">
                            <w:pPr>
                              <w:spacing w:line="240" w:lineRule="auto"/>
                              <w:rPr>
                                <w:sz w:val="12"/>
                                <w:szCs w:val="12"/>
                              </w:rPr>
                            </w:pPr>
                            <w:r w:rsidRPr="003D2206">
                              <w:rPr>
                                <w:sz w:val="12"/>
                                <w:szCs w:val="12"/>
                              </w:rPr>
                              <w:t>брюшная полость</w:t>
                            </w:r>
                          </w:p>
                        </w:txbxContent>
                      </v:textbox>
                    </v:rect>
                  </w:pict>
                </mc:Fallback>
              </mc:AlternateContent>
            </w:r>
            <w:r w:rsidRPr="003A53D1">
              <w:rPr>
                <w:bCs/>
                <w:noProof/>
                <w:lang w:eastAsia="ru-RU"/>
              </w:rPr>
              <w:drawing>
                <wp:inline distT="0" distB="0" distL="0" distR="0" wp14:anchorId="0EDA7326" wp14:editId="6D8041EF">
                  <wp:extent cx="2372943" cy="3219450"/>
                  <wp:effectExtent l="0" t="0" r="8890" b="0"/>
                  <wp:docPr id="35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4549" cy="3221629"/>
                          </a:xfrm>
                          <a:prstGeom prst="rect">
                            <a:avLst/>
                          </a:prstGeom>
                          <a:noFill/>
                        </pic:spPr>
                      </pic:pic>
                    </a:graphicData>
                  </a:graphic>
                </wp:inline>
              </w:drawing>
            </w:r>
          </w:p>
        </w:tc>
      </w:tr>
    </w:tbl>
    <w:p w14:paraId="74DBE31F" w14:textId="77777777" w:rsidR="00173CF4" w:rsidRPr="003A53D1" w:rsidRDefault="00173CF4" w:rsidP="00173CF4">
      <w:pPr>
        <w:tabs>
          <w:tab w:val="left" w:pos="2300"/>
          <w:tab w:val="left" w:pos="2800"/>
        </w:tabs>
        <w:spacing w:after="120"/>
        <w:ind w:left="2302" w:right="1134" w:hanging="1168"/>
        <w:jc w:val="center"/>
      </w:pPr>
      <w:r w:rsidRPr="003A53D1">
        <w:rPr>
          <w:noProof/>
          <w:lang w:eastAsia="ru-RU"/>
        </w:rPr>
        <mc:AlternateContent>
          <mc:Choice Requires="wps">
            <w:drawing>
              <wp:anchor distT="0" distB="0" distL="114300" distR="114300" simplePos="0" relativeHeight="251702272" behindDoc="0" locked="0" layoutInCell="1" allowOverlap="1" wp14:anchorId="6C6E5273" wp14:editId="5F5E03E1">
                <wp:simplePos x="0" y="0"/>
                <wp:positionH relativeFrom="column">
                  <wp:posOffset>1967230</wp:posOffset>
                </wp:positionH>
                <wp:positionV relativeFrom="paragraph">
                  <wp:posOffset>176530</wp:posOffset>
                </wp:positionV>
                <wp:extent cx="2316480" cy="162560"/>
                <wp:effectExtent l="0" t="0" r="7620" b="8890"/>
                <wp:wrapNone/>
                <wp:docPr id="3868"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162560"/>
                        </a:xfrm>
                        <a:prstGeom prst="rect">
                          <a:avLst/>
                        </a:prstGeom>
                        <a:solidFill>
                          <a:schemeClr val="bg1"/>
                        </a:solidFill>
                        <a:ln>
                          <a:noFill/>
                        </a:ln>
                        <a:extLst/>
                      </wps:spPr>
                      <wps:txbx>
                        <w:txbxContent>
                          <w:p w14:paraId="147D5587" w14:textId="77777777" w:rsidR="00AD4EE4" w:rsidRPr="002C3CE8" w:rsidRDefault="00AD4EE4" w:rsidP="00173CF4">
                            <w:pPr>
                              <w:spacing w:line="240" w:lineRule="auto"/>
                              <w:rPr>
                                <w:b/>
                                <w:sz w:val="18"/>
                                <w:szCs w:val="18"/>
                              </w:rPr>
                            </w:pPr>
                            <w:r w:rsidRPr="002C3CE8">
                              <w:rPr>
                                <w:b/>
                                <w:sz w:val="18"/>
                                <w:szCs w:val="18"/>
                              </w:rPr>
                              <w:t>Подробная информация о брюшной полости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6C6E5273" id="_x0000_s2966" style="position:absolute;left:0;text-align:left;margin-left:154.9pt;margin-top:13.9pt;width:182.4pt;height:1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" fillcolor="white [3212]" stroked="f">
                <v:textbox inset="0,0,0,0">
                  <w:txbxContent>
                    <w:p w14:paraId="147D5587" w14:textId="77777777" w:rsidR="00AD4EE4" w:rsidRPr="002C3CE8" w:rsidRDefault="00AD4EE4" w:rsidP="00173CF4">
                      <w:pPr>
                        <w:spacing w:line="240" w:lineRule="auto"/>
                        <w:rPr>
                          <w:b/>
                          <w:sz w:val="18"/>
                          <w:szCs w:val="18"/>
                        </w:rPr>
                      </w:pPr>
                      <w:r w:rsidRPr="002C3CE8">
                        <w:rPr>
                          <w:b/>
                          <w:sz w:val="18"/>
                          <w:szCs w:val="18"/>
                        </w:rPr>
                        <w:t>Подробная информация о брюшной полости</w:t>
                      </w:r>
                    </w:p>
                  </w:txbxContent>
                </v:textbox>
              </v:rect>
            </w:pict>
          </mc:Fallback>
        </mc:AlternateContent>
      </w:r>
      <w:r w:rsidRPr="003A53D1">
        <w:rPr>
          <w:noProof/>
          <w:lang w:eastAsia="ru-RU"/>
        </w:rPr>
        <w:drawing>
          <wp:inline distT="0" distB="0" distL="0" distR="0" wp14:anchorId="34C7C38D" wp14:editId="6EA5D8E1">
            <wp:extent cx="2700655" cy="1908175"/>
            <wp:effectExtent l="0" t="0" r="4445" b="0"/>
            <wp:docPr id="3511"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0655" cy="1908175"/>
                    </a:xfrm>
                    <a:prstGeom prst="rect">
                      <a:avLst/>
                    </a:prstGeom>
                    <a:noFill/>
                    <a:ln>
                      <a:noFill/>
                    </a:ln>
                  </pic:spPr>
                </pic:pic>
              </a:graphicData>
            </a:graphic>
          </wp:inline>
        </w:drawing>
      </w:r>
    </w:p>
    <w:p w14:paraId="32A50683" w14:textId="77777777" w:rsidR="00173CF4" w:rsidRPr="003A53D1" w:rsidRDefault="00173CF4" w:rsidP="00173CF4">
      <w:pPr>
        <w:tabs>
          <w:tab w:val="left" w:pos="2300"/>
          <w:tab w:val="left" w:pos="2800"/>
        </w:tabs>
        <w:spacing w:after="120"/>
        <w:ind w:left="2302" w:right="1134" w:hanging="1168"/>
        <w:jc w:val="both"/>
      </w:pPr>
      <w:r w:rsidRPr="003A53D1">
        <w:t>Все размеры в мм».</w:t>
      </w:r>
    </w:p>
    <w:p w14:paraId="7FF798F1" w14:textId="77777777" w:rsidR="00173CF4" w:rsidRPr="003A53D1" w:rsidRDefault="00173CF4" w:rsidP="00173CF4">
      <w:pPr>
        <w:pStyle w:val="SingleTxtG"/>
      </w:pPr>
      <w:r w:rsidRPr="003A53D1">
        <w:rPr>
          <w:i/>
        </w:rPr>
        <w:lastRenderedPageBreak/>
        <w:t>Пункт «</w:t>
      </w:r>
      <w:r w:rsidRPr="003A53D1">
        <w:rPr>
          <w:i/>
          <w:iCs/>
        </w:rPr>
        <w:t>Метод внутренней геометрической оценки»</w:t>
      </w:r>
      <w:r w:rsidRPr="003A53D1">
        <w:t>, заменить «УДУС» на «усовершенствованные детские удерживающие системы».</w:t>
      </w:r>
    </w:p>
    <w:p w14:paraId="58B34F15" w14:textId="77777777" w:rsidR="00173CF4" w:rsidRPr="003A53D1" w:rsidRDefault="00173CF4" w:rsidP="00173CF4">
      <w:pPr>
        <w:spacing w:after="120"/>
        <w:ind w:left="2268" w:right="1134" w:hanging="1134"/>
        <w:jc w:val="both"/>
        <w:rPr>
          <w:bCs/>
          <w:i/>
        </w:rPr>
      </w:pPr>
      <w:r w:rsidRPr="003A53D1">
        <w:rPr>
          <w:bCs/>
          <w:i/>
        </w:rPr>
        <w:t xml:space="preserve">Включить новый пункт 3 </w:t>
      </w:r>
      <w:r w:rsidRPr="003A53D1">
        <w:rPr>
          <w:bCs/>
        </w:rPr>
        <w:t>следующего содержания:</w:t>
      </w:r>
    </w:p>
    <w:p w14:paraId="71EDCA71" w14:textId="77777777" w:rsidR="00173CF4" w:rsidRPr="003A53D1" w:rsidRDefault="00173CF4" w:rsidP="00173CF4">
      <w:pPr>
        <w:tabs>
          <w:tab w:val="left" w:pos="2300"/>
          <w:tab w:val="left" w:pos="2800"/>
        </w:tabs>
        <w:spacing w:after="120"/>
        <w:ind w:left="1701" w:right="1134" w:hanging="567"/>
      </w:pPr>
      <w:r w:rsidRPr="003A53D1">
        <w:t>«3.</w:t>
      </w:r>
      <w:r w:rsidRPr="003A53D1">
        <w:tab/>
        <w:t>Расчеты, связанные с измерением роста</w:t>
      </w:r>
    </w:p>
    <w:p w14:paraId="4A7C4DE2" w14:textId="77777777" w:rsidR="00173CF4" w:rsidRPr="003A53D1" w:rsidRDefault="00173CF4" w:rsidP="00173CF4">
      <w:pPr>
        <w:spacing w:after="120"/>
        <w:ind w:left="1701" w:right="1134"/>
        <w:jc w:val="both"/>
      </w:pPr>
      <w:r w:rsidRPr="003A53D1">
        <w:t>Измерения, указанные в разделах 1 и 2, затем сопоставляются со значениями, приведенными в таблице 1 приложения 18.</w:t>
      </w:r>
    </w:p>
    <w:p w14:paraId="1DC4A242" w14:textId="77777777" w:rsidR="00173CF4" w:rsidRPr="003A53D1" w:rsidRDefault="00173CF4" w:rsidP="00173CF4">
      <w:pPr>
        <w:spacing w:after="120"/>
        <w:ind w:left="1701" w:right="1134"/>
        <w:jc w:val="both"/>
      </w:pPr>
      <w:r w:rsidRPr="003A53D1">
        <w:t>Между значениями, указанными в этой таблице, допускается интерполяция с интервалами в один сантиметр.</w:t>
      </w:r>
    </w:p>
    <w:p w14:paraId="1B917893" w14:textId="77777777" w:rsidR="00173CF4" w:rsidRPr="003A53D1" w:rsidRDefault="00173CF4" w:rsidP="00173CF4">
      <w:pPr>
        <w:spacing w:after="120"/>
        <w:ind w:left="1701" w:right="1134"/>
        <w:jc w:val="both"/>
      </w:pPr>
      <w:r w:rsidRPr="003A53D1">
        <w:t>При каждом из измерений рассчитывается соответствующий рост с округлением до ближайшего полного сантиметра.</w:t>
      </w:r>
    </w:p>
    <w:p w14:paraId="36CB5487" w14:textId="77777777" w:rsidR="00173CF4" w:rsidRPr="003A53D1" w:rsidRDefault="00173CF4" w:rsidP="00173CF4">
      <w:pPr>
        <w:spacing w:after="120"/>
        <w:ind w:left="1701" w:right="1134"/>
        <w:jc w:val="both"/>
      </w:pPr>
      <w:r w:rsidRPr="003A53D1">
        <w:t>Maксимальный рост</w:t>
      </w:r>
    </w:p>
    <w:p w14:paraId="31769091" w14:textId="77777777" w:rsidR="00173CF4" w:rsidRPr="003A53D1" w:rsidRDefault="00173CF4" w:rsidP="00173CF4">
      <w:pPr>
        <w:spacing w:after="120"/>
        <w:ind w:left="1701" w:right="1134"/>
        <w:jc w:val="both"/>
      </w:pPr>
      <w:r w:rsidRPr="003A53D1">
        <w:t>В случае измерений B, C, D, E2, F2 и G2 для выполнения предписаний, касающихся роста, измеренное значение не должно быть меньше значения, приведенного в таблице.</w:t>
      </w:r>
    </w:p>
    <w:p w14:paraId="2C94D621" w14:textId="77777777" w:rsidR="00173CF4" w:rsidRPr="003A53D1" w:rsidRDefault="00173CF4" w:rsidP="00173CF4">
      <w:pPr>
        <w:spacing w:after="120"/>
        <w:ind w:left="1701" w:right="1134"/>
        <w:jc w:val="both"/>
      </w:pPr>
      <w:r w:rsidRPr="003A53D1">
        <w:t>Например, для указания роста в 105 cм высота в положении сидя с учетом допусков должна составлять не менее 61,8 cм.</w:t>
      </w:r>
    </w:p>
    <w:p w14:paraId="64E78674" w14:textId="77777777" w:rsidR="00173CF4" w:rsidRPr="003A53D1" w:rsidRDefault="00173CF4" w:rsidP="00173CF4">
      <w:pPr>
        <w:spacing w:after="120"/>
        <w:ind w:left="1701" w:right="1134"/>
        <w:jc w:val="both"/>
      </w:pPr>
      <w:r w:rsidRPr="003A53D1">
        <w:t>Максимальный рост – это наименьший рост, рассчитанный на основе измерений B, C, D, E2, F2 и G2.</w:t>
      </w:r>
    </w:p>
    <w:p w14:paraId="211E0182" w14:textId="77777777" w:rsidR="00173CF4" w:rsidRPr="003A53D1" w:rsidRDefault="00173CF4" w:rsidP="00173CF4">
      <w:pPr>
        <w:spacing w:after="120"/>
        <w:ind w:left="1701" w:right="1134"/>
        <w:jc w:val="both"/>
      </w:pPr>
      <w:r w:rsidRPr="003A53D1">
        <w:t>Mинимальный рост</w:t>
      </w:r>
    </w:p>
    <w:p w14:paraId="172CAB40" w14:textId="77777777" w:rsidR="00173CF4" w:rsidRPr="003A53D1" w:rsidRDefault="00173CF4" w:rsidP="00173CF4">
      <w:pPr>
        <w:spacing w:after="120"/>
        <w:ind w:left="1701" w:right="1134"/>
        <w:jc w:val="both"/>
      </w:pPr>
      <w:r w:rsidRPr="003A53D1">
        <w:t>В случае измерений E1, F1 и G1 для выполнения предписаний, касающихся роста, измеренное значение не должно превышать значения, приведенного в таблице.</w:t>
      </w:r>
    </w:p>
    <w:p w14:paraId="27B2739E" w14:textId="77777777" w:rsidR="00173CF4" w:rsidRPr="003A53D1" w:rsidRDefault="00173CF4" w:rsidP="00173CF4">
      <w:pPr>
        <w:spacing w:after="120"/>
        <w:ind w:left="1701" w:right="1134"/>
        <w:jc w:val="both"/>
      </w:pPr>
      <w:r w:rsidRPr="003A53D1">
        <w:t>Например, для указания роста в 100 cм измеренная высота плеча с учетом допусков не должна превышать 32,4 cм.</w:t>
      </w:r>
    </w:p>
    <w:p w14:paraId="040A452D" w14:textId="77777777" w:rsidR="00173CF4" w:rsidRPr="003A53D1" w:rsidRDefault="00173CF4" w:rsidP="00173CF4">
      <w:pPr>
        <w:spacing w:after="120"/>
        <w:ind w:left="1701" w:right="1134"/>
        <w:jc w:val="both"/>
        <w:rPr>
          <w:b/>
        </w:rPr>
      </w:pPr>
      <w:r w:rsidRPr="003A53D1">
        <w:t>Минимальный рост – это наибольший рост, рассчитанный на основе измерений E1, F1 и G1».</w:t>
      </w:r>
    </w:p>
    <w:p w14:paraId="190C7B7C" w14:textId="77777777" w:rsidR="00173CF4" w:rsidRPr="003A53D1" w:rsidRDefault="00173CF4" w:rsidP="00173CF4">
      <w:pPr>
        <w:spacing w:after="120"/>
        <w:ind w:left="1134" w:right="1134"/>
        <w:jc w:val="both"/>
        <w:rPr>
          <w:bCs/>
          <w:i/>
        </w:rPr>
      </w:pPr>
      <w:r w:rsidRPr="003A53D1">
        <w:rPr>
          <w:bCs/>
          <w:i/>
        </w:rPr>
        <w:t xml:space="preserve">Приложение 20, </w:t>
      </w:r>
      <w:r w:rsidRPr="003A53D1">
        <w:rPr>
          <w:bCs/>
        </w:rPr>
        <w:t>заменить «УДУС» на «</w:t>
      </w:r>
      <w:r w:rsidRPr="003A53D1">
        <w:rPr>
          <w:bCs/>
          <w:szCs w:val="14"/>
        </w:rPr>
        <w:t>усовершенствованные детские удерживающие системы»</w:t>
      </w:r>
      <w:r w:rsidRPr="003A53D1">
        <w:rPr>
          <w:bCs/>
        </w:rPr>
        <w:t>.</w:t>
      </w:r>
    </w:p>
    <w:p w14:paraId="0EE9F700" w14:textId="77777777" w:rsidR="00173CF4" w:rsidRPr="003A53D1" w:rsidRDefault="00173CF4" w:rsidP="00173CF4">
      <w:pPr>
        <w:spacing w:after="120"/>
        <w:ind w:left="2268" w:right="1134" w:hanging="1134"/>
        <w:jc w:val="both"/>
        <w:rPr>
          <w:bCs/>
          <w:i/>
        </w:rPr>
      </w:pPr>
      <w:r w:rsidRPr="003A53D1">
        <w:rPr>
          <w:bCs/>
          <w:i/>
        </w:rPr>
        <w:t xml:space="preserve">Приложение 22 </w:t>
      </w:r>
      <w:r w:rsidRPr="003A53D1">
        <w:rPr>
          <w:bCs/>
          <w:iCs/>
        </w:rPr>
        <w:t>исключить.</w:t>
      </w:r>
    </w:p>
    <w:p w14:paraId="40B58242" w14:textId="77777777" w:rsidR="00173CF4" w:rsidRPr="003A53D1" w:rsidRDefault="00173CF4" w:rsidP="00173CF4">
      <w:pPr>
        <w:spacing w:after="120"/>
        <w:ind w:left="2268" w:right="1134" w:hanging="1134"/>
        <w:jc w:val="both"/>
        <w:rPr>
          <w:i/>
          <w:lang w:eastAsia="ar-SA"/>
        </w:rPr>
      </w:pPr>
      <w:r w:rsidRPr="003A53D1">
        <w:rPr>
          <w:bCs/>
          <w:i/>
        </w:rPr>
        <w:t xml:space="preserve">Приложение 23, </w:t>
      </w:r>
      <w:r w:rsidRPr="003A53D1">
        <w:rPr>
          <w:bCs/>
          <w:iCs/>
        </w:rPr>
        <w:t>изменить нумерацию</w:t>
      </w:r>
      <w:r w:rsidRPr="003A53D1">
        <w:rPr>
          <w:bCs/>
          <w:i/>
        </w:rPr>
        <w:t xml:space="preserve"> </w:t>
      </w:r>
      <w:r w:rsidRPr="003A53D1">
        <w:rPr>
          <w:bCs/>
          <w:iCs/>
        </w:rPr>
        <w:t>на 22, а текст следующим образом:</w:t>
      </w:r>
    </w:p>
    <w:p w14:paraId="0E52EDDA" w14:textId="77777777" w:rsidR="00173CF4" w:rsidRPr="003A53D1" w:rsidRDefault="00173CF4" w:rsidP="00173CF4">
      <w:pPr>
        <w:pStyle w:val="HChG"/>
        <w:spacing w:before="0" w:after="120" w:line="240" w:lineRule="atLeast"/>
        <w:ind w:left="1701" w:hanging="567"/>
        <w:jc w:val="both"/>
        <w:rPr>
          <w:b w:val="0"/>
          <w:bCs/>
          <w:sz w:val="20"/>
          <w:szCs w:val="14"/>
        </w:rPr>
      </w:pPr>
      <w:r w:rsidRPr="003A53D1">
        <w:rPr>
          <w:b w:val="0"/>
          <w:sz w:val="24"/>
          <w:szCs w:val="24"/>
        </w:rPr>
        <w:t>«</w:t>
      </w:r>
      <w:r w:rsidRPr="003A53D1">
        <w:rPr>
          <w:b w:val="0"/>
          <w:sz w:val="20"/>
        </w:rPr>
        <w:t>1.</w:t>
      </w:r>
      <w:r w:rsidRPr="003A53D1">
        <w:rPr>
          <w:b w:val="0"/>
          <w:sz w:val="20"/>
        </w:rPr>
        <w:tab/>
      </w:r>
      <w:r w:rsidRPr="003A53D1">
        <w:rPr>
          <w:b w:val="0"/>
          <w:bCs/>
          <w:sz w:val="20"/>
          <w:szCs w:val="14"/>
        </w:rPr>
        <w:t>Ремень безопасности для динамического испытания и для требований, касающихся максимальной длины, изготавливают в соответствии с определением, указанным на рис. 1.</w:t>
      </w:r>
      <w:r w:rsidRPr="003A53D1">
        <w:rPr>
          <w:sz w:val="20"/>
          <w:szCs w:val="14"/>
        </w:rPr>
        <w:t xml:space="preserve"> </w:t>
      </w:r>
      <w:r w:rsidRPr="003A53D1">
        <w:rPr>
          <w:rStyle w:val="SingleTxtGChar"/>
          <w:b w:val="0"/>
          <w:sz w:val="20"/>
        </w:rPr>
        <w:t xml:space="preserve">Речь идет о </w:t>
      </w:r>
      <w:r w:rsidRPr="003A53D1">
        <w:rPr>
          <w:b w:val="0"/>
          <w:bCs/>
          <w:sz w:val="20"/>
          <w:szCs w:val="14"/>
        </w:rPr>
        <w:t>трехточечном втягивающемся ремне.</w:t>
      </w:r>
    </w:p>
    <w:p w14:paraId="1E7B8FCD" w14:textId="77777777" w:rsidR="00173CF4" w:rsidRPr="003A53D1" w:rsidRDefault="00173CF4" w:rsidP="00173CF4">
      <w:pPr>
        <w:tabs>
          <w:tab w:val="left" w:pos="1134"/>
        </w:tabs>
        <w:spacing w:after="120"/>
        <w:ind w:right="851"/>
        <w:jc w:val="both"/>
      </w:pPr>
      <w:r w:rsidRPr="003A53D1">
        <w:rPr>
          <w:i/>
          <w:lang w:eastAsia="ar-SA"/>
        </w:rPr>
        <w:tab/>
      </w:r>
      <w:r w:rsidRPr="003A53D1">
        <w:tab/>
      </w:r>
      <w:r w:rsidRPr="003A53D1">
        <w:tab/>
        <w:t>…»</w:t>
      </w:r>
    </w:p>
    <w:p w14:paraId="05486984" w14:textId="77777777" w:rsidR="00173CF4" w:rsidRPr="003A53D1" w:rsidRDefault="00173CF4" w:rsidP="00173CF4">
      <w:pPr>
        <w:spacing w:after="120"/>
        <w:ind w:left="2268" w:right="1134" w:hanging="1134"/>
        <w:jc w:val="both"/>
        <w:rPr>
          <w:bCs/>
          <w:iCs/>
        </w:rPr>
      </w:pPr>
      <w:r w:rsidRPr="003A53D1">
        <w:rPr>
          <w:bCs/>
          <w:i/>
        </w:rPr>
        <w:t xml:space="preserve">Приложение 24, </w:t>
      </w:r>
      <w:r w:rsidRPr="003A53D1">
        <w:rPr>
          <w:bCs/>
          <w:iCs/>
        </w:rPr>
        <w:t>изменить нумерацию на</w:t>
      </w:r>
      <w:r w:rsidRPr="003A53D1">
        <w:rPr>
          <w:bCs/>
          <w:i/>
        </w:rPr>
        <w:t xml:space="preserve"> </w:t>
      </w:r>
      <w:r w:rsidRPr="003A53D1">
        <w:rPr>
          <w:bCs/>
          <w:iCs/>
        </w:rPr>
        <w:t>23.</w:t>
      </w:r>
    </w:p>
    <w:p w14:paraId="4604AFB7" w14:textId="77777777" w:rsidR="00173CF4" w:rsidRPr="003A53D1" w:rsidRDefault="00173CF4" w:rsidP="002C3CE8">
      <w:pPr>
        <w:pStyle w:val="SingleTxtG"/>
        <w:pageBreakBefore/>
        <w:spacing w:before="120"/>
        <w:rPr>
          <w:bCs/>
        </w:rPr>
      </w:pPr>
      <w:r w:rsidRPr="003A53D1">
        <w:rPr>
          <w:bCs/>
          <w:i/>
        </w:rPr>
        <w:lastRenderedPageBreak/>
        <w:t xml:space="preserve">Включить новое приложение 24 </w:t>
      </w:r>
      <w:r w:rsidRPr="003A53D1">
        <w:rPr>
          <w:bCs/>
        </w:rPr>
        <w:t>следующего содержания:</w:t>
      </w:r>
    </w:p>
    <w:p w14:paraId="3CD5D340" w14:textId="77777777" w:rsidR="00173CF4" w:rsidRPr="003A53D1" w:rsidRDefault="00173CF4" w:rsidP="00792809">
      <w:pPr>
        <w:pStyle w:val="HChG"/>
      </w:pPr>
      <w:r w:rsidRPr="00FE0395">
        <w:rPr>
          <w:b w:val="0"/>
          <w:sz w:val="20"/>
        </w:rPr>
        <w:t>«</w:t>
      </w:r>
      <w:r w:rsidRPr="003A53D1">
        <w:t>Приложение 24</w:t>
      </w:r>
    </w:p>
    <w:p w14:paraId="72161AEF" w14:textId="77777777" w:rsidR="00173CF4" w:rsidRPr="003A53D1" w:rsidRDefault="00173CF4" w:rsidP="00792809">
      <w:pPr>
        <w:pStyle w:val="HChG"/>
      </w:pPr>
      <w:r w:rsidRPr="003A53D1">
        <w:tab/>
      </w:r>
      <w:r w:rsidRPr="003A53D1">
        <w:tab/>
        <w:t>Дополнительные точки крепления, необходимые</w:t>
      </w:r>
      <w:r w:rsidR="00FE0395">
        <w:br/>
      </w:r>
      <w:r w:rsidRPr="003A53D1">
        <w:t>для обеспечения безопасности усовершенствованной детской удерживающей системы с ремнем</w:t>
      </w:r>
      <w:r w:rsidR="00FE0395">
        <w:br/>
      </w:r>
      <w:r w:rsidRPr="003A53D1">
        <w:t>для конкретного транспортного средства, устанавливаемой против направления движения,</w:t>
      </w:r>
      <w:r w:rsidR="00FE0395">
        <w:br/>
      </w:r>
      <w:r w:rsidRPr="003A53D1">
        <w:t>в механическом транспортном средстве</w:t>
      </w:r>
    </w:p>
    <w:p w14:paraId="5514371D" w14:textId="77777777" w:rsidR="00173CF4" w:rsidRPr="003A53D1" w:rsidRDefault="00173CF4" w:rsidP="00173CF4">
      <w:pPr>
        <w:tabs>
          <w:tab w:val="left" w:pos="1134"/>
          <w:tab w:val="left" w:pos="2800"/>
        </w:tabs>
        <w:spacing w:after="120"/>
        <w:ind w:left="2268" w:right="1134" w:hanging="1134"/>
        <w:jc w:val="both"/>
      </w:pPr>
      <w:r w:rsidRPr="003A53D1">
        <w:t>1.</w:t>
      </w:r>
      <w:r w:rsidRPr="003A53D1">
        <w:tab/>
        <w:t xml:space="preserve">Настоящее приложение применяется только к дополнительным креплениям, служащим для установки усовершенствованного детского удерживающего устройства категории </w:t>
      </w:r>
      <w:r w:rsidR="00FE0395" w:rsidRPr="00414CC3">
        <w:t>"</w:t>
      </w:r>
      <w:r w:rsidRPr="003A53D1">
        <w:t>с ремнем для конкретного транспортного средства</w:t>
      </w:r>
      <w:r w:rsidR="00FE0395" w:rsidRPr="00414CC3">
        <w:t>"</w:t>
      </w:r>
      <w:r w:rsidRPr="003A53D1">
        <w:t>, либо к стержням или другим специальным элементам, используемым для крепления детских удерживающих устройств к кузову транспортного средства, независимо от того, соблюдаются ли положения Правил № 14 ООН или Правил № [144], касающиеся систем креплений, креплений верхнего страховочного троса ISOFIX и сидений размера i.</w:t>
      </w:r>
    </w:p>
    <w:p w14:paraId="039329C8" w14:textId="77777777" w:rsidR="00173CF4" w:rsidRPr="003A53D1" w:rsidRDefault="00173CF4" w:rsidP="00173CF4">
      <w:pPr>
        <w:tabs>
          <w:tab w:val="left" w:pos="1134"/>
          <w:tab w:val="left" w:pos="2800"/>
        </w:tabs>
        <w:spacing w:after="120"/>
        <w:ind w:left="2268" w:right="1134" w:hanging="1134"/>
        <w:jc w:val="both"/>
      </w:pPr>
      <w:r w:rsidRPr="003A53D1">
        <w:t>2.</w:t>
      </w:r>
      <w:r w:rsidRPr="003A53D1">
        <w:tab/>
        <w:t xml:space="preserve">Крепления определяются изготовителем детской удерживающей системы, и его детали представляются на официальное утверждение технической службе, ответственной за проведение испытаний. </w:t>
      </w:r>
    </w:p>
    <w:p w14:paraId="3FB693C1" w14:textId="77777777" w:rsidR="00173CF4" w:rsidRPr="003A53D1" w:rsidRDefault="00173CF4" w:rsidP="00173CF4">
      <w:pPr>
        <w:tabs>
          <w:tab w:val="left" w:pos="1134"/>
          <w:tab w:val="left" w:pos="2800"/>
        </w:tabs>
        <w:spacing w:after="120"/>
        <w:ind w:left="2268" w:right="1134" w:hanging="567"/>
        <w:jc w:val="both"/>
      </w:pPr>
      <w:r w:rsidRPr="003A53D1">
        <w:tab/>
        <w:t xml:space="preserve">Техническая служба может рассмотреть информацию, поступившую от изготовителя транспортного средства. </w:t>
      </w:r>
    </w:p>
    <w:p w14:paraId="5A4F327F" w14:textId="77777777" w:rsidR="00173CF4" w:rsidRPr="003A53D1" w:rsidRDefault="00173CF4" w:rsidP="00173CF4">
      <w:pPr>
        <w:tabs>
          <w:tab w:val="left" w:pos="1134"/>
          <w:tab w:val="left" w:pos="2800"/>
        </w:tabs>
        <w:spacing w:after="120"/>
        <w:ind w:left="2268" w:right="1134" w:hanging="1134"/>
        <w:jc w:val="both"/>
      </w:pPr>
      <w:r w:rsidRPr="003A53D1">
        <w:t>3.</w:t>
      </w:r>
      <w:r w:rsidRPr="003A53D1">
        <w:tab/>
        <w:t xml:space="preserve">Изготовитель устройства предоставляет детали, необходимые для установки креплений, а также точную схему расположения для каждого транспортного средства. </w:t>
      </w:r>
    </w:p>
    <w:p w14:paraId="2B5114BE" w14:textId="77777777" w:rsidR="00173CF4" w:rsidRPr="003A53D1" w:rsidRDefault="00173CF4" w:rsidP="00173CF4">
      <w:pPr>
        <w:tabs>
          <w:tab w:val="left" w:pos="1134"/>
          <w:tab w:val="left" w:pos="2800"/>
        </w:tabs>
        <w:spacing w:after="120"/>
        <w:ind w:left="2268" w:right="1134" w:hanging="1134"/>
        <w:jc w:val="both"/>
      </w:pPr>
      <w:r w:rsidRPr="003A53D1">
        <w:t>4.</w:t>
      </w:r>
      <w:r w:rsidRPr="003A53D1">
        <w:tab/>
        <w:t>Изготовитель детского удерживающего устройства должен указать, соответствуют ли крепления, необходимые для установки удерживающего устройства на транспортном средстве, требованиям в отношении их положения и прочности, приведенным в пункте 3 и далее рекомендации, переданной правительствам, которые намерены принять специальные требования в отношении креплений удерживающих устройств в легковых автомобилях».</w:t>
      </w:r>
    </w:p>
    <w:p w14:paraId="6095985C" w14:textId="77777777" w:rsidR="00173CF4" w:rsidRPr="003A53D1" w:rsidRDefault="00173CF4" w:rsidP="00173CF4">
      <w:pPr>
        <w:pStyle w:val="SingleTxtGR"/>
        <w:suppressAutoHyphens/>
        <w:spacing w:before="240" w:after="0"/>
        <w:jc w:val="center"/>
        <w:rPr>
          <w:spacing w:val="0"/>
          <w:w w:val="100"/>
          <w:u w:val="single"/>
        </w:rPr>
      </w:pPr>
      <w:r w:rsidRPr="003A53D1">
        <w:rPr>
          <w:spacing w:val="0"/>
          <w:w w:val="100"/>
          <w:u w:val="single"/>
        </w:rPr>
        <w:tab/>
      </w:r>
      <w:r w:rsidRPr="003A53D1">
        <w:rPr>
          <w:spacing w:val="0"/>
          <w:w w:val="100"/>
          <w:u w:val="single"/>
        </w:rPr>
        <w:tab/>
      </w:r>
      <w:r w:rsidRPr="003A53D1">
        <w:rPr>
          <w:spacing w:val="0"/>
          <w:w w:val="100"/>
          <w:u w:val="single"/>
        </w:rPr>
        <w:tab/>
      </w:r>
    </w:p>
    <w:sectPr w:rsidR="00173CF4" w:rsidRPr="003A53D1" w:rsidSect="00173CF4">
      <w:headerReference w:type="even" r:id="rId37"/>
      <w:headerReference w:type="default" r:id="rId38"/>
      <w:footerReference w:type="even" r:id="rId39"/>
      <w:footerReference w:type="default" r:id="rId40"/>
      <w:footerReference w:type="first" r:id="rId41"/>
      <w:endnotePr>
        <w:numFmt w:val="decimal"/>
      </w:endnotePr>
      <w:pgSz w:w="11906" w:h="16838" w:code="9"/>
      <w:pgMar w:top="1418"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5E6DB" w14:textId="77777777" w:rsidR="00AD4EE4" w:rsidRPr="00A312BC" w:rsidRDefault="00AD4EE4" w:rsidP="00A312BC"/>
  </w:endnote>
  <w:endnote w:type="continuationSeparator" w:id="0">
    <w:p w14:paraId="0F9A3A5A" w14:textId="77777777" w:rsidR="00AD4EE4" w:rsidRPr="00A312BC" w:rsidRDefault="00AD4EE4"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ADF20" w14:textId="34A9AF81" w:rsidR="00AD4EE4" w:rsidRPr="00173CF4" w:rsidRDefault="00AD4EE4">
    <w:pPr>
      <w:pStyle w:val="a9"/>
    </w:pPr>
    <w:r w:rsidRPr="00173CF4">
      <w:rPr>
        <w:b/>
        <w:sz w:val="18"/>
      </w:rPr>
      <w:fldChar w:fldCharType="begin"/>
    </w:r>
    <w:r w:rsidRPr="00173CF4">
      <w:rPr>
        <w:b/>
        <w:sz w:val="18"/>
      </w:rPr>
      <w:instrText xml:space="preserve"> PAGE  \* MERGEFORMAT </w:instrText>
    </w:r>
    <w:r w:rsidRPr="00173CF4">
      <w:rPr>
        <w:b/>
        <w:sz w:val="18"/>
      </w:rPr>
      <w:fldChar w:fldCharType="separate"/>
    </w:r>
    <w:r w:rsidR="00A72DAF">
      <w:rPr>
        <w:b/>
        <w:noProof/>
        <w:sz w:val="18"/>
      </w:rPr>
      <w:t>20</w:t>
    </w:r>
    <w:r w:rsidRPr="00173CF4">
      <w:rPr>
        <w:b/>
        <w:sz w:val="18"/>
      </w:rPr>
      <w:fldChar w:fldCharType="end"/>
    </w:r>
    <w:r>
      <w:rPr>
        <w:b/>
        <w:sz w:val="18"/>
      </w:rPr>
      <w:tab/>
    </w:r>
    <w:r>
      <w:t>GE.19-00782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D23FC" w14:textId="6CCF2B6C" w:rsidR="00AD4EE4" w:rsidRPr="00173CF4" w:rsidRDefault="00AD4EE4" w:rsidP="00173CF4">
    <w:pPr>
      <w:pStyle w:val="a9"/>
      <w:tabs>
        <w:tab w:val="clear" w:pos="9639"/>
        <w:tab w:val="right" w:pos="9638"/>
      </w:tabs>
      <w:rPr>
        <w:b/>
        <w:sz w:val="18"/>
      </w:rPr>
    </w:pPr>
    <w:r>
      <w:t>GE.19-00782</w:t>
    </w:r>
    <w:r>
      <w:tab/>
    </w:r>
    <w:r w:rsidRPr="00173CF4">
      <w:rPr>
        <w:b/>
        <w:sz w:val="18"/>
      </w:rPr>
      <w:fldChar w:fldCharType="begin"/>
    </w:r>
    <w:r w:rsidRPr="00173CF4">
      <w:rPr>
        <w:b/>
        <w:sz w:val="18"/>
      </w:rPr>
      <w:instrText xml:space="preserve"> PAGE  \* MERGEFORMAT </w:instrText>
    </w:r>
    <w:r w:rsidRPr="00173CF4">
      <w:rPr>
        <w:b/>
        <w:sz w:val="18"/>
      </w:rPr>
      <w:fldChar w:fldCharType="separate"/>
    </w:r>
    <w:r w:rsidR="00A72DAF">
      <w:rPr>
        <w:b/>
        <w:noProof/>
        <w:sz w:val="18"/>
      </w:rPr>
      <w:t>21</w:t>
    </w:r>
    <w:r w:rsidRPr="00173CF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16CE0" w14:textId="77777777" w:rsidR="00AD4EE4" w:rsidRPr="00173CF4" w:rsidRDefault="00AD4EE4" w:rsidP="00173CF4">
    <w:pPr>
      <w:spacing w:before="120" w:line="240" w:lineRule="auto"/>
    </w:pPr>
    <w:r>
      <w:t>GE.</w:t>
    </w:r>
    <w:r>
      <w:rPr>
        <w:b/>
        <w:noProof/>
        <w:lang w:eastAsia="ru-RU"/>
      </w:rPr>
      <w:drawing>
        <wp:anchor distT="0" distB="0" distL="114300" distR="114300" simplePos="0" relativeHeight="251658240" behindDoc="0" locked="0" layoutInCell="1" allowOverlap="1" wp14:anchorId="42F14B23" wp14:editId="3DDC59E1">
          <wp:simplePos x="0" y="0"/>
          <wp:positionH relativeFrom="margin">
            <wp:posOffset>2699385</wp:posOffset>
          </wp:positionH>
          <wp:positionV relativeFrom="margin">
            <wp:posOffset>9179560</wp:posOffset>
          </wp:positionV>
          <wp:extent cx="2656800" cy="277200"/>
          <wp:effectExtent l="0" t="0" r="0" b="8890"/>
          <wp:wrapNone/>
          <wp:docPr id="2371"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19-00782  (R)</w:t>
    </w:r>
    <w:r>
      <w:rPr>
        <w:lang w:val="en-US"/>
      </w:rPr>
      <w:t xml:space="preserve">  260219  270219</w:t>
    </w:r>
    <w:r>
      <w:br/>
    </w:r>
    <w:r w:rsidRPr="00173CF4">
      <w:rPr>
        <w:rFonts w:ascii="C39T30Lfz" w:hAnsi="C39T30Lfz"/>
        <w:kern w:val="14"/>
        <w:sz w:val="56"/>
      </w:rPr>
      <w:t></w:t>
    </w:r>
    <w:r w:rsidRPr="00173CF4">
      <w:rPr>
        <w:rFonts w:ascii="C39T30Lfz" w:hAnsi="C39T30Lfz"/>
        <w:kern w:val="14"/>
        <w:sz w:val="56"/>
      </w:rPr>
      <w:t></w:t>
    </w:r>
    <w:r w:rsidRPr="00173CF4">
      <w:rPr>
        <w:rFonts w:ascii="C39T30Lfz" w:hAnsi="C39T30Lfz"/>
        <w:kern w:val="14"/>
        <w:sz w:val="56"/>
      </w:rPr>
      <w:t></w:t>
    </w:r>
    <w:r w:rsidRPr="00173CF4">
      <w:rPr>
        <w:rFonts w:ascii="C39T30Lfz" w:hAnsi="C39T30Lfz"/>
        <w:kern w:val="14"/>
        <w:sz w:val="56"/>
      </w:rPr>
      <w:t></w:t>
    </w:r>
    <w:r w:rsidRPr="00173CF4">
      <w:rPr>
        <w:rFonts w:ascii="C39T30Lfz" w:hAnsi="C39T30Lfz"/>
        <w:kern w:val="14"/>
        <w:sz w:val="56"/>
      </w:rPr>
      <w:t></w:t>
    </w:r>
    <w:r w:rsidRPr="00173CF4">
      <w:rPr>
        <w:rFonts w:ascii="C39T30Lfz" w:hAnsi="C39T30Lfz"/>
        <w:kern w:val="14"/>
        <w:sz w:val="56"/>
      </w:rPr>
      <w:t></w:t>
    </w:r>
    <w:r w:rsidRPr="00173CF4">
      <w:rPr>
        <w:rFonts w:ascii="C39T30Lfz" w:hAnsi="C39T30Lfz"/>
        <w:kern w:val="14"/>
        <w:sz w:val="56"/>
      </w:rPr>
      <w:t></w:t>
    </w:r>
    <w:r w:rsidRPr="00173CF4">
      <w:rPr>
        <w:rFonts w:ascii="C39T30Lfz" w:hAnsi="C39T30Lfz"/>
        <w:kern w:val="14"/>
        <w:sz w:val="56"/>
      </w:rPr>
      <w:t></w:t>
    </w:r>
    <w:r w:rsidRPr="00173CF4">
      <w:rPr>
        <w:rFonts w:ascii="C39T30Lfz" w:hAnsi="C39T30Lfz"/>
        <w:kern w:val="14"/>
        <w:sz w:val="56"/>
      </w:rPr>
      <w:t></w:t>
    </w:r>
    <w:r>
      <w:rPr>
        <w:noProof/>
        <w:lang w:eastAsia="ru-RU"/>
      </w:rPr>
      <w:drawing>
        <wp:anchor distT="0" distB="0" distL="114300" distR="114300" simplePos="0" relativeHeight="251659264" behindDoc="0" locked="0" layoutInCell="1" allowOverlap="1" wp14:anchorId="4970D040" wp14:editId="07F1F3FB">
          <wp:simplePos x="0" y="0"/>
          <wp:positionH relativeFrom="margin">
            <wp:posOffset>5489575</wp:posOffset>
          </wp:positionH>
          <wp:positionV relativeFrom="margin">
            <wp:posOffset>8855710</wp:posOffset>
          </wp:positionV>
          <wp:extent cx="638175" cy="638175"/>
          <wp:effectExtent l="0" t="0" r="9525" b="9525"/>
          <wp:wrapNone/>
          <wp:docPr id="2372" name="Рисунок 2372" descr="https://undocs.org/m2/QRCode.ashx?DS=E/ECE/324/Rev.2/Add.128/Rev.3/Amend.2&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Rev.2/Add.128/Rev.3/Amend.2&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E43D7F" w14:textId="77777777" w:rsidR="00AD4EE4" w:rsidRPr="001075E9" w:rsidRDefault="00AD4EE4" w:rsidP="001075E9">
      <w:pPr>
        <w:tabs>
          <w:tab w:val="right" w:pos="2155"/>
        </w:tabs>
        <w:spacing w:after="80" w:line="240" w:lineRule="auto"/>
        <w:ind w:left="680"/>
        <w:rPr>
          <w:u w:val="single"/>
        </w:rPr>
      </w:pPr>
      <w:r>
        <w:rPr>
          <w:u w:val="single"/>
        </w:rPr>
        <w:tab/>
      </w:r>
    </w:p>
  </w:footnote>
  <w:footnote w:type="continuationSeparator" w:id="0">
    <w:p w14:paraId="6239BABB" w14:textId="77777777" w:rsidR="00AD4EE4" w:rsidRDefault="00AD4EE4" w:rsidP="00407B78">
      <w:pPr>
        <w:tabs>
          <w:tab w:val="right" w:pos="2155"/>
        </w:tabs>
        <w:spacing w:after="80"/>
        <w:ind w:left="680"/>
        <w:rPr>
          <w:u w:val="single"/>
        </w:rPr>
      </w:pPr>
      <w:r>
        <w:rPr>
          <w:u w:val="single"/>
        </w:rPr>
        <w:tab/>
      </w:r>
    </w:p>
  </w:footnote>
  <w:footnote w:id="1">
    <w:p w14:paraId="682997A8" w14:textId="77777777" w:rsidR="00AD4EE4" w:rsidRPr="0044305C" w:rsidRDefault="00AD4EE4" w:rsidP="006257E2">
      <w:pPr>
        <w:pStyle w:val="ae"/>
        <w:spacing w:line="210" w:lineRule="exact"/>
      </w:pPr>
      <w:r>
        <w:tab/>
      </w:r>
      <w:r w:rsidRPr="006257E2">
        <w:t>*</w:t>
      </w:r>
      <w:r>
        <w:tab/>
        <w:t>Прежние названия Соглашения:</w:t>
      </w:r>
    </w:p>
    <w:p w14:paraId="1EAC0012" w14:textId="77777777" w:rsidR="00AD4EE4" w:rsidRPr="0044305C" w:rsidRDefault="00AD4EE4" w:rsidP="006257E2">
      <w:pPr>
        <w:pStyle w:val="ae"/>
        <w:spacing w:line="210" w:lineRule="exact"/>
        <w:rPr>
          <w:sz w:val="20"/>
        </w:rPr>
      </w:pPr>
      <w:r>
        <w:tab/>
      </w:r>
      <w:r>
        <w:tab/>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p>
    <w:p w14:paraId="478B6591" w14:textId="77777777" w:rsidR="00AD4EE4" w:rsidRPr="0044305C" w:rsidRDefault="00AD4EE4" w:rsidP="006257E2">
      <w:pPr>
        <w:pStyle w:val="ae"/>
        <w:spacing w:after="120" w:line="210" w:lineRule="exact"/>
      </w:pPr>
      <w:r>
        <w:tab/>
      </w:r>
      <w:r>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 октября 1995 года (Пересмотр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82578" w14:textId="6B111A2F" w:rsidR="00AD4EE4" w:rsidRPr="00173CF4" w:rsidRDefault="00AD4EE4">
    <w:pPr>
      <w:pStyle w:val="a6"/>
    </w:pPr>
    <w:fldSimple w:instr=" TITLE  \* MERGEFORMAT ">
      <w:r w:rsidR="00A72DAF">
        <w:t>E/ECE/324/Rev.2/Add.128/Rev.3/Amend.2</w:t>
      </w:r>
    </w:fldSimple>
    <w:r>
      <w:br/>
    </w:r>
    <w:r w:rsidRPr="00C92E5E">
      <w:rPr>
        <w:lang w:val="en-US"/>
      </w:rPr>
      <w:t>E/ECE/TRANS/505/Rev.2/Add.128/Rev.3/Amend.2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9839E" w14:textId="7DCCAAB6" w:rsidR="00AD4EE4" w:rsidRPr="00173CF4" w:rsidRDefault="00AD4EE4" w:rsidP="00173CF4">
    <w:pPr>
      <w:pStyle w:val="a6"/>
      <w:jc w:val="right"/>
    </w:pPr>
    <w:fldSimple w:instr=" TITLE  \* MERGEFORMAT ">
      <w:r w:rsidR="00A72DAF">
        <w:t>E/ECE/324/Rev.2/Add.128/Rev.3/Amend.2</w:t>
      </w:r>
    </w:fldSimple>
    <w:r>
      <w:br/>
    </w:r>
    <w:r w:rsidRPr="00C92E5E">
      <w:rPr>
        <w:lang w:val="en-US"/>
      </w:rPr>
      <w:t>E/ECE/TRANS/505/Rev.2/Add.128/Rev.3/Amend.2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pStyle w:val="1"/>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2"/>
      <w:lvlText w:val="o"/>
      <w:lvlJc w:val="left"/>
      <w:pPr>
        <w:tabs>
          <w:tab w:val="num" w:pos="1440"/>
        </w:tabs>
        <w:ind w:left="1440" w:hanging="360"/>
      </w:pPr>
      <w:rPr>
        <w:rFonts w:ascii="Courier New" w:hAnsi="Courier New" w:cs="Courier New" w:hint="default"/>
      </w:rPr>
    </w:lvl>
    <w:lvl w:ilvl="2" w:tplc="040C0005" w:tentative="1">
      <w:start w:val="1"/>
      <w:numFmt w:val="bullet"/>
      <w:pStyle w:val="3"/>
      <w:lvlText w:val=""/>
      <w:lvlJc w:val="left"/>
      <w:pPr>
        <w:tabs>
          <w:tab w:val="num" w:pos="2160"/>
        </w:tabs>
        <w:ind w:left="2160" w:hanging="360"/>
      </w:pPr>
      <w:rPr>
        <w:rFonts w:ascii="Wingdings" w:hAnsi="Wingdings" w:hint="default"/>
      </w:rPr>
    </w:lvl>
    <w:lvl w:ilvl="3" w:tplc="040C0001" w:tentative="1">
      <w:start w:val="1"/>
      <w:numFmt w:val="bullet"/>
      <w:pStyle w:val="4"/>
      <w:lvlText w:val=""/>
      <w:lvlJc w:val="left"/>
      <w:pPr>
        <w:tabs>
          <w:tab w:val="num" w:pos="2880"/>
        </w:tabs>
        <w:ind w:left="2880" w:hanging="360"/>
      </w:pPr>
      <w:rPr>
        <w:rFonts w:ascii="Symbol" w:hAnsi="Symbol" w:hint="default"/>
      </w:rPr>
    </w:lvl>
    <w:lvl w:ilvl="4" w:tplc="040C0003" w:tentative="1">
      <w:start w:val="1"/>
      <w:numFmt w:val="bullet"/>
      <w:pStyle w:val="5"/>
      <w:lvlText w:val="o"/>
      <w:lvlJc w:val="left"/>
      <w:pPr>
        <w:tabs>
          <w:tab w:val="num" w:pos="3600"/>
        </w:tabs>
        <w:ind w:left="3600" w:hanging="360"/>
      </w:pPr>
      <w:rPr>
        <w:rFonts w:ascii="Courier New" w:hAnsi="Courier New" w:cs="Courier New" w:hint="default"/>
      </w:rPr>
    </w:lvl>
    <w:lvl w:ilvl="5" w:tplc="040C0005" w:tentative="1">
      <w:start w:val="1"/>
      <w:numFmt w:val="bullet"/>
      <w:pStyle w:val="6"/>
      <w:lvlText w:val=""/>
      <w:lvlJc w:val="left"/>
      <w:pPr>
        <w:tabs>
          <w:tab w:val="num" w:pos="4320"/>
        </w:tabs>
        <w:ind w:left="4320" w:hanging="360"/>
      </w:pPr>
      <w:rPr>
        <w:rFonts w:ascii="Wingdings" w:hAnsi="Wingdings" w:hint="default"/>
      </w:rPr>
    </w:lvl>
    <w:lvl w:ilvl="6" w:tplc="040C0001" w:tentative="1">
      <w:start w:val="1"/>
      <w:numFmt w:val="bullet"/>
      <w:pStyle w:val="7"/>
      <w:lvlText w:val=""/>
      <w:lvlJc w:val="left"/>
      <w:pPr>
        <w:tabs>
          <w:tab w:val="num" w:pos="5040"/>
        </w:tabs>
        <w:ind w:left="5040" w:hanging="360"/>
      </w:pPr>
      <w:rPr>
        <w:rFonts w:ascii="Symbol" w:hAnsi="Symbol" w:hint="default"/>
      </w:rPr>
    </w:lvl>
    <w:lvl w:ilvl="7" w:tplc="040C0003" w:tentative="1">
      <w:start w:val="1"/>
      <w:numFmt w:val="bullet"/>
      <w:pStyle w:val="8"/>
      <w:lvlText w:val="o"/>
      <w:lvlJc w:val="left"/>
      <w:pPr>
        <w:tabs>
          <w:tab w:val="num" w:pos="5760"/>
        </w:tabs>
        <w:ind w:left="5760" w:hanging="360"/>
      </w:pPr>
      <w:rPr>
        <w:rFonts w:ascii="Courier New" w:hAnsi="Courier New" w:cs="Courier New" w:hint="default"/>
      </w:rPr>
    </w:lvl>
    <w:lvl w:ilvl="8" w:tplc="040C0005" w:tentative="1">
      <w:start w:val="1"/>
      <w:numFmt w:val="bullet"/>
      <w:pStyle w:val="9"/>
      <w:lvlText w:val=""/>
      <w:lvlJc w:val="left"/>
      <w:pPr>
        <w:tabs>
          <w:tab w:val="num" w:pos="6480"/>
        </w:tabs>
        <w:ind w:left="6480" w:hanging="360"/>
      </w:pPr>
      <w:rPr>
        <w:rFonts w:ascii="Wingdings" w:hAnsi="Wingdings" w:hint="default"/>
      </w:rPr>
    </w:lvl>
  </w:abstractNum>
  <w:abstractNum w:abstractNumId="11" w15:restartNumberingAfterBreak="0">
    <w:nsid w:val="07521322"/>
    <w:multiLevelType w:val="multilevel"/>
    <w:tmpl w:val="04090023"/>
    <w:styleLink w:val="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881768B"/>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6846FC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E17F08"/>
    <w:multiLevelType w:val="multilevel"/>
    <w:tmpl w:val="3D401CFA"/>
    <w:lvl w:ilvl="0">
      <w:start w:val="7"/>
      <w:numFmt w:val="decimal"/>
      <w:lvlText w:val="%1."/>
      <w:lvlJc w:val="left"/>
      <w:pPr>
        <w:tabs>
          <w:tab w:val="num" w:pos="360"/>
        </w:tabs>
        <w:ind w:left="360" w:hanging="360"/>
      </w:pPr>
    </w:lvl>
    <w:lvl w:ilvl="1">
      <w:start w:val="7"/>
      <w:numFmt w:val="decimal"/>
      <w:lvlText w:val="%1.%2."/>
      <w:lvlJc w:val="left"/>
      <w:pPr>
        <w:tabs>
          <w:tab w:val="num" w:pos="643"/>
        </w:tabs>
        <w:ind w:left="643" w:hanging="360"/>
      </w:pPr>
    </w:lvl>
    <w:lvl w:ilvl="2">
      <w:start w:val="8"/>
      <w:numFmt w:val="decimal"/>
      <w:lvlText w:val="%1.%2.%3."/>
      <w:lvlJc w:val="left"/>
      <w:pPr>
        <w:tabs>
          <w:tab w:val="num" w:pos="1286"/>
        </w:tabs>
        <w:ind w:left="1286" w:hanging="720"/>
      </w:pPr>
    </w:lvl>
    <w:lvl w:ilvl="3">
      <w:start w:val="4"/>
      <w:numFmt w:val="decimal"/>
      <w:lvlText w:val="%1.%2.%3.%4."/>
      <w:lvlJc w:val="left"/>
      <w:pPr>
        <w:tabs>
          <w:tab w:val="num" w:pos="1569"/>
        </w:tabs>
        <w:ind w:left="1569" w:hanging="720"/>
      </w:pPr>
    </w:lvl>
    <w:lvl w:ilvl="4">
      <w:start w:val="2"/>
      <w:numFmt w:val="decimal"/>
      <w:lvlText w:val="%1.%2.%3.%4.%5."/>
      <w:lvlJc w:val="left"/>
      <w:pPr>
        <w:tabs>
          <w:tab w:val="num" w:pos="2212"/>
        </w:tabs>
        <w:ind w:left="2212" w:hanging="1080"/>
      </w:pPr>
    </w:lvl>
    <w:lvl w:ilvl="5">
      <w:start w:val="1"/>
      <w:numFmt w:val="decimal"/>
      <w:lvlText w:val="%1.%2.%3.%4.%5.%6."/>
      <w:lvlJc w:val="left"/>
      <w:pPr>
        <w:tabs>
          <w:tab w:val="num" w:pos="2495"/>
        </w:tabs>
        <w:ind w:left="2495" w:hanging="1080"/>
      </w:pPr>
    </w:lvl>
    <w:lvl w:ilvl="6">
      <w:start w:val="1"/>
      <w:numFmt w:val="decimal"/>
      <w:lvlText w:val="%1.%2.%3.%4.%5.%6.%7."/>
      <w:lvlJc w:val="left"/>
      <w:pPr>
        <w:tabs>
          <w:tab w:val="num" w:pos="2778"/>
        </w:tabs>
        <w:ind w:left="2778" w:hanging="1080"/>
      </w:pPr>
    </w:lvl>
    <w:lvl w:ilvl="7">
      <w:start w:val="1"/>
      <w:numFmt w:val="decimal"/>
      <w:lvlText w:val="%1.%2.%3.%4.%5.%6.%7.%8."/>
      <w:lvlJc w:val="left"/>
      <w:pPr>
        <w:tabs>
          <w:tab w:val="num" w:pos="3421"/>
        </w:tabs>
        <w:ind w:left="3421" w:hanging="1440"/>
      </w:pPr>
    </w:lvl>
    <w:lvl w:ilvl="8">
      <w:start w:val="1"/>
      <w:numFmt w:val="decimal"/>
      <w:lvlText w:val="%1.%2.%3.%4.%5.%6.%7.%8.%9."/>
      <w:lvlJc w:val="left"/>
      <w:pPr>
        <w:tabs>
          <w:tab w:val="num" w:pos="3704"/>
        </w:tabs>
        <w:ind w:left="3704" w:hanging="1440"/>
      </w:pPr>
    </w:lvl>
  </w:abstractNum>
  <w:abstractNum w:abstractNumId="16" w15:restartNumberingAfterBreak="0">
    <w:nsid w:val="205C1E42"/>
    <w:multiLevelType w:val="hybridMultilevel"/>
    <w:tmpl w:val="31C24EBC"/>
    <w:lvl w:ilvl="0" w:tplc="A85083F8">
      <w:start w:val="1"/>
      <w:numFmt w:val="lowerLetter"/>
      <w:lvlText w:val="%1)"/>
      <w:lvlJc w:val="left"/>
      <w:pPr>
        <w:ind w:left="2838" w:hanging="570"/>
      </w:pPr>
      <w:rPr>
        <w:rFonts w:hint="default"/>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17" w15:restartNumberingAfterBreak="0">
    <w:nsid w:val="287E2A1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61BF174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7"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553534"/>
    <w:multiLevelType w:val="hybridMultilevel"/>
    <w:tmpl w:val="91363D4E"/>
    <w:lvl w:ilvl="0" w:tplc="849CDE10">
      <w:start w:val="1"/>
      <w:numFmt w:val="lowerLetter"/>
      <w:lvlText w:val="%1)"/>
      <w:lvlJc w:val="left"/>
      <w:pPr>
        <w:ind w:left="2697" w:hanging="57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num w:numId="1">
    <w:abstractNumId w:val="27"/>
  </w:num>
  <w:num w:numId="2">
    <w:abstractNumId w:val="18"/>
  </w:num>
  <w:num w:numId="3">
    <w:abstractNumId w:val="14"/>
  </w:num>
  <w:num w:numId="4">
    <w:abstractNumId w:val="17"/>
  </w:num>
  <w:num w:numId="5">
    <w:abstractNumId w:val="12"/>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4"/>
  </w:num>
  <w:num w:numId="17">
    <w:abstractNumId w:val="19"/>
  </w:num>
  <w:num w:numId="18">
    <w:abstractNumId w:val="20"/>
  </w:num>
  <w:num w:numId="19">
    <w:abstractNumId w:val="24"/>
  </w:num>
  <w:num w:numId="20">
    <w:abstractNumId w:val="19"/>
  </w:num>
  <w:num w:numId="21">
    <w:abstractNumId w:val="20"/>
  </w:num>
  <w:num w:numId="22">
    <w:abstractNumId w:val="10"/>
  </w:num>
  <w:num w:numId="23">
    <w:abstractNumId w:val="25"/>
  </w:num>
  <w:num w:numId="24">
    <w:abstractNumId w:val="22"/>
  </w:num>
  <w:num w:numId="25">
    <w:abstractNumId w:val="26"/>
  </w:num>
  <w:num w:numId="26">
    <w:abstractNumId w:val="11"/>
  </w:num>
  <w:num w:numId="27">
    <w:abstractNumId w:val="15"/>
    <w:lvlOverride w:ilvl="0">
      <w:startOverride w:val="7"/>
    </w:lvlOverride>
    <w:lvlOverride w:ilvl="1">
      <w:startOverride w:val="7"/>
    </w:lvlOverride>
    <w:lvlOverride w:ilvl="2">
      <w:startOverride w:val="8"/>
    </w:lvlOverride>
    <w:lvlOverride w:ilvl="3">
      <w:startOverride w:val="4"/>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13"/>
  </w:num>
  <w:num w:numId="30">
    <w:abstractNumId w:val="23"/>
  </w:num>
  <w:num w:numId="31">
    <w:abstractNumId w:val="28"/>
  </w:num>
  <w:num w:numId="32">
    <w:abstractNumId w:val="29"/>
  </w:num>
  <w:num w:numId="33">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E1D"/>
    <w:rsid w:val="00033EE1"/>
    <w:rsid w:val="00042B72"/>
    <w:rsid w:val="000558BD"/>
    <w:rsid w:val="000B57E7"/>
    <w:rsid w:val="000B6373"/>
    <w:rsid w:val="000F09DF"/>
    <w:rsid w:val="000F61B2"/>
    <w:rsid w:val="000F6F41"/>
    <w:rsid w:val="001075E9"/>
    <w:rsid w:val="001103AE"/>
    <w:rsid w:val="0011252A"/>
    <w:rsid w:val="00156E2D"/>
    <w:rsid w:val="001624EA"/>
    <w:rsid w:val="00173CF4"/>
    <w:rsid w:val="00180183"/>
    <w:rsid w:val="0018024D"/>
    <w:rsid w:val="0018649F"/>
    <w:rsid w:val="00196389"/>
    <w:rsid w:val="001B3EF6"/>
    <w:rsid w:val="001C6386"/>
    <w:rsid w:val="001C7A89"/>
    <w:rsid w:val="001E0F84"/>
    <w:rsid w:val="001E2B22"/>
    <w:rsid w:val="001F49C9"/>
    <w:rsid w:val="0020092A"/>
    <w:rsid w:val="00205D9D"/>
    <w:rsid w:val="002A2EFC"/>
    <w:rsid w:val="002A7B4A"/>
    <w:rsid w:val="002C0E18"/>
    <w:rsid w:val="002C132D"/>
    <w:rsid w:val="002C3CE8"/>
    <w:rsid w:val="002D5AAC"/>
    <w:rsid w:val="002E5067"/>
    <w:rsid w:val="002F405F"/>
    <w:rsid w:val="002F7EEC"/>
    <w:rsid w:val="00301299"/>
    <w:rsid w:val="00307FB6"/>
    <w:rsid w:val="00314DE9"/>
    <w:rsid w:val="00317339"/>
    <w:rsid w:val="00322004"/>
    <w:rsid w:val="00330198"/>
    <w:rsid w:val="003402C2"/>
    <w:rsid w:val="00347738"/>
    <w:rsid w:val="00373BCE"/>
    <w:rsid w:val="00381C24"/>
    <w:rsid w:val="003958D0"/>
    <w:rsid w:val="003A7A94"/>
    <w:rsid w:val="003B00E5"/>
    <w:rsid w:val="003B658E"/>
    <w:rsid w:val="003B65A9"/>
    <w:rsid w:val="003F3677"/>
    <w:rsid w:val="00407B78"/>
    <w:rsid w:val="0041453E"/>
    <w:rsid w:val="00414CC3"/>
    <w:rsid w:val="00424203"/>
    <w:rsid w:val="00452493"/>
    <w:rsid w:val="00454E07"/>
    <w:rsid w:val="00471B10"/>
    <w:rsid w:val="00472C5C"/>
    <w:rsid w:val="00491047"/>
    <w:rsid w:val="004918EB"/>
    <w:rsid w:val="004D541E"/>
    <w:rsid w:val="0050108D"/>
    <w:rsid w:val="00513081"/>
    <w:rsid w:val="00517901"/>
    <w:rsid w:val="00526683"/>
    <w:rsid w:val="005709E0"/>
    <w:rsid w:val="00572E19"/>
    <w:rsid w:val="00595B3F"/>
    <w:rsid w:val="005961C8"/>
    <w:rsid w:val="005D7914"/>
    <w:rsid w:val="005E2B41"/>
    <w:rsid w:val="005F0B42"/>
    <w:rsid w:val="006257E2"/>
    <w:rsid w:val="006724AB"/>
    <w:rsid w:val="00681A10"/>
    <w:rsid w:val="006A1ED8"/>
    <w:rsid w:val="006B740E"/>
    <w:rsid w:val="006C2031"/>
    <w:rsid w:val="006D461A"/>
    <w:rsid w:val="006E5645"/>
    <w:rsid w:val="006F35EE"/>
    <w:rsid w:val="007021FF"/>
    <w:rsid w:val="00712895"/>
    <w:rsid w:val="00757357"/>
    <w:rsid w:val="00792809"/>
    <w:rsid w:val="007B11F1"/>
    <w:rsid w:val="00821C20"/>
    <w:rsid w:val="00825F8D"/>
    <w:rsid w:val="00834B71"/>
    <w:rsid w:val="00847476"/>
    <w:rsid w:val="0086445C"/>
    <w:rsid w:val="00870BDA"/>
    <w:rsid w:val="00894693"/>
    <w:rsid w:val="008A08D7"/>
    <w:rsid w:val="008A2445"/>
    <w:rsid w:val="008A697B"/>
    <w:rsid w:val="008B6909"/>
    <w:rsid w:val="008C1A9B"/>
    <w:rsid w:val="00906890"/>
    <w:rsid w:val="00911BE4"/>
    <w:rsid w:val="00943923"/>
    <w:rsid w:val="00945761"/>
    <w:rsid w:val="00951972"/>
    <w:rsid w:val="009608F3"/>
    <w:rsid w:val="009A24AC"/>
    <w:rsid w:val="009A69E5"/>
    <w:rsid w:val="009C191A"/>
    <w:rsid w:val="009D084C"/>
    <w:rsid w:val="009F307A"/>
    <w:rsid w:val="00A04E47"/>
    <w:rsid w:val="00A312BC"/>
    <w:rsid w:val="00A72DAF"/>
    <w:rsid w:val="00A84021"/>
    <w:rsid w:val="00A84D35"/>
    <w:rsid w:val="00A917B3"/>
    <w:rsid w:val="00AB4B51"/>
    <w:rsid w:val="00AC3DF0"/>
    <w:rsid w:val="00AD0487"/>
    <w:rsid w:val="00AD4EE4"/>
    <w:rsid w:val="00B10CC7"/>
    <w:rsid w:val="00B539E7"/>
    <w:rsid w:val="00B62458"/>
    <w:rsid w:val="00BB7B85"/>
    <w:rsid w:val="00BC18B2"/>
    <w:rsid w:val="00BC4F55"/>
    <w:rsid w:val="00BD33EE"/>
    <w:rsid w:val="00BE1B91"/>
    <w:rsid w:val="00C106D6"/>
    <w:rsid w:val="00C10BB5"/>
    <w:rsid w:val="00C60F0C"/>
    <w:rsid w:val="00C805C9"/>
    <w:rsid w:val="00C92939"/>
    <w:rsid w:val="00CA1679"/>
    <w:rsid w:val="00CB151C"/>
    <w:rsid w:val="00CB58E1"/>
    <w:rsid w:val="00CE073C"/>
    <w:rsid w:val="00CE5A1A"/>
    <w:rsid w:val="00CF55F6"/>
    <w:rsid w:val="00D15E1D"/>
    <w:rsid w:val="00D33D63"/>
    <w:rsid w:val="00D542E0"/>
    <w:rsid w:val="00D90028"/>
    <w:rsid w:val="00D90138"/>
    <w:rsid w:val="00DF71B9"/>
    <w:rsid w:val="00E16204"/>
    <w:rsid w:val="00E73F76"/>
    <w:rsid w:val="00E74E9E"/>
    <w:rsid w:val="00EA2C9F"/>
    <w:rsid w:val="00EB1EAF"/>
    <w:rsid w:val="00ED0BDA"/>
    <w:rsid w:val="00EE1D9C"/>
    <w:rsid w:val="00EE325E"/>
    <w:rsid w:val="00EF1360"/>
    <w:rsid w:val="00EF3220"/>
    <w:rsid w:val="00F27E5D"/>
    <w:rsid w:val="00F94155"/>
    <w:rsid w:val="00F9783F"/>
    <w:rsid w:val="00FD2EF7"/>
    <w:rsid w:val="00FE0395"/>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4E3133"/>
  <w15:docId w15:val="{1C4CFDB2-0327-4909-93CA-77EA9BADD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a0">
    <w:name w:val="Normal"/>
    <w:qFormat/>
    <w:rsid w:val="001F49C9"/>
    <w:pPr>
      <w:suppressAutoHyphens/>
      <w:spacing w:line="240" w:lineRule="atLeast"/>
    </w:pPr>
    <w:rPr>
      <w:rFonts w:eastAsiaTheme="minorHAnsi" w:cstheme="minorBidi"/>
      <w:szCs w:val="22"/>
      <w:lang w:val="ru-RU" w:eastAsia="en-US"/>
    </w:rPr>
  </w:style>
  <w:style w:type="paragraph" w:styleId="1">
    <w:name w:val="heading 1"/>
    <w:aliases w:val="Table_G,Table_GR"/>
    <w:basedOn w:val="a0"/>
    <w:next w:val="a0"/>
    <w:link w:val="10"/>
    <w:qFormat/>
    <w:rsid w:val="00BB7B85"/>
    <w:pPr>
      <w:keepNext/>
      <w:numPr>
        <w:numId w:val="22"/>
      </w:numPr>
      <w:tabs>
        <w:tab w:val="left" w:pos="567"/>
      </w:tabs>
      <w:jc w:val="both"/>
      <w:outlineLvl w:val="0"/>
    </w:pPr>
    <w:rPr>
      <w:rFonts w:eastAsia="Times New Roman" w:cs="Arial"/>
      <w:b/>
      <w:bCs/>
      <w:szCs w:val="32"/>
      <w:lang w:eastAsia="ru-RU"/>
    </w:rPr>
  </w:style>
  <w:style w:type="paragraph" w:styleId="2">
    <w:name w:val="heading 2"/>
    <w:basedOn w:val="a0"/>
    <w:next w:val="a0"/>
    <w:link w:val="20"/>
    <w:qFormat/>
    <w:rsid w:val="00E74E9E"/>
    <w:pPr>
      <w:keepNext/>
      <w:numPr>
        <w:ilvl w:val="1"/>
        <w:numId w:val="22"/>
      </w:numPr>
      <w:outlineLvl w:val="1"/>
    </w:pPr>
    <w:rPr>
      <w:rFonts w:cs="Arial"/>
      <w:bCs/>
      <w:iCs/>
      <w:szCs w:val="28"/>
    </w:rPr>
  </w:style>
  <w:style w:type="paragraph" w:styleId="3">
    <w:name w:val="heading 3"/>
    <w:basedOn w:val="a0"/>
    <w:next w:val="a0"/>
    <w:link w:val="30"/>
    <w:qFormat/>
    <w:rsid w:val="00E74E9E"/>
    <w:pPr>
      <w:keepNext/>
      <w:numPr>
        <w:ilvl w:val="2"/>
        <w:numId w:val="22"/>
      </w:numPr>
      <w:spacing w:before="240" w:after="60"/>
      <w:outlineLvl w:val="2"/>
    </w:pPr>
    <w:rPr>
      <w:rFonts w:ascii="Arial" w:hAnsi="Arial" w:cs="Arial"/>
      <w:b/>
      <w:bCs/>
      <w:sz w:val="26"/>
      <w:szCs w:val="26"/>
    </w:rPr>
  </w:style>
  <w:style w:type="paragraph" w:styleId="4">
    <w:name w:val="heading 4"/>
    <w:basedOn w:val="a0"/>
    <w:next w:val="a0"/>
    <w:link w:val="40"/>
    <w:qFormat/>
    <w:rsid w:val="00E74E9E"/>
    <w:pPr>
      <w:keepNext/>
      <w:numPr>
        <w:ilvl w:val="3"/>
        <w:numId w:val="22"/>
      </w:numPr>
      <w:spacing w:before="240" w:after="60"/>
      <w:outlineLvl w:val="3"/>
    </w:pPr>
    <w:rPr>
      <w:b/>
      <w:bCs/>
      <w:sz w:val="28"/>
      <w:szCs w:val="28"/>
    </w:rPr>
  </w:style>
  <w:style w:type="paragraph" w:styleId="5">
    <w:name w:val="heading 5"/>
    <w:basedOn w:val="a0"/>
    <w:next w:val="a0"/>
    <w:link w:val="50"/>
    <w:qFormat/>
    <w:rsid w:val="00E74E9E"/>
    <w:pPr>
      <w:numPr>
        <w:ilvl w:val="4"/>
        <w:numId w:val="22"/>
      </w:numPr>
      <w:spacing w:before="240" w:after="60"/>
      <w:outlineLvl w:val="4"/>
    </w:pPr>
    <w:rPr>
      <w:b/>
      <w:bCs/>
      <w:i/>
      <w:iCs/>
      <w:sz w:val="26"/>
      <w:szCs w:val="26"/>
    </w:rPr>
  </w:style>
  <w:style w:type="paragraph" w:styleId="6">
    <w:name w:val="heading 6"/>
    <w:basedOn w:val="a0"/>
    <w:next w:val="a0"/>
    <w:link w:val="60"/>
    <w:qFormat/>
    <w:rsid w:val="00E74E9E"/>
    <w:pPr>
      <w:numPr>
        <w:ilvl w:val="5"/>
        <w:numId w:val="22"/>
      </w:numPr>
      <w:spacing w:before="240" w:after="60"/>
      <w:outlineLvl w:val="5"/>
    </w:pPr>
    <w:rPr>
      <w:b/>
      <w:bCs/>
      <w:sz w:val="22"/>
    </w:rPr>
  </w:style>
  <w:style w:type="paragraph" w:styleId="7">
    <w:name w:val="heading 7"/>
    <w:basedOn w:val="a0"/>
    <w:next w:val="a0"/>
    <w:link w:val="70"/>
    <w:qFormat/>
    <w:rsid w:val="00E74E9E"/>
    <w:pPr>
      <w:numPr>
        <w:ilvl w:val="6"/>
        <w:numId w:val="22"/>
      </w:numPr>
      <w:spacing w:before="240" w:after="60"/>
      <w:outlineLvl w:val="6"/>
    </w:pPr>
    <w:rPr>
      <w:sz w:val="24"/>
      <w:szCs w:val="24"/>
    </w:rPr>
  </w:style>
  <w:style w:type="paragraph" w:styleId="8">
    <w:name w:val="heading 8"/>
    <w:basedOn w:val="a0"/>
    <w:next w:val="a0"/>
    <w:link w:val="80"/>
    <w:qFormat/>
    <w:rsid w:val="00E74E9E"/>
    <w:pPr>
      <w:numPr>
        <w:ilvl w:val="7"/>
        <w:numId w:val="22"/>
      </w:numPr>
      <w:spacing w:before="240" w:after="60"/>
      <w:outlineLvl w:val="7"/>
    </w:pPr>
    <w:rPr>
      <w:i/>
      <w:iCs/>
      <w:sz w:val="24"/>
      <w:szCs w:val="24"/>
    </w:rPr>
  </w:style>
  <w:style w:type="paragraph" w:styleId="9">
    <w:name w:val="heading 9"/>
    <w:basedOn w:val="a0"/>
    <w:next w:val="a0"/>
    <w:link w:val="90"/>
    <w:qFormat/>
    <w:rsid w:val="00E74E9E"/>
    <w:pPr>
      <w:numPr>
        <w:ilvl w:val="8"/>
        <w:numId w:val="22"/>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rsid w:val="00E74E9E"/>
    <w:pPr>
      <w:spacing w:line="240" w:lineRule="auto"/>
    </w:pPr>
    <w:rPr>
      <w:rFonts w:ascii="Tahoma" w:hAnsi="Tahoma" w:cs="Tahoma"/>
      <w:sz w:val="16"/>
      <w:szCs w:val="16"/>
    </w:rPr>
  </w:style>
  <w:style w:type="character" w:customStyle="1" w:styleId="a5">
    <w:name w:val="Текст выноски Знак"/>
    <w:basedOn w:val="a1"/>
    <w:link w:val="a4"/>
    <w:rsid w:val="0041453E"/>
    <w:rPr>
      <w:rFonts w:ascii="Tahoma" w:eastAsiaTheme="minorHAnsi" w:hAnsi="Tahoma" w:cs="Tahoma"/>
      <w:sz w:val="16"/>
      <w:szCs w:val="16"/>
      <w:lang w:val="ru-RU" w:eastAsia="en-US"/>
    </w:rPr>
  </w:style>
  <w:style w:type="paragraph" w:customStyle="1" w:styleId="HMG">
    <w:name w:val="_ H __M_G"/>
    <w:basedOn w:val="a0"/>
    <w:next w:val="a0"/>
    <w:qFormat/>
    <w:rsid w:val="00BB7B85"/>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a0"/>
    <w:next w:val="a0"/>
    <w:link w:val="HChGChar"/>
    <w:qFormat/>
    <w:rsid w:val="00BB7B85"/>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a0"/>
    <w:next w:val="a0"/>
    <w:link w:val="H1GChar"/>
    <w:qFormat/>
    <w:rsid w:val="00BB7B85"/>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a0"/>
    <w:next w:val="a0"/>
    <w:qFormat/>
    <w:rsid w:val="00BB7B85"/>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a0"/>
    <w:next w:val="a0"/>
    <w:qFormat/>
    <w:rsid w:val="00BB7B85"/>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a0"/>
    <w:next w:val="a0"/>
    <w:qFormat/>
    <w:rsid w:val="00BB7B85"/>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a0"/>
    <w:link w:val="SingleTxtGChar"/>
    <w:qFormat/>
    <w:rsid w:val="0041453E"/>
    <w:pPr>
      <w:spacing w:after="120"/>
      <w:ind w:left="1134" w:right="1134"/>
      <w:jc w:val="both"/>
    </w:pPr>
    <w:rPr>
      <w:rFonts w:eastAsia="Times New Roman" w:cs="Times New Roman"/>
      <w:szCs w:val="20"/>
    </w:rPr>
  </w:style>
  <w:style w:type="paragraph" w:customStyle="1" w:styleId="SLG">
    <w:name w:val="__S_L_G"/>
    <w:basedOn w:val="a0"/>
    <w:next w:val="a0"/>
    <w:qFormat/>
    <w:rsid w:val="00BB7B85"/>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BB7B85"/>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BB7B85"/>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BB7B85"/>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41453E"/>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BB7B85"/>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BB7B85"/>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6_GR"/>
    <w:basedOn w:val="a0"/>
    <w:next w:val="a0"/>
    <w:link w:val="a7"/>
    <w:uiPriority w:val="99"/>
    <w:qFormat/>
    <w:rsid w:val="00BB7B85"/>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6_GR Знак"/>
    <w:basedOn w:val="a1"/>
    <w:link w:val="a6"/>
    <w:uiPriority w:val="99"/>
    <w:rsid w:val="00BB7B85"/>
    <w:rPr>
      <w:b/>
      <w:sz w:val="18"/>
      <w:lang w:val="en-GB" w:eastAsia="ru-RU"/>
    </w:rPr>
  </w:style>
  <w:style w:type="character" w:styleId="a8">
    <w:name w:val="page number"/>
    <w:aliases w:val="7_G,7_GR"/>
    <w:basedOn w:val="a1"/>
    <w:qFormat/>
    <w:rsid w:val="00BB7B85"/>
    <w:rPr>
      <w:rFonts w:ascii="Times New Roman" w:hAnsi="Times New Roman"/>
      <w:b/>
      <w:sz w:val="18"/>
    </w:rPr>
  </w:style>
  <w:style w:type="paragraph" w:styleId="a9">
    <w:name w:val="footer"/>
    <w:aliases w:val="3_G,3_GR"/>
    <w:basedOn w:val="a0"/>
    <w:link w:val="aa"/>
    <w:uiPriority w:val="99"/>
    <w:qFormat/>
    <w:rsid w:val="00BB7B85"/>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3_GR Знак"/>
    <w:basedOn w:val="a1"/>
    <w:link w:val="a9"/>
    <w:uiPriority w:val="99"/>
    <w:rsid w:val="00BB7B85"/>
    <w:rPr>
      <w:sz w:val="16"/>
      <w:lang w:val="en-GB" w:eastAsia="ru-RU"/>
    </w:rPr>
  </w:style>
  <w:style w:type="character" w:styleId="ab">
    <w:name w:val="footnote reference"/>
    <w:aliases w:val="4_G,(Footnote Reference),-E Fußnotenzeichen,BVI fnr, BVI fnr,Footnote symbol,Footnote,Footnote Reference Superscript,SUPERS,4_GR"/>
    <w:basedOn w:val="a1"/>
    <w:qFormat/>
    <w:rsid w:val="00BB7B85"/>
    <w:rPr>
      <w:rFonts w:ascii="Times New Roman" w:hAnsi="Times New Roman"/>
      <w:dstrike w:val="0"/>
      <w:sz w:val="18"/>
      <w:vertAlign w:val="superscript"/>
    </w:rPr>
  </w:style>
  <w:style w:type="character" w:styleId="ac">
    <w:name w:val="endnote reference"/>
    <w:aliases w:val="1_G,1_GR"/>
    <w:basedOn w:val="ab"/>
    <w:qFormat/>
    <w:rsid w:val="00BB7B85"/>
    <w:rPr>
      <w:rFonts w:ascii="Times New Roman" w:hAnsi="Times New Roman"/>
      <w:dstrike w:val="0"/>
      <w:sz w:val="18"/>
      <w:vertAlign w:val="superscript"/>
    </w:rPr>
  </w:style>
  <w:style w:type="table" w:styleId="ad">
    <w:name w:val="Table Grid"/>
    <w:basedOn w:val="a2"/>
    <w:rsid w:val="001F49C9"/>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5_GR"/>
    <w:basedOn w:val="a0"/>
    <w:link w:val="af"/>
    <w:qFormat/>
    <w:rsid w:val="00BB7B85"/>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5_GR Знак"/>
    <w:basedOn w:val="a1"/>
    <w:link w:val="ae"/>
    <w:rsid w:val="00BB7B85"/>
    <w:rPr>
      <w:sz w:val="18"/>
      <w:lang w:val="ru-RU" w:eastAsia="ru-RU"/>
    </w:rPr>
  </w:style>
  <w:style w:type="paragraph" w:styleId="af0">
    <w:name w:val="endnote text"/>
    <w:aliases w:val="2_G,2_GR"/>
    <w:basedOn w:val="ae"/>
    <w:link w:val="af1"/>
    <w:qFormat/>
    <w:rsid w:val="00BB7B85"/>
  </w:style>
  <w:style w:type="character" w:customStyle="1" w:styleId="af1">
    <w:name w:val="Текст концевой сноски Знак"/>
    <w:aliases w:val="2_G Знак,2_GR Знак"/>
    <w:basedOn w:val="a1"/>
    <w:link w:val="af0"/>
    <w:rsid w:val="00BB7B85"/>
    <w:rPr>
      <w:sz w:val="18"/>
      <w:lang w:val="ru-RU" w:eastAsia="ru-RU"/>
    </w:rPr>
  </w:style>
  <w:style w:type="character" w:customStyle="1" w:styleId="10">
    <w:name w:val="Заголовок 1 Знак"/>
    <w:aliases w:val="Table_G Знак,Table_GR Знак"/>
    <w:basedOn w:val="a1"/>
    <w:link w:val="1"/>
    <w:rsid w:val="00BB7B85"/>
    <w:rPr>
      <w:rFonts w:cs="Arial"/>
      <w:b/>
      <w:bCs/>
      <w:szCs w:val="32"/>
      <w:lang w:val="ru-RU" w:eastAsia="ru-RU"/>
    </w:rPr>
  </w:style>
  <w:style w:type="character" w:styleId="af2">
    <w:name w:val="FollowedHyperlink"/>
    <w:basedOn w:val="a1"/>
    <w:rsid w:val="00BB7B85"/>
    <w:rPr>
      <w:color w:val="800080" w:themeColor="followedHyperlink"/>
      <w:u w:val="none"/>
    </w:rPr>
  </w:style>
  <w:style w:type="character" w:styleId="af3">
    <w:name w:val="Hyperlink"/>
    <w:basedOn w:val="a1"/>
    <w:uiPriority w:val="99"/>
    <w:rsid w:val="00BB7B85"/>
    <w:rPr>
      <w:color w:val="0000FF" w:themeColor="hyperlink"/>
      <w:u w:val="none"/>
    </w:rPr>
  </w:style>
  <w:style w:type="character" w:customStyle="1" w:styleId="H1GChar">
    <w:name w:val="_ H_1_G Char"/>
    <w:link w:val="H1G"/>
    <w:rsid w:val="00173CF4"/>
    <w:rPr>
      <w:b/>
      <w:sz w:val="24"/>
      <w:lang w:val="ru-RU" w:eastAsia="ru-RU"/>
    </w:rPr>
  </w:style>
  <w:style w:type="character" w:customStyle="1" w:styleId="SingleTxtGChar">
    <w:name w:val="_ Single Txt_G Char"/>
    <w:link w:val="SingleTxtG"/>
    <w:qFormat/>
    <w:rsid w:val="00173CF4"/>
    <w:rPr>
      <w:lang w:val="ru-RU" w:eastAsia="en-US"/>
    </w:rPr>
  </w:style>
  <w:style w:type="character" w:customStyle="1" w:styleId="HChGChar">
    <w:name w:val="_ H _Ch_G Char"/>
    <w:link w:val="HChG"/>
    <w:rsid w:val="00173CF4"/>
    <w:rPr>
      <w:b/>
      <w:sz w:val="28"/>
      <w:lang w:val="ru-RU" w:eastAsia="ru-RU"/>
    </w:rPr>
  </w:style>
  <w:style w:type="paragraph" w:customStyle="1" w:styleId="para">
    <w:name w:val="para"/>
    <w:basedOn w:val="SingleTxtG"/>
    <w:link w:val="paraChar"/>
    <w:qFormat/>
    <w:rsid w:val="00173CF4"/>
    <w:pPr>
      <w:ind w:left="2268" w:hanging="1134"/>
    </w:pPr>
    <w:rPr>
      <w:lang w:val="en-GB"/>
    </w:rPr>
  </w:style>
  <w:style w:type="character" w:styleId="af4">
    <w:name w:val="Emphasis"/>
    <w:uiPriority w:val="20"/>
    <w:qFormat/>
    <w:rsid w:val="00173CF4"/>
    <w:rPr>
      <w:i/>
      <w:iCs/>
    </w:rPr>
  </w:style>
  <w:style w:type="paragraph" w:customStyle="1" w:styleId="af5">
    <w:name w:val="(a)"/>
    <w:basedOn w:val="para"/>
    <w:qFormat/>
    <w:rsid w:val="00173CF4"/>
    <w:pPr>
      <w:ind w:left="2835" w:hanging="567"/>
    </w:pPr>
  </w:style>
  <w:style w:type="paragraph" w:customStyle="1" w:styleId="i">
    <w:name w:val="(i)"/>
    <w:basedOn w:val="af5"/>
    <w:qFormat/>
    <w:rsid w:val="00173CF4"/>
    <w:pPr>
      <w:ind w:left="3402"/>
    </w:pPr>
  </w:style>
  <w:style w:type="paragraph" w:customStyle="1" w:styleId="bloc">
    <w:name w:val="bloc"/>
    <w:basedOn w:val="para"/>
    <w:qFormat/>
    <w:rsid w:val="00173CF4"/>
    <w:pPr>
      <w:ind w:firstLine="0"/>
    </w:pPr>
  </w:style>
  <w:style w:type="character" w:styleId="af6">
    <w:name w:val="annotation reference"/>
    <w:rsid w:val="00173CF4"/>
    <w:rPr>
      <w:sz w:val="16"/>
      <w:szCs w:val="16"/>
    </w:rPr>
  </w:style>
  <w:style w:type="paragraph" w:styleId="af7">
    <w:name w:val="annotation text"/>
    <w:basedOn w:val="a0"/>
    <w:link w:val="af8"/>
    <w:rsid w:val="00173CF4"/>
    <w:rPr>
      <w:rFonts w:eastAsia="Times New Roman" w:cs="Times New Roman"/>
      <w:szCs w:val="20"/>
      <w:lang w:val="en-GB"/>
    </w:rPr>
  </w:style>
  <w:style w:type="character" w:customStyle="1" w:styleId="af8">
    <w:name w:val="Текст примечания Знак"/>
    <w:basedOn w:val="a1"/>
    <w:link w:val="af7"/>
    <w:rsid w:val="00173CF4"/>
    <w:rPr>
      <w:lang w:val="en-GB" w:eastAsia="en-US"/>
    </w:rPr>
  </w:style>
  <w:style w:type="paragraph" w:styleId="af9">
    <w:name w:val="annotation subject"/>
    <w:basedOn w:val="af7"/>
    <w:next w:val="af7"/>
    <w:link w:val="afa"/>
    <w:rsid w:val="00173CF4"/>
    <w:rPr>
      <w:b/>
      <w:bCs/>
    </w:rPr>
  </w:style>
  <w:style w:type="character" w:customStyle="1" w:styleId="afa">
    <w:name w:val="Тема примечания Знак"/>
    <w:basedOn w:val="af8"/>
    <w:link w:val="af9"/>
    <w:rsid w:val="00173CF4"/>
    <w:rPr>
      <w:b/>
      <w:bCs/>
      <w:lang w:val="en-GB" w:eastAsia="en-US"/>
    </w:rPr>
  </w:style>
  <w:style w:type="character" w:customStyle="1" w:styleId="paraChar">
    <w:name w:val="para Char"/>
    <w:link w:val="para"/>
    <w:locked/>
    <w:rsid w:val="00173CF4"/>
    <w:rPr>
      <w:lang w:val="en-GB" w:eastAsia="en-US"/>
    </w:rPr>
  </w:style>
  <w:style w:type="paragraph" w:styleId="afb">
    <w:name w:val="List Paragraph"/>
    <w:basedOn w:val="a0"/>
    <w:uiPriority w:val="34"/>
    <w:qFormat/>
    <w:rsid w:val="00173CF4"/>
    <w:pPr>
      <w:ind w:left="720"/>
      <w:contextualSpacing/>
    </w:pPr>
    <w:rPr>
      <w:rFonts w:eastAsia="Times New Roman" w:cs="Times New Roman"/>
      <w:szCs w:val="20"/>
      <w:lang w:val="fr-CH"/>
    </w:rPr>
  </w:style>
  <w:style w:type="numbering" w:styleId="a">
    <w:name w:val="Outline List 3"/>
    <w:basedOn w:val="a3"/>
    <w:rsid w:val="00173CF4"/>
    <w:pPr>
      <w:numPr>
        <w:numId w:val="26"/>
      </w:numPr>
    </w:pPr>
  </w:style>
  <w:style w:type="paragraph" w:customStyle="1" w:styleId="StyleSingleTxtGLeft2cmHanging206cm">
    <w:name w:val="Style _ Single Txt_G + Left:  2 cm Hanging:  2.06 cm"/>
    <w:basedOn w:val="SingleTxtG"/>
    <w:link w:val="StyleSingleTxtGLeft2cmHanging206cmChar"/>
    <w:rsid w:val="00173CF4"/>
    <w:pPr>
      <w:ind w:left="2268" w:hanging="1134"/>
    </w:pPr>
    <w:rPr>
      <w:lang w:val="en-GB"/>
    </w:rPr>
  </w:style>
  <w:style w:type="character" w:customStyle="1" w:styleId="StyleSingleTxtGLeft2cmHanging206cmChar">
    <w:name w:val="Style _ Single Txt_G + Left:  2 cm Hanging:  2.06 cm Char"/>
    <w:link w:val="StyleSingleTxtGLeft2cmHanging206cm"/>
    <w:rsid w:val="00173CF4"/>
    <w:rPr>
      <w:lang w:val="en-GB" w:eastAsia="en-US"/>
    </w:rPr>
  </w:style>
  <w:style w:type="character" w:customStyle="1" w:styleId="FootnoteTextChar1">
    <w:name w:val="Footnote Text Char1"/>
    <w:aliases w:val="5_G Char1,PP Char1"/>
    <w:uiPriority w:val="99"/>
    <w:locked/>
    <w:rsid w:val="00173CF4"/>
    <w:rPr>
      <w:sz w:val="18"/>
      <w:lang w:eastAsia="en-US"/>
    </w:rPr>
  </w:style>
  <w:style w:type="paragraph" w:styleId="afc">
    <w:name w:val="Normal (Web)"/>
    <w:basedOn w:val="a0"/>
    <w:uiPriority w:val="99"/>
    <w:semiHidden/>
    <w:unhideWhenUsed/>
    <w:rsid w:val="00173CF4"/>
    <w:rPr>
      <w:rFonts w:eastAsia="Times New Roman" w:cs="Times New Roman"/>
      <w:sz w:val="24"/>
      <w:szCs w:val="24"/>
      <w:lang w:val="en-GB"/>
    </w:rPr>
  </w:style>
  <w:style w:type="table" w:customStyle="1" w:styleId="Grilledutableau1">
    <w:name w:val="Grille du tableau1"/>
    <w:basedOn w:val="a2"/>
    <w:rsid w:val="00173CF4"/>
    <w:pPr>
      <w:suppressAutoHyphens/>
      <w:spacing w:line="240" w:lineRule="atLeast"/>
    </w:pPr>
    <w:rPr>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GR">
    <w:name w:val="_ H __M_GR"/>
    <w:basedOn w:val="a0"/>
    <w:next w:val="a0"/>
    <w:qFormat/>
    <w:rsid w:val="00173CF4"/>
    <w:pPr>
      <w:keepNext/>
      <w:keepLines/>
      <w:tabs>
        <w:tab w:val="right" w:pos="851"/>
      </w:tabs>
      <w:spacing w:before="240" w:after="240" w:line="360" w:lineRule="exact"/>
      <w:ind w:left="1134" w:right="1134" w:hanging="1134"/>
    </w:pPr>
    <w:rPr>
      <w:rFonts w:eastAsia="Times New Roman" w:cs="Times New Roman"/>
      <w:b/>
      <w:spacing w:val="4"/>
      <w:w w:val="103"/>
      <w:kern w:val="14"/>
      <w:sz w:val="34"/>
      <w:szCs w:val="20"/>
      <w:lang w:eastAsia="ru-RU"/>
    </w:rPr>
  </w:style>
  <w:style w:type="paragraph" w:customStyle="1" w:styleId="HChGR">
    <w:name w:val="_ H _Ch_GR"/>
    <w:basedOn w:val="a0"/>
    <w:next w:val="a0"/>
    <w:qFormat/>
    <w:rsid w:val="00173CF4"/>
    <w:pPr>
      <w:keepNext/>
      <w:keepLines/>
      <w:tabs>
        <w:tab w:val="right" w:pos="851"/>
      </w:tabs>
      <w:spacing w:before="360" w:after="240" w:line="300" w:lineRule="exact"/>
      <w:ind w:left="1134" w:right="1134" w:hanging="1134"/>
    </w:pPr>
    <w:rPr>
      <w:rFonts w:eastAsia="Times New Roman" w:cs="Times New Roman"/>
      <w:b/>
      <w:spacing w:val="4"/>
      <w:w w:val="103"/>
      <w:kern w:val="14"/>
      <w:sz w:val="28"/>
      <w:szCs w:val="20"/>
      <w:lang w:eastAsia="ru-RU"/>
    </w:rPr>
  </w:style>
  <w:style w:type="paragraph" w:customStyle="1" w:styleId="H1GR">
    <w:name w:val="_ H_1_GR"/>
    <w:basedOn w:val="a0"/>
    <w:next w:val="a0"/>
    <w:qFormat/>
    <w:rsid w:val="00173CF4"/>
    <w:pPr>
      <w:keepNext/>
      <w:keepLines/>
      <w:tabs>
        <w:tab w:val="right" w:pos="851"/>
      </w:tabs>
      <w:spacing w:before="360" w:after="240" w:line="270" w:lineRule="exact"/>
      <w:ind w:left="1134" w:right="1134" w:hanging="1134"/>
    </w:pPr>
    <w:rPr>
      <w:rFonts w:eastAsia="Times New Roman" w:cs="Times New Roman"/>
      <w:b/>
      <w:spacing w:val="4"/>
      <w:w w:val="103"/>
      <w:kern w:val="14"/>
      <w:sz w:val="24"/>
      <w:szCs w:val="20"/>
      <w:lang w:eastAsia="ru-RU"/>
    </w:rPr>
  </w:style>
  <w:style w:type="paragraph" w:customStyle="1" w:styleId="H23GR">
    <w:name w:val="_ H_2/3_GR"/>
    <w:basedOn w:val="a0"/>
    <w:next w:val="a0"/>
    <w:qFormat/>
    <w:rsid w:val="00173CF4"/>
    <w:pPr>
      <w:keepNext/>
      <w:keepLines/>
      <w:tabs>
        <w:tab w:val="right" w:pos="851"/>
      </w:tabs>
      <w:spacing w:before="240" w:after="120" w:line="240" w:lineRule="exact"/>
      <w:ind w:left="1134" w:right="1134" w:hanging="1134"/>
    </w:pPr>
    <w:rPr>
      <w:rFonts w:eastAsia="Times New Roman" w:cs="Times New Roman"/>
      <w:b/>
      <w:spacing w:val="4"/>
      <w:w w:val="103"/>
      <w:kern w:val="14"/>
      <w:szCs w:val="20"/>
      <w:lang w:eastAsia="ru-RU"/>
    </w:rPr>
  </w:style>
  <w:style w:type="paragraph" w:customStyle="1" w:styleId="H4GR">
    <w:name w:val="_ H_4_GR"/>
    <w:basedOn w:val="a0"/>
    <w:next w:val="a0"/>
    <w:qFormat/>
    <w:rsid w:val="00173CF4"/>
    <w:pPr>
      <w:keepNext/>
      <w:keepLines/>
      <w:tabs>
        <w:tab w:val="right" w:pos="851"/>
      </w:tabs>
      <w:spacing w:before="240" w:after="120" w:line="240" w:lineRule="exact"/>
      <w:ind w:left="1134" w:right="1134" w:hanging="1134"/>
      <w:outlineLvl w:val="3"/>
    </w:pPr>
    <w:rPr>
      <w:rFonts w:eastAsia="Times New Roman" w:cs="Times New Roman"/>
      <w:i/>
      <w:spacing w:val="3"/>
      <w:w w:val="103"/>
      <w:kern w:val="14"/>
      <w:szCs w:val="20"/>
      <w:lang w:eastAsia="ru-RU"/>
    </w:rPr>
  </w:style>
  <w:style w:type="paragraph" w:customStyle="1" w:styleId="H56GR">
    <w:name w:val="_ H_5/6_GR"/>
    <w:basedOn w:val="a0"/>
    <w:next w:val="a0"/>
    <w:qFormat/>
    <w:rsid w:val="00173CF4"/>
    <w:pPr>
      <w:keepNext/>
      <w:keepLines/>
      <w:tabs>
        <w:tab w:val="right" w:pos="851"/>
      </w:tabs>
      <w:spacing w:before="240" w:after="120" w:line="240" w:lineRule="exact"/>
      <w:ind w:left="1134" w:right="1134" w:hanging="1134"/>
    </w:pPr>
    <w:rPr>
      <w:rFonts w:eastAsia="Times New Roman" w:cs="Times New Roman"/>
      <w:spacing w:val="4"/>
      <w:w w:val="103"/>
      <w:kern w:val="14"/>
      <w:szCs w:val="20"/>
      <w:lang w:eastAsia="ru-RU"/>
    </w:rPr>
  </w:style>
  <w:style w:type="paragraph" w:customStyle="1" w:styleId="SingleTxtGR">
    <w:name w:val="_ Single Txt_GR"/>
    <w:basedOn w:val="a0"/>
    <w:link w:val="SingleTxtGR0"/>
    <w:qFormat/>
    <w:rsid w:val="00173CF4"/>
    <w:pPr>
      <w:tabs>
        <w:tab w:val="left" w:pos="1701"/>
        <w:tab w:val="left" w:pos="2268"/>
        <w:tab w:val="left" w:pos="2835"/>
        <w:tab w:val="left" w:pos="3402"/>
        <w:tab w:val="left" w:pos="3969"/>
      </w:tabs>
      <w:suppressAutoHyphens w:val="0"/>
      <w:spacing w:after="120"/>
      <w:ind w:left="1134" w:right="1134"/>
      <w:jc w:val="both"/>
    </w:pPr>
    <w:rPr>
      <w:rFonts w:eastAsia="Times New Roman" w:cs="Times New Roman"/>
      <w:spacing w:val="4"/>
      <w:w w:val="103"/>
      <w:kern w:val="14"/>
      <w:szCs w:val="20"/>
      <w:lang w:eastAsia="zh-CN"/>
    </w:rPr>
  </w:style>
  <w:style w:type="paragraph" w:customStyle="1" w:styleId="SLGR">
    <w:name w:val="__S_L_GR"/>
    <w:basedOn w:val="a0"/>
    <w:next w:val="a0"/>
    <w:qFormat/>
    <w:rsid w:val="00173CF4"/>
    <w:pPr>
      <w:keepNext/>
      <w:keepLines/>
      <w:spacing w:before="240" w:after="240" w:line="580" w:lineRule="exact"/>
      <w:ind w:left="1134" w:right="1134"/>
    </w:pPr>
    <w:rPr>
      <w:rFonts w:eastAsia="Times New Roman" w:cs="Times New Roman"/>
      <w:b/>
      <w:spacing w:val="4"/>
      <w:w w:val="103"/>
      <w:kern w:val="14"/>
      <w:sz w:val="56"/>
      <w:szCs w:val="20"/>
      <w:lang w:eastAsia="ru-RU"/>
    </w:rPr>
  </w:style>
  <w:style w:type="paragraph" w:customStyle="1" w:styleId="SMGR">
    <w:name w:val="__S_M_GR"/>
    <w:basedOn w:val="a0"/>
    <w:next w:val="a0"/>
    <w:qFormat/>
    <w:rsid w:val="00173CF4"/>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SSGR">
    <w:name w:val="__S_S_GR"/>
    <w:basedOn w:val="a0"/>
    <w:next w:val="a0"/>
    <w:qFormat/>
    <w:rsid w:val="00173CF4"/>
    <w:pPr>
      <w:keepNext/>
      <w:keepLines/>
      <w:spacing w:before="240" w:after="240" w:line="300" w:lineRule="exact"/>
      <w:ind w:left="1134" w:right="1134"/>
    </w:pPr>
    <w:rPr>
      <w:rFonts w:eastAsia="Times New Roman" w:cs="Times New Roman"/>
      <w:b/>
      <w:spacing w:val="4"/>
      <w:w w:val="103"/>
      <w:kern w:val="14"/>
      <w:sz w:val="28"/>
      <w:szCs w:val="20"/>
      <w:lang w:eastAsia="ru-RU"/>
    </w:rPr>
  </w:style>
  <w:style w:type="paragraph" w:customStyle="1" w:styleId="XLargeGR">
    <w:name w:val="__XLarge_GR"/>
    <w:basedOn w:val="a0"/>
    <w:next w:val="a0"/>
    <w:qFormat/>
    <w:rsid w:val="00173CF4"/>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Bullet1GR">
    <w:name w:val="_Bullet 1_GR"/>
    <w:basedOn w:val="a0"/>
    <w:qFormat/>
    <w:rsid w:val="00173CF4"/>
    <w:pPr>
      <w:tabs>
        <w:tab w:val="num" w:pos="1701"/>
      </w:tabs>
      <w:suppressAutoHyphens w:val="0"/>
      <w:spacing w:after="120"/>
      <w:ind w:left="1701" w:right="1134" w:hanging="170"/>
      <w:jc w:val="both"/>
    </w:pPr>
    <w:rPr>
      <w:rFonts w:eastAsia="Times New Roman" w:cs="Times New Roman"/>
      <w:spacing w:val="4"/>
      <w:w w:val="103"/>
      <w:kern w:val="14"/>
      <w:szCs w:val="20"/>
      <w:lang w:eastAsia="ru-RU"/>
    </w:rPr>
  </w:style>
  <w:style w:type="paragraph" w:customStyle="1" w:styleId="Bullet2GR">
    <w:name w:val="_Bullet 2_GR"/>
    <w:basedOn w:val="a0"/>
    <w:qFormat/>
    <w:rsid w:val="00173CF4"/>
    <w:pPr>
      <w:tabs>
        <w:tab w:val="num" w:pos="2268"/>
      </w:tabs>
      <w:suppressAutoHyphens w:val="0"/>
      <w:spacing w:after="120"/>
      <w:ind w:left="2268" w:right="1134" w:hanging="170"/>
      <w:jc w:val="both"/>
    </w:pPr>
    <w:rPr>
      <w:rFonts w:eastAsia="Times New Roman" w:cs="Times New Roman"/>
      <w:spacing w:val="4"/>
      <w:w w:val="103"/>
      <w:kern w:val="14"/>
      <w:szCs w:val="20"/>
      <w:lang w:eastAsia="ru-RU"/>
    </w:rPr>
  </w:style>
  <w:style w:type="paragraph" w:customStyle="1" w:styleId="ParaNoGR">
    <w:name w:val="_ParaNo._GR"/>
    <w:basedOn w:val="a0"/>
    <w:next w:val="a0"/>
    <w:qFormat/>
    <w:rsid w:val="00173CF4"/>
    <w:pPr>
      <w:tabs>
        <w:tab w:val="left" w:pos="567"/>
        <w:tab w:val="num" w:pos="1491"/>
      </w:tabs>
      <w:suppressAutoHyphens w:val="0"/>
      <w:spacing w:after="120"/>
      <w:ind w:left="1134" w:right="1134"/>
      <w:jc w:val="both"/>
      <w:outlineLvl w:val="0"/>
    </w:pPr>
    <w:rPr>
      <w:rFonts w:eastAsia="Times New Roman" w:cs="Times New Roman"/>
      <w:spacing w:val="4"/>
      <w:w w:val="103"/>
      <w:kern w:val="14"/>
      <w:szCs w:val="20"/>
      <w:lang w:eastAsia="ru-RU"/>
    </w:rPr>
  </w:style>
  <w:style w:type="character" w:customStyle="1" w:styleId="20">
    <w:name w:val="Заголовок 2 Знак"/>
    <w:basedOn w:val="a1"/>
    <w:link w:val="2"/>
    <w:rsid w:val="00173CF4"/>
    <w:rPr>
      <w:rFonts w:eastAsiaTheme="minorHAnsi" w:cs="Arial"/>
      <w:bCs/>
      <w:iCs/>
      <w:szCs w:val="28"/>
      <w:lang w:val="ru-RU" w:eastAsia="en-US"/>
    </w:rPr>
  </w:style>
  <w:style w:type="character" w:customStyle="1" w:styleId="30">
    <w:name w:val="Заголовок 3 Знак"/>
    <w:basedOn w:val="a1"/>
    <w:link w:val="3"/>
    <w:rsid w:val="00173CF4"/>
    <w:rPr>
      <w:rFonts w:ascii="Arial" w:eastAsiaTheme="minorHAnsi" w:hAnsi="Arial" w:cs="Arial"/>
      <w:b/>
      <w:bCs/>
      <w:sz w:val="26"/>
      <w:szCs w:val="26"/>
      <w:lang w:val="ru-RU" w:eastAsia="en-US"/>
    </w:rPr>
  </w:style>
  <w:style w:type="character" w:customStyle="1" w:styleId="40">
    <w:name w:val="Заголовок 4 Знак"/>
    <w:basedOn w:val="a1"/>
    <w:link w:val="4"/>
    <w:rsid w:val="00173CF4"/>
    <w:rPr>
      <w:rFonts w:eastAsiaTheme="minorHAnsi" w:cstheme="minorBidi"/>
      <w:b/>
      <w:bCs/>
      <w:sz w:val="28"/>
      <w:szCs w:val="28"/>
      <w:lang w:val="ru-RU" w:eastAsia="en-US"/>
    </w:rPr>
  </w:style>
  <w:style w:type="character" w:customStyle="1" w:styleId="50">
    <w:name w:val="Заголовок 5 Знак"/>
    <w:basedOn w:val="a1"/>
    <w:link w:val="5"/>
    <w:rsid w:val="00173CF4"/>
    <w:rPr>
      <w:rFonts w:eastAsiaTheme="minorHAnsi" w:cstheme="minorBidi"/>
      <w:b/>
      <w:bCs/>
      <w:i/>
      <w:iCs/>
      <w:sz w:val="26"/>
      <w:szCs w:val="26"/>
      <w:lang w:val="ru-RU" w:eastAsia="en-US"/>
    </w:rPr>
  </w:style>
  <w:style w:type="character" w:customStyle="1" w:styleId="60">
    <w:name w:val="Заголовок 6 Знак"/>
    <w:basedOn w:val="a1"/>
    <w:link w:val="6"/>
    <w:rsid w:val="00173CF4"/>
    <w:rPr>
      <w:rFonts w:eastAsiaTheme="minorHAnsi" w:cstheme="minorBidi"/>
      <w:b/>
      <w:bCs/>
      <w:sz w:val="22"/>
      <w:szCs w:val="22"/>
      <w:lang w:val="ru-RU" w:eastAsia="en-US"/>
    </w:rPr>
  </w:style>
  <w:style w:type="character" w:customStyle="1" w:styleId="70">
    <w:name w:val="Заголовок 7 Знак"/>
    <w:basedOn w:val="a1"/>
    <w:link w:val="7"/>
    <w:rsid w:val="00173CF4"/>
    <w:rPr>
      <w:rFonts w:eastAsiaTheme="minorHAnsi" w:cstheme="minorBidi"/>
      <w:sz w:val="24"/>
      <w:szCs w:val="24"/>
      <w:lang w:val="ru-RU" w:eastAsia="en-US"/>
    </w:rPr>
  </w:style>
  <w:style w:type="character" w:customStyle="1" w:styleId="80">
    <w:name w:val="Заголовок 8 Знак"/>
    <w:basedOn w:val="a1"/>
    <w:link w:val="8"/>
    <w:rsid w:val="00173CF4"/>
    <w:rPr>
      <w:rFonts w:eastAsiaTheme="minorHAnsi" w:cstheme="minorBidi"/>
      <w:i/>
      <w:iCs/>
      <w:sz w:val="24"/>
      <w:szCs w:val="24"/>
      <w:lang w:val="ru-RU" w:eastAsia="en-US"/>
    </w:rPr>
  </w:style>
  <w:style w:type="character" w:customStyle="1" w:styleId="90">
    <w:name w:val="Заголовок 9 Знак"/>
    <w:basedOn w:val="a1"/>
    <w:link w:val="9"/>
    <w:rsid w:val="00173CF4"/>
    <w:rPr>
      <w:rFonts w:ascii="Arial" w:eastAsiaTheme="minorHAnsi" w:hAnsi="Arial" w:cs="Arial"/>
      <w:sz w:val="22"/>
      <w:szCs w:val="22"/>
      <w:lang w:val="ru-RU" w:eastAsia="en-US"/>
    </w:rPr>
  </w:style>
  <w:style w:type="paragraph" w:styleId="afd">
    <w:name w:val="Plain Text"/>
    <w:basedOn w:val="a0"/>
    <w:link w:val="afe"/>
    <w:semiHidden/>
    <w:rsid w:val="00173CF4"/>
    <w:rPr>
      <w:rFonts w:eastAsia="Times New Roman" w:cs="Courier New"/>
      <w:szCs w:val="20"/>
      <w:lang w:val="en-GB"/>
    </w:rPr>
  </w:style>
  <w:style w:type="character" w:customStyle="1" w:styleId="afe">
    <w:name w:val="Текст Знак"/>
    <w:basedOn w:val="a1"/>
    <w:link w:val="afd"/>
    <w:semiHidden/>
    <w:rsid w:val="00173CF4"/>
    <w:rPr>
      <w:rFonts w:cs="Courier New"/>
      <w:lang w:val="en-GB" w:eastAsia="en-US"/>
    </w:rPr>
  </w:style>
  <w:style w:type="paragraph" w:styleId="aff">
    <w:name w:val="Body Text"/>
    <w:basedOn w:val="a0"/>
    <w:next w:val="a0"/>
    <w:link w:val="aff0"/>
    <w:semiHidden/>
    <w:rsid w:val="00173CF4"/>
    <w:rPr>
      <w:rFonts w:eastAsia="Times New Roman" w:cs="Times New Roman"/>
      <w:szCs w:val="20"/>
      <w:lang w:val="en-GB"/>
    </w:rPr>
  </w:style>
  <w:style w:type="character" w:customStyle="1" w:styleId="aff0">
    <w:name w:val="Основной текст Знак"/>
    <w:basedOn w:val="a1"/>
    <w:link w:val="aff"/>
    <w:semiHidden/>
    <w:rsid w:val="00173CF4"/>
    <w:rPr>
      <w:lang w:val="en-GB" w:eastAsia="en-US"/>
    </w:rPr>
  </w:style>
  <w:style w:type="paragraph" w:styleId="aff1">
    <w:name w:val="Body Text Indent"/>
    <w:basedOn w:val="a0"/>
    <w:link w:val="aff2"/>
    <w:semiHidden/>
    <w:rsid w:val="00173CF4"/>
    <w:pPr>
      <w:spacing w:after="120"/>
      <w:ind w:left="283"/>
    </w:pPr>
    <w:rPr>
      <w:rFonts w:eastAsia="Times New Roman" w:cs="Times New Roman"/>
      <w:szCs w:val="20"/>
      <w:lang w:val="en-GB"/>
    </w:rPr>
  </w:style>
  <w:style w:type="character" w:customStyle="1" w:styleId="aff2">
    <w:name w:val="Основной текст с отступом Знак"/>
    <w:basedOn w:val="a1"/>
    <w:link w:val="aff1"/>
    <w:semiHidden/>
    <w:rsid w:val="00173CF4"/>
    <w:rPr>
      <w:lang w:val="en-GB" w:eastAsia="en-US"/>
    </w:rPr>
  </w:style>
  <w:style w:type="paragraph" w:styleId="aff3">
    <w:name w:val="Block Text"/>
    <w:basedOn w:val="a0"/>
    <w:semiHidden/>
    <w:rsid w:val="00173CF4"/>
    <w:pPr>
      <w:ind w:left="1440" w:right="1440"/>
    </w:pPr>
    <w:rPr>
      <w:rFonts w:eastAsia="Times New Roman" w:cs="Times New Roman"/>
      <w:szCs w:val="20"/>
      <w:lang w:val="en-GB"/>
    </w:rPr>
  </w:style>
  <w:style w:type="character" w:customStyle="1" w:styleId="CommentTextChar1">
    <w:name w:val="Comment Text Char1"/>
    <w:basedOn w:val="a1"/>
    <w:rsid w:val="00173CF4"/>
    <w:rPr>
      <w:lang w:val="en-GB" w:eastAsia="en-US"/>
    </w:rPr>
  </w:style>
  <w:style w:type="character" w:styleId="aff4">
    <w:name w:val="line number"/>
    <w:semiHidden/>
    <w:rsid w:val="00173CF4"/>
    <w:rPr>
      <w:sz w:val="14"/>
    </w:rPr>
  </w:style>
  <w:style w:type="numbering" w:styleId="111111">
    <w:name w:val="Outline List 2"/>
    <w:basedOn w:val="a3"/>
    <w:semiHidden/>
    <w:rsid w:val="00173CF4"/>
    <w:pPr>
      <w:numPr>
        <w:numId w:val="28"/>
      </w:numPr>
    </w:pPr>
  </w:style>
  <w:style w:type="numbering" w:styleId="1ai">
    <w:name w:val="Outline List 1"/>
    <w:basedOn w:val="a3"/>
    <w:semiHidden/>
    <w:rsid w:val="00173CF4"/>
    <w:pPr>
      <w:numPr>
        <w:numId w:val="29"/>
      </w:numPr>
    </w:pPr>
  </w:style>
  <w:style w:type="paragraph" w:styleId="21">
    <w:name w:val="Body Text 2"/>
    <w:basedOn w:val="a0"/>
    <w:link w:val="22"/>
    <w:semiHidden/>
    <w:rsid w:val="00173CF4"/>
    <w:pPr>
      <w:spacing w:after="120" w:line="480" w:lineRule="auto"/>
    </w:pPr>
    <w:rPr>
      <w:rFonts w:eastAsia="Times New Roman" w:cs="Times New Roman"/>
      <w:szCs w:val="20"/>
      <w:lang w:val="en-GB"/>
    </w:rPr>
  </w:style>
  <w:style w:type="character" w:customStyle="1" w:styleId="22">
    <w:name w:val="Основной текст 2 Знак"/>
    <w:basedOn w:val="a1"/>
    <w:link w:val="21"/>
    <w:semiHidden/>
    <w:rsid w:val="00173CF4"/>
    <w:rPr>
      <w:lang w:val="en-GB" w:eastAsia="en-US"/>
    </w:rPr>
  </w:style>
  <w:style w:type="paragraph" w:styleId="31">
    <w:name w:val="Body Text 3"/>
    <w:basedOn w:val="a0"/>
    <w:link w:val="32"/>
    <w:semiHidden/>
    <w:rsid w:val="00173CF4"/>
    <w:pPr>
      <w:spacing w:after="120"/>
    </w:pPr>
    <w:rPr>
      <w:rFonts w:eastAsia="Times New Roman" w:cs="Times New Roman"/>
      <w:sz w:val="16"/>
      <w:szCs w:val="16"/>
      <w:lang w:val="en-GB"/>
    </w:rPr>
  </w:style>
  <w:style w:type="character" w:customStyle="1" w:styleId="32">
    <w:name w:val="Основной текст 3 Знак"/>
    <w:basedOn w:val="a1"/>
    <w:link w:val="31"/>
    <w:semiHidden/>
    <w:rsid w:val="00173CF4"/>
    <w:rPr>
      <w:sz w:val="16"/>
      <w:szCs w:val="16"/>
      <w:lang w:val="en-GB" w:eastAsia="en-US"/>
    </w:rPr>
  </w:style>
  <w:style w:type="paragraph" w:styleId="aff5">
    <w:name w:val="Body Text First Indent"/>
    <w:basedOn w:val="aff"/>
    <w:link w:val="aff6"/>
    <w:rsid w:val="00173CF4"/>
    <w:pPr>
      <w:spacing w:after="120"/>
      <w:ind w:firstLine="210"/>
    </w:pPr>
  </w:style>
  <w:style w:type="character" w:customStyle="1" w:styleId="aff6">
    <w:name w:val="Красная строка Знак"/>
    <w:basedOn w:val="aff0"/>
    <w:link w:val="aff5"/>
    <w:rsid w:val="00173CF4"/>
    <w:rPr>
      <w:lang w:val="en-GB" w:eastAsia="en-US"/>
    </w:rPr>
  </w:style>
  <w:style w:type="paragraph" w:styleId="23">
    <w:name w:val="Body Text First Indent 2"/>
    <w:basedOn w:val="aff1"/>
    <w:link w:val="24"/>
    <w:semiHidden/>
    <w:rsid w:val="00173CF4"/>
    <w:pPr>
      <w:ind w:firstLine="210"/>
    </w:pPr>
  </w:style>
  <w:style w:type="character" w:customStyle="1" w:styleId="24">
    <w:name w:val="Красная строка 2 Знак"/>
    <w:basedOn w:val="aff2"/>
    <w:link w:val="23"/>
    <w:semiHidden/>
    <w:rsid w:val="00173CF4"/>
    <w:rPr>
      <w:lang w:val="en-GB" w:eastAsia="en-US"/>
    </w:rPr>
  </w:style>
  <w:style w:type="paragraph" w:styleId="25">
    <w:name w:val="Body Text Indent 2"/>
    <w:basedOn w:val="a0"/>
    <w:link w:val="26"/>
    <w:semiHidden/>
    <w:rsid w:val="00173CF4"/>
    <w:pPr>
      <w:spacing w:after="120" w:line="480" w:lineRule="auto"/>
      <w:ind w:left="283"/>
    </w:pPr>
    <w:rPr>
      <w:rFonts w:eastAsia="Times New Roman" w:cs="Times New Roman"/>
      <w:szCs w:val="20"/>
      <w:lang w:val="en-GB"/>
    </w:rPr>
  </w:style>
  <w:style w:type="character" w:customStyle="1" w:styleId="26">
    <w:name w:val="Основной текст с отступом 2 Знак"/>
    <w:basedOn w:val="a1"/>
    <w:link w:val="25"/>
    <w:semiHidden/>
    <w:rsid w:val="00173CF4"/>
    <w:rPr>
      <w:lang w:val="en-GB" w:eastAsia="en-US"/>
    </w:rPr>
  </w:style>
  <w:style w:type="paragraph" w:styleId="33">
    <w:name w:val="Body Text Indent 3"/>
    <w:basedOn w:val="a0"/>
    <w:link w:val="34"/>
    <w:semiHidden/>
    <w:rsid w:val="00173CF4"/>
    <w:pPr>
      <w:spacing w:after="120"/>
      <w:ind w:left="283"/>
    </w:pPr>
    <w:rPr>
      <w:rFonts w:eastAsia="Times New Roman" w:cs="Times New Roman"/>
      <w:sz w:val="16"/>
      <w:szCs w:val="16"/>
      <w:lang w:val="en-GB"/>
    </w:rPr>
  </w:style>
  <w:style w:type="character" w:customStyle="1" w:styleId="34">
    <w:name w:val="Основной текст с отступом 3 Знак"/>
    <w:basedOn w:val="a1"/>
    <w:link w:val="33"/>
    <w:semiHidden/>
    <w:rsid w:val="00173CF4"/>
    <w:rPr>
      <w:sz w:val="16"/>
      <w:szCs w:val="16"/>
      <w:lang w:val="en-GB" w:eastAsia="en-US"/>
    </w:rPr>
  </w:style>
  <w:style w:type="paragraph" w:styleId="aff7">
    <w:name w:val="Closing"/>
    <w:basedOn w:val="a0"/>
    <w:link w:val="aff8"/>
    <w:semiHidden/>
    <w:rsid w:val="00173CF4"/>
    <w:pPr>
      <w:ind w:left="4252"/>
    </w:pPr>
    <w:rPr>
      <w:rFonts w:eastAsia="Times New Roman" w:cs="Times New Roman"/>
      <w:szCs w:val="20"/>
      <w:lang w:val="en-GB"/>
    </w:rPr>
  </w:style>
  <w:style w:type="character" w:customStyle="1" w:styleId="aff8">
    <w:name w:val="Прощание Знак"/>
    <w:basedOn w:val="a1"/>
    <w:link w:val="aff7"/>
    <w:semiHidden/>
    <w:rsid w:val="00173CF4"/>
    <w:rPr>
      <w:lang w:val="en-GB" w:eastAsia="en-US"/>
    </w:rPr>
  </w:style>
  <w:style w:type="paragraph" w:styleId="aff9">
    <w:name w:val="Date"/>
    <w:basedOn w:val="a0"/>
    <w:next w:val="a0"/>
    <w:link w:val="affa"/>
    <w:rsid w:val="00173CF4"/>
    <w:rPr>
      <w:rFonts w:eastAsia="Times New Roman" w:cs="Times New Roman"/>
      <w:szCs w:val="20"/>
      <w:lang w:val="en-GB"/>
    </w:rPr>
  </w:style>
  <w:style w:type="character" w:customStyle="1" w:styleId="affa">
    <w:name w:val="Дата Знак"/>
    <w:basedOn w:val="a1"/>
    <w:link w:val="aff9"/>
    <w:rsid w:val="00173CF4"/>
    <w:rPr>
      <w:lang w:val="en-GB" w:eastAsia="en-US"/>
    </w:rPr>
  </w:style>
  <w:style w:type="paragraph" w:styleId="affb">
    <w:name w:val="E-mail Signature"/>
    <w:basedOn w:val="a0"/>
    <w:link w:val="affc"/>
    <w:semiHidden/>
    <w:rsid w:val="00173CF4"/>
    <w:rPr>
      <w:rFonts w:eastAsia="Times New Roman" w:cs="Times New Roman"/>
      <w:szCs w:val="20"/>
      <w:lang w:val="en-GB"/>
    </w:rPr>
  </w:style>
  <w:style w:type="character" w:customStyle="1" w:styleId="affc">
    <w:name w:val="Электронная подпись Знак"/>
    <w:basedOn w:val="a1"/>
    <w:link w:val="affb"/>
    <w:semiHidden/>
    <w:rsid w:val="00173CF4"/>
    <w:rPr>
      <w:lang w:val="en-GB" w:eastAsia="en-US"/>
    </w:rPr>
  </w:style>
  <w:style w:type="paragraph" w:styleId="27">
    <w:name w:val="envelope return"/>
    <w:basedOn w:val="a0"/>
    <w:semiHidden/>
    <w:rsid w:val="00173CF4"/>
    <w:rPr>
      <w:rFonts w:ascii="Arial" w:eastAsia="Times New Roman" w:hAnsi="Arial" w:cs="Arial"/>
      <w:szCs w:val="20"/>
      <w:lang w:val="en-GB"/>
    </w:rPr>
  </w:style>
  <w:style w:type="character" w:styleId="HTML">
    <w:name w:val="HTML Acronym"/>
    <w:basedOn w:val="a1"/>
    <w:semiHidden/>
    <w:rsid w:val="00173CF4"/>
  </w:style>
  <w:style w:type="paragraph" w:styleId="HTML0">
    <w:name w:val="HTML Address"/>
    <w:basedOn w:val="a0"/>
    <w:link w:val="HTML1"/>
    <w:semiHidden/>
    <w:rsid w:val="00173CF4"/>
    <w:rPr>
      <w:rFonts w:eastAsia="Times New Roman" w:cs="Times New Roman"/>
      <w:i/>
      <w:iCs/>
      <w:szCs w:val="20"/>
      <w:lang w:val="en-GB"/>
    </w:rPr>
  </w:style>
  <w:style w:type="character" w:customStyle="1" w:styleId="HTML1">
    <w:name w:val="Адрес HTML Знак"/>
    <w:basedOn w:val="a1"/>
    <w:link w:val="HTML0"/>
    <w:semiHidden/>
    <w:rsid w:val="00173CF4"/>
    <w:rPr>
      <w:i/>
      <w:iCs/>
      <w:lang w:val="en-GB" w:eastAsia="en-US"/>
    </w:rPr>
  </w:style>
  <w:style w:type="character" w:styleId="HTML2">
    <w:name w:val="HTML Cite"/>
    <w:semiHidden/>
    <w:rsid w:val="00173CF4"/>
    <w:rPr>
      <w:i/>
      <w:iCs/>
    </w:rPr>
  </w:style>
  <w:style w:type="character" w:styleId="HTML3">
    <w:name w:val="HTML Code"/>
    <w:semiHidden/>
    <w:rsid w:val="00173CF4"/>
    <w:rPr>
      <w:rFonts w:ascii="Courier New" w:hAnsi="Courier New" w:cs="Courier New"/>
      <w:sz w:val="20"/>
      <w:szCs w:val="20"/>
    </w:rPr>
  </w:style>
  <w:style w:type="character" w:styleId="HTML4">
    <w:name w:val="HTML Definition"/>
    <w:semiHidden/>
    <w:rsid w:val="00173CF4"/>
    <w:rPr>
      <w:i/>
      <w:iCs/>
    </w:rPr>
  </w:style>
  <w:style w:type="character" w:styleId="HTML5">
    <w:name w:val="HTML Keyboard"/>
    <w:semiHidden/>
    <w:rsid w:val="00173CF4"/>
    <w:rPr>
      <w:rFonts w:ascii="Courier New" w:hAnsi="Courier New" w:cs="Courier New"/>
      <w:sz w:val="20"/>
      <w:szCs w:val="20"/>
    </w:rPr>
  </w:style>
  <w:style w:type="paragraph" w:styleId="HTML6">
    <w:name w:val="HTML Preformatted"/>
    <w:basedOn w:val="a0"/>
    <w:link w:val="HTML7"/>
    <w:semiHidden/>
    <w:rsid w:val="00173CF4"/>
    <w:rPr>
      <w:rFonts w:ascii="Courier New" w:eastAsia="Times New Roman" w:hAnsi="Courier New" w:cs="Courier New"/>
      <w:szCs w:val="20"/>
      <w:lang w:val="en-GB"/>
    </w:rPr>
  </w:style>
  <w:style w:type="character" w:customStyle="1" w:styleId="HTML7">
    <w:name w:val="Стандартный HTML Знак"/>
    <w:basedOn w:val="a1"/>
    <w:link w:val="HTML6"/>
    <w:semiHidden/>
    <w:rsid w:val="00173CF4"/>
    <w:rPr>
      <w:rFonts w:ascii="Courier New" w:hAnsi="Courier New" w:cs="Courier New"/>
      <w:lang w:val="en-GB" w:eastAsia="en-US"/>
    </w:rPr>
  </w:style>
  <w:style w:type="character" w:styleId="HTML8">
    <w:name w:val="HTML Sample"/>
    <w:semiHidden/>
    <w:rsid w:val="00173CF4"/>
    <w:rPr>
      <w:rFonts w:ascii="Courier New" w:hAnsi="Courier New" w:cs="Courier New"/>
    </w:rPr>
  </w:style>
  <w:style w:type="character" w:styleId="HTML9">
    <w:name w:val="HTML Typewriter"/>
    <w:semiHidden/>
    <w:rsid w:val="00173CF4"/>
    <w:rPr>
      <w:rFonts w:ascii="Courier New" w:hAnsi="Courier New" w:cs="Courier New"/>
      <w:sz w:val="20"/>
      <w:szCs w:val="20"/>
    </w:rPr>
  </w:style>
  <w:style w:type="character" w:styleId="HTMLa">
    <w:name w:val="HTML Variable"/>
    <w:semiHidden/>
    <w:rsid w:val="00173CF4"/>
    <w:rPr>
      <w:i/>
      <w:iCs/>
    </w:rPr>
  </w:style>
  <w:style w:type="paragraph" w:styleId="affd">
    <w:name w:val="List"/>
    <w:basedOn w:val="a0"/>
    <w:semiHidden/>
    <w:rsid w:val="00173CF4"/>
    <w:pPr>
      <w:ind w:left="283" w:hanging="283"/>
    </w:pPr>
    <w:rPr>
      <w:rFonts w:eastAsia="Times New Roman" w:cs="Times New Roman"/>
      <w:szCs w:val="20"/>
      <w:lang w:val="en-GB"/>
    </w:rPr>
  </w:style>
  <w:style w:type="paragraph" w:styleId="28">
    <w:name w:val="List 2"/>
    <w:basedOn w:val="a0"/>
    <w:semiHidden/>
    <w:rsid w:val="00173CF4"/>
    <w:pPr>
      <w:ind w:left="566" w:hanging="283"/>
    </w:pPr>
    <w:rPr>
      <w:rFonts w:eastAsia="Times New Roman" w:cs="Times New Roman"/>
      <w:szCs w:val="20"/>
      <w:lang w:val="en-GB"/>
    </w:rPr>
  </w:style>
  <w:style w:type="paragraph" w:styleId="35">
    <w:name w:val="List 3"/>
    <w:basedOn w:val="a0"/>
    <w:semiHidden/>
    <w:rsid w:val="00173CF4"/>
    <w:pPr>
      <w:ind w:left="849" w:hanging="283"/>
    </w:pPr>
    <w:rPr>
      <w:rFonts w:eastAsia="Times New Roman" w:cs="Times New Roman"/>
      <w:szCs w:val="20"/>
      <w:lang w:val="en-GB"/>
    </w:rPr>
  </w:style>
  <w:style w:type="paragraph" w:styleId="41">
    <w:name w:val="List 4"/>
    <w:basedOn w:val="a0"/>
    <w:rsid w:val="00173CF4"/>
    <w:pPr>
      <w:ind w:left="1132" w:hanging="283"/>
    </w:pPr>
    <w:rPr>
      <w:rFonts w:eastAsia="Times New Roman" w:cs="Times New Roman"/>
      <w:szCs w:val="20"/>
      <w:lang w:val="en-GB"/>
    </w:rPr>
  </w:style>
  <w:style w:type="paragraph" w:styleId="51">
    <w:name w:val="List 5"/>
    <w:basedOn w:val="a0"/>
    <w:rsid w:val="00173CF4"/>
    <w:pPr>
      <w:ind w:left="1415" w:hanging="283"/>
    </w:pPr>
    <w:rPr>
      <w:rFonts w:eastAsia="Times New Roman" w:cs="Times New Roman"/>
      <w:szCs w:val="20"/>
      <w:lang w:val="en-GB"/>
    </w:rPr>
  </w:style>
  <w:style w:type="paragraph" w:styleId="affe">
    <w:name w:val="List Bullet"/>
    <w:basedOn w:val="a0"/>
    <w:semiHidden/>
    <w:rsid w:val="00173CF4"/>
    <w:pPr>
      <w:tabs>
        <w:tab w:val="num" w:pos="360"/>
      </w:tabs>
      <w:ind w:left="360" w:hanging="360"/>
    </w:pPr>
    <w:rPr>
      <w:rFonts w:eastAsia="Times New Roman" w:cs="Times New Roman"/>
      <w:szCs w:val="20"/>
      <w:lang w:val="en-GB"/>
    </w:rPr>
  </w:style>
  <w:style w:type="paragraph" w:styleId="29">
    <w:name w:val="List Bullet 2"/>
    <w:basedOn w:val="a0"/>
    <w:semiHidden/>
    <w:rsid w:val="00173CF4"/>
    <w:pPr>
      <w:tabs>
        <w:tab w:val="num" w:pos="643"/>
      </w:tabs>
      <w:ind w:left="643" w:hanging="360"/>
    </w:pPr>
    <w:rPr>
      <w:rFonts w:eastAsia="Times New Roman" w:cs="Times New Roman"/>
      <w:szCs w:val="20"/>
      <w:lang w:val="en-GB"/>
    </w:rPr>
  </w:style>
  <w:style w:type="paragraph" w:styleId="36">
    <w:name w:val="List Bullet 3"/>
    <w:basedOn w:val="a0"/>
    <w:semiHidden/>
    <w:rsid w:val="00173CF4"/>
    <w:pPr>
      <w:tabs>
        <w:tab w:val="num" w:pos="926"/>
      </w:tabs>
      <w:ind w:left="926" w:hanging="360"/>
    </w:pPr>
    <w:rPr>
      <w:rFonts w:eastAsia="Times New Roman" w:cs="Times New Roman"/>
      <w:szCs w:val="20"/>
      <w:lang w:val="en-GB"/>
    </w:rPr>
  </w:style>
  <w:style w:type="paragraph" w:styleId="42">
    <w:name w:val="List Bullet 4"/>
    <w:basedOn w:val="a0"/>
    <w:semiHidden/>
    <w:rsid w:val="00173CF4"/>
    <w:pPr>
      <w:tabs>
        <w:tab w:val="num" w:pos="1209"/>
      </w:tabs>
      <w:ind w:left="1209" w:hanging="360"/>
    </w:pPr>
    <w:rPr>
      <w:rFonts w:eastAsia="Times New Roman" w:cs="Times New Roman"/>
      <w:szCs w:val="20"/>
      <w:lang w:val="en-GB"/>
    </w:rPr>
  </w:style>
  <w:style w:type="paragraph" w:styleId="52">
    <w:name w:val="List Bullet 5"/>
    <w:basedOn w:val="a0"/>
    <w:semiHidden/>
    <w:rsid w:val="00173CF4"/>
    <w:pPr>
      <w:tabs>
        <w:tab w:val="num" w:pos="1492"/>
      </w:tabs>
      <w:ind w:left="1492" w:hanging="360"/>
    </w:pPr>
    <w:rPr>
      <w:rFonts w:eastAsia="Times New Roman" w:cs="Times New Roman"/>
      <w:szCs w:val="20"/>
      <w:lang w:val="en-GB"/>
    </w:rPr>
  </w:style>
  <w:style w:type="paragraph" w:styleId="afff">
    <w:name w:val="List Continue"/>
    <w:basedOn w:val="a0"/>
    <w:semiHidden/>
    <w:rsid w:val="00173CF4"/>
    <w:pPr>
      <w:spacing w:after="120"/>
      <w:ind w:left="283"/>
    </w:pPr>
    <w:rPr>
      <w:rFonts w:eastAsia="Times New Roman" w:cs="Times New Roman"/>
      <w:szCs w:val="20"/>
      <w:lang w:val="en-GB"/>
    </w:rPr>
  </w:style>
  <w:style w:type="paragraph" w:styleId="2a">
    <w:name w:val="List Continue 2"/>
    <w:basedOn w:val="a0"/>
    <w:semiHidden/>
    <w:rsid w:val="00173CF4"/>
    <w:pPr>
      <w:spacing w:after="120"/>
      <w:ind w:left="566"/>
    </w:pPr>
    <w:rPr>
      <w:rFonts w:eastAsia="Times New Roman" w:cs="Times New Roman"/>
      <w:szCs w:val="20"/>
      <w:lang w:val="en-GB"/>
    </w:rPr>
  </w:style>
  <w:style w:type="paragraph" w:styleId="37">
    <w:name w:val="List Continue 3"/>
    <w:basedOn w:val="a0"/>
    <w:semiHidden/>
    <w:rsid w:val="00173CF4"/>
    <w:pPr>
      <w:spacing w:after="120"/>
      <w:ind w:left="849"/>
    </w:pPr>
    <w:rPr>
      <w:rFonts w:eastAsia="Times New Roman" w:cs="Times New Roman"/>
      <w:szCs w:val="20"/>
      <w:lang w:val="en-GB"/>
    </w:rPr>
  </w:style>
  <w:style w:type="paragraph" w:styleId="43">
    <w:name w:val="List Continue 4"/>
    <w:basedOn w:val="a0"/>
    <w:semiHidden/>
    <w:rsid w:val="00173CF4"/>
    <w:pPr>
      <w:spacing w:after="120"/>
      <w:ind w:left="1132"/>
    </w:pPr>
    <w:rPr>
      <w:rFonts w:eastAsia="Times New Roman" w:cs="Times New Roman"/>
      <w:szCs w:val="20"/>
      <w:lang w:val="en-GB"/>
    </w:rPr>
  </w:style>
  <w:style w:type="paragraph" w:styleId="53">
    <w:name w:val="List Continue 5"/>
    <w:basedOn w:val="a0"/>
    <w:semiHidden/>
    <w:rsid w:val="00173CF4"/>
    <w:pPr>
      <w:spacing w:after="120"/>
      <w:ind w:left="1415"/>
    </w:pPr>
    <w:rPr>
      <w:rFonts w:eastAsia="Times New Roman" w:cs="Times New Roman"/>
      <w:szCs w:val="20"/>
      <w:lang w:val="en-GB"/>
    </w:rPr>
  </w:style>
  <w:style w:type="paragraph" w:styleId="afff0">
    <w:name w:val="List Number"/>
    <w:basedOn w:val="a0"/>
    <w:rsid w:val="00173CF4"/>
    <w:pPr>
      <w:tabs>
        <w:tab w:val="num" w:pos="360"/>
      </w:tabs>
      <w:ind w:left="360" w:hanging="360"/>
    </w:pPr>
    <w:rPr>
      <w:rFonts w:eastAsia="Times New Roman" w:cs="Times New Roman"/>
      <w:szCs w:val="20"/>
      <w:lang w:val="en-GB"/>
    </w:rPr>
  </w:style>
  <w:style w:type="paragraph" w:styleId="2b">
    <w:name w:val="List Number 2"/>
    <w:basedOn w:val="a0"/>
    <w:semiHidden/>
    <w:rsid w:val="00173CF4"/>
    <w:pPr>
      <w:tabs>
        <w:tab w:val="num" w:pos="643"/>
      </w:tabs>
      <w:ind w:left="643" w:hanging="360"/>
    </w:pPr>
    <w:rPr>
      <w:rFonts w:eastAsia="Times New Roman" w:cs="Times New Roman"/>
      <w:szCs w:val="20"/>
      <w:lang w:val="en-GB"/>
    </w:rPr>
  </w:style>
  <w:style w:type="paragraph" w:styleId="38">
    <w:name w:val="List Number 3"/>
    <w:basedOn w:val="a0"/>
    <w:semiHidden/>
    <w:rsid w:val="00173CF4"/>
    <w:pPr>
      <w:tabs>
        <w:tab w:val="num" w:pos="926"/>
      </w:tabs>
      <w:ind w:left="926" w:hanging="360"/>
    </w:pPr>
    <w:rPr>
      <w:rFonts w:eastAsia="Times New Roman" w:cs="Times New Roman"/>
      <w:szCs w:val="20"/>
      <w:lang w:val="en-GB"/>
    </w:rPr>
  </w:style>
  <w:style w:type="paragraph" w:styleId="44">
    <w:name w:val="List Number 4"/>
    <w:basedOn w:val="a0"/>
    <w:semiHidden/>
    <w:rsid w:val="00173CF4"/>
    <w:pPr>
      <w:tabs>
        <w:tab w:val="num" w:pos="1209"/>
      </w:tabs>
      <w:ind w:left="1209" w:hanging="360"/>
    </w:pPr>
    <w:rPr>
      <w:rFonts w:eastAsia="Times New Roman" w:cs="Times New Roman"/>
      <w:szCs w:val="20"/>
      <w:lang w:val="en-GB"/>
    </w:rPr>
  </w:style>
  <w:style w:type="paragraph" w:styleId="54">
    <w:name w:val="List Number 5"/>
    <w:basedOn w:val="a0"/>
    <w:semiHidden/>
    <w:rsid w:val="00173CF4"/>
    <w:pPr>
      <w:tabs>
        <w:tab w:val="num" w:pos="1492"/>
      </w:tabs>
      <w:ind w:left="1492" w:hanging="360"/>
    </w:pPr>
    <w:rPr>
      <w:rFonts w:eastAsia="Times New Roman" w:cs="Times New Roman"/>
      <w:szCs w:val="20"/>
      <w:lang w:val="en-GB"/>
    </w:rPr>
  </w:style>
  <w:style w:type="paragraph" w:styleId="afff1">
    <w:name w:val="Message Header"/>
    <w:basedOn w:val="a0"/>
    <w:link w:val="afff2"/>
    <w:semiHidden/>
    <w:rsid w:val="00173CF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n-GB"/>
    </w:rPr>
  </w:style>
  <w:style w:type="character" w:customStyle="1" w:styleId="afff2">
    <w:name w:val="Шапка Знак"/>
    <w:basedOn w:val="a1"/>
    <w:link w:val="afff1"/>
    <w:semiHidden/>
    <w:rsid w:val="00173CF4"/>
    <w:rPr>
      <w:rFonts w:ascii="Arial" w:hAnsi="Arial" w:cs="Arial"/>
      <w:sz w:val="24"/>
      <w:szCs w:val="24"/>
      <w:shd w:val="pct20" w:color="auto" w:fill="auto"/>
      <w:lang w:val="en-GB" w:eastAsia="en-US"/>
    </w:rPr>
  </w:style>
  <w:style w:type="paragraph" w:styleId="afff3">
    <w:name w:val="Normal Indent"/>
    <w:basedOn w:val="a0"/>
    <w:semiHidden/>
    <w:rsid w:val="00173CF4"/>
    <w:pPr>
      <w:ind w:left="567"/>
    </w:pPr>
    <w:rPr>
      <w:rFonts w:eastAsia="Times New Roman" w:cs="Times New Roman"/>
      <w:szCs w:val="20"/>
      <w:lang w:val="en-GB"/>
    </w:rPr>
  </w:style>
  <w:style w:type="paragraph" w:styleId="afff4">
    <w:name w:val="Note Heading"/>
    <w:basedOn w:val="a0"/>
    <w:next w:val="a0"/>
    <w:link w:val="afff5"/>
    <w:semiHidden/>
    <w:rsid w:val="00173CF4"/>
    <w:rPr>
      <w:rFonts w:eastAsia="Times New Roman" w:cs="Times New Roman"/>
      <w:szCs w:val="20"/>
      <w:lang w:val="en-GB"/>
    </w:rPr>
  </w:style>
  <w:style w:type="character" w:customStyle="1" w:styleId="afff5">
    <w:name w:val="Заголовок записки Знак"/>
    <w:basedOn w:val="a1"/>
    <w:link w:val="afff4"/>
    <w:semiHidden/>
    <w:rsid w:val="00173CF4"/>
    <w:rPr>
      <w:lang w:val="en-GB" w:eastAsia="en-US"/>
    </w:rPr>
  </w:style>
  <w:style w:type="paragraph" w:styleId="afff6">
    <w:name w:val="Salutation"/>
    <w:basedOn w:val="a0"/>
    <w:next w:val="a0"/>
    <w:link w:val="afff7"/>
    <w:rsid w:val="00173CF4"/>
    <w:rPr>
      <w:rFonts w:eastAsia="Times New Roman" w:cs="Times New Roman"/>
      <w:szCs w:val="20"/>
      <w:lang w:val="en-GB"/>
    </w:rPr>
  </w:style>
  <w:style w:type="character" w:customStyle="1" w:styleId="afff7">
    <w:name w:val="Приветствие Знак"/>
    <w:basedOn w:val="a1"/>
    <w:link w:val="afff6"/>
    <w:rsid w:val="00173CF4"/>
    <w:rPr>
      <w:lang w:val="en-GB" w:eastAsia="en-US"/>
    </w:rPr>
  </w:style>
  <w:style w:type="paragraph" w:styleId="afff8">
    <w:name w:val="Signature"/>
    <w:basedOn w:val="a0"/>
    <w:link w:val="afff9"/>
    <w:semiHidden/>
    <w:rsid w:val="00173CF4"/>
    <w:pPr>
      <w:ind w:left="4252"/>
    </w:pPr>
    <w:rPr>
      <w:rFonts w:eastAsia="Times New Roman" w:cs="Times New Roman"/>
      <w:szCs w:val="20"/>
      <w:lang w:val="en-GB"/>
    </w:rPr>
  </w:style>
  <w:style w:type="character" w:customStyle="1" w:styleId="afff9">
    <w:name w:val="Подпись Знак"/>
    <w:basedOn w:val="a1"/>
    <w:link w:val="afff8"/>
    <w:semiHidden/>
    <w:rsid w:val="00173CF4"/>
    <w:rPr>
      <w:lang w:val="en-GB" w:eastAsia="en-US"/>
    </w:rPr>
  </w:style>
  <w:style w:type="character" w:styleId="afffa">
    <w:name w:val="Strong"/>
    <w:qFormat/>
    <w:rsid w:val="00173CF4"/>
    <w:rPr>
      <w:b/>
      <w:bCs/>
    </w:rPr>
  </w:style>
  <w:style w:type="paragraph" w:styleId="afffb">
    <w:name w:val="Subtitle"/>
    <w:basedOn w:val="a0"/>
    <w:link w:val="afffc"/>
    <w:qFormat/>
    <w:rsid w:val="00173CF4"/>
    <w:pPr>
      <w:spacing w:after="60"/>
      <w:jc w:val="center"/>
      <w:outlineLvl w:val="1"/>
    </w:pPr>
    <w:rPr>
      <w:rFonts w:ascii="Arial" w:eastAsia="Times New Roman" w:hAnsi="Arial" w:cs="Arial"/>
      <w:sz w:val="24"/>
      <w:szCs w:val="24"/>
      <w:lang w:val="en-GB"/>
    </w:rPr>
  </w:style>
  <w:style w:type="character" w:customStyle="1" w:styleId="afffc">
    <w:name w:val="Подзаголовок Знак"/>
    <w:basedOn w:val="a1"/>
    <w:link w:val="afffb"/>
    <w:rsid w:val="00173CF4"/>
    <w:rPr>
      <w:rFonts w:ascii="Arial" w:hAnsi="Arial" w:cs="Arial"/>
      <w:sz w:val="24"/>
      <w:szCs w:val="24"/>
      <w:lang w:val="en-GB" w:eastAsia="en-US"/>
    </w:rPr>
  </w:style>
  <w:style w:type="table" w:styleId="11">
    <w:name w:val="Table 3D effects 1"/>
    <w:basedOn w:val="a2"/>
    <w:semiHidden/>
    <w:rsid w:val="00173CF4"/>
    <w:pPr>
      <w:suppressAutoHyphens/>
      <w:spacing w:line="240" w:lineRule="atLeast"/>
    </w:pPr>
    <w:rPr>
      <w:lang w:val="en-GB"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2"/>
    <w:semiHidden/>
    <w:rsid w:val="00173CF4"/>
    <w:pPr>
      <w:suppressAutoHyphens/>
      <w:spacing w:line="240" w:lineRule="atLeast"/>
    </w:pPr>
    <w:rPr>
      <w:lang w:val="en-GB"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2"/>
    <w:semiHidden/>
    <w:rsid w:val="00173CF4"/>
    <w:pPr>
      <w:suppressAutoHyphens/>
      <w:spacing w:line="240" w:lineRule="atLeast"/>
    </w:pPr>
    <w:rPr>
      <w:lang w:val="en-GB"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2"/>
    <w:semiHidden/>
    <w:rsid w:val="00173CF4"/>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2"/>
    <w:semiHidden/>
    <w:rsid w:val="00173CF4"/>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semiHidden/>
    <w:rsid w:val="00173CF4"/>
    <w:pPr>
      <w:suppressAutoHyphens/>
      <w:spacing w:line="240" w:lineRule="atLeast"/>
    </w:pPr>
    <w:rPr>
      <w:color w:val="000080"/>
      <w:lang w:val="en-GB"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2"/>
    <w:semiHidden/>
    <w:rsid w:val="00173CF4"/>
    <w:pPr>
      <w:suppressAutoHyphens/>
      <w:spacing w:line="240" w:lineRule="atLeast"/>
    </w:pPr>
    <w:rPr>
      <w:lang w:val="en-GB"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2"/>
    <w:semiHidden/>
    <w:rsid w:val="00173CF4"/>
    <w:pPr>
      <w:suppressAutoHyphens/>
      <w:spacing w:line="240" w:lineRule="atLeast"/>
    </w:pPr>
    <w:rPr>
      <w:color w:val="FFFFFF"/>
      <w:lang w:val="en-GB"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2"/>
    <w:semiHidden/>
    <w:rsid w:val="00173CF4"/>
    <w:pPr>
      <w:suppressAutoHyphens/>
      <w:spacing w:line="240" w:lineRule="atLeast"/>
    </w:pPr>
    <w:rPr>
      <w:lang w:val="en-GB"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2"/>
    <w:semiHidden/>
    <w:rsid w:val="00173CF4"/>
    <w:pPr>
      <w:suppressAutoHyphens/>
      <w:spacing w:line="240" w:lineRule="atLeast"/>
    </w:pPr>
    <w:rPr>
      <w:lang w:val="en-GB"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2"/>
    <w:semiHidden/>
    <w:rsid w:val="00173CF4"/>
    <w:pPr>
      <w:suppressAutoHyphens/>
      <w:spacing w:line="240" w:lineRule="atLeast"/>
    </w:pPr>
    <w:rPr>
      <w:b/>
      <w:bCs/>
      <w:lang w:val="en-GB"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2"/>
    <w:semiHidden/>
    <w:rsid w:val="00173CF4"/>
    <w:pPr>
      <w:suppressAutoHyphens/>
      <w:spacing w:line="240" w:lineRule="atLeast"/>
    </w:pPr>
    <w:rPr>
      <w:b/>
      <w:bCs/>
      <w:lang w:val="en-GB"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2"/>
    <w:semiHidden/>
    <w:rsid w:val="00173CF4"/>
    <w:pPr>
      <w:suppressAutoHyphens/>
      <w:spacing w:line="240" w:lineRule="atLeast"/>
    </w:pPr>
    <w:rPr>
      <w:b/>
      <w:bCs/>
      <w:lang w:val="en-GB"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semiHidden/>
    <w:rsid w:val="00173CF4"/>
    <w:pPr>
      <w:suppressAutoHyphens/>
      <w:spacing w:line="240" w:lineRule="atLeast"/>
    </w:pPr>
    <w:rPr>
      <w:lang w:val="en-GB"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semiHidden/>
    <w:rsid w:val="00173CF4"/>
    <w:pPr>
      <w:suppressAutoHyphens/>
      <w:spacing w:line="240" w:lineRule="atLeast"/>
    </w:pPr>
    <w:rPr>
      <w:lang w:val="en-GB"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d">
    <w:name w:val="Table Contemporary"/>
    <w:basedOn w:val="a2"/>
    <w:semiHidden/>
    <w:rsid w:val="00173CF4"/>
    <w:pPr>
      <w:suppressAutoHyphens/>
      <w:spacing w:line="240" w:lineRule="atLeast"/>
    </w:pPr>
    <w:rPr>
      <w:lang w:val="en-GB"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e">
    <w:name w:val="Table Elegant"/>
    <w:basedOn w:val="a2"/>
    <w:semiHidden/>
    <w:rsid w:val="00173CF4"/>
    <w:pPr>
      <w:suppressAutoHyphens/>
      <w:spacing w:line="240" w:lineRule="atLeast"/>
    </w:pPr>
    <w:rPr>
      <w:lang w:val="en-GB"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Grid 1"/>
    <w:basedOn w:val="a2"/>
    <w:semiHidden/>
    <w:rsid w:val="00173CF4"/>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2"/>
    <w:semiHidden/>
    <w:rsid w:val="00173CF4"/>
    <w:pPr>
      <w:suppressAutoHyphens/>
      <w:spacing w:line="240" w:lineRule="atLeast"/>
    </w:pPr>
    <w:rPr>
      <w:lang w:val="en-GB"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semiHidden/>
    <w:rsid w:val="00173CF4"/>
    <w:pPr>
      <w:suppressAutoHyphens/>
      <w:spacing w:line="240" w:lineRule="atLeast"/>
    </w:pPr>
    <w:rPr>
      <w:lang w:val="en-GB"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2"/>
    <w:semiHidden/>
    <w:rsid w:val="00173CF4"/>
    <w:pPr>
      <w:suppressAutoHyphens/>
      <w:spacing w:line="240" w:lineRule="atLeast"/>
    </w:pPr>
    <w:rPr>
      <w:lang w:val="en-GB"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semiHidden/>
    <w:rsid w:val="00173CF4"/>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semiHidden/>
    <w:rsid w:val="00173CF4"/>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semiHidden/>
    <w:rsid w:val="00173CF4"/>
    <w:pPr>
      <w:suppressAutoHyphens/>
      <w:spacing w:line="240" w:lineRule="atLeast"/>
    </w:pPr>
    <w:rPr>
      <w:b/>
      <w:bCs/>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semiHidden/>
    <w:rsid w:val="00173CF4"/>
    <w:pPr>
      <w:suppressAutoHyphens/>
      <w:spacing w:line="240" w:lineRule="atLeast"/>
    </w:pPr>
    <w:rPr>
      <w:lang w:val="en-GB"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semiHidden/>
    <w:rsid w:val="00173CF4"/>
    <w:pPr>
      <w:suppressAutoHyphens/>
      <w:spacing w:line="240" w:lineRule="atLeast"/>
    </w:pPr>
    <w:rPr>
      <w:lang w:val="en-GB"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semiHidden/>
    <w:rsid w:val="00173CF4"/>
    <w:pPr>
      <w:suppressAutoHyphens/>
      <w:spacing w:line="240" w:lineRule="atLeast"/>
    </w:pPr>
    <w:rPr>
      <w:lang w:val="en-GB"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rsid w:val="00173CF4"/>
    <w:pPr>
      <w:suppressAutoHyphens/>
      <w:spacing w:line="240" w:lineRule="atLeast"/>
    </w:pPr>
    <w:rPr>
      <w:lang w:val="en-GB"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173CF4"/>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173CF4"/>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173CF4"/>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173CF4"/>
    <w:pPr>
      <w:suppressAutoHyphens/>
      <w:spacing w:line="240" w:lineRule="atLeast"/>
    </w:pPr>
    <w:rPr>
      <w:lang w:val="en-GB"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173CF4"/>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
    <w:name w:val="Table Professional"/>
    <w:basedOn w:val="a2"/>
    <w:semiHidden/>
    <w:rsid w:val="00173CF4"/>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2"/>
    <w:semiHidden/>
    <w:rsid w:val="00173CF4"/>
    <w:pPr>
      <w:suppressAutoHyphens/>
      <w:spacing w:line="240" w:lineRule="atLeast"/>
    </w:pPr>
    <w:rPr>
      <w:lang w:val="en-GB"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2"/>
    <w:semiHidden/>
    <w:rsid w:val="00173CF4"/>
    <w:pPr>
      <w:suppressAutoHyphens/>
      <w:spacing w:line="240" w:lineRule="atLeast"/>
    </w:pPr>
    <w:rPr>
      <w:lang w:val="en-GB"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semiHidden/>
    <w:rsid w:val="00173CF4"/>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2"/>
    <w:semiHidden/>
    <w:rsid w:val="00173CF4"/>
    <w:pPr>
      <w:suppressAutoHyphens/>
      <w:spacing w:line="240" w:lineRule="atLeast"/>
    </w:pPr>
    <w:rPr>
      <w:lang w:val="en-GB"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2"/>
    <w:rsid w:val="00173CF4"/>
    <w:pPr>
      <w:suppressAutoHyphens/>
      <w:spacing w:line="240" w:lineRule="atLeast"/>
    </w:pPr>
    <w:rPr>
      <w:lang w:val="en-GB"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0">
    <w:name w:val="Table Theme"/>
    <w:basedOn w:val="a2"/>
    <w:semiHidden/>
    <w:rsid w:val="00173CF4"/>
    <w:pPr>
      <w:suppressAutoHyphens/>
      <w:spacing w:line="240" w:lineRule="atLeast"/>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2"/>
    <w:rsid w:val="00173CF4"/>
    <w:pPr>
      <w:suppressAutoHyphens/>
      <w:spacing w:line="240" w:lineRule="atLeast"/>
    </w:pPr>
    <w:rPr>
      <w:lang w:val="en-GB"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2"/>
    <w:semiHidden/>
    <w:rsid w:val="00173CF4"/>
    <w:pPr>
      <w:suppressAutoHyphens/>
      <w:spacing w:line="240" w:lineRule="atLeast"/>
    </w:pPr>
    <w:rPr>
      <w:lang w:val="en-GB"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2"/>
    <w:rsid w:val="00173CF4"/>
    <w:pPr>
      <w:suppressAutoHyphens/>
      <w:spacing w:line="240" w:lineRule="atLeast"/>
    </w:pPr>
    <w:rPr>
      <w:lang w:val="en-GB"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1">
    <w:name w:val="Title"/>
    <w:basedOn w:val="a0"/>
    <w:link w:val="affff2"/>
    <w:qFormat/>
    <w:rsid w:val="00173CF4"/>
    <w:pPr>
      <w:spacing w:before="240" w:after="60"/>
      <w:jc w:val="center"/>
      <w:outlineLvl w:val="0"/>
    </w:pPr>
    <w:rPr>
      <w:rFonts w:ascii="Arial" w:eastAsia="Times New Roman" w:hAnsi="Arial" w:cs="Arial"/>
      <w:b/>
      <w:bCs/>
      <w:kern w:val="28"/>
      <w:sz w:val="32"/>
      <w:szCs w:val="32"/>
      <w:lang w:val="en-GB"/>
    </w:rPr>
  </w:style>
  <w:style w:type="character" w:customStyle="1" w:styleId="affff2">
    <w:name w:val="Заголовок Знак"/>
    <w:basedOn w:val="a1"/>
    <w:link w:val="affff1"/>
    <w:rsid w:val="00173CF4"/>
    <w:rPr>
      <w:rFonts w:ascii="Arial" w:hAnsi="Arial" w:cs="Arial"/>
      <w:b/>
      <w:bCs/>
      <w:kern w:val="28"/>
      <w:sz w:val="32"/>
      <w:szCs w:val="32"/>
      <w:lang w:val="en-GB" w:eastAsia="en-US"/>
    </w:rPr>
  </w:style>
  <w:style w:type="paragraph" w:styleId="affff3">
    <w:name w:val="envelope address"/>
    <w:basedOn w:val="a0"/>
    <w:semiHidden/>
    <w:rsid w:val="00173CF4"/>
    <w:pPr>
      <w:framePr w:w="7920" w:h="1980" w:hRule="exact" w:hSpace="180" w:wrap="auto" w:hAnchor="page" w:xAlign="center" w:yAlign="bottom"/>
      <w:ind w:left="2880"/>
    </w:pPr>
    <w:rPr>
      <w:rFonts w:ascii="Arial" w:eastAsia="Times New Roman" w:hAnsi="Arial" w:cs="Arial"/>
      <w:sz w:val="24"/>
      <w:szCs w:val="24"/>
      <w:lang w:val="en-GB"/>
    </w:rPr>
  </w:style>
  <w:style w:type="character" w:customStyle="1" w:styleId="110">
    <w:name w:val="11"/>
    <w:uiPriority w:val="99"/>
    <w:rsid w:val="00173CF4"/>
  </w:style>
  <w:style w:type="paragraph" w:customStyle="1" w:styleId="Default">
    <w:name w:val="Default"/>
    <w:rsid w:val="00173CF4"/>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173CF4"/>
    <w:rPr>
      <w:color w:val="auto"/>
    </w:rPr>
  </w:style>
  <w:style w:type="paragraph" w:customStyle="1" w:styleId="CM54">
    <w:name w:val="CM54"/>
    <w:basedOn w:val="Default"/>
    <w:next w:val="Default"/>
    <w:uiPriority w:val="99"/>
    <w:rsid w:val="00173CF4"/>
    <w:rPr>
      <w:color w:val="auto"/>
    </w:rPr>
  </w:style>
  <w:style w:type="paragraph" w:styleId="affff4">
    <w:name w:val="Revision"/>
    <w:hidden/>
    <w:uiPriority w:val="99"/>
    <w:semiHidden/>
    <w:rsid w:val="00173CF4"/>
    <w:rPr>
      <w:lang w:val="en-GB" w:eastAsia="en-US"/>
    </w:rPr>
  </w:style>
  <w:style w:type="paragraph" w:customStyle="1" w:styleId="En-tte1">
    <w:name w:val="En-tête1"/>
    <w:basedOn w:val="a0"/>
    <w:qFormat/>
    <w:rsid w:val="00173CF4"/>
    <w:pPr>
      <w:tabs>
        <w:tab w:val="center" w:pos="4677"/>
        <w:tab w:val="right" w:pos="9355"/>
      </w:tabs>
      <w:spacing w:line="240" w:lineRule="auto"/>
    </w:pPr>
    <w:rPr>
      <w:rFonts w:eastAsia="Times New Roman" w:cs="Times New Roman"/>
      <w:color w:val="00000A"/>
      <w:sz w:val="24"/>
      <w:szCs w:val="24"/>
      <w:lang w:val="fr-FR" w:eastAsia="ar-SA"/>
    </w:rPr>
  </w:style>
  <w:style w:type="character" w:customStyle="1" w:styleId="content">
    <w:name w:val="content"/>
    <w:basedOn w:val="a1"/>
    <w:rsid w:val="00173CF4"/>
  </w:style>
  <w:style w:type="character" w:customStyle="1" w:styleId="SingleTxtGR0">
    <w:name w:val="_ Single Txt_GR Знак"/>
    <w:link w:val="SingleTxtGR"/>
    <w:rsid w:val="00173CF4"/>
    <w:rPr>
      <w:spacing w:val="4"/>
      <w:w w:val="103"/>
      <w:kern w:val="14"/>
      <w:lang w:val="ru-RU" w:eastAsia="zh-CN"/>
    </w:rPr>
  </w:style>
  <w:style w:type="character" w:customStyle="1" w:styleId="text">
    <w:name w:val="text"/>
    <w:basedOn w:val="a1"/>
    <w:rsid w:val="00173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hyperlink" Target="http://context.reverso.net/translation/russian-english/%D0%9E%D0%BD+%D1%81%D0%BA%D0%BE%D0%BD%D1%81%D1%82%D1%80%D1%83%D0%B8%D1%80%D0%BE%D0%B2%D0%B0%D0%BD+%D1%82%D0%B0%D0%BA%D0%B8%D0%BC+%D0%BE%D0%B1%D1%80%D0%B0%D0%B7%D0%BE%D0%BC%2C+%D1%87%D1%82%D0%BE%D0%B1%D1%8B+%D0%B5%D0%B3%D0%BE+%D0%BC%D0%BE%D0%B6%D0%BD%D0%BE+%D0%B1%D1%8B%D0%BB%D0%BE+%D1%83%D0%B4%D0%B0%D0%BB%D0%B8%D1%82%D1%8C+%D0%B8%D0%B7"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 Id="rId46" Type="http://schemas.openxmlformats.org/officeDocument/2006/relationships/customXml" Target="../customXml/item3.xml"/><Relationship Id="rId20" Type="http://schemas.openxmlformats.org/officeDocument/2006/relationships/image" Target="media/image13.png"/><Relationship Id="rId41"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1.gif"/><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B\PlainPag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591B9F-6BF0-4B16-8F83-505702BD14EE}"/>
</file>

<file path=customXml/itemProps2.xml><?xml version="1.0" encoding="utf-8"?>
<ds:datastoreItem xmlns:ds="http://schemas.openxmlformats.org/officeDocument/2006/customXml" ds:itemID="{88AA24B7-8FB7-401D-B815-8BA65F7E20D1}"/>
</file>

<file path=customXml/itemProps3.xml><?xml version="1.0" encoding="utf-8"?>
<ds:datastoreItem xmlns:ds="http://schemas.openxmlformats.org/officeDocument/2006/customXml" ds:itemID="{C0EDABA7-7AB6-4B31-94DB-944F046ACF94}"/>
</file>

<file path=docProps/app.xml><?xml version="1.0" encoding="utf-8"?>
<Properties xmlns="http://schemas.openxmlformats.org/officeDocument/2006/extended-properties" xmlns:vt="http://schemas.openxmlformats.org/officeDocument/2006/docPropsVTypes">
  <Template>PlainPage.dotm</Template>
  <TotalTime>1</TotalTime>
  <Pages>28</Pages>
  <Words>7323</Words>
  <Characters>49846</Characters>
  <Application>Microsoft Office Word</Application>
  <DocSecurity>0</DocSecurity>
  <Lines>1217</Lines>
  <Paragraphs>454</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E/ECE/324/Rev.2/Add.128/Rev.3/Amend.2</vt:lpstr>
      <vt:lpstr>A/</vt:lpstr>
      <vt:lpstr>A/</vt:lpstr>
    </vt:vector>
  </TitlesOfParts>
  <Company>DCM</Company>
  <LinksUpToDate>false</LinksUpToDate>
  <CharactersWithSpaces>56836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E/ECE/324/Rev.2/Add.128/Rev.3/Amend.2</dc:title>
  <dc:creator>Anna KISSELEVA</dc:creator>
  <cp:keywords> E/ECE/TRANS/505/Rev.2/Add.128/Rev.3/Amend.2</cp:keywords>
  <cp:lastModifiedBy>Ioulia Goussarova</cp:lastModifiedBy>
  <cp:revision>3</cp:revision>
  <cp:lastPrinted>2019-02-27T14:32:00Z</cp:lastPrinted>
  <dcterms:created xsi:type="dcterms:W3CDTF">2019-02-27T14:32:00Z</dcterms:created>
  <dcterms:modified xsi:type="dcterms:W3CDTF">2019-02-27T14:33:00Z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y fmtid="{D5CDD505-2E9C-101B-9397-08002B2CF9AE}" pid="14" name="ContentTypeId">
    <vt:lpwstr>0x0101003B8422D08C252547BB1CFA7F78E2CB83</vt:lpwstr>
  </property>
</Properties>
</file>