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A568FC" w14:paraId="2CCE9CE4" w14:textId="77777777" w:rsidTr="00A27C92">
        <w:trPr>
          <w:trHeight w:hRule="exact" w:val="851"/>
        </w:trPr>
        <w:tc>
          <w:tcPr>
            <w:tcW w:w="9639" w:type="dxa"/>
            <w:gridSpan w:val="2"/>
            <w:tcBorders>
              <w:bottom w:val="single" w:sz="4" w:space="0" w:color="auto"/>
            </w:tcBorders>
            <w:shd w:val="clear" w:color="auto" w:fill="auto"/>
            <w:vAlign w:val="bottom"/>
          </w:tcPr>
          <w:p w14:paraId="7D226D78" w14:textId="77777777" w:rsidR="00A568FC" w:rsidRPr="00A568FC" w:rsidRDefault="00A568FC" w:rsidP="00A568FC">
            <w:pPr>
              <w:jc w:val="right"/>
              <w:rPr>
                <w:lang w:val="en-US"/>
              </w:rPr>
            </w:pPr>
            <w:r w:rsidRPr="00A568FC">
              <w:rPr>
                <w:sz w:val="40"/>
                <w:lang w:val="en-US"/>
              </w:rPr>
              <w:t>E</w:t>
            </w:r>
            <w:r w:rsidRPr="00A568FC">
              <w:rPr>
                <w:lang w:val="en-US"/>
              </w:rPr>
              <w:t>/ECE/324/Rev.2/Add.128/Rev.3/Amend.2−</w:t>
            </w:r>
            <w:r w:rsidRPr="00A568FC">
              <w:rPr>
                <w:sz w:val="40"/>
                <w:lang w:val="en-US"/>
              </w:rPr>
              <w:t>E</w:t>
            </w:r>
            <w:r w:rsidRPr="00A568FC">
              <w:rPr>
                <w:lang w:val="en-US"/>
              </w:rPr>
              <w:t>/ECE/TRANS/505/Rev.2/Add.128/Rev.3/Amend.2</w:t>
            </w:r>
          </w:p>
        </w:tc>
      </w:tr>
      <w:tr w:rsidR="00421A10" w:rsidRPr="00DB58B5" w14:paraId="2111C360" w14:textId="77777777" w:rsidTr="00A27C92">
        <w:trPr>
          <w:trHeight w:hRule="exact" w:val="2835"/>
        </w:trPr>
        <w:tc>
          <w:tcPr>
            <w:tcW w:w="6804" w:type="dxa"/>
            <w:tcBorders>
              <w:top w:val="single" w:sz="4" w:space="0" w:color="auto"/>
              <w:bottom w:val="single" w:sz="12" w:space="0" w:color="auto"/>
            </w:tcBorders>
            <w:shd w:val="clear" w:color="auto" w:fill="auto"/>
          </w:tcPr>
          <w:p w14:paraId="0D6599E4" w14:textId="77777777" w:rsidR="00421A10" w:rsidRPr="00A568FC"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0DCD891D" w14:textId="77777777" w:rsidR="00421A10" w:rsidRPr="00DB58B5" w:rsidRDefault="00A568FC" w:rsidP="00A27C92">
            <w:pPr>
              <w:spacing w:before="480" w:line="240" w:lineRule="exact"/>
            </w:pPr>
            <w:r>
              <w:t>16 janvier 2019</w:t>
            </w:r>
          </w:p>
        </w:tc>
      </w:tr>
    </w:tbl>
    <w:p w14:paraId="4181094D" w14:textId="77777777" w:rsidR="00421A10" w:rsidRPr="006549FF" w:rsidRDefault="0029791D" w:rsidP="0029791D">
      <w:pPr>
        <w:pStyle w:val="HChG"/>
      </w:pPr>
      <w:r>
        <w:tab/>
      </w:r>
      <w:r>
        <w:tab/>
      </w:r>
      <w:r w:rsidR="00421A10" w:rsidRPr="006549FF">
        <w:t>Accord</w:t>
      </w:r>
    </w:p>
    <w:p w14:paraId="0E4E9722" w14:textId="77777777" w:rsidR="00421A10" w:rsidRPr="00583D68" w:rsidRDefault="0029791D" w:rsidP="0029791D">
      <w:pPr>
        <w:pStyle w:val="H1G"/>
      </w:pPr>
      <w:r>
        <w:tab/>
      </w:r>
      <w:r>
        <w:tab/>
      </w:r>
      <w:r w:rsidR="00421A10" w:rsidRPr="00583D68">
        <w:t xml:space="preserve">Concernant l’adoption </w:t>
      </w:r>
      <w:r w:rsidR="00A568FC" w:rsidRPr="008C3761">
        <w:rPr>
          <w:rFonts w:eastAsia="Times New Roman"/>
          <w:lang w:val="fr-FR"/>
        </w:rPr>
        <w:t xml:space="preserve">de Règlements techniques harmonisés </w:t>
      </w:r>
      <w:r w:rsidR="00A568FC">
        <w:rPr>
          <w:rFonts w:eastAsia="Times New Roman"/>
          <w:lang w:val="fr-FR"/>
        </w:rPr>
        <w:br/>
      </w:r>
      <w:r w:rsidR="00A568FC" w:rsidRPr="008C3761">
        <w:rPr>
          <w:rFonts w:eastAsia="Times New Roman"/>
          <w:lang w:val="fr-FR"/>
        </w:rPr>
        <w:t xml:space="preserve">de l’ONU applicables aux véhicules à roues et aux équipements </w:t>
      </w:r>
      <w:r w:rsidR="00A568FC">
        <w:rPr>
          <w:rFonts w:eastAsia="Times New Roman"/>
          <w:lang w:val="fr-FR"/>
        </w:rPr>
        <w:br/>
      </w:r>
      <w:r w:rsidR="00A568FC" w:rsidRPr="008C3761">
        <w:rPr>
          <w:rFonts w:eastAsia="Times New Roman"/>
          <w:lang w:val="fr-FR"/>
        </w:rPr>
        <w:t xml:space="preserve">et pièces susceptibles d’être montés ou utilisés sur les véhicules </w:t>
      </w:r>
      <w:r w:rsidR="00A568FC">
        <w:rPr>
          <w:rFonts w:eastAsia="Times New Roman"/>
          <w:lang w:val="fr-FR"/>
        </w:rPr>
        <w:br/>
      </w:r>
      <w:r w:rsidR="00A568FC" w:rsidRPr="008C3761">
        <w:rPr>
          <w:rFonts w:eastAsia="Times New Roman"/>
          <w:lang w:val="fr-FR"/>
        </w:rPr>
        <w:t>à roues et les conditions de reconnaissance réciproque des homologations délivrées conformément à ces Règlements</w:t>
      </w:r>
      <w:r w:rsidR="00442E31" w:rsidRPr="00A568FC">
        <w:rPr>
          <w:rStyle w:val="Appelnotedebasdep"/>
          <w:b w:val="0"/>
          <w:bCs/>
          <w:sz w:val="20"/>
          <w:vertAlign w:val="baseline"/>
        </w:rPr>
        <w:footnoteReference w:customMarkFollows="1" w:id="2"/>
        <w:t>*</w:t>
      </w:r>
    </w:p>
    <w:p w14:paraId="7808A3C1" w14:textId="77777777" w:rsidR="00421A10" w:rsidRPr="00A12483" w:rsidRDefault="00421A10" w:rsidP="0029791D">
      <w:pPr>
        <w:pStyle w:val="SingleTxtG"/>
        <w:jc w:val="left"/>
        <w:rPr>
          <w:b/>
          <w:sz w:val="24"/>
          <w:szCs w:val="24"/>
        </w:rPr>
      </w:pPr>
      <w:r w:rsidRPr="006549FF">
        <w:t xml:space="preserve">(Révision </w:t>
      </w:r>
      <w:r w:rsidR="00A568FC" w:rsidRPr="008C3761">
        <w:rPr>
          <w:rFonts w:eastAsia="Times New Roman"/>
          <w:lang w:val="fr-FR"/>
        </w:rPr>
        <w:t>3, comprenant les amendements entrés en vigueur le 14 septembre 2017</w:t>
      </w:r>
      <w:r w:rsidRPr="006549FF">
        <w:t>)</w:t>
      </w:r>
    </w:p>
    <w:p w14:paraId="7E7F09FD" w14:textId="77777777" w:rsidR="00421A10" w:rsidRPr="006549FF" w:rsidRDefault="0029791D" w:rsidP="0029791D">
      <w:pPr>
        <w:jc w:val="center"/>
      </w:pPr>
      <w:r>
        <w:t>_______________</w:t>
      </w:r>
    </w:p>
    <w:p w14:paraId="6AAF17E2" w14:textId="77777777" w:rsidR="00421A10" w:rsidRPr="006549FF" w:rsidRDefault="0029791D" w:rsidP="0029791D">
      <w:pPr>
        <w:pStyle w:val="HChG"/>
      </w:pPr>
      <w:r>
        <w:tab/>
      </w:r>
      <w:r>
        <w:tab/>
      </w:r>
      <w:r w:rsidR="00421A10" w:rsidRPr="006549FF">
        <w:t xml:space="preserve">Additif </w:t>
      </w:r>
      <w:r w:rsidR="00A568FC">
        <w:t>128 </w:t>
      </w:r>
      <w:r w:rsidR="00421A10" w:rsidRPr="006549FF">
        <w:t>: Règlement</w:t>
      </w:r>
      <w:r w:rsidR="00421A10">
        <w:t xml:space="preserve"> </w:t>
      </w:r>
      <w:r w:rsidR="001E7643">
        <w:t xml:space="preserve">ONU </w:t>
      </w:r>
      <w:r w:rsidR="00421A10" w:rsidRPr="00B371BF">
        <w:t>n</w:t>
      </w:r>
      <w:r w:rsidR="00421A10" w:rsidRPr="00B371BF">
        <w:rPr>
          <w:vertAlign w:val="superscript"/>
        </w:rPr>
        <w:t>o</w:t>
      </w:r>
      <w:r w:rsidR="00421A10">
        <w:t> </w:t>
      </w:r>
      <w:r w:rsidR="00A568FC">
        <w:t>129</w:t>
      </w:r>
    </w:p>
    <w:p w14:paraId="5A34255F" w14:textId="77777777" w:rsidR="00421A10" w:rsidRPr="006549FF" w:rsidRDefault="0029791D" w:rsidP="0029791D">
      <w:pPr>
        <w:pStyle w:val="H1G"/>
      </w:pPr>
      <w:r>
        <w:tab/>
      </w:r>
      <w:r>
        <w:tab/>
      </w:r>
      <w:r w:rsidR="00421A10" w:rsidRPr="006549FF">
        <w:t xml:space="preserve">Révision </w:t>
      </w:r>
      <w:r w:rsidR="00A568FC" w:rsidRPr="00283875">
        <w:rPr>
          <w:rFonts w:eastAsia="Times New Roman"/>
          <w:lang w:val="fr-FR"/>
        </w:rPr>
        <w:t>3 − Amendement 2</w:t>
      </w:r>
    </w:p>
    <w:p w14:paraId="1D8A9969" w14:textId="77777777" w:rsidR="00421A10" w:rsidRPr="004A7E44" w:rsidRDefault="00A568FC" w:rsidP="0029791D">
      <w:pPr>
        <w:pStyle w:val="SingleTxtG"/>
        <w:spacing w:after="0"/>
      </w:pPr>
      <w:r>
        <w:rPr>
          <w:rFonts w:eastAsia="Times New Roman"/>
          <w:spacing w:val="-2"/>
          <w:lang w:val="fr-FR"/>
        </w:rPr>
        <w:t xml:space="preserve">Série </w:t>
      </w:r>
      <w:r w:rsidRPr="008C3761">
        <w:rPr>
          <w:rFonts w:eastAsia="Times New Roman"/>
          <w:spacing w:val="-2"/>
          <w:lang w:val="fr-FR"/>
        </w:rPr>
        <w:t xml:space="preserve">03 </w:t>
      </w:r>
      <w:r>
        <w:rPr>
          <w:rFonts w:eastAsia="Times New Roman"/>
          <w:spacing w:val="-2"/>
          <w:lang w:val="fr-FR"/>
        </w:rPr>
        <w:t>d’</w:t>
      </w:r>
      <w:r w:rsidRPr="008C3761">
        <w:rPr>
          <w:rFonts w:eastAsia="Times New Roman"/>
          <w:spacing w:val="-2"/>
          <w:lang w:val="fr-FR"/>
        </w:rPr>
        <w:t>amend</w:t>
      </w:r>
      <w:r>
        <w:rPr>
          <w:rFonts w:eastAsia="Times New Roman"/>
          <w:spacing w:val="-2"/>
          <w:lang w:val="fr-FR"/>
        </w:rPr>
        <w:t>e</w:t>
      </w:r>
      <w:r w:rsidRPr="008C3761">
        <w:rPr>
          <w:rFonts w:eastAsia="Times New Roman"/>
          <w:spacing w:val="-2"/>
          <w:lang w:val="fr-FR"/>
        </w:rPr>
        <w:t xml:space="preserve">ments </w:t>
      </w:r>
      <w:r>
        <w:rPr>
          <w:rFonts w:eastAsia="Times New Roman"/>
          <w:spacing w:val="-2"/>
          <w:lang w:val="fr-FR"/>
        </w:rPr>
        <w:t>−</w:t>
      </w:r>
      <w:r w:rsidRPr="008C3761">
        <w:rPr>
          <w:rFonts w:eastAsia="Times New Roman"/>
          <w:spacing w:val="-2"/>
          <w:lang w:val="fr-FR"/>
        </w:rPr>
        <w:t xml:space="preserve"> Date </w:t>
      </w:r>
      <w:r w:rsidRPr="006E250F">
        <w:rPr>
          <w:rFonts w:eastAsia="Times New Roman"/>
          <w:spacing w:val="-2"/>
          <w:lang w:val="fr-FR"/>
        </w:rPr>
        <w:t>d’entrée en vigueur</w:t>
      </w:r>
      <w:r>
        <w:rPr>
          <w:rFonts w:eastAsia="Times New Roman"/>
          <w:spacing w:val="-2"/>
          <w:lang w:val="fr-FR"/>
        </w:rPr>
        <w:t> </w:t>
      </w:r>
      <w:r w:rsidRPr="008C3761">
        <w:rPr>
          <w:rFonts w:eastAsia="Times New Roman"/>
          <w:spacing w:val="-2"/>
          <w:lang w:val="fr-FR"/>
        </w:rPr>
        <w:t xml:space="preserve">: </w:t>
      </w:r>
      <w:r w:rsidRPr="008C3761">
        <w:rPr>
          <w:rFonts w:eastAsia="Times New Roman"/>
          <w:lang w:val="fr-FR"/>
        </w:rPr>
        <w:t xml:space="preserve">29 </w:t>
      </w:r>
      <w:r>
        <w:rPr>
          <w:rFonts w:eastAsia="Times New Roman"/>
          <w:lang w:val="fr-FR"/>
        </w:rPr>
        <w:t>dé</w:t>
      </w:r>
      <w:r w:rsidRPr="008C3761">
        <w:rPr>
          <w:rFonts w:eastAsia="Times New Roman"/>
          <w:lang w:val="fr-FR"/>
        </w:rPr>
        <w:t>cembr</w:t>
      </w:r>
      <w:r>
        <w:rPr>
          <w:rFonts w:eastAsia="Times New Roman"/>
          <w:lang w:val="fr-FR"/>
        </w:rPr>
        <w:t>e</w:t>
      </w:r>
      <w:r w:rsidRPr="008C3761">
        <w:rPr>
          <w:rFonts w:eastAsia="Times New Roman"/>
          <w:lang w:val="fr-FR"/>
        </w:rPr>
        <w:t xml:space="preserve"> 2018</w:t>
      </w:r>
    </w:p>
    <w:p w14:paraId="692C1A33" w14:textId="77777777" w:rsidR="00421A10" w:rsidRDefault="0029791D" w:rsidP="0029791D">
      <w:pPr>
        <w:pStyle w:val="H1G"/>
      </w:pPr>
      <w:r>
        <w:tab/>
      </w:r>
      <w:r>
        <w:tab/>
      </w:r>
      <w:r w:rsidR="00421A10" w:rsidRPr="007619D3">
        <w:t xml:space="preserve">Prescriptions uniformes relatives </w:t>
      </w:r>
      <w:r w:rsidR="00A568FC" w:rsidRPr="00283875">
        <w:rPr>
          <w:rFonts w:eastAsia="Times New Roman"/>
          <w:lang w:val="fr-FR"/>
        </w:rPr>
        <w:t xml:space="preserve">à l’homologation des dispositifs </w:t>
      </w:r>
      <w:r w:rsidR="00A568FC">
        <w:rPr>
          <w:rFonts w:eastAsia="Times New Roman"/>
          <w:lang w:val="fr-FR"/>
        </w:rPr>
        <w:br/>
      </w:r>
      <w:r w:rsidR="00A568FC" w:rsidRPr="00283875">
        <w:rPr>
          <w:rFonts w:eastAsia="Times New Roman"/>
          <w:lang w:val="fr-FR"/>
        </w:rPr>
        <w:t>de</w:t>
      </w:r>
      <w:r w:rsidR="00A568FC">
        <w:rPr>
          <w:rFonts w:eastAsia="Times New Roman"/>
          <w:lang w:val="fr-FR"/>
        </w:rPr>
        <w:t xml:space="preserve"> </w:t>
      </w:r>
      <w:r w:rsidR="00A568FC" w:rsidRPr="00283875">
        <w:rPr>
          <w:rFonts w:eastAsia="Times New Roman"/>
          <w:lang w:val="fr-FR"/>
        </w:rPr>
        <w:t>retenue pour enfants utilisés à bord des véhicules automobiles</w:t>
      </w:r>
    </w:p>
    <w:p w14:paraId="5BF5F430" w14:textId="77777777" w:rsidR="00A568FC" w:rsidRDefault="00A568FC" w:rsidP="00A568FC">
      <w:pPr>
        <w:pStyle w:val="SingleTxtG"/>
        <w:rPr>
          <w:spacing w:val="-6"/>
          <w:lang w:val="fr-FR" w:eastAsia="en-GB"/>
        </w:rPr>
      </w:pPr>
      <w:r w:rsidRPr="00283875">
        <w:rPr>
          <w:lang w:val="fr-FR" w:eastAsia="en-GB"/>
        </w:rPr>
        <w:t>Le présent document est communiqué uniquement à titre d’information</w:t>
      </w:r>
      <w:r w:rsidRPr="008C3761">
        <w:rPr>
          <w:lang w:val="fr-FR" w:eastAsia="en-GB"/>
        </w:rPr>
        <w:t xml:space="preserve">. </w:t>
      </w:r>
      <w:r w:rsidRPr="00283875">
        <w:rPr>
          <w:lang w:val="fr-FR" w:eastAsia="en-GB"/>
        </w:rPr>
        <w:t xml:space="preserve">Le texte authentique, juridiquement contraignant, est celui du document </w:t>
      </w:r>
      <w:r w:rsidRPr="008C3761">
        <w:rPr>
          <w:spacing w:val="-6"/>
          <w:lang w:val="fr-FR" w:eastAsia="en-GB"/>
        </w:rPr>
        <w:t>ECE/TRANS/WP.29/2018/45.</w:t>
      </w:r>
      <w:r w:rsidR="00442E31">
        <w:rPr>
          <w:noProof/>
          <w:lang w:eastAsia="fr-CH"/>
        </w:rPr>
        <mc:AlternateContent>
          <mc:Choice Requires="wps">
            <w:drawing>
              <wp:anchor distT="0" distB="0" distL="114300" distR="114300" simplePos="0" relativeHeight="251658240" behindDoc="0" locked="0" layoutInCell="1" allowOverlap="1" wp14:anchorId="1C5AED35" wp14:editId="674AD900">
                <wp:simplePos x="0" y="0"/>
                <wp:positionH relativeFrom="margin">
                  <wp:posOffset>0</wp:posOffset>
                </wp:positionH>
                <wp:positionV relativeFrom="margin">
                  <wp:posOffset>6301105</wp:posOffset>
                </wp:positionV>
                <wp:extent cx="6120000" cy="115200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152000"/>
                        </a:xfrm>
                        <a:prstGeom prst="rect">
                          <a:avLst/>
                        </a:prstGeom>
                        <a:solidFill>
                          <a:srgbClr val="FFFFFF"/>
                        </a:solidFill>
                        <a:ln w="9525">
                          <a:noFill/>
                          <a:miter lim="800000"/>
                          <a:headEnd/>
                          <a:tailEnd/>
                        </a:ln>
                      </wps:spPr>
                      <wps:txbx>
                        <w:txbxContent>
                          <w:p w14:paraId="01F3EE41" w14:textId="77777777" w:rsidR="00F93F1E" w:rsidRPr="0029791D" w:rsidRDefault="00F93F1E" w:rsidP="00F93F1E">
                            <w:pPr>
                              <w:ind w:left="1134" w:right="1134"/>
                              <w:jc w:val="center"/>
                            </w:pPr>
                            <w:r>
                              <w:t>_______________</w:t>
                            </w:r>
                          </w:p>
                          <w:p w14:paraId="0607EA51" w14:textId="77777777" w:rsidR="00F93F1E" w:rsidRDefault="00F93F1E" w:rsidP="00F93F1E">
                            <w:pPr>
                              <w:jc w:val="center"/>
                              <w:rPr>
                                <w:b/>
                                <w:bCs/>
                                <w:sz w:val="22"/>
                              </w:rPr>
                            </w:pPr>
                            <w:r>
                              <w:rPr>
                                <w:noProof/>
                                <w:lang w:eastAsia="fr-CH"/>
                              </w:rPr>
                              <w:drawing>
                                <wp:inline distT="0" distB="0" distL="0" distR="0" wp14:anchorId="5276D035" wp14:editId="331E701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8B4C977" w14:textId="77777777" w:rsidR="00F93F1E" w:rsidRDefault="00F93F1E"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AED35" id="_x0000_t202" coordsize="21600,21600" o:spt="202" path="m,l,21600r21600,l21600,xe">
                <v:stroke joinstyle="miter"/>
                <v:path gradientshapeok="t" o:connecttype="rect"/>
              </v:shapetype>
              <v:shape id="Zone de texte 4" o:spid="_x0000_s1026" type="#_x0000_t202" style="position:absolute;left:0;text-align:left;margin-left:0;margin-top:496.15pt;width:481.9pt;height:9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" stroked="f">
                <v:textbox inset="0,0,0,0">
                  <w:txbxContent>
                    <w:p w14:paraId="01F3EE41" w14:textId="77777777" w:rsidR="00F93F1E" w:rsidRPr="0029791D" w:rsidRDefault="00F93F1E" w:rsidP="00F93F1E">
                      <w:pPr>
                        <w:ind w:left="1134" w:right="1134"/>
                        <w:jc w:val="center"/>
                      </w:pPr>
                      <w:r>
                        <w:t>_______________</w:t>
                      </w:r>
                    </w:p>
                    <w:p w14:paraId="0607EA51" w14:textId="77777777" w:rsidR="00F93F1E" w:rsidRDefault="00F93F1E" w:rsidP="00F93F1E">
                      <w:pPr>
                        <w:jc w:val="center"/>
                        <w:rPr>
                          <w:b/>
                          <w:bCs/>
                          <w:sz w:val="22"/>
                        </w:rPr>
                      </w:pPr>
                      <w:r>
                        <w:rPr>
                          <w:noProof/>
                          <w:lang w:eastAsia="fr-CH"/>
                        </w:rPr>
                        <w:drawing>
                          <wp:inline distT="0" distB="0" distL="0" distR="0" wp14:anchorId="5276D035" wp14:editId="331E701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78B4C977" w14:textId="77777777" w:rsidR="00F93F1E" w:rsidRDefault="00F93F1E" w:rsidP="00C6525D">
                      <w:pPr>
                        <w:jc w:val="center"/>
                      </w:pPr>
                      <w:r w:rsidRPr="0029791D">
                        <w:rPr>
                          <w:b/>
                          <w:bCs/>
                          <w:sz w:val="24"/>
                          <w:szCs w:val="24"/>
                        </w:rPr>
                        <w:t>Nations Unies</w:t>
                      </w:r>
                    </w:p>
                  </w:txbxContent>
                </v:textbox>
                <w10:wrap anchorx="margin" anchory="margin"/>
              </v:shape>
            </w:pict>
          </mc:Fallback>
        </mc:AlternateContent>
      </w:r>
    </w:p>
    <w:p w14:paraId="05A5B13B" w14:textId="77777777" w:rsidR="00A568FC" w:rsidRDefault="00A568FC">
      <w:pPr>
        <w:suppressAutoHyphens w:val="0"/>
        <w:kinsoku/>
        <w:overflowPunct/>
        <w:autoSpaceDE/>
        <w:autoSpaceDN/>
        <w:adjustRightInd/>
        <w:snapToGrid/>
        <w:spacing w:line="240" w:lineRule="auto"/>
        <w:rPr>
          <w:spacing w:val="-6"/>
          <w:lang w:val="fr-FR" w:eastAsia="en-GB"/>
        </w:rPr>
      </w:pPr>
      <w:r>
        <w:rPr>
          <w:spacing w:val="-6"/>
          <w:lang w:val="fr-FR" w:eastAsia="en-GB"/>
        </w:rPr>
        <w:br w:type="page"/>
      </w:r>
    </w:p>
    <w:p w14:paraId="408CC51A" w14:textId="77777777" w:rsidR="00A568FC" w:rsidRPr="00380B44" w:rsidRDefault="00A568FC" w:rsidP="00A568FC">
      <w:pPr>
        <w:pStyle w:val="SingleTxtG"/>
        <w:rPr>
          <w:i/>
          <w:lang w:val="fr-FR"/>
        </w:rPr>
      </w:pPr>
      <w:r w:rsidRPr="00380B44">
        <w:rPr>
          <w:i/>
          <w:lang w:val="fr-FR"/>
        </w:rPr>
        <w:lastRenderedPageBreak/>
        <w:t>Paragraphe 1</w:t>
      </w:r>
      <w:r w:rsidRPr="00380B44">
        <w:rPr>
          <w:lang w:val="fr-FR"/>
        </w:rPr>
        <w:t>, lire</w:t>
      </w:r>
      <w:r>
        <w:rPr>
          <w:lang w:val="fr-FR"/>
        </w:rPr>
        <w:t> </w:t>
      </w:r>
      <w:r w:rsidRPr="00380B44">
        <w:rPr>
          <w:lang w:val="fr-FR"/>
        </w:rPr>
        <w:t>:</w:t>
      </w:r>
    </w:p>
    <w:p w14:paraId="737257C6" w14:textId="77777777" w:rsidR="00A568FC" w:rsidRPr="00380B44" w:rsidRDefault="00A568FC" w:rsidP="00A568FC">
      <w:pPr>
        <w:pStyle w:val="HChG"/>
        <w:tabs>
          <w:tab w:val="left" w:pos="2410"/>
        </w:tabs>
        <w:rPr>
          <w:lang w:val="fr-FR"/>
        </w:rPr>
      </w:pPr>
      <w:r w:rsidRPr="00380B44">
        <w:rPr>
          <w:lang w:val="fr-FR"/>
        </w:rPr>
        <w:tab/>
      </w:r>
      <w:r w:rsidRPr="00380B44">
        <w:rPr>
          <w:lang w:val="fr-FR"/>
        </w:rPr>
        <w:tab/>
      </w:r>
      <w:r w:rsidRPr="008E106B">
        <w:rPr>
          <w:sz w:val="20"/>
          <w:lang w:val="fr-FR"/>
        </w:rPr>
        <w:t>« </w:t>
      </w:r>
      <w:r>
        <w:rPr>
          <w:lang w:val="fr-FR"/>
        </w:rPr>
        <w:t>1.</w:t>
      </w:r>
      <w:r>
        <w:rPr>
          <w:lang w:val="fr-FR"/>
        </w:rPr>
        <w:tab/>
      </w:r>
      <w:r w:rsidRPr="00380B44">
        <w:rPr>
          <w:lang w:val="fr-FR"/>
        </w:rPr>
        <w:t>Domaine d’application</w:t>
      </w:r>
    </w:p>
    <w:p w14:paraId="049E4543" w14:textId="77777777" w:rsidR="00A568FC" w:rsidRPr="00380B44" w:rsidRDefault="00A568FC" w:rsidP="00A568FC">
      <w:pPr>
        <w:pStyle w:val="SingleTxtG"/>
        <w:ind w:left="2410"/>
        <w:rPr>
          <w:lang w:val="fr-FR"/>
        </w:rPr>
      </w:pPr>
      <w:r w:rsidRPr="00380B44">
        <w:rPr>
          <w:lang w:val="fr-FR"/>
        </w:rPr>
        <w:t>Le présent Règlement s’applique (dans ses phases 1, 2 et 3) aux dispositifs de retenue pour enfants ci-après, destinés aux enfants voyageant dans des véhicules à moteur</w:t>
      </w:r>
      <w:r>
        <w:rPr>
          <w:lang w:val="fr-FR"/>
        </w:rPr>
        <w:t> :</w:t>
      </w:r>
    </w:p>
    <w:p w14:paraId="46D3D868" w14:textId="77777777" w:rsidR="00A568FC" w:rsidRPr="00380B44" w:rsidRDefault="00A568FC" w:rsidP="00A568FC">
      <w:pPr>
        <w:pStyle w:val="SingleTxtG"/>
        <w:ind w:left="2977" w:hanging="567"/>
        <w:rPr>
          <w:lang w:val="fr-FR"/>
        </w:rPr>
      </w:pPr>
      <w:r w:rsidRPr="00380B44">
        <w:rPr>
          <w:lang w:val="fr-FR"/>
        </w:rPr>
        <w:t>a)</w:t>
      </w:r>
      <w:r w:rsidRPr="00380B44">
        <w:rPr>
          <w:lang w:val="fr-FR"/>
        </w:rPr>
        <w:tab/>
        <w:t>Dispositifs améliorés de retenue pour enfants ISOFIX universels</w:t>
      </w:r>
      <w:r>
        <w:rPr>
          <w:lang w:val="fr-FR"/>
        </w:rPr>
        <w:t xml:space="preserve"> </w:t>
      </w:r>
      <w:r w:rsidRPr="00380B44">
        <w:rPr>
          <w:lang w:val="fr-FR"/>
        </w:rPr>
        <w:t>intégraux (</w:t>
      </w:r>
      <w:r>
        <w:rPr>
          <w:lang w:val="fr-FR"/>
        </w:rPr>
        <w:t>“</w:t>
      </w:r>
      <w:r w:rsidRPr="00380B44">
        <w:rPr>
          <w:lang w:val="fr-FR"/>
        </w:rPr>
        <w:t>i-Size</w:t>
      </w:r>
      <w:r>
        <w:rPr>
          <w:lang w:val="fr-FR"/>
        </w:rPr>
        <w:t>”</w:t>
      </w:r>
      <w:r w:rsidRPr="00380B44">
        <w:rPr>
          <w:lang w:val="fr-FR"/>
        </w:rPr>
        <w:t>)</w:t>
      </w:r>
      <w:r>
        <w:rPr>
          <w:lang w:val="fr-FR"/>
        </w:rPr>
        <w:t> </w:t>
      </w:r>
      <w:r w:rsidRPr="00380B44">
        <w:rPr>
          <w:lang w:val="fr-FR"/>
        </w:rPr>
        <w:t>;</w:t>
      </w:r>
    </w:p>
    <w:p w14:paraId="4821E90B" w14:textId="77777777" w:rsidR="00A568FC" w:rsidRPr="00380B44" w:rsidRDefault="00A568FC" w:rsidP="00A568FC">
      <w:pPr>
        <w:pStyle w:val="SingleTxtG"/>
        <w:ind w:left="2977" w:hanging="567"/>
        <w:rPr>
          <w:lang w:val="fr-FR"/>
        </w:rPr>
      </w:pPr>
      <w:r w:rsidRPr="00380B44">
        <w:rPr>
          <w:lang w:val="fr-FR"/>
        </w:rPr>
        <w:t>b)</w:t>
      </w:r>
      <w:r w:rsidRPr="00380B44">
        <w:rPr>
          <w:lang w:val="fr-FR"/>
        </w:rPr>
        <w:tab/>
        <w:t>Dispositifs améliorés de retenue pour enfants ISOFIX intégraux spécifiques à un véhicule</w:t>
      </w:r>
      <w:r>
        <w:rPr>
          <w:lang w:val="fr-FR"/>
        </w:rPr>
        <w:t> </w:t>
      </w:r>
      <w:r w:rsidRPr="00380B44">
        <w:rPr>
          <w:lang w:val="fr-FR"/>
        </w:rPr>
        <w:t>;</w:t>
      </w:r>
    </w:p>
    <w:p w14:paraId="57F62DFA" w14:textId="77777777" w:rsidR="00A568FC" w:rsidRPr="00380B44" w:rsidRDefault="00A568FC" w:rsidP="00A568FC">
      <w:pPr>
        <w:pStyle w:val="SingleTxtG"/>
        <w:ind w:left="2977" w:hanging="567"/>
        <w:rPr>
          <w:lang w:val="fr-FR"/>
        </w:rPr>
      </w:pPr>
      <w:r w:rsidRPr="00380B44">
        <w:rPr>
          <w:lang w:val="fr-FR"/>
        </w:rPr>
        <w:t>c)</w:t>
      </w:r>
      <w:r w:rsidRPr="00380B44">
        <w:rPr>
          <w:lang w:val="fr-FR"/>
        </w:rPr>
        <w:tab/>
        <w:t>Dispositifs améliorés de retenue pour enfants universels non intégraux (rehausseur i-Size)</w:t>
      </w:r>
      <w:r>
        <w:rPr>
          <w:lang w:val="fr-FR"/>
        </w:rPr>
        <w:t> </w:t>
      </w:r>
      <w:r w:rsidRPr="00380B44">
        <w:rPr>
          <w:lang w:val="fr-FR"/>
        </w:rPr>
        <w:t>;</w:t>
      </w:r>
    </w:p>
    <w:p w14:paraId="1A4EA7A4" w14:textId="77777777" w:rsidR="00A568FC" w:rsidRPr="00380B44" w:rsidRDefault="00A568FC" w:rsidP="00A568FC">
      <w:pPr>
        <w:pStyle w:val="SingleTxtG"/>
        <w:ind w:left="2977" w:hanging="567"/>
        <w:rPr>
          <w:lang w:val="fr-FR"/>
        </w:rPr>
      </w:pPr>
      <w:r w:rsidRPr="00380B44">
        <w:rPr>
          <w:lang w:val="fr-FR"/>
        </w:rPr>
        <w:t>d)</w:t>
      </w:r>
      <w:r w:rsidRPr="00380B44">
        <w:rPr>
          <w:lang w:val="fr-FR"/>
        </w:rPr>
        <w:tab/>
        <w:t>Dispositifs améliorés de retenue pour enfants non intégraux spécifiques à un véhicule (rehausseur spécifique à un véhicule)</w:t>
      </w:r>
      <w:r>
        <w:rPr>
          <w:lang w:val="fr-FR"/>
        </w:rPr>
        <w:t> </w:t>
      </w:r>
      <w:r w:rsidRPr="00380B44">
        <w:rPr>
          <w:lang w:val="fr-FR"/>
        </w:rPr>
        <w:t>;</w:t>
      </w:r>
    </w:p>
    <w:p w14:paraId="5681ED8F" w14:textId="77777777" w:rsidR="00A568FC" w:rsidRPr="00380B44" w:rsidRDefault="00A568FC" w:rsidP="00A568FC">
      <w:pPr>
        <w:pStyle w:val="SingleTxtG"/>
        <w:ind w:left="2977" w:hanging="567"/>
        <w:rPr>
          <w:lang w:val="fr-FR"/>
        </w:rPr>
      </w:pPr>
      <w:r w:rsidRPr="00380B44">
        <w:rPr>
          <w:lang w:val="fr-FR"/>
        </w:rPr>
        <w:t>e)</w:t>
      </w:r>
      <w:r w:rsidRPr="00380B44">
        <w:rPr>
          <w:lang w:val="fr-FR"/>
        </w:rPr>
        <w:tab/>
        <w:t>Dispositifs améliorés de retenue pour enfants universels intégraux à</w:t>
      </w:r>
      <w:r>
        <w:rPr>
          <w:lang w:val="fr-FR"/>
        </w:rPr>
        <w:t> </w:t>
      </w:r>
      <w:r w:rsidRPr="00380B44">
        <w:rPr>
          <w:lang w:val="fr-FR"/>
        </w:rPr>
        <w:t>ceinture</w:t>
      </w:r>
      <w:r>
        <w:rPr>
          <w:lang w:val="fr-FR"/>
        </w:rPr>
        <w:t> </w:t>
      </w:r>
      <w:r w:rsidRPr="00380B44">
        <w:rPr>
          <w:lang w:val="fr-FR"/>
        </w:rPr>
        <w:t>;</w:t>
      </w:r>
    </w:p>
    <w:p w14:paraId="51835C84" w14:textId="77777777" w:rsidR="00A568FC" w:rsidRPr="00380B44" w:rsidRDefault="00A568FC" w:rsidP="00A568FC">
      <w:pPr>
        <w:pStyle w:val="SingleTxtG"/>
        <w:ind w:left="2977" w:hanging="567"/>
        <w:rPr>
          <w:lang w:val="fr-FR"/>
        </w:rPr>
      </w:pPr>
      <w:r w:rsidRPr="00380B44">
        <w:rPr>
          <w:lang w:val="fr-FR"/>
        </w:rPr>
        <w:t>f)</w:t>
      </w:r>
      <w:r w:rsidRPr="00380B44">
        <w:rPr>
          <w:lang w:val="fr-FR"/>
        </w:rPr>
        <w:tab/>
        <w:t>Dispositifs améliorés de retenue pour enfants intégraux à ceinture spécifiques à un véhicule.</w:t>
      </w:r>
      <w:r>
        <w:rPr>
          <w:lang w:val="fr-FR"/>
        </w:rPr>
        <w:t> </w:t>
      </w:r>
      <w:r w:rsidRPr="00380B44">
        <w:rPr>
          <w:lang w:val="fr-FR"/>
        </w:rPr>
        <w:t>».</w:t>
      </w:r>
    </w:p>
    <w:p w14:paraId="37811E6D" w14:textId="77777777" w:rsidR="00A568FC" w:rsidRPr="00380B44" w:rsidRDefault="00A568FC" w:rsidP="00A568FC">
      <w:pPr>
        <w:pStyle w:val="SingleTxtG"/>
        <w:rPr>
          <w:lang w:val="fr-FR"/>
        </w:rPr>
      </w:pPr>
      <w:r w:rsidRPr="00FE4F41">
        <w:rPr>
          <w:i/>
        </w:rPr>
        <w:t>Ajouter</w:t>
      </w:r>
      <w:r w:rsidRPr="00FE4F41">
        <w:rPr>
          <w:i/>
          <w:lang w:val="fr-FR"/>
        </w:rPr>
        <w:t xml:space="preserve"> un nouveau paragraphe 2.3.2</w:t>
      </w:r>
      <w:r w:rsidRPr="00380B44">
        <w:rPr>
          <w:lang w:val="fr-FR"/>
        </w:rPr>
        <w:t>, libellé comme suit</w:t>
      </w:r>
      <w:r>
        <w:rPr>
          <w:lang w:val="fr-FR"/>
        </w:rPr>
        <w:t> </w:t>
      </w:r>
      <w:r w:rsidRPr="00380B44">
        <w:rPr>
          <w:lang w:val="fr-FR"/>
        </w:rPr>
        <w:t>:</w:t>
      </w:r>
    </w:p>
    <w:p w14:paraId="6F7919B4" w14:textId="77777777" w:rsidR="00A568FC" w:rsidRPr="00380B44" w:rsidRDefault="00A568FC" w:rsidP="00A568FC">
      <w:pPr>
        <w:pStyle w:val="SingleTxtG"/>
        <w:tabs>
          <w:tab w:val="left" w:pos="2410"/>
        </w:tabs>
        <w:ind w:left="2410" w:hanging="1276"/>
        <w:rPr>
          <w:lang w:val="fr-FR"/>
        </w:rPr>
      </w:pPr>
      <w:r w:rsidRPr="00380B44">
        <w:rPr>
          <w:lang w:val="fr-FR"/>
        </w:rPr>
        <w:t>«</w:t>
      </w:r>
      <w:r>
        <w:rPr>
          <w:lang w:val="fr-FR"/>
        </w:rPr>
        <w:t> 2.3.2</w:t>
      </w:r>
      <w:r>
        <w:rPr>
          <w:lang w:val="fr-FR"/>
        </w:rPr>
        <w:tab/>
        <w:t>“</w:t>
      </w:r>
      <w:r w:rsidRPr="00380B44">
        <w:rPr>
          <w:i/>
          <w:lang w:val="fr-FR"/>
        </w:rPr>
        <w:t>Universel à ceinture</w:t>
      </w:r>
      <w:r>
        <w:rPr>
          <w:lang w:val="fr-FR"/>
        </w:rPr>
        <w:t>”</w:t>
      </w:r>
      <w:r w:rsidRPr="00380B44">
        <w:rPr>
          <w:lang w:val="fr-FR"/>
        </w:rPr>
        <w:t xml:space="preserve"> (Dispositif amélioré de retenue pour enfants universel intégral à ceinture), une catégorie de dispositifs améliorés de retenue pour enfants avant tout conçus pour être attachés uniquement par la ceinture de sécurité pour adultes à toutes les places assises universelles d’un véhicule, telles qu’elles sont définies et homologuées conformément au Règlement </w:t>
      </w:r>
      <w:r>
        <w:rPr>
          <w:lang w:val="fr-FR"/>
        </w:rPr>
        <w:t xml:space="preserve">ONU </w:t>
      </w:r>
      <w:r w:rsidRPr="00380B44">
        <w:rPr>
          <w:lang w:val="fr-FR"/>
        </w:rPr>
        <w:t>n</w:t>
      </w:r>
      <w:r w:rsidRPr="00380B44">
        <w:rPr>
          <w:vertAlign w:val="superscript"/>
          <w:lang w:val="fr-FR"/>
        </w:rPr>
        <w:t>o</w:t>
      </w:r>
      <w:r>
        <w:rPr>
          <w:lang w:val="fr-FR"/>
        </w:rPr>
        <w:t> </w:t>
      </w:r>
      <w:r w:rsidRPr="00380B44">
        <w:rPr>
          <w:lang w:val="fr-FR"/>
        </w:rPr>
        <w:t>16.</w:t>
      </w:r>
      <w:r>
        <w:rPr>
          <w:lang w:val="fr-FR"/>
        </w:rPr>
        <w:t> </w:t>
      </w:r>
      <w:r w:rsidRPr="00380B44">
        <w:rPr>
          <w:lang w:val="fr-FR"/>
        </w:rPr>
        <w:t>».</w:t>
      </w:r>
    </w:p>
    <w:p w14:paraId="13DC13FE" w14:textId="77777777" w:rsidR="00A568FC" w:rsidRPr="00380B44" w:rsidRDefault="00A568FC" w:rsidP="00A568FC">
      <w:pPr>
        <w:pStyle w:val="SingleTxtG"/>
        <w:rPr>
          <w:lang w:val="fr-FR"/>
        </w:rPr>
      </w:pPr>
      <w:r w:rsidRPr="00380B44">
        <w:rPr>
          <w:i/>
          <w:lang w:val="fr-FR"/>
        </w:rPr>
        <w:t xml:space="preserve">L’ancien paragraphe 2.3.2 </w:t>
      </w:r>
      <w:r w:rsidRPr="00380B44">
        <w:rPr>
          <w:lang w:val="fr-FR"/>
        </w:rPr>
        <w:t>devient le paragraphe 2.3.3.</w:t>
      </w:r>
    </w:p>
    <w:p w14:paraId="7CF7A5A7" w14:textId="77777777" w:rsidR="00A568FC" w:rsidRPr="00380B44" w:rsidRDefault="00A568FC" w:rsidP="00A568FC">
      <w:pPr>
        <w:pStyle w:val="SingleTxtG"/>
        <w:rPr>
          <w:i/>
          <w:lang w:val="fr-FR"/>
        </w:rPr>
      </w:pPr>
      <w:r w:rsidRPr="00380B44">
        <w:rPr>
          <w:i/>
          <w:lang w:val="fr-FR"/>
        </w:rPr>
        <w:t>Ajou</w:t>
      </w:r>
      <w:r>
        <w:rPr>
          <w:i/>
          <w:lang w:val="fr-FR"/>
        </w:rPr>
        <w:t>ter un nouveau paragraphe 2.7.3</w:t>
      </w:r>
      <w:r w:rsidRPr="00DD3926">
        <w:rPr>
          <w:lang w:val="fr-FR"/>
        </w:rPr>
        <w:t>,</w:t>
      </w:r>
      <w:r w:rsidRPr="00380B44">
        <w:rPr>
          <w:lang w:val="fr-FR"/>
        </w:rPr>
        <w:t xml:space="preserve"> comme suit</w:t>
      </w:r>
      <w:r>
        <w:rPr>
          <w:lang w:val="fr-FR"/>
        </w:rPr>
        <w:t> </w:t>
      </w:r>
      <w:r w:rsidRPr="00380B44">
        <w:rPr>
          <w:lang w:val="fr-FR"/>
        </w:rPr>
        <w:t>:</w:t>
      </w:r>
    </w:p>
    <w:p w14:paraId="439AE237" w14:textId="77777777" w:rsidR="00A568FC" w:rsidRPr="00380B44" w:rsidRDefault="00A568FC" w:rsidP="00A568FC">
      <w:pPr>
        <w:pStyle w:val="SingleTxtG"/>
        <w:tabs>
          <w:tab w:val="left" w:pos="2410"/>
        </w:tabs>
        <w:ind w:left="2410" w:hanging="1276"/>
        <w:rPr>
          <w:lang w:val="fr-FR"/>
        </w:rPr>
      </w:pPr>
      <w:r w:rsidRPr="00380B44">
        <w:rPr>
          <w:iCs/>
          <w:lang w:val="fr-FR"/>
        </w:rPr>
        <w:t>«</w:t>
      </w:r>
      <w:r>
        <w:rPr>
          <w:iCs/>
          <w:lang w:val="fr-FR"/>
        </w:rPr>
        <w:t> </w:t>
      </w:r>
      <w:r w:rsidRPr="00380B44">
        <w:rPr>
          <w:iCs/>
          <w:lang w:val="fr-FR"/>
        </w:rPr>
        <w:t>2.7</w:t>
      </w:r>
      <w:r>
        <w:rPr>
          <w:lang w:val="fr-FR"/>
        </w:rPr>
        <w:t>.3</w:t>
      </w:r>
      <w:r w:rsidRPr="00380B44">
        <w:rPr>
          <w:lang w:val="fr-FR"/>
        </w:rPr>
        <w:tab/>
      </w:r>
      <w:r>
        <w:rPr>
          <w:lang w:val="fr-FR"/>
        </w:rPr>
        <w:t>“</w:t>
      </w:r>
      <w:r w:rsidRPr="00380B44">
        <w:rPr>
          <w:i/>
          <w:lang w:val="fr-FR"/>
        </w:rPr>
        <w:t>Dispositif à ceinture, spécifique à un véhicule</w:t>
      </w:r>
      <w:r>
        <w:rPr>
          <w:lang w:val="fr-FR"/>
        </w:rPr>
        <w:t>”</w:t>
      </w:r>
      <w:r w:rsidRPr="00380B44">
        <w:rPr>
          <w:lang w:val="fr-FR"/>
        </w:rPr>
        <w:t xml:space="preserve">, une catégorie de dispositifs améliorés de retenue pour enfants fixés à certains types de véhicules au moyen de la ceinture de sécurité du véhicule. Des points d’ancrage supplémentaires admis au titre du Règlement </w:t>
      </w:r>
      <w:r>
        <w:rPr>
          <w:lang w:val="fr-FR"/>
        </w:rPr>
        <w:t xml:space="preserve">ONU </w:t>
      </w:r>
      <w:r w:rsidRPr="00380B44">
        <w:rPr>
          <w:lang w:val="fr-FR"/>
        </w:rPr>
        <w:t>n</w:t>
      </w:r>
      <w:r w:rsidRPr="00380B44">
        <w:rPr>
          <w:vertAlign w:val="superscript"/>
          <w:lang w:val="fr-FR"/>
        </w:rPr>
        <w:t>o</w:t>
      </w:r>
      <w:r w:rsidRPr="00713D65">
        <w:rPr>
          <w:lang w:val="fr-FR"/>
        </w:rPr>
        <w:t> </w:t>
      </w:r>
      <w:r w:rsidRPr="00380B44">
        <w:rPr>
          <w:lang w:val="fr-FR"/>
        </w:rPr>
        <w:t>[144] peuvent être utilisés. Tous les points d’ancrage nécessaires pour fixer un dispositif amélioré de retenue pour enfants orienté vers l’arrière doivent être contrôlés conformément à l’annexe 25. Les dispositifs améliorés de retenue pour enfants qui utilisent le tableau de bord du véhicule comme zone de contact sont autorisés.</w:t>
      </w:r>
      <w:r>
        <w:rPr>
          <w:lang w:val="fr-FR"/>
        </w:rPr>
        <w:t> ».</w:t>
      </w:r>
    </w:p>
    <w:p w14:paraId="27E53D36" w14:textId="77777777" w:rsidR="00A568FC" w:rsidRPr="00380B44" w:rsidRDefault="00A568FC" w:rsidP="00A568FC">
      <w:pPr>
        <w:pStyle w:val="SingleTxtG"/>
        <w:rPr>
          <w:i/>
          <w:lang w:val="fr-FR"/>
        </w:rPr>
      </w:pPr>
      <w:r w:rsidRPr="00380B44">
        <w:rPr>
          <w:i/>
          <w:lang w:val="fr-FR"/>
        </w:rPr>
        <w:t>Paragraphe 2.12</w:t>
      </w:r>
      <w:r w:rsidRPr="00DD3926">
        <w:rPr>
          <w:lang w:val="fr-FR"/>
        </w:rPr>
        <w:t>,</w:t>
      </w:r>
      <w:r w:rsidRPr="00380B44">
        <w:rPr>
          <w:i/>
          <w:lang w:val="fr-FR"/>
        </w:rPr>
        <w:t xml:space="preserve"> </w:t>
      </w:r>
      <w:r w:rsidRPr="00380B44">
        <w:rPr>
          <w:lang w:val="fr-FR"/>
        </w:rPr>
        <w:t>lire</w:t>
      </w:r>
      <w:r w:rsidRPr="004A647F">
        <w:rPr>
          <w:lang w:val="fr-FR"/>
        </w:rPr>
        <w:t> :</w:t>
      </w:r>
    </w:p>
    <w:p w14:paraId="206A034E" w14:textId="77777777" w:rsidR="00A568FC" w:rsidRPr="00380B44" w:rsidRDefault="00A568FC" w:rsidP="00A568FC">
      <w:pPr>
        <w:pStyle w:val="SingleTxtG"/>
        <w:tabs>
          <w:tab w:val="left" w:pos="2410"/>
        </w:tabs>
        <w:ind w:left="2410" w:hanging="1276"/>
        <w:rPr>
          <w:bCs/>
          <w:lang w:val="fr-FR"/>
        </w:rPr>
      </w:pPr>
      <w:bookmarkStart w:id="0" w:name="2_143"/>
      <w:r w:rsidRPr="00380B44">
        <w:rPr>
          <w:bCs/>
          <w:lang w:val="fr-FR"/>
        </w:rPr>
        <w:t>«</w:t>
      </w:r>
      <w:r>
        <w:rPr>
          <w:bCs/>
          <w:lang w:val="fr-FR"/>
        </w:rPr>
        <w:t> 2.12</w:t>
      </w:r>
      <w:r w:rsidRPr="00380B44">
        <w:rPr>
          <w:bCs/>
          <w:lang w:val="fr-FR"/>
        </w:rPr>
        <w:tab/>
      </w:r>
      <w:bookmarkEnd w:id="0"/>
      <w:r>
        <w:rPr>
          <w:bCs/>
          <w:lang w:val="fr-FR"/>
        </w:rPr>
        <w:t>“</w:t>
      </w:r>
      <w:r w:rsidRPr="00380B44">
        <w:rPr>
          <w:bCs/>
          <w:i/>
          <w:iCs/>
          <w:lang w:val="fr-FR"/>
        </w:rPr>
        <w:t>Système antirotation</w:t>
      </w:r>
      <w:r w:rsidRPr="00713D65">
        <w:rPr>
          <w:bCs/>
          <w:iCs/>
          <w:lang w:val="fr-FR"/>
        </w:rPr>
        <w:t>”</w:t>
      </w:r>
    </w:p>
    <w:p w14:paraId="1E0D9424" w14:textId="77777777" w:rsidR="00A568FC" w:rsidRPr="00380B44" w:rsidRDefault="00A568FC" w:rsidP="00A568FC">
      <w:pPr>
        <w:pStyle w:val="SingleTxtG"/>
        <w:ind w:left="2410"/>
        <w:rPr>
          <w:lang w:val="fr-FR"/>
        </w:rPr>
      </w:pPr>
      <w:r>
        <w:rPr>
          <w:lang w:val="fr-FR"/>
        </w:rPr>
        <w:t>U</w:t>
      </w:r>
      <w:r w:rsidRPr="00380B44">
        <w:rPr>
          <w:lang w:val="fr-FR"/>
        </w:rPr>
        <w:t>n système conçu pour limiter la rotation du dispositif amélioré de retenue pour enfants en cas de choc, composé</w:t>
      </w:r>
      <w:r>
        <w:rPr>
          <w:lang w:val="fr-FR"/>
        </w:rPr>
        <w:t> </w:t>
      </w:r>
      <w:r w:rsidRPr="00380B44">
        <w:rPr>
          <w:lang w:val="fr-FR"/>
        </w:rPr>
        <w:t>:</w:t>
      </w:r>
    </w:p>
    <w:p w14:paraId="09F8E387" w14:textId="77777777" w:rsidR="00A568FC" w:rsidRPr="00380B44" w:rsidRDefault="00A568FC" w:rsidP="00A568FC">
      <w:pPr>
        <w:pStyle w:val="SingleTxtG"/>
        <w:ind w:left="2977" w:hanging="567"/>
        <w:rPr>
          <w:lang w:val="fr-FR"/>
        </w:rPr>
      </w:pPr>
      <w:r w:rsidRPr="00380B44">
        <w:rPr>
          <w:lang w:val="fr-FR"/>
        </w:rPr>
        <w:t>a)</w:t>
      </w:r>
      <w:r w:rsidRPr="00380B44">
        <w:rPr>
          <w:lang w:val="fr-FR"/>
        </w:rPr>
        <w:tab/>
        <w:t>D’une sangle de fixation supérieure</w:t>
      </w:r>
      <w:r>
        <w:rPr>
          <w:lang w:val="fr-FR"/>
        </w:rPr>
        <w:t> </w:t>
      </w:r>
      <w:r w:rsidRPr="00380B44">
        <w:rPr>
          <w:lang w:val="fr-FR"/>
        </w:rPr>
        <w:t>; ou</w:t>
      </w:r>
    </w:p>
    <w:p w14:paraId="2C3D593B" w14:textId="77777777" w:rsidR="00A568FC" w:rsidRPr="00380B44" w:rsidRDefault="00A568FC" w:rsidP="00A568FC">
      <w:pPr>
        <w:pStyle w:val="SingleTxtG"/>
        <w:ind w:left="2977" w:hanging="567"/>
        <w:rPr>
          <w:lang w:val="fr-FR"/>
        </w:rPr>
      </w:pPr>
      <w:r w:rsidRPr="00380B44">
        <w:rPr>
          <w:lang w:val="fr-FR"/>
        </w:rPr>
        <w:t>b)</w:t>
      </w:r>
      <w:r w:rsidRPr="00380B44">
        <w:rPr>
          <w:lang w:val="fr-FR"/>
        </w:rPr>
        <w:tab/>
        <w:t>D’une jambe de force.</w:t>
      </w:r>
    </w:p>
    <w:p w14:paraId="48950633" w14:textId="77777777" w:rsidR="00A568FC" w:rsidRPr="00380B44" w:rsidRDefault="00A568FC" w:rsidP="00A568FC">
      <w:pPr>
        <w:pStyle w:val="SingleTxtG"/>
        <w:ind w:left="2410"/>
        <w:rPr>
          <w:lang w:val="fr-FR"/>
        </w:rPr>
      </w:pPr>
      <w:r w:rsidRPr="00380B44">
        <w:rPr>
          <w:lang w:val="fr-FR"/>
        </w:rPr>
        <w:t xml:space="preserve">Ce système, qui doit satisfaire aux prescriptions du présent Règlement, doit être fixé à un système d’ancrages ISOFIX, à des ancrages supérieurs ISOFIX ou à la surface de contact avec le plancher du véhicule, conformes aux prescriptions dudit Règlement </w:t>
      </w:r>
      <w:r>
        <w:rPr>
          <w:lang w:val="fr-FR"/>
        </w:rPr>
        <w:t xml:space="preserve">ONU </w:t>
      </w:r>
      <w:r w:rsidRPr="00713D65">
        <w:rPr>
          <w:rFonts w:eastAsia="MS Mincho"/>
          <w:szCs w:val="22"/>
          <w:lang w:val="fr-FR"/>
        </w:rPr>
        <w:t>n</w:t>
      </w:r>
      <w:r w:rsidRPr="00713D65">
        <w:rPr>
          <w:rFonts w:eastAsia="MS Mincho"/>
          <w:szCs w:val="22"/>
          <w:vertAlign w:val="superscript"/>
          <w:lang w:val="fr-FR"/>
        </w:rPr>
        <w:t>o</w:t>
      </w:r>
      <w:r>
        <w:rPr>
          <w:lang w:val="fr-FR"/>
        </w:rPr>
        <w:t> </w:t>
      </w:r>
      <w:r w:rsidRPr="00380B44">
        <w:rPr>
          <w:lang w:val="fr-FR"/>
        </w:rPr>
        <w:t xml:space="preserve">14 ou du Règlement </w:t>
      </w:r>
      <w:r>
        <w:rPr>
          <w:lang w:val="fr-FR"/>
        </w:rPr>
        <w:t xml:space="preserve">ONU </w:t>
      </w:r>
      <w:r w:rsidRPr="00380B44">
        <w:rPr>
          <w:lang w:val="fr-FR"/>
        </w:rPr>
        <w:t>n</w:t>
      </w:r>
      <w:r w:rsidRPr="00380B44">
        <w:rPr>
          <w:vertAlign w:val="superscript"/>
          <w:lang w:val="fr-FR"/>
        </w:rPr>
        <w:t>o</w:t>
      </w:r>
      <w:r>
        <w:rPr>
          <w:lang w:val="fr-FR"/>
        </w:rPr>
        <w:t> </w:t>
      </w:r>
      <w:r w:rsidRPr="00380B44">
        <w:rPr>
          <w:lang w:val="fr-FR"/>
        </w:rPr>
        <w:t>[144].</w:t>
      </w:r>
    </w:p>
    <w:p w14:paraId="181B9D3C" w14:textId="77777777" w:rsidR="00A568FC" w:rsidRPr="00380B44" w:rsidRDefault="00A568FC" w:rsidP="00A568FC">
      <w:pPr>
        <w:pStyle w:val="SingleTxtG"/>
        <w:ind w:left="2410"/>
        <w:rPr>
          <w:lang w:val="fr-FR"/>
        </w:rPr>
      </w:pPr>
      <w:r w:rsidRPr="00380B44">
        <w:rPr>
          <w:lang w:val="fr-FR"/>
        </w:rPr>
        <w:lastRenderedPageBreak/>
        <w:t xml:space="preserve">Un </w:t>
      </w:r>
      <w:r>
        <w:rPr>
          <w:lang w:val="fr-FR"/>
        </w:rPr>
        <w:t>“</w:t>
      </w:r>
      <w:r w:rsidRPr="00380B44">
        <w:rPr>
          <w:lang w:val="fr-FR"/>
        </w:rPr>
        <w:t>système antirotation</w:t>
      </w:r>
      <w:r>
        <w:rPr>
          <w:lang w:val="fr-FR"/>
        </w:rPr>
        <w:t>”</w:t>
      </w:r>
      <w:r w:rsidRPr="00380B44">
        <w:rPr>
          <w:lang w:val="fr-FR"/>
        </w:rPr>
        <w:t xml:space="preserve"> pour un </w:t>
      </w:r>
      <w:r>
        <w:rPr>
          <w:lang w:val="fr-FR"/>
        </w:rPr>
        <w:t>“véhicule spécifique”</w:t>
      </w:r>
      <w:r w:rsidRPr="00380B44">
        <w:rPr>
          <w:lang w:val="fr-FR"/>
        </w:rPr>
        <w:t xml:space="preserve"> peut se composer d’une fixation supérieure, d’une jambe de force ou de tout autre moyen permettant de limiter la rotation.</w:t>
      </w:r>
      <w:r>
        <w:rPr>
          <w:lang w:val="fr-FR"/>
        </w:rPr>
        <w:t> </w:t>
      </w:r>
      <w:r w:rsidRPr="00380B44">
        <w:rPr>
          <w:lang w:val="fr-FR"/>
        </w:rPr>
        <w:t>»</w:t>
      </w:r>
      <w:r>
        <w:rPr>
          <w:lang w:val="fr-FR"/>
        </w:rPr>
        <w:t>.</w:t>
      </w:r>
    </w:p>
    <w:p w14:paraId="766BBDF1" w14:textId="77777777" w:rsidR="00A568FC" w:rsidRPr="00380B44" w:rsidRDefault="00A568FC" w:rsidP="00A568FC">
      <w:pPr>
        <w:pStyle w:val="SingleTxtG"/>
        <w:rPr>
          <w:i/>
          <w:lang w:val="fr-FR"/>
        </w:rPr>
      </w:pPr>
      <w:r>
        <w:rPr>
          <w:i/>
          <w:lang w:val="fr-FR"/>
        </w:rPr>
        <w:t>Paragraphe 2.17.1</w:t>
      </w:r>
      <w:r w:rsidRPr="00DD3926">
        <w:rPr>
          <w:lang w:val="fr-FR"/>
        </w:rPr>
        <w:t>, l</w:t>
      </w:r>
      <w:r w:rsidRPr="00380B44">
        <w:rPr>
          <w:lang w:val="fr-FR"/>
        </w:rPr>
        <w:t>ire</w:t>
      </w:r>
      <w:r>
        <w:rPr>
          <w:lang w:val="fr-FR"/>
        </w:rPr>
        <w:t> </w:t>
      </w:r>
      <w:r w:rsidRPr="00380B44">
        <w:rPr>
          <w:lang w:val="fr-FR"/>
        </w:rPr>
        <w:t>:</w:t>
      </w:r>
    </w:p>
    <w:p w14:paraId="1E62BAC4" w14:textId="77777777" w:rsidR="00A568FC" w:rsidRPr="00380B44" w:rsidRDefault="00A568FC" w:rsidP="00A568FC">
      <w:pPr>
        <w:pStyle w:val="SingleTxtG"/>
        <w:tabs>
          <w:tab w:val="left" w:pos="2410"/>
        </w:tabs>
        <w:ind w:left="2410" w:hanging="1276"/>
        <w:rPr>
          <w:iCs/>
          <w:lang w:val="fr-FR"/>
        </w:rPr>
      </w:pPr>
      <w:r w:rsidRPr="00380B44">
        <w:rPr>
          <w:iCs/>
          <w:lang w:val="fr-FR"/>
        </w:rPr>
        <w:t>«</w:t>
      </w:r>
      <w:r>
        <w:rPr>
          <w:iCs/>
          <w:lang w:val="fr-FR"/>
        </w:rPr>
        <w:t> 2.17.1</w:t>
      </w:r>
      <w:r w:rsidRPr="00380B44">
        <w:rPr>
          <w:iCs/>
          <w:lang w:val="fr-FR"/>
        </w:rPr>
        <w:tab/>
      </w:r>
      <w:r>
        <w:rPr>
          <w:iCs/>
          <w:lang w:val="fr-FR"/>
        </w:rPr>
        <w:t>“</w:t>
      </w:r>
      <w:r w:rsidRPr="00380B44">
        <w:rPr>
          <w:i/>
          <w:iCs/>
          <w:lang w:val="fr-FR"/>
        </w:rPr>
        <w:t>Gabarit ISOFIX du siège du véhicule</w:t>
      </w:r>
      <w:r>
        <w:rPr>
          <w:iCs/>
          <w:lang w:val="fr-FR"/>
        </w:rPr>
        <w:t>”</w:t>
      </w:r>
      <w:r w:rsidRPr="00380B44">
        <w:rPr>
          <w:iCs/>
          <w:lang w:val="fr-FR"/>
        </w:rPr>
        <w:t>, un gabarit correspondant aux enveloppes dimensionnelles ISOFIX dont les dimensions sont données aux figures</w:t>
      </w:r>
      <w:r w:rsidR="005F2AB9">
        <w:rPr>
          <w:iCs/>
          <w:lang w:val="fr-FR"/>
        </w:rPr>
        <w:t> </w:t>
      </w:r>
      <w:r w:rsidRPr="00380B44">
        <w:rPr>
          <w:iCs/>
          <w:lang w:val="fr-FR"/>
        </w:rPr>
        <w:t>1 à 7 de l’appendice</w:t>
      </w:r>
      <w:r w:rsidR="005F2AB9">
        <w:rPr>
          <w:iCs/>
          <w:lang w:val="fr-FR"/>
        </w:rPr>
        <w:t> </w:t>
      </w:r>
      <w:r w:rsidRPr="00380B44">
        <w:rPr>
          <w:iCs/>
          <w:lang w:val="fr-FR"/>
        </w:rPr>
        <w:t>2 de l’annexe</w:t>
      </w:r>
      <w:r w:rsidR="005F2AB9">
        <w:rPr>
          <w:iCs/>
          <w:lang w:val="fr-FR"/>
        </w:rPr>
        <w:t> </w:t>
      </w:r>
      <w:r w:rsidRPr="00380B44">
        <w:rPr>
          <w:iCs/>
          <w:lang w:val="fr-FR"/>
        </w:rPr>
        <w:t xml:space="preserve">17 du Règlement </w:t>
      </w:r>
      <w:r>
        <w:rPr>
          <w:lang w:val="fr-FR"/>
        </w:rPr>
        <w:t xml:space="preserve">ONU </w:t>
      </w:r>
      <w:r w:rsidRPr="00380B44">
        <w:rPr>
          <w:iCs/>
          <w:lang w:val="fr-FR"/>
        </w:rPr>
        <w:t>n</w:t>
      </w:r>
      <w:r w:rsidRPr="00380B44">
        <w:rPr>
          <w:iCs/>
          <w:vertAlign w:val="superscript"/>
          <w:lang w:val="fr-FR"/>
        </w:rPr>
        <w:t>o</w:t>
      </w:r>
      <w:r>
        <w:rPr>
          <w:iCs/>
          <w:lang w:val="fr-FR"/>
        </w:rPr>
        <w:t> </w:t>
      </w:r>
      <w:r w:rsidRPr="00380B44">
        <w:rPr>
          <w:iCs/>
          <w:lang w:val="fr-FR"/>
        </w:rPr>
        <w:t xml:space="preserve">16, </w:t>
      </w:r>
      <w:r w:rsidRPr="00380B44">
        <w:rPr>
          <w:lang w:val="fr-FR"/>
        </w:rPr>
        <w:t>utilisé par le fabricant du dispositif amélioré de retenue pour enfants pour déterminer les dimensions appropriées d’un dispositif amélioré de retenue pour enfants universel intégral à ceinture</w:t>
      </w:r>
      <w:r w:rsidRPr="00380B44">
        <w:rPr>
          <w:iCs/>
          <w:lang w:val="fr-FR"/>
        </w:rPr>
        <w:t xml:space="preserve"> ou d’un dispositif amélioré de retenue pour enfants ISOFIX comprenant les emplacements de ses attaches ISOFIX.</w:t>
      </w:r>
      <w:r>
        <w:rPr>
          <w:iCs/>
          <w:lang w:val="fr-FR"/>
        </w:rPr>
        <w:t> </w:t>
      </w:r>
      <w:r w:rsidRPr="00380B44">
        <w:rPr>
          <w:iCs/>
          <w:lang w:val="fr-FR"/>
        </w:rPr>
        <w:t>».</w:t>
      </w:r>
    </w:p>
    <w:p w14:paraId="4CA3C08D" w14:textId="77777777" w:rsidR="00A568FC" w:rsidRPr="00380B44" w:rsidRDefault="00A568FC" w:rsidP="00A568FC">
      <w:pPr>
        <w:pStyle w:val="SingleTxtG"/>
        <w:rPr>
          <w:iCs/>
          <w:lang w:val="fr-FR"/>
        </w:rPr>
      </w:pPr>
      <w:r w:rsidRPr="00380B44">
        <w:rPr>
          <w:i/>
          <w:iCs/>
          <w:lang w:val="fr-FR"/>
        </w:rPr>
        <w:t>Paragraphe 2.26</w:t>
      </w:r>
      <w:r w:rsidRPr="00380B44">
        <w:rPr>
          <w:iCs/>
          <w:lang w:val="fr-FR"/>
        </w:rPr>
        <w:t>, lire</w:t>
      </w:r>
      <w:r>
        <w:rPr>
          <w:iCs/>
          <w:lang w:val="fr-FR"/>
        </w:rPr>
        <w:t> </w:t>
      </w:r>
      <w:r w:rsidRPr="00380B44">
        <w:rPr>
          <w:iCs/>
          <w:lang w:val="fr-FR"/>
        </w:rPr>
        <w:t>:</w:t>
      </w:r>
    </w:p>
    <w:p w14:paraId="411EC8C6" w14:textId="77777777" w:rsidR="00A568FC" w:rsidRPr="00380B44" w:rsidRDefault="00A568FC" w:rsidP="00A568FC">
      <w:pPr>
        <w:pStyle w:val="SingleTxtG"/>
        <w:tabs>
          <w:tab w:val="left" w:pos="2410"/>
        </w:tabs>
        <w:ind w:left="2410" w:hanging="1276"/>
        <w:rPr>
          <w:i/>
          <w:lang w:val="fr-FR"/>
        </w:rPr>
      </w:pPr>
      <w:bookmarkStart w:id="1" w:name="2_45"/>
      <w:r w:rsidRPr="00DD3926">
        <w:rPr>
          <w:bCs/>
          <w:lang w:val="fr-FR"/>
        </w:rPr>
        <w:t>« </w:t>
      </w:r>
      <w:r>
        <w:rPr>
          <w:bCs/>
          <w:lang w:val="fr-FR"/>
        </w:rPr>
        <w:t>2.26</w:t>
      </w:r>
      <w:r w:rsidRPr="00380B44">
        <w:rPr>
          <w:bCs/>
          <w:lang w:val="fr-FR"/>
        </w:rPr>
        <w:tab/>
      </w:r>
      <w:r>
        <w:rPr>
          <w:bCs/>
          <w:lang w:val="fr-FR"/>
        </w:rPr>
        <w:t>“</w:t>
      </w:r>
      <w:r w:rsidRPr="00380B44">
        <w:rPr>
          <w:bCs/>
          <w:i/>
          <w:lang w:val="fr-FR"/>
        </w:rPr>
        <w:t>Porte-bébé</w:t>
      </w:r>
      <w:r w:rsidRPr="00DD3926">
        <w:rPr>
          <w:bCs/>
          <w:lang w:val="fr-FR"/>
        </w:rPr>
        <w:t>”,</w:t>
      </w:r>
      <w:r w:rsidRPr="00380B44">
        <w:rPr>
          <w:bCs/>
          <w:lang w:val="fr-FR"/>
        </w:rPr>
        <w:t xml:space="preserve"> </w:t>
      </w:r>
      <w:bookmarkEnd w:id="1"/>
      <w:r w:rsidRPr="00380B44">
        <w:rPr>
          <w:bCs/>
          <w:lang w:val="fr-FR"/>
        </w:rPr>
        <w:t>un dispositif amélioré de retenue pour enfants intégral destiné à recevoir un enfant d’un âge inférieur ou égal à 15</w:t>
      </w:r>
      <w:r w:rsidR="005F2AB9">
        <w:rPr>
          <w:bCs/>
          <w:lang w:val="fr-FR"/>
        </w:rPr>
        <w:t> </w:t>
      </w:r>
      <w:r w:rsidRPr="00380B44">
        <w:rPr>
          <w:bCs/>
          <w:lang w:val="fr-FR"/>
        </w:rPr>
        <w:t>mois et d’une taille inférieure ou égale à 83</w:t>
      </w:r>
      <w:r w:rsidR="005F2AB9">
        <w:rPr>
          <w:bCs/>
          <w:lang w:val="fr-FR"/>
        </w:rPr>
        <w:t> </w:t>
      </w:r>
      <w:r w:rsidRPr="00380B44">
        <w:rPr>
          <w:bCs/>
          <w:lang w:val="fr-FR"/>
        </w:rPr>
        <w:t xml:space="preserve">cm, </w:t>
      </w:r>
      <w:r w:rsidRPr="00380B44">
        <w:rPr>
          <w:lang w:val="fr-FR"/>
        </w:rPr>
        <w:t>qui sert à accueillir un enfant en position semi-allongée face à l’arrière. Il est conçu de façon à répartir les forces de retenue sur la tête et le corps de l’enfant, à l’exclusion de ses membres, en cas de choc avant. Il est prévu pour que l’on puisse l’extraire du véhicule avec l’enfant dedans sans avoir à ouvrir un harnais et le porter une fois hors du véhicule.</w:t>
      </w:r>
      <w:r>
        <w:rPr>
          <w:lang w:val="fr-FR"/>
        </w:rPr>
        <w:t> </w:t>
      </w:r>
      <w:r w:rsidRPr="00380B44">
        <w:rPr>
          <w:lang w:val="fr-FR"/>
        </w:rPr>
        <w:t>».</w:t>
      </w:r>
    </w:p>
    <w:p w14:paraId="55092ED1" w14:textId="77777777" w:rsidR="00A568FC" w:rsidRPr="00380B44" w:rsidRDefault="00A568FC" w:rsidP="00A568FC">
      <w:pPr>
        <w:pStyle w:val="SingleTxtG"/>
        <w:rPr>
          <w:i/>
          <w:lang w:val="fr-FR"/>
        </w:rPr>
      </w:pPr>
      <w:r w:rsidRPr="00380B44">
        <w:rPr>
          <w:i/>
          <w:lang w:val="fr-FR"/>
        </w:rPr>
        <w:t>Ajouter un nouveau paragraphe 2.51.3</w:t>
      </w:r>
      <w:r w:rsidRPr="00DD3926">
        <w:rPr>
          <w:lang w:val="fr-FR"/>
        </w:rPr>
        <w:t xml:space="preserve">, </w:t>
      </w:r>
      <w:r w:rsidRPr="00380B44">
        <w:rPr>
          <w:lang w:val="fr-FR"/>
        </w:rPr>
        <w:t>libellé comme suit</w:t>
      </w:r>
      <w:r>
        <w:rPr>
          <w:lang w:val="fr-FR"/>
        </w:rPr>
        <w:t> </w:t>
      </w:r>
      <w:r w:rsidRPr="00380B44">
        <w:rPr>
          <w:lang w:val="fr-FR"/>
        </w:rPr>
        <w:t>:</w:t>
      </w:r>
    </w:p>
    <w:p w14:paraId="5C55EE6D" w14:textId="77777777" w:rsidR="00A568FC" w:rsidRPr="00380B44" w:rsidRDefault="00A568FC" w:rsidP="00A568FC">
      <w:pPr>
        <w:pStyle w:val="SingleTxtG"/>
        <w:tabs>
          <w:tab w:val="left" w:pos="2410"/>
        </w:tabs>
        <w:ind w:left="2410" w:hanging="1276"/>
        <w:rPr>
          <w:lang w:val="fr-FR"/>
        </w:rPr>
      </w:pPr>
      <w:r>
        <w:rPr>
          <w:lang w:val="fr-FR"/>
        </w:rPr>
        <w:t>« 2.51.3</w:t>
      </w:r>
      <w:r w:rsidRPr="00380B44">
        <w:rPr>
          <w:lang w:val="fr-FR"/>
        </w:rPr>
        <w:tab/>
      </w:r>
      <w:r>
        <w:rPr>
          <w:lang w:val="fr-FR"/>
        </w:rPr>
        <w:t>“</w:t>
      </w:r>
      <w:r w:rsidRPr="00380B44">
        <w:rPr>
          <w:i/>
          <w:lang w:val="fr-FR"/>
        </w:rPr>
        <w:t>Place assise universelle</w:t>
      </w:r>
      <w:r>
        <w:rPr>
          <w:lang w:val="fr-FR"/>
        </w:rPr>
        <w:t>”</w:t>
      </w:r>
      <w:r w:rsidRPr="00380B44">
        <w:rPr>
          <w:lang w:val="fr-FR"/>
        </w:rPr>
        <w:t xml:space="preserve">, un emplacement conforme aux dispositions du paragraphe 8.2.2.5.2. b) du Règlement </w:t>
      </w:r>
      <w:r>
        <w:rPr>
          <w:lang w:val="fr-FR"/>
        </w:rPr>
        <w:t xml:space="preserve">ONU </w:t>
      </w:r>
      <w:r w:rsidRPr="00380B44">
        <w:rPr>
          <w:lang w:val="fr-FR"/>
        </w:rPr>
        <w:t>n</w:t>
      </w:r>
      <w:r w:rsidRPr="00380B44">
        <w:rPr>
          <w:vertAlign w:val="superscript"/>
          <w:lang w:val="fr-FR"/>
        </w:rPr>
        <w:t>o</w:t>
      </w:r>
      <w:r>
        <w:rPr>
          <w:lang w:val="fr-FR"/>
        </w:rPr>
        <w:t> </w:t>
      </w:r>
      <w:r w:rsidRPr="00380B44">
        <w:rPr>
          <w:lang w:val="fr-FR"/>
        </w:rPr>
        <w:t>16.</w:t>
      </w:r>
      <w:r>
        <w:rPr>
          <w:lang w:val="fr-FR"/>
        </w:rPr>
        <w:t> </w:t>
      </w:r>
      <w:r w:rsidRPr="00380B44">
        <w:rPr>
          <w:lang w:val="fr-FR"/>
        </w:rPr>
        <w:t>».</w:t>
      </w:r>
    </w:p>
    <w:p w14:paraId="67A8B804" w14:textId="77777777" w:rsidR="00A568FC" w:rsidRPr="00380B44" w:rsidRDefault="00A568FC" w:rsidP="00A568FC">
      <w:pPr>
        <w:pStyle w:val="SingleTxtG"/>
        <w:rPr>
          <w:i/>
          <w:lang w:val="fr-FR"/>
        </w:rPr>
      </w:pPr>
      <w:r>
        <w:rPr>
          <w:i/>
          <w:lang w:val="fr-FR"/>
        </w:rPr>
        <w:t>Paragraphes 2.56.1</w:t>
      </w:r>
      <w:r w:rsidRPr="00380B44">
        <w:rPr>
          <w:i/>
          <w:lang w:val="fr-FR"/>
        </w:rPr>
        <w:t xml:space="preserve"> et 2.56.2</w:t>
      </w:r>
      <w:r w:rsidRPr="00380B44">
        <w:rPr>
          <w:lang w:val="fr-FR"/>
        </w:rPr>
        <w:t>, lire</w:t>
      </w:r>
      <w:r>
        <w:rPr>
          <w:lang w:val="fr-FR"/>
        </w:rPr>
        <w:t> </w:t>
      </w:r>
      <w:r w:rsidRPr="00380B44">
        <w:rPr>
          <w:lang w:val="fr-FR"/>
        </w:rPr>
        <w:t>:</w:t>
      </w:r>
    </w:p>
    <w:p w14:paraId="4EA86B49" w14:textId="77777777" w:rsidR="00A568FC" w:rsidRPr="00380B44" w:rsidRDefault="00A568FC" w:rsidP="00A568FC">
      <w:pPr>
        <w:pStyle w:val="SingleTxtG"/>
        <w:tabs>
          <w:tab w:val="left" w:pos="2410"/>
        </w:tabs>
        <w:ind w:left="2410" w:hanging="1276"/>
        <w:rPr>
          <w:lang w:val="fr-FR"/>
        </w:rPr>
      </w:pPr>
      <w:r w:rsidRPr="00380B44">
        <w:rPr>
          <w:lang w:val="fr-FR"/>
        </w:rPr>
        <w:t>«</w:t>
      </w:r>
      <w:r>
        <w:rPr>
          <w:lang w:val="fr-FR"/>
        </w:rPr>
        <w:t> 2.56.1</w:t>
      </w:r>
      <w:r w:rsidRPr="00380B44">
        <w:rPr>
          <w:b/>
          <w:lang w:val="fr-FR"/>
        </w:rPr>
        <w:tab/>
      </w:r>
      <w:r>
        <w:rPr>
          <w:iCs/>
          <w:lang w:val="fr-FR"/>
        </w:rPr>
        <w:t>“</w:t>
      </w:r>
      <w:r w:rsidRPr="00380B44">
        <w:rPr>
          <w:i/>
          <w:iCs/>
          <w:lang w:val="fr-FR"/>
        </w:rPr>
        <w:t>Pince d’arrêt de la classe A</w:t>
      </w:r>
      <w:r>
        <w:rPr>
          <w:iCs/>
          <w:lang w:val="fr-FR"/>
        </w:rPr>
        <w:t>”</w:t>
      </w:r>
      <w:r w:rsidRPr="00380B44">
        <w:rPr>
          <w:iCs/>
          <w:lang w:val="fr-FR"/>
        </w:rPr>
        <w:t>, une pince qui empêche l’enfant, lorsqu’il est retenu directement par une ceinture de sécurité pour adultes, de dérouler compl</w:t>
      </w:r>
      <w:r>
        <w:rPr>
          <w:iCs/>
          <w:lang w:val="fr-FR"/>
        </w:rPr>
        <w:t>è</w:t>
      </w:r>
      <w:r w:rsidRPr="00380B44">
        <w:rPr>
          <w:iCs/>
          <w:lang w:val="fr-FR"/>
        </w:rPr>
        <w:t>tement la ceinture jusqu’à la sangle abdominale (dispositif amélioré de retenue pour enfants non intégral).</w:t>
      </w:r>
    </w:p>
    <w:p w14:paraId="2E28B6B2" w14:textId="77777777" w:rsidR="00A568FC" w:rsidRPr="00380B44" w:rsidRDefault="00A568FC" w:rsidP="00A568FC">
      <w:pPr>
        <w:pStyle w:val="SingleTxtG"/>
        <w:tabs>
          <w:tab w:val="left" w:pos="2410"/>
        </w:tabs>
        <w:ind w:left="2410" w:hanging="1276"/>
        <w:rPr>
          <w:iCs/>
          <w:lang w:val="fr-FR"/>
        </w:rPr>
      </w:pPr>
      <w:r>
        <w:rPr>
          <w:lang w:val="fr-FR"/>
        </w:rPr>
        <w:t>2.56.2</w:t>
      </w:r>
      <w:r w:rsidRPr="00380B44">
        <w:rPr>
          <w:b/>
          <w:lang w:val="fr-FR"/>
        </w:rPr>
        <w:tab/>
      </w:r>
      <w:r>
        <w:rPr>
          <w:iCs/>
          <w:lang w:val="fr-FR"/>
        </w:rPr>
        <w:t>“</w:t>
      </w:r>
      <w:r w:rsidRPr="00380B44">
        <w:rPr>
          <w:i/>
          <w:iCs/>
          <w:lang w:val="fr-FR"/>
        </w:rPr>
        <w:t>Pince d’arrêt de la classe B</w:t>
      </w:r>
      <w:r>
        <w:rPr>
          <w:iCs/>
          <w:lang w:val="fr-FR"/>
        </w:rPr>
        <w:t>”</w:t>
      </w:r>
      <w:r w:rsidRPr="00380B44">
        <w:rPr>
          <w:iCs/>
          <w:lang w:val="fr-FR"/>
        </w:rPr>
        <w:t>, une pince qui permet de maintenir en tension la sangle abdominale d’une ceinture de sécurité pour adultes lorsqu’elle est utilisée pour retenir le dispositif amélioré de retenue pour enfants. Ce dispositif sert à empêcher la sangle de se dérouler en passant dans le dispositif, ce qui causerait un relâchement de la tension et ne maintiendrait plus le dispositif de retenue en position optimale.</w:t>
      </w:r>
      <w:r>
        <w:rPr>
          <w:iCs/>
          <w:lang w:val="fr-FR"/>
        </w:rPr>
        <w:t> </w:t>
      </w:r>
      <w:r w:rsidRPr="00380B44">
        <w:rPr>
          <w:iCs/>
          <w:lang w:val="fr-FR"/>
        </w:rPr>
        <w:t>».</w:t>
      </w:r>
    </w:p>
    <w:p w14:paraId="6AF5A912" w14:textId="77777777" w:rsidR="00A568FC" w:rsidRPr="00380B44" w:rsidRDefault="00A568FC" w:rsidP="00A568FC">
      <w:pPr>
        <w:pStyle w:val="SingleTxtG"/>
        <w:rPr>
          <w:lang w:val="fr-FR"/>
        </w:rPr>
      </w:pPr>
      <w:r w:rsidRPr="00380B44">
        <w:rPr>
          <w:i/>
          <w:lang w:val="fr-FR"/>
        </w:rPr>
        <w:t>Paragraphe 2.57</w:t>
      </w:r>
      <w:r w:rsidRPr="00DD3926">
        <w:rPr>
          <w:lang w:val="fr-FR"/>
        </w:rPr>
        <w:t>,</w:t>
      </w:r>
      <w:r w:rsidRPr="00380B44">
        <w:rPr>
          <w:lang w:val="fr-FR"/>
        </w:rPr>
        <w:t xml:space="preserve"> lire</w:t>
      </w:r>
      <w:r>
        <w:rPr>
          <w:lang w:val="fr-FR"/>
        </w:rPr>
        <w:t> </w:t>
      </w:r>
      <w:r w:rsidRPr="00380B44">
        <w:rPr>
          <w:lang w:val="fr-FR"/>
        </w:rPr>
        <w:t>:</w:t>
      </w:r>
    </w:p>
    <w:p w14:paraId="6D6412A5" w14:textId="77777777" w:rsidR="00A568FC" w:rsidRPr="00380B44" w:rsidRDefault="00A568FC" w:rsidP="00A568FC">
      <w:pPr>
        <w:pStyle w:val="SingleTxtG"/>
        <w:tabs>
          <w:tab w:val="left" w:pos="2410"/>
        </w:tabs>
        <w:ind w:left="2410" w:hanging="1276"/>
        <w:rPr>
          <w:iCs/>
          <w:lang w:val="fr-FR"/>
        </w:rPr>
      </w:pPr>
      <w:bookmarkStart w:id="2" w:name="2_545"/>
      <w:r w:rsidRPr="00380B44">
        <w:rPr>
          <w:iCs/>
          <w:lang w:val="fr-FR"/>
        </w:rPr>
        <w:t>«</w:t>
      </w:r>
      <w:r>
        <w:rPr>
          <w:iCs/>
          <w:lang w:val="fr-FR"/>
        </w:rPr>
        <w:t> </w:t>
      </w:r>
      <w:r w:rsidRPr="00380B44">
        <w:rPr>
          <w:iCs/>
          <w:lang w:val="fr-FR"/>
        </w:rPr>
        <w:t>2.57</w:t>
      </w:r>
      <w:r w:rsidRPr="00380B44">
        <w:rPr>
          <w:iCs/>
          <w:lang w:val="fr-FR"/>
        </w:rPr>
        <w:tab/>
      </w:r>
      <w:r>
        <w:rPr>
          <w:iCs/>
          <w:lang w:val="fr-FR"/>
        </w:rPr>
        <w:t>“</w:t>
      </w:r>
      <w:r w:rsidRPr="00380B44">
        <w:rPr>
          <w:i/>
          <w:iCs/>
          <w:lang w:val="fr-FR"/>
        </w:rPr>
        <w:t>Module</w:t>
      </w:r>
      <w:r w:rsidRPr="00DD3926">
        <w:rPr>
          <w:iCs/>
          <w:lang w:val="fr-FR"/>
        </w:rPr>
        <w:t>”</w:t>
      </w:r>
      <w:r w:rsidRPr="00380B44">
        <w:rPr>
          <w:iCs/>
          <w:lang w:val="fr-FR"/>
        </w:rPr>
        <w:t xml:space="preserve">, </w:t>
      </w:r>
      <w:bookmarkEnd w:id="2"/>
      <w:r w:rsidRPr="00380B44">
        <w:rPr>
          <w:iCs/>
          <w:lang w:val="fr-FR"/>
        </w:rPr>
        <w:t>la partie d’un dispositif amélioré de retenue pour enfant, distincte des attaches ISOFIX, où l’enfant est installé et retenu. Un module peut être utilisé en association avec une ou plusieurs bases si le présent Règlement l’autorise, en tant que dispositif universel intégral à ceinture indépendant pour retenir un enfant dans un véhicule.</w:t>
      </w:r>
      <w:r>
        <w:rPr>
          <w:iCs/>
          <w:lang w:val="fr-FR"/>
        </w:rPr>
        <w:t> </w:t>
      </w:r>
      <w:r w:rsidRPr="00380B44">
        <w:rPr>
          <w:iCs/>
          <w:lang w:val="fr-FR"/>
        </w:rPr>
        <w:t>».</w:t>
      </w:r>
    </w:p>
    <w:p w14:paraId="332C2E91" w14:textId="77777777" w:rsidR="00A568FC" w:rsidRPr="00380B44" w:rsidRDefault="00A568FC" w:rsidP="00A568FC">
      <w:pPr>
        <w:pStyle w:val="SingleTxtG"/>
        <w:rPr>
          <w:i/>
          <w:lang w:val="fr-FR"/>
        </w:rPr>
      </w:pPr>
      <w:r w:rsidRPr="00380B44">
        <w:rPr>
          <w:i/>
          <w:lang w:val="fr-FR"/>
        </w:rPr>
        <w:t>Ajouter un nouveau paragraphe 2.58</w:t>
      </w:r>
      <w:r w:rsidRPr="00DD3926">
        <w:rPr>
          <w:lang w:val="fr-FR"/>
        </w:rPr>
        <w:t>,</w:t>
      </w:r>
      <w:r w:rsidRPr="00380B44">
        <w:rPr>
          <w:i/>
          <w:lang w:val="fr-FR"/>
        </w:rPr>
        <w:t xml:space="preserve"> </w:t>
      </w:r>
      <w:r w:rsidRPr="00380B44">
        <w:rPr>
          <w:lang w:val="fr-FR"/>
        </w:rPr>
        <w:t>libellé comme suit</w:t>
      </w:r>
      <w:r>
        <w:rPr>
          <w:lang w:val="fr-FR"/>
        </w:rPr>
        <w:t> </w:t>
      </w:r>
      <w:r w:rsidRPr="00380B44">
        <w:rPr>
          <w:lang w:val="fr-FR"/>
        </w:rPr>
        <w:t>:</w:t>
      </w:r>
    </w:p>
    <w:p w14:paraId="4103366F" w14:textId="77777777" w:rsidR="00A568FC" w:rsidRPr="00380B44" w:rsidRDefault="00A568FC" w:rsidP="00A568FC">
      <w:pPr>
        <w:pStyle w:val="SingleTxtG"/>
        <w:tabs>
          <w:tab w:val="left" w:pos="2410"/>
        </w:tabs>
        <w:ind w:left="2410" w:hanging="1276"/>
        <w:rPr>
          <w:iCs/>
          <w:lang w:val="fr-FR"/>
        </w:rPr>
      </w:pPr>
      <w:r>
        <w:rPr>
          <w:iCs/>
          <w:lang w:val="fr-FR"/>
        </w:rPr>
        <w:t>« 2.58</w:t>
      </w:r>
      <w:r w:rsidRPr="00380B44">
        <w:rPr>
          <w:iCs/>
          <w:lang w:val="fr-FR"/>
        </w:rPr>
        <w:tab/>
      </w:r>
      <w:r>
        <w:rPr>
          <w:iCs/>
          <w:lang w:val="fr-FR"/>
        </w:rPr>
        <w:t>“</w:t>
      </w:r>
      <w:r w:rsidRPr="00380B44">
        <w:rPr>
          <w:i/>
          <w:lang w:val="fr-FR"/>
        </w:rPr>
        <w:t>Base</w:t>
      </w:r>
      <w:r w:rsidRPr="00DD3926">
        <w:rPr>
          <w:lang w:val="fr-FR"/>
        </w:rPr>
        <w:t>”</w:t>
      </w:r>
      <w:r w:rsidRPr="00380B44">
        <w:rPr>
          <w:iCs/>
          <w:lang w:val="fr-FR"/>
        </w:rPr>
        <w:t>, la partie d’un dispositif amélioré de retenue pour enfants qui constitue une interface entre le véhicule et le module dudit dispositif et qui n’a aucun contact direct avec l’enfant. Une base est</w:t>
      </w:r>
      <w:r>
        <w:rPr>
          <w:iCs/>
          <w:lang w:val="fr-FR"/>
        </w:rPr>
        <w:t xml:space="preserve"> </w:t>
      </w:r>
      <w:r w:rsidRPr="00380B44">
        <w:rPr>
          <w:iCs/>
          <w:lang w:val="fr-FR"/>
        </w:rPr>
        <w:t>attachée au véhicule au moyen</w:t>
      </w:r>
      <w:r>
        <w:rPr>
          <w:iCs/>
          <w:lang w:val="fr-FR"/>
        </w:rPr>
        <w:t xml:space="preserve"> </w:t>
      </w:r>
      <w:r w:rsidRPr="00380B44">
        <w:rPr>
          <w:iCs/>
          <w:lang w:val="fr-FR"/>
        </w:rPr>
        <w:t>d’ancrages ISOFIX ou d’une ceinture de sécurité, et d’un système antirotation, le cas échéant.</w:t>
      </w:r>
    </w:p>
    <w:p w14:paraId="334C1E49" w14:textId="77777777" w:rsidR="00A568FC" w:rsidRPr="00380B44" w:rsidRDefault="00A568FC" w:rsidP="00A568FC">
      <w:pPr>
        <w:pStyle w:val="SingleTxtG"/>
        <w:ind w:left="2410"/>
        <w:rPr>
          <w:iCs/>
          <w:lang w:val="fr-FR"/>
        </w:rPr>
      </w:pPr>
      <w:r w:rsidRPr="00380B44">
        <w:rPr>
          <w:iCs/>
          <w:lang w:val="fr-FR"/>
        </w:rPr>
        <w:t xml:space="preserve">Une base peut </w:t>
      </w:r>
      <w:r w:rsidRPr="00DD3926">
        <w:rPr>
          <w:lang w:val="fr-FR"/>
        </w:rPr>
        <w:t>accepter</w:t>
      </w:r>
      <w:r w:rsidRPr="00380B44">
        <w:rPr>
          <w:iCs/>
          <w:lang w:val="fr-FR"/>
        </w:rPr>
        <w:t xml:space="preserve"> plus d’un module (le module A peut être remplacé par le module B, etc.).</w:t>
      </w:r>
      <w:r>
        <w:rPr>
          <w:iCs/>
          <w:lang w:val="fr-FR"/>
        </w:rPr>
        <w:t> </w:t>
      </w:r>
      <w:r w:rsidRPr="00380B44">
        <w:rPr>
          <w:iCs/>
          <w:lang w:val="fr-FR"/>
        </w:rPr>
        <w:t>».</w:t>
      </w:r>
    </w:p>
    <w:p w14:paraId="0A32A7D2" w14:textId="77777777" w:rsidR="00A568FC" w:rsidRPr="00380B44" w:rsidRDefault="00A568FC" w:rsidP="00D513D0">
      <w:pPr>
        <w:pStyle w:val="SingleTxtG"/>
        <w:keepNext/>
        <w:rPr>
          <w:i/>
          <w:lang w:val="fr-FR"/>
        </w:rPr>
      </w:pPr>
      <w:r w:rsidRPr="00380B44">
        <w:rPr>
          <w:i/>
          <w:lang w:val="fr-FR"/>
        </w:rPr>
        <w:lastRenderedPageBreak/>
        <w:t>Ajouter un nouveau paragraphe 2.59</w:t>
      </w:r>
      <w:r w:rsidRPr="004A647F">
        <w:rPr>
          <w:lang w:val="fr-FR"/>
        </w:rPr>
        <w:t xml:space="preserve">, </w:t>
      </w:r>
      <w:r w:rsidRPr="00380B44">
        <w:rPr>
          <w:iCs/>
          <w:lang w:val="fr-FR"/>
        </w:rPr>
        <w:t>libellé comme suit</w:t>
      </w:r>
      <w:r>
        <w:rPr>
          <w:iCs/>
          <w:lang w:val="fr-FR"/>
        </w:rPr>
        <w:t> </w:t>
      </w:r>
      <w:r w:rsidRPr="00380B44">
        <w:rPr>
          <w:iCs/>
          <w:lang w:val="fr-FR"/>
        </w:rPr>
        <w:t>:</w:t>
      </w:r>
    </w:p>
    <w:p w14:paraId="545CD9D6" w14:textId="77777777" w:rsidR="00A568FC" w:rsidRPr="00380B44" w:rsidRDefault="00A568FC" w:rsidP="00A568FC">
      <w:pPr>
        <w:pStyle w:val="SingleTxtG"/>
        <w:tabs>
          <w:tab w:val="left" w:pos="2410"/>
        </w:tabs>
        <w:ind w:left="2410" w:hanging="1276"/>
        <w:rPr>
          <w:iCs/>
          <w:lang w:val="fr-FR"/>
        </w:rPr>
      </w:pPr>
      <w:r w:rsidRPr="00380B44">
        <w:rPr>
          <w:iCs/>
          <w:lang w:val="fr-FR"/>
        </w:rPr>
        <w:t>«</w:t>
      </w:r>
      <w:r>
        <w:rPr>
          <w:iCs/>
          <w:lang w:val="fr-FR"/>
        </w:rPr>
        <w:t> 2.59</w:t>
      </w:r>
      <w:r w:rsidRPr="00380B44">
        <w:rPr>
          <w:iCs/>
          <w:lang w:val="fr-FR"/>
        </w:rPr>
        <w:tab/>
      </w:r>
      <w:r>
        <w:rPr>
          <w:iCs/>
          <w:lang w:val="fr-FR"/>
        </w:rPr>
        <w:t>“</w:t>
      </w:r>
      <w:r w:rsidRPr="00380B44">
        <w:rPr>
          <w:i/>
          <w:lang w:val="fr-FR"/>
        </w:rPr>
        <w:t>Intégré</w:t>
      </w:r>
      <w:r>
        <w:rPr>
          <w:iCs/>
          <w:lang w:val="fr-FR"/>
        </w:rPr>
        <w:t>”</w:t>
      </w:r>
      <w:r w:rsidRPr="00380B44">
        <w:rPr>
          <w:iCs/>
          <w:lang w:val="fr-FR"/>
        </w:rPr>
        <w:t>, un dispositif amélioré de retenue pour enfants qui constitue une partie intégrante du véhicule ou qui est fixé sur le véhicule en tant que pièce rapportée. Le constructeur du véhicule est le demandeur de l’homologation.</w:t>
      </w:r>
      <w:r>
        <w:rPr>
          <w:iCs/>
          <w:lang w:val="fr-FR"/>
        </w:rPr>
        <w:t> </w:t>
      </w:r>
      <w:r w:rsidRPr="00380B44">
        <w:rPr>
          <w:iCs/>
          <w:lang w:val="fr-FR"/>
        </w:rPr>
        <w:t>».</w:t>
      </w:r>
    </w:p>
    <w:p w14:paraId="091DC994" w14:textId="77777777" w:rsidR="00A568FC" w:rsidRPr="00380B44" w:rsidRDefault="00A568FC" w:rsidP="00A568FC">
      <w:pPr>
        <w:pStyle w:val="SingleTxtG"/>
        <w:rPr>
          <w:iCs/>
          <w:lang w:val="fr-FR"/>
        </w:rPr>
      </w:pPr>
      <w:r w:rsidRPr="00380B44">
        <w:rPr>
          <w:i/>
          <w:iCs/>
          <w:lang w:val="fr-FR"/>
        </w:rPr>
        <w:t>Ajouter les nouveaux paragraphes 2.60</w:t>
      </w:r>
      <w:r w:rsidRPr="00380B44">
        <w:rPr>
          <w:iCs/>
          <w:lang w:val="fr-FR"/>
        </w:rPr>
        <w:t xml:space="preserve"> et</w:t>
      </w:r>
      <w:r w:rsidRPr="00380B44">
        <w:rPr>
          <w:i/>
          <w:iCs/>
          <w:lang w:val="fr-FR"/>
        </w:rPr>
        <w:t xml:space="preserve"> 2.61</w:t>
      </w:r>
      <w:r w:rsidRPr="00380B44">
        <w:rPr>
          <w:iCs/>
          <w:lang w:val="fr-FR"/>
        </w:rPr>
        <w:t>, libellés comme suit</w:t>
      </w:r>
      <w:r>
        <w:rPr>
          <w:iCs/>
          <w:lang w:val="fr-FR"/>
        </w:rPr>
        <w:t> </w:t>
      </w:r>
      <w:r w:rsidRPr="00380B44">
        <w:rPr>
          <w:iCs/>
          <w:lang w:val="fr-FR"/>
        </w:rPr>
        <w:t>:</w:t>
      </w:r>
    </w:p>
    <w:p w14:paraId="56CAD648" w14:textId="77777777" w:rsidR="00A568FC" w:rsidRPr="00380B44" w:rsidRDefault="00A568FC" w:rsidP="00A568FC">
      <w:pPr>
        <w:pStyle w:val="SingleTxtG"/>
        <w:tabs>
          <w:tab w:val="left" w:pos="2410"/>
        </w:tabs>
        <w:ind w:left="2410" w:hanging="1276"/>
        <w:rPr>
          <w:iCs/>
          <w:lang w:val="fr-FR"/>
        </w:rPr>
      </w:pPr>
      <w:r w:rsidRPr="00380B44">
        <w:rPr>
          <w:iCs/>
          <w:lang w:val="fr-FR"/>
        </w:rPr>
        <w:t>«</w:t>
      </w:r>
      <w:r>
        <w:rPr>
          <w:iCs/>
          <w:lang w:val="fr-FR"/>
        </w:rPr>
        <w:t> 2.60</w:t>
      </w:r>
      <w:r w:rsidRPr="00380B44">
        <w:rPr>
          <w:iCs/>
          <w:lang w:val="fr-FR"/>
        </w:rPr>
        <w:tab/>
      </w:r>
      <w:r>
        <w:rPr>
          <w:iCs/>
          <w:lang w:val="fr-FR"/>
        </w:rPr>
        <w:t>“</w:t>
      </w:r>
      <w:r w:rsidRPr="00380B44">
        <w:rPr>
          <w:i/>
          <w:lang w:val="fr-FR"/>
        </w:rPr>
        <w:t>Trajet de la ceinture</w:t>
      </w:r>
      <w:r>
        <w:rPr>
          <w:iCs/>
          <w:lang w:val="fr-FR"/>
        </w:rPr>
        <w:t>”</w:t>
      </w:r>
      <w:r w:rsidRPr="00380B44">
        <w:rPr>
          <w:iCs/>
          <w:lang w:val="fr-FR"/>
        </w:rPr>
        <w:t>, la trajectoire que doit suivre la ceinture de sécurité pour adulte pour fixer le DARE (DARE intégral) ou pour retenir l’enfant (DARE non intégral). Les trajectoires à suivre pour l’installation symétrique d’un DARE sont considérées comme un seul trajet de la ceinture.</w:t>
      </w:r>
    </w:p>
    <w:p w14:paraId="3E8B65BE" w14:textId="77777777" w:rsidR="00A568FC" w:rsidRPr="002A6A2C" w:rsidRDefault="00A568FC" w:rsidP="00A568FC">
      <w:pPr>
        <w:pStyle w:val="SingleTxtG"/>
        <w:tabs>
          <w:tab w:val="left" w:pos="2410"/>
        </w:tabs>
        <w:ind w:left="2410" w:hanging="1276"/>
        <w:rPr>
          <w:iCs/>
          <w:spacing w:val="-2"/>
          <w:lang w:val="fr-FR"/>
        </w:rPr>
      </w:pPr>
      <w:r>
        <w:rPr>
          <w:iCs/>
          <w:lang w:val="fr-FR"/>
        </w:rPr>
        <w:t>2.61</w:t>
      </w:r>
      <w:r w:rsidRPr="00380B44">
        <w:rPr>
          <w:iCs/>
          <w:lang w:val="fr-FR"/>
        </w:rPr>
        <w:tab/>
      </w:r>
      <w:r>
        <w:rPr>
          <w:iCs/>
          <w:lang w:val="fr-FR"/>
        </w:rPr>
        <w:t>“</w:t>
      </w:r>
      <w:r w:rsidRPr="00380B44">
        <w:rPr>
          <w:i/>
          <w:lang w:val="fr-FR"/>
        </w:rPr>
        <w:t>Points de passage des</w:t>
      </w:r>
      <w:r>
        <w:rPr>
          <w:i/>
          <w:lang w:val="fr-FR"/>
        </w:rPr>
        <w:t xml:space="preserve"> </w:t>
      </w:r>
      <w:r w:rsidRPr="00380B44">
        <w:rPr>
          <w:i/>
          <w:lang w:val="fr-FR"/>
        </w:rPr>
        <w:t>sangles</w:t>
      </w:r>
      <w:r>
        <w:rPr>
          <w:iCs/>
          <w:lang w:val="fr-FR"/>
        </w:rPr>
        <w:t>”</w:t>
      </w:r>
      <w:r w:rsidRPr="00380B44">
        <w:rPr>
          <w:iCs/>
          <w:lang w:val="fr-FR"/>
        </w:rPr>
        <w:t xml:space="preserve">, les emplacements sur le dispositif par </w:t>
      </w:r>
      <w:r w:rsidRPr="002A6A2C">
        <w:rPr>
          <w:iCs/>
          <w:spacing w:val="-2"/>
          <w:lang w:val="fr-FR"/>
        </w:rPr>
        <w:t>lesquels les sangles de la ceinture de sécurité pour adulte doivent passer pour</w:t>
      </w:r>
      <w:r w:rsidRPr="00380B44">
        <w:rPr>
          <w:iCs/>
          <w:lang w:val="fr-FR"/>
        </w:rPr>
        <w:t xml:space="preserve"> </w:t>
      </w:r>
      <w:r w:rsidRPr="002A6A2C">
        <w:rPr>
          <w:iCs/>
          <w:spacing w:val="-2"/>
          <w:lang w:val="fr-FR"/>
        </w:rPr>
        <w:t>suivre le trajet de la ceinture tel qu’il a été prévu par le fabricant du DARE. ».</w:t>
      </w:r>
    </w:p>
    <w:p w14:paraId="04CAFED9" w14:textId="77777777" w:rsidR="00A568FC" w:rsidRPr="00380B44" w:rsidRDefault="00A568FC" w:rsidP="00A568FC">
      <w:pPr>
        <w:pStyle w:val="SingleTxtG"/>
        <w:rPr>
          <w:i/>
          <w:lang w:val="fr-FR"/>
        </w:rPr>
      </w:pPr>
      <w:r w:rsidRPr="00380B44">
        <w:rPr>
          <w:i/>
          <w:lang w:val="fr-FR"/>
        </w:rPr>
        <w:t>Paragraphe 3.2.2</w:t>
      </w:r>
      <w:r w:rsidRPr="00DD3926">
        <w:rPr>
          <w:lang w:val="fr-FR"/>
        </w:rPr>
        <w:t>,</w:t>
      </w:r>
      <w:r>
        <w:rPr>
          <w:i/>
          <w:lang w:val="fr-FR"/>
        </w:rPr>
        <w:t xml:space="preserve"> </w:t>
      </w:r>
      <w:r w:rsidRPr="00380B44">
        <w:rPr>
          <w:lang w:val="fr-FR"/>
        </w:rPr>
        <w:t>lire</w:t>
      </w:r>
      <w:r>
        <w:rPr>
          <w:lang w:val="fr-FR"/>
        </w:rPr>
        <w:t> </w:t>
      </w:r>
      <w:r w:rsidRPr="00380B44">
        <w:rPr>
          <w:lang w:val="fr-FR"/>
        </w:rPr>
        <w:t>:</w:t>
      </w:r>
    </w:p>
    <w:p w14:paraId="7A9F6F9E" w14:textId="77777777" w:rsidR="00A568FC" w:rsidRPr="00380B44" w:rsidRDefault="00A568FC" w:rsidP="00A568FC">
      <w:pPr>
        <w:pStyle w:val="SingleTxtG"/>
        <w:tabs>
          <w:tab w:val="left" w:pos="2410"/>
        </w:tabs>
        <w:ind w:left="2410" w:hanging="1276"/>
        <w:rPr>
          <w:bCs/>
          <w:lang w:val="fr-FR"/>
        </w:rPr>
      </w:pPr>
      <w:r w:rsidRPr="00380B44">
        <w:rPr>
          <w:lang w:val="fr-FR"/>
        </w:rPr>
        <w:t>«</w:t>
      </w:r>
      <w:r>
        <w:rPr>
          <w:lang w:val="fr-FR"/>
        </w:rPr>
        <w:t> 3.2.2</w:t>
      </w:r>
      <w:r w:rsidRPr="00380B44">
        <w:rPr>
          <w:bCs/>
          <w:lang w:val="fr-FR"/>
        </w:rPr>
        <w:tab/>
        <w:t>Le demandeur doit préciser la nature de sa demande, à savoir s’il s’agit</w:t>
      </w:r>
      <w:r>
        <w:rPr>
          <w:bCs/>
          <w:lang w:val="fr-FR"/>
        </w:rPr>
        <w:t> </w:t>
      </w:r>
      <w:r w:rsidRPr="00380B44">
        <w:rPr>
          <w:bCs/>
          <w:lang w:val="fr-FR"/>
        </w:rPr>
        <w:t>:</w:t>
      </w:r>
    </w:p>
    <w:p w14:paraId="518A07B8" w14:textId="77777777" w:rsidR="00A568FC" w:rsidRPr="00380B44" w:rsidRDefault="00A568FC" w:rsidP="00A568FC">
      <w:pPr>
        <w:pStyle w:val="SingleTxtG"/>
        <w:ind w:left="2977" w:hanging="567"/>
        <w:rPr>
          <w:bCs/>
          <w:lang w:val="fr-FR"/>
        </w:rPr>
      </w:pPr>
      <w:r w:rsidRPr="00380B44">
        <w:rPr>
          <w:bCs/>
          <w:lang w:val="fr-FR"/>
        </w:rPr>
        <w:t>a)</w:t>
      </w:r>
      <w:r w:rsidRPr="00380B44">
        <w:rPr>
          <w:bCs/>
          <w:lang w:val="fr-FR"/>
        </w:rPr>
        <w:tab/>
        <w:t>D’une demande relative à un dispositif amélioré de retenue pour enfants i-Size</w:t>
      </w:r>
      <w:r>
        <w:rPr>
          <w:bCs/>
          <w:lang w:val="fr-FR"/>
        </w:rPr>
        <w:t> </w:t>
      </w:r>
      <w:r w:rsidRPr="00380B44">
        <w:rPr>
          <w:bCs/>
          <w:lang w:val="fr-FR"/>
        </w:rPr>
        <w:t>;</w:t>
      </w:r>
      <w:r w:rsidRPr="00823206">
        <w:rPr>
          <w:bCs/>
          <w:lang w:val="fr-FR"/>
        </w:rPr>
        <w:t xml:space="preserve"> </w:t>
      </w:r>
      <w:r>
        <w:rPr>
          <w:bCs/>
          <w:lang w:val="fr-FR"/>
        </w:rPr>
        <w:t>o</w:t>
      </w:r>
      <w:r w:rsidRPr="00380B44">
        <w:rPr>
          <w:bCs/>
          <w:lang w:val="fr-FR"/>
        </w:rPr>
        <w:t>u</w:t>
      </w:r>
    </w:p>
    <w:p w14:paraId="3756F97B" w14:textId="77777777" w:rsidR="00A568FC" w:rsidRPr="00380B44" w:rsidRDefault="00A568FC" w:rsidP="00A568FC">
      <w:pPr>
        <w:pStyle w:val="SingleTxtG"/>
        <w:ind w:left="2977" w:hanging="567"/>
        <w:rPr>
          <w:bCs/>
          <w:lang w:val="fr-FR"/>
        </w:rPr>
      </w:pPr>
      <w:r w:rsidRPr="00380B44">
        <w:rPr>
          <w:bCs/>
          <w:lang w:val="fr-FR"/>
        </w:rPr>
        <w:t>b)</w:t>
      </w:r>
      <w:r w:rsidRPr="00380B44">
        <w:rPr>
          <w:bCs/>
          <w:lang w:val="fr-FR"/>
        </w:rPr>
        <w:tab/>
      </w:r>
      <w:r>
        <w:rPr>
          <w:bCs/>
          <w:lang w:val="fr-FR"/>
        </w:rPr>
        <w:t>D</w:t>
      </w:r>
      <w:r w:rsidRPr="00380B44">
        <w:rPr>
          <w:bCs/>
          <w:lang w:val="fr-FR"/>
        </w:rPr>
        <w:t>’une demande relative à un dispositif amélioré de retenue pour enfants ISOFIX spécifique à un véhicule ;</w:t>
      </w:r>
      <w:r w:rsidRPr="00823206">
        <w:rPr>
          <w:lang w:val="fr-FR"/>
        </w:rPr>
        <w:t xml:space="preserve"> </w:t>
      </w:r>
      <w:r>
        <w:rPr>
          <w:lang w:val="fr-FR"/>
        </w:rPr>
        <w:t>o</w:t>
      </w:r>
      <w:r w:rsidRPr="00380B44">
        <w:rPr>
          <w:lang w:val="fr-FR"/>
        </w:rPr>
        <w:t>u</w:t>
      </w:r>
    </w:p>
    <w:p w14:paraId="1EADC325" w14:textId="77777777" w:rsidR="00A568FC" w:rsidRPr="00380B44" w:rsidRDefault="00A568FC" w:rsidP="00A568FC">
      <w:pPr>
        <w:pStyle w:val="SingleTxtG"/>
        <w:ind w:left="2977" w:hanging="567"/>
        <w:rPr>
          <w:lang w:val="fr-FR"/>
        </w:rPr>
      </w:pPr>
      <w:r w:rsidRPr="00380B44">
        <w:rPr>
          <w:lang w:val="fr-FR"/>
        </w:rPr>
        <w:t>c)</w:t>
      </w:r>
      <w:r w:rsidRPr="00380B44">
        <w:rPr>
          <w:lang w:val="fr-FR"/>
        </w:rPr>
        <w:tab/>
      </w:r>
      <w:r>
        <w:rPr>
          <w:lang w:val="fr-FR"/>
        </w:rPr>
        <w:t>D</w:t>
      </w:r>
      <w:r w:rsidRPr="00380B44">
        <w:rPr>
          <w:lang w:val="fr-FR"/>
        </w:rPr>
        <w:t>’une demande relative à un dispositif amélioré de retenue pour enfants</w:t>
      </w:r>
      <w:r>
        <w:rPr>
          <w:lang w:val="fr-FR"/>
        </w:rPr>
        <w:t xml:space="preserve"> </w:t>
      </w:r>
      <w:r w:rsidRPr="00380B44">
        <w:rPr>
          <w:lang w:val="fr-FR"/>
        </w:rPr>
        <w:t>de type rehausseur i-Size</w:t>
      </w:r>
      <w:r>
        <w:rPr>
          <w:lang w:val="fr-FR"/>
        </w:rPr>
        <w:t> ;</w:t>
      </w:r>
      <w:r w:rsidRPr="00823206">
        <w:rPr>
          <w:lang w:val="fr-FR"/>
        </w:rPr>
        <w:t xml:space="preserve"> </w:t>
      </w:r>
      <w:r>
        <w:rPr>
          <w:lang w:val="fr-FR"/>
        </w:rPr>
        <w:t>o</w:t>
      </w:r>
      <w:r w:rsidRPr="00380B44">
        <w:rPr>
          <w:lang w:val="fr-FR"/>
        </w:rPr>
        <w:t>u</w:t>
      </w:r>
    </w:p>
    <w:p w14:paraId="0B2425A8" w14:textId="77777777" w:rsidR="00A568FC" w:rsidRPr="00380B44" w:rsidRDefault="00A568FC" w:rsidP="00A568FC">
      <w:pPr>
        <w:pStyle w:val="SingleTxtG"/>
        <w:ind w:left="2977" w:hanging="567"/>
        <w:rPr>
          <w:lang w:val="fr-FR"/>
        </w:rPr>
      </w:pPr>
      <w:r w:rsidRPr="00380B44">
        <w:rPr>
          <w:lang w:val="fr-FR"/>
        </w:rPr>
        <w:t>d)</w:t>
      </w:r>
      <w:r w:rsidRPr="00380B44">
        <w:rPr>
          <w:lang w:val="fr-FR"/>
        </w:rPr>
        <w:tab/>
      </w:r>
      <w:r>
        <w:rPr>
          <w:lang w:val="fr-FR"/>
        </w:rPr>
        <w:t>D</w:t>
      </w:r>
      <w:r w:rsidRPr="00380B44">
        <w:rPr>
          <w:lang w:val="fr-FR"/>
        </w:rPr>
        <w:t>’une demande relative à un dispositif amélioré de retenue pour enfants</w:t>
      </w:r>
      <w:r>
        <w:rPr>
          <w:lang w:val="fr-FR"/>
        </w:rPr>
        <w:t xml:space="preserve"> </w:t>
      </w:r>
      <w:r w:rsidRPr="00380B44">
        <w:rPr>
          <w:lang w:val="fr-FR"/>
        </w:rPr>
        <w:t>de type rehausseur spécifique à un véhicule</w:t>
      </w:r>
      <w:r>
        <w:rPr>
          <w:lang w:val="fr-FR"/>
        </w:rPr>
        <w:t> </w:t>
      </w:r>
      <w:r w:rsidRPr="00380B44">
        <w:rPr>
          <w:lang w:val="fr-FR"/>
        </w:rPr>
        <w:t>;</w:t>
      </w:r>
      <w:r w:rsidRPr="00823206">
        <w:rPr>
          <w:lang w:val="fr-FR"/>
        </w:rPr>
        <w:t xml:space="preserve"> </w:t>
      </w:r>
      <w:r>
        <w:rPr>
          <w:lang w:val="fr-FR"/>
        </w:rPr>
        <w:t>o</w:t>
      </w:r>
      <w:r w:rsidRPr="00380B44">
        <w:rPr>
          <w:lang w:val="fr-FR"/>
        </w:rPr>
        <w:t>u</w:t>
      </w:r>
    </w:p>
    <w:p w14:paraId="04C54EE3" w14:textId="77777777" w:rsidR="00A568FC" w:rsidRPr="00380B44" w:rsidRDefault="00A568FC" w:rsidP="00A568FC">
      <w:pPr>
        <w:pStyle w:val="SingleTxtG"/>
        <w:ind w:left="2977" w:hanging="567"/>
        <w:rPr>
          <w:iCs/>
          <w:lang w:val="fr-FR"/>
        </w:rPr>
      </w:pPr>
      <w:r>
        <w:rPr>
          <w:iCs/>
          <w:lang w:val="fr-FR"/>
        </w:rPr>
        <w:t>e)</w:t>
      </w:r>
      <w:r w:rsidRPr="00380B44">
        <w:rPr>
          <w:iCs/>
          <w:lang w:val="fr-FR"/>
        </w:rPr>
        <w:tab/>
      </w:r>
      <w:r>
        <w:rPr>
          <w:iCs/>
          <w:lang w:val="fr-FR"/>
        </w:rPr>
        <w:t>D</w:t>
      </w:r>
      <w:r w:rsidRPr="00380B44">
        <w:rPr>
          <w:iCs/>
          <w:lang w:val="fr-FR"/>
        </w:rPr>
        <w:t>’une demande pour un dispositif amélioré de retenue pour enfants universel à ceinture</w:t>
      </w:r>
      <w:r>
        <w:rPr>
          <w:iCs/>
          <w:lang w:val="fr-FR"/>
        </w:rPr>
        <w:t> ;</w:t>
      </w:r>
      <w:r w:rsidRPr="00823206">
        <w:rPr>
          <w:lang w:val="fr-FR"/>
        </w:rPr>
        <w:t xml:space="preserve"> </w:t>
      </w:r>
      <w:r>
        <w:rPr>
          <w:lang w:val="fr-FR"/>
        </w:rPr>
        <w:t>o</w:t>
      </w:r>
      <w:r w:rsidRPr="00380B44">
        <w:rPr>
          <w:lang w:val="fr-FR"/>
        </w:rPr>
        <w:t>u</w:t>
      </w:r>
    </w:p>
    <w:p w14:paraId="20701E6D" w14:textId="77777777" w:rsidR="00A568FC" w:rsidRPr="00380B44" w:rsidRDefault="00A568FC" w:rsidP="00A568FC">
      <w:pPr>
        <w:pStyle w:val="SingleTxtG"/>
        <w:ind w:left="2977" w:hanging="567"/>
        <w:rPr>
          <w:iCs/>
          <w:lang w:val="fr-FR"/>
        </w:rPr>
      </w:pPr>
      <w:r w:rsidRPr="00380B44">
        <w:rPr>
          <w:iCs/>
          <w:lang w:val="fr-FR"/>
        </w:rPr>
        <w:t>f)</w:t>
      </w:r>
      <w:r w:rsidRPr="00380B44">
        <w:rPr>
          <w:iCs/>
          <w:lang w:val="fr-FR"/>
        </w:rPr>
        <w:tab/>
      </w:r>
      <w:r>
        <w:rPr>
          <w:iCs/>
          <w:lang w:val="fr-FR"/>
        </w:rPr>
        <w:t>D</w:t>
      </w:r>
      <w:r w:rsidRPr="00380B44">
        <w:rPr>
          <w:iCs/>
          <w:lang w:val="fr-FR"/>
        </w:rPr>
        <w:t>’une demande pour un dispositif amélioré de retenue pour enfants à ceinture spécifique à un véhicule</w:t>
      </w:r>
      <w:r>
        <w:rPr>
          <w:iCs/>
          <w:lang w:val="fr-FR"/>
        </w:rPr>
        <w:t> ;</w:t>
      </w:r>
      <w:r w:rsidRPr="00823206">
        <w:rPr>
          <w:lang w:val="fr-FR"/>
        </w:rPr>
        <w:t xml:space="preserve"> </w:t>
      </w:r>
      <w:r>
        <w:rPr>
          <w:lang w:val="fr-FR"/>
        </w:rPr>
        <w:t>o</w:t>
      </w:r>
      <w:r w:rsidRPr="00380B44">
        <w:rPr>
          <w:lang w:val="fr-FR"/>
        </w:rPr>
        <w:t>u</w:t>
      </w:r>
    </w:p>
    <w:p w14:paraId="084C0BC6" w14:textId="77777777" w:rsidR="00A568FC" w:rsidRPr="00380B44" w:rsidRDefault="00A568FC" w:rsidP="00A568FC">
      <w:pPr>
        <w:pStyle w:val="SingleTxtG"/>
        <w:ind w:left="2977" w:hanging="567"/>
        <w:rPr>
          <w:lang w:val="fr-FR"/>
        </w:rPr>
      </w:pPr>
      <w:r w:rsidRPr="00380B44">
        <w:rPr>
          <w:iCs/>
          <w:lang w:val="fr-FR"/>
        </w:rPr>
        <w:t>g</w:t>
      </w:r>
      <w:r>
        <w:rPr>
          <w:lang w:val="fr-FR"/>
        </w:rPr>
        <w:t>)</w:t>
      </w:r>
      <w:r w:rsidRPr="00380B44">
        <w:rPr>
          <w:lang w:val="fr-FR"/>
        </w:rPr>
        <w:tab/>
      </w:r>
      <w:r>
        <w:rPr>
          <w:lang w:val="fr-FR"/>
        </w:rPr>
        <w:t>D</w:t>
      </w:r>
      <w:r w:rsidRPr="00380B44">
        <w:rPr>
          <w:lang w:val="fr-FR"/>
        </w:rPr>
        <w:t>e toute combinaison des alinéas</w:t>
      </w:r>
      <w:r w:rsidR="005F2AB9">
        <w:rPr>
          <w:lang w:val="fr-FR"/>
        </w:rPr>
        <w:t> </w:t>
      </w:r>
      <w:r w:rsidRPr="00380B44">
        <w:rPr>
          <w:lang w:val="fr-FR"/>
        </w:rPr>
        <w:t xml:space="preserve">a), b), </w:t>
      </w:r>
      <w:r w:rsidRPr="00380B44">
        <w:rPr>
          <w:iCs/>
          <w:lang w:val="fr-FR"/>
        </w:rPr>
        <w:t xml:space="preserve">c) et d) pour autant qu’elle soit conforme aux dispositions des </w:t>
      </w:r>
      <w:r w:rsidRPr="00380B44">
        <w:rPr>
          <w:lang w:val="fr-FR"/>
        </w:rPr>
        <w:t>paragraphes</w:t>
      </w:r>
      <w:r w:rsidR="005F2AB9">
        <w:rPr>
          <w:lang w:val="fr-FR"/>
        </w:rPr>
        <w:t> </w:t>
      </w:r>
      <w:r w:rsidRPr="00380B44">
        <w:rPr>
          <w:iCs/>
          <w:lang w:val="fr-FR"/>
        </w:rPr>
        <w:t>5.4.2.2</w:t>
      </w:r>
      <w:r>
        <w:rPr>
          <w:iCs/>
          <w:lang w:val="fr-FR"/>
        </w:rPr>
        <w:t>, 6.1.2</w:t>
      </w:r>
      <w:r w:rsidRPr="00380B44">
        <w:rPr>
          <w:iCs/>
          <w:lang w:val="fr-FR"/>
        </w:rPr>
        <w:t xml:space="preserve"> et</w:t>
      </w:r>
      <w:r>
        <w:rPr>
          <w:lang w:val="fr-FR"/>
        </w:rPr>
        <w:t xml:space="preserve"> 6.1.3</w:t>
      </w:r>
      <w:r w:rsidRPr="00380B44">
        <w:rPr>
          <w:lang w:val="fr-FR"/>
        </w:rPr>
        <w:t xml:space="preserve"> s’il n’existe qu’</w:t>
      </w:r>
      <w:r>
        <w:rPr>
          <w:lang w:val="fr-FR"/>
        </w:rPr>
        <w:t>un seul trajet de la ceinture ;</w:t>
      </w:r>
      <w:r w:rsidRPr="00823206">
        <w:rPr>
          <w:lang w:val="fr-FR"/>
        </w:rPr>
        <w:t xml:space="preserve"> </w:t>
      </w:r>
      <w:r>
        <w:rPr>
          <w:lang w:val="fr-FR"/>
        </w:rPr>
        <w:t>o</w:t>
      </w:r>
      <w:r w:rsidRPr="00380B44">
        <w:rPr>
          <w:lang w:val="fr-FR"/>
        </w:rPr>
        <w:t>u</w:t>
      </w:r>
    </w:p>
    <w:p w14:paraId="686C6C0A" w14:textId="77777777" w:rsidR="00A568FC" w:rsidRPr="00380B44" w:rsidRDefault="00A568FC" w:rsidP="00A568FC">
      <w:pPr>
        <w:pStyle w:val="SingleTxtG"/>
        <w:ind w:left="2977" w:hanging="567"/>
        <w:rPr>
          <w:lang w:val="fr-FR"/>
        </w:rPr>
      </w:pPr>
      <w:r w:rsidRPr="00380B44">
        <w:rPr>
          <w:lang w:val="fr-FR"/>
        </w:rPr>
        <w:t>h)</w:t>
      </w:r>
      <w:r w:rsidRPr="00380B44">
        <w:rPr>
          <w:lang w:val="fr-FR"/>
        </w:rPr>
        <w:tab/>
      </w:r>
      <w:r>
        <w:rPr>
          <w:lang w:val="fr-FR"/>
        </w:rPr>
        <w:t>D</w:t>
      </w:r>
      <w:r w:rsidRPr="00380B44">
        <w:rPr>
          <w:lang w:val="fr-FR"/>
        </w:rPr>
        <w:t>e toute combinaison des alinéas</w:t>
      </w:r>
      <w:r w:rsidR="005F2AB9">
        <w:rPr>
          <w:lang w:val="fr-FR"/>
        </w:rPr>
        <w:t> </w:t>
      </w:r>
      <w:r w:rsidRPr="00380B44">
        <w:rPr>
          <w:lang w:val="fr-FR"/>
        </w:rPr>
        <w:t>c), d), e) et f), pour autant qu’elle soit conforme aux dispositions des paragraphes</w:t>
      </w:r>
      <w:r w:rsidR="005F2AB9">
        <w:rPr>
          <w:lang w:val="fr-FR"/>
        </w:rPr>
        <w:t> </w:t>
      </w:r>
      <w:r w:rsidRPr="00380B44">
        <w:rPr>
          <w:lang w:val="fr-FR"/>
        </w:rPr>
        <w:t>5.4.2.2, 6.1.2 et 6.1.3 s’il n’existe qu’un seul trajet de la ceinture et que le siège rehausseur n’est pas équipé d’attaches ISOFIX.</w:t>
      </w:r>
      <w:r>
        <w:rPr>
          <w:lang w:val="fr-FR"/>
        </w:rPr>
        <w:t> </w:t>
      </w:r>
      <w:r w:rsidRPr="00380B44">
        <w:rPr>
          <w:lang w:val="fr-FR"/>
        </w:rPr>
        <w:t>».</w:t>
      </w:r>
    </w:p>
    <w:p w14:paraId="2279B5EB" w14:textId="77777777" w:rsidR="00A568FC" w:rsidRPr="00380B44" w:rsidRDefault="00A568FC" w:rsidP="00A568FC">
      <w:pPr>
        <w:pStyle w:val="SingleTxtG"/>
        <w:rPr>
          <w:lang w:val="fr-FR"/>
        </w:rPr>
      </w:pPr>
      <w:r w:rsidRPr="00380B44">
        <w:rPr>
          <w:i/>
          <w:lang w:val="fr-FR"/>
        </w:rPr>
        <w:t>Paragraphe 4.3</w:t>
      </w:r>
      <w:r w:rsidRPr="00380B44">
        <w:rPr>
          <w:lang w:val="fr-FR"/>
        </w:rPr>
        <w:t>,</w:t>
      </w:r>
      <w:r>
        <w:rPr>
          <w:lang w:val="fr-FR"/>
        </w:rPr>
        <w:t xml:space="preserve"> </w:t>
      </w:r>
      <w:r w:rsidRPr="00380B44">
        <w:rPr>
          <w:lang w:val="fr-FR"/>
        </w:rPr>
        <w:t>lire</w:t>
      </w:r>
      <w:r>
        <w:rPr>
          <w:lang w:val="fr-FR"/>
        </w:rPr>
        <w:t> </w:t>
      </w:r>
      <w:r w:rsidRPr="00380B44">
        <w:rPr>
          <w:lang w:val="fr-FR"/>
        </w:rPr>
        <w:t>:</w:t>
      </w:r>
    </w:p>
    <w:p w14:paraId="3244BCA2" w14:textId="77777777" w:rsidR="00A568FC" w:rsidRPr="00380B44" w:rsidRDefault="00A568FC" w:rsidP="00A568FC">
      <w:pPr>
        <w:pStyle w:val="SingleTxtG"/>
        <w:tabs>
          <w:tab w:val="left" w:pos="2410"/>
        </w:tabs>
        <w:ind w:left="2410" w:hanging="1276"/>
        <w:rPr>
          <w:lang w:val="fr-FR"/>
        </w:rPr>
      </w:pPr>
      <w:r w:rsidRPr="00380B44">
        <w:rPr>
          <w:lang w:val="fr-FR"/>
        </w:rPr>
        <w:t>«</w:t>
      </w:r>
      <w:r>
        <w:rPr>
          <w:lang w:val="fr-FR"/>
        </w:rPr>
        <w:t> 4.3</w:t>
      </w:r>
      <w:r w:rsidRPr="00380B44">
        <w:rPr>
          <w:lang w:val="fr-FR"/>
        </w:rPr>
        <w:tab/>
        <w:t>Les informations suivantes doivent être clairement indiquées sur le produit</w:t>
      </w:r>
      <w:r>
        <w:rPr>
          <w:lang w:val="fr-FR"/>
        </w:rPr>
        <w:t> </w:t>
      </w:r>
      <w:r w:rsidRPr="00380B44">
        <w:rPr>
          <w:lang w:val="fr-FR"/>
        </w:rPr>
        <w:t>:</w:t>
      </w:r>
    </w:p>
    <w:p w14:paraId="1205588A" w14:textId="77777777" w:rsidR="00A568FC" w:rsidRPr="00380B44" w:rsidRDefault="00A568FC" w:rsidP="00A568FC">
      <w:pPr>
        <w:pStyle w:val="SingleTxtG"/>
        <w:ind w:left="2977" w:hanging="567"/>
        <w:rPr>
          <w:lang w:val="fr-FR"/>
        </w:rPr>
      </w:pPr>
      <w:r w:rsidRPr="00380B44">
        <w:rPr>
          <w:lang w:val="fr-FR"/>
        </w:rPr>
        <w:t>a)</w:t>
      </w:r>
      <w:r w:rsidRPr="00380B44">
        <w:rPr>
          <w:lang w:val="fr-FR"/>
        </w:rPr>
        <w:tab/>
        <w:t>L’orientation du dispositif amélioré de retenue pour enfants par rapport au véhicule</w:t>
      </w:r>
      <w:r>
        <w:rPr>
          <w:lang w:val="fr-FR"/>
        </w:rPr>
        <w:t> </w:t>
      </w:r>
      <w:r w:rsidRPr="00380B44">
        <w:rPr>
          <w:lang w:val="fr-FR"/>
        </w:rPr>
        <w:t>;</w:t>
      </w:r>
    </w:p>
    <w:p w14:paraId="722256C2" w14:textId="77777777" w:rsidR="00A568FC" w:rsidRPr="00380B44" w:rsidRDefault="00A568FC" w:rsidP="00A568FC">
      <w:pPr>
        <w:pStyle w:val="SingleTxtG"/>
        <w:ind w:left="2977" w:hanging="567"/>
        <w:rPr>
          <w:lang w:val="fr-FR"/>
        </w:rPr>
      </w:pPr>
      <w:r w:rsidRPr="00380B44">
        <w:rPr>
          <w:lang w:val="fr-FR"/>
        </w:rPr>
        <w:t>b)</w:t>
      </w:r>
      <w:r w:rsidRPr="00380B44">
        <w:rPr>
          <w:lang w:val="fr-FR"/>
        </w:rPr>
        <w:tab/>
        <w:t>La (les) gamme(s) de taille pour lesquelles le dispositif amélioré de retenue pour enfants est prévu en centimètres</w:t>
      </w:r>
      <w:r>
        <w:rPr>
          <w:lang w:val="fr-FR"/>
        </w:rPr>
        <w:t> </w:t>
      </w:r>
      <w:r w:rsidRPr="00380B44">
        <w:rPr>
          <w:lang w:val="fr-FR"/>
        </w:rPr>
        <w:t>;</w:t>
      </w:r>
    </w:p>
    <w:p w14:paraId="2A674C42" w14:textId="77777777" w:rsidR="00A568FC" w:rsidRPr="00380B44" w:rsidRDefault="00A568FC" w:rsidP="00A568FC">
      <w:pPr>
        <w:pStyle w:val="SingleTxtG"/>
        <w:ind w:left="2977" w:hanging="567"/>
        <w:rPr>
          <w:lang w:val="fr-FR"/>
        </w:rPr>
      </w:pPr>
      <w:r w:rsidRPr="00380B44">
        <w:rPr>
          <w:lang w:val="fr-FR"/>
        </w:rPr>
        <w:t>c)</w:t>
      </w:r>
      <w:r w:rsidRPr="00380B44">
        <w:rPr>
          <w:lang w:val="fr-FR"/>
        </w:rPr>
        <w:tab/>
        <w:t xml:space="preserve">La masse corporelle maximum admissible pour le dispositif amélioré de retenue </w:t>
      </w:r>
      <w:r w:rsidRPr="00A534C1">
        <w:rPr>
          <w:iCs/>
          <w:lang w:val="fr-FR"/>
        </w:rPr>
        <w:t>pour</w:t>
      </w:r>
      <w:r w:rsidRPr="00380B44">
        <w:rPr>
          <w:lang w:val="fr-FR"/>
        </w:rPr>
        <w:t xml:space="preserve"> enfants, en kilogrammes.</w:t>
      </w:r>
      <w:r>
        <w:rPr>
          <w:lang w:val="fr-FR"/>
        </w:rPr>
        <w:t> </w:t>
      </w:r>
      <w:r w:rsidRPr="00380B44">
        <w:rPr>
          <w:lang w:val="fr-FR"/>
        </w:rPr>
        <w:t>».</w:t>
      </w:r>
    </w:p>
    <w:p w14:paraId="57E55C83" w14:textId="77777777" w:rsidR="00A568FC" w:rsidRPr="00380B44" w:rsidRDefault="00A568FC" w:rsidP="00A568FC">
      <w:pPr>
        <w:pStyle w:val="SingleTxtG"/>
        <w:rPr>
          <w:lang w:val="fr-FR"/>
        </w:rPr>
      </w:pPr>
      <w:r w:rsidRPr="00380B44">
        <w:rPr>
          <w:i/>
          <w:lang w:val="fr-FR"/>
        </w:rPr>
        <w:t>Ajouter les nouveaux</w:t>
      </w:r>
      <w:r>
        <w:rPr>
          <w:i/>
          <w:lang w:val="fr-FR"/>
        </w:rPr>
        <w:t xml:space="preserve"> </w:t>
      </w:r>
      <w:r w:rsidRPr="00380B44">
        <w:rPr>
          <w:i/>
          <w:lang w:val="fr-FR"/>
        </w:rPr>
        <w:t>paragraphes 4.6 à 4.6.3</w:t>
      </w:r>
      <w:r w:rsidRPr="00380B44">
        <w:rPr>
          <w:lang w:val="fr-FR"/>
        </w:rPr>
        <w:t>, comme suit</w:t>
      </w:r>
      <w:r>
        <w:rPr>
          <w:lang w:val="fr-FR"/>
        </w:rPr>
        <w:t> </w:t>
      </w:r>
      <w:r w:rsidRPr="00380B44">
        <w:rPr>
          <w:lang w:val="fr-FR"/>
        </w:rPr>
        <w:t>:</w:t>
      </w:r>
    </w:p>
    <w:p w14:paraId="151AF3F2" w14:textId="77777777" w:rsidR="00A568FC" w:rsidRPr="00380B44" w:rsidRDefault="00A568FC" w:rsidP="00A568FC">
      <w:pPr>
        <w:pStyle w:val="SingleTxtG"/>
        <w:tabs>
          <w:tab w:val="left" w:pos="2410"/>
        </w:tabs>
        <w:ind w:left="2410" w:hanging="1276"/>
        <w:rPr>
          <w:iCs/>
          <w:lang w:val="fr-FR"/>
        </w:rPr>
      </w:pPr>
      <w:r>
        <w:rPr>
          <w:iCs/>
          <w:lang w:val="fr-FR"/>
        </w:rPr>
        <w:t>« 4.6</w:t>
      </w:r>
      <w:r w:rsidRPr="00380B44">
        <w:rPr>
          <w:iCs/>
          <w:lang w:val="fr-FR"/>
        </w:rPr>
        <w:tab/>
        <w:t>Points de passage des sangles</w:t>
      </w:r>
    </w:p>
    <w:p w14:paraId="460D4309" w14:textId="77777777" w:rsidR="00A568FC" w:rsidRPr="00380B44" w:rsidRDefault="00A568FC" w:rsidP="00A568FC">
      <w:pPr>
        <w:pStyle w:val="SingleTxtG"/>
        <w:ind w:left="2410"/>
        <w:rPr>
          <w:iCs/>
          <w:lang w:val="fr-FR"/>
        </w:rPr>
      </w:pPr>
      <w:r w:rsidRPr="00380B44">
        <w:rPr>
          <w:iCs/>
          <w:lang w:val="fr-FR"/>
        </w:rPr>
        <w:t xml:space="preserve">Les marques définies dans ce paragraphe doivent être fixées de façon permanente au dispositif amélioré de retenue pour enfants placé dans le véhicule et doivent être visibles lorsque l’enfant y est installé. Les marques </w:t>
      </w:r>
      <w:r w:rsidRPr="002A6A2C">
        <w:rPr>
          <w:iCs/>
          <w:spacing w:val="-2"/>
          <w:lang w:val="fr-FR"/>
        </w:rPr>
        <w:lastRenderedPageBreak/>
        <w:t xml:space="preserve">doivent être situées </w:t>
      </w:r>
      <w:r w:rsidRPr="002A6A2C">
        <w:rPr>
          <w:iCs/>
          <w:spacing w:val="-4"/>
          <w:lang w:val="fr-FR"/>
        </w:rPr>
        <w:t>des deux côtés du dispositif. Le siège</w:t>
      </w:r>
      <w:r w:rsidRPr="002A6A2C">
        <w:rPr>
          <w:iCs/>
          <w:spacing w:val="-2"/>
          <w:lang w:val="fr-FR"/>
        </w:rPr>
        <w:t xml:space="preserve"> du véhicule présenté</w:t>
      </w:r>
      <w:r w:rsidRPr="00380B44">
        <w:rPr>
          <w:iCs/>
          <w:lang w:val="fr-FR"/>
        </w:rPr>
        <w:t xml:space="preserve"> sur la marque doit être orienté dans le même sens que le véritable siège.</w:t>
      </w:r>
    </w:p>
    <w:p w14:paraId="05D18BFC" w14:textId="77777777" w:rsidR="00A568FC" w:rsidRPr="00380B44" w:rsidRDefault="00A568FC" w:rsidP="00A568FC">
      <w:pPr>
        <w:pStyle w:val="SingleTxtG"/>
        <w:ind w:left="2410"/>
        <w:rPr>
          <w:iCs/>
          <w:lang w:val="fr-FR"/>
        </w:rPr>
      </w:pPr>
      <w:r w:rsidRPr="00380B44">
        <w:rPr>
          <w:iCs/>
          <w:lang w:val="fr-FR"/>
        </w:rPr>
        <w:t>Le trajet de la sangle diagonale et le trajet de la sangle abdominale de la ceinture de sécurité doivent être bien différenciés, par exemple au moyen d’un codage de couleurs, d’instructions ou de dessins.</w:t>
      </w:r>
    </w:p>
    <w:p w14:paraId="52F4029C" w14:textId="77777777" w:rsidR="00A568FC" w:rsidRPr="00380B44" w:rsidRDefault="00A568FC" w:rsidP="00A568FC">
      <w:pPr>
        <w:pStyle w:val="SingleTxtG"/>
        <w:tabs>
          <w:tab w:val="left" w:pos="2410"/>
        </w:tabs>
        <w:ind w:left="2410" w:hanging="1276"/>
        <w:rPr>
          <w:iCs/>
          <w:lang w:val="fr-FR"/>
        </w:rPr>
      </w:pPr>
      <w:r>
        <w:rPr>
          <w:iCs/>
          <w:lang w:val="fr-FR"/>
        </w:rPr>
        <w:t>4.6.1</w:t>
      </w:r>
      <w:r w:rsidRPr="00380B44">
        <w:rPr>
          <w:iCs/>
          <w:lang w:val="fr-FR"/>
        </w:rPr>
        <w:tab/>
        <w:t>Les marques du trajet de la ceinture de sécurité pour adulte doivent être placées sur tous les dispositifs de guidage et sur tous les systèmes de verrouillage de ceinture. Les marques du trajet de la ceinture de sécurité pour adulte doivent être au moins aussi grandes que les points de passage des</w:t>
      </w:r>
      <w:r>
        <w:rPr>
          <w:iCs/>
          <w:lang w:val="fr-FR"/>
        </w:rPr>
        <w:t xml:space="preserve"> sangles pour adulte.</w:t>
      </w:r>
    </w:p>
    <w:p w14:paraId="7615001F" w14:textId="77777777" w:rsidR="00A568FC" w:rsidRPr="00380B44" w:rsidRDefault="00A568FC" w:rsidP="00A568FC">
      <w:pPr>
        <w:pStyle w:val="SingleTxtG"/>
        <w:tabs>
          <w:tab w:val="left" w:pos="2410"/>
        </w:tabs>
        <w:ind w:left="2410" w:hanging="1276"/>
        <w:rPr>
          <w:iCs/>
          <w:lang w:val="fr-FR"/>
        </w:rPr>
      </w:pPr>
      <w:r>
        <w:rPr>
          <w:iCs/>
          <w:lang w:val="fr-FR"/>
        </w:rPr>
        <w:t>4.6.2</w:t>
      </w:r>
      <w:r w:rsidRPr="00380B44">
        <w:rPr>
          <w:iCs/>
          <w:lang w:val="fr-FR"/>
        </w:rPr>
        <w:tab/>
        <w:t>En cas d’utilisation du dispositif amélioré de retenue pour enfants non intégral en association avec une ceinture de sécurité pour adulte afin de retenir l’enfant, le trajet correct de la sangle de part et d’autre du corps de l’enfant, en application des prescriptions du paragraphe 6.1.3.4, doit être clairement indiqué sur le produit, au moyen d’un dessin apposé sur une étiquette fixée de façon permanente au dispositif amélioré de retenue pour enfants. Le vert doit être la couleur utilisée pour le marquage du trajet de la ceinture de sécurité pour adulte lorsque le dispositif est installé. C’est également cette couleur qui doit être utilisée pour les points de passage de la sangle sur les étiquettes qui sont apposées sur le dispositif pour décrire l’installation.</w:t>
      </w:r>
    </w:p>
    <w:p w14:paraId="1EB2A338" w14:textId="77777777" w:rsidR="00A568FC" w:rsidRPr="00380B44" w:rsidRDefault="00A568FC" w:rsidP="00A568FC">
      <w:pPr>
        <w:pStyle w:val="SingleTxtG"/>
        <w:tabs>
          <w:tab w:val="left" w:pos="2410"/>
        </w:tabs>
        <w:ind w:left="2410" w:hanging="1276"/>
        <w:rPr>
          <w:iCs/>
          <w:lang w:val="fr-FR"/>
        </w:rPr>
      </w:pPr>
      <w:r>
        <w:rPr>
          <w:iCs/>
          <w:lang w:val="fr-FR"/>
        </w:rPr>
        <w:t>4.6.3</w:t>
      </w:r>
      <w:r w:rsidRPr="00380B44">
        <w:rPr>
          <w:iCs/>
          <w:lang w:val="fr-FR"/>
        </w:rPr>
        <w:tab/>
        <w:t>Pour les dispositifs améliorés de retenue pour enfants intégraux à ceinture maintenus en place par la ceinture de sécurité pour adulte, les points de passage de la sangle pour adulte prescrits au paragraphe 6.1.2.5 doivent être clairement indiqués sur le produit au moyen d’un dessin fixé en permanence sur le dispositif amélioré de retenue pour enfants. Le vert doit être la couleur utilisée pour le marquage du trajet de la ceinture pour adulte, lorsque le dispositif est installé vers l’avant ou vers l’arrière. C’est la même couleur qui doit être utilisée sur les étiquettes qui sont apposées sur le dispositif pour décrire l’installation.</w:t>
      </w:r>
      <w:r>
        <w:rPr>
          <w:iCs/>
          <w:lang w:val="fr-FR"/>
        </w:rPr>
        <w:t> </w:t>
      </w:r>
      <w:r w:rsidRPr="00380B44">
        <w:rPr>
          <w:iCs/>
          <w:lang w:val="fr-FR"/>
        </w:rPr>
        <w:t>».</w:t>
      </w:r>
    </w:p>
    <w:p w14:paraId="462C5BDB" w14:textId="77777777" w:rsidR="00A568FC" w:rsidRPr="00380B44" w:rsidRDefault="00A568FC" w:rsidP="00A568FC">
      <w:pPr>
        <w:pStyle w:val="SingleTxtG"/>
        <w:rPr>
          <w:lang w:val="fr-FR"/>
        </w:rPr>
      </w:pPr>
      <w:r>
        <w:rPr>
          <w:i/>
          <w:lang w:val="fr-FR"/>
        </w:rPr>
        <w:t>Les anciens paragraphes 4.6</w:t>
      </w:r>
      <w:r w:rsidRPr="00380B44">
        <w:rPr>
          <w:i/>
          <w:lang w:val="fr-FR"/>
        </w:rPr>
        <w:t xml:space="preserve"> à 4.7.2</w:t>
      </w:r>
      <w:r>
        <w:rPr>
          <w:i/>
          <w:lang w:val="fr-FR"/>
        </w:rPr>
        <w:t xml:space="preserve"> </w:t>
      </w:r>
      <w:r>
        <w:rPr>
          <w:lang w:val="fr-FR"/>
        </w:rPr>
        <w:t>deviennent les paragraphes 4.7</w:t>
      </w:r>
      <w:r w:rsidRPr="00380B44">
        <w:rPr>
          <w:lang w:val="fr-FR"/>
        </w:rPr>
        <w:t xml:space="preserve"> à 4.8.2.</w:t>
      </w:r>
    </w:p>
    <w:p w14:paraId="2ECCC976" w14:textId="77777777" w:rsidR="00A568FC" w:rsidRPr="00380B44" w:rsidRDefault="00A568FC" w:rsidP="00A568FC">
      <w:pPr>
        <w:pStyle w:val="SingleTxtG"/>
        <w:rPr>
          <w:lang w:val="fr-FR"/>
        </w:rPr>
      </w:pPr>
      <w:r w:rsidRPr="00380B44">
        <w:rPr>
          <w:i/>
          <w:lang w:val="fr-FR"/>
        </w:rPr>
        <w:t>Le paragraphe 4.7.3</w:t>
      </w:r>
      <w:r>
        <w:rPr>
          <w:i/>
          <w:lang w:val="fr-FR"/>
        </w:rPr>
        <w:t xml:space="preserve"> </w:t>
      </w:r>
      <w:r w:rsidRPr="00380B44">
        <w:rPr>
          <w:lang w:val="fr-FR"/>
        </w:rPr>
        <w:t>est supprimé.</w:t>
      </w:r>
    </w:p>
    <w:p w14:paraId="015972BC" w14:textId="77777777" w:rsidR="00A568FC" w:rsidRPr="00380B44" w:rsidRDefault="00A568FC" w:rsidP="00A568FC">
      <w:pPr>
        <w:pStyle w:val="SingleTxtG"/>
        <w:rPr>
          <w:lang w:val="fr-FR"/>
        </w:rPr>
      </w:pPr>
      <w:r w:rsidRPr="00380B44">
        <w:rPr>
          <w:i/>
          <w:lang w:val="fr-FR"/>
        </w:rPr>
        <w:t>Ajouter</w:t>
      </w:r>
      <w:r>
        <w:rPr>
          <w:i/>
          <w:lang w:val="fr-FR"/>
        </w:rPr>
        <w:t xml:space="preserve"> </w:t>
      </w:r>
      <w:r w:rsidRPr="00380B44">
        <w:rPr>
          <w:i/>
          <w:lang w:val="fr-FR"/>
        </w:rPr>
        <w:t>les nouveaux paragraphes 4.11 à 4.11.4</w:t>
      </w:r>
      <w:r w:rsidRPr="00380B44">
        <w:rPr>
          <w:lang w:val="fr-FR"/>
        </w:rPr>
        <w:t>, libellés comme suit</w:t>
      </w:r>
      <w:r>
        <w:rPr>
          <w:lang w:val="fr-FR"/>
        </w:rPr>
        <w:t> </w:t>
      </w:r>
      <w:r w:rsidRPr="00380B44">
        <w:rPr>
          <w:lang w:val="fr-FR"/>
        </w:rPr>
        <w:t>:</w:t>
      </w:r>
    </w:p>
    <w:p w14:paraId="5F9358FB" w14:textId="77777777" w:rsidR="00A568FC" w:rsidRPr="00380B44" w:rsidRDefault="00A568FC" w:rsidP="00A568FC">
      <w:pPr>
        <w:pStyle w:val="SingleTxtG"/>
        <w:tabs>
          <w:tab w:val="left" w:pos="2410"/>
        </w:tabs>
        <w:ind w:left="2410" w:hanging="1276"/>
        <w:rPr>
          <w:lang w:val="fr-FR"/>
        </w:rPr>
      </w:pPr>
      <w:r w:rsidRPr="00380B44">
        <w:rPr>
          <w:lang w:val="fr-FR"/>
        </w:rPr>
        <w:t>«</w:t>
      </w:r>
      <w:r w:rsidR="00D513D0">
        <w:rPr>
          <w:lang w:val="fr-FR"/>
        </w:rPr>
        <w:t> </w:t>
      </w:r>
      <w:r>
        <w:rPr>
          <w:lang w:val="fr-FR"/>
        </w:rPr>
        <w:t>4.11</w:t>
      </w:r>
      <w:r w:rsidRPr="00380B44">
        <w:rPr>
          <w:lang w:val="fr-FR"/>
        </w:rPr>
        <w:tab/>
        <w:t>Marquage pour le dispositif amélioré de retenue pour enfants intégral à ceinture</w:t>
      </w:r>
    </w:p>
    <w:p w14:paraId="32C9885A" w14:textId="77777777" w:rsidR="00A568FC" w:rsidRPr="00380B44" w:rsidRDefault="00A568FC" w:rsidP="00A568FC">
      <w:pPr>
        <w:pStyle w:val="SingleTxtG"/>
        <w:ind w:left="2410"/>
        <w:rPr>
          <w:iCs/>
          <w:lang w:val="fr-FR"/>
        </w:rPr>
      </w:pPr>
      <w:r w:rsidRPr="00380B44">
        <w:rPr>
          <w:iCs/>
          <w:lang w:val="fr-FR"/>
        </w:rPr>
        <w:t>La marque doit être apposée sur la partie du dispositif amélioré de retenue pour enfants sur laquelle se trouvent les principaux points de contact.</w:t>
      </w:r>
    </w:p>
    <w:p w14:paraId="7880AA9A" w14:textId="77777777" w:rsidR="00A568FC" w:rsidRPr="00380B44" w:rsidRDefault="00A568FC" w:rsidP="00A568FC">
      <w:pPr>
        <w:pStyle w:val="SingleTxtG"/>
        <w:ind w:left="2410"/>
        <w:rPr>
          <w:iCs/>
          <w:lang w:val="fr-FR"/>
        </w:rPr>
      </w:pPr>
      <w:r w:rsidRPr="00380B44">
        <w:rPr>
          <w:iCs/>
          <w:lang w:val="fr-FR"/>
        </w:rPr>
        <w:t>L’une des étiquettes d’information suivantes doit être visible de façon permanente par toute personne installant le dispositif amélioré de retenue pour enfants dans un véhicule</w:t>
      </w:r>
      <w:r>
        <w:rPr>
          <w:iCs/>
          <w:lang w:val="fr-FR"/>
        </w:rPr>
        <w:t> </w:t>
      </w:r>
      <w:r w:rsidRPr="00380B44">
        <w:rPr>
          <w:iCs/>
          <w:lang w:val="fr-FR"/>
        </w:rPr>
        <w:t>:</w:t>
      </w:r>
    </w:p>
    <w:p w14:paraId="7B1DC1D7" w14:textId="77777777" w:rsidR="00A568FC" w:rsidRPr="00380B44" w:rsidRDefault="00A568FC" w:rsidP="00A568FC">
      <w:pPr>
        <w:pStyle w:val="SingleTxtG"/>
        <w:tabs>
          <w:tab w:val="left" w:pos="2410"/>
        </w:tabs>
        <w:ind w:left="2410" w:hanging="1276"/>
        <w:rPr>
          <w:lang w:val="fr-FR"/>
        </w:rPr>
      </w:pPr>
      <w:r>
        <w:rPr>
          <w:lang w:val="fr-FR"/>
        </w:rPr>
        <w:t>4.11.1</w:t>
      </w:r>
      <w:r w:rsidRPr="00380B44">
        <w:rPr>
          <w:lang w:val="fr-FR"/>
        </w:rPr>
        <w:tab/>
        <w:t>Les dispositifs améliorés de retenue pour enfants universels à ceinture doivent être munis d’une étiquette attachée de façon permanente, indiquant de façon visible par toute personne installant le dispositif un véhicule la mention suivante</w:t>
      </w:r>
      <w:r>
        <w:rPr>
          <w:lang w:val="fr-FR"/>
        </w:rPr>
        <w:t> :</w:t>
      </w:r>
    </w:p>
    <w:p w14:paraId="3FA24486" w14:textId="77777777" w:rsidR="00A568FC" w:rsidRPr="00380B44" w:rsidRDefault="00A568FC" w:rsidP="00A568FC">
      <w:pPr>
        <w:pStyle w:val="SingleTxtG"/>
        <w:ind w:left="2410"/>
        <w:rPr>
          <w:lang w:val="fr-FR"/>
        </w:rPr>
      </w:pPr>
      <w:r w:rsidRPr="00380B44">
        <w:rPr>
          <w:lang w:val="fr-FR"/>
        </w:rPr>
        <w:t>Universel à ceinture</w:t>
      </w:r>
      <w:r>
        <w:rPr>
          <w:lang w:val="fr-FR"/>
        </w:rPr>
        <w:t xml:space="preserve"> </w:t>
      </w:r>
      <w:r w:rsidRPr="00380B44">
        <w:rPr>
          <w:lang w:val="fr-FR"/>
        </w:rPr>
        <w:t xml:space="preserve"> </w:t>
      </w:r>
      <w:r w:rsidRPr="00380B44">
        <w:rPr>
          <w:noProof/>
          <w:lang w:eastAsia="fr-CH"/>
        </w:rPr>
        <w:drawing>
          <wp:inline distT="0" distB="0" distL="0" distR="0" wp14:anchorId="3D73D188" wp14:editId="1F3A23E7">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14:paraId="4F2BA66A" w14:textId="77777777" w:rsidR="00A568FC" w:rsidRPr="00380B44" w:rsidRDefault="00A568FC" w:rsidP="00A568FC">
      <w:pPr>
        <w:pStyle w:val="SingleTxtG"/>
        <w:tabs>
          <w:tab w:val="left" w:pos="2410"/>
        </w:tabs>
        <w:ind w:left="2410" w:hanging="1276"/>
        <w:rPr>
          <w:lang w:val="fr-FR"/>
        </w:rPr>
      </w:pPr>
      <w:r>
        <w:rPr>
          <w:lang w:val="fr-FR"/>
        </w:rPr>
        <w:t>4.11.2</w:t>
      </w:r>
      <w:r w:rsidRPr="00380B44">
        <w:rPr>
          <w:lang w:val="fr-FR"/>
        </w:rPr>
        <w:tab/>
        <w:t>Les dispositifs améliorés de retenue pour enfants à ceinture spécifiques à un véhicule (y compris les dispositifs intégrés) doivent être munis d’une étiquette attachée de façon permanente, indiquant de façon visible par toute personne installant le dispositif dans un véhicule la mention suivante</w:t>
      </w:r>
      <w:r>
        <w:rPr>
          <w:lang w:val="fr-FR"/>
        </w:rPr>
        <w:t> </w:t>
      </w:r>
      <w:r w:rsidRPr="00380B44">
        <w:rPr>
          <w:lang w:val="fr-FR"/>
        </w:rPr>
        <w:t xml:space="preserve">: </w:t>
      </w:r>
    </w:p>
    <w:p w14:paraId="589C1343" w14:textId="77777777" w:rsidR="00A568FC" w:rsidRPr="00380B44" w:rsidRDefault="00A568FC" w:rsidP="00A568FC">
      <w:pPr>
        <w:pStyle w:val="SingleTxtG"/>
        <w:ind w:left="2410"/>
        <w:rPr>
          <w:lang w:val="fr-FR"/>
        </w:rPr>
      </w:pPr>
      <w:r w:rsidRPr="00380B44">
        <w:rPr>
          <w:lang w:val="fr-FR"/>
        </w:rPr>
        <w:t>À ceinture, spécifique à un véhicule</w:t>
      </w:r>
      <w:r>
        <w:rPr>
          <w:lang w:val="fr-FR"/>
        </w:rPr>
        <w:t xml:space="preserve"> </w:t>
      </w:r>
      <w:r w:rsidRPr="00380B44">
        <w:rPr>
          <w:lang w:val="fr-FR"/>
        </w:rPr>
        <w:t xml:space="preserve"> </w:t>
      </w:r>
      <w:r w:rsidRPr="00380B44">
        <w:rPr>
          <w:noProof/>
          <w:lang w:eastAsia="fr-CH"/>
        </w:rPr>
        <w:drawing>
          <wp:inline distT="0" distB="0" distL="0" distR="0" wp14:anchorId="14801210" wp14:editId="1041ABAF">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14:paraId="769BDA9C" w14:textId="77777777" w:rsidR="00A568FC" w:rsidRPr="00380B44" w:rsidRDefault="00A568FC" w:rsidP="00A568FC">
      <w:pPr>
        <w:pStyle w:val="SingleTxtG"/>
        <w:tabs>
          <w:tab w:val="left" w:pos="2410"/>
        </w:tabs>
        <w:ind w:left="2410" w:hanging="1276"/>
        <w:rPr>
          <w:lang w:val="fr-FR"/>
        </w:rPr>
      </w:pPr>
      <w:r>
        <w:rPr>
          <w:lang w:val="fr-FR"/>
        </w:rPr>
        <w:lastRenderedPageBreak/>
        <w:t>4.11.3</w:t>
      </w:r>
      <w:r w:rsidRPr="00380B44">
        <w:rPr>
          <w:lang w:val="fr-FR"/>
        </w:rPr>
        <w:tab/>
        <w:t>Une marque d’homologation internationale selon la définition du paragraphe</w:t>
      </w:r>
      <w:r w:rsidR="005F2AB9">
        <w:rPr>
          <w:lang w:val="fr-FR"/>
        </w:rPr>
        <w:t> </w:t>
      </w:r>
      <w:r w:rsidRPr="00380B44">
        <w:rPr>
          <w:lang w:val="fr-FR"/>
        </w:rPr>
        <w:t>5.4.1. Pour les dispositifs améliorés de retenue pour enfants</w:t>
      </w:r>
      <w:r>
        <w:rPr>
          <w:lang w:val="fr-FR"/>
        </w:rPr>
        <w:t xml:space="preserve"> </w:t>
      </w:r>
      <w:r w:rsidRPr="00380B44">
        <w:rPr>
          <w:lang w:val="fr-FR"/>
        </w:rPr>
        <w:t xml:space="preserve">comprenant un (des) module(s), cette marque doit être fixée en permanence à la partie du dispositif sur laquelle </w:t>
      </w:r>
      <w:r w:rsidRPr="00380B44">
        <w:rPr>
          <w:iCs/>
          <w:lang w:val="fr-FR"/>
        </w:rPr>
        <w:t>se trouvent les principaux points de contact.</w:t>
      </w:r>
    </w:p>
    <w:p w14:paraId="541E9ABE" w14:textId="77777777" w:rsidR="00A568FC" w:rsidRPr="00380B44" w:rsidRDefault="00A568FC" w:rsidP="00A568FC">
      <w:pPr>
        <w:pStyle w:val="SingleTxtG"/>
        <w:tabs>
          <w:tab w:val="left" w:pos="2410"/>
        </w:tabs>
        <w:ind w:left="2410" w:hanging="1276"/>
        <w:rPr>
          <w:lang w:val="fr-FR"/>
        </w:rPr>
      </w:pPr>
      <w:r>
        <w:rPr>
          <w:lang w:val="fr-FR"/>
        </w:rPr>
        <w:t>4.11.4</w:t>
      </w:r>
      <w:r w:rsidRPr="00380B44">
        <w:rPr>
          <w:lang w:val="fr-FR"/>
        </w:rPr>
        <w:tab/>
        <w:t xml:space="preserve">Une </w:t>
      </w:r>
      <w:r w:rsidRPr="009B66F3">
        <w:rPr>
          <w:spacing w:val="-2"/>
          <w:lang w:val="fr-FR"/>
        </w:rPr>
        <w:t>marque de module internationale selon la définition du paragraphe</w:t>
      </w:r>
      <w:r w:rsidR="005F2AB9">
        <w:rPr>
          <w:lang w:val="fr-FR"/>
        </w:rPr>
        <w:t> </w:t>
      </w:r>
      <w:r w:rsidRPr="00380B44">
        <w:rPr>
          <w:lang w:val="fr-FR"/>
        </w:rPr>
        <w:t>5.4.3. Pour les dispositifs améliorés de retenue pour enfants</w:t>
      </w:r>
      <w:r>
        <w:rPr>
          <w:lang w:val="fr-FR"/>
        </w:rPr>
        <w:t xml:space="preserve"> </w:t>
      </w:r>
      <w:r w:rsidRPr="00380B44">
        <w:rPr>
          <w:lang w:val="fr-FR"/>
        </w:rPr>
        <w:t>comprenant un (des) module(s), cette marque doit être apposée de façon permanente sur la partie du dispositif qui</w:t>
      </w:r>
      <w:r>
        <w:rPr>
          <w:lang w:val="fr-FR"/>
        </w:rPr>
        <w:t xml:space="preserve"> </w:t>
      </w:r>
      <w:r w:rsidRPr="00380B44">
        <w:rPr>
          <w:lang w:val="fr-FR"/>
        </w:rPr>
        <w:t>constitue le module.</w:t>
      </w:r>
      <w:r>
        <w:rPr>
          <w:lang w:val="fr-FR"/>
        </w:rPr>
        <w:t> </w:t>
      </w:r>
      <w:r w:rsidRPr="00380B44">
        <w:rPr>
          <w:lang w:val="fr-FR"/>
        </w:rPr>
        <w:t>»</w:t>
      </w:r>
      <w:r>
        <w:rPr>
          <w:lang w:val="fr-FR"/>
        </w:rPr>
        <w:t>.</w:t>
      </w:r>
    </w:p>
    <w:p w14:paraId="35233F78" w14:textId="77777777" w:rsidR="00A568FC" w:rsidRPr="00380B44" w:rsidRDefault="00A568FC" w:rsidP="00A568FC">
      <w:pPr>
        <w:pStyle w:val="SingleTxtG"/>
        <w:rPr>
          <w:i/>
          <w:lang w:val="fr-FR"/>
        </w:rPr>
      </w:pPr>
      <w:r w:rsidRPr="00380B44">
        <w:rPr>
          <w:i/>
          <w:lang w:val="fr-FR"/>
        </w:rPr>
        <w:t xml:space="preserve">L’ancien paragraphe 4.8 </w:t>
      </w:r>
      <w:r w:rsidRPr="00380B44">
        <w:rPr>
          <w:lang w:val="fr-FR"/>
        </w:rPr>
        <w:t>devient le paragraphe 4.12. Il est libellé comme suit</w:t>
      </w:r>
      <w:r>
        <w:rPr>
          <w:lang w:val="fr-FR"/>
        </w:rPr>
        <w:t> </w:t>
      </w:r>
      <w:r w:rsidRPr="00380B44">
        <w:rPr>
          <w:lang w:val="fr-FR"/>
        </w:rPr>
        <w:t>:</w:t>
      </w:r>
    </w:p>
    <w:p w14:paraId="2446AD45" w14:textId="77777777" w:rsidR="00A568FC" w:rsidRPr="00380B44" w:rsidRDefault="00A568FC" w:rsidP="00A568FC">
      <w:pPr>
        <w:pStyle w:val="SingleTxtG"/>
        <w:tabs>
          <w:tab w:val="left" w:pos="2410"/>
        </w:tabs>
        <w:ind w:left="2410" w:hanging="1276"/>
        <w:rPr>
          <w:lang w:val="fr-FR"/>
        </w:rPr>
      </w:pPr>
      <w:r w:rsidRPr="00380B44">
        <w:rPr>
          <w:lang w:val="fr-FR"/>
        </w:rPr>
        <w:t>«</w:t>
      </w:r>
      <w:r>
        <w:rPr>
          <w:lang w:val="fr-FR"/>
        </w:rPr>
        <w:t> 4.12</w:t>
      </w:r>
      <w:r w:rsidRPr="00380B44">
        <w:rPr>
          <w:lang w:val="fr-FR"/>
        </w:rPr>
        <w:tab/>
        <w:t>Marques additionnelles</w:t>
      </w:r>
    </w:p>
    <w:p w14:paraId="4671FF44" w14:textId="77777777" w:rsidR="00A568FC" w:rsidRPr="00380B44" w:rsidRDefault="00A568FC" w:rsidP="00A568FC">
      <w:pPr>
        <w:pStyle w:val="SingleTxtG"/>
        <w:ind w:left="2410"/>
        <w:rPr>
          <w:lang w:val="fr-FR"/>
        </w:rPr>
      </w:pPr>
      <w:r w:rsidRPr="00380B44">
        <w:rPr>
          <w:lang w:val="fr-FR"/>
        </w:rPr>
        <w:t>…</w:t>
      </w:r>
    </w:p>
    <w:p w14:paraId="1E5AAD52" w14:textId="77777777" w:rsidR="00A568FC" w:rsidRDefault="00A568FC" w:rsidP="00A568FC">
      <w:pPr>
        <w:pStyle w:val="SingleTxtG"/>
        <w:ind w:left="2977" w:hanging="567"/>
        <w:rPr>
          <w:lang w:val="fr-FR"/>
        </w:rPr>
      </w:pPr>
      <w:r>
        <w:rPr>
          <w:lang w:val="fr-FR"/>
        </w:rPr>
        <w:t>g)</w:t>
      </w:r>
      <w:r w:rsidRPr="00380B44">
        <w:rPr>
          <w:lang w:val="fr-FR"/>
        </w:rPr>
        <w:tab/>
        <w:t>Les parties de la ceinture de sécurité pour adulte servant à fixer le porte-bébé (sangle d’épaule et sangle abdominale) doivent être représentées par des pictogrammes spécifiques faisant figurer le trajet de chacune des sangles, de manière à être visibles par l’utilisateur, à proximité du guide de la ceinture (pictogrammes A et B) ou sur les schémas d’installation (pictogramme C). Les pictogrammes A, B et C doivent appliquer le même codage de couleurs (la sangle abdominale est représentée en vert foncé) que celui des schémas d’installation et leur taille doit être de 20 mm de diamètre au minimum.</w:t>
      </w:r>
    </w:p>
    <w:p w14:paraId="17B7DF8F" w14:textId="77777777" w:rsidR="00A568FC" w:rsidRDefault="00A568FC" w:rsidP="00A568FC">
      <w:pPr>
        <w:pStyle w:val="SingleTxtG"/>
        <w:ind w:left="2268" w:hanging="567"/>
        <w:rPr>
          <w:lang w:val="fr-FR"/>
        </w:rPr>
      </w:pPr>
      <w:r w:rsidRPr="002268AF">
        <w:rPr>
          <w:noProof/>
          <w:lang w:eastAsia="fr-CH"/>
        </w:rPr>
        <mc:AlternateContent>
          <mc:Choice Requires="wpg">
            <w:drawing>
              <wp:inline distT="0" distB="0" distL="0" distR="0" wp14:anchorId="42641112" wp14:editId="13EFB7BC">
                <wp:extent cx="4257040" cy="2907264"/>
                <wp:effectExtent l="0" t="0" r="0" b="7620"/>
                <wp:docPr id="49" name="Groupe 6"/>
                <wp:cNvGraphicFramePr/>
                <a:graphic xmlns:a="http://schemas.openxmlformats.org/drawingml/2006/main">
                  <a:graphicData uri="http://schemas.microsoft.com/office/word/2010/wordprocessingGroup">
                    <wpg:wgp>
                      <wpg:cNvGrpSpPr/>
                      <wpg:grpSpPr>
                        <a:xfrm>
                          <a:off x="0" y="0"/>
                          <a:ext cx="4257040" cy="2907264"/>
                          <a:chOff x="0" y="18788"/>
                          <a:chExt cx="4546652" cy="2902984"/>
                        </a:xfrm>
                      </wpg:grpSpPr>
                      <pic:pic xmlns:pic="http://schemas.openxmlformats.org/drawingml/2006/picture">
                        <pic:nvPicPr>
                          <pic:cNvPr id="50" name="Grafik 20"/>
                          <pic:cNvPicPr>
                            <a:picLocks/>
                          </pic:cNvPicPr>
                        </pic:nvPicPr>
                        <pic:blipFill rotWithShape="1">
                          <a:blip r:embed="rId9"/>
                          <a:srcRect l="4430" t="7409" r="11395" b="12159"/>
                          <a:stretch/>
                        </pic:blipFill>
                        <pic:spPr>
                          <a:xfrm>
                            <a:off x="0" y="1667987"/>
                            <a:ext cx="902769" cy="781171"/>
                          </a:xfrm>
                          <a:prstGeom prst="rect">
                            <a:avLst/>
                          </a:prstGeom>
                        </pic:spPr>
                      </pic:pic>
                      <wps:wsp>
                        <wps:cNvPr id="51"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E174C21" w14:textId="77777777" w:rsidR="00F93F1E" w:rsidRPr="00413902" w:rsidRDefault="00F93F1E" w:rsidP="00A568FC">
                              <w:pPr>
                                <w:pStyle w:val="NormalWeb"/>
                                <w:rPr>
                                  <w:sz w:val="32"/>
                                  <w:szCs w:val="32"/>
                                </w:rPr>
                              </w:pPr>
                              <w:r w:rsidRPr="00413902">
                                <w:rPr>
                                  <w:rFonts w:asciiTheme="minorHAnsi" w:hAnsi="Calibri" w:cstheme="minorBidi"/>
                                  <w:b/>
                                  <w:bCs/>
                                  <w:color w:val="000000" w:themeColor="dark1"/>
                                  <w:kern w:val="24"/>
                                  <w:sz w:val="32"/>
                                  <w:szCs w:val="32"/>
                                  <w:lang w:val="de-DE"/>
                                </w:rPr>
                                <w:t>A</w:t>
                              </w:r>
                            </w:p>
                          </w:txbxContent>
                        </wps:txbx>
                        <wps:bodyPr wrap="square" rtlCol="0" anchor="t"/>
                      </wps:wsp>
                      <wps:wsp>
                        <wps:cNvPr id="52" name="Textfeld 13"/>
                        <wps:cNvSpPr txBox="1"/>
                        <wps:spPr>
                          <a:xfrm>
                            <a:off x="32573" y="18788"/>
                            <a:ext cx="2322136" cy="57065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B37ACAE" w14:textId="77777777" w:rsidR="00F93F1E" w:rsidRPr="008F0E79" w:rsidRDefault="00F93F1E" w:rsidP="00A568FC">
                              <w:pPr>
                                <w:pStyle w:val="NormalWeb"/>
                                <w:spacing w:line="240" w:lineRule="exact"/>
                                <w:jc w:val="center"/>
                                <w:rPr>
                                  <w:sz w:val="20"/>
                                  <w:szCs w:val="20"/>
                                  <w:lang w:val="fr-CH"/>
                                </w:rPr>
                              </w:pPr>
                              <w:r w:rsidRPr="008F0E79">
                                <w:rPr>
                                  <w:b/>
                                  <w:bCs/>
                                  <w:color w:val="000000" w:themeColor="dark1"/>
                                  <w:kern w:val="24"/>
                                  <w:sz w:val="20"/>
                                  <w:szCs w:val="20"/>
                                  <w:lang w:val="fr-CH"/>
                                </w:rPr>
                                <w:t>Pictogrammes à apposer</w:t>
                              </w:r>
                              <w:r w:rsidRPr="008F0E79">
                                <w:rPr>
                                  <w:b/>
                                  <w:bCs/>
                                  <w:color w:val="000000" w:themeColor="dark1"/>
                                  <w:kern w:val="24"/>
                                  <w:sz w:val="20"/>
                                  <w:szCs w:val="20"/>
                                  <w:lang w:val="fr-CH"/>
                                </w:rPr>
                                <w:br/>
                                <w:t>sur/à proximité du dispositif</w:t>
                              </w:r>
                              <w:r w:rsidRPr="008F0E79">
                                <w:rPr>
                                  <w:b/>
                                  <w:bCs/>
                                  <w:color w:val="000000" w:themeColor="dark1"/>
                                  <w:kern w:val="24"/>
                                  <w:sz w:val="20"/>
                                  <w:szCs w:val="20"/>
                                  <w:lang w:val="fr-CH"/>
                                </w:rPr>
                                <w:br/>
                                <w:t>de guidage de la ceinture</w:t>
                              </w:r>
                            </w:p>
                          </w:txbxContent>
                        </wps:txbx>
                        <wps:bodyPr wrap="square" rtlCol="0" anchor="t"/>
                      </wps:wsp>
                      <pic:pic xmlns:pic="http://schemas.openxmlformats.org/drawingml/2006/picture">
                        <pic:nvPicPr>
                          <pic:cNvPr id="53" name="Grafik 23"/>
                          <pic:cNvPicPr>
                            <a:picLocks/>
                          </pic:cNvPicPr>
                        </pic:nvPicPr>
                        <pic:blipFill rotWithShape="1">
                          <a:blip r:embed="rId10"/>
                          <a:srcRect l="6683" t="8640" r="6901" b="8293"/>
                          <a:stretch/>
                        </pic:blipFill>
                        <pic:spPr>
                          <a:xfrm>
                            <a:off x="1411401" y="634817"/>
                            <a:ext cx="899999" cy="781171"/>
                          </a:xfrm>
                          <a:prstGeom prst="rect">
                            <a:avLst/>
                          </a:prstGeom>
                        </pic:spPr>
                      </pic:pic>
                      <pic:pic xmlns:pic="http://schemas.openxmlformats.org/drawingml/2006/picture">
                        <pic:nvPicPr>
                          <pic:cNvPr id="56" name="Grafik 24"/>
                          <pic:cNvPicPr>
                            <a:picLocks/>
                          </pic:cNvPicPr>
                        </pic:nvPicPr>
                        <pic:blipFill rotWithShape="1">
                          <a:blip r:embed="rId11"/>
                          <a:srcRect l="6106" t="10287" r="2307" b="3988"/>
                          <a:stretch/>
                        </pic:blipFill>
                        <pic:spPr>
                          <a:xfrm>
                            <a:off x="1384170" y="1681662"/>
                            <a:ext cx="902769" cy="781171"/>
                          </a:xfrm>
                          <a:prstGeom prst="rect">
                            <a:avLst/>
                          </a:prstGeom>
                        </pic:spPr>
                      </pic:pic>
                      <wps:wsp>
                        <wps:cNvPr id="59"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CC24182" w14:textId="77777777" w:rsidR="00F93F1E" w:rsidRPr="00413902" w:rsidRDefault="00F93F1E" w:rsidP="00A568FC">
                              <w:pPr>
                                <w:pStyle w:val="NormalWeb"/>
                                <w:rPr>
                                  <w:sz w:val="32"/>
                                  <w:szCs w:val="32"/>
                                </w:rPr>
                              </w:pPr>
                              <w:r w:rsidRPr="00413902">
                                <w:rPr>
                                  <w:rFonts w:asciiTheme="minorHAnsi" w:hAnsi="Calibri" w:cstheme="minorBidi"/>
                                  <w:b/>
                                  <w:bCs/>
                                  <w:color w:val="000000" w:themeColor="dark1"/>
                                  <w:kern w:val="24"/>
                                  <w:sz w:val="32"/>
                                  <w:szCs w:val="32"/>
                                  <w:lang w:val="de-DE"/>
                                </w:rPr>
                                <w:t>B</w:t>
                              </w:r>
                            </w:p>
                          </w:txbxContent>
                        </wps:txbx>
                        <wps:bodyPr wrap="square" rtlCol="0" anchor="t"/>
                      </wps:wsp>
                      <pic:pic xmlns:pic="http://schemas.openxmlformats.org/drawingml/2006/picture">
                        <pic:nvPicPr>
                          <pic:cNvPr id="60" name="Grafik 26"/>
                          <pic:cNvPicPr>
                            <a:picLocks/>
                          </pic:cNvPicPr>
                        </pic:nvPicPr>
                        <pic:blipFill rotWithShape="1">
                          <a:blip r:embed="rId12"/>
                          <a:srcRect l="2506" t="8792" r="3497" b="8779"/>
                          <a:stretch/>
                        </pic:blipFill>
                        <pic:spPr>
                          <a:xfrm>
                            <a:off x="3258776" y="644210"/>
                            <a:ext cx="902769" cy="781171"/>
                          </a:xfrm>
                          <a:prstGeom prst="rect">
                            <a:avLst/>
                          </a:prstGeom>
                        </pic:spPr>
                      </pic:pic>
                      <pic:pic xmlns:pic="http://schemas.openxmlformats.org/drawingml/2006/picture">
                        <pic:nvPicPr>
                          <pic:cNvPr id="62" name="Grafik 27"/>
                          <pic:cNvPicPr>
                            <a:picLocks/>
                          </pic:cNvPicPr>
                        </pic:nvPicPr>
                        <pic:blipFill rotWithShape="1">
                          <a:blip r:embed="rId13"/>
                          <a:srcRect l="3601" t="12795" r="6352" b="7237"/>
                          <a:stretch/>
                        </pic:blipFill>
                        <pic:spPr>
                          <a:xfrm>
                            <a:off x="3280490" y="1705566"/>
                            <a:ext cx="902769" cy="781171"/>
                          </a:xfrm>
                          <a:prstGeom prst="rect">
                            <a:avLst/>
                          </a:prstGeom>
                        </pic:spPr>
                      </pic:pic>
                      <wps:wsp>
                        <wps:cNvPr id="256"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CAF8D39" w14:textId="77777777" w:rsidR="00F93F1E" w:rsidRPr="00413902" w:rsidRDefault="00F93F1E" w:rsidP="00A568FC">
                              <w:pPr>
                                <w:pStyle w:val="NormalWeb"/>
                                <w:rPr>
                                  <w:sz w:val="32"/>
                                  <w:szCs w:val="32"/>
                                </w:rPr>
                              </w:pPr>
                              <w:r w:rsidRPr="00413902">
                                <w:rPr>
                                  <w:rFonts w:asciiTheme="minorHAnsi" w:hAnsi="Calibri" w:cstheme="minorBidi"/>
                                  <w:b/>
                                  <w:bCs/>
                                  <w:color w:val="000000" w:themeColor="dark1"/>
                                  <w:kern w:val="24"/>
                                  <w:sz w:val="32"/>
                                  <w:szCs w:val="32"/>
                                  <w:lang w:val="de-DE"/>
                                </w:rPr>
                                <w:t>C</w:t>
                              </w:r>
                            </w:p>
                          </w:txbxContent>
                        </wps:txbx>
                        <wps:bodyPr wrap="square" rtlCol="0" anchor="t"/>
                      </wps:wsp>
                      <wps:wsp>
                        <wps:cNvPr id="259" name="Textfeld 20"/>
                        <wps:cNvSpPr txBox="1"/>
                        <wps:spPr>
                          <a:xfrm>
                            <a:off x="2859291" y="35498"/>
                            <a:ext cx="1687361" cy="56345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2DEB356" w14:textId="77777777" w:rsidR="00F93F1E" w:rsidRPr="008F0E79" w:rsidRDefault="00F93F1E" w:rsidP="00A568FC">
                              <w:pPr>
                                <w:pStyle w:val="NormalWeb"/>
                                <w:spacing w:line="240" w:lineRule="exact"/>
                                <w:jc w:val="center"/>
                                <w:rPr>
                                  <w:sz w:val="20"/>
                                  <w:szCs w:val="20"/>
                                  <w:lang w:val="fr-CH"/>
                                </w:rPr>
                              </w:pPr>
                              <w:r w:rsidRPr="008F0E79">
                                <w:rPr>
                                  <w:b/>
                                  <w:bCs/>
                                  <w:color w:val="000000" w:themeColor="dark1"/>
                                  <w:kern w:val="24"/>
                                  <w:sz w:val="20"/>
                                  <w:szCs w:val="20"/>
                                  <w:lang w:val="fr-CH"/>
                                </w:rPr>
                                <w:t>Pictogrammes à apposer sur le schéma d’installation</w:t>
                              </w:r>
                            </w:p>
                          </w:txbxContent>
                        </wps:txbx>
                        <wps:bodyPr wrap="square" rtlCol="0" anchor="t"/>
                      </wps:wsp>
                      <pic:pic xmlns:pic="http://schemas.openxmlformats.org/drawingml/2006/picture">
                        <pic:nvPicPr>
                          <pic:cNvPr id="261" name="Grafik 30"/>
                          <pic:cNvPicPr>
                            <a:picLocks/>
                          </pic:cNvPicPr>
                        </pic:nvPicPr>
                        <pic:blipFill rotWithShape="1">
                          <a:blip r:embed="rId14"/>
                          <a:srcRect l="5668" t="7027" r="8152" b="3969"/>
                          <a:stretch/>
                        </pic:blipFill>
                        <pic:spPr>
                          <a:xfrm>
                            <a:off x="1" y="606631"/>
                            <a:ext cx="902769" cy="781171"/>
                          </a:xfrm>
                          <a:prstGeom prst="rect">
                            <a:avLst/>
                          </a:prstGeom>
                        </pic:spPr>
                      </pic:pic>
                      <wps:wsp>
                        <wps:cNvPr id="262" name="Textfeld 16"/>
                        <wps:cNvSpPr txBox="1"/>
                        <wps:spPr>
                          <a:xfrm>
                            <a:off x="2441520" y="1439119"/>
                            <a:ext cx="569688" cy="38664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8A802C9" w14:textId="77777777" w:rsidR="00F93F1E" w:rsidRPr="008F0E79" w:rsidRDefault="00F93F1E" w:rsidP="00A568FC">
                              <w:pPr>
                                <w:pStyle w:val="NormalWeb"/>
                                <w:rPr>
                                  <w:b/>
                                  <w:sz w:val="32"/>
                                  <w:szCs w:val="32"/>
                                  <w:lang w:val="fr-CH"/>
                                </w:rPr>
                              </w:pPr>
                              <w:r w:rsidRPr="008F0E79">
                                <w:rPr>
                                  <w:b/>
                                  <w:sz w:val="32"/>
                                  <w:szCs w:val="32"/>
                                  <w:lang w:val="fr-CH"/>
                                </w:rPr>
                                <w:t>ou</w:t>
                              </w:r>
                            </w:p>
                          </w:txbxContent>
                        </wps:txbx>
                        <wps:bodyPr wrap="square" rtlCol="0" anchor="t"/>
                      </wps:wsp>
                    </wpg:wgp>
                  </a:graphicData>
                </a:graphic>
              </wp:inline>
            </w:drawing>
          </mc:Choice>
          <mc:Fallback>
            <w:pict>
              <v:group w14:anchorId="42641112" id="Groupe 6" o:spid="_x0000_s1027" style="width:335.2pt;height:228.9pt;mso-position-horizontal-relative:char;mso-position-vertical-relative:line" coordorigin=",187" coordsize="45466,2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8" type="#_x0000_t75" style="position:absolute;top:16679;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">
                  <v:imagedata r:id="rId15" o:title="" croptop="4856f" cropbottom="7969f" cropleft="2903f" cropright="7468f"/>
                  <o:lock v:ext="edit" aspectratio="f"/>
                </v:shape>
                <v:shape id="Textfeld 12" o:spid="_x0000_s1029" type="#_x0000_t202" style="position:absolute;left:2848;top:25524;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" fillcolor="white [3201]" stroked="f">
                  <v:textbox>
                    <w:txbxContent>
                      <w:p w14:paraId="3E174C21" w14:textId="77777777" w:rsidR="00F93F1E" w:rsidRPr="00413902" w:rsidRDefault="00F93F1E" w:rsidP="00A568FC">
                        <w:pPr>
                          <w:pStyle w:val="NormalWeb"/>
                          <w:rPr>
                            <w:sz w:val="32"/>
                            <w:szCs w:val="32"/>
                          </w:rPr>
                        </w:pPr>
                        <w:r w:rsidRPr="00413902">
                          <w:rPr>
                            <w:rFonts w:asciiTheme="minorHAnsi" w:hAnsi="Calibri" w:cstheme="minorBidi"/>
                            <w:b/>
                            <w:bCs/>
                            <w:color w:val="000000" w:themeColor="dark1"/>
                            <w:kern w:val="24"/>
                            <w:sz w:val="32"/>
                            <w:szCs w:val="32"/>
                            <w:lang w:val="de-DE"/>
                          </w:rPr>
                          <w:t>A</w:t>
                        </w:r>
                      </w:p>
                    </w:txbxContent>
                  </v:textbox>
                </v:shape>
                <v:shape id="Textfeld 13" o:spid="_x0000_s1030" type="#_x0000_t202" style="position:absolute;left:325;top:187;width:23222;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" fillcolor="white [3201]" stroked="f">
                  <v:textbox>
                    <w:txbxContent>
                      <w:p w14:paraId="3B37ACAE" w14:textId="77777777" w:rsidR="00F93F1E" w:rsidRPr="008F0E79" w:rsidRDefault="00F93F1E" w:rsidP="00A568FC">
                        <w:pPr>
                          <w:pStyle w:val="NormalWeb"/>
                          <w:spacing w:line="240" w:lineRule="exact"/>
                          <w:jc w:val="center"/>
                          <w:rPr>
                            <w:sz w:val="20"/>
                            <w:szCs w:val="20"/>
                            <w:lang w:val="fr-CH"/>
                          </w:rPr>
                        </w:pPr>
                        <w:r w:rsidRPr="008F0E79">
                          <w:rPr>
                            <w:b/>
                            <w:bCs/>
                            <w:color w:val="000000" w:themeColor="dark1"/>
                            <w:kern w:val="24"/>
                            <w:sz w:val="20"/>
                            <w:szCs w:val="20"/>
                            <w:lang w:val="fr-CH"/>
                          </w:rPr>
                          <w:t>Pictogrammes à apposer</w:t>
                        </w:r>
                        <w:r w:rsidRPr="008F0E79">
                          <w:rPr>
                            <w:b/>
                            <w:bCs/>
                            <w:color w:val="000000" w:themeColor="dark1"/>
                            <w:kern w:val="24"/>
                            <w:sz w:val="20"/>
                            <w:szCs w:val="20"/>
                            <w:lang w:val="fr-CH"/>
                          </w:rPr>
                          <w:br/>
                          <w:t>sur/à proximité du dispositif</w:t>
                        </w:r>
                        <w:r w:rsidRPr="008F0E79">
                          <w:rPr>
                            <w:b/>
                            <w:bCs/>
                            <w:color w:val="000000" w:themeColor="dark1"/>
                            <w:kern w:val="24"/>
                            <w:sz w:val="20"/>
                            <w:szCs w:val="20"/>
                            <w:lang w:val="fr-CH"/>
                          </w:rPr>
                          <w:br/>
                          <w:t>de guidage de la ceinture</w:t>
                        </w:r>
                      </w:p>
                    </w:txbxContent>
                  </v:textbox>
                </v:shape>
                <v:shape id="Grafik 23" o:spid="_x0000_s1031" type="#_x0000_t75" style="position:absolute;left:14114;top:6348;width:900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">
                  <v:imagedata r:id="rId16" o:title="" croptop="5662f" cropbottom="5435f" cropleft="4380f" cropright="4523f"/>
                  <o:lock v:ext="edit" aspectratio="f"/>
                </v:shape>
                <v:shape id="Grafik 24" o:spid="_x0000_s1032" type="#_x0000_t75" style="position:absolute;left:13841;top:16816;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">
                  <v:imagedata r:id="rId17" o:title="" croptop="6742f" cropbottom="2614f" cropleft="4002f" cropright="1512f"/>
                  <o:lock v:ext="edit" aspectratio="f"/>
                </v:shape>
                <v:shape id="Textfeld 16" o:spid="_x0000_s1033" type="#_x0000_t202" style="position:absolute;left:16708;top:25524;width:326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" fillcolor="white [3201]" stroked="f">
                  <v:textbox>
                    <w:txbxContent>
                      <w:p w14:paraId="2CC24182" w14:textId="77777777" w:rsidR="00F93F1E" w:rsidRPr="00413902" w:rsidRDefault="00F93F1E" w:rsidP="00A568FC">
                        <w:pPr>
                          <w:pStyle w:val="NormalWeb"/>
                          <w:rPr>
                            <w:sz w:val="32"/>
                            <w:szCs w:val="32"/>
                          </w:rPr>
                        </w:pPr>
                        <w:r w:rsidRPr="00413902">
                          <w:rPr>
                            <w:rFonts w:asciiTheme="minorHAnsi" w:hAnsi="Calibri" w:cstheme="minorBidi"/>
                            <w:b/>
                            <w:bCs/>
                            <w:color w:val="000000" w:themeColor="dark1"/>
                            <w:kern w:val="24"/>
                            <w:sz w:val="32"/>
                            <w:szCs w:val="32"/>
                            <w:lang w:val="de-DE"/>
                          </w:rPr>
                          <w:t>B</w:t>
                        </w:r>
                      </w:p>
                    </w:txbxContent>
                  </v:textbox>
                </v:shape>
                <v:shape id="Grafik 26" o:spid="_x0000_s1034" type="#_x0000_t75" style="position:absolute;left:32587;top:6442;width:902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">
                  <v:imagedata r:id="rId18" o:title="" croptop="5762f" cropbottom="5753f" cropleft="1642f" cropright="2292f"/>
                  <o:lock v:ext="edit" aspectratio="f"/>
                </v:shape>
                <v:shape id="Grafik 27" o:spid="_x0000_s1035" type="#_x0000_t75" style="position:absolute;left:32804;top:17055;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">
                  <v:imagedata r:id="rId19" o:title="" croptop="8385f" cropbottom="4743f" cropleft="2360f" cropright="4163f"/>
                  <o:lock v:ext="edit" aspectratio="f"/>
                </v:shape>
                <v:shape id="Textfeld 19" o:spid="_x0000_s1036" type="#_x0000_t202" style="position:absolute;left:35008;top:25679;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" fillcolor="white [3201]" stroked="f">
                  <v:textbox>
                    <w:txbxContent>
                      <w:p w14:paraId="4CAF8D39" w14:textId="77777777" w:rsidR="00F93F1E" w:rsidRPr="00413902" w:rsidRDefault="00F93F1E" w:rsidP="00A568FC">
                        <w:pPr>
                          <w:pStyle w:val="NormalWeb"/>
                          <w:rPr>
                            <w:sz w:val="32"/>
                            <w:szCs w:val="32"/>
                          </w:rPr>
                        </w:pPr>
                        <w:r w:rsidRPr="00413902">
                          <w:rPr>
                            <w:rFonts w:asciiTheme="minorHAnsi" w:hAnsi="Calibri" w:cstheme="minorBidi"/>
                            <w:b/>
                            <w:bCs/>
                            <w:color w:val="000000" w:themeColor="dark1"/>
                            <w:kern w:val="24"/>
                            <w:sz w:val="32"/>
                            <w:szCs w:val="32"/>
                            <w:lang w:val="de-DE"/>
                          </w:rPr>
                          <w:t>C</w:t>
                        </w:r>
                      </w:p>
                    </w:txbxContent>
                  </v:textbox>
                </v:shape>
                <v:shape id="Textfeld 20" o:spid="_x0000_s1037" type="#_x0000_t202" style="position:absolute;left:28592;top:354;width:16874;height:5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" fillcolor="white [3201]" stroked="f">
                  <v:textbox>
                    <w:txbxContent>
                      <w:p w14:paraId="22DEB356" w14:textId="77777777" w:rsidR="00F93F1E" w:rsidRPr="008F0E79" w:rsidRDefault="00F93F1E" w:rsidP="00A568FC">
                        <w:pPr>
                          <w:pStyle w:val="NormalWeb"/>
                          <w:spacing w:line="240" w:lineRule="exact"/>
                          <w:jc w:val="center"/>
                          <w:rPr>
                            <w:sz w:val="20"/>
                            <w:szCs w:val="20"/>
                            <w:lang w:val="fr-CH"/>
                          </w:rPr>
                        </w:pPr>
                        <w:r w:rsidRPr="008F0E79">
                          <w:rPr>
                            <w:b/>
                            <w:bCs/>
                            <w:color w:val="000000" w:themeColor="dark1"/>
                            <w:kern w:val="24"/>
                            <w:sz w:val="20"/>
                            <w:szCs w:val="20"/>
                            <w:lang w:val="fr-CH"/>
                          </w:rPr>
                          <w:t>Pictogrammes à apposer sur le schéma d’installation</w:t>
                        </w:r>
                      </w:p>
                    </w:txbxContent>
                  </v:textbox>
                </v:shape>
                <v:shape id="Grafik 30" o:spid="_x0000_s1038" type="#_x0000_t75" style="position:absolute;top:6066;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">
                  <v:imagedata r:id="rId20" o:title="" croptop="4605f" cropbottom="2601f" cropleft="3715f" cropright="5342f"/>
                  <o:lock v:ext="edit" aspectratio="f"/>
                </v:shape>
                <v:shape id="Textfeld 16" o:spid="_x0000_s1039" type="#_x0000_t202" style="position:absolute;left:24415;top:14391;width:5697;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" fillcolor="white [3201]" stroked="f">
                  <v:textbox>
                    <w:txbxContent>
                      <w:p w14:paraId="18A802C9" w14:textId="77777777" w:rsidR="00F93F1E" w:rsidRPr="008F0E79" w:rsidRDefault="00F93F1E" w:rsidP="00A568FC">
                        <w:pPr>
                          <w:pStyle w:val="NormalWeb"/>
                          <w:rPr>
                            <w:b/>
                            <w:sz w:val="32"/>
                            <w:szCs w:val="32"/>
                            <w:lang w:val="fr-CH"/>
                          </w:rPr>
                        </w:pPr>
                        <w:r w:rsidRPr="008F0E79">
                          <w:rPr>
                            <w:b/>
                            <w:sz w:val="32"/>
                            <w:szCs w:val="32"/>
                            <w:lang w:val="fr-CH"/>
                          </w:rPr>
                          <w:t>ou</w:t>
                        </w:r>
                      </w:p>
                    </w:txbxContent>
                  </v:textbox>
                </v:shape>
                <w10:anchorlock/>
              </v:group>
            </w:pict>
          </mc:Fallback>
        </mc:AlternateContent>
      </w:r>
    </w:p>
    <w:p w14:paraId="04083058" w14:textId="77777777" w:rsidR="00A568FC" w:rsidRDefault="00A568FC" w:rsidP="00A568FC">
      <w:pPr>
        <w:pStyle w:val="SingleTxtG"/>
        <w:ind w:left="2977" w:hanging="567"/>
        <w:jc w:val="right"/>
      </w:pPr>
      <w:r>
        <w:t> ».</w:t>
      </w:r>
    </w:p>
    <w:p w14:paraId="493346B5" w14:textId="77777777" w:rsidR="00A568FC" w:rsidRPr="00027393" w:rsidRDefault="00A568FC" w:rsidP="00A568FC">
      <w:pPr>
        <w:pStyle w:val="SingleTxtG"/>
        <w:rPr>
          <w:lang w:eastAsia="ar-SA"/>
        </w:rPr>
      </w:pPr>
      <w:r w:rsidRPr="008F0E79">
        <w:rPr>
          <w:i/>
          <w:lang w:eastAsia="ar-SA"/>
        </w:rPr>
        <w:t>Paragraphe 5.4.2.1</w:t>
      </w:r>
      <w:r w:rsidRPr="008F0E79">
        <w:rPr>
          <w:lang w:eastAsia="ar-SA"/>
        </w:rPr>
        <w:t>,</w:t>
      </w:r>
      <w:r>
        <w:rPr>
          <w:lang w:eastAsia="ar-SA"/>
        </w:rPr>
        <w:t xml:space="preserve"> lire </w:t>
      </w:r>
      <w:r w:rsidRPr="00027393">
        <w:rPr>
          <w:lang w:eastAsia="ar-SA"/>
        </w:rPr>
        <w:t>:</w:t>
      </w:r>
    </w:p>
    <w:p w14:paraId="4F2C6412" w14:textId="77777777" w:rsidR="00A568FC" w:rsidRPr="00027393" w:rsidRDefault="00A568FC" w:rsidP="00A568FC">
      <w:pPr>
        <w:pStyle w:val="SingleTxtG"/>
        <w:tabs>
          <w:tab w:val="left" w:pos="2410"/>
        </w:tabs>
        <w:ind w:left="2410" w:hanging="1276"/>
        <w:rPr>
          <w:szCs w:val="24"/>
        </w:rPr>
      </w:pPr>
      <w:r w:rsidRPr="00027393">
        <w:rPr>
          <w:szCs w:val="24"/>
        </w:rPr>
        <w:t>«</w:t>
      </w:r>
      <w:r>
        <w:rPr>
          <w:szCs w:val="24"/>
        </w:rPr>
        <w:t> 5.4.2.1</w:t>
      </w:r>
      <w:r w:rsidRPr="00027393">
        <w:rPr>
          <w:szCs w:val="24"/>
        </w:rPr>
        <w:tab/>
      </w:r>
      <w:r w:rsidRPr="00027393">
        <w:rPr>
          <w:iCs/>
          <w:color w:val="000000"/>
          <w:szCs w:val="24"/>
        </w:rPr>
        <w:t xml:space="preserve">La mention </w:t>
      </w:r>
      <w:r>
        <w:rPr>
          <w:iCs/>
          <w:color w:val="000000"/>
          <w:szCs w:val="24"/>
        </w:rPr>
        <w:t>“</w:t>
      </w:r>
      <w:r w:rsidRPr="00027393">
        <w:rPr>
          <w:iCs/>
          <w:color w:val="000000"/>
          <w:szCs w:val="24"/>
        </w:rPr>
        <w:t>ISOFIX universel i-Size</w:t>
      </w:r>
      <w:r>
        <w:rPr>
          <w:iCs/>
          <w:color w:val="000000"/>
          <w:szCs w:val="24"/>
        </w:rPr>
        <w:t>”</w:t>
      </w:r>
      <w:r w:rsidRPr="00027393">
        <w:rPr>
          <w:iCs/>
          <w:color w:val="000000"/>
          <w:szCs w:val="24"/>
        </w:rPr>
        <w:t xml:space="preserve"> o</w:t>
      </w:r>
      <w:r>
        <w:rPr>
          <w:iCs/>
          <w:color w:val="000000"/>
          <w:szCs w:val="24"/>
        </w:rPr>
        <w:t>u “R</w:t>
      </w:r>
      <w:r w:rsidRPr="00027393">
        <w:rPr>
          <w:iCs/>
          <w:color w:val="000000"/>
          <w:szCs w:val="24"/>
        </w:rPr>
        <w:t>ehausseur i-Size</w:t>
      </w:r>
      <w:r>
        <w:rPr>
          <w:iCs/>
          <w:color w:val="000000"/>
          <w:szCs w:val="24"/>
        </w:rPr>
        <w:t>”</w:t>
      </w:r>
      <w:r w:rsidRPr="00027393">
        <w:rPr>
          <w:iCs/>
          <w:color w:val="000000"/>
          <w:szCs w:val="24"/>
        </w:rPr>
        <w:t xml:space="preserve"> ou </w:t>
      </w:r>
      <w:r>
        <w:rPr>
          <w:iCs/>
          <w:color w:val="000000"/>
          <w:szCs w:val="24"/>
        </w:rPr>
        <w:t>“</w:t>
      </w:r>
      <w:r w:rsidRPr="00027393">
        <w:rPr>
          <w:iCs/>
          <w:color w:val="000000"/>
          <w:szCs w:val="24"/>
        </w:rPr>
        <w:t>Système ISOFIX spécifique à un véhicule</w:t>
      </w:r>
      <w:r>
        <w:rPr>
          <w:iCs/>
          <w:color w:val="000000"/>
          <w:szCs w:val="24"/>
        </w:rPr>
        <w:t>”</w:t>
      </w:r>
      <w:r w:rsidRPr="00027393">
        <w:rPr>
          <w:iCs/>
          <w:color w:val="000000"/>
          <w:szCs w:val="24"/>
        </w:rPr>
        <w:t xml:space="preserve"> ou </w:t>
      </w:r>
      <w:r>
        <w:rPr>
          <w:iCs/>
          <w:color w:val="000000"/>
          <w:szCs w:val="24"/>
        </w:rPr>
        <w:t>“R</w:t>
      </w:r>
      <w:r w:rsidRPr="00027393">
        <w:rPr>
          <w:iCs/>
          <w:color w:val="000000"/>
          <w:szCs w:val="24"/>
        </w:rPr>
        <w:t>ehausseur spécifique à un véhicule</w:t>
      </w:r>
      <w:r>
        <w:rPr>
          <w:iCs/>
          <w:color w:val="000000"/>
          <w:szCs w:val="24"/>
        </w:rPr>
        <w:t>”</w:t>
      </w:r>
      <w:r w:rsidRPr="00027393">
        <w:rPr>
          <w:iCs/>
          <w:color w:val="000000"/>
          <w:szCs w:val="24"/>
        </w:rPr>
        <w:t xml:space="preserve"> </w:t>
      </w:r>
      <w:r w:rsidRPr="00027393">
        <w:rPr>
          <w:iCs/>
          <w:szCs w:val="24"/>
        </w:rPr>
        <w:t>o</w:t>
      </w:r>
      <w:r>
        <w:rPr>
          <w:iCs/>
          <w:szCs w:val="24"/>
        </w:rPr>
        <w:t>u “</w:t>
      </w:r>
      <w:r w:rsidRPr="00027393">
        <w:rPr>
          <w:iCs/>
          <w:szCs w:val="24"/>
        </w:rPr>
        <w:t>Universel à ceinture</w:t>
      </w:r>
      <w:r>
        <w:rPr>
          <w:iCs/>
          <w:szCs w:val="24"/>
        </w:rPr>
        <w:t>” ou “À</w:t>
      </w:r>
      <w:r w:rsidRPr="00027393">
        <w:rPr>
          <w:iCs/>
          <w:szCs w:val="24"/>
        </w:rPr>
        <w:t xml:space="preserve"> ceinture spécifique à un véhicule</w:t>
      </w:r>
      <w:r>
        <w:rPr>
          <w:iCs/>
          <w:szCs w:val="24"/>
        </w:rPr>
        <w:t>”</w:t>
      </w:r>
      <w:r w:rsidRPr="00027393">
        <w:rPr>
          <w:iCs/>
          <w:color w:val="000000"/>
          <w:szCs w:val="24"/>
        </w:rPr>
        <w:t>, suivant la catégorie du dispositif amélioré de retenue pour enfant</w:t>
      </w:r>
      <w:r>
        <w:rPr>
          <w:iCs/>
          <w:color w:val="000000"/>
          <w:szCs w:val="24"/>
        </w:rPr>
        <w:t>s </w:t>
      </w:r>
      <w:r w:rsidRPr="00027393">
        <w:rPr>
          <w:iCs/>
          <w:color w:val="000000"/>
          <w:szCs w:val="24"/>
        </w:rPr>
        <w:t>;</w:t>
      </w:r>
      <w:r>
        <w:rPr>
          <w:iCs/>
          <w:color w:val="000000"/>
          <w:szCs w:val="24"/>
        </w:rPr>
        <w:t> </w:t>
      </w:r>
      <w:r w:rsidRPr="00027393">
        <w:rPr>
          <w:iCs/>
          <w:color w:val="000000"/>
          <w:szCs w:val="24"/>
        </w:rPr>
        <w:t>»</w:t>
      </w:r>
      <w:r>
        <w:rPr>
          <w:iCs/>
          <w:color w:val="000000"/>
          <w:szCs w:val="24"/>
        </w:rPr>
        <w:t>.</w:t>
      </w:r>
    </w:p>
    <w:p w14:paraId="7507E9F7" w14:textId="77777777" w:rsidR="00A568FC" w:rsidRPr="00027393" w:rsidRDefault="00A568FC" w:rsidP="00A568FC">
      <w:pPr>
        <w:pStyle w:val="SingleTxtG"/>
        <w:tabs>
          <w:tab w:val="left" w:pos="2268"/>
        </w:tabs>
        <w:ind w:left="2268" w:hanging="1134"/>
        <w:rPr>
          <w:i/>
          <w:szCs w:val="24"/>
          <w:lang w:eastAsia="ar-SA"/>
        </w:rPr>
      </w:pPr>
      <w:r w:rsidRPr="00027393">
        <w:rPr>
          <w:i/>
          <w:szCs w:val="24"/>
          <w:lang w:eastAsia="ar-SA"/>
        </w:rPr>
        <w:t>Paragraphe 5.4.3.1</w:t>
      </w:r>
      <w:r w:rsidRPr="008F0E79">
        <w:rPr>
          <w:szCs w:val="24"/>
          <w:lang w:eastAsia="ar-SA"/>
        </w:rPr>
        <w:t>,</w:t>
      </w:r>
      <w:r>
        <w:rPr>
          <w:i/>
          <w:szCs w:val="24"/>
          <w:lang w:eastAsia="ar-SA"/>
        </w:rPr>
        <w:t xml:space="preserve"> </w:t>
      </w:r>
      <w:r>
        <w:rPr>
          <w:szCs w:val="24"/>
          <w:lang w:eastAsia="ar-SA"/>
        </w:rPr>
        <w:t>lire </w:t>
      </w:r>
      <w:r w:rsidRPr="00027393">
        <w:rPr>
          <w:szCs w:val="24"/>
          <w:lang w:eastAsia="ar-SA"/>
        </w:rPr>
        <w:t>:</w:t>
      </w:r>
    </w:p>
    <w:p w14:paraId="4BA7AA5B" w14:textId="77777777" w:rsidR="00A568FC" w:rsidRPr="00027393" w:rsidRDefault="00A568FC" w:rsidP="00A568FC">
      <w:pPr>
        <w:pStyle w:val="SingleTxtG"/>
        <w:tabs>
          <w:tab w:val="left" w:pos="2410"/>
        </w:tabs>
        <w:ind w:left="2410" w:hanging="1276"/>
        <w:rPr>
          <w:iCs/>
          <w:szCs w:val="24"/>
        </w:rPr>
      </w:pPr>
      <w:r w:rsidRPr="00027393">
        <w:rPr>
          <w:szCs w:val="24"/>
        </w:rPr>
        <w:t>«</w:t>
      </w:r>
      <w:r>
        <w:rPr>
          <w:szCs w:val="24"/>
        </w:rPr>
        <w:t> </w:t>
      </w:r>
      <w:r w:rsidRPr="00027393">
        <w:rPr>
          <w:szCs w:val="24"/>
        </w:rPr>
        <w:t>5.4.3.1</w:t>
      </w:r>
      <w:r w:rsidRPr="00027393">
        <w:rPr>
          <w:szCs w:val="24"/>
        </w:rPr>
        <w:tab/>
      </w:r>
      <w:r w:rsidRPr="00027393">
        <w:rPr>
          <w:iCs/>
          <w:color w:val="000000"/>
          <w:szCs w:val="24"/>
        </w:rPr>
        <w:t xml:space="preserve">L’inscription </w:t>
      </w:r>
      <w:r>
        <w:rPr>
          <w:iCs/>
          <w:color w:val="000000"/>
          <w:szCs w:val="24"/>
        </w:rPr>
        <w:t>“</w:t>
      </w:r>
      <w:r w:rsidRPr="00027393">
        <w:rPr>
          <w:iCs/>
          <w:color w:val="000000"/>
          <w:szCs w:val="24"/>
        </w:rPr>
        <w:t>R129</w:t>
      </w:r>
      <w:r>
        <w:rPr>
          <w:iCs/>
          <w:color w:val="000000"/>
          <w:szCs w:val="24"/>
        </w:rPr>
        <w:t>”</w:t>
      </w:r>
      <w:r w:rsidRPr="00027393">
        <w:rPr>
          <w:iCs/>
          <w:color w:val="000000"/>
          <w:szCs w:val="24"/>
        </w:rPr>
        <w:t xml:space="preserve"> suivie d’un tiret et du même numéro d’homologation que celui qui figure sur la partie du </w:t>
      </w:r>
      <w:r w:rsidRPr="00027393">
        <w:rPr>
          <w:iCs/>
          <w:szCs w:val="24"/>
        </w:rPr>
        <w:t>dispositif amélioré de retenue pour enfant</w:t>
      </w:r>
      <w:r>
        <w:rPr>
          <w:iCs/>
          <w:szCs w:val="24"/>
        </w:rPr>
        <w:t>s</w:t>
      </w:r>
      <w:r w:rsidRPr="00027393">
        <w:rPr>
          <w:iCs/>
          <w:szCs w:val="24"/>
        </w:rPr>
        <w:t xml:space="preserve"> sur laquelle se trouvent les attaches ISOFIX ou les principaux points de contact</w:t>
      </w:r>
      <w:r>
        <w:rPr>
          <w:iCs/>
          <w:szCs w:val="24"/>
        </w:rPr>
        <w:t> </w:t>
      </w:r>
      <w:r w:rsidRPr="00027393">
        <w:rPr>
          <w:iCs/>
          <w:szCs w:val="24"/>
        </w:rPr>
        <w:t>;</w:t>
      </w:r>
      <w:r>
        <w:rPr>
          <w:iCs/>
          <w:szCs w:val="24"/>
        </w:rPr>
        <w:t> </w:t>
      </w:r>
      <w:r w:rsidRPr="00027393">
        <w:rPr>
          <w:iCs/>
          <w:szCs w:val="24"/>
        </w:rPr>
        <w:t>»</w:t>
      </w:r>
      <w:r>
        <w:rPr>
          <w:iCs/>
          <w:szCs w:val="24"/>
        </w:rPr>
        <w:t>.</w:t>
      </w:r>
    </w:p>
    <w:p w14:paraId="7A3F482F" w14:textId="77777777" w:rsidR="00A568FC" w:rsidRPr="00027393" w:rsidRDefault="00A568FC" w:rsidP="00D513D0">
      <w:pPr>
        <w:pStyle w:val="SingleTxtG"/>
        <w:keepNext/>
        <w:rPr>
          <w:lang w:eastAsia="ar-SA"/>
        </w:rPr>
      </w:pPr>
      <w:r w:rsidRPr="008F0E79">
        <w:rPr>
          <w:i/>
          <w:lang w:eastAsia="ar-SA"/>
        </w:rPr>
        <w:lastRenderedPageBreak/>
        <w:t>Paragraphe 6.1.2.2</w:t>
      </w:r>
      <w:r w:rsidRPr="00027393">
        <w:rPr>
          <w:lang w:eastAsia="ar-SA"/>
        </w:rPr>
        <w:t xml:space="preserve">, </w:t>
      </w:r>
      <w:r w:rsidRPr="009B66F3">
        <w:rPr>
          <w:i/>
          <w:lang w:eastAsia="ar-SA"/>
        </w:rPr>
        <w:t>tableau 1</w:t>
      </w:r>
      <w:r w:rsidRPr="00027393">
        <w:rPr>
          <w:lang w:eastAsia="ar-SA"/>
        </w:rPr>
        <w:t>,</w:t>
      </w:r>
      <w:r>
        <w:rPr>
          <w:lang w:eastAsia="ar-SA"/>
        </w:rPr>
        <w:t xml:space="preserve"> </w:t>
      </w:r>
      <w:r>
        <w:rPr>
          <w:iCs/>
          <w:lang w:eastAsia="ar-SA"/>
        </w:rPr>
        <w:t>lire </w:t>
      </w:r>
      <w:r w:rsidRPr="00027393">
        <w:rPr>
          <w:iCs/>
          <w:lang w:eastAsia="ar-SA"/>
        </w:rPr>
        <w:t>:</w:t>
      </w:r>
    </w:p>
    <w:p w14:paraId="68C13F30" w14:textId="77777777" w:rsidR="00A568FC" w:rsidRDefault="00A568FC" w:rsidP="00A568FC">
      <w:pPr>
        <w:pStyle w:val="SingleTxtG"/>
        <w:jc w:val="left"/>
        <w:rPr>
          <w:b/>
          <w:iCs/>
          <w:szCs w:val="24"/>
          <w:lang w:eastAsia="fr-FR"/>
        </w:rPr>
      </w:pPr>
      <w:r w:rsidRPr="00027393">
        <w:rPr>
          <w:iCs/>
          <w:szCs w:val="24"/>
          <w:lang w:eastAsia="fr-FR"/>
        </w:rPr>
        <w:t>«</w:t>
      </w:r>
      <w:r>
        <w:rPr>
          <w:iCs/>
          <w:szCs w:val="24"/>
          <w:lang w:eastAsia="fr-FR"/>
        </w:rPr>
        <w:t> </w:t>
      </w:r>
      <w:r w:rsidRPr="00027393">
        <w:rPr>
          <w:iCs/>
          <w:szCs w:val="24"/>
          <w:lang w:eastAsia="fr-FR"/>
        </w:rPr>
        <w:t>Tableau 1</w:t>
      </w:r>
      <w:r w:rsidRPr="00027393">
        <w:rPr>
          <w:iCs/>
          <w:szCs w:val="24"/>
          <w:lang w:eastAsia="fr-FR"/>
        </w:rPr>
        <w:br/>
      </w:r>
      <w:r w:rsidRPr="00027393">
        <w:rPr>
          <w:b/>
          <w:iCs/>
          <w:szCs w:val="24"/>
          <w:lang w:eastAsia="fr-FR"/>
        </w:rPr>
        <w:t>Configurations possibles aux fins de l’homologation de type</w:t>
      </w:r>
      <w:r>
        <w:rPr>
          <w:b/>
          <w:iCs/>
          <w:szCs w:val="24"/>
          <w:lang w:eastAsia="fr-FR"/>
        </w:rPr>
        <w:t xml:space="preserve"> pour les dispositifs améliorés de retenue pour enfants</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134"/>
        <w:gridCol w:w="1417"/>
        <w:gridCol w:w="1275"/>
        <w:gridCol w:w="1276"/>
      </w:tblGrid>
      <w:tr w:rsidR="00A568FC" w:rsidRPr="00982C16" w14:paraId="3A8F20BD" w14:textId="77777777" w:rsidTr="00F93F1E">
        <w:tc>
          <w:tcPr>
            <w:tcW w:w="1134" w:type="dxa"/>
            <w:tcBorders>
              <w:top w:val="single" w:sz="4" w:space="0" w:color="auto"/>
              <w:bottom w:val="single" w:sz="12" w:space="0" w:color="auto"/>
            </w:tcBorders>
            <w:shd w:val="clear" w:color="auto" w:fill="auto"/>
            <w:vAlign w:val="bottom"/>
          </w:tcPr>
          <w:p w14:paraId="58A2080D" w14:textId="77777777" w:rsidR="00A568FC" w:rsidRPr="00982C16" w:rsidRDefault="00A568FC" w:rsidP="00F93F1E">
            <w:pPr>
              <w:spacing w:before="80" w:after="80" w:line="200" w:lineRule="exact"/>
              <w:ind w:right="113"/>
              <w:rPr>
                <w:i/>
                <w:sz w:val="16"/>
              </w:rPr>
            </w:pPr>
          </w:p>
        </w:tc>
        <w:tc>
          <w:tcPr>
            <w:tcW w:w="1134" w:type="dxa"/>
            <w:tcBorders>
              <w:top w:val="single" w:sz="4" w:space="0" w:color="auto"/>
              <w:bottom w:val="single" w:sz="12" w:space="0" w:color="auto"/>
            </w:tcBorders>
            <w:shd w:val="clear" w:color="auto" w:fill="auto"/>
            <w:vAlign w:val="bottom"/>
          </w:tcPr>
          <w:p w14:paraId="5B1BBEFA" w14:textId="77777777" w:rsidR="00A568FC" w:rsidRPr="00982C16" w:rsidRDefault="00A568FC" w:rsidP="00F93F1E">
            <w:pPr>
              <w:spacing w:before="80" w:after="80" w:line="200" w:lineRule="exact"/>
              <w:ind w:right="113"/>
              <w:rPr>
                <w:i/>
                <w:sz w:val="16"/>
              </w:rPr>
            </w:pPr>
            <w:r>
              <w:rPr>
                <w:i/>
                <w:sz w:val="16"/>
              </w:rPr>
              <w:t>Orientation</w:t>
            </w:r>
          </w:p>
        </w:tc>
        <w:tc>
          <w:tcPr>
            <w:tcW w:w="5102" w:type="dxa"/>
            <w:gridSpan w:val="4"/>
            <w:tcBorders>
              <w:top w:val="single" w:sz="4" w:space="0" w:color="auto"/>
              <w:bottom w:val="single" w:sz="12" w:space="0" w:color="auto"/>
            </w:tcBorders>
            <w:shd w:val="clear" w:color="auto" w:fill="auto"/>
            <w:vAlign w:val="bottom"/>
          </w:tcPr>
          <w:p w14:paraId="527A5802" w14:textId="77777777" w:rsidR="00A568FC" w:rsidRPr="00982C16" w:rsidRDefault="00A568FC" w:rsidP="00F93F1E">
            <w:pPr>
              <w:spacing w:before="80" w:after="80" w:line="200" w:lineRule="exact"/>
              <w:ind w:right="113"/>
              <w:jc w:val="center"/>
              <w:rPr>
                <w:i/>
                <w:sz w:val="16"/>
              </w:rPr>
            </w:pPr>
            <w:r>
              <w:rPr>
                <w:i/>
                <w:sz w:val="16"/>
              </w:rPr>
              <w:t>Catégorie</w:t>
            </w:r>
          </w:p>
        </w:tc>
      </w:tr>
      <w:tr w:rsidR="00A568FC" w:rsidRPr="00982C16" w14:paraId="5465E504" w14:textId="77777777" w:rsidTr="00F93F1E">
        <w:trPr>
          <w:trHeight w:hRule="exact" w:val="113"/>
        </w:trPr>
        <w:tc>
          <w:tcPr>
            <w:tcW w:w="1134" w:type="dxa"/>
            <w:tcBorders>
              <w:top w:val="single" w:sz="12" w:space="0" w:color="auto"/>
            </w:tcBorders>
            <w:shd w:val="clear" w:color="auto" w:fill="auto"/>
            <w:vAlign w:val="bottom"/>
          </w:tcPr>
          <w:p w14:paraId="1FE7CE99" w14:textId="77777777" w:rsidR="00A568FC" w:rsidRPr="00982C16" w:rsidRDefault="00A568FC" w:rsidP="00F93F1E">
            <w:pPr>
              <w:spacing w:before="80" w:after="80" w:line="200" w:lineRule="exact"/>
              <w:ind w:right="113"/>
              <w:rPr>
                <w:i/>
                <w:sz w:val="16"/>
              </w:rPr>
            </w:pPr>
          </w:p>
        </w:tc>
        <w:tc>
          <w:tcPr>
            <w:tcW w:w="1134" w:type="dxa"/>
            <w:tcBorders>
              <w:top w:val="single" w:sz="12" w:space="0" w:color="auto"/>
            </w:tcBorders>
            <w:shd w:val="clear" w:color="auto" w:fill="auto"/>
            <w:vAlign w:val="bottom"/>
          </w:tcPr>
          <w:p w14:paraId="1AED988E" w14:textId="77777777" w:rsidR="00A568FC" w:rsidRPr="00982C16" w:rsidRDefault="00A568FC" w:rsidP="00F93F1E">
            <w:pPr>
              <w:spacing w:before="80" w:after="80" w:line="200" w:lineRule="exact"/>
              <w:ind w:right="113"/>
              <w:rPr>
                <w:i/>
                <w:sz w:val="16"/>
              </w:rPr>
            </w:pPr>
          </w:p>
        </w:tc>
        <w:tc>
          <w:tcPr>
            <w:tcW w:w="1134" w:type="dxa"/>
            <w:tcBorders>
              <w:top w:val="single" w:sz="12" w:space="0" w:color="auto"/>
            </w:tcBorders>
            <w:shd w:val="clear" w:color="auto" w:fill="auto"/>
            <w:vAlign w:val="bottom"/>
          </w:tcPr>
          <w:p w14:paraId="28023250" w14:textId="77777777" w:rsidR="00A568FC" w:rsidRPr="00982C16" w:rsidRDefault="00A568FC" w:rsidP="00F93F1E">
            <w:pPr>
              <w:spacing w:before="80" w:after="80" w:line="200" w:lineRule="exact"/>
              <w:ind w:right="113"/>
              <w:rPr>
                <w:i/>
                <w:sz w:val="16"/>
              </w:rPr>
            </w:pPr>
          </w:p>
        </w:tc>
        <w:tc>
          <w:tcPr>
            <w:tcW w:w="1417" w:type="dxa"/>
            <w:tcBorders>
              <w:top w:val="single" w:sz="12" w:space="0" w:color="auto"/>
            </w:tcBorders>
            <w:shd w:val="clear" w:color="auto" w:fill="auto"/>
            <w:vAlign w:val="bottom"/>
          </w:tcPr>
          <w:p w14:paraId="7750FFC6" w14:textId="77777777" w:rsidR="00A568FC" w:rsidRPr="00982C16" w:rsidRDefault="00A568FC" w:rsidP="00F93F1E">
            <w:pPr>
              <w:spacing w:before="80" w:after="80" w:line="200" w:lineRule="exact"/>
              <w:ind w:right="113"/>
              <w:rPr>
                <w:i/>
                <w:sz w:val="16"/>
              </w:rPr>
            </w:pPr>
          </w:p>
        </w:tc>
        <w:tc>
          <w:tcPr>
            <w:tcW w:w="1275" w:type="dxa"/>
            <w:tcBorders>
              <w:top w:val="single" w:sz="12" w:space="0" w:color="auto"/>
            </w:tcBorders>
            <w:shd w:val="clear" w:color="auto" w:fill="auto"/>
            <w:vAlign w:val="bottom"/>
          </w:tcPr>
          <w:p w14:paraId="79715187" w14:textId="77777777" w:rsidR="00A568FC" w:rsidRPr="00982C16" w:rsidRDefault="00A568FC" w:rsidP="00F93F1E">
            <w:pPr>
              <w:spacing w:before="80" w:after="80" w:line="200" w:lineRule="exact"/>
              <w:ind w:right="113"/>
              <w:rPr>
                <w:i/>
                <w:sz w:val="16"/>
              </w:rPr>
            </w:pPr>
          </w:p>
        </w:tc>
        <w:tc>
          <w:tcPr>
            <w:tcW w:w="1276" w:type="dxa"/>
            <w:tcBorders>
              <w:top w:val="single" w:sz="12" w:space="0" w:color="auto"/>
            </w:tcBorders>
            <w:shd w:val="clear" w:color="auto" w:fill="auto"/>
            <w:vAlign w:val="bottom"/>
          </w:tcPr>
          <w:p w14:paraId="0B5198F7" w14:textId="77777777" w:rsidR="00A568FC" w:rsidRPr="00982C16" w:rsidRDefault="00A568FC" w:rsidP="00F93F1E">
            <w:pPr>
              <w:spacing w:before="80" w:after="80" w:line="200" w:lineRule="exact"/>
              <w:ind w:right="113"/>
              <w:rPr>
                <w:i/>
                <w:sz w:val="16"/>
              </w:rPr>
            </w:pPr>
          </w:p>
        </w:tc>
      </w:tr>
      <w:tr w:rsidR="00A568FC" w:rsidRPr="009B66F3" w14:paraId="75BFA273" w14:textId="77777777" w:rsidTr="00F93F1E">
        <w:tc>
          <w:tcPr>
            <w:tcW w:w="1134" w:type="dxa"/>
            <w:shd w:val="clear" w:color="auto" w:fill="auto"/>
          </w:tcPr>
          <w:p w14:paraId="640FA783" w14:textId="77777777" w:rsidR="00A568FC" w:rsidRPr="009B66F3" w:rsidRDefault="00A568FC" w:rsidP="00F93F1E">
            <w:pPr>
              <w:spacing w:before="40" w:after="120"/>
              <w:ind w:right="113"/>
              <w:rPr>
                <w:sz w:val="18"/>
                <w:szCs w:val="18"/>
              </w:rPr>
            </w:pPr>
          </w:p>
        </w:tc>
        <w:tc>
          <w:tcPr>
            <w:tcW w:w="1134" w:type="dxa"/>
            <w:shd w:val="clear" w:color="auto" w:fill="auto"/>
          </w:tcPr>
          <w:p w14:paraId="479A3D5B" w14:textId="77777777" w:rsidR="00A568FC" w:rsidRPr="009B66F3" w:rsidRDefault="00A568FC" w:rsidP="00F93F1E">
            <w:pPr>
              <w:spacing w:before="40" w:after="120"/>
              <w:ind w:right="113"/>
              <w:rPr>
                <w:sz w:val="18"/>
                <w:szCs w:val="18"/>
              </w:rPr>
            </w:pPr>
          </w:p>
        </w:tc>
        <w:tc>
          <w:tcPr>
            <w:tcW w:w="1134" w:type="dxa"/>
            <w:shd w:val="clear" w:color="auto" w:fill="auto"/>
          </w:tcPr>
          <w:p w14:paraId="0330B410" w14:textId="77777777" w:rsidR="00A568FC" w:rsidRPr="009B66F3" w:rsidRDefault="00A568FC" w:rsidP="00F93F1E">
            <w:pPr>
              <w:spacing w:before="40" w:after="120"/>
              <w:ind w:right="113"/>
              <w:rPr>
                <w:sz w:val="18"/>
                <w:szCs w:val="18"/>
              </w:rPr>
            </w:pPr>
            <w:r w:rsidRPr="009B66F3">
              <w:rPr>
                <w:sz w:val="18"/>
                <w:szCs w:val="18"/>
              </w:rPr>
              <w:t>DARE i-Size</w:t>
            </w:r>
          </w:p>
        </w:tc>
        <w:tc>
          <w:tcPr>
            <w:tcW w:w="1417" w:type="dxa"/>
            <w:shd w:val="clear" w:color="auto" w:fill="auto"/>
          </w:tcPr>
          <w:p w14:paraId="7E7881C8" w14:textId="77777777" w:rsidR="00A568FC" w:rsidRPr="009B66F3" w:rsidRDefault="00A568FC" w:rsidP="00F93F1E">
            <w:pPr>
              <w:spacing w:before="40" w:after="120"/>
              <w:ind w:right="113"/>
              <w:rPr>
                <w:sz w:val="18"/>
                <w:szCs w:val="18"/>
              </w:rPr>
            </w:pPr>
            <w:r w:rsidRPr="009B66F3">
              <w:rPr>
                <w:sz w:val="18"/>
                <w:szCs w:val="18"/>
              </w:rPr>
              <w:t>DARE ISOFIX spécifique à un véhicule, intégral</w:t>
            </w:r>
          </w:p>
        </w:tc>
        <w:tc>
          <w:tcPr>
            <w:tcW w:w="1275" w:type="dxa"/>
            <w:shd w:val="clear" w:color="auto" w:fill="auto"/>
          </w:tcPr>
          <w:p w14:paraId="7017C9CB" w14:textId="77777777" w:rsidR="00A568FC" w:rsidRPr="009B66F3" w:rsidRDefault="00A568FC" w:rsidP="00F93F1E">
            <w:pPr>
              <w:spacing w:before="40" w:after="120"/>
              <w:ind w:right="113"/>
              <w:rPr>
                <w:sz w:val="18"/>
                <w:szCs w:val="18"/>
              </w:rPr>
            </w:pPr>
            <w:r w:rsidRPr="009B66F3">
              <w:rPr>
                <w:sz w:val="18"/>
                <w:szCs w:val="18"/>
              </w:rPr>
              <w:t xml:space="preserve">Universel </w:t>
            </w:r>
            <w:r>
              <w:rPr>
                <w:sz w:val="18"/>
                <w:szCs w:val="18"/>
              </w:rPr>
              <w:br/>
            </w:r>
            <w:r w:rsidRPr="009B66F3">
              <w:rPr>
                <w:sz w:val="18"/>
                <w:szCs w:val="18"/>
              </w:rPr>
              <w:t>à ceinture</w:t>
            </w:r>
          </w:p>
        </w:tc>
        <w:tc>
          <w:tcPr>
            <w:tcW w:w="1276" w:type="dxa"/>
            <w:shd w:val="clear" w:color="auto" w:fill="auto"/>
          </w:tcPr>
          <w:p w14:paraId="5BA5767E" w14:textId="77777777" w:rsidR="00A568FC" w:rsidRPr="009B66F3" w:rsidRDefault="00A568FC" w:rsidP="00F93F1E">
            <w:pPr>
              <w:spacing w:before="40" w:after="120"/>
              <w:ind w:right="113"/>
              <w:rPr>
                <w:sz w:val="18"/>
                <w:szCs w:val="18"/>
              </w:rPr>
            </w:pPr>
            <w:r w:rsidRPr="009B66F3">
              <w:rPr>
                <w:sz w:val="18"/>
                <w:szCs w:val="18"/>
              </w:rPr>
              <w:t xml:space="preserve">À ceinture, spécifique </w:t>
            </w:r>
            <w:r>
              <w:rPr>
                <w:sz w:val="18"/>
                <w:szCs w:val="18"/>
              </w:rPr>
              <w:br/>
            </w:r>
            <w:r w:rsidRPr="009B66F3">
              <w:rPr>
                <w:sz w:val="18"/>
                <w:szCs w:val="18"/>
              </w:rPr>
              <w:t>à un véhicule</w:t>
            </w:r>
          </w:p>
        </w:tc>
      </w:tr>
      <w:tr w:rsidR="00A568FC" w:rsidRPr="009B66F3" w14:paraId="2FC8EF36" w14:textId="77777777" w:rsidTr="00F93F1E">
        <w:tc>
          <w:tcPr>
            <w:tcW w:w="1134" w:type="dxa"/>
            <w:shd w:val="clear" w:color="auto" w:fill="auto"/>
          </w:tcPr>
          <w:p w14:paraId="53C81E72" w14:textId="77777777" w:rsidR="00A568FC" w:rsidRPr="009B66F3" w:rsidRDefault="00A568FC" w:rsidP="00F93F1E">
            <w:pPr>
              <w:spacing w:before="40" w:after="120"/>
              <w:ind w:right="113"/>
              <w:rPr>
                <w:sz w:val="18"/>
                <w:szCs w:val="18"/>
              </w:rPr>
            </w:pPr>
            <w:r>
              <w:rPr>
                <w:sz w:val="18"/>
                <w:szCs w:val="18"/>
                <w:lang w:eastAsia="fr-FR"/>
              </w:rPr>
              <w:t>I</w:t>
            </w:r>
            <w:r w:rsidRPr="009B66F3">
              <w:rPr>
                <w:sz w:val="18"/>
                <w:szCs w:val="18"/>
                <w:lang w:eastAsia="fr-FR"/>
              </w:rPr>
              <w:t>NTÉGRAL</w:t>
            </w:r>
          </w:p>
        </w:tc>
        <w:tc>
          <w:tcPr>
            <w:tcW w:w="1134" w:type="dxa"/>
            <w:shd w:val="clear" w:color="auto" w:fill="auto"/>
          </w:tcPr>
          <w:p w14:paraId="3F44E13E" w14:textId="77777777" w:rsidR="00A568FC" w:rsidRPr="009B66F3" w:rsidRDefault="00A568FC" w:rsidP="00F93F1E">
            <w:pPr>
              <w:spacing w:before="40" w:after="120"/>
              <w:ind w:right="113"/>
              <w:rPr>
                <w:sz w:val="18"/>
                <w:szCs w:val="18"/>
              </w:rPr>
            </w:pPr>
            <w:r w:rsidRPr="009B66F3">
              <w:rPr>
                <w:sz w:val="18"/>
                <w:szCs w:val="18"/>
                <w:lang w:eastAsia="fr-FR"/>
              </w:rPr>
              <w:t>Vers le côté (nacelle)</w:t>
            </w:r>
          </w:p>
        </w:tc>
        <w:tc>
          <w:tcPr>
            <w:tcW w:w="1134" w:type="dxa"/>
            <w:shd w:val="clear" w:color="auto" w:fill="auto"/>
          </w:tcPr>
          <w:p w14:paraId="5081DB98" w14:textId="77777777" w:rsidR="00A568FC" w:rsidRPr="009B66F3" w:rsidRDefault="00A568FC" w:rsidP="00F93F1E">
            <w:pPr>
              <w:spacing w:before="40" w:after="120"/>
              <w:ind w:right="113"/>
              <w:rPr>
                <w:sz w:val="18"/>
                <w:szCs w:val="18"/>
                <w:lang w:eastAsia="fr-FR"/>
              </w:rPr>
            </w:pPr>
            <w:r w:rsidRPr="009B66F3">
              <w:rPr>
                <w:sz w:val="18"/>
                <w:szCs w:val="18"/>
                <w:lang w:eastAsia="fr-FR"/>
              </w:rPr>
              <w:t>NA</w:t>
            </w:r>
          </w:p>
        </w:tc>
        <w:tc>
          <w:tcPr>
            <w:tcW w:w="1417" w:type="dxa"/>
            <w:shd w:val="clear" w:color="auto" w:fill="auto"/>
          </w:tcPr>
          <w:p w14:paraId="20D2286B" w14:textId="77777777" w:rsidR="00A568FC" w:rsidRPr="009B66F3" w:rsidRDefault="00A568FC" w:rsidP="00F93F1E">
            <w:pPr>
              <w:spacing w:before="40" w:after="120"/>
              <w:ind w:right="113"/>
              <w:rPr>
                <w:sz w:val="18"/>
                <w:szCs w:val="18"/>
              </w:rPr>
            </w:pPr>
            <w:r w:rsidRPr="009B66F3">
              <w:rPr>
                <w:sz w:val="18"/>
                <w:szCs w:val="18"/>
              </w:rPr>
              <w:t>A</w:t>
            </w:r>
          </w:p>
        </w:tc>
        <w:tc>
          <w:tcPr>
            <w:tcW w:w="1275" w:type="dxa"/>
            <w:shd w:val="clear" w:color="auto" w:fill="auto"/>
          </w:tcPr>
          <w:p w14:paraId="39654E50" w14:textId="77777777" w:rsidR="00A568FC" w:rsidRPr="009B66F3" w:rsidRDefault="00A568FC" w:rsidP="00F93F1E">
            <w:pPr>
              <w:spacing w:before="40" w:after="120"/>
              <w:ind w:right="113"/>
              <w:rPr>
                <w:sz w:val="18"/>
                <w:szCs w:val="18"/>
              </w:rPr>
            </w:pPr>
            <w:r w:rsidRPr="009B66F3">
              <w:rPr>
                <w:sz w:val="18"/>
                <w:szCs w:val="18"/>
              </w:rPr>
              <w:t>NA</w:t>
            </w:r>
          </w:p>
        </w:tc>
        <w:tc>
          <w:tcPr>
            <w:tcW w:w="1276" w:type="dxa"/>
            <w:shd w:val="clear" w:color="auto" w:fill="auto"/>
          </w:tcPr>
          <w:p w14:paraId="7E7A2ACD" w14:textId="77777777" w:rsidR="00A568FC" w:rsidRPr="009B66F3" w:rsidRDefault="00A568FC" w:rsidP="00F93F1E">
            <w:pPr>
              <w:spacing w:before="40" w:after="120"/>
              <w:ind w:right="113"/>
              <w:rPr>
                <w:sz w:val="18"/>
                <w:szCs w:val="18"/>
              </w:rPr>
            </w:pPr>
            <w:r w:rsidRPr="009B66F3">
              <w:rPr>
                <w:sz w:val="18"/>
                <w:szCs w:val="18"/>
              </w:rPr>
              <w:t>A</w:t>
            </w:r>
          </w:p>
        </w:tc>
      </w:tr>
      <w:tr w:rsidR="00A568FC" w:rsidRPr="009B66F3" w14:paraId="7016278A" w14:textId="77777777" w:rsidTr="00F93F1E">
        <w:tc>
          <w:tcPr>
            <w:tcW w:w="1134" w:type="dxa"/>
            <w:shd w:val="clear" w:color="auto" w:fill="auto"/>
          </w:tcPr>
          <w:p w14:paraId="4A8DC475" w14:textId="77777777" w:rsidR="00A568FC" w:rsidRPr="009B66F3" w:rsidRDefault="00A568FC" w:rsidP="00F93F1E">
            <w:pPr>
              <w:spacing w:before="40" w:after="120"/>
              <w:ind w:right="113"/>
              <w:rPr>
                <w:sz w:val="18"/>
                <w:szCs w:val="18"/>
              </w:rPr>
            </w:pPr>
          </w:p>
        </w:tc>
        <w:tc>
          <w:tcPr>
            <w:tcW w:w="1134" w:type="dxa"/>
            <w:shd w:val="clear" w:color="auto" w:fill="auto"/>
          </w:tcPr>
          <w:p w14:paraId="3BB68E2D" w14:textId="77777777" w:rsidR="00A568FC" w:rsidRPr="009B66F3" w:rsidRDefault="00A568FC" w:rsidP="00F93F1E">
            <w:pPr>
              <w:spacing w:before="40" w:after="120"/>
              <w:ind w:right="113"/>
              <w:rPr>
                <w:sz w:val="18"/>
                <w:szCs w:val="18"/>
              </w:rPr>
            </w:pPr>
            <w:r w:rsidRPr="009B66F3">
              <w:rPr>
                <w:sz w:val="18"/>
                <w:szCs w:val="18"/>
              </w:rPr>
              <w:t>Vers l’arrière</w:t>
            </w:r>
          </w:p>
        </w:tc>
        <w:tc>
          <w:tcPr>
            <w:tcW w:w="1134" w:type="dxa"/>
            <w:shd w:val="clear" w:color="auto" w:fill="auto"/>
          </w:tcPr>
          <w:p w14:paraId="65792DBC" w14:textId="77777777" w:rsidR="00A568FC" w:rsidRPr="009B66F3" w:rsidRDefault="00A568FC" w:rsidP="00F93F1E">
            <w:pPr>
              <w:spacing w:before="40" w:after="120"/>
              <w:ind w:right="113"/>
              <w:rPr>
                <w:sz w:val="18"/>
                <w:szCs w:val="18"/>
              </w:rPr>
            </w:pPr>
            <w:r w:rsidRPr="009B66F3">
              <w:rPr>
                <w:sz w:val="18"/>
                <w:szCs w:val="18"/>
              </w:rPr>
              <w:t>A</w:t>
            </w:r>
          </w:p>
        </w:tc>
        <w:tc>
          <w:tcPr>
            <w:tcW w:w="1417" w:type="dxa"/>
            <w:shd w:val="clear" w:color="auto" w:fill="auto"/>
          </w:tcPr>
          <w:p w14:paraId="74DC79E2" w14:textId="77777777" w:rsidR="00A568FC" w:rsidRPr="009B66F3" w:rsidRDefault="00A568FC" w:rsidP="00F93F1E">
            <w:pPr>
              <w:spacing w:before="40" w:after="120"/>
              <w:ind w:right="113"/>
              <w:rPr>
                <w:sz w:val="18"/>
                <w:szCs w:val="18"/>
              </w:rPr>
            </w:pPr>
            <w:r w:rsidRPr="009B66F3">
              <w:rPr>
                <w:sz w:val="18"/>
                <w:szCs w:val="18"/>
              </w:rPr>
              <w:t>A</w:t>
            </w:r>
          </w:p>
        </w:tc>
        <w:tc>
          <w:tcPr>
            <w:tcW w:w="1275" w:type="dxa"/>
            <w:shd w:val="clear" w:color="auto" w:fill="auto"/>
          </w:tcPr>
          <w:p w14:paraId="493CC538" w14:textId="77777777" w:rsidR="00A568FC" w:rsidRPr="009B66F3" w:rsidRDefault="00A568FC" w:rsidP="00F93F1E">
            <w:pPr>
              <w:spacing w:before="40" w:after="120"/>
              <w:ind w:right="113"/>
              <w:rPr>
                <w:sz w:val="18"/>
                <w:szCs w:val="18"/>
              </w:rPr>
            </w:pPr>
            <w:r w:rsidRPr="009B66F3">
              <w:rPr>
                <w:sz w:val="18"/>
                <w:szCs w:val="18"/>
              </w:rPr>
              <w:t>A</w:t>
            </w:r>
          </w:p>
        </w:tc>
        <w:tc>
          <w:tcPr>
            <w:tcW w:w="1276" w:type="dxa"/>
            <w:shd w:val="clear" w:color="auto" w:fill="auto"/>
          </w:tcPr>
          <w:p w14:paraId="3B66C166" w14:textId="77777777" w:rsidR="00A568FC" w:rsidRPr="009B66F3" w:rsidRDefault="00A568FC" w:rsidP="00F93F1E">
            <w:pPr>
              <w:spacing w:before="40" w:after="120"/>
              <w:ind w:right="113"/>
              <w:rPr>
                <w:sz w:val="18"/>
                <w:szCs w:val="18"/>
              </w:rPr>
            </w:pPr>
            <w:r w:rsidRPr="009B66F3">
              <w:rPr>
                <w:sz w:val="18"/>
                <w:szCs w:val="18"/>
              </w:rPr>
              <w:t>A</w:t>
            </w:r>
          </w:p>
        </w:tc>
      </w:tr>
      <w:tr w:rsidR="00A568FC" w:rsidRPr="009B66F3" w14:paraId="067ADC98" w14:textId="77777777" w:rsidTr="00F93F1E">
        <w:tc>
          <w:tcPr>
            <w:tcW w:w="1134" w:type="dxa"/>
            <w:tcBorders>
              <w:bottom w:val="single" w:sz="12" w:space="0" w:color="auto"/>
            </w:tcBorders>
            <w:shd w:val="clear" w:color="auto" w:fill="auto"/>
          </w:tcPr>
          <w:p w14:paraId="1CF7CFE6" w14:textId="77777777" w:rsidR="00A568FC" w:rsidRPr="009B66F3" w:rsidRDefault="00A568FC" w:rsidP="00F93F1E">
            <w:pPr>
              <w:spacing w:before="40" w:after="120"/>
              <w:ind w:right="113"/>
              <w:rPr>
                <w:sz w:val="18"/>
                <w:szCs w:val="18"/>
              </w:rPr>
            </w:pPr>
          </w:p>
        </w:tc>
        <w:tc>
          <w:tcPr>
            <w:tcW w:w="1134" w:type="dxa"/>
            <w:tcBorders>
              <w:bottom w:val="single" w:sz="12" w:space="0" w:color="auto"/>
            </w:tcBorders>
            <w:shd w:val="clear" w:color="auto" w:fill="auto"/>
          </w:tcPr>
          <w:p w14:paraId="69EF5A48" w14:textId="77777777" w:rsidR="00A568FC" w:rsidRPr="009B66F3" w:rsidRDefault="00A568FC" w:rsidP="00F93F1E">
            <w:pPr>
              <w:spacing w:before="40" w:after="120"/>
              <w:ind w:right="113"/>
              <w:rPr>
                <w:sz w:val="18"/>
                <w:szCs w:val="18"/>
              </w:rPr>
            </w:pPr>
            <w:r w:rsidRPr="009B66F3">
              <w:rPr>
                <w:sz w:val="18"/>
                <w:szCs w:val="18"/>
              </w:rPr>
              <w:t>Vers l’avant</w:t>
            </w:r>
          </w:p>
        </w:tc>
        <w:tc>
          <w:tcPr>
            <w:tcW w:w="1134" w:type="dxa"/>
            <w:tcBorders>
              <w:bottom w:val="single" w:sz="12" w:space="0" w:color="auto"/>
            </w:tcBorders>
            <w:shd w:val="clear" w:color="auto" w:fill="auto"/>
          </w:tcPr>
          <w:p w14:paraId="1E67710C" w14:textId="77777777" w:rsidR="00A568FC" w:rsidRPr="009B66F3" w:rsidRDefault="00A568FC" w:rsidP="00F93F1E">
            <w:pPr>
              <w:spacing w:before="40" w:after="120"/>
              <w:ind w:right="113"/>
              <w:rPr>
                <w:sz w:val="18"/>
                <w:szCs w:val="18"/>
              </w:rPr>
            </w:pPr>
            <w:r w:rsidRPr="009B66F3">
              <w:rPr>
                <w:sz w:val="18"/>
                <w:szCs w:val="18"/>
              </w:rPr>
              <w:t>A</w:t>
            </w:r>
          </w:p>
        </w:tc>
        <w:tc>
          <w:tcPr>
            <w:tcW w:w="1417" w:type="dxa"/>
            <w:tcBorders>
              <w:bottom w:val="single" w:sz="12" w:space="0" w:color="auto"/>
            </w:tcBorders>
            <w:shd w:val="clear" w:color="auto" w:fill="auto"/>
          </w:tcPr>
          <w:p w14:paraId="01689AA0" w14:textId="77777777" w:rsidR="00A568FC" w:rsidRPr="009B66F3" w:rsidRDefault="00A568FC" w:rsidP="00F93F1E">
            <w:pPr>
              <w:spacing w:before="40" w:after="120"/>
              <w:ind w:right="113"/>
              <w:rPr>
                <w:sz w:val="18"/>
                <w:szCs w:val="18"/>
              </w:rPr>
            </w:pPr>
            <w:r w:rsidRPr="009B66F3">
              <w:rPr>
                <w:sz w:val="18"/>
                <w:szCs w:val="18"/>
              </w:rPr>
              <w:t>A</w:t>
            </w:r>
          </w:p>
        </w:tc>
        <w:tc>
          <w:tcPr>
            <w:tcW w:w="1275" w:type="dxa"/>
            <w:tcBorders>
              <w:bottom w:val="single" w:sz="12" w:space="0" w:color="auto"/>
            </w:tcBorders>
            <w:shd w:val="clear" w:color="auto" w:fill="auto"/>
          </w:tcPr>
          <w:p w14:paraId="2500A79F" w14:textId="77777777" w:rsidR="00A568FC" w:rsidRPr="009B66F3" w:rsidRDefault="00A568FC" w:rsidP="00F93F1E">
            <w:pPr>
              <w:spacing w:before="40" w:after="120"/>
              <w:ind w:right="113"/>
              <w:rPr>
                <w:sz w:val="18"/>
                <w:szCs w:val="18"/>
              </w:rPr>
            </w:pPr>
            <w:r w:rsidRPr="009B66F3">
              <w:rPr>
                <w:sz w:val="18"/>
                <w:szCs w:val="18"/>
              </w:rPr>
              <w:t>A</w:t>
            </w:r>
          </w:p>
        </w:tc>
        <w:tc>
          <w:tcPr>
            <w:tcW w:w="1276" w:type="dxa"/>
            <w:tcBorders>
              <w:bottom w:val="single" w:sz="12" w:space="0" w:color="auto"/>
            </w:tcBorders>
            <w:shd w:val="clear" w:color="auto" w:fill="auto"/>
          </w:tcPr>
          <w:p w14:paraId="252B3AC8" w14:textId="77777777" w:rsidR="00A568FC" w:rsidRPr="009B66F3" w:rsidRDefault="00A568FC" w:rsidP="00F93F1E">
            <w:pPr>
              <w:spacing w:before="40" w:after="120"/>
              <w:ind w:right="113"/>
              <w:rPr>
                <w:sz w:val="18"/>
                <w:szCs w:val="18"/>
              </w:rPr>
            </w:pPr>
            <w:r w:rsidRPr="009B66F3">
              <w:rPr>
                <w:sz w:val="18"/>
                <w:szCs w:val="18"/>
              </w:rPr>
              <w:t>A</w:t>
            </w:r>
          </w:p>
        </w:tc>
      </w:tr>
    </w:tbl>
    <w:p w14:paraId="326D6B74" w14:textId="77777777" w:rsidR="00A568FC" w:rsidRDefault="00A568FC" w:rsidP="00A568FC">
      <w:pPr>
        <w:pStyle w:val="SingleTxtG"/>
        <w:spacing w:before="120" w:after="0"/>
        <w:ind w:firstLine="170"/>
        <w:rPr>
          <w:i/>
          <w:sz w:val="18"/>
          <w:szCs w:val="18"/>
        </w:rPr>
      </w:pPr>
      <w:r w:rsidRPr="00982C16">
        <w:rPr>
          <w:i/>
          <w:sz w:val="18"/>
          <w:szCs w:val="18"/>
        </w:rPr>
        <w:t>Note</w:t>
      </w:r>
      <w:r w:rsidRPr="00982C16">
        <w:rPr>
          <w:sz w:val="18"/>
          <w:szCs w:val="18"/>
        </w:rPr>
        <w:t> :</w:t>
      </w:r>
    </w:p>
    <w:p w14:paraId="2AC01420" w14:textId="77777777" w:rsidR="00A568FC" w:rsidRDefault="00A568FC" w:rsidP="00A568FC">
      <w:pPr>
        <w:pStyle w:val="SingleTxtG"/>
        <w:tabs>
          <w:tab w:val="left" w:pos="1985"/>
        </w:tabs>
        <w:spacing w:after="0"/>
        <w:ind w:firstLine="170"/>
        <w:rPr>
          <w:sz w:val="18"/>
          <w:szCs w:val="18"/>
        </w:rPr>
      </w:pPr>
      <w:r w:rsidRPr="00982C16">
        <w:rPr>
          <w:sz w:val="18"/>
          <w:szCs w:val="18"/>
        </w:rPr>
        <w:t>DARE</w:t>
      </w:r>
      <w:r>
        <w:rPr>
          <w:sz w:val="18"/>
          <w:szCs w:val="18"/>
        </w:rPr>
        <w:t> </w:t>
      </w:r>
      <w:r w:rsidRPr="00982C16">
        <w:rPr>
          <w:sz w:val="18"/>
          <w:szCs w:val="18"/>
        </w:rPr>
        <w:t>:</w:t>
      </w:r>
      <w:r>
        <w:rPr>
          <w:sz w:val="18"/>
          <w:szCs w:val="18"/>
        </w:rPr>
        <w:tab/>
      </w:r>
      <w:r w:rsidRPr="00982C16">
        <w:rPr>
          <w:sz w:val="18"/>
          <w:szCs w:val="18"/>
        </w:rPr>
        <w:t>Dispositif amélioré de retenue pour enfants.</w:t>
      </w:r>
    </w:p>
    <w:p w14:paraId="25D0DCB1" w14:textId="77777777" w:rsidR="00A568FC" w:rsidRDefault="00A568FC" w:rsidP="00A568FC">
      <w:pPr>
        <w:pStyle w:val="SingleTxtG"/>
        <w:tabs>
          <w:tab w:val="left" w:pos="1985"/>
        </w:tabs>
        <w:spacing w:after="0"/>
        <w:ind w:firstLine="170"/>
        <w:rPr>
          <w:sz w:val="18"/>
          <w:szCs w:val="18"/>
        </w:rPr>
      </w:pPr>
      <w:r w:rsidRPr="00982C16">
        <w:rPr>
          <w:sz w:val="18"/>
          <w:szCs w:val="18"/>
        </w:rPr>
        <w:t>A</w:t>
      </w:r>
      <w:r>
        <w:rPr>
          <w:sz w:val="18"/>
          <w:szCs w:val="18"/>
        </w:rPr>
        <w:t> :</w:t>
      </w:r>
      <w:r>
        <w:rPr>
          <w:sz w:val="18"/>
          <w:szCs w:val="18"/>
        </w:rPr>
        <w:tab/>
      </w:r>
      <w:r w:rsidRPr="00982C16">
        <w:rPr>
          <w:sz w:val="18"/>
          <w:szCs w:val="18"/>
        </w:rPr>
        <w:t>Applicable.</w:t>
      </w:r>
    </w:p>
    <w:p w14:paraId="58AF31F4" w14:textId="77777777" w:rsidR="00A568FC" w:rsidRPr="00982C16" w:rsidRDefault="00A568FC" w:rsidP="00A568FC">
      <w:pPr>
        <w:pStyle w:val="SingleTxtG"/>
        <w:tabs>
          <w:tab w:val="left" w:pos="1985"/>
        </w:tabs>
        <w:spacing w:after="240"/>
        <w:ind w:firstLine="170"/>
        <w:rPr>
          <w:sz w:val="18"/>
          <w:szCs w:val="18"/>
        </w:rPr>
      </w:pPr>
      <w:r w:rsidRPr="00982C16">
        <w:rPr>
          <w:sz w:val="18"/>
          <w:szCs w:val="18"/>
        </w:rPr>
        <w:t>NA</w:t>
      </w:r>
      <w:r>
        <w:rPr>
          <w:sz w:val="18"/>
          <w:szCs w:val="18"/>
        </w:rPr>
        <w:t> :</w:t>
      </w:r>
      <w:r>
        <w:rPr>
          <w:sz w:val="18"/>
          <w:szCs w:val="18"/>
        </w:rPr>
        <w:tab/>
      </w:r>
      <w:r w:rsidRPr="00982C16">
        <w:rPr>
          <w:sz w:val="18"/>
          <w:szCs w:val="18"/>
        </w:rPr>
        <w:t>Sans objet.</w:t>
      </w:r>
      <w:r w:rsidRPr="00982C16">
        <w:t> ».</w:t>
      </w:r>
    </w:p>
    <w:p w14:paraId="541C2FF3" w14:textId="77777777" w:rsidR="00A568FC" w:rsidRPr="0068005F" w:rsidRDefault="00A568FC" w:rsidP="00A568FC">
      <w:pPr>
        <w:pStyle w:val="SingleTxtG"/>
        <w:rPr>
          <w:i/>
          <w:lang w:val="fr-FR"/>
        </w:rPr>
      </w:pPr>
      <w:r w:rsidRPr="0068005F">
        <w:rPr>
          <w:i/>
          <w:lang w:val="fr-FR"/>
        </w:rPr>
        <w:t>Ajouter les nouveaux paragraphes 6.1.2.3 à 6.1.2.6</w:t>
      </w:r>
      <w:r w:rsidRPr="00982C16">
        <w:rPr>
          <w:lang w:val="fr-FR"/>
        </w:rPr>
        <w:t>, libellés comme suit</w:t>
      </w:r>
      <w:r>
        <w:rPr>
          <w:lang w:val="fr-FR"/>
        </w:rPr>
        <w:t> </w:t>
      </w:r>
      <w:r w:rsidRPr="00982C16">
        <w:rPr>
          <w:lang w:val="fr-FR"/>
        </w:rPr>
        <w:t>:</w:t>
      </w:r>
    </w:p>
    <w:p w14:paraId="58685864" w14:textId="77777777" w:rsidR="00A568FC" w:rsidRPr="0068005F" w:rsidRDefault="00A568FC" w:rsidP="00A568FC">
      <w:pPr>
        <w:pStyle w:val="SingleTxtG"/>
        <w:tabs>
          <w:tab w:val="left" w:pos="2410"/>
        </w:tabs>
        <w:ind w:left="2410" w:hanging="1276"/>
        <w:rPr>
          <w:lang w:val="fr-FR"/>
        </w:rPr>
      </w:pPr>
      <w:r w:rsidRPr="0068005F">
        <w:rPr>
          <w:lang w:val="fr-FR"/>
        </w:rPr>
        <w:t>«</w:t>
      </w:r>
      <w:r>
        <w:rPr>
          <w:lang w:val="fr-FR"/>
        </w:rPr>
        <w:t> </w:t>
      </w:r>
      <w:r w:rsidRPr="0068005F">
        <w:rPr>
          <w:lang w:val="fr-FR"/>
        </w:rPr>
        <w:t>6.1.2.3</w:t>
      </w:r>
      <w:r w:rsidRPr="0068005F">
        <w:rPr>
          <w:lang w:val="fr-FR"/>
        </w:rPr>
        <w:tab/>
        <w:t>Pour la catégorie de dispositifs “universels à ceinture”, au moyen de la ceinture de sécurité pour adultes uniquement.</w:t>
      </w:r>
    </w:p>
    <w:p w14:paraId="3613C95F" w14:textId="77777777" w:rsidR="00A568FC" w:rsidRPr="0068005F" w:rsidRDefault="00A568FC" w:rsidP="00A568FC">
      <w:pPr>
        <w:pStyle w:val="SingleTxtG"/>
        <w:tabs>
          <w:tab w:val="left" w:pos="2410"/>
        </w:tabs>
        <w:ind w:left="2410" w:hanging="1276"/>
        <w:rPr>
          <w:lang w:val="fr-FR"/>
        </w:rPr>
      </w:pPr>
      <w:r>
        <w:rPr>
          <w:lang w:val="fr-FR"/>
        </w:rPr>
        <w:t>6.1.2.4</w:t>
      </w:r>
      <w:r w:rsidRPr="0068005F">
        <w:rPr>
          <w:lang w:val="fr-FR"/>
        </w:rPr>
        <w:tab/>
        <w:t>Pour la catégorie de dispositifs “à ceinture, spécifiques à un véhicule”, principalement au moyen de la ceinture de sécurité pour adultes.</w:t>
      </w:r>
    </w:p>
    <w:p w14:paraId="30212192" w14:textId="77777777" w:rsidR="00A568FC" w:rsidRPr="0068005F" w:rsidRDefault="00A568FC" w:rsidP="00A568FC">
      <w:pPr>
        <w:pStyle w:val="SingleTxtG"/>
        <w:tabs>
          <w:tab w:val="left" w:pos="2410"/>
        </w:tabs>
        <w:ind w:left="2410" w:hanging="1276"/>
        <w:rPr>
          <w:lang w:val="fr-FR"/>
        </w:rPr>
      </w:pPr>
      <w:r w:rsidRPr="0068005F">
        <w:rPr>
          <w:lang w:val="fr-FR"/>
        </w:rPr>
        <w:t>6.1.2.5</w:t>
      </w:r>
      <w:r w:rsidRPr="0068005F">
        <w:rPr>
          <w:lang w:val="fr-FR"/>
        </w:rPr>
        <w:tab/>
        <w:t>Les dispositifs améliorés de retenue pour enfants relevant des catégories de dispositifs à ceinture doivent être conçus de sorte à disposer d’un seul trajet pour la ceinture de sécurité pour adulte et d’un point principal d’application des charges entre le dispositif amélioré de retenue pour enfants et la ceinture de sécurité pour adultes, situé de chaque côté du dispositif. Ce point ne doit pas se trouver à moins de 150</w:t>
      </w:r>
      <w:r w:rsidR="005F2AB9">
        <w:rPr>
          <w:lang w:val="fr-FR"/>
        </w:rPr>
        <w:t> </w:t>
      </w:r>
      <w:r w:rsidRPr="0068005F">
        <w:rPr>
          <w:lang w:val="fr-FR"/>
        </w:rPr>
        <w:t xml:space="preserve">mm de l’axe Cr, les mesures étant effectuées lorsque le dispositif amélioré de retenue pour enfants est placé sur la banquette d’essai dynamique installée conformément au </w:t>
      </w:r>
      <w:r w:rsidRPr="00B05DC7">
        <w:rPr>
          <w:spacing w:val="-4"/>
          <w:lang w:val="fr-FR"/>
        </w:rPr>
        <w:t>paragraphe</w:t>
      </w:r>
      <w:r w:rsidR="005F2AB9">
        <w:rPr>
          <w:spacing w:val="-4"/>
          <w:lang w:val="fr-FR"/>
        </w:rPr>
        <w:t> </w:t>
      </w:r>
      <w:r w:rsidRPr="00B05DC7">
        <w:rPr>
          <w:spacing w:val="-4"/>
          <w:lang w:val="fr-FR"/>
        </w:rPr>
        <w:t>7.1.3.5.2.3 du présent Règlement, sans mannequin. Cette condition</w:t>
      </w:r>
      <w:r w:rsidRPr="0068005F">
        <w:rPr>
          <w:lang w:val="fr-FR"/>
        </w:rPr>
        <w:t xml:space="preserve"> s’applique à tous les réglages et à tous les points de passage de la sangle.</w:t>
      </w:r>
    </w:p>
    <w:p w14:paraId="0211B2A3" w14:textId="77777777" w:rsidR="00A568FC" w:rsidRPr="0068005F" w:rsidRDefault="00A568FC" w:rsidP="00A568FC">
      <w:pPr>
        <w:pStyle w:val="SingleTxtG"/>
        <w:tabs>
          <w:tab w:val="left" w:pos="2410"/>
        </w:tabs>
        <w:ind w:left="2410" w:hanging="1276"/>
        <w:rPr>
          <w:lang w:val="fr-FR"/>
        </w:rPr>
      </w:pPr>
      <w:r w:rsidRPr="0068005F">
        <w:rPr>
          <w:lang w:val="fr-FR"/>
        </w:rPr>
        <w:t>6.1.2.6</w:t>
      </w:r>
      <w:r w:rsidRPr="0068005F">
        <w:rPr>
          <w:lang w:val="fr-FR"/>
        </w:rPr>
        <w:tab/>
        <w:t>La ceinture de sécurité pour adultes servant à maintenir le dispositif amélioré de retenue pour enfants à ceinture sur la banquette d’essai dynamique est définie à l’annexe</w:t>
      </w:r>
      <w:r w:rsidR="005F2AB9">
        <w:rPr>
          <w:lang w:val="fr-FR"/>
        </w:rPr>
        <w:t> </w:t>
      </w:r>
      <w:r w:rsidRPr="0068005F">
        <w:rPr>
          <w:lang w:val="fr-FR"/>
        </w:rPr>
        <w:t>23 du présent Règlement. Le dispositif doit être maintenu sur la banquette d’essai au moyen de la ceinture de sécurité normalisée décrite à l’annexe</w:t>
      </w:r>
      <w:r w:rsidR="005F2AB9">
        <w:rPr>
          <w:lang w:val="fr-FR"/>
        </w:rPr>
        <w:t> </w:t>
      </w:r>
      <w:r w:rsidRPr="0068005F">
        <w:rPr>
          <w:lang w:val="fr-FR"/>
        </w:rPr>
        <w:t>23 en appliquant une tension de précontrainte de 50</w:t>
      </w:r>
      <w:r w:rsidR="005F2AB9">
        <w:rPr>
          <w:lang w:val="fr-FR"/>
        </w:rPr>
        <w:t> </w:t>
      </w:r>
      <w:r>
        <w:rPr>
          <w:lang w:val="fr-FR"/>
        </w:rPr>
        <w:sym w:font="Symbol" w:char="F0B1"/>
      </w:r>
      <w:r w:rsidR="005F2AB9">
        <w:rPr>
          <w:lang w:val="fr-FR"/>
        </w:rPr>
        <w:t> </w:t>
      </w:r>
      <w:r w:rsidRPr="0068005F">
        <w:rPr>
          <w:lang w:val="fr-FR"/>
        </w:rPr>
        <w:t>5</w:t>
      </w:r>
      <w:r w:rsidR="005F2AB9">
        <w:rPr>
          <w:lang w:val="fr-FR"/>
        </w:rPr>
        <w:t> </w:t>
      </w:r>
      <w:r w:rsidRPr="0068005F">
        <w:rPr>
          <w:lang w:val="fr-FR"/>
        </w:rPr>
        <w:t>N. Le mannequin ne doit pas être installé sauf si la conception du dispositif de retenue est telle que l’installation de celui-ci accroîtrait la longueur de sangle utilisée. Une fois le dispositif amélioré de retenue pour enfants dans la position d’installation prévue par le fabricant, la sangle ne doit être soumise à aucune tension supplémentaire, sauf celle exercée par l’enrouleur (4</w:t>
      </w:r>
      <w:r w:rsidR="005F2AB9">
        <w:rPr>
          <w:lang w:val="fr-FR"/>
        </w:rPr>
        <w:t> </w:t>
      </w:r>
      <w:r>
        <w:rPr>
          <w:lang w:val="fr-FR"/>
        </w:rPr>
        <w:sym w:font="Symbol" w:char="F0B1"/>
      </w:r>
      <w:r w:rsidR="005F2AB9">
        <w:rPr>
          <w:lang w:val="fr-FR"/>
        </w:rPr>
        <w:t> </w:t>
      </w:r>
      <w:r w:rsidRPr="0068005F">
        <w:rPr>
          <w:lang w:val="fr-FR"/>
        </w:rPr>
        <w:t>3</w:t>
      </w:r>
      <w:r w:rsidR="005F2AB9">
        <w:rPr>
          <w:lang w:val="fr-FR"/>
        </w:rPr>
        <w:t> </w:t>
      </w:r>
      <w:r w:rsidRPr="0068005F">
        <w:rPr>
          <w:lang w:val="fr-FR"/>
        </w:rPr>
        <w:t>N), s’il est monté. Lorsque la ceinture à enrouleur est utilisée, cette condition doit être remplie avec au moins 150</w:t>
      </w:r>
      <w:r>
        <w:rPr>
          <w:lang w:val="fr-FR"/>
        </w:rPr>
        <w:t> </w:t>
      </w:r>
      <w:r w:rsidRPr="0068005F">
        <w:rPr>
          <w:lang w:val="fr-FR"/>
        </w:rPr>
        <w:t>mm de s</w:t>
      </w:r>
      <w:r>
        <w:rPr>
          <w:lang w:val="fr-FR"/>
        </w:rPr>
        <w:t>angle restant dans l’enrouleur.</w:t>
      </w:r>
    </w:p>
    <w:p w14:paraId="7BFECD76" w14:textId="77777777" w:rsidR="00A568FC" w:rsidRPr="0068005F" w:rsidRDefault="00A568FC" w:rsidP="00A568FC">
      <w:pPr>
        <w:pStyle w:val="SingleTxtG"/>
        <w:ind w:left="2410"/>
        <w:rPr>
          <w:iCs/>
          <w:lang w:val="fr-FR"/>
        </w:rPr>
      </w:pPr>
      <w:r w:rsidRPr="0068005F">
        <w:rPr>
          <w:lang w:val="fr-FR"/>
        </w:rPr>
        <w:t xml:space="preserve">Un mécanisme de serrage utilisé conformément au paragraphe 7.1.3.5.2.3 ne doit avoir aucune </w:t>
      </w:r>
      <w:r w:rsidRPr="00982C16">
        <w:t>influence</w:t>
      </w:r>
      <w:r w:rsidRPr="0068005F">
        <w:rPr>
          <w:lang w:val="fr-FR"/>
        </w:rPr>
        <w:t xml:space="preserve"> sur le trajet de la ceinture.</w:t>
      </w:r>
      <w:r>
        <w:rPr>
          <w:lang w:val="fr-FR"/>
        </w:rPr>
        <w:t> </w:t>
      </w:r>
      <w:r w:rsidRPr="0068005F">
        <w:rPr>
          <w:lang w:val="fr-FR"/>
        </w:rPr>
        <w:t>».</w:t>
      </w:r>
    </w:p>
    <w:p w14:paraId="791D1530" w14:textId="77777777" w:rsidR="00A568FC" w:rsidRPr="0068005F" w:rsidRDefault="00A568FC" w:rsidP="00A568FC">
      <w:pPr>
        <w:pStyle w:val="SingleTxtG"/>
        <w:rPr>
          <w:lang w:val="fr-FR"/>
        </w:rPr>
      </w:pPr>
      <w:r>
        <w:rPr>
          <w:i/>
          <w:lang w:val="fr-FR"/>
        </w:rPr>
        <w:t>L’ancien paragraphe 6.1.2.3</w:t>
      </w:r>
      <w:r w:rsidRPr="0068005F">
        <w:rPr>
          <w:i/>
          <w:lang w:val="fr-FR"/>
        </w:rPr>
        <w:t xml:space="preserve"> </w:t>
      </w:r>
      <w:r w:rsidRPr="0068005F">
        <w:rPr>
          <w:lang w:val="fr-FR"/>
        </w:rPr>
        <w:t>devient le paragraphe 6.1.2.7.</w:t>
      </w:r>
    </w:p>
    <w:p w14:paraId="6BC2C3CD" w14:textId="77777777" w:rsidR="00A568FC" w:rsidRDefault="00A568FC" w:rsidP="00D513D0">
      <w:pPr>
        <w:pStyle w:val="SingleTxtG"/>
        <w:keepNext/>
        <w:keepLines/>
        <w:rPr>
          <w:lang w:val="fr-FR"/>
        </w:rPr>
      </w:pPr>
      <w:r w:rsidRPr="0068005F">
        <w:rPr>
          <w:i/>
          <w:lang w:val="fr-FR"/>
        </w:rPr>
        <w:lastRenderedPageBreak/>
        <w:t>Paragraphe 6.1.3.4</w:t>
      </w:r>
      <w:r w:rsidRPr="0068005F">
        <w:rPr>
          <w:lang w:val="fr-FR"/>
        </w:rPr>
        <w:t>,</w:t>
      </w:r>
      <w:r>
        <w:rPr>
          <w:lang w:val="fr-FR"/>
        </w:rPr>
        <w:t xml:space="preserve"> </w:t>
      </w:r>
      <w:r w:rsidRPr="0068005F">
        <w:rPr>
          <w:lang w:val="fr-FR"/>
        </w:rPr>
        <w:t>lire</w:t>
      </w:r>
      <w:r>
        <w:rPr>
          <w:lang w:val="fr-FR"/>
        </w:rPr>
        <w:t> </w:t>
      </w:r>
      <w:r w:rsidRPr="0068005F">
        <w:rPr>
          <w:lang w:val="fr-FR"/>
        </w:rPr>
        <w:t>:</w:t>
      </w:r>
    </w:p>
    <w:p w14:paraId="29DE88EF" w14:textId="77777777" w:rsidR="00A568FC" w:rsidRPr="0068005F" w:rsidRDefault="00A568FC" w:rsidP="00D513D0">
      <w:pPr>
        <w:pStyle w:val="SingleTxtG"/>
        <w:keepNext/>
        <w:keepLines/>
        <w:tabs>
          <w:tab w:val="left" w:pos="2410"/>
        </w:tabs>
        <w:ind w:left="2410" w:hanging="1276"/>
        <w:rPr>
          <w:lang w:val="fr-FR"/>
        </w:rPr>
      </w:pPr>
      <w:r>
        <w:rPr>
          <w:lang w:val="fr-FR"/>
        </w:rPr>
        <w:t>« 6.1.3.4</w:t>
      </w:r>
      <w:r w:rsidRPr="0068005F">
        <w:rPr>
          <w:lang w:val="fr-FR"/>
        </w:rPr>
        <w:tab/>
        <w:t>Les dispositifs améliorés de retenue pour enfants relevant des catégories des rehausseurs doivent être conçus de sorte à disposer d’un seul trajet pour la ceinture de sécurité pour adulte et d’un point principal d’application des charges, entre le dispositif amélioré de retenue pour enfants et la ceinture de sécurité pour adultes, situé de chaque côté du dispositif. Ce point ne doit pas se trouver à moins de 150</w:t>
      </w:r>
      <w:r>
        <w:rPr>
          <w:lang w:val="fr-FR"/>
        </w:rPr>
        <w:t> </w:t>
      </w:r>
      <w:r w:rsidRPr="0068005F">
        <w:rPr>
          <w:lang w:val="fr-FR"/>
        </w:rPr>
        <w:t xml:space="preserve">mm de l’axe Cr, les mesures étant effectuées </w:t>
      </w:r>
      <w:r w:rsidRPr="009B66F3">
        <w:rPr>
          <w:spacing w:val="-4"/>
          <w:lang w:val="fr-FR"/>
        </w:rPr>
        <w:t>lorsque le dispositif amélioré de retenue pour enfants est placé sur la</w:t>
      </w:r>
      <w:r w:rsidRPr="0068005F">
        <w:rPr>
          <w:lang w:val="fr-FR"/>
        </w:rPr>
        <w:t xml:space="preserve"> banquette d’essai dynamique installée conformément au paragraphe</w:t>
      </w:r>
      <w:r w:rsidR="005F2AB9">
        <w:rPr>
          <w:lang w:val="fr-FR"/>
        </w:rPr>
        <w:t> </w:t>
      </w:r>
      <w:r w:rsidRPr="0068005F">
        <w:rPr>
          <w:lang w:val="fr-FR"/>
        </w:rPr>
        <w:t>7.1.3.5.2.2 du présent Règlement, sans mannequin. Cette condition s’applique à tous les réglages et à tous les trajets de la sangle.</w:t>
      </w:r>
      <w:r>
        <w:rPr>
          <w:lang w:val="fr-FR"/>
        </w:rPr>
        <w:t> </w:t>
      </w:r>
      <w:r w:rsidRPr="0068005F">
        <w:rPr>
          <w:lang w:val="fr-FR"/>
        </w:rPr>
        <w:t>».</w:t>
      </w:r>
    </w:p>
    <w:p w14:paraId="5937FD3C" w14:textId="77777777" w:rsidR="00A568FC" w:rsidRPr="0068005F" w:rsidRDefault="00A568FC" w:rsidP="00A568FC">
      <w:pPr>
        <w:pStyle w:val="SingleTxtG"/>
        <w:rPr>
          <w:lang w:val="fr-FR"/>
        </w:rPr>
      </w:pPr>
      <w:r w:rsidRPr="0068005F">
        <w:rPr>
          <w:i/>
          <w:lang w:val="fr-FR"/>
        </w:rPr>
        <w:t>Paragraphe 6.2.1.3</w:t>
      </w:r>
      <w:r w:rsidRPr="00B05DC7">
        <w:rPr>
          <w:lang w:val="fr-FR"/>
        </w:rPr>
        <w:t>,</w:t>
      </w:r>
      <w:r>
        <w:rPr>
          <w:lang w:val="fr-FR"/>
        </w:rPr>
        <w:t xml:space="preserve"> </w:t>
      </w:r>
      <w:r w:rsidRPr="0068005F">
        <w:rPr>
          <w:lang w:val="fr-FR"/>
        </w:rPr>
        <w:t>lire</w:t>
      </w:r>
      <w:r>
        <w:rPr>
          <w:lang w:val="fr-FR"/>
        </w:rPr>
        <w:t> </w:t>
      </w:r>
      <w:r w:rsidRPr="0068005F">
        <w:rPr>
          <w:lang w:val="fr-FR"/>
        </w:rPr>
        <w:t>:</w:t>
      </w:r>
    </w:p>
    <w:p w14:paraId="53FABA6A" w14:textId="77777777" w:rsidR="00A568FC" w:rsidRPr="0068005F" w:rsidRDefault="00A568FC" w:rsidP="00A568FC">
      <w:pPr>
        <w:pStyle w:val="SingleTxtG"/>
        <w:tabs>
          <w:tab w:val="left" w:pos="2410"/>
        </w:tabs>
        <w:ind w:left="2410" w:hanging="1276"/>
        <w:rPr>
          <w:lang w:val="fr-FR"/>
        </w:rPr>
      </w:pPr>
      <w:r w:rsidRPr="0068005F">
        <w:rPr>
          <w:lang w:val="fr-FR"/>
        </w:rPr>
        <w:t>«</w:t>
      </w:r>
      <w:r>
        <w:rPr>
          <w:lang w:val="fr-FR"/>
        </w:rPr>
        <w:t> 6.2.1.3</w:t>
      </w:r>
      <w:r w:rsidRPr="0068005F">
        <w:rPr>
          <w:lang w:val="fr-FR"/>
        </w:rPr>
        <w:tab/>
        <w:t>Lorsqu’il est possible de changer l’inclinaison du dispositif amélioré de retenue pour enfants, ce changement ne doit exiger le réglage manuel d’aucune autre partie du dispositif. Une intervention manuelle délibérée devra être nécessaire pour modifier l’inclinaison du dispositif amélioré de retenue pour enfants.</w:t>
      </w:r>
    </w:p>
    <w:p w14:paraId="54CE699F" w14:textId="77777777" w:rsidR="00A568FC" w:rsidRPr="0068005F" w:rsidRDefault="00A568FC" w:rsidP="00A568FC">
      <w:pPr>
        <w:pStyle w:val="SingleTxtG"/>
        <w:ind w:left="2410"/>
        <w:rPr>
          <w:lang w:val="fr-FR"/>
        </w:rPr>
      </w:pPr>
      <w:r w:rsidRPr="0068005F">
        <w:rPr>
          <w:lang w:val="fr-FR"/>
        </w:rPr>
        <w:t>Lors d’un essai dynamique, la ceinture de sécurité normalisée utilisée pour installer un dispositif amélioré de retenue pour enfants intégral à ceinture ne doit pas sortir d’un quelconque guide ou dispositif de verrouillage employé pour l’essai.</w:t>
      </w:r>
      <w:r>
        <w:rPr>
          <w:lang w:val="fr-FR"/>
        </w:rPr>
        <w:t> </w:t>
      </w:r>
      <w:r w:rsidRPr="0068005F">
        <w:rPr>
          <w:lang w:val="fr-FR"/>
        </w:rPr>
        <w:t>».</w:t>
      </w:r>
    </w:p>
    <w:p w14:paraId="0DB6CEEF" w14:textId="77777777" w:rsidR="00A568FC" w:rsidRPr="0068005F" w:rsidRDefault="00A568FC" w:rsidP="00A568FC">
      <w:pPr>
        <w:pStyle w:val="SingleTxtG"/>
        <w:rPr>
          <w:u w:val="single"/>
          <w:lang w:val="fr-FR"/>
        </w:rPr>
      </w:pPr>
      <w:r w:rsidRPr="009B66F3">
        <w:rPr>
          <w:i/>
          <w:lang w:val="fr-FR"/>
        </w:rPr>
        <w:t>Paragraphe 6.2.1.5</w:t>
      </w:r>
      <w:r w:rsidRPr="0068005F">
        <w:rPr>
          <w:lang w:val="fr-FR"/>
        </w:rPr>
        <w:t>, lire :</w:t>
      </w:r>
    </w:p>
    <w:p w14:paraId="392D55F4" w14:textId="77777777" w:rsidR="00A568FC" w:rsidRPr="0068005F" w:rsidRDefault="00A568FC" w:rsidP="00A568FC">
      <w:pPr>
        <w:pStyle w:val="SingleTxtG"/>
        <w:tabs>
          <w:tab w:val="left" w:pos="2410"/>
        </w:tabs>
        <w:ind w:left="2410" w:hanging="1276"/>
        <w:rPr>
          <w:lang w:val="fr-FR"/>
        </w:rPr>
      </w:pPr>
      <w:r w:rsidRPr="0068005F">
        <w:rPr>
          <w:lang w:val="fr-FR"/>
        </w:rPr>
        <w:t>« 6.2.1.5</w:t>
      </w:r>
      <w:r w:rsidRPr="0068005F">
        <w:rPr>
          <w:lang w:val="fr-FR"/>
        </w:rPr>
        <w:tab/>
        <w:t>Tous les dispositifs de retenue … corps de l’enfant (abdomen, entrejambe, etc.).</w:t>
      </w:r>
    </w:p>
    <w:p w14:paraId="1B475526" w14:textId="77777777" w:rsidR="00A568FC" w:rsidRDefault="00A568FC" w:rsidP="00A568FC">
      <w:pPr>
        <w:pStyle w:val="SingleTxtG"/>
        <w:ind w:left="2410"/>
        <w:rPr>
          <w:lang w:val="fr-FR"/>
        </w:rPr>
      </w:pPr>
      <w:r w:rsidRPr="0068005F">
        <w:rPr>
          <w:lang w:val="fr-FR"/>
        </w:rPr>
        <w:t>Dans le cas des rehausseurs, la sangle abdominale de la ceinture de sécurité pour adultes doit être guidée physiquement des deux côtés de telle sorte que les forces qu’elle transmet se communiquent au bassin. Cette condition doit être réalisée dès le moment où l’enfant est installé, la ceinture de sécurité devant passer sur le haut de la cuisse, en touchant à peine le pli cuisse-bassin. Les angles α et β entre la tangente selon laquelle la ceinture touche les cuisses et l’horizontale doivent être supérieurs à 10°.</w:t>
      </w:r>
    </w:p>
    <w:p w14:paraId="1A9A4EAD" w14:textId="77777777" w:rsidR="00A568FC" w:rsidRPr="00B05DC7" w:rsidRDefault="00A568FC" w:rsidP="00A568FC">
      <w:pPr>
        <w:pStyle w:val="SingleTxtG"/>
        <w:ind w:left="2410"/>
        <w:rPr>
          <w:b/>
        </w:rPr>
      </w:pPr>
      <w:r w:rsidRPr="00B05DC7">
        <w:rPr>
          <w:b/>
          <w:szCs w:val="24"/>
        </w:rPr>
        <w:t xml:space="preserve">Figures </w:t>
      </w:r>
      <w:r w:rsidRPr="00B05DC7">
        <w:rPr>
          <w:b/>
          <w:lang w:val="fr-FR"/>
        </w:rPr>
        <w:t>représentant</w:t>
      </w:r>
      <w:r w:rsidRPr="00B05DC7">
        <w:rPr>
          <w:b/>
          <w:szCs w:val="24"/>
        </w:rPr>
        <w:t xml:space="preserve"> l’enfant attaché</w:t>
      </w:r>
    </w:p>
    <w:p w14:paraId="2CC8FB58" w14:textId="77777777" w:rsidR="00A568FC" w:rsidRDefault="00A568FC" w:rsidP="00A568FC">
      <w:pPr>
        <w:ind w:left="2410"/>
      </w:pPr>
      <w:r>
        <w:rPr>
          <w:noProof/>
          <w:lang w:eastAsia="fr-CH"/>
        </w:rPr>
        <w:drawing>
          <wp:inline distT="0" distB="0" distL="0" distR="0" wp14:anchorId="6E6852C1" wp14:editId="333B9D71">
            <wp:extent cx="1352550" cy="2527300"/>
            <wp:effectExtent l="0" t="0" r="0" b="6350"/>
            <wp:docPr id="2866" name="Image 2866"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550" cy="2527300"/>
                    </a:xfrm>
                    <a:prstGeom prst="rect">
                      <a:avLst/>
                    </a:prstGeom>
                    <a:noFill/>
                    <a:ln>
                      <a:noFill/>
                    </a:ln>
                  </pic:spPr>
                </pic:pic>
              </a:graphicData>
            </a:graphic>
          </wp:inline>
        </w:drawing>
      </w:r>
      <w:r>
        <w:rPr>
          <w:noProof/>
          <w:lang w:eastAsia="fr-CH"/>
        </w:rPr>
        <w:drawing>
          <wp:inline distT="0" distB="0" distL="0" distR="0" wp14:anchorId="1113BE1D" wp14:editId="3D710BA4">
            <wp:extent cx="1993900" cy="2571750"/>
            <wp:effectExtent l="0" t="0" r="6350" b="0"/>
            <wp:docPr id="2867"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3900" cy="2571750"/>
                    </a:xfrm>
                    <a:prstGeom prst="rect">
                      <a:avLst/>
                    </a:prstGeom>
                    <a:noFill/>
                    <a:ln>
                      <a:noFill/>
                    </a:ln>
                  </pic:spPr>
                </pic:pic>
              </a:graphicData>
            </a:graphic>
          </wp:inline>
        </w:drawing>
      </w:r>
    </w:p>
    <w:p w14:paraId="355F3729" w14:textId="77777777" w:rsidR="00A568FC" w:rsidRPr="0068005F" w:rsidRDefault="00A568FC" w:rsidP="00A568FC">
      <w:pPr>
        <w:pStyle w:val="SingleTxtG"/>
        <w:ind w:left="2410"/>
        <w:rPr>
          <w:i/>
          <w:lang w:val="fr-FR"/>
        </w:rPr>
      </w:pPr>
      <w:r w:rsidRPr="0068005F">
        <w:rPr>
          <w:lang w:val="fr-FR"/>
        </w:rPr>
        <w:t>La sangle diagonale d’épaule de la ceinture de sécurité pour adulte doit quant à elle être guidée physiquement de telle sorte que ni le thorax ni le cou de l’enfant ne puissent passer dessous.</w:t>
      </w:r>
      <w:r>
        <w:rPr>
          <w:lang w:val="fr-FR"/>
        </w:rPr>
        <w:t> </w:t>
      </w:r>
      <w:r w:rsidRPr="0068005F">
        <w:rPr>
          <w:lang w:val="fr-FR"/>
        </w:rPr>
        <w:t>».</w:t>
      </w:r>
    </w:p>
    <w:p w14:paraId="20D3F1B8" w14:textId="77777777" w:rsidR="00A568FC" w:rsidRPr="0068005F" w:rsidRDefault="00A568FC" w:rsidP="00A568FC">
      <w:pPr>
        <w:pStyle w:val="SingleTxtG"/>
        <w:keepNext/>
        <w:rPr>
          <w:lang w:val="fr-FR"/>
        </w:rPr>
      </w:pPr>
      <w:r w:rsidRPr="0068005F">
        <w:rPr>
          <w:i/>
          <w:lang w:val="fr-FR"/>
        </w:rPr>
        <w:lastRenderedPageBreak/>
        <w:t>Paragraphe 6.2.1.6</w:t>
      </w:r>
      <w:r w:rsidRPr="00B05DC7">
        <w:rPr>
          <w:lang w:val="fr-FR"/>
        </w:rPr>
        <w:t>,</w:t>
      </w:r>
      <w:r w:rsidRPr="0068005F">
        <w:rPr>
          <w:lang w:val="fr-FR"/>
        </w:rPr>
        <w:t xml:space="preserve"> lire</w:t>
      </w:r>
      <w:r>
        <w:rPr>
          <w:lang w:val="fr-FR"/>
        </w:rPr>
        <w:t> </w:t>
      </w:r>
      <w:r w:rsidRPr="0068005F">
        <w:rPr>
          <w:lang w:val="fr-FR"/>
        </w:rPr>
        <w:t>:</w:t>
      </w:r>
    </w:p>
    <w:p w14:paraId="7DECE0CE" w14:textId="77777777" w:rsidR="00A568FC" w:rsidRPr="0068005F" w:rsidRDefault="00A568FC" w:rsidP="00A568FC">
      <w:pPr>
        <w:pStyle w:val="SingleTxtG"/>
        <w:tabs>
          <w:tab w:val="left" w:pos="2410"/>
        </w:tabs>
        <w:ind w:left="2410" w:hanging="1276"/>
        <w:rPr>
          <w:b/>
          <w:lang w:val="fr-FR"/>
        </w:rPr>
      </w:pPr>
      <w:r w:rsidRPr="0068005F">
        <w:rPr>
          <w:lang w:val="fr-FR"/>
        </w:rPr>
        <w:t>«</w:t>
      </w:r>
      <w:r>
        <w:rPr>
          <w:lang w:val="fr-FR"/>
        </w:rPr>
        <w:t> 6.2.1.6</w:t>
      </w:r>
      <w:r w:rsidRPr="0068005F">
        <w:rPr>
          <w:lang w:val="fr-FR"/>
        </w:rPr>
        <w:tab/>
        <w:t>Lors d’un essai dynamique, la ceinture de sécurité normalisée utilisée pour installer un dispositif amélioré non intégral de retenue pour enfants ne doit pas sortir d’un quelconque guide ou dispositif de verrouillage employé pour l’essai</w:t>
      </w:r>
      <w:r w:rsidR="005F2AB9">
        <w:rPr>
          <w:lang w:val="fr-FR"/>
        </w:rPr>
        <w:t> </w:t>
      </w:r>
      <w:r w:rsidRPr="0068005F">
        <w:rPr>
          <w:lang w:val="fr-FR"/>
        </w:rPr>
        <w:t>; toutefois, pour la partie de ladite ceinture au niveau de l’épaule, cette prescription doit être vérifiée jusqu’au moment où le déplacement horizontal maximum de la tête du mannequin est atteint.</w:t>
      </w:r>
      <w:r>
        <w:rPr>
          <w:lang w:val="fr-FR"/>
        </w:rPr>
        <w:t> </w:t>
      </w:r>
      <w:r w:rsidRPr="0068005F">
        <w:rPr>
          <w:lang w:val="fr-FR"/>
        </w:rPr>
        <w:t>».</w:t>
      </w:r>
    </w:p>
    <w:p w14:paraId="03792B30" w14:textId="77777777" w:rsidR="00A568FC" w:rsidRPr="0068005F" w:rsidRDefault="00A568FC" w:rsidP="00A568FC">
      <w:pPr>
        <w:pStyle w:val="SingleTxtG"/>
        <w:rPr>
          <w:lang w:val="fr-FR"/>
        </w:rPr>
      </w:pPr>
      <w:r w:rsidRPr="0068005F">
        <w:rPr>
          <w:i/>
          <w:lang w:val="fr-FR"/>
        </w:rPr>
        <w:t>Paragraphe 6.2.1.10</w:t>
      </w:r>
      <w:r w:rsidRPr="00B05DC7">
        <w:rPr>
          <w:lang w:val="fr-FR"/>
        </w:rPr>
        <w:t>,</w:t>
      </w:r>
      <w:r>
        <w:rPr>
          <w:lang w:val="fr-FR"/>
        </w:rPr>
        <w:t xml:space="preserve"> </w:t>
      </w:r>
      <w:r w:rsidRPr="0068005F">
        <w:rPr>
          <w:lang w:val="fr-FR"/>
        </w:rPr>
        <w:t>lire</w:t>
      </w:r>
      <w:r>
        <w:rPr>
          <w:lang w:val="fr-FR"/>
        </w:rPr>
        <w:t> </w:t>
      </w:r>
      <w:r w:rsidRPr="0068005F">
        <w:rPr>
          <w:lang w:val="fr-FR"/>
        </w:rPr>
        <w:t>:</w:t>
      </w:r>
    </w:p>
    <w:p w14:paraId="5A7A76B9" w14:textId="77777777" w:rsidR="00A568FC" w:rsidRPr="0068005F" w:rsidRDefault="00A568FC" w:rsidP="00A568FC">
      <w:pPr>
        <w:pStyle w:val="SingleTxtG"/>
        <w:tabs>
          <w:tab w:val="left" w:pos="2410"/>
        </w:tabs>
        <w:ind w:left="2410" w:hanging="1276"/>
        <w:rPr>
          <w:b/>
          <w:lang w:val="fr-FR"/>
        </w:rPr>
      </w:pPr>
      <w:r w:rsidRPr="0068005F">
        <w:rPr>
          <w:lang w:val="fr-FR"/>
        </w:rPr>
        <w:t>«</w:t>
      </w:r>
      <w:r>
        <w:rPr>
          <w:lang w:val="fr-FR"/>
        </w:rPr>
        <w:t> 6.2.1.10</w:t>
      </w:r>
      <w:r w:rsidRPr="0068005F">
        <w:rPr>
          <w:lang w:val="fr-FR"/>
        </w:rPr>
        <w:tab/>
        <w:t>Le dispositif amélioré de retenue pour enfants doit être soumis au minimum à l’essai dynamique le plus défavorable, après avoir été conditionné conformément au paragraphe</w:t>
      </w:r>
      <w:r w:rsidR="005F2AB9">
        <w:rPr>
          <w:lang w:val="fr-FR"/>
        </w:rPr>
        <w:t> </w:t>
      </w:r>
      <w:r w:rsidRPr="0068005F">
        <w:rPr>
          <w:lang w:val="fr-FR"/>
        </w:rPr>
        <w:t>7.2.6.</w:t>
      </w:r>
      <w:r>
        <w:rPr>
          <w:lang w:val="fr-FR"/>
        </w:rPr>
        <w:t> </w:t>
      </w:r>
      <w:r w:rsidRPr="0068005F">
        <w:rPr>
          <w:lang w:val="fr-FR"/>
        </w:rPr>
        <w:t>».</w:t>
      </w:r>
    </w:p>
    <w:p w14:paraId="27299071" w14:textId="77777777" w:rsidR="00A568FC" w:rsidRPr="0068005F" w:rsidRDefault="00A568FC" w:rsidP="00A568FC">
      <w:pPr>
        <w:pStyle w:val="SingleTxtG"/>
        <w:rPr>
          <w:i/>
          <w:lang w:val="fr-FR"/>
        </w:rPr>
      </w:pPr>
      <w:r w:rsidRPr="0068005F">
        <w:rPr>
          <w:i/>
          <w:lang w:val="fr-FR"/>
        </w:rPr>
        <w:t>Paragraphe 6.2.3</w:t>
      </w:r>
      <w:r w:rsidRPr="0068005F">
        <w:rPr>
          <w:lang w:val="fr-FR"/>
        </w:rPr>
        <w:t>,</w:t>
      </w:r>
      <w:r>
        <w:rPr>
          <w:lang w:val="fr-FR"/>
        </w:rPr>
        <w:t xml:space="preserve"> </w:t>
      </w:r>
      <w:r w:rsidRPr="0068005F">
        <w:rPr>
          <w:lang w:val="fr-FR"/>
        </w:rPr>
        <w:t>lire</w:t>
      </w:r>
      <w:r>
        <w:rPr>
          <w:lang w:val="fr-FR"/>
        </w:rPr>
        <w:t> </w:t>
      </w:r>
      <w:r w:rsidRPr="0068005F">
        <w:rPr>
          <w:lang w:val="fr-FR"/>
        </w:rPr>
        <w:t>:</w:t>
      </w:r>
    </w:p>
    <w:p w14:paraId="009714D9" w14:textId="77777777" w:rsidR="00A568FC" w:rsidRPr="0068005F" w:rsidRDefault="00A568FC" w:rsidP="00A568FC">
      <w:pPr>
        <w:pStyle w:val="SingleTxtG"/>
        <w:tabs>
          <w:tab w:val="left" w:pos="2410"/>
        </w:tabs>
        <w:ind w:left="2410" w:hanging="1276"/>
        <w:rPr>
          <w:lang w:val="fr-FR"/>
        </w:rPr>
      </w:pPr>
      <w:r w:rsidRPr="0068005F">
        <w:rPr>
          <w:lang w:val="fr-FR"/>
        </w:rPr>
        <w:t>«</w:t>
      </w:r>
      <w:r>
        <w:rPr>
          <w:lang w:val="fr-FR"/>
        </w:rPr>
        <w:t> 6.2.3</w:t>
      </w:r>
      <w:r w:rsidRPr="0068005F">
        <w:rPr>
          <w:lang w:val="fr-FR"/>
        </w:rPr>
        <w:tab/>
        <w:t>Tous les éléments conçus pour ne pas être démontables ou amovibles aux fins d’entretien ou de changement de configuration ne doivent pas pouvoir être démontés ou enlevés sans outil. Tous les éléments conçus pour être démontables ou amovibles doivent l’être de façon à éviter tout risque d’erreur de montage ou d’utilisation, et le mode d’emploi du dispositif de retenue doit contenir les explications nécessaires. S’agissant des dispositifs améliorés de retenue pour enfants intégraux, toutes les sangles des harnais et le bouclier d’impact doivent pouvoir être</w:t>
      </w:r>
      <w:r>
        <w:rPr>
          <w:lang w:val="fr-FR"/>
        </w:rPr>
        <w:t xml:space="preserve"> </w:t>
      </w:r>
      <w:r w:rsidRPr="0068005F">
        <w:rPr>
          <w:lang w:val="fr-FR"/>
        </w:rPr>
        <w:t xml:space="preserve">totalement ajustés sans </w:t>
      </w:r>
      <w:r>
        <w:rPr>
          <w:lang w:val="fr-FR"/>
        </w:rPr>
        <w:t>démontage. ».</w:t>
      </w:r>
    </w:p>
    <w:p w14:paraId="3F077B7C" w14:textId="77777777" w:rsidR="00A568FC" w:rsidRPr="0068005F" w:rsidRDefault="00A568FC" w:rsidP="00A568FC">
      <w:pPr>
        <w:pStyle w:val="SingleTxtG"/>
        <w:rPr>
          <w:lang w:val="fr-FR"/>
        </w:rPr>
      </w:pPr>
      <w:r w:rsidRPr="0068005F">
        <w:rPr>
          <w:i/>
          <w:lang w:val="fr-FR"/>
        </w:rPr>
        <w:t>Paragraphe 6.3.2.2.1</w:t>
      </w:r>
      <w:r w:rsidRPr="0068005F">
        <w:rPr>
          <w:lang w:val="fr-FR"/>
        </w:rPr>
        <w:t>,</w:t>
      </w:r>
      <w:r>
        <w:rPr>
          <w:lang w:val="fr-FR"/>
        </w:rPr>
        <w:t xml:space="preserve"> </w:t>
      </w:r>
      <w:r w:rsidRPr="0068005F">
        <w:rPr>
          <w:lang w:val="fr-FR"/>
        </w:rPr>
        <w:t>lire</w:t>
      </w:r>
      <w:r>
        <w:rPr>
          <w:lang w:val="fr-FR"/>
        </w:rPr>
        <w:t> :</w:t>
      </w:r>
    </w:p>
    <w:p w14:paraId="1D1915CC" w14:textId="77777777" w:rsidR="00A568FC" w:rsidRPr="0068005F" w:rsidRDefault="00A568FC" w:rsidP="00A568FC">
      <w:pPr>
        <w:pStyle w:val="SingleTxtG"/>
        <w:tabs>
          <w:tab w:val="left" w:pos="2410"/>
        </w:tabs>
        <w:ind w:left="2410" w:hanging="1276"/>
        <w:rPr>
          <w:iCs/>
          <w:lang w:val="fr-FR"/>
        </w:rPr>
      </w:pPr>
      <w:r w:rsidRPr="0068005F">
        <w:rPr>
          <w:lang w:val="fr-FR"/>
        </w:rPr>
        <w:t>«</w:t>
      </w:r>
      <w:r>
        <w:rPr>
          <w:lang w:val="fr-FR"/>
        </w:rPr>
        <w:t> </w:t>
      </w:r>
      <w:r>
        <w:rPr>
          <w:iCs/>
          <w:lang w:val="fr-FR"/>
        </w:rPr>
        <w:t>6.3.2.2.1</w:t>
      </w:r>
      <w:r w:rsidRPr="0068005F">
        <w:rPr>
          <w:iCs/>
          <w:lang w:val="fr-FR"/>
        </w:rPr>
        <w:tab/>
        <w:t>Dispositifs améliorés de retenue pour enfants intégraux</w:t>
      </w:r>
    </w:p>
    <w:p w14:paraId="6665F891" w14:textId="77777777" w:rsidR="00A568FC" w:rsidRPr="0068005F" w:rsidRDefault="00A568FC" w:rsidP="00A568FC">
      <w:pPr>
        <w:pStyle w:val="SingleTxtG"/>
        <w:ind w:left="2410"/>
        <w:rPr>
          <w:iCs/>
          <w:lang w:val="fr-FR"/>
        </w:rPr>
      </w:pPr>
      <w:r w:rsidRPr="0068005F">
        <w:rPr>
          <w:iCs/>
          <w:lang w:val="fr-FR"/>
        </w:rPr>
        <w:t>Les dimensions externes maximales en largeur, hauteur et profondeur du dispositif amélioré de retenue pour enfants et, s’ils sont installés, les emplacements des ancrages ISOFIX dans lesquels doivent s’enclencher les attaches, sont définis par le gabarit ISOFIX du siège du véhicule défini au paragraphe</w:t>
      </w:r>
      <w:r w:rsidR="005F2AB9">
        <w:rPr>
          <w:iCs/>
          <w:lang w:val="fr-FR"/>
        </w:rPr>
        <w:t> </w:t>
      </w:r>
      <w:r w:rsidRPr="0068005F">
        <w:rPr>
          <w:iCs/>
          <w:lang w:val="fr-FR"/>
        </w:rPr>
        <w:t>2.17.1 du présent Règlement.</w:t>
      </w:r>
    </w:p>
    <w:p w14:paraId="70FDBB20" w14:textId="77777777" w:rsidR="00A568FC" w:rsidRPr="0068005F" w:rsidRDefault="00A568FC" w:rsidP="00A568FC">
      <w:pPr>
        <w:pStyle w:val="SingleTxtG"/>
        <w:ind w:left="2977" w:hanging="567"/>
        <w:rPr>
          <w:iCs/>
          <w:lang w:val="fr-FR"/>
        </w:rPr>
      </w:pPr>
      <w:r w:rsidRPr="0068005F">
        <w:rPr>
          <w:iCs/>
          <w:lang w:val="fr-FR"/>
        </w:rPr>
        <w:t>a)</w:t>
      </w:r>
      <w:r w:rsidRPr="0068005F">
        <w:rPr>
          <w:iCs/>
          <w:lang w:val="fr-FR"/>
        </w:rPr>
        <w:tab/>
        <w:t>Les dispositifs améliorés de retenue pour enfants universels à ceinture ou les dispositifs améliorés de retenue pour enfants de type i-Size faisant face vers l’avant doivent pouvoir entrer dans une enveloppe ISO/F2x lorsqu’il s’agit de dispositifs pour tout-petits enfants</w:t>
      </w:r>
      <w:r>
        <w:rPr>
          <w:iCs/>
          <w:lang w:val="fr-FR"/>
        </w:rPr>
        <w:t> </w:t>
      </w:r>
      <w:r w:rsidRPr="0068005F">
        <w:rPr>
          <w:iCs/>
          <w:lang w:val="fr-FR"/>
        </w:rPr>
        <w:t>;</w:t>
      </w:r>
    </w:p>
    <w:p w14:paraId="51009C68" w14:textId="77777777" w:rsidR="00A568FC" w:rsidRPr="0068005F" w:rsidRDefault="00A568FC" w:rsidP="00A568FC">
      <w:pPr>
        <w:pStyle w:val="SingleTxtG"/>
        <w:ind w:left="2977" w:hanging="567"/>
        <w:rPr>
          <w:iCs/>
          <w:lang w:val="fr-FR"/>
        </w:rPr>
      </w:pPr>
      <w:r w:rsidRPr="0068005F">
        <w:rPr>
          <w:iCs/>
          <w:lang w:val="fr-FR"/>
        </w:rPr>
        <w:t>b)</w:t>
      </w:r>
      <w:r w:rsidRPr="0068005F">
        <w:rPr>
          <w:iCs/>
          <w:lang w:val="fr-FR"/>
        </w:rPr>
        <w:tab/>
        <w:t>Les dispositifs améliorés de retenue pour enfants universels à ceinture ou les dispositifs améliorés de retenue pour enfants de type i-Size faisant face vers l’arrière doivent pouvoir entrer dans une enveloppe ISO/R2 lorsqu’il s’agit de dispositifs</w:t>
      </w:r>
      <w:r w:rsidRPr="0068005F">
        <w:rPr>
          <w:lang w:val="fr-FR"/>
        </w:rPr>
        <w:t xml:space="preserve"> </w:t>
      </w:r>
      <w:r w:rsidRPr="0068005F">
        <w:rPr>
          <w:iCs/>
          <w:lang w:val="fr-FR"/>
        </w:rPr>
        <w:t>pour tout-petits enfants</w:t>
      </w:r>
      <w:r>
        <w:rPr>
          <w:iCs/>
          <w:lang w:val="fr-FR"/>
        </w:rPr>
        <w:t> </w:t>
      </w:r>
      <w:r w:rsidRPr="0068005F">
        <w:rPr>
          <w:iCs/>
          <w:lang w:val="fr-FR"/>
        </w:rPr>
        <w:t>;</w:t>
      </w:r>
    </w:p>
    <w:p w14:paraId="1F7D1D45" w14:textId="77777777" w:rsidR="00A568FC" w:rsidRPr="0068005F" w:rsidRDefault="00A568FC" w:rsidP="00A568FC">
      <w:pPr>
        <w:pStyle w:val="SingleTxtG"/>
        <w:ind w:left="2977" w:hanging="567"/>
        <w:rPr>
          <w:iCs/>
          <w:lang w:val="fr-FR"/>
        </w:rPr>
      </w:pPr>
      <w:r w:rsidRPr="0068005F">
        <w:rPr>
          <w:iCs/>
          <w:lang w:val="fr-FR"/>
        </w:rPr>
        <w:t>c)</w:t>
      </w:r>
      <w:r w:rsidRPr="0068005F">
        <w:rPr>
          <w:iCs/>
          <w:lang w:val="fr-FR"/>
        </w:rPr>
        <w:tab/>
      </w:r>
      <w:r w:rsidRPr="0068005F">
        <w:rPr>
          <w:lang w:val="fr-FR"/>
        </w:rPr>
        <w:t>Les dispositifs améliorés de retenue pour enfants ISOFIX spécifiques à un véhicule ou à ceinture spécifiques à un véhicule doivent pouvoir entrer</w:t>
      </w:r>
      <w:r>
        <w:rPr>
          <w:lang w:val="fr-FR"/>
        </w:rPr>
        <w:t> </w:t>
      </w:r>
      <w:r w:rsidRPr="0068005F">
        <w:rPr>
          <w:iCs/>
          <w:lang w:val="fr-FR"/>
        </w:rPr>
        <w:t>:</w:t>
      </w:r>
    </w:p>
    <w:p w14:paraId="1DD8B197" w14:textId="77777777" w:rsidR="00A568FC" w:rsidRPr="0068005F" w:rsidRDefault="00A568FC" w:rsidP="00A568FC">
      <w:pPr>
        <w:pStyle w:val="SingleTxtG"/>
        <w:ind w:left="3544" w:hanging="567"/>
        <w:rPr>
          <w:iCs/>
          <w:lang w:val="fr-FR"/>
        </w:rPr>
      </w:pPr>
      <w:r w:rsidRPr="0068005F">
        <w:rPr>
          <w:iCs/>
          <w:lang w:val="fr-FR"/>
        </w:rPr>
        <w:t>i)</w:t>
      </w:r>
      <w:r w:rsidRPr="0068005F">
        <w:rPr>
          <w:iCs/>
          <w:lang w:val="fr-FR"/>
        </w:rPr>
        <w:tab/>
        <w:t xml:space="preserve">Dans un (des) véhicule(s) précisé(s) sur une liste ; </w:t>
      </w:r>
      <w:r>
        <w:rPr>
          <w:iCs/>
          <w:lang w:val="fr-FR"/>
        </w:rPr>
        <w:t>ou</w:t>
      </w:r>
    </w:p>
    <w:p w14:paraId="1D21B950" w14:textId="77777777" w:rsidR="00A568FC" w:rsidRPr="0068005F" w:rsidRDefault="00A568FC" w:rsidP="00A568FC">
      <w:pPr>
        <w:pStyle w:val="SingleTxtG"/>
        <w:ind w:left="3544" w:hanging="567"/>
        <w:rPr>
          <w:iCs/>
          <w:lang w:val="fr-FR"/>
        </w:rPr>
      </w:pPr>
      <w:r w:rsidRPr="0068005F">
        <w:rPr>
          <w:iCs/>
          <w:lang w:val="fr-FR"/>
        </w:rPr>
        <w:t>ii)</w:t>
      </w:r>
      <w:r w:rsidRPr="0068005F">
        <w:rPr>
          <w:iCs/>
          <w:lang w:val="fr-FR"/>
        </w:rPr>
        <w:tab/>
      </w:r>
      <w:r>
        <w:rPr>
          <w:iCs/>
          <w:lang w:val="fr-FR"/>
        </w:rPr>
        <w:t>A</w:t>
      </w:r>
      <w:r w:rsidRPr="0068005F">
        <w:rPr>
          <w:iCs/>
          <w:lang w:val="fr-FR"/>
        </w:rPr>
        <w:t>u moins dans une enveloppe ISO (R1, R2X, R2, R3, F2X, F2, F3, L1, L2) telle que décrite dans l’appendice</w:t>
      </w:r>
      <w:r w:rsidR="005F2AB9">
        <w:rPr>
          <w:iCs/>
          <w:lang w:val="fr-FR"/>
        </w:rPr>
        <w:t> </w:t>
      </w:r>
      <w:r w:rsidRPr="0068005F">
        <w:rPr>
          <w:iCs/>
          <w:lang w:val="fr-FR"/>
        </w:rPr>
        <w:t>2 de l’annexe</w:t>
      </w:r>
      <w:r w:rsidR="005F2AB9">
        <w:rPr>
          <w:iCs/>
          <w:lang w:val="fr-FR"/>
        </w:rPr>
        <w:t> </w:t>
      </w:r>
      <w:r w:rsidRPr="0068005F">
        <w:rPr>
          <w:iCs/>
          <w:lang w:val="fr-FR"/>
        </w:rPr>
        <w:t xml:space="preserve">17 au Règlement </w:t>
      </w:r>
      <w:r>
        <w:rPr>
          <w:lang w:val="fr-FR"/>
        </w:rPr>
        <w:t xml:space="preserve">ONU </w:t>
      </w:r>
      <w:r w:rsidRPr="0068005F">
        <w:rPr>
          <w:iCs/>
          <w:lang w:val="fr-FR"/>
        </w:rPr>
        <w:t>n</w:t>
      </w:r>
      <w:r w:rsidRPr="0068005F">
        <w:rPr>
          <w:iCs/>
          <w:vertAlign w:val="superscript"/>
          <w:lang w:val="fr-FR"/>
        </w:rPr>
        <w:t>o</w:t>
      </w:r>
      <w:r>
        <w:rPr>
          <w:iCs/>
          <w:lang w:val="fr-FR"/>
        </w:rPr>
        <w:t> </w:t>
      </w:r>
      <w:r w:rsidRPr="0068005F">
        <w:rPr>
          <w:iCs/>
          <w:lang w:val="fr-FR"/>
        </w:rPr>
        <w:t>16.</w:t>
      </w:r>
    </w:p>
    <w:p w14:paraId="31CEE22B" w14:textId="77777777" w:rsidR="00A568FC" w:rsidRPr="0068005F" w:rsidRDefault="00A568FC" w:rsidP="00A568FC">
      <w:pPr>
        <w:pStyle w:val="SingleTxtG"/>
        <w:ind w:left="2410"/>
        <w:rPr>
          <w:iCs/>
          <w:lang w:val="fr-FR"/>
        </w:rPr>
      </w:pPr>
      <w:r w:rsidRPr="0068005F">
        <w:rPr>
          <w:iCs/>
          <w:lang w:val="fr-FR"/>
        </w:rPr>
        <w:t>Pendant l’essai, le dispositif amélioré de retenue pour enfants universel intégral doit être ajusté au maximum de sa gamme de tailles déclarée (dimensions en hauteur, profondeur et largeur définies à l’annexe</w:t>
      </w:r>
      <w:r w:rsidR="005F2AB9">
        <w:rPr>
          <w:iCs/>
          <w:lang w:val="fr-FR"/>
        </w:rPr>
        <w:t> </w:t>
      </w:r>
      <w:r w:rsidRPr="0068005F">
        <w:rPr>
          <w:iCs/>
          <w:lang w:val="fr-FR"/>
        </w:rPr>
        <w:t>18). Si l’inclinaison d’assise du siège du dispositif peut être réglée dans différentes positions, l’essai d’installation doit être effectué dans au moins une position. Si d’autres positions d’inclinaison sortent des limites de l’enveloppe dimensionnelle applicable, le manuel de l’utilisateur doit indiquer que le dispositif de retenue pour enfants peut ne pas pouvoir être installé dans tous les véhicules homologués lorsqu’il est utilisé dans une de ces positions.</w:t>
      </w:r>
      <w:r>
        <w:rPr>
          <w:iCs/>
          <w:lang w:val="fr-FR"/>
        </w:rPr>
        <w:t> </w:t>
      </w:r>
      <w:r w:rsidRPr="0068005F">
        <w:rPr>
          <w:iCs/>
          <w:lang w:val="fr-FR"/>
        </w:rPr>
        <w:t>».</w:t>
      </w:r>
    </w:p>
    <w:p w14:paraId="68C7569F" w14:textId="77777777" w:rsidR="00A568FC" w:rsidRPr="0068005F" w:rsidRDefault="00A568FC" w:rsidP="00D513D0">
      <w:pPr>
        <w:pStyle w:val="SingleTxtG"/>
        <w:keepNext/>
        <w:rPr>
          <w:i/>
          <w:lang w:val="fr-FR"/>
        </w:rPr>
      </w:pPr>
      <w:r w:rsidRPr="0068005F">
        <w:rPr>
          <w:i/>
          <w:lang w:val="fr-FR"/>
        </w:rPr>
        <w:lastRenderedPageBreak/>
        <w:t>Paragraphe 6.3.2.2.2</w:t>
      </w:r>
      <w:r w:rsidRPr="00180A16">
        <w:rPr>
          <w:lang w:val="fr-FR"/>
        </w:rPr>
        <w:t>,</w:t>
      </w:r>
      <w:r>
        <w:rPr>
          <w:i/>
          <w:lang w:val="fr-FR"/>
        </w:rPr>
        <w:t xml:space="preserve"> </w:t>
      </w:r>
      <w:r w:rsidRPr="0068005F">
        <w:rPr>
          <w:iCs/>
          <w:lang w:val="fr-FR"/>
        </w:rPr>
        <w:t>lire</w:t>
      </w:r>
      <w:r>
        <w:rPr>
          <w:iCs/>
          <w:lang w:val="fr-FR"/>
        </w:rPr>
        <w:t> </w:t>
      </w:r>
      <w:r w:rsidRPr="0068005F">
        <w:rPr>
          <w:iCs/>
          <w:lang w:val="fr-FR"/>
        </w:rPr>
        <w:t>:</w:t>
      </w:r>
    </w:p>
    <w:p w14:paraId="42530B25" w14:textId="77777777" w:rsidR="00A568FC" w:rsidRPr="0068005F" w:rsidRDefault="00A568FC" w:rsidP="00A568FC">
      <w:pPr>
        <w:pStyle w:val="SingleTxtG"/>
        <w:tabs>
          <w:tab w:val="left" w:pos="2410"/>
        </w:tabs>
        <w:ind w:left="2410" w:hanging="1276"/>
        <w:rPr>
          <w:iCs/>
          <w:lang w:val="fr-FR"/>
        </w:rPr>
      </w:pPr>
      <w:r w:rsidRPr="0068005F">
        <w:rPr>
          <w:iCs/>
          <w:lang w:val="fr-FR"/>
        </w:rPr>
        <w:t>«</w:t>
      </w:r>
      <w:r>
        <w:rPr>
          <w:iCs/>
          <w:lang w:val="fr-FR"/>
        </w:rPr>
        <w:t> 6.3.2.2.2</w:t>
      </w:r>
      <w:r w:rsidRPr="0068005F">
        <w:rPr>
          <w:iCs/>
          <w:lang w:val="fr-FR"/>
        </w:rPr>
        <w:tab/>
        <w:t>Dispositifs améliorés de retenue pour enfants non intégraux</w:t>
      </w:r>
    </w:p>
    <w:p w14:paraId="06DF6E2D" w14:textId="77777777" w:rsidR="00A568FC" w:rsidRPr="0068005F" w:rsidRDefault="00A568FC" w:rsidP="00A568FC">
      <w:pPr>
        <w:pStyle w:val="SingleTxtG"/>
        <w:ind w:left="2410"/>
        <w:rPr>
          <w:iCs/>
          <w:lang w:val="fr-FR"/>
        </w:rPr>
      </w:pPr>
      <w:r w:rsidRPr="0068005F">
        <w:rPr>
          <w:iCs/>
          <w:lang w:val="fr-FR"/>
        </w:rPr>
        <w:t>Les valeurs maximum de la largeur, de la hauteur et de la profondeur du dispositif amélioré de retenue pour enfants ainsi que les emplacements des ancrages ISOFIX éventuels, dans lesquels doivent s’accrocher les attaches, sont définis par le gabarit du rehausseur i-Size du véhicule, tel qu’il est défini au paragraphe</w:t>
      </w:r>
      <w:r w:rsidR="005F2AB9">
        <w:rPr>
          <w:iCs/>
          <w:lang w:val="fr-FR"/>
        </w:rPr>
        <w:t> </w:t>
      </w:r>
      <w:r w:rsidRPr="0068005F">
        <w:rPr>
          <w:iCs/>
          <w:lang w:val="fr-FR"/>
        </w:rPr>
        <w:t>2.17.2 du présent Règlement.</w:t>
      </w:r>
    </w:p>
    <w:p w14:paraId="44925EC2" w14:textId="77777777" w:rsidR="00A568FC" w:rsidRPr="0068005F" w:rsidRDefault="00A568FC" w:rsidP="00A568FC">
      <w:pPr>
        <w:pStyle w:val="SingleTxtG"/>
        <w:ind w:left="2977" w:hanging="567"/>
        <w:rPr>
          <w:iCs/>
          <w:lang w:val="fr-FR"/>
        </w:rPr>
      </w:pPr>
      <w:r w:rsidRPr="0068005F">
        <w:rPr>
          <w:iCs/>
          <w:lang w:val="fr-FR"/>
        </w:rPr>
        <w:t>a)</w:t>
      </w:r>
      <w:r w:rsidRPr="0068005F">
        <w:rPr>
          <w:iCs/>
          <w:lang w:val="fr-FR"/>
        </w:rPr>
        <w:tab/>
        <w:t>Les dispositifs améliorés de retenue pour enfants de type rehausseur i-Size doivent pouvoir</w:t>
      </w:r>
      <w:r>
        <w:rPr>
          <w:iCs/>
          <w:lang w:val="fr-FR"/>
        </w:rPr>
        <w:t xml:space="preserve"> </w:t>
      </w:r>
      <w:r w:rsidRPr="0068005F">
        <w:rPr>
          <w:iCs/>
          <w:lang w:val="fr-FR"/>
        </w:rPr>
        <w:t>tenir à l’intérieur de l’enveloppe dimensionnelle ISO/B2</w:t>
      </w:r>
      <w:r>
        <w:rPr>
          <w:iCs/>
          <w:lang w:val="fr-FR"/>
        </w:rPr>
        <w:t> </w:t>
      </w:r>
      <w:r w:rsidRPr="0068005F">
        <w:rPr>
          <w:iCs/>
          <w:lang w:val="fr-FR"/>
        </w:rPr>
        <w:t>;</w:t>
      </w:r>
    </w:p>
    <w:p w14:paraId="3E4A0AF9" w14:textId="77777777" w:rsidR="00A568FC" w:rsidRPr="0068005F" w:rsidRDefault="00A568FC" w:rsidP="00A568FC">
      <w:pPr>
        <w:pStyle w:val="SingleTxtG"/>
        <w:ind w:left="2977" w:hanging="567"/>
        <w:rPr>
          <w:iCs/>
          <w:lang w:val="fr-FR"/>
        </w:rPr>
      </w:pPr>
      <w:r w:rsidRPr="0068005F">
        <w:rPr>
          <w:iCs/>
          <w:lang w:val="fr-FR"/>
        </w:rPr>
        <w:t>b)</w:t>
      </w:r>
      <w:r w:rsidRPr="0068005F">
        <w:rPr>
          <w:iCs/>
          <w:lang w:val="fr-FR"/>
        </w:rPr>
        <w:tab/>
        <w:t>Les dispositifs améliorés de retenue pour enfants de type rehausseur spécifique à un véhicule doivent pouvoir être installés</w:t>
      </w:r>
      <w:r>
        <w:rPr>
          <w:iCs/>
          <w:lang w:val="fr-FR"/>
        </w:rPr>
        <w:t> </w:t>
      </w:r>
      <w:r w:rsidRPr="0068005F">
        <w:rPr>
          <w:iCs/>
          <w:lang w:val="fr-FR"/>
        </w:rPr>
        <w:t>:</w:t>
      </w:r>
    </w:p>
    <w:p w14:paraId="3993CBC6" w14:textId="77777777" w:rsidR="00A568FC" w:rsidRPr="0068005F" w:rsidRDefault="00A568FC" w:rsidP="00A568FC">
      <w:pPr>
        <w:pStyle w:val="SingleTxtG"/>
        <w:ind w:left="3544" w:hanging="567"/>
        <w:rPr>
          <w:iCs/>
          <w:lang w:val="fr-FR"/>
        </w:rPr>
      </w:pPr>
      <w:r w:rsidRPr="0068005F">
        <w:rPr>
          <w:iCs/>
          <w:lang w:val="fr-FR"/>
        </w:rPr>
        <w:t>i)</w:t>
      </w:r>
      <w:r w:rsidRPr="0068005F">
        <w:rPr>
          <w:iCs/>
          <w:lang w:val="fr-FR"/>
        </w:rPr>
        <w:tab/>
      </w:r>
      <w:r>
        <w:rPr>
          <w:iCs/>
          <w:lang w:val="fr-FR"/>
        </w:rPr>
        <w:t>D</w:t>
      </w:r>
      <w:r w:rsidRPr="0068005F">
        <w:rPr>
          <w:iCs/>
          <w:lang w:val="fr-FR"/>
        </w:rPr>
        <w:t>ans le ou les véhicules précisés sur une liste</w:t>
      </w:r>
      <w:r>
        <w:rPr>
          <w:iCs/>
          <w:lang w:val="fr-FR"/>
        </w:rPr>
        <w:t> </w:t>
      </w:r>
      <w:r w:rsidRPr="0068005F">
        <w:rPr>
          <w:iCs/>
          <w:lang w:val="fr-FR"/>
        </w:rPr>
        <w:t xml:space="preserve">; </w:t>
      </w:r>
    </w:p>
    <w:p w14:paraId="75FD322F" w14:textId="77777777" w:rsidR="00A568FC" w:rsidRPr="0068005F" w:rsidRDefault="00A568FC" w:rsidP="00A568FC">
      <w:pPr>
        <w:pStyle w:val="SingleTxtG"/>
        <w:ind w:left="3544" w:hanging="567"/>
        <w:rPr>
          <w:iCs/>
          <w:lang w:val="fr-FR"/>
        </w:rPr>
      </w:pPr>
      <w:r w:rsidRPr="0068005F">
        <w:rPr>
          <w:iCs/>
          <w:lang w:val="fr-FR"/>
        </w:rPr>
        <w:t>ii)</w:t>
      </w:r>
      <w:r w:rsidRPr="0068005F">
        <w:rPr>
          <w:iCs/>
          <w:lang w:val="fr-FR"/>
        </w:rPr>
        <w:tab/>
      </w:r>
      <w:r>
        <w:rPr>
          <w:iCs/>
          <w:lang w:val="fr-FR"/>
        </w:rPr>
        <w:t>D</w:t>
      </w:r>
      <w:r w:rsidRPr="0068005F">
        <w:rPr>
          <w:iCs/>
          <w:lang w:val="fr-FR"/>
        </w:rPr>
        <w:t>ans au moins une des enveloppes dimensionnelles ISO/B2</w:t>
      </w:r>
      <w:r w:rsidR="005F2AB9">
        <w:rPr>
          <w:iCs/>
          <w:lang w:val="fr-FR"/>
        </w:rPr>
        <w:noBreakHyphen/>
      </w:r>
      <w:r w:rsidRPr="0068005F">
        <w:rPr>
          <w:iCs/>
          <w:lang w:val="fr-FR"/>
        </w:rPr>
        <w:t>ISO/B3 décrites à l’appendice</w:t>
      </w:r>
      <w:r w:rsidR="005F2AB9">
        <w:rPr>
          <w:iCs/>
          <w:lang w:val="fr-FR"/>
        </w:rPr>
        <w:t> </w:t>
      </w:r>
      <w:r>
        <w:rPr>
          <w:iCs/>
          <w:lang w:val="fr-FR"/>
        </w:rPr>
        <w:t>2 de l’annexe</w:t>
      </w:r>
      <w:r w:rsidR="005F2AB9">
        <w:rPr>
          <w:iCs/>
          <w:lang w:val="fr-FR"/>
        </w:rPr>
        <w:t> </w:t>
      </w:r>
      <w:r>
        <w:rPr>
          <w:iCs/>
          <w:lang w:val="fr-FR"/>
        </w:rPr>
        <w:t xml:space="preserve">17 du Règlement </w:t>
      </w:r>
      <w:r>
        <w:rPr>
          <w:lang w:val="fr-FR"/>
        </w:rPr>
        <w:t xml:space="preserve">ONU </w:t>
      </w:r>
      <w:r w:rsidRPr="00180A16">
        <w:rPr>
          <w:rFonts w:eastAsia="MS Mincho"/>
          <w:iCs/>
          <w:szCs w:val="22"/>
          <w:lang w:val="fr-FR"/>
        </w:rPr>
        <w:t>n</w:t>
      </w:r>
      <w:r w:rsidRPr="00180A16">
        <w:rPr>
          <w:rFonts w:eastAsia="MS Mincho"/>
          <w:iCs/>
          <w:szCs w:val="22"/>
          <w:vertAlign w:val="superscript"/>
          <w:lang w:val="fr-FR"/>
        </w:rPr>
        <w:t>o</w:t>
      </w:r>
      <w:r>
        <w:rPr>
          <w:rFonts w:eastAsia="MS Mincho"/>
          <w:iCs/>
          <w:szCs w:val="22"/>
          <w:lang w:val="fr-FR"/>
        </w:rPr>
        <w:t> </w:t>
      </w:r>
      <w:r w:rsidRPr="0068005F">
        <w:rPr>
          <w:iCs/>
          <w:lang w:val="fr-FR"/>
        </w:rPr>
        <w:t>16.</w:t>
      </w:r>
    </w:p>
    <w:p w14:paraId="0D7B2B51" w14:textId="77777777" w:rsidR="00A568FC" w:rsidRPr="0068005F" w:rsidRDefault="00A568FC" w:rsidP="00A568FC">
      <w:pPr>
        <w:pStyle w:val="SingleTxtG"/>
        <w:ind w:left="2410"/>
        <w:rPr>
          <w:iCs/>
          <w:lang w:val="fr-FR"/>
        </w:rPr>
      </w:pPr>
      <w:r w:rsidRPr="0068005F">
        <w:rPr>
          <w:iCs/>
          <w:lang w:val="fr-FR"/>
        </w:rPr>
        <w:t>Pendant l’essai, le dispositif amélioré de retenue pour enfants non intégral doit être réglé pour des enfants mesurant 135</w:t>
      </w:r>
      <w:r w:rsidR="005F2AB9">
        <w:rPr>
          <w:iCs/>
          <w:lang w:val="fr-FR"/>
        </w:rPr>
        <w:t> </w:t>
      </w:r>
      <w:r w:rsidRPr="0068005F">
        <w:rPr>
          <w:iCs/>
          <w:lang w:val="fr-FR"/>
        </w:rPr>
        <w:t>cm (dimensions en hauteur, profondeur et largeur comme définies à l’annexe</w:t>
      </w:r>
      <w:r w:rsidR="005F2AB9">
        <w:rPr>
          <w:iCs/>
          <w:lang w:val="fr-FR"/>
        </w:rPr>
        <w:t> </w:t>
      </w:r>
      <w:r w:rsidRPr="0068005F">
        <w:rPr>
          <w:iCs/>
          <w:lang w:val="fr-FR"/>
        </w:rPr>
        <w:t>18) ou au maximum de sa gamme de tailles déclarée si la limite supérieure est inférieure à 135</w:t>
      </w:r>
      <w:r w:rsidR="005F2AB9">
        <w:rPr>
          <w:iCs/>
          <w:lang w:val="fr-FR"/>
        </w:rPr>
        <w:t> </w:t>
      </w:r>
      <w:r w:rsidRPr="0068005F">
        <w:rPr>
          <w:iCs/>
          <w:lang w:val="fr-FR"/>
        </w:rPr>
        <w:t xml:space="preserve">cm. </w:t>
      </w:r>
    </w:p>
    <w:p w14:paraId="493967D1" w14:textId="77777777" w:rsidR="00A568FC" w:rsidRPr="0068005F" w:rsidRDefault="00A568FC" w:rsidP="00A568FC">
      <w:pPr>
        <w:pStyle w:val="SingleTxtG"/>
        <w:ind w:left="2410"/>
        <w:rPr>
          <w:iCs/>
          <w:lang w:val="fr-FR"/>
        </w:rPr>
      </w:pPr>
      <w:r w:rsidRPr="0068005F">
        <w:rPr>
          <w:iCs/>
          <w:lang w:val="fr-FR"/>
        </w:rPr>
        <w:t>Le dispositif amélioré de retenue pour enfants non intégral doit être installé convenablement dans le gabarit du rehausseur dans tous les angles d’inclinaison du gabarit (90</w:t>
      </w:r>
      <w:r w:rsidRPr="0068005F">
        <w:rPr>
          <w:iCs/>
          <w:vertAlign w:val="superscript"/>
          <w:lang w:val="fr-FR"/>
        </w:rPr>
        <w:t>o</w:t>
      </w:r>
      <w:r w:rsidRPr="0068005F">
        <w:rPr>
          <w:iCs/>
          <w:lang w:val="fr-FR"/>
        </w:rPr>
        <w:t>-110</w:t>
      </w:r>
      <w:r w:rsidRPr="0068005F">
        <w:rPr>
          <w:iCs/>
          <w:vertAlign w:val="superscript"/>
          <w:lang w:val="fr-FR"/>
        </w:rPr>
        <w:t>o</w:t>
      </w:r>
      <w:r w:rsidRPr="0068005F">
        <w:rPr>
          <w:iCs/>
          <w:lang w:val="fr-FR"/>
        </w:rPr>
        <w:t>). Le dispositif peut être réglé dans un angle d’inclinaison ou une position lui permettant d’être installé comme il se doit suivant les différents angles du gabarit du rehausseur.</w:t>
      </w:r>
    </w:p>
    <w:p w14:paraId="3A5088E7" w14:textId="77777777" w:rsidR="00A568FC" w:rsidRPr="0068005F" w:rsidRDefault="00A568FC" w:rsidP="00A568FC">
      <w:pPr>
        <w:pStyle w:val="SingleTxtG"/>
        <w:ind w:left="2410"/>
        <w:rPr>
          <w:iCs/>
          <w:lang w:val="fr-FR"/>
        </w:rPr>
      </w:pPr>
      <w:r w:rsidRPr="0068005F">
        <w:rPr>
          <w:iCs/>
          <w:lang w:val="fr-FR"/>
        </w:rPr>
        <w:t>Si d’autres positions d’inclinaison sortent des limites de l’enveloppe dimensionnelle applicable, le manuel de l’utilisateur doit indiquer que le dispositif de retenue pour enfants peut ne pas pouvoir être installé dans tous les véhicules homologués lorsqu’il est utilisé dans l’une de ces positions. Si le dispositif amélioré de retenue pour enfants non intégral a une gamme de tailles déclarée supérieure à 135</w:t>
      </w:r>
      <w:r>
        <w:rPr>
          <w:iCs/>
          <w:lang w:val="fr-FR"/>
        </w:rPr>
        <w:t> </w:t>
      </w:r>
      <w:r w:rsidRPr="0068005F">
        <w:rPr>
          <w:iCs/>
          <w:lang w:val="fr-FR"/>
        </w:rPr>
        <w:t>cm et s’il est nécessaire de le régler hors des limites de l’enveloppe dimensionnelle applicable pour de tels réglages (dimensions en hauteur, profondeur et largeur), le manuel de l’utilisateur doit indiquer qu’il est possible que le dispositif de retenue pour enfants puisse ne pas être installé dans tous les véhicules homologués lorsqu’il est utilisé dans une de ces positions</w:t>
      </w:r>
      <w:r>
        <w:rPr>
          <w:iCs/>
          <w:lang w:val="fr-FR"/>
        </w:rPr>
        <w:t>. ».</w:t>
      </w:r>
    </w:p>
    <w:p w14:paraId="3EA0E6CD" w14:textId="77777777" w:rsidR="00A568FC" w:rsidRPr="0068005F" w:rsidRDefault="00A568FC" w:rsidP="00A568FC">
      <w:pPr>
        <w:pStyle w:val="SingleTxtG"/>
        <w:rPr>
          <w:i/>
          <w:lang w:val="fr-FR"/>
        </w:rPr>
      </w:pPr>
      <w:r w:rsidRPr="0068005F">
        <w:rPr>
          <w:i/>
          <w:lang w:val="fr-FR"/>
        </w:rPr>
        <w:t>Paragraphe 6.6.4.1.2</w:t>
      </w:r>
      <w:r w:rsidRPr="00180A16">
        <w:rPr>
          <w:lang w:val="fr-FR"/>
        </w:rPr>
        <w:t>,</w:t>
      </w:r>
      <w:r>
        <w:rPr>
          <w:i/>
          <w:lang w:val="fr-FR"/>
        </w:rPr>
        <w:t xml:space="preserve"> </w:t>
      </w:r>
      <w:r w:rsidRPr="0068005F">
        <w:rPr>
          <w:iCs/>
          <w:lang w:val="fr-FR"/>
        </w:rPr>
        <w:t>lire</w:t>
      </w:r>
      <w:r>
        <w:rPr>
          <w:iCs/>
          <w:lang w:val="fr-FR"/>
        </w:rPr>
        <w:t> </w:t>
      </w:r>
      <w:r w:rsidRPr="0068005F">
        <w:rPr>
          <w:iCs/>
          <w:lang w:val="fr-FR"/>
        </w:rPr>
        <w:t>:</w:t>
      </w:r>
    </w:p>
    <w:p w14:paraId="3DC31AFE" w14:textId="77777777" w:rsidR="00A568FC" w:rsidRPr="0068005F" w:rsidRDefault="00A568FC" w:rsidP="00A568FC">
      <w:pPr>
        <w:pStyle w:val="SingleTxtG"/>
        <w:tabs>
          <w:tab w:val="left" w:pos="2410"/>
        </w:tabs>
        <w:ind w:left="2410" w:hanging="1276"/>
        <w:rPr>
          <w:iCs/>
          <w:lang w:val="fr-FR"/>
        </w:rPr>
      </w:pPr>
      <w:r w:rsidRPr="0068005F">
        <w:rPr>
          <w:iCs/>
          <w:lang w:val="fr-FR"/>
        </w:rPr>
        <w:t>«</w:t>
      </w:r>
      <w:r>
        <w:rPr>
          <w:iCs/>
          <w:lang w:val="fr-FR"/>
        </w:rPr>
        <w:t> </w:t>
      </w:r>
      <w:r w:rsidRPr="0068005F">
        <w:rPr>
          <w:iCs/>
          <w:lang w:val="fr-FR"/>
        </w:rPr>
        <w:t>6.6.4.1.2</w:t>
      </w:r>
      <w:r w:rsidRPr="0068005F">
        <w:rPr>
          <w:iCs/>
          <w:lang w:val="fr-FR"/>
        </w:rPr>
        <w:tab/>
        <w:t>Les dispositifs améliorés de retenue pour enfants spécifiques à un véhicule doivent être soumis aux essais pour chacun des modèles de véhicule pour lesquels ces dispositifs sont conçus. Le service technique chargé des essais peut réduire le nombre de configurations de véhicule soumises aux essais, à condition que ces dernières ne présentent pas de grandes différences en ce qui concerne les aspects énumérés au paragraphe</w:t>
      </w:r>
      <w:r w:rsidR="005F2AB9">
        <w:rPr>
          <w:iCs/>
          <w:lang w:val="fr-FR"/>
        </w:rPr>
        <w:t> </w:t>
      </w:r>
      <w:r w:rsidRPr="0068005F">
        <w:rPr>
          <w:iCs/>
          <w:lang w:val="fr-FR"/>
        </w:rPr>
        <w:t>6.6.4.1.2.3 du présent Règlement. Les dispositifs améliorés de retenue pour enfants doivent être soumis aux essais dynamiques selon l’une des modalités suivantes</w:t>
      </w:r>
      <w:r>
        <w:rPr>
          <w:iCs/>
          <w:lang w:val="fr-FR"/>
        </w:rPr>
        <w:t> </w:t>
      </w:r>
      <w:r w:rsidRPr="0068005F">
        <w:rPr>
          <w:iCs/>
          <w:lang w:val="fr-FR"/>
        </w:rPr>
        <w:t>: …</w:t>
      </w:r>
      <w:r>
        <w:rPr>
          <w:iCs/>
          <w:lang w:val="fr-FR"/>
        </w:rPr>
        <w:t> </w:t>
      </w:r>
      <w:r w:rsidRPr="0068005F">
        <w:rPr>
          <w:iCs/>
          <w:lang w:val="fr-FR"/>
        </w:rPr>
        <w:t>».</w:t>
      </w:r>
    </w:p>
    <w:p w14:paraId="00EF57EC" w14:textId="77777777" w:rsidR="00A568FC" w:rsidRDefault="00A568FC" w:rsidP="00A568FC">
      <w:pPr>
        <w:pStyle w:val="SingleTxtG"/>
        <w:keepNext/>
        <w:keepLines/>
      </w:pPr>
      <w:r w:rsidRPr="00180A16">
        <w:rPr>
          <w:i/>
          <w:lang w:val="fr-FR"/>
        </w:rPr>
        <w:lastRenderedPageBreak/>
        <w:t>Paragraphe 6.6.4.3.1, tableau 5</w:t>
      </w:r>
      <w:r w:rsidRPr="009B66F3">
        <w:rPr>
          <w:lang w:val="fr-FR"/>
        </w:rPr>
        <w:t>,</w:t>
      </w:r>
      <w:r>
        <w:rPr>
          <w:i/>
          <w:lang w:val="fr-FR"/>
        </w:rPr>
        <w:t xml:space="preserve"> </w:t>
      </w:r>
      <w:r w:rsidRPr="0068005F">
        <w:rPr>
          <w:iCs/>
          <w:lang w:val="fr-FR"/>
        </w:rPr>
        <w:t>lire</w:t>
      </w:r>
      <w:r>
        <w:rPr>
          <w:iCs/>
          <w:lang w:val="fr-FR"/>
        </w:rPr>
        <w:t> </w:t>
      </w:r>
      <w:r w:rsidRPr="0068005F">
        <w:rPr>
          <w:iCs/>
          <w:lang w:val="fr-FR"/>
        </w:rPr>
        <w:t>:</w:t>
      </w:r>
    </w:p>
    <w:p w14:paraId="790C9D72" w14:textId="77777777" w:rsidR="00A568FC" w:rsidRDefault="00A568FC" w:rsidP="00A568FC">
      <w:pPr>
        <w:pStyle w:val="SingleTxtG"/>
        <w:keepNext/>
        <w:keepLines/>
        <w:tabs>
          <w:tab w:val="left" w:pos="2410"/>
        </w:tabs>
        <w:ind w:left="2410" w:hanging="1276"/>
        <w:rPr>
          <w:lang w:eastAsia="ar-SA"/>
        </w:rPr>
      </w:pPr>
      <w:r w:rsidRPr="00027393">
        <w:rPr>
          <w:lang w:eastAsia="ar-SA"/>
        </w:rPr>
        <w:t>«</w:t>
      </w:r>
      <w:r>
        <w:rPr>
          <w:lang w:eastAsia="ar-SA"/>
        </w:rPr>
        <w:t> </w:t>
      </w:r>
      <w:r w:rsidRPr="00027393">
        <w:rPr>
          <w:lang w:eastAsia="ar-SA"/>
        </w:rPr>
        <w:t>…</w:t>
      </w:r>
    </w:p>
    <w:tbl>
      <w:tblPr>
        <w:tblStyle w:val="Grilledutableau"/>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2127"/>
        <w:gridCol w:w="655"/>
        <w:gridCol w:w="655"/>
        <w:gridCol w:w="656"/>
        <w:gridCol w:w="655"/>
        <w:gridCol w:w="655"/>
        <w:gridCol w:w="656"/>
        <w:gridCol w:w="655"/>
        <w:gridCol w:w="656"/>
      </w:tblGrid>
      <w:tr w:rsidR="00A568FC" w:rsidRPr="00896D7E" w14:paraId="4528805D" w14:textId="77777777" w:rsidTr="00F93F1E">
        <w:trPr>
          <w:trHeight w:val="548"/>
        </w:trPr>
        <w:tc>
          <w:tcPr>
            <w:tcW w:w="2127" w:type="dxa"/>
            <w:shd w:val="clear" w:color="auto" w:fill="auto"/>
            <w:vAlign w:val="bottom"/>
          </w:tcPr>
          <w:p w14:paraId="74011EC4" w14:textId="77777777" w:rsidR="00A568FC" w:rsidRPr="009B3BD1" w:rsidRDefault="00A568FC" w:rsidP="00F93F1E">
            <w:pPr>
              <w:keepNext/>
              <w:keepLines/>
              <w:spacing w:before="80" w:after="80"/>
              <w:rPr>
                <w:i/>
                <w:sz w:val="16"/>
                <w:szCs w:val="16"/>
                <w:lang w:val="ru-RU"/>
              </w:rPr>
            </w:pPr>
            <w:r w:rsidRPr="009B3BD1">
              <w:rPr>
                <w:i/>
                <w:sz w:val="16"/>
                <w:szCs w:val="16"/>
              </w:rPr>
              <w:t>Pression abdominale</w:t>
            </w:r>
            <w:r w:rsidRPr="00625CD7">
              <w:t>****</w:t>
            </w:r>
          </w:p>
        </w:tc>
        <w:tc>
          <w:tcPr>
            <w:tcW w:w="655" w:type="dxa"/>
            <w:shd w:val="clear" w:color="auto" w:fill="auto"/>
            <w:vAlign w:val="bottom"/>
          </w:tcPr>
          <w:p w14:paraId="6A06306C" w14:textId="77777777" w:rsidR="00A568FC" w:rsidRPr="00896D7E" w:rsidRDefault="00A568FC" w:rsidP="00F93F1E">
            <w:pPr>
              <w:keepNext/>
              <w:keepLines/>
              <w:spacing w:before="80" w:after="80"/>
              <w:jc w:val="right"/>
              <w:rPr>
                <w:i/>
                <w:sz w:val="16"/>
                <w:szCs w:val="16"/>
              </w:rPr>
            </w:pPr>
            <w:r w:rsidRPr="009B3BD1">
              <w:rPr>
                <w:i/>
                <w:sz w:val="16"/>
                <w:szCs w:val="16"/>
              </w:rPr>
              <w:t>P</w:t>
            </w:r>
          </w:p>
        </w:tc>
        <w:tc>
          <w:tcPr>
            <w:tcW w:w="655" w:type="dxa"/>
            <w:shd w:val="clear" w:color="auto" w:fill="auto"/>
            <w:vAlign w:val="bottom"/>
          </w:tcPr>
          <w:p w14:paraId="0A7C9CBE" w14:textId="77777777" w:rsidR="00A568FC" w:rsidRPr="009B3BD1" w:rsidRDefault="00A568FC" w:rsidP="00F93F1E">
            <w:pPr>
              <w:keepNext/>
              <w:keepLines/>
              <w:spacing w:before="80" w:after="80"/>
              <w:jc w:val="right"/>
              <w:rPr>
                <w:i/>
                <w:sz w:val="16"/>
                <w:szCs w:val="16"/>
              </w:rPr>
            </w:pPr>
            <w:r w:rsidRPr="009B3BD1">
              <w:rPr>
                <w:i/>
                <w:sz w:val="16"/>
                <w:szCs w:val="16"/>
              </w:rPr>
              <w:t>Bars</w:t>
            </w:r>
          </w:p>
        </w:tc>
        <w:tc>
          <w:tcPr>
            <w:tcW w:w="656" w:type="dxa"/>
            <w:shd w:val="clear" w:color="auto" w:fill="auto"/>
            <w:vAlign w:val="bottom"/>
          </w:tcPr>
          <w:p w14:paraId="6995E203" w14:textId="77777777" w:rsidR="00A568FC" w:rsidRPr="009B3BD1" w:rsidRDefault="00A568FC" w:rsidP="00F93F1E">
            <w:pPr>
              <w:keepNext/>
              <w:keepLines/>
              <w:spacing w:before="80" w:after="80"/>
              <w:jc w:val="right"/>
              <w:rPr>
                <w:i/>
                <w:sz w:val="16"/>
                <w:szCs w:val="16"/>
              </w:rPr>
            </w:pPr>
            <w:r w:rsidRPr="009B3BD1">
              <w:rPr>
                <w:i/>
                <w:sz w:val="16"/>
                <w:szCs w:val="16"/>
              </w:rPr>
              <w:t>NA</w:t>
            </w:r>
          </w:p>
        </w:tc>
        <w:tc>
          <w:tcPr>
            <w:tcW w:w="655" w:type="dxa"/>
            <w:shd w:val="clear" w:color="auto" w:fill="auto"/>
            <w:vAlign w:val="bottom"/>
          </w:tcPr>
          <w:p w14:paraId="360C87C0" w14:textId="77777777" w:rsidR="00A568FC" w:rsidRPr="009B3BD1" w:rsidRDefault="00A568FC" w:rsidP="00F93F1E">
            <w:pPr>
              <w:keepNext/>
              <w:keepLines/>
              <w:spacing w:before="80" w:after="80"/>
              <w:jc w:val="right"/>
              <w:rPr>
                <w:i/>
                <w:sz w:val="16"/>
                <w:szCs w:val="16"/>
              </w:rPr>
            </w:pPr>
            <w:r w:rsidRPr="009B3BD1">
              <w:rPr>
                <w:i/>
                <w:sz w:val="16"/>
                <w:szCs w:val="16"/>
              </w:rPr>
              <w:t>NA</w:t>
            </w:r>
          </w:p>
        </w:tc>
        <w:tc>
          <w:tcPr>
            <w:tcW w:w="655" w:type="dxa"/>
            <w:shd w:val="clear" w:color="auto" w:fill="auto"/>
            <w:vAlign w:val="bottom"/>
          </w:tcPr>
          <w:p w14:paraId="19C0917E" w14:textId="77777777" w:rsidR="00A568FC" w:rsidRPr="009B3BD1" w:rsidRDefault="00A568FC" w:rsidP="00F93F1E">
            <w:pPr>
              <w:keepNext/>
              <w:keepLines/>
              <w:spacing w:before="80" w:after="80"/>
              <w:jc w:val="right"/>
              <w:rPr>
                <w:i/>
                <w:sz w:val="16"/>
                <w:szCs w:val="16"/>
              </w:rPr>
            </w:pPr>
            <w:r w:rsidRPr="009B3BD1">
              <w:rPr>
                <w:i/>
                <w:sz w:val="16"/>
                <w:szCs w:val="16"/>
              </w:rPr>
              <w:t>1,2</w:t>
            </w:r>
          </w:p>
        </w:tc>
        <w:tc>
          <w:tcPr>
            <w:tcW w:w="656" w:type="dxa"/>
            <w:shd w:val="clear" w:color="auto" w:fill="auto"/>
            <w:vAlign w:val="bottom"/>
          </w:tcPr>
          <w:p w14:paraId="0B9A3FDB" w14:textId="77777777" w:rsidR="00A568FC" w:rsidRPr="009B3BD1" w:rsidRDefault="00A568FC" w:rsidP="00F93F1E">
            <w:pPr>
              <w:keepNext/>
              <w:keepLines/>
              <w:spacing w:before="80" w:after="80"/>
              <w:jc w:val="right"/>
              <w:rPr>
                <w:i/>
                <w:sz w:val="16"/>
                <w:szCs w:val="16"/>
              </w:rPr>
            </w:pPr>
            <w:r w:rsidRPr="009B3BD1">
              <w:rPr>
                <w:i/>
                <w:sz w:val="16"/>
                <w:szCs w:val="16"/>
              </w:rPr>
              <w:t>1,0</w:t>
            </w:r>
          </w:p>
        </w:tc>
        <w:tc>
          <w:tcPr>
            <w:tcW w:w="655" w:type="dxa"/>
            <w:shd w:val="clear" w:color="auto" w:fill="auto"/>
            <w:vAlign w:val="bottom"/>
          </w:tcPr>
          <w:p w14:paraId="37906710" w14:textId="77777777" w:rsidR="00A568FC" w:rsidRPr="009B3BD1" w:rsidRDefault="00A568FC" w:rsidP="00F93F1E">
            <w:pPr>
              <w:keepNext/>
              <w:keepLines/>
              <w:spacing w:before="80" w:after="80"/>
              <w:jc w:val="right"/>
              <w:rPr>
                <w:i/>
                <w:sz w:val="16"/>
                <w:szCs w:val="16"/>
              </w:rPr>
            </w:pPr>
            <w:r w:rsidRPr="009B3BD1">
              <w:rPr>
                <w:i/>
                <w:sz w:val="16"/>
                <w:szCs w:val="16"/>
              </w:rPr>
              <w:t>1,0</w:t>
            </w:r>
          </w:p>
        </w:tc>
        <w:tc>
          <w:tcPr>
            <w:tcW w:w="656" w:type="dxa"/>
            <w:shd w:val="clear" w:color="auto" w:fill="auto"/>
            <w:vAlign w:val="bottom"/>
          </w:tcPr>
          <w:p w14:paraId="39CE94A0" w14:textId="77777777" w:rsidR="00A568FC" w:rsidRPr="009B3BD1" w:rsidRDefault="00A568FC" w:rsidP="00F93F1E">
            <w:pPr>
              <w:keepNext/>
              <w:keepLines/>
              <w:spacing w:before="80" w:after="80"/>
              <w:jc w:val="right"/>
              <w:rPr>
                <w:i/>
                <w:sz w:val="16"/>
                <w:szCs w:val="16"/>
              </w:rPr>
            </w:pPr>
            <w:r w:rsidRPr="009B3BD1">
              <w:rPr>
                <w:i/>
                <w:sz w:val="16"/>
                <w:szCs w:val="16"/>
              </w:rPr>
              <w:t>1,2</w:t>
            </w:r>
          </w:p>
        </w:tc>
      </w:tr>
    </w:tbl>
    <w:p w14:paraId="3DD13924" w14:textId="77777777" w:rsidR="00A568FC" w:rsidRPr="00625CD7" w:rsidRDefault="00A568FC" w:rsidP="00A568FC">
      <w:pPr>
        <w:pStyle w:val="SingleTxtG"/>
        <w:keepNext/>
        <w:keepLines/>
        <w:tabs>
          <w:tab w:val="right" w:pos="1701"/>
          <w:tab w:val="left" w:pos="1843"/>
        </w:tabs>
        <w:spacing w:before="120" w:after="0"/>
        <w:ind w:firstLine="170"/>
        <w:rPr>
          <w:sz w:val="18"/>
          <w:szCs w:val="18"/>
          <w:lang w:val="fr-FR"/>
        </w:rPr>
      </w:pPr>
      <w:r>
        <w:rPr>
          <w:lang w:val="fr-FR"/>
        </w:rPr>
        <w:tab/>
      </w:r>
      <w:r w:rsidRPr="00625CD7">
        <w:rPr>
          <w:lang w:val="fr-FR"/>
        </w:rPr>
        <w:t>*</w:t>
      </w:r>
      <w:r>
        <w:rPr>
          <w:lang w:val="fr-FR"/>
        </w:rPr>
        <w:tab/>
      </w:r>
      <w:r w:rsidRPr="0068005F">
        <w:rPr>
          <w:lang w:val="fr-FR"/>
        </w:rPr>
        <w:t>HPC</w:t>
      </w:r>
      <w:r w:rsidRPr="00625CD7">
        <w:rPr>
          <w:sz w:val="18"/>
          <w:szCs w:val="18"/>
          <w:lang w:val="fr-FR"/>
        </w:rPr>
        <w:t>: voir l’annexe 17.</w:t>
      </w:r>
    </w:p>
    <w:p w14:paraId="1E89ED40" w14:textId="77777777" w:rsidR="00A568FC" w:rsidRDefault="00A568FC" w:rsidP="00A568FC">
      <w:pPr>
        <w:pStyle w:val="SingleTxtG"/>
        <w:tabs>
          <w:tab w:val="right" w:pos="1701"/>
          <w:tab w:val="left" w:pos="1843"/>
        </w:tabs>
        <w:spacing w:after="0"/>
        <w:ind w:left="1843" w:hanging="539"/>
        <w:rPr>
          <w:sz w:val="18"/>
          <w:szCs w:val="18"/>
          <w:lang w:val="fr-FR"/>
        </w:rPr>
      </w:pPr>
      <w:r>
        <w:rPr>
          <w:lang w:val="fr-FR"/>
        </w:rPr>
        <w:tab/>
      </w:r>
      <w:r w:rsidRPr="00625CD7">
        <w:rPr>
          <w:lang w:val="fr-FR"/>
        </w:rPr>
        <w:t>**</w:t>
      </w:r>
      <w:r>
        <w:rPr>
          <w:sz w:val="18"/>
          <w:szCs w:val="18"/>
          <w:lang w:val="fr-FR"/>
        </w:rPr>
        <w:tab/>
      </w:r>
      <w:r w:rsidRPr="00625CD7">
        <w:rPr>
          <w:sz w:val="18"/>
          <w:szCs w:val="18"/>
          <w:lang w:val="fr-FR"/>
        </w:rPr>
        <w:t xml:space="preserve">À réviser dans les </w:t>
      </w:r>
      <w:r>
        <w:rPr>
          <w:sz w:val="18"/>
          <w:szCs w:val="18"/>
          <w:lang w:val="fr-FR"/>
        </w:rPr>
        <w:t>trois</w:t>
      </w:r>
      <w:r w:rsidRPr="00625CD7">
        <w:rPr>
          <w:sz w:val="18"/>
          <w:szCs w:val="18"/>
          <w:lang w:val="fr-FR"/>
        </w:rPr>
        <w:t xml:space="preserve"> ans suivant l’entrée en vigueur de la série 01 d’amendements au présent Règlement.</w:t>
      </w:r>
    </w:p>
    <w:p w14:paraId="2C5F7B8E" w14:textId="77777777" w:rsidR="00A568FC" w:rsidRPr="00625CD7" w:rsidRDefault="00A568FC" w:rsidP="00A568FC">
      <w:pPr>
        <w:pStyle w:val="SingleTxtG"/>
        <w:tabs>
          <w:tab w:val="right" w:pos="1701"/>
          <w:tab w:val="left" w:pos="1843"/>
        </w:tabs>
        <w:spacing w:after="0"/>
        <w:ind w:firstLine="170"/>
        <w:rPr>
          <w:sz w:val="18"/>
          <w:szCs w:val="18"/>
          <w:lang w:val="fr-FR"/>
        </w:rPr>
      </w:pPr>
      <w:r>
        <w:rPr>
          <w:lang w:val="fr-FR"/>
        </w:rPr>
        <w:tab/>
      </w:r>
      <w:r w:rsidRPr="00625CD7">
        <w:rPr>
          <w:lang w:val="fr-FR"/>
        </w:rPr>
        <w:t>***</w:t>
      </w:r>
      <w:r>
        <w:rPr>
          <w:sz w:val="18"/>
          <w:szCs w:val="18"/>
          <w:vertAlign w:val="superscript"/>
          <w:lang w:val="fr-FR"/>
        </w:rPr>
        <w:tab/>
      </w:r>
      <w:r>
        <w:rPr>
          <w:sz w:val="18"/>
          <w:szCs w:val="18"/>
          <w:lang w:val="fr-FR"/>
        </w:rPr>
        <w:t>“</w:t>
      </w:r>
      <w:r w:rsidRPr="00625CD7">
        <w:rPr>
          <w:sz w:val="18"/>
          <w:szCs w:val="18"/>
          <w:lang w:val="fr-FR"/>
        </w:rPr>
        <w:t>Cum 3ms</w:t>
      </w:r>
      <w:r>
        <w:rPr>
          <w:sz w:val="18"/>
          <w:szCs w:val="18"/>
          <w:lang w:val="fr-FR"/>
        </w:rPr>
        <w:t>”</w:t>
      </w:r>
      <w:r w:rsidRPr="00625CD7">
        <w:rPr>
          <w:sz w:val="18"/>
          <w:szCs w:val="18"/>
          <w:lang w:val="fr-FR"/>
        </w:rPr>
        <w:t xml:space="preserve"> signifie </w:t>
      </w:r>
      <w:r>
        <w:rPr>
          <w:sz w:val="18"/>
          <w:szCs w:val="18"/>
          <w:lang w:val="fr-FR"/>
        </w:rPr>
        <w:t>“valeur cumulative sur 3 ms”</w:t>
      </w:r>
      <w:r w:rsidRPr="00625CD7">
        <w:rPr>
          <w:sz w:val="18"/>
          <w:szCs w:val="18"/>
          <w:lang w:val="fr-FR"/>
        </w:rPr>
        <w:t>.</w:t>
      </w:r>
    </w:p>
    <w:p w14:paraId="6613BF1D" w14:textId="77777777" w:rsidR="00A568FC" w:rsidRPr="00625CD7" w:rsidRDefault="00A568FC" w:rsidP="00A568FC">
      <w:pPr>
        <w:pStyle w:val="SingleTxtG"/>
        <w:tabs>
          <w:tab w:val="right" w:pos="1701"/>
          <w:tab w:val="left" w:pos="1843"/>
        </w:tabs>
        <w:spacing w:after="240"/>
        <w:ind w:left="1843" w:hanging="539"/>
        <w:rPr>
          <w:b/>
          <w:sz w:val="18"/>
          <w:szCs w:val="18"/>
          <w:u w:val="single"/>
          <w:lang w:val="fr-FR"/>
        </w:rPr>
      </w:pPr>
      <w:r>
        <w:rPr>
          <w:lang w:val="fr-FR"/>
        </w:rPr>
        <w:tab/>
      </w:r>
      <w:r w:rsidRPr="00625CD7">
        <w:rPr>
          <w:lang w:val="fr-FR"/>
        </w:rPr>
        <w:t>****</w:t>
      </w:r>
      <w:r>
        <w:rPr>
          <w:lang w:val="fr-FR"/>
        </w:rPr>
        <w:tab/>
      </w:r>
      <w:r w:rsidRPr="00625CD7">
        <w:rPr>
          <w:sz w:val="18"/>
          <w:szCs w:val="18"/>
          <w:lang w:val="fr-FR"/>
        </w:rPr>
        <w:t>Pression abdominale : la valeur la plus élevée enregistrée est applicable à l’évaluation des blessures (c’est-à-dire que lorsque les capteurs de la main droite enregistrent 1,3 bar et ceux de la main gauche 1,0 bar, la valeur enregistrée de 1,3 bar doit être utilisée pour l’évaluation des blessures).</w:t>
      </w:r>
      <w:r>
        <w:rPr>
          <w:sz w:val="18"/>
          <w:szCs w:val="18"/>
          <w:lang w:val="fr-FR"/>
        </w:rPr>
        <w:t> </w:t>
      </w:r>
      <w:r w:rsidRPr="00625CD7">
        <w:rPr>
          <w:sz w:val="18"/>
          <w:szCs w:val="18"/>
          <w:lang w:val="fr-FR"/>
        </w:rPr>
        <w:t>».</w:t>
      </w:r>
    </w:p>
    <w:p w14:paraId="1E97B525" w14:textId="77777777" w:rsidR="00A568FC" w:rsidRPr="0068005F" w:rsidRDefault="00A568FC" w:rsidP="00A568FC">
      <w:pPr>
        <w:pStyle w:val="SingleTxtG"/>
        <w:rPr>
          <w:lang w:val="fr-FR"/>
        </w:rPr>
      </w:pPr>
      <w:r w:rsidRPr="0033048A">
        <w:rPr>
          <w:i/>
        </w:rPr>
        <w:t>Paragraphe</w:t>
      </w:r>
      <w:r w:rsidRPr="0033048A">
        <w:rPr>
          <w:i/>
          <w:lang w:val="fr-FR"/>
        </w:rPr>
        <w:t xml:space="preserve"> 6.6.4.4.1.1.1</w:t>
      </w:r>
      <w:r w:rsidRPr="0068005F">
        <w:rPr>
          <w:lang w:val="fr-FR"/>
        </w:rPr>
        <w:t>,</w:t>
      </w:r>
      <w:r>
        <w:rPr>
          <w:lang w:val="fr-FR"/>
        </w:rPr>
        <w:t xml:space="preserve"> </w:t>
      </w:r>
      <w:r w:rsidRPr="0068005F">
        <w:rPr>
          <w:iCs/>
          <w:lang w:val="fr-FR"/>
        </w:rPr>
        <w:t>lire</w:t>
      </w:r>
      <w:r>
        <w:rPr>
          <w:iCs/>
          <w:lang w:val="fr-FR"/>
        </w:rPr>
        <w:t> </w:t>
      </w:r>
      <w:r w:rsidRPr="0068005F">
        <w:rPr>
          <w:iCs/>
          <w:lang w:val="fr-FR"/>
        </w:rPr>
        <w:t>:</w:t>
      </w:r>
    </w:p>
    <w:p w14:paraId="3D0D1EB7" w14:textId="77777777" w:rsidR="00A568FC" w:rsidRPr="0068005F" w:rsidRDefault="00A568FC" w:rsidP="00A568FC">
      <w:pPr>
        <w:pStyle w:val="SingleTxtG"/>
        <w:tabs>
          <w:tab w:val="left" w:pos="2410"/>
        </w:tabs>
        <w:ind w:left="2410" w:hanging="1276"/>
        <w:rPr>
          <w:lang w:val="fr-FR"/>
        </w:rPr>
      </w:pPr>
      <w:r w:rsidRPr="0068005F">
        <w:rPr>
          <w:lang w:val="fr-FR"/>
        </w:rPr>
        <w:t>«</w:t>
      </w:r>
      <w:r>
        <w:rPr>
          <w:lang w:val="fr-FR"/>
        </w:rPr>
        <w:t> </w:t>
      </w:r>
      <w:r w:rsidRPr="0068005F">
        <w:rPr>
          <w:lang w:val="fr-FR"/>
        </w:rPr>
        <w:t>6.6.4.4.1.1.1</w:t>
      </w:r>
      <w:r w:rsidRPr="0068005F">
        <w:rPr>
          <w:lang w:val="fr-FR"/>
        </w:rPr>
        <w:tab/>
        <w:t>Si l’essai est effectué conformément aux paragraphes</w:t>
      </w:r>
      <w:r w:rsidR="005F2AB9">
        <w:rPr>
          <w:lang w:val="fr-FR"/>
        </w:rPr>
        <w:t> </w:t>
      </w:r>
      <w:r w:rsidRPr="0068005F">
        <w:rPr>
          <w:lang w:val="fr-FR"/>
        </w:rPr>
        <w:t>6.6.4.1.6.1.1, 6.6.4.1.6.1.2 ou 6.6.4.1.8.2 ci-dessus, une tolérance de 10</w:t>
      </w:r>
      <w:r>
        <w:rPr>
          <w:lang w:val="fr-FR"/>
        </w:rPr>
        <w:t> </w:t>
      </w:r>
      <w:r w:rsidRPr="0068005F">
        <w:rPr>
          <w:lang w:val="fr-FR"/>
        </w:rPr>
        <w:t>% est applicable à la valeur de déplacement de la tête entre le point Cr et le plan AB.</w:t>
      </w:r>
      <w:r>
        <w:rPr>
          <w:lang w:val="fr-FR"/>
        </w:rPr>
        <w:t> </w:t>
      </w:r>
      <w:r w:rsidRPr="0068005F">
        <w:rPr>
          <w:lang w:val="fr-FR"/>
        </w:rPr>
        <w:t>».</w:t>
      </w:r>
    </w:p>
    <w:p w14:paraId="3B6016E4" w14:textId="77777777" w:rsidR="00A568FC" w:rsidRPr="0068005F" w:rsidRDefault="00A568FC" w:rsidP="00A568FC">
      <w:pPr>
        <w:pStyle w:val="SingleTxtG"/>
        <w:rPr>
          <w:i/>
          <w:lang w:val="fr-FR"/>
        </w:rPr>
      </w:pPr>
      <w:r w:rsidRPr="0068005F">
        <w:rPr>
          <w:i/>
          <w:lang w:val="fr-FR"/>
        </w:rPr>
        <w:t>Paragraphe 6.6.4.4.1.2.1</w:t>
      </w:r>
      <w:r w:rsidRPr="0068005F">
        <w:rPr>
          <w:lang w:val="fr-FR"/>
        </w:rPr>
        <w:t>,</w:t>
      </w:r>
      <w:r>
        <w:rPr>
          <w:lang w:val="fr-FR"/>
        </w:rPr>
        <w:t xml:space="preserve"> </w:t>
      </w:r>
      <w:r w:rsidRPr="0068005F">
        <w:rPr>
          <w:lang w:val="fr-FR"/>
        </w:rPr>
        <w:t>lire </w:t>
      </w:r>
      <w:r w:rsidRPr="0068005F">
        <w:rPr>
          <w:iCs/>
          <w:lang w:val="fr-FR"/>
        </w:rPr>
        <w:t>:</w:t>
      </w:r>
    </w:p>
    <w:p w14:paraId="705AFC72" w14:textId="77777777" w:rsidR="00A568FC" w:rsidRPr="0068005F" w:rsidRDefault="00A568FC" w:rsidP="00A568FC">
      <w:pPr>
        <w:pStyle w:val="SingleTxtG"/>
        <w:tabs>
          <w:tab w:val="left" w:pos="2410"/>
        </w:tabs>
        <w:ind w:left="2410" w:hanging="1276"/>
        <w:rPr>
          <w:lang w:val="fr-FR"/>
        </w:rPr>
      </w:pPr>
      <w:r w:rsidRPr="0068005F">
        <w:rPr>
          <w:iCs/>
          <w:lang w:val="fr-FR"/>
        </w:rPr>
        <w:t>« 6.6.4.4.1.2.1</w:t>
      </w:r>
      <w:r>
        <w:rPr>
          <w:iCs/>
          <w:lang w:val="fr-FR"/>
        </w:rPr>
        <w:tab/>
      </w:r>
      <w:r w:rsidRPr="0068005F">
        <w:rPr>
          <w:iCs/>
          <w:lang w:val="fr-FR"/>
        </w:rPr>
        <w:t>Déplacement de la tête</w:t>
      </w:r>
      <w:r>
        <w:rPr>
          <w:iCs/>
          <w:lang w:val="fr-FR"/>
        </w:rPr>
        <w:t> </w:t>
      </w:r>
      <w:r w:rsidRPr="0068005F">
        <w:rPr>
          <w:iCs/>
          <w:lang w:val="fr-FR"/>
        </w:rPr>
        <w:t>: aucune partie de la tête du mannequin ne doit dépasser les plans FD, FG ou DE, tels qu’ils sont définis à la figure</w:t>
      </w:r>
      <w:r w:rsidR="00D513D0">
        <w:rPr>
          <w:iCs/>
          <w:lang w:val="fr-FR"/>
        </w:rPr>
        <w:t> </w:t>
      </w:r>
      <w:r w:rsidRPr="0068005F">
        <w:rPr>
          <w:iCs/>
          <w:lang w:val="fr-FR"/>
        </w:rPr>
        <w:t>2 ci</w:t>
      </w:r>
      <w:r w:rsidRPr="0068005F">
        <w:rPr>
          <w:iCs/>
          <w:lang w:val="fr-FR"/>
        </w:rPr>
        <w:noBreakHyphen/>
        <w:t>dessous, dans les 300 ms qui suivent le choc ou jusqu’à ce que le mannequin s’immobilise définitivement, si cette immobilisation survient avant, sauf s’il s’agit d’un essai avec les mannequins Q6 ou Q3, auquel cas la valeur par rapport au plan FD est de 840 mm.</w:t>
      </w:r>
    </w:p>
    <w:p w14:paraId="6D939686" w14:textId="77777777" w:rsidR="00A568FC" w:rsidRDefault="00A568FC" w:rsidP="00A568FC">
      <w:pPr>
        <w:pStyle w:val="SingleTxtG"/>
        <w:ind w:left="2410"/>
      </w:pPr>
      <w:r w:rsidRPr="0068005F">
        <w:rPr>
          <w:lang w:val="fr-FR"/>
        </w:rPr>
        <w:t>Si l’essai est effectué conformément aux paragraphes 6.6.4.1.6.1.1, 6.6.4.1.6.1.2 ou 6.6.4.1.8.2 ci-dessus, seule la deuxième configuration, sans la barre de 100</w:t>
      </w:r>
      <w:r w:rsidR="005F2AB9">
        <w:rPr>
          <w:lang w:val="fr-FR"/>
        </w:rPr>
        <w:t> </w:t>
      </w:r>
      <w:r w:rsidRPr="0068005F">
        <w:rPr>
          <w:lang w:val="fr-FR"/>
        </w:rPr>
        <w:t>mm de diamèt</w:t>
      </w:r>
      <w:r>
        <w:rPr>
          <w:lang w:val="fr-FR"/>
        </w:rPr>
        <w:t>re, est prise en considération.</w:t>
      </w:r>
    </w:p>
    <w:p w14:paraId="52028F49" w14:textId="77777777" w:rsidR="00A568FC" w:rsidRDefault="00A568FC" w:rsidP="00A568FC">
      <w:pPr>
        <w:pStyle w:val="SingleTxtG"/>
        <w:jc w:val="left"/>
      </w:pPr>
      <w:r w:rsidRPr="00027393">
        <w:rPr>
          <w:szCs w:val="24"/>
          <w:lang w:eastAsia="fr-FR"/>
        </w:rPr>
        <w:t>Figure 2</w:t>
      </w:r>
      <w:r w:rsidRPr="00027393">
        <w:rPr>
          <w:szCs w:val="24"/>
          <w:lang w:eastAsia="fr-FR"/>
        </w:rPr>
        <w:br/>
      </w:r>
      <w:r w:rsidRPr="00027393">
        <w:rPr>
          <w:b/>
          <w:szCs w:val="24"/>
          <w:lang w:eastAsia="fr-FR"/>
        </w:rPr>
        <w:t>Disposition</w:t>
      </w:r>
      <w:r>
        <w:rPr>
          <w:b/>
          <w:szCs w:val="24"/>
          <w:lang w:eastAsia="fr-FR"/>
        </w:rPr>
        <w:t xml:space="preserve"> aux fins d’</w:t>
      </w:r>
      <w:r w:rsidRPr="00027393">
        <w:rPr>
          <w:b/>
          <w:szCs w:val="24"/>
          <w:lang w:eastAsia="fr-FR"/>
        </w:rPr>
        <w:t>essai d</w:t>
      </w:r>
      <w:r>
        <w:rPr>
          <w:b/>
          <w:szCs w:val="24"/>
          <w:lang w:eastAsia="fr-FR"/>
        </w:rPr>
        <w:t>’</w:t>
      </w:r>
      <w:r w:rsidRPr="00027393">
        <w:rPr>
          <w:b/>
          <w:szCs w:val="24"/>
          <w:lang w:eastAsia="fr-FR"/>
        </w:rPr>
        <w:t>u</w:t>
      </w:r>
      <w:r>
        <w:rPr>
          <w:b/>
          <w:szCs w:val="24"/>
          <w:lang w:eastAsia="fr-FR"/>
        </w:rPr>
        <w:t>n</w:t>
      </w:r>
      <w:r w:rsidRPr="00027393">
        <w:rPr>
          <w:b/>
          <w:szCs w:val="24"/>
          <w:lang w:eastAsia="fr-FR"/>
        </w:rPr>
        <w:t xml:space="preserve"> dispositif de retenue faisant face vers l’arrière </w:t>
      </w:r>
      <w:r w:rsidR="005F2AB9">
        <w:rPr>
          <w:b/>
          <w:szCs w:val="24"/>
          <w:lang w:eastAsia="fr-FR"/>
        </w:rPr>
        <w:br/>
      </w:r>
      <w:r w:rsidRPr="00027393">
        <w:rPr>
          <w:b/>
          <w:szCs w:val="24"/>
          <w:lang w:eastAsia="fr-FR"/>
        </w:rPr>
        <w:t>non soutenu par le tableau de bord</w:t>
      </w:r>
    </w:p>
    <w:p w14:paraId="473FC00E" w14:textId="77777777" w:rsidR="00A568FC" w:rsidRDefault="00A568FC" w:rsidP="00A568FC">
      <w:pPr>
        <w:pStyle w:val="SingleTxtG"/>
      </w:pPr>
      <w:r>
        <w:rPr>
          <w:noProof/>
          <w:lang w:eastAsia="fr-CH"/>
        </w:rPr>
        <mc:AlternateContent>
          <mc:Choice Requires="wps">
            <w:drawing>
              <wp:anchor distT="0" distB="0" distL="114300" distR="114300" simplePos="0" relativeHeight="251674624" behindDoc="0" locked="0" layoutInCell="1" allowOverlap="1" wp14:anchorId="34D879C1" wp14:editId="6FC3BF85">
                <wp:simplePos x="0" y="0"/>
                <wp:positionH relativeFrom="column">
                  <wp:posOffset>813435</wp:posOffset>
                </wp:positionH>
                <wp:positionV relativeFrom="paragraph">
                  <wp:posOffset>1862455</wp:posOffset>
                </wp:positionV>
                <wp:extent cx="838200" cy="123825"/>
                <wp:effectExtent l="0" t="0" r="0" b="9525"/>
                <wp:wrapNone/>
                <wp:docPr id="2869" name="Zone de texte 2869"/>
                <wp:cNvGraphicFramePr/>
                <a:graphic xmlns:a="http://schemas.openxmlformats.org/drawingml/2006/main">
                  <a:graphicData uri="http://schemas.microsoft.com/office/word/2010/wordprocessingShape">
                    <wps:wsp>
                      <wps:cNvSpPr txBox="1"/>
                      <wps:spPr>
                        <a:xfrm>
                          <a:off x="0" y="0"/>
                          <a:ext cx="838200" cy="123825"/>
                        </a:xfrm>
                        <a:prstGeom prst="rect">
                          <a:avLst/>
                        </a:prstGeom>
                        <a:solidFill>
                          <a:schemeClr val="lt1"/>
                        </a:solidFill>
                        <a:ln w="6350">
                          <a:noFill/>
                        </a:ln>
                      </wps:spPr>
                      <wps:txbx>
                        <w:txbxContent>
                          <w:p w14:paraId="38A81106" w14:textId="77777777" w:rsidR="00F93F1E" w:rsidRPr="0033048A" w:rsidRDefault="00F93F1E" w:rsidP="00A568FC">
                            <w:pPr>
                              <w:spacing w:line="200" w:lineRule="exact"/>
                              <w:rPr>
                                <w:sz w:val="16"/>
                                <w:szCs w:val="16"/>
                              </w:rPr>
                            </w:pPr>
                            <w:r>
                              <w:rPr>
                                <w:sz w:val="16"/>
                                <w:szCs w:val="16"/>
                              </w:rPr>
                              <w:t>Dimensions en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79C1" id="Zone de texte 2869" o:spid="_x0000_s1040" type="#_x0000_t202" style="position:absolute;left:0;text-align:left;margin-left:64.05pt;margin-top:146.65pt;width:66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" fillcolor="white [3201]" stroked="f" strokeweight=".5pt">
                <v:textbox inset="0,0,0,0">
                  <w:txbxContent>
                    <w:p w14:paraId="38A81106" w14:textId="77777777" w:rsidR="00F93F1E" w:rsidRPr="0033048A" w:rsidRDefault="00F93F1E" w:rsidP="00A568FC">
                      <w:pPr>
                        <w:spacing w:line="200" w:lineRule="exact"/>
                        <w:rPr>
                          <w:sz w:val="16"/>
                          <w:szCs w:val="16"/>
                        </w:rPr>
                      </w:pPr>
                      <w:r>
                        <w:rPr>
                          <w:sz w:val="16"/>
                          <w:szCs w:val="16"/>
                        </w:rPr>
                        <w:t>Dimensions en mm</w:t>
                      </w:r>
                    </w:p>
                  </w:txbxContent>
                </v:textbox>
              </v:shape>
            </w:pict>
          </mc:Fallback>
        </mc:AlternateContent>
      </w:r>
      <w:r>
        <w:rPr>
          <w:noProof/>
          <w:lang w:eastAsia="fr-CH"/>
        </w:rPr>
        <mc:AlternateContent>
          <mc:Choice Requires="wps">
            <w:drawing>
              <wp:anchor distT="0" distB="0" distL="114300" distR="114300" simplePos="0" relativeHeight="251673600" behindDoc="0" locked="0" layoutInCell="1" allowOverlap="1" wp14:anchorId="43974C6C" wp14:editId="1E5BB5DC">
                <wp:simplePos x="0" y="0"/>
                <wp:positionH relativeFrom="column">
                  <wp:posOffset>3470910</wp:posOffset>
                </wp:positionH>
                <wp:positionV relativeFrom="paragraph">
                  <wp:posOffset>205105</wp:posOffset>
                </wp:positionV>
                <wp:extent cx="600075" cy="121754"/>
                <wp:effectExtent l="0" t="0" r="9525" b="0"/>
                <wp:wrapNone/>
                <wp:docPr id="2868" name="Zone de texte 2868"/>
                <wp:cNvGraphicFramePr/>
                <a:graphic xmlns:a="http://schemas.openxmlformats.org/drawingml/2006/main">
                  <a:graphicData uri="http://schemas.microsoft.com/office/word/2010/wordprocessingShape">
                    <wps:wsp>
                      <wps:cNvSpPr txBox="1"/>
                      <wps:spPr>
                        <a:xfrm>
                          <a:off x="0" y="0"/>
                          <a:ext cx="600075" cy="121754"/>
                        </a:xfrm>
                        <a:prstGeom prst="rect">
                          <a:avLst/>
                        </a:prstGeom>
                        <a:solidFill>
                          <a:schemeClr val="lt1"/>
                        </a:solidFill>
                        <a:ln w="6350">
                          <a:noFill/>
                        </a:ln>
                      </wps:spPr>
                      <wps:txbx>
                        <w:txbxContent>
                          <w:p w14:paraId="3922D50C" w14:textId="77777777" w:rsidR="00F93F1E" w:rsidRPr="0033048A" w:rsidRDefault="00F93F1E" w:rsidP="00A568FC">
                            <w:pPr>
                              <w:spacing w:line="200" w:lineRule="exact"/>
                              <w:rPr>
                                <w:sz w:val="16"/>
                                <w:szCs w:val="16"/>
                              </w:rPr>
                            </w:pPr>
                            <w:r w:rsidRPr="0033048A">
                              <w:rPr>
                                <w:sz w:val="16"/>
                                <w:szCs w:val="16"/>
                              </w:rPr>
                              <w:t>Tube en acier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74C6C" id="Zone de texte 2868" o:spid="_x0000_s1041" type="#_x0000_t202" style="position:absolute;left:0;text-align:left;margin-left:273.3pt;margin-top:16.15pt;width:47.25pt;height: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" fillcolor="white [3201]" stroked="f" strokeweight=".5pt">
                <v:textbox inset="0,0,0,0">
                  <w:txbxContent>
                    <w:p w14:paraId="3922D50C" w14:textId="77777777" w:rsidR="00F93F1E" w:rsidRPr="0033048A" w:rsidRDefault="00F93F1E" w:rsidP="00A568FC">
                      <w:pPr>
                        <w:spacing w:line="200" w:lineRule="exact"/>
                        <w:rPr>
                          <w:sz w:val="16"/>
                          <w:szCs w:val="16"/>
                        </w:rPr>
                      </w:pPr>
                      <w:r w:rsidRPr="0033048A">
                        <w:rPr>
                          <w:sz w:val="16"/>
                          <w:szCs w:val="16"/>
                        </w:rPr>
                        <w:t>Tube en acier</w:t>
                      </w:r>
                    </w:p>
                  </w:txbxContent>
                </v:textbox>
              </v:shape>
            </w:pict>
          </mc:Fallback>
        </mc:AlternateContent>
      </w:r>
      <w:r w:rsidRPr="00027393">
        <w:rPr>
          <w:noProof/>
          <w:szCs w:val="24"/>
          <w:lang w:eastAsia="fr-CH"/>
        </w:rPr>
        <w:drawing>
          <wp:inline distT="0" distB="0" distL="0" distR="0" wp14:anchorId="3F5C7E9B" wp14:editId="5A71D74D">
            <wp:extent cx="3813175" cy="2122170"/>
            <wp:effectExtent l="0" t="0" r="0" b="0"/>
            <wp:docPr id="34"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inline>
        </w:drawing>
      </w:r>
      <w:r>
        <w:t> ».</w:t>
      </w:r>
    </w:p>
    <w:p w14:paraId="73B7BF6F" w14:textId="77777777" w:rsidR="00A568FC" w:rsidRPr="0068005F" w:rsidRDefault="00A568FC" w:rsidP="00A568FC">
      <w:pPr>
        <w:pStyle w:val="SingleTxtG"/>
        <w:rPr>
          <w:iCs/>
          <w:lang w:val="fr-FR"/>
        </w:rPr>
      </w:pPr>
      <w:r w:rsidRPr="0068005F">
        <w:rPr>
          <w:i/>
          <w:iCs/>
          <w:lang w:val="fr-FR"/>
        </w:rPr>
        <w:t>Ajouter les nouveaux paragraphes 6.7.6 à 6.7.6.5</w:t>
      </w:r>
      <w:r w:rsidRPr="0068005F">
        <w:rPr>
          <w:iCs/>
          <w:lang w:val="fr-FR"/>
        </w:rPr>
        <w:t>, libellés comme suit</w:t>
      </w:r>
      <w:r>
        <w:rPr>
          <w:iCs/>
          <w:lang w:val="fr-FR"/>
        </w:rPr>
        <w:t> </w:t>
      </w:r>
      <w:r w:rsidRPr="0068005F">
        <w:rPr>
          <w:iCs/>
          <w:lang w:val="fr-FR"/>
        </w:rPr>
        <w:t>:</w:t>
      </w:r>
    </w:p>
    <w:p w14:paraId="6B380A2B" w14:textId="77777777" w:rsidR="00A568FC" w:rsidRPr="0068005F" w:rsidRDefault="00A568FC" w:rsidP="00A568FC">
      <w:pPr>
        <w:pStyle w:val="SingleTxtG"/>
        <w:tabs>
          <w:tab w:val="left" w:pos="2410"/>
        </w:tabs>
        <w:ind w:left="2410" w:hanging="1276"/>
        <w:rPr>
          <w:iCs/>
          <w:lang w:val="fr-FR"/>
        </w:rPr>
      </w:pPr>
      <w:r w:rsidRPr="0068005F">
        <w:rPr>
          <w:iCs/>
          <w:lang w:val="fr-FR"/>
        </w:rPr>
        <w:t>«</w:t>
      </w:r>
      <w:r>
        <w:rPr>
          <w:iCs/>
          <w:lang w:val="fr-FR"/>
        </w:rPr>
        <w:t> 6.7.6</w:t>
      </w:r>
      <w:r w:rsidRPr="0068005F">
        <w:rPr>
          <w:iCs/>
          <w:lang w:val="fr-FR"/>
        </w:rPr>
        <w:tab/>
      </w:r>
      <w:r w:rsidRPr="00DF3176">
        <w:rPr>
          <w:lang w:val="fr-FR"/>
        </w:rPr>
        <w:t>Pince</w:t>
      </w:r>
      <w:r w:rsidRPr="0068005F">
        <w:rPr>
          <w:iCs/>
          <w:lang w:val="fr-FR"/>
        </w:rPr>
        <w:t xml:space="preserve"> d’arrêt</w:t>
      </w:r>
    </w:p>
    <w:p w14:paraId="5FEB15C5" w14:textId="77777777" w:rsidR="00A568FC" w:rsidRPr="0068005F" w:rsidRDefault="00A568FC" w:rsidP="00A568FC">
      <w:pPr>
        <w:pStyle w:val="SingleTxtG"/>
        <w:tabs>
          <w:tab w:val="left" w:pos="2410"/>
        </w:tabs>
        <w:ind w:left="2410" w:hanging="1276"/>
        <w:rPr>
          <w:iCs/>
          <w:lang w:val="fr-FR"/>
        </w:rPr>
      </w:pPr>
      <w:r>
        <w:rPr>
          <w:iCs/>
          <w:lang w:val="fr-FR"/>
        </w:rPr>
        <w:t>6.7.6.1</w:t>
      </w:r>
      <w:r w:rsidRPr="0068005F">
        <w:rPr>
          <w:iCs/>
          <w:lang w:val="fr-FR"/>
        </w:rPr>
        <w:tab/>
      </w:r>
      <w:r w:rsidRPr="00DF3176">
        <w:rPr>
          <w:lang w:val="fr-FR"/>
        </w:rPr>
        <w:t>La</w:t>
      </w:r>
      <w:r w:rsidRPr="0068005F">
        <w:rPr>
          <w:iCs/>
          <w:lang w:val="fr-FR"/>
        </w:rPr>
        <w:t xml:space="preserve"> pince d’arrêt doit être fixée de façon permanente au dispositif amélioré de retenue pour enfants.</w:t>
      </w:r>
    </w:p>
    <w:p w14:paraId="58AF1409" w14:textId="77777777" w:rsidR="00A568FC" w:rsidRPr="0068005F" w:rsidRDefault="00A568FC" w:rsidP="00A568FC">
      <w:pPr>
        <w:pStyle w:val="SingleTxtG"/>
        <w:tabs>
          <w:tab w:val="left" w:pos="2410"/>
        </w:tabs>
        <w:ind w:left="2410" w:hanging="1276"/>
        <w:rPr>
          <w:iCs/>
          <w:lang w:val="fr-FR"/>
        </w:rPr>
      </w:pPr>
      <w:r>
        <w:rPr>
          <w:iCs/>
          <w:lang w:val="fr-FR"/>
        </w:rPr>
        <w:t>6.7.6.2</w:t>
      </w:r>
      <w:r w:rsidRPr="0068005F">
        <w:rPr>
          <w:iCs/>
          <w:lang w:val="fr-FR"/>
        </w:rPr>
        <w:tab/>
      </w:r>
      <w:r w:rsidRPr="00DF3176">
        <w:rPr>
          <w:lang w:val="fr-FR"/>
        </w:rPr>
        <w:t>Elle</w:t>
      </w:r>
      <w:r w:rsidRPr="0068005F">
        <w:rPr>
          <w:iCs/>
          <w:lang w:val="fr-FR"/>
        </w:rPr>
        <w:t xml:space="preserve"> ne doit pas nuire à la durabilité de la ceinture de sécurité pour adultes et doit satisfaire aux prescriptions de fonctionnement de l’essai de température indiquées au paragraphe</w:t>
      </w:r>
      <w:r w:rsidR="005F2AB9">
        <w:rPr>
          <w:iCs/>
          <w:lang w:val="fr-FR"/>
        </w:rPr>
        <w:t> </w:t>
      </w:r>
      <w:r w:rsidRPr="0068005F">
        <w:rPr>
          <w:iCs/>
          <w:lang w:val="fr-FR"/>
        </w:rPr>
        <w:t>7.2.7.1.</w:t>
      </w:r>
    </w:p>
    <w:p w14:paraId="4FA08592" w14:textId="77777777" w:rsidR="00A568FC" w:rsidRPr="0068005F" w:rsidRDefault="00A568FC" w:rsidP="00A568FC">
      <w:pPr>
        <w:pStyle w:val="SingleTxtG"/>
        <w:tabs>
          <w:tab w:val="left" w:pos="2410"/>
        </w:tabs>
        <w:ind w:left="2410" w:hanging="1276"/>
        <w:rPr>
          <w:iCs/>
          <w:lang w:val="fr-FR"/>
        </w:rPr>
      </w:pPr>
      <w:r>
        <w:rPr>
          <w:iCs/>
          <w:lang w:val="fr-FR"/>
        </w:rPr>
        <w:lastRenderedPageBreak/>
        <w:t>6.7.6.3</w:t>
      </w:r>
      <w:r w:rsidRPr="0068005F">
        <w:rPr>
          <w:iCs/>
          <w:lang w:val="fr-FR"/>
        </w:rPr>
        <w:tab/>
        <w:t>La pince d’arrêt ne doit pas empêcher la libération rapide de l’enfant.</w:t>
      </w:r>
    </w:p>
    <w:p w14:paraId="5C3105E2" w14:textId="77777777" w:rsidR="00A568FC" w:rsidRPr="0068005F" w:rsidRDefault="00A568FC" w:rsidP="00A568FC">
      <w:pPr>
        <w:pStyle w:val="SingleTxtG"/>
        <w:tabs>
          <w:tab w:val="left" w:pos="2410"/>
        </w:tabs>
        <w:ind w:left="2410" w:hanging="1276"/>
        <w:rPr>
          <w:iCs/>
          <w:lang w:val="fr-FR"/>
        </w:rPr>
      </w:pPr>
      <w:r>
        <w:rPr>
          <w:iCs/>
          <w:lang w:val="fr-FR"/>
        </w:rPr>
        <w:t>6.7.6.4</w:t>
      </w:r>
      <w:r w:rsidRPr="0068005F">
        <w:rPr>
          <w:iCs/>
          <w:lang w:val="fr-FR"/>
        </w:rPr>
        <w:tab/>
      </w:r>
      <w:r w:rsidRPr="00DF3176">
        <w:rPr>
          <w:lang w:val="fr-FR"/>
        </w:rPr>
        <w:t>Pinces</w:t>
      </w:r>
      <w:r w:rsidRPr="0068005F">
        <w:rPr>
          <w:iCs/>
          <w:lang w:val="fr-FR"/>
        </w:rPr>
        <w:t xml:space="preserve"> d’arrêt de la classe A</w:t>
      </w:r>
    </w:p>
    <w:p w14:paraId="5FBB92C1" w14:textId="77777777" w:rsidR="00A568FC" w:rsidRPr="0068005F" w:rsidRDefault="00A568FC" w:rsidP="00A568FC">
      <w:pPr>
        <w:pStyle w:val="SingleTxtG"/>
        <w:ind w:left="2410"/>
        <w:rPr>
          <w:iCs/>
          <w:lang w:val="fr-FR"/>
        </w:rPr>
      </w:pPr>
      <w:r w:rsidRPr="0068005F">
        <w:rPr>
          <w:iCs/>
          <w:lang w:val="fr-FR"/>
        </w:rPr>
        <w:t>La sangle ne doit pas avoir glissé de plus de 25</w:t>
      </w:r>
      <w:r>
        <w:rPr>
          <w:iCs/>
          <w:lang w:val="fr-FR"/>
        </w:rPr>
        <w:t> </w:t>
      </w:r>
      <w:r w:rsidRPr="0068005F">
        <w:rPr>
          <w:iCs/>
          <w:lang w:val="fr-FR"/>
        </w:rPr>
        <w:t>mm après l’essai prescrit au paragraphe</w:t>
      </w:r>
      <w:r w:rsidR="005F2AB9">
        <w:rPr>
          <w:iCs/>
          <w:lang w:val="fr-FR"/>
        </w:rPr>
        <w:t> </w:t>
      </w:r>
      <w:r w:rsidRPr="0068005F">
        <w:rPr>
          <w:iCs/>
          <w:lang w:val="fr-FR"/>
        </w:rPr>
        <w:t>7.2.9.1 ci-dessous.</w:t>
      </w:r>
    </w:p>
    <w:p w14:paraId="39F9E648" w14:textId="77777777" w:rsidR="00A568FC" w:rsidRPr="0068005F" w:rsidRDefault="00A568FC" w:rsidP="00A568FC">
      <w:pPr>
        <w:pStyle w:val="SingleTxtG"/>
        <w:tabs>
          <w:tab w:val="left" w:pos="2410"/>
        </w:tabs>
        <w:ind w:left="2410" w:hanging="1276"/>
        <w:rPr>
          <w:iCs/>
          <w:lang w:val="fr-FR"/>
        </w:rPr>
      </w:pPr>
      <w:r>
        <w:rPr>
          <w:iCs/>
          <w:lang w:val="fr-FR"/>
        </w:rPr>
        <w:t>6.7.6.5</w:t>
      </w:r>
      <w:r w:rsidRPr="0068005F">
        <w:rPr>
          <w:iCs/>
          <w:lang w:val="fr-FR"/>
        </w:rPr>
        <w:tab/>
      </w:r>
      <w:r w:rsidRPr="00DF3176">
        <w:rPr>
          <w:lang w:val="fr-FR"/>
        </w:rPr>
        <w:t>Pinces</w:t>
      </w:r>
      <w:r w:rsidRPr="0068005F">
        <w:rPr>
          <w:iCs/>
          <w:lang w:val="fr-FR"/>
        </w:rPr>
        <w:t xml:space="preserve"> d’arrêt de la classe B</w:t>
      </w:r>
    </w:p>
    <w:p w14:paraId="43042EC6" w14:textId="77777777" w:rsidR="00A568FC" w:rsidRPr="0068005F" w:rsidRDefault="00A568FC" w:rsidP="00A568FC">
      <w:pPr>
        <w:pStyle w:val="SingleTxtG"/>
        <w:ind w:left="2410"/>
        <w:rPr>
          <w:iCs/>
          <w:u w:val="single"/>
          <w:lang w:val="fr-FR"/>
        </w:rPr>
      </w:pPr>
      <w:r w:rsidRPr="0068005F">
        <w:rPr>
          <w:iCs/>
          <w:lang w:val="fr-FR"/>
        </w:rPr>
        <w:t>La sangle ne doit pas avoir glissé de plus de 25</w:t>
      </w:r>
      <w:r>
        <w:rPr>
          <w:iCs/>
          <w:lang w:val="fr-FR"/>
        </w:rPr>
        <w:t> </w:t>
      </w:r>
      <w:r w:rsidRPr="0068005F">
        <w:rPr>
          <w:iCs/>
          <w:lang w:val="fr-FR"/>
        </w:rPr>
        <w:t>mm après l’essai prescrit au paragraphe</w:t>
      </w:r>
      <w:r w:rsidR="005F2AB9">
        <w:rPr>
          <w:iCs/>
          <w:lang w:val="fr-FR"/>
        </w:rPr>
        <w:t> </w:t>
      </w:r>
      <w:r w:rsidRPr="0068005F">
        <w:rPr>
          <w:iCs/>
          <w:lang w:val="fr-FR"/>
        </w:rPr>
        <w:t>7.2.9.2 ci-dessous.</w:t>
      </w:r>
      <w:r>
        <w:rPr>
          <w:iCs/>
          <w:lang w:val="fr-FR"/>
        </w:rPr>
        <w:t> </w:t>
      </w:r>
      <w:r w:rsidRPr="0068005F">
        <w:rPr>
          <w:iCs/>
          <w:lang w:val="fr-FR"/>
        </w:rPr>
        <w:t>».</w:t>
      </w:r>
    </w:p>
    <w:p w14:paraId="12833ADF" w14:textId="77777777" w:rsidR="00A568FC" w:rsidRPr="0068005F" w:rsidRDefault="00A568FC" w:rsidP="00A568FC">
      <w:pPr>
        <w:pStyle w:val="SingleTxtG"/>
        <w:rPr>
          <w:i/>
          <w:lang w:val="fr-FR"/>
        </w:rPr>
      </w:pPr>
      <w:r w:rsidRPr="0068005F">
        <w:rPr>
          <w:i/>
          <w:lang w:val="fr-FR"/>
        </w:rPr>
        <w:t>Paragraphe 7.1.2.7</w:t>
      </w:r>
      <w:r w:rsidRPr="00DF3176">
        <w:rPr>
          <w:lang w:val="fr-FR"/>
        </w:rPr>
        <w:t>,</w:t>
      </w:r>
      <w:r>
        <w:rPr>
          <w:i/>
          <w:lang w:val="fr-FR"/>
        </w:rPr>
        <w:t xml:space="preserve"> </w:t>
      </w:r>
      <w:r w:rsidRPr="0068005F">
        <w:rPr>
          <w:lang w:val="fr-FR"/>
        </w:rPr>
        <w:t>lire</w:t>
      </w:r>
      <w:r>
        <w:rPr>
          <w:lang w:val="fr-FR"/>
        </w:rPr>
        <w:t> </w:t>
      </w:r>
      <w:r w:rsidRPr="0068005F">
        <w:rPr>
          <w:lang w:val="fr-FR"/>
        </w:rPr>
        <w:t>:</w:t>
      </w:r>
    </w:p>
    <w:p w14:paraId="4F7647CA" w14:textId="77777777" w:rsidR="00A568FC" w:rsidRPr="0068005F" w:rsidRDefault="00A568FC" w:rsidP="00A568FC">
      <w:pPr>
        <w:pStyle w:val="SingleTxtG"/>
        <w:tabs>
          <w:tab w:val="left" w:pos="2410"/>
        </w:tabs>
        <w:ind w:left="2410" w:hanging="1276"/>
        <w:rPr>
          <w:iCs/>
          <w:lang w:val="fr-FR"/>
        </w:rPr>
      </w:pPr>
      <w:r w:rsidRPr="0068005F">
        <w:rPr>
          <w:iCs/>
          <w:lang w:val="fr-FR"/>
        </w:rPr>
        <w:t>«</w:t>
      </w:r>
      <w:r>
        <w:rPr>
          <w:iCs/>
          <w:lang w:val="fr-FR"/>
        </w:rPr>
        <w:t> </w:t>
      </w:r>
      <w:r w:rsidRPr="0068005F">
        <w:rPr>
          <w:iCs/>
          <w:lang w:val="fr-FR"/>
        </w:rPr>
        <w:t>7.1.2.7</w:t>
      </w:r>
      <w:r w:rsidRPr="0068005F">
        <w:rPr>
          <w:iCs/>
          <w:lang w:val="fr-FR"/>
        </w:rPr>
        <w:tab/>
      </w:r>
      <w:r w:rsidRPr="00DF3176">
        <w:rPr>
          <w:lang w:val="fr-FR"/>
        </w:rPr>
        <w:t>Pour</w:t>
      </w:r>
      <w:r w:rsidRPr="0068005F">
        <w:rPr>
          <w:iCs/>
          <w:lang w:val="fr-FR"/>
        </w:rPr>
        <w:t xml:space="preserve"> effectuer ces essais, il faut utiliser le plus petit et le plus grand mannequin du ou des groupes pour lesquels le dispositif de retenue est prévu. Aucun réglage du mannequin ni du dispositif amélioré de retenue pour enfants n’est autorisé pendant le cycle d’essai complet.</w:t>
      </w:r>
      <w:r>
        <w:rPr>
          <w:iCs/>
          <w:lang w:val="fr-FR"/>
        </w:rPr>
        <w:t> </w:t>
      </w:r>
      <w:r w:rsidRPr="0068005F">
        <w:rPr>
          <w:iCs/>
          <w:lang w:val="fr-FR"/>
        </w:rPr>
        <w:t>».</w:t>
      </w:r>
    </w:p>
    <w:p w14:paraId="07ACF4DE" w14:textId="77777777" w:rsidR="00A568FC" w:rsidRPr="0068005F" w:rsidRDefault="00A568FC" w:rsidP="00A568FC">
      <w:pPr>
        <w:pStyle w:val="SingleTxtG"/>
        <w:rPr>
          <w:i/>
          <w:lang w:val="fr-FR"/>
        </w:rPr>
      </w:pPr>
      <w:r w:rsidRPr="0068005F">
        <w:rPr>
          <w:i/>
          <w:lang w:val="fr-FR"/>
        </w:rPr>
        <w:t>Paragraphe 7.1.3</w:t>
      </w:r>
      <w:r w:rsidRPr="0068005F">
        <w:rPr>
          <w:lang w:val="fr-FR"/>
        </w:rPr>
        <w:t>,</w:t>
      </w:r>
      <w:r>
        <w:rPr>
          <w:lang w:val="fr-FR"/>
        </w:rPr>
        <w:t xml:space="preserve"> </w:t>
      </w:r>
      <w:r w:rsidRPr="0068005F">
        <w:rPr>
          <w:lang w:val="fr-FR"/>
        </w:rPr>
        <w:t>lire</w:t>
      </w:r>
      <w:r>
        <w:rPr>
          <w:lang w:val="fr-FR"/>
        </w:rPr>
        <w:t> </w:t>
      </w:r>
      <w:r w:rsidRPr="0068005F">
        <w:rPr>
          <w:lang w:val="fr-FR"/>
        </w:rPr>
        <w:t>:</w:t>
      </w:r>
    </w:p>
    <w:p w14:paraId="113A8C05" w14:textId="77777777" w:rsidR="00A568FC" w:rsidRPr="0068005F" w:rsidRDefault="00A568FC" w:rsidP="00A568FC">
      <w:pPr>
        <w:pStyle w:val="SingleTxtG"/>
        <w:tabs>
          <w:tab w:val="left" w:pos="2410"/>
        </w:tabs>
        <w:ind w:left="2410" w:hanging="1276"/>
        <w:rPr>
          <w:lang w:val="fr-FR"/>
        </w:rPr>
      </w:pPr>
      <w:r>
        <w:rPr>
          <w:lang w:val="fr-FR"/>
        </w:rPr>
        <w:t>« </w:t>
      </w:r>
      <w:r w:rsidRPr="0068005F">
        <w:rPr>
          <w:lang w:val="fr-FR"/>
        </w:rPr>
        <w:t>7.1.3</w:t>
      </w:r>
      <w:r w:rsidRPr="0068005F">
        <w:rPr>
          <w:lang w:val="fr-FR"/>
        </w:rPr>
        <w:tab/>
        <w:t>…</w:t>
      </w:r>
    </w:p>
    <w:p w14:paraId="0E1A451B" w14:textId="77777777" w:rsidR="00A568FC" w:rsidRPr="00DF3176" w:rsidRDefault="00A568FC" w:rsidP="00A568FC">
      <w:pPr>
        <w:pStyle w:val="SingleTxtG"/>
        <w:ind w:left="2977" w:hanging="567"/>
        <w:rPr>
          <w:iCs/>
          <w:lang w:val="fr-FR"/>
        </w:rPr>
      </w:pPr>
      <w:r w:rsidRPr="0068005F">
        <w:rPr>
          <w:iCs/>
          <w:lang w:val="fr-FR"/>
        </w:rPr>
        <w:t>e)</w:t>
      </w:r>
      <w:r w:rsidRPr="0068005F">
        <w:rPr>
          <w:iCs/>
          <w:lang w:val="fr-FR"/>
        </w:rPr>
        <w:tab/>
        <w:t>Le ou les essais dynamiques de choc latéral doivent être effectués dans cette (ces) configuration(s)</w:t>
      </w:r>
      <w:r>
        <w:rPr>
          <w:iCs/>
          <w:lang w:val="fr-FR"/>
        </w:rPr>
        <w:t> </w:t>
      </w:r>
      <w:r w:rsidRPr="0068005F">
        <w:rPr>
          <w:iCs/>
          <w:lang w:val="fr-FR"/>
        </w:rPr>
        <w:t>;</w:t>
      </w:r>
    </w:p>
    <w:p w14:paraId="20D9D382" w14:textId="77777777" w:rsidR="00A568FC" w:rsidRPr="0068005F" w:rsidRDefault="00A568FC" w:rsidP="00A568FC">
      <w:pPr>
        <w:pStyle w:val="SingleTxtG"/>
        <w:ind w:left="2977" w:hanging="567"/>
        <w:rPr>
          <w:lang w:val="fr-FR"/>
        </w:rPr>
      </w:pPr>
      <w:r w:rsidRPr="0068005F">
        <w:rPr>
          <w:lang w:val="fr-FR"/>
        </w:rPr>
        <w:t>…</w:t>
      </w:r>
      <w:r>
        <w:rPr>
          <w:lang w:val="fr-FR"/>
        </w:rPr>
        <w:t> ».</w:t>
      </w:r>
    </w:p>
    <w:p w14:paraId="5F93ECA1" w14:textId="77777777" w:rsidR="00A568FC" w:rsidRPr="0068005F" w:rsidRDefault="00A568FC" w:rsidP="00A568FC">
      <w:pPr>
        <w:pStyle w:val="SingleTxtG"/>
        <w:rPr>
          <w:i/>
          <w:iCs/>
          <w:lang w:val="fr-FR"/>
        </w:rPr>
      </w:pPr>
      <w:r w:rsidRPr="0068005F">
        <w:rPr>
          <w:i/>
          <w:iCs/>
          <w:lang w:val="fr-FR"/>
        </w:rPr>
        <w:t>Ajouter un</w:t>
      </w:r>
      <w:r>
        <w:rPr>
          <w:i/>
          <w:iCs/>
          <w:lang w:val="fr-FR"/>
        </w:rPr>
        <w:t xml:space="preserve"> nouveau paragraphe 7.1.3.5.2.3</w:t>
      </w:r>
      <w:r w:rsidRPr="00DF3176">
        <w:rPr>
          <w:iCs/>
          <w:lang w:val="fr-FR"/>
        </w:rPr>
        <w:t>,</w:t>
      </w:r>
      <w:r w:rsidRPr="0068005F">
        <w:rPr>
          <w:i/>
          <w:iCs/>
          <w:lang w:val="fr-FR"/>
        </w:rPr>
        <w:t xml:space="preserve"> </w:t>
      </w:r>
      <w:r w:rsidRPr="0068005F">
        <w:rPr>
          <w:lang w:val="fr-FR"/>
        </w:rPr>
        <w:t>libellé comme suit</w:t>
      </w:r>
      <w:r>
        <w:rPr>
          <w:lang w:val="fr-FR"/>
        </w:rPr>
        <w:t> </w:t>
      </w:r>
      <w:r w:rsidRPr="0068005F">
        <w:rPr>
          <w:lang w:val="fr-FR"/>
        </w:rPr>
        <w:t>:</w:t>
      </w:r>
    </w:p>
    <w:p w14:paraId="48E9C47D" w14:textId="77777777" w:rsidR="00A568FC" w:rsidRPr="0068005F" w:rsidRDefault="00A568FC" w:rsidP="00A568FC">
      <w:pPr>
        <w:pStyle w:val="SingleTxtG"/>
        <w:tabs>
          <w:tab w:val="left" w:pos="2410"/>
        </w:tabs>
        <w:ind w:left="2410" w:hanging="1276"/>
        <w:rPr>
          <w:iCs/>
          <w:lang w:val="fr-FR"/>
        </w:rPr>
      </w:pPr>
      <w:r>
        <w:rPr>
          <w:iCs/>
          <w:lang w:val="fr-FR"/>
        </w:rPr>
        <w:t>« 7.1.3.5.2.3</w:t>
      </w:r>
      <w:r w:rsidRPr="0068005F">
        <w:rPr>
          <w:iCs/>
          <w:lang w:val="fr-FR"/>
        </w:rPr>
        <w:tab/>
        <w:t xml:space="preserve">Installation d’un dispositif amélioré de retenue pour enfants intégral de type siège </w:t>
      </w:r>
      <w:r>
        <w:rPr>
          <w:iCs/>
          <w:lang w:val="fr-FR"/>
        </w:rPr>
        <w:t>“</w:t>
      </w:r>
      <w:r w:rsidRPr="0068005F">
        <w:rPr>
          <w:iCs/>
          <w:lang w:val="fr-FR"/>
        </w:rPr>
        <w:t>universel à ceinture</w:t>
      </w:r>
      <w:r>
        <w:rPr>
          <w:iCs/>
          <w:lang w:val="fr-FR"/>
        </w:rPr>
        <w:t>”</w:t>
      </w:r>
      <w:r w:rsidRPr="0068005F">
        <w:rPr>
          <w:iCs/>
          <w:lang w:val="fr-FR"/>
        </w:rPr>
        <w:t xml:space="preserve"> ou siège à ceinture pour véhicule spécifique sur la banquette d’essai.</w:t>
      </w:r>
    </w:p>
    <w:p w14:paraId="4B23CDBF" w14:textId="77777777" w:rsidR="00A568FC" w:rsidRPr="0068005F" w:rsidRDefault="00A568FC" w:rsidP="00A568FC">
      <w:pPr>
        <w:pStyle w:val="SingleTxtG"/>
        <w:ind w:left="2410"/>
        <w:rPr>
          <w:iCs/>
          <w:lang w:val="fr-FR"/>
        </w:rPr>
      </w:pPr>
      <w:r w:rsidRPr="0068005F">
        <w:rPr>
          <w:iCs/>
          <w:lang w:val="fr-FR"/>
        </w:rPr>
        <w:t xml:space="preserve">Le dispositif amélioré de retenue pour enfants non occupé doit être </w:t>
      </w:r>
      <w:r>
        <w:rPr>
          <w:iCs/>
          <w:lang w:val="fr-FR"/>
        </w:rPr>
        <w:t>placé sur la banquette d’essai.</w:t>
      </w:r>
    </w:p>
    <w:p w14:paraId="3798E62A" w14:textId="77777777" w:rsidR="00A568FC" w:rsidRPr="0068005F" w:rsidRDefault="00A568FC" w:rsidP="00A568FC">
      <w:pPr>
        <w:pStyle w:val="SingleTxtG"/>
        <w:ind w:left="2410"/>
        <w:rPr>
          <w:iCs/>
          <w:lang w:val="fr-FR"/>
        </w:rPr>
      </w:pPr>
      <w:r w:rsidRPr="0068005F">
        <w:rPr>
          <w:iCs/>
          <w:lang w:val="fr-FR"/>
        </w:rPr>
        <w:t xml:space="preserve">Monter le dynamomètre </w:t>
      </w:r>
      <w:r w:rsidRPr="001637AB">
        <w:rPr>
          <w:rFonts w:eastAsia="MS Mincho"/>
          <w:iCs/>
          <w:szCs w:val="22"/>
          <w:lang w:val="fr-FR"/>
        </w:rPr>
        <w:t>n</w:t>
      </w:r>
      <w:r w:rsidRPr="001637AB">
        <w:rPr>
          <w:rFonts w:eastAsia="MS Mincho"/>
          <w:iCs/>
          <w:szCs w:val="22"/>
          <w:vertAlign w:val="superscript"/>
          <w:lang w:val="fr-FR"/>
        </w:rPr>
        <w:t>o</w:t>
      </w:r>
      <w:r>
        <w:rPr>
          <w:iCs/>
          <w:lang w:val="fr-FR"/>
        </w:rPr>
        <w:t> </w:t>
      </w:r>
      <w:r w:rsidRPr="0068005F">
        <w:rPr>
          <w:iCs/>
          <w:lang w:val="fr-FR"/>
        </w:rPr>
        <w:t>1 dans la position extérieure comme indiqué sur la figure</w:t>
      </w:r>
      <w:r w:rsidR="005F2AB9">
        <w:rPr>
          <w:iCs/>
          <w:lang w:val="fr-FR"/>
        </w:rPr>
        <w:t> </w:t>
      </w:r>
      <w:r w:rsidRPr="0068005F">
        <w:rPr>
          <w:iCs/>
          <w:lang w:val="fr-FR"/>
        </w:rPr>
        <w:t xml:space="preserve">1. Installer le dispositif amélioré de retenue pour enfants dans la bonne position. Si le DARE est équipé d’un pince-ceinture agissant sur la sangle diagonale, placer le capteur </w:t>
      </w:r>
      <w:r w:rsidRPr="00895D4C">
        <w:rPr>
          <w:rFonts w:eastAsia="MS Mincho"/>
          <w:iCs/>
          <w:szCs w:val="22"/>
          <w:lang w:val="fr-FR"/>
        </w:rPr>
        <w:t>n</w:t>
      </w:r>
      <w:r w:rsidRPr="00895D4C">
        <w:rPr>
          <w:rFonts w:eastAsia="MS Mincho"/>
          <w:iCs/>
          <w:szCs w:val="22"/>
          <w:vertAlign w:val="superscript"/>
          <w:lang w:val="fr-FR"/>
        </w:rPr>
        <w:t>o</w:t>
      </w:r>
      <w:r>
        <w:rPr>
          <w:iCs/>
          <w:lang w:val="fr-FR"/>
        </w:rPr>
        <w:t> </w:t>
      </w:r>
      <w:r w:rsidRPr="0068005F">
        <w:rPr>
          <w:iCs/>
          <w:lang w:val="fr-FR"/>
        </w:rPr>
        <w:t xml:space="preserve">2 dans la position qui convient, à </w:t>
      </w:r>
      <w:r w:rsidRPr="00895D4C">
        <w:rPr>
          <w:iCs/>
          <w:spacing w:val="-2"/>
          <w:lang w:val="fr-FR"/>
        </w:rPr>
        <w:t>l’arrière du dispositif amélioré de retenue pour enfants, entre le pince-ceinture et la boucle comme indiqué ci-dessus. S’il n’existe pas de pince-ceinture</w:t>
      </w:r>
      <w:r w:rsidRPr="0068005F">
        <w:rPr>
          <w:iCs/>
          <w:lang w:val="fr-FR"/>
        </w:rPr>
        <w:t xml:space="preserve"> ou s’il est fixé à la boucle, placer le capteur en un endroit approprié, entre le renvoi au montant et le dispositif amélioré de retenue pour enfants.</w:t>
      </w:r>
    </w:p>
    <w:p w14:paraId="7FC2A18F" w14:textId="77777777" w:rsidR="00A568FC" w:rsidRPr="0068005F" w:rsidRDefault="00A568FC" w:rsidP="00A568FC">
      <w:pPr>
        <w:pStyle w:val="SingleTxtG"/>
        <w:ind w:left="2410"/>
        <w:rPr>
          <w:iCs/>
          <w:lang w:val="fr-FR"/>
        </w:rPr>
      </w:pPr>
      <w:r w:rsidRPr="0068005F">
        <w:rPr>
          <w:iCs/>
          <w:lang w:val="fr-FR"/>
        </w:rPr>
        <w:t xml:space="preserve">Régler la sangle abdominale de la ceinture de référence de façon à obtenir une tension de 50 </w:t>
      </w:r>
      <w:r>
        <w:rPr>
          <w:iCs/>
          <w:lang w:val="fr-FR"/>
        </w:rPr>
        <w:sym w:font="Symbol" w:char="F0B1"/>
      </w:r>
      <w:r w:rsidRPr="0068005F">
        <w:rPr>
          <w:iCs/>
          <w:lang w:val="fr-FR"/>
        </w:rPr>
        <w:t xml:space="preserve"> 5 N sur le capteur </w:t>
      </w:r>
      <w:r w:rsidRPr="00895D4C">
        <w:rPr>
          <w:rFonts w:eastAsia="MS Mincho"/>
          <w:iCs/>
          <w:szCs w:val="22"/>
          <w:lang w:val="fr-FR"/>
        </w:rPr>
        <w:t>n</w:t>
      </w:r>
      <w:r w:rsidRPr="00895D4C">
        <w:rPr>
          <w:rFonts w:eastAsia="MS Mincho"/>
          <w:iCs/>
          <w:szCs w:val="22"/>
          <w:vertAlign w:val="superscript"/>
          <w:lang w:val="fr-FR"/>
        </w:rPr>
        <w:t>o</w:t>
      </w:r>
      <w:r>
        <w:rPr>
          <w:iCs/>
          <w:lang w:val="fr-FR"/>
        </w:rPr>
        <w:t> </w:t>
      </w:r>
      <w:r w:rsidRPr="0068005F">
        <w:rPr>
          <w:iCs/>
          <w:lang w:val="fr-FR"/>
        </w:rPr>
        <w:t>1. Sur la sangle, tracer à la craie un repère indiquant l’endroit où elle pas</w:t>
      </w:r>
      <w:r>
        <w:rPr>
          <w:iCs/>
          <w:lang w:val="fr-FR"/>
        </w:rPr>
        <w:t>se à travers la boucle simulée.</w:t>
      </w:r>
    </w:p>
    <w:p w14:paraId="68BCF604" w14:textId="77777777" w:rsidR="00A568FC" w:rsidRPr="0068005F" w:rsidRDefault="00A568FC" w:rsidP="00A568FC">
      <w:pPr>
        <w:pStyle w:val="SingleTxtG"/>
        <w:ind w:left="2410"/>
        <w:rPr>
          <w:iCs/>
          <w:lang w:val="fr-FR"/>
        </w:rPr>
      </w:pPr>
      <w:r w:rsidRPr="0068005F">
        <w:rPr>
          <w:iCs/>
          <w:lang w:val="fr-FR"/>
        </w:rPr>
        <w:t xml:space="preserve">Tout en maintenant la ceinture dans cette position, régler la sangle diagonale de façon à obtenir une tension de 50 </w:t>
      </w:r>
      <w:r>
        <w:rPr>
          <w:iCs/>
          <w:lang w:val="fr-FR"/>
        </w:rPr>
        <w:sym w:font="Symbol" w:char="F0B1"/>
      </w:r>
      <w:r w:rsidRPr="0068005F">
        <w:rPr>
          <w:iCs/>
          <w:lang w:val="fr-FR"/>
        </w:rPr>
        <w:t xml:space="preserve"> 5 N sur le capteur </w:t>
      </w:r>
      <w:r w:rsidRPr="00895D4C">
        <w:rPr>
          <w:rFonts w:eastAsia="MS Mincho"/>
          <w:iCs/>
          <w:szCs w:val="22"/>
          <w:lang w:val="fr-FR"/>
        </w:rPr>
        <w:t>n</w:t>
      </w:r>
      <w:r w:rsidRPr="00895D4C">
        <w:rPr>
          <w:rFonts w:eastAsia="MS Mincho"/>
          <w:iCs/>
          <w:szCs w:val="22"/>
          <w:vertAlign w:val="superscript"/>
          <w:lang w:val="fr-FR"/>
        </w:rPr>
        <w:t>o</w:t>
      </w:r>
      <w:r>
        <w:rPr>
          <w:iCs/>
          <w:lang w:val="fr-FR"/>
        </w:rPr>
        <w:t> </w:t>
      </w:r>
      <w:r w:rsidRPr="0068005F">
        <w:rPr>
          <w:iCs/>
          <w:lang w:val="fr-FR"/>
        </w:rPr>
        <w:t xml:space="preserve">2, soit en bloquant la sangle dans le dispositif de blocage du dispositif amélioré de retenue pour enfants soit en tirant la ceinture entre le système de fermeture et l’enrouleur. Si la tension sur le capteur </w:t>
      </w:r>
      <w:r w:rsidRPr="00895D4C">
        <w:rPr>
          <w:rFonts w:eastAsia="MS Mincho"/>
          <w:iCs/>
          <w:szCs w:val="22"/>
          <w:lang w:val="fr-FR"/>
        </w:rPr>
        <w:t>n</w:t>
      </w:r>
      <w:r w:rsidRPr="00895D4C">
        <w:rPr>
          <w:rFonts w:eastAsia="MS Mincho"/>
          <w:iCs/>
          <w:szCs w:val="22"/>
          <w:vertAlign w:val="superscript"/>
          <w:lang w:val="fr-FR"/>
        </w:rPr>
        <w:t>o</w:t>
      </w:r>
      <w:r>
        <w:rPr>
          <w:iCs/>
          <w:lang w:val="fr-FR"/>
        </w:rPr>
        <w:t> </w:t>
      </w:r>
      <w:r w:rsidRPr="0068005F">
        <w:rPr>
          <w:iCs/>
          <w:lang w:val="fr-FR"/>
        </w:rPr>
        <w:t>2 est obtenue en tirant la ceinture entre le système de fermeture et l’enrouleur, le mécanisme de fermeture doit être bloqué.</w:t>
      </w:r>
    </w:p>
    <w:p w14:paraId="3436D617" w14:textId="77777777" w:rsidR="00A568FC" w:rsidRPr="00895D4C" w:rsidRDefault="00A568FC" w:rsidP="00A568FC">
      <w:pPr>
        <w:pStyle w:val="SingleTxtG"/>
        <w:ind w:left="2410"/>
        <w:rPr>
          <w:iCs/>
          <w:spacing w:val="-2"/>
          <w:lang w:val="fr-FR"/>
        </w:rPr>
      </w:pPr>
      <w:r w:rsidRPr="0068005F">
        <w:rPr>
          <w:iCs/>
          <w:lang w:val="fr-FR"/>
        </w:rPr>
        <w:t>Dérouler complètement la sangle et la rembobiner de telle sorte qu’il y ait une tension de 4</w:t>
      </w:r>
      <w:r w:rsidR="005F2AB9">
        <w:rPr>
          <w:iCs/>
          <w:lang w:val="fr-FR"/>
        </w:rPr>
        <w:t> </w:t>
      </w:r>
      <w:r>
        <w:rPr>
          <w:iCs/>
          <w:lang w:val="fr-FR"/>
        </w:rPr>
        <w:sym w:font="Symbol" w:char="F0B1"/>
      </w:r>
      <w:r w:rsidR="005F2AB9">
        <w:rPr>
          <w:iCs/>
          <w:lang w:val="fr-FR"/>
        </w:rPr>
        <w:t> </w:t>
      </w:r>
      <w:r w:rsidRPr="0068005F">
        <w:rPr>
          <w:iCs/>
          <w:lang w:val="fr-FR"/>
        </w:rPr>
        <w:t>3</w:t>
      </w:r>
      <w:r w:rsidR="005F2AB9">
        <w:rPr>
          <w:iCs/>
          <w:lang w:val="fr-FR"/>
        </w:rPr>
        <w:t> </w:t>
      </w:r>
      <w:r w:rsidRPr="0068005F">
        <w:rPr>
          <w:iCs/>
          <w:lang w:val="fr-FR"/>
        </w:rPr>
        <w:t xml:space="preserve">N dans la ceinture entre l’enrouleur et le renvoi au </w:t>
      </w:r>
      <w:r w:rsidRPr="00895D4C">
        <w:rPr>
          <w:iCs/>
          <w:spacing w:val="-2"/>
          <w:lang w:val="fr-FR"/>
        </w:rPr>
        <w:t>montant. La bobine de l’enrouleur doit être bloquée avant l’essai dynamique.</w:t>
      </w:r>
    </w:p>
    <w:p w14:paraId="36BFF3A4" w14:textId="77777777" w:rsidR="00A568FC" w:rsidRDefault="00A568FC" w:rsidP="00A568FC">
      <w:pPr>
        <w:pStyle w:val="SingleTxtG"/>
        <w:ind w:left="2410"/>
      </w:pPr>
      <w:r w:rsidRPr="0068005F">
        <w:rPr>
          <w:iCs/>
          <w:lang w:val="fr-FR"/>
        </w:rPr>
        <w:t>Le mannequin doit être placé dans le dispositif amélioré de retenue pour enfants</w:t>
      </w:r>
      <w:r>
        <w:rPr>
          <w:iCs/>
          <w:lang w:val="fr-FR"/>
        </w:rPr>
        <w:t> </w:t>
      </w:r>
      <w:r w:rsidRPr="0068005F">
        <w:rPr>
          <w:iCs/>
          <w:lang w:val="fr-FR"/>
        </w:rPr>
        <w:t>; il doit être séparé du dossier du siège par une cale flexible de 2,5</w:t>
      </w:r>
      <w:r>
        <w:rPr>
          <w:iCs/>
          <w:lang w:val="fr-FR"/>
        </w:rPr>
        <w:t> </w:t>
      </w:r>
      <w:r w:rsidRPr="0068005F">
        <w:rPr>
          <w:iCs/>
          <w:lang w:val="fr-FR"/>
        </w:rPr>
        <w:t>cm d’épaisseur, de 6</w:t>
      </w:r>
      <w:r w:rsidR="005F2AB9">
        <w:rPr>
          <w:iCs/>
          <w:lang w:val="fr-FR"/>
        </w:rPr>
        <w:t> </w:t>
      </w:r>
      <w:r w:rsidRPr="0068005F">
        <w:rPr>
          <w:iCs/>
          <w:lang w:val="fr-FR"/>
        </w:rPr>
        <w:t xml:space="preserve">cm de largeur, et d’une longueur égale à la hauteur des épaules moins la hauteur de la cuisse, mesurées en position assise du mannequin soumis à l’essai. On trouvera ci-après un tableau de correspondance entre la hauteur de la cale et la taille du mannequin. La cale </w:t>
      </w:r>
      <w:r w:rsidRPr="0068005F">
        <w:rPr>
          <w:iCs/>
          <w:lang w:val="fr-FR"/>
        </w:rPr>
        <w:lastRenderedPageBreak/>
        <w:t>doit suivre d’aussi près que possible la courbure du siège et son extrémité inférieure, et être située à la hauteur de l’articulation de la hanche du mannequin.</w:t>
      </w:r>
    </w:p>
    <w:tbl>
      <w:tblPr>
        <w:tblStyle w:val="TabNum"/>
        <w:tblW w:w="7371" w:type="dxa"/>
        <w:tblInd w:w="1134" w:type="dxa"/>
        <w:tblLayout w:type="fixed"/>
        <w:tblLook w:val="05E0" w:firstRow="1" w:lastRow="1" w:firstColumn="1" w:lastColumn="1" w:noHBand="0" w:noVBand="1"/>
      </w:tblPr>
      <w:tblGrid>
        <w:gridCol w:w="1657"/>
        <w:gridCol w:w="717"/>
        <w:gridCol w:w="718"/>
        <w:gridCol w:w="719"/>
        <w:gridCol w:w="719"/>
        <w:gridCol w:w="719"/>
        <w:gridCol w:w="719"/>
        <w:gridCol w:w="1403"/>
      </w:tblGrid>
      <w:tr w:rsidR="00A568FC" w:rsidRPr="00FA712F" w14:paraId="7E2A73EF" w14:textId="77777777" w:rsidTr="00F93F1E">
        <w:trPr>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auto"/>
            <w:hideMark/>
          </w:tcPr>
          <w:p w14:paraId="7CF2B8C2" w14:textId="77777777" w:rsidR="00A568FC" w:rsidRPr="00D14ACA" w:rsidRDefault="00A568FC" w:rsidP="00F93F1E">
            <w:pPr>
              <w:spacing w:before="80" w:after="80" w:line="200" w:lineRule="exact"/>
              <w:rPr>
                <w:i/>
                <w:sz w:val="16"/>
              </w:rPr>
            </w:pPr>
          </w:p>
        </w:tc>
        <w:tc>
          <w:tcPr>
            <w:tcW w:w="793" w:type="dxa"/>
            <w:tcBorders>
              <w:bottom w:val="single" w:sz="12" w:space="0" w:color="auto"/>
            </w:tcBorders>
          </w:tcPr>
          <w:p w14:paraId="06A6F70C" w14:textId="77777777" w:rsidR="00A568FC" w:rsidRPr="00D14ACA"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793" w:type="dxa"/>
            <w:tcBorders>
              <w:top w:val="single" w:sz="4" w:space="0" w:color="auto"/>
              <w:bottom w:val="single" w:sz="12" w:space="0" w:color="auto"/>
            </w:tcBorders>
            <w:shd w:val="clear" w:color="auto" w:fill="auto"/>
            <w:hideMark/>
          </w:tcPr>
          <w:p w14:paraId="4E60318B" w14:textId="77777777" w:rsidR="00A568FC" w:rsidRPr="00FA712F"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A712F">
              <w:rPr>
                <w:i/>
                <w:sz w:val="16"/>
              </w:rPr>
              <w:t>Q0</w:t>
            </w:r>
          </w:p>
        </w:tc>
        <w:tc>
          <w:tcPr>
            <w:tcW w:w="794" w:type="dxa"/>
            <w:tcBorders>
              <w:top w:val="single" w:sz="4" w:space="0" w:color="auto"/>
              <w:bottom w:val="single" w:sz="12" w:space="0" w:color="auto"/>
            </w:tcBorders>
            <w:shd w:val="clear" w:color="auto" w:fill="auto"/>
            <w:hideMark/>
          </w:tcPr>
          <w:p w14:paraId="5B598573" w14:textId="77777777" w:rsidR="00A568FC" w:rsidRPr="00FA712F"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A712F">
              <w:rPr>
                <w:i/>
                <w:sz w:val="16"/>
              </w:rPr>
              <w:t>Q1</w:t>
            </w:r>
          </w:p>
        </w:tc>
        <w:tc>
          <w:tcPr>
            <w:tcW w:w="794" w:type="dxa"/>
            <w:tcBorders>
              <w:top w:val="single" w:sz="4" w:space="0" w:color="auto"/>
              <w:bottom w:val="single" w:sz="12" w:space="0" w:color="auto"/>
            </w:tcBorders>
            <w:shd w:val="clear" w:color="auto" w:fill="auto"/>
            <w:hideMark/>
          </w:tcPr>
          <w:p w14:paraId="14617275" w14:textId="77777777" w:rsidR="00A568FC" w:rsidRPr="00FA712F"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Pr>
                <w:i/>
                <w:sz w:val="16"/>
              </w:rPr>
              <w:t>Q1,</w:t>
            </w:r>
            <w:r w:rsidRPr="00FA712F">
              <w:rPr>
                <w:i/>
                <w:sz w:val="16"/>
              </w:rPr>
              <w:t>5</w:t>
            </w:r>
          </w:p>
        </w:tc>
        <w:tc>
          <w:tcPr>
            <w:tcW w:w="794" w:type="dxa"/>
            <w:tcBorders>
              <w:top w:val="single" w:sz="4" w:space="0" w:color="auto"/>
              <w:bottom w:val="single" w:sz="12" w:space="0" w:color="auto"/>
            </w:tcBorders>
            <w:shd w:val="clear" w:color="auto" w:fill="auto"/>
            <w:hideMark/>
          </w:tcPr>
          <w:p w14:paraId="7970B8A2" w14:textId="77777777" w:rsidR="00A568FC" w:rsidRPr="00FA712F"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A712F">
              <w:rPr>
                <w:i/>
                <w:sz w:val="16"/>
              </w:rPr>
              <w:t>Q3</w:t>
            </w:r>
          </w:p>
        </w:tc>
        <w:tc>
          <w:tcPr>
            <w:tcW w:w="794" w:type="dxa"/>
            <w:tcBorders>
              <w:top w:val="single" w:sz="4" w:space="0" w:color="auto"/>
              <w:bottom w:val="single" w:sz="12" w:space="0" w:color="auto"/>
            </w:tcBorders>
            <w:shd w:val="clear" w:color="auto" w:fill="auto"/>
            <w:hideMark/>
          </w:tcPr>
          <w:p w14:paraId="74681FA7" w14:textId="77777777" w:rsidR="00A568FC" w:rsidRPr="00FA712F"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A712F">
              <w:rPr>
                <w:i/>
                <w:sz w:val="16"/>
              </w:rPr>
              <w:t>Q6</w:t>
            </w:r>
          </w:p>
        </w:tc>
        <w:tc>
          <w:tcPr>
            <w:tcW w:w="1558" w:type="dxa"/>
            <w:tcBorders>
              <w:top w:val="single" w:sz="4" w:space="0" w:color="auto"/>
              <w:bottom w:val="single" w:sz="12" w:space="0" w:color="auto"/>
            </w:tcBorders>
            <w:shd w:val="clear" w:color="auto" w:fill="auto"/>
            <w:hideMark/>
          </w:tcPr>
          <w:p w14:paraId="59932CCC" w14:textId="77777777" w:rsidR="00A568FC" w:rsidRPr="00895D4C"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szCs w:val="16"/>
              </w:rPr>
            </w:pPr>
            <w:r w:rsidRPr="00895D4C">
              <w:rPr>
                <w:i/>
                <w:iCs/>
                <w:sz w:val="16"/>
                <w:szCs w:val="16"/>
                <w:lang w:eastAsia="fr-FR"/>
              </w:rPr>
              <w:t>Q10</w:t>
            </w:r>
            <w:r w:rsidRPr="00895D4C">
              <w:rPr>
                <w:i/>
                <w:iCs/>
                <w:sz w:val="16"/>
                <w:szCs w:val="16"/>
                <w:lang w:eastAsia="fr-FR"/>
              </w:rPr>
              <w:br/>
              <w:t>(valeur théorique)</w:t>
            </w:r>
          </w:p>
        </w:tc>
      </w:tr>
      <w:tr w:rsidR="00A568FC" w:rsidRPr="00895D4C" w14:paraId="71B9600D" w14:textId="77777777" w:rsidTr="00F93F1E">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bottom w:val="single" w:sz="4" w:space="0" w:color="auto"/>
            </w:tcBorders>
            <w:hideMark/>
          </w:tcPr>
          <w:p w14:paraId="3DAE9242" w14:textId="77777777" w:rsidR="00A568FC" w:rsidRPr="00FA712F" w:rsidRDefault="00A568FC" w:rsidP="00F93F1E">
            <w:pPr>
              <w:spacing w:before="80" w:after="80"/>
              <w:rPr>
                <w:i/>
              </w:rPr>
            </w:pPr>
          </w:p>
        </w:tc>
        <w:tc>
          <w:tcPr>
            <w:tcW w:w="793" w:type="dxa"/>
            <w:tcBorders>
              <w:top w:val="single" w:sz="12" w:space="0" w:color="auto"/>
              <w:bottom w:val="single" w:sz="4" w:space="0" w:color="auto"/>
            </w:tcBorders>
          </w:tcPr>
          <w:p w14:paraId="6D2DC052" w14:textId="77777777" w:rsidR="00A568FC" w:rsidRPr="00895D4C" w:rsidRDefault="00A568FC" w:rsidP="00F93F1E">
            <w:pPr>
              <w:spacing w:before="80" w:after="80"/>
              <w:cnfStyle w:val="000000000000" w:firstRow="0" w:lastRow="0" w:firstColumn="0" w:lastColumn="0" w:oddVBand="0" w:evenVBand="0" w:oddHBand="0" w:evenHBand="0" w:firstRowFirstColumn="0" w:firstRowLastColumn="0" w:lastRowFirstColumn="0" w:lastRowLastColumn="0"/>
              <w:rPr>
                <w:i/>
                <w:iCs/>
                <w:sz w:val="16"/>
                <w:szCs w:val="16"/>
              </w:rPr>
            </w:pPr>
          </w:p>
        </w:tc>
        <w:tc>
          <w:tcPr>
            <w:tcW w:w="5527" w:type="dxa"/>
            <w:gridSpan w:val="6"/>
            <w:tcBorders>
              <w:top w:val="single" w:sz="12" w:space="0" w:color="auto"/>
              <w:bottom w:val="single" w:sz="4" w:space="0" w:color="auto"/>
            </w:tcBorders>
            <w:hideMark/>
          </w:tcPr>
          <w:p w14:paraId="0F37FB89" w14:textId="77777777" w:rsidR="00A568FC" w:rsidRPr="00895D4C" w:rsidRDefault="00A568FC" w:rsidP="00F93F1E">
            <w:pPr>
              <w:spacing w:before="80" w:after="80"/>
              <w:cnfStyle w:val="000000000000" w:firstRow="0" w:lastRow="0" w:firstColumn="0" w:lastColumn="0" w:oddVBand="0" w:evenVBand="0" w:oddHBand="0" w:evenHBand="0" w:firstRowFirstColumn="0" w:firstRowLastColumn="0" w:lastRowFirstColumn="0" w:lastRowLastColumn="0"/>
              <w:rPr>
                <w:i/>
                <w:sz w:val="16"/>
                <w:szCs w:val="16"/>
              </w:rPr>
            </w:pPr>
            <w:r w:rsidRPr="00895D4C">
              <w:rPr>
                <w:i/>
                <w:iCs/>
                <w:sz w:val="16"/>
                <w:szCs w:val="16"/>
              </w:rPr>
              <w:t>Dimensions en mm</w:t>
            </w:r>
          </w:p>
        </w:tc>
      </w:tr>
      <w:tr w:rsidR="00A568FC" w:rsidRPr="001637AB" w14:paraId="608759B0" w14:textId="77777777" w:rsidTr="00F93F1E">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hideMark/>
          </w:tcPr>
          <w:p w14:paraId="6FA6D625" w14:textId="77777777" w:rsidR="00A568FC" w:rsidRPr="001637AB" w:rsidRDefault="00A568FC" w:rsidP="00F93F1E">
            <w:pPr>
              <w:rPr>
                <w:szCs w:val="18"/>
              </w:rPr>
            </w:pPr>
            <w:r w:rsidRPr="001637AB">
              <w:rPr>
                <w:iCs/>
                <w:szCs w:val="18"/>
              </w:rPr>
              <w:t xml:space="preserve">Hauteur de la cale servant à positionner </w:t>
            </w:r>
            <w:r>
              <w:rPr>
                <w:iCs/>
                <w:szCs w:val="18"/>
              </w:rPr>
              <w:br/>
            </w:r>
            <w:r w:rsidRPr="001637AB">
              <w:rPr>
                <w:iCs/>
                <w:szCs w:val="18"/>
              </w:rPr>
              <w:t>le mannequin</w:t>
            </w:r>
          </w:p>
        </w:tc>
        <w:tc>
          <w:tcPr>
            <w:tcW w:w="793" w:type="dxa"/>
            <w:tcBorders>
              <w:top w:val="single" w:sz="4" w:space="0" w:color="auto"/>
            </w:tcBorders>
          </w:tcPr>
          <w:p w14:paraId="6E723A5B" w14:textId="77777777" w:rsidR="00A568FC" w:rsidRPr="001637AB" w:rsidRDefault="00A568FC" w:rsidP="00F93F1E">
            <w:pPr>
              <w:cnfStyle w:val="000000000000" w:firstRow="0" w:lastRow="0" w:firstColumn="0" w:lastColumn="0" w:oddVBand="0" w:evenVBand="0" w:oddHBand="0" w:evenHBand="0" w:firstRowFirstColumn="0" w:firstRowLastColumn="0" w:lastRowFirstColumn="0" w:lastRowLastColumn="0"/>
              <w:rPr>
                <w:szCs w:val="18"/>
              </w:rPr>
            </w:pPr>
          </w:p>
        </w:tc>
        <w:tc>
          <w:tcPr>
            <w:tcW w:w="793" w:type="dxa"/>
            <w:tcBorders>
              <w:top w:val="single" w:sz="4" w:space="0" w:color="auto"/>
            </w:tcBorders>
            <w:hideMark/>
          </w:tcPr>
          <w:p w14:paraId="2F35AB12" w14:textId="77777777" w:rsidR="00A568FC" w:rsidRPr="001637AB" w:rsidRDefault="00A568FC" w:rsidP="00F93F1E">
            <w:pPr>
              <w:cnfStyle w:val="000000000000" w:firstRow="0" w:lastRow="0" w:firstColumn="0" w:lastColumn="0" w:oddVBand="0" w:evenVBand="0" w:oddHBand="0" w:evenHBand="0" w:firstRowFirstColumn="0" w:firstRowLastColumn="0" w:lastRowFirstColumn="0" w:lastRowLastColumn="0"/>
              <w:rPr>
                <w:szCs w:val="18"/>
              </w:rPr>
            </w:pPr>
            <w:r w:rsidRPr="001637AB">
              <w:rPr>
                <w:szCs w:val="18"/>
              </w:rPr>
              <w:t xml:space="preserve">173 </w:t>
            </w:r>
            <w:r w:rsidRPr="001637AB">
              <w:rPr>
                <w:szCs w:val="18"/>
              </w:rPr>
              <w:sym w:font="Symbol" w:char="F0B1"/>
            </w:r>
            <w:r w:rsidRPr="001637AB">
              <w:rPr>
                <w:szCs w:val="18"/>
              </w:rPr>
              <w:t xml:space="preserve"> 2</w:t>
            </w:r>
          </w:p>
        </w:tc>
        <w:tc>
          <w:tcPr>
            <w:tcW w:w="794" w:type="dxa"/>
            <w:tcBorders>
              <w:top w:val="single" w:sz="4" w:space="0" w:color="auto"/>
            </w:tcBorders>
            <w:hideMark/>
          </w:tcPr>
          <w:p w14:paraId="38F0AEAD" w14:textId="77777777" w:rsidR="00A568FC" w:rsidRPr="001637AB" w:rsidRDefault="00A568FC" w:rsidP="00F93F1E">
            <w:pPr>
              <w:cnfStyle w:val="000000000000" w:firstRow="0" w:lastRow="0" w:firstColumn="0" w:lastColumn="0" w:oddVBand="0" w:evenVBand="0" w:oddHBand="0" w:evenHBand="0" w:firstRowFirstColumn="0" w:firstRowLastColumn="0" w:lastRowFirstColumn="0" w:lastRowLastColumn="0"/>
              <w:rPr>
                <w:szCs w:val="18"/>
              </w:rPr>
            </w:pPr>
            <w:r w:rsidRPr="001637AB">
              <w:rPr>
                <w:szCs w:val="18"/>
              </w:rPr>
              <w:t xml:space="preserve">229 </w:t>
            </w:r>
            <w:r w:rsidRPr="001637AB">
              <w:rPr>
                <w:szCs w:val="18"/>
              </w:rPr>
              <w:sym w:font="Symbol" w:char="F0B1"/>
            </w:r>
            <w:r w:rsidRPr="001637AB">
              <w:rPr>
                <w:szCs w:val="18"/>
              </w:rPr>
              <w:t xml:space="preserve"> 2</w:t>
            </w:r>
          </w:p>
        </w:tc>
        <w:tc>
          <w:tcPr>
            <w:tcW w:w="794" w:type="dxa"/>
            <w:tcBorders>
              <w:top w:val="single" w:sz="4" w:space="0" w:color="auto"/>
            </w:tcBorders>
            <w:hideMark/>
          </w:tcPr>
          <w:p w14:paraId="0469F439" w14:textId="77777777" w:rsidR="00A568FC" w:rsidRPr="001637AB" w:rsidRDefault="00A568FC" w:rsidP="00F93F1E">
            <w:pPr>
              <w:cnfStyle w:val="000000000000" w:firstRow="0" w:lastRow="0" w:firstColumn="0" w:lastColumn="0" w:oddVBand="0" w:evenVBand="0" w:oddHBand="0" w:evenHBand="0" w:firstRowFirstColumn="0" w:firstRowLastColumn="0" w:lastRowFirstColumn="0" w:lastRowLastColumn="0"/>
              <w:rPr>
                <w:szCs w:val="18"/>
              </w:rPr>
            </w:pPr>
            <w:r w:rsidRPr="001637AB">
              <w:rPr>
                <w:szCs w:val="18"/>
              </w:rPr>
              <w:t xml:space="preserve">237 </w:t>
            </w:r>
            <w:r w:rsidRPr="001637AB">
              <w:rPr>
                <w:szCs w:val="18"/>
              </w:rPr>
              <w:sym w:font="Symbol" w:char="F0B1"/>
            </w:r>
            <w:r w:rsidRPr="001637AB">
              <w:rPr>
                <w:szCs w:val="18"/>
              </w:rPr>
              <w:t xml:space="preserve"> 2</w:t>
            </w:r>
          </w:p>
        </w:tc>
        <w:tc>
          <w:tcPr>
            <w:tcW w:w="794" w:type="dxa"/>
            <w:tcBorders>
              <w:top w:val="single" w:sz="4" w:space="0" w:color="auto"/>
            </w:tcBorders>
            <w:hideMark/>
          </w:tcPr>
          <w:p w14:paraId="6FCAEC38" w14:textId="77777777" w:rsidR="00A568FC" w:rsidRPr="001637AB" w:rsidRDefault="00A568FC" w:rsidP="00F93F1E">
            <w:pPr>
              <w:cnfStyle w:val="000000000000" w:firstRow="0" w:lastRow="0" w:firstColumn="0" w:lastColumn="0" w:oddVBand="0" w:evenVBand="0" w:oddHBand="0" w:evenHBand="0" w:firstRowFirstColumn="0" w:firstRowLastColumn="0" w:lastRowFirstColumn="0" w:lastRowLastColumn="0"/>
              <w:rPr>
                <w:szCs w:val="18"/>
              </w:rPr>
            </w:pPr>
            <w:r w:rsidRPr="001637AB">
              <w:rPr>
                <w:szCs w:val="18"/>
              </w:rPr>
              <w:t xml:space="preserve">250 </w:t>
            </w:r>
            <w:r w:rsidRPr="001637AB">
              <w:rPr>
                <w:szCs w:val="18"/>
              </w:rPr>
              <w:sym w:font="Symbol" w:char="F0B1"/>
            </w:r>
            <w:r w:rsidRPr="001637AB">
              <w:rPr>
                <w:szCs w:val="18"/>
              </w:rPr>
              <w:t xml:space="preserve"> 2</w:t>
            </w:r>
          </w:p>
        </w:tc>
        <w:tc>
          <w:tcPr>
            <w:tcW w:w="794" w:type="dxa"/>
            <w:tcBorders>
              <w:top w:val="single" w:sz="4" w:space="0" w:color="auto"/>
            </w:tcBorders>
            <w:hideMark/>
          </w:tcPr>
          <w:p w14:paraId="56D5256A" w14:textId="77777777" w:rsidR="00A568FC" w:rsidRPr="001637AB" w:rsidRDefault="00A568FC" w:rsidP="00F93F1E">
            <w:pPr>
              <w:cnfStyle w:val="000000000000" w:firstRow="0" w:lastRow="0" w:firstColumn="0" w:lastColumn="0" w:oddVBand="0" w:evenVBand="0" w:oddHBand="0" w:evenHBand="0" w:firstRowFirstColumn="0" w:firstRowLastColumn="0" w:lastRowFirstColumn="0" w:lastRowLastColumn="0"/>
              <w:rPr>
                <w:szCs w:val="18"/>
              </w:rPr>
            </w:pPr>
            <w:r w:rsidRPr="001637AB">
              <w:rPr>
                <w:szCs w:val="18"/>
              </w:rPr>
              <w:t xml:space="preserve">270 </w:t>
            </w:r>
            <w:r w:rsidRPr="001637AB">
              <w:rPr>
                <w:szCs w:val="18"/>
              </w:rPr>
              <w:sym w:font="Symbol" w:char="F0B1"/>
            </w:r>
            <w:r w:rsidRPr="001637AB">
              <w:rPr>
                <w:szCs w:val="18"/>
              </w:rPr>
              <w:t xml:space="preserve"> 2</w:t>
            </w:r>
          </w:p>
        </w:tc>
        <w:tc>
          <w:tcPr>
            <w:tcW w:w="1558" w:type="dxa"/>
            <w:tcBorders>
              <w:top w:val="single" w:sz="4" w:space="0" w:color="auto"/>
            </w:tcBorders>
            <w:hideMark/>
          </w:tcPr>
          <w:p w14:paraId="4A094420" w14:textId="77777777" w:rsidR="00A568FC" w:rsidRPr="001637AB" w:rsidRDefault="00A568FC" w:rsidP="00F93F1E">
            <w:pPr>
              <w:cnfStyle w:val="000000000000" w:firstRow="0" w:lastRow="0" w:firstColumn="0" w:lastColumn="0" w:oddVBand="0" w:evenVBand="0" w:oddHBand="0" w:evenHBand="0" w:firstRowFirstColumn="0" w:firstRowLastColumn="0" w:lastRowFirstColumn="0" w:lastRowLastColumn="0"/>
              <w:rPr>
                <w:szCs w:val="18"/>
              </w:rPr>
            </w:pPr>
            <w:r w:rsidRPr="001637AB">
              <w:rPr>
                <w:szCs w:val="18"/>
              </w:rPr>
              <w:t xml:space="preserve">359 </w:t>
            </w:r>
            <w:r w:rsidRPr="001637AB">
              <w:rPr>
                <w:szCs w:val="18"/>
              </w:rPr>
              <w:sym w:font="Symbol" w:char="F0B1"/>
            </w:r>
            <w:r w:rsidRPr="001637AB">
              <w:rPr>
                <w:szCs w:val="18"/>
              </w:rPr>
              <w:t xml:space="preserve"> 2</w:t>
            </w:r>
          </w:p>
        </w:tc>
      </w:tr>
    </w:tbl>
    <w:p w14:paraId="43889B84" w14:textId="77777777" w:rsidR="00A568FC" w:rsidRPr="0068005F" w:rsidRDefault="00A568FC" w:rsidP="00A568FC">
      <w:pPr>
        <w:pStyle w:val="SingleTxtG"/>
        <w:spacing w:before="120"/>
        <w:ind w:left="2410"/>
        <w:rPr>
          <w:iCs/>
          <w:lang w:val="fr-FR"/>
        </w:rPr>
      </w:pPr>
      <w:r w:rsidRPr="0068005F">
        <w:rPr>
          <w:iCs/>
          <w:lang w:val="fr-FR"/>
        </w:rPr>
        <w:t xml:space="preserve">Tendre la ceinture du dispositif amélioré de retenue pour enfants conformément aux instructions du fabricant, mais en appliquant une force de traction supérieure de 250 </w:t>
      </w:r>
      <w:r w:rsidRPr="001637AB">
        <w:rPr>
          <w:sz w:val="18"/>
          <w:szCs w:val="18"/>
        </w:rPr>
        <w:sym w:font="Symbol" w:char="F0B1"/>
      </w:r>
      <w:r w:rsidRPr="0068005F">
        <w:rPr>
          <w:iCs/>
          <w:lang w:val="fr-FR"/>
        </w:rPr>
        <w:t xml:space="preserve"> 25 N à la force nécessaire pour surmonter la friction entre la sangle et le tendeur, l’angle de déviation de la sangle au niveau du tendeur étant égal à 45 </w:t>
      </w:r>
      <w:r w:rsidRPr="001637AB">
        <w:rPr>
          <w:sz w:val="18"/>
          <w:szCs w:val="18"/>
        </w:rPr>
        <w:sym w:font="Symbol" w:char="F0B1"/>
      </w:r>
      <w:r w:rsidRPr="0068005F">
        <w:rPr>
          <w:iCs/>
          <w:lang w:val="fr-FR"/>
        </w:rPr>
        <w:t xml:space="preserve"> 5° ou à la valeur prescrite par le fabricant.</w:t>
      </w:r>
      <w:r>
        <w:rPr>
          <w:iCs/>
          <w:lang w:val="fr-FR"/>
        </w:rPr>
        <w:t xml:space="preserve"> </w:t>
      </w:r>
    </w:p>
    <w:p w14:paraId="6AC2E3FA" w14:textId="77777777" w:rsidR="00A568FC" w:rsidRPr="0068005F" w:rsidRDefault="00A568FC" w:rsidP="00A568FC">
      <w:pPr>
        <w:pStyle w:val="SingleTxtG"/>
        <w:ind w:left="2410"/>
        <w:rPr>
          <w:iCs/>
          <w:u w:val="single"/>
          <w:lang w:val="fr-FR"/>
        </w:rPr>
      </w:pPr>
      <w:r w:rsidRPr="0068005F">
        <w:rPr>
          <w:iCs/>
          <w:lang w:val="fr-FR"/>
        </w:rPr>
        <w:t>La cale doit être enlevée et le mannequin repoussé contre le dossier du siège. Le mou des sangles du harnais doit être réparti uniformément.</w:t>
      </w:r>
      <w:r>
        <w:rPr>
          <w:iCs/>
          <w:lang w:val="fr-FR"/>
        </w:rPr>
        <w:t> </w:t>
      </w:r>
      <w:r w:rsidRPr="0068005F">
        <w:rPr>
          <w:iCs/>
          <w:lang w:val="fr-FR"/>
        </w:rPr>
        <w:t>».</w:t>
      </w:r>
    </w:p>
    <w:p w14:paraId="51B0E388" w14:textId="77777777" w:rsidR="00A568FC" w:rsidRPr="0068005F" w:rsidRDefault="00A568FC" w:rsidP="00A568FC">
      <w:pPr>
        <w:pStyle w:val="SingleTxtG"/>
        <w:rPr>
          <w:lang w:val="fr-FR"/>
        </w:rPr>
      </w:pPr>
      <w:r w:rsidRPr="00895D4C">
        <w:rPr>
          <w:i/>
          <w:lang w:val="fr-FR"/>
        </w:rPr>
        <w:t xml:space="preserve">L’ancien </w:t>
      </w:r>
      <w:r w:rsidRPr="00895D4C">
        <w:rPr>
          <w:i/>
        </w:rPr>
        <w:t>paragraphe</w:t>
      </w:r>
      <w:r w:rsidRPr="00895D4C">
        <w:rPr>
          <w:i/>
          <w:lang w:val="fr-FR"/>
        </w:rPr>
        <w:t xml:space="preserve"> 7.1.3.5.2.3</w:t>
      </w:r>
      <w:r w:rsidRPr="0068005F">
        <w:rPr>
          <w:i/>
          <w:lang w:val="fr-FR"/>
        </w:rPr>
        <w:t xml:space="preserve"> </w:t>
      </w:r>
      <w:r w:rsidRPr="0068005F">
        <w:rPr>
          <w:lang w:val="fr-FR"/>
        </w:rPr>
        <w:t>devient le paragraphe 7.1.3.5.2.4.</w:t>
      </w:r>
    </w:p>
    <w:p w14:paraId="0A15BFF6" w14:textId="77777777" w:rsidR="00A568FC" w:rsidRPr="0068005F" w:rsidRDefault="00A568FC" w:rsidP="00A568FC">
      <w:pPr>
        <w:pStyle w:val="SingleTxtG"/>
        <w:rPr>
          <w:i/>
          <w:iCs/>
          <w:lang w:val="fr-FR"/>
        </w:rPr>
      </w:pPr>
      <w:r w:rsidRPr="0068005F">
        <w:rPr>
          <w:i/>
          <w:iCs/>
          <w:lang w:val="fr-FR"/>
        </w:rPr>
        <w:t>Paragraphe 7.1.3.6.2</w:t>
      </w:r>
      <w:r w:rsidRPr="00895D4C">
        <w:rPr>
          <w:iCs/>
          <w:lang w:val="fr-FR"/>
        </w:rPr>
        <w:t>,</w:t>
      </w:r>
      <w:r>
        <w:rPr>
          <w:i/>
          <w:iCs/>
          <w:lang w:val="fr-FR"/>
        </w:rPr>
        <w:t xml:space="preserve"> </w:t>
      </w:r>
      <w:r w:rsidRPr="0068005F">
        <w:rPr>
          <w:iCs/>
          <w:lang w:val="fr-FR"/>
        </w:rPr>
        <w:t>lire</w:t>
      </w:r>
      <w:r w:rsidRPr="001637AB">
        <w:rPr>
          <w:iCs/>
          <w:lang w:val="fr-FR"/>
        </w:rPr>
        <w:t> :</w:t>
      </w:r>
    </w:p>
    <w:p w14:paraId="7F71F4E3" w14:textId="77777777" w:rsidR="00A568FC" w:rsidRPr="0068005F" w:rsidRDefault="00A568FC" w:rsidP="00A568FC">
      <w:pPr>
        <w:pStyle w:val="SingleTxtG"/>
        <w:tabs>
          <w:tab w:val="left" w:pos="2410"/>
        </w:tabs>
        <w:ind w:left="2410" w:hanging="1276"/>
        <w:rPr>
          <w:i/>
          <w:iCs/>
          <w:lang w:val="fr-FR"/>
        </w:rPr>
      </w:pPr>
      <w:r w:rsidRPr="0068005F">
        <w:rPr>
          <w:lang w:val="fr-FR"/>
        </w:rPr>
        <w:t>«</w:t>
      </w:r>
      <w:r>
        <w:rPr>
          <w:lang w:val="fr-FR"/>
        </w:rPr>
        <w:t> </w:t>
      </w:r>
      <w:r w:rsidRPr="0068005F">
        <w:rPr>
          <w:lang w:val="fr-FR"/>
        </w:rPr>
        <w:t>7.1.3.6.2</w:t>
      </w:r>
      <w:r w:rsidRPr="0068005F">
        <w:rPr>
          <w:lang w:val="fr-FR"/>
        </w:rPr>
        <w:tab/>
        <w:t xml:space="preserve">Si le dispositif amélioré de retenue pour enfants est équipé d’une sangle supérieure, on effectue un premier essai avec le plus petit mannequin en réglant la sangle supérieure au minimum (point d’ancrage G1). Un second essai est effectué avec le mannequin le plus lourd en réglant la sangle de fixation supérieure au maximum (point d’ancrage G2). Régler la sangle de fixation supérieure de façon à obtenir une tension de 50 </w:t>
      </w:r>
      <w:r>
        <w:rPr>
          <w:lang w:val="fr-FR"/>
        </w:rPr>
        <w:sym w:font="Symbol" w:char="F0B1"/>
      </w:r>
      <w:r w:rsidRPr="0068005F">
        <w:rPr>
          <w:lang w:val="fr-FR"/>
        </w:rPr>
        <w:t xml:space="preserve"> 5 N. Pour les essais de choc latéral, le dispositif de retenue ISOFIX doit être soumis à l’essai alors que la sangle de fixation supérieure est réglée au minimum.</w:t>
      </w:r>
      <w:r>
        <w:rPr>
          <w:lang w:val="fr-FR"/>
        </w:rPr>
        <w:t> </w:t>
      </w:r>
      <w:r w:rsidRPr="0068005F">
        <w:rPr>
          <w:lang w:val="fr-FR"/>
        </w:rPr>
        <w:t>»</w:t>
      </w:r>
      <w:r>
        <w:rPr>
          <w:lang w:val="fr-FR"/>
        </w:rPr>
        <w:t>.</w:t>
      </w:r>
    </w:p>
    <w:p w14:paraId="51CCB554" w14:textId="77777777" w:rsidR="00A568FC" w:rsidRPr="0068005F" w:rsidRDefault="00A568FC" w:rsidP="00A568FC">
      <w:pPr>
        <w:pStyle w:val="SingleTxtG"/>
        <w:rPr>
          <w:i/>
          <w:iCs/>
          <w:lang w:val="fr-FR"/>
        </w:rPr>
      </w:pPr>
      <w:r w:rsidRPr="0068005F">
        <w:rPr>
          <w:i/>
          <w:iCs/>
          <w:lang w:val="fr-FR"/>
        </w:rPr>
        <w:t>Paragraphe 7.1.3.6.3</w:t>
      </w:r>
      <w:r w:rsidRPr="006070D4">
        <w:rPr>
          <w:iCs/>
          <w:lang w:val="fr-FR"/>
        </w:rPr>
        <w:t>,</w:t>
      </w:r>
      <w:r>
        <w:rPr>
          <w:i/>
          <w:iCs/>
          <w:lang w:val="fr-FR"/>
        </w:rPr>
        <w:t xml:space="preserve"> </w:t>
      </w:r>
      <w:r w:rsidRPr="0068005F">
        <w:rPr>
          <w:iCs/>
          <w:lang w:val="fr-FR"/>
        </w:rPr>
        <w:t>lire</w:t>
      </w:r>
      <w:r w:rsidRPr="001637AB">
        <w:rPr>
          <w:iCs/>
          <w:lang w:val="fr-FR"/>
        </w:rPr>
        <w:t> :</w:t>
      </w:r>
    </w:p>
    <w:p w14:paraId="355543F0" w14:textId="77777777" w:rsidR="00A568FC" w:rsidRPr="0068005F" w:rsidRDefault="00A568FC" w:rsidP="00A568FC">
      <w:pPr>
        <w:pStyle w:val="SingleTxtG"/>
        <w:tabs>
          <w:tab w:val="left" w:pos="2410"/>
        </w:tabs>
        <w:ind w:left="2410" w:hanging="1276"/>
        <w:rPr>
          <w:lang w:val="fr-FR"/>
        </w:rPr>
      </w:pPr>
      <w:r w:rsidRPr="0068005F">
        <w:rPr>
          <w:lang w:val="fr-FR"/>
        </w:rPr>
        <w:t>«</w:t>
      </w:r>
      <w:r>
        <w:rPr>
          <w:lang w:val="fr-FR"/>
        </w:rPr>
        <w:t> 7.1.3.6.3</w:t>
      </w:r>
      <w:r w:rsidRPr="0068005F">
        <w:rPr>
          <w:lang w:val="fr-FR"/>
        </w:rPr>
        <w:tab/>
        <w:t>Si le dispositif amélioré de retenue pour enfants est équipé d’une jambe de force faisant office de dispositif antirotation, les essais dynamiques mentionnés ci-après doivent être effectués comme suit</w:t>
      </w:r>
      <w:r>
        <w:rPr>
          <w:lang w:val="fr-FR"/>
        </w:rPr>
        <w:t> </w:t>
      </w:r>
      <w:r w:rsidRPr="0068005F">
        <w:rPr>
          <w:lang w:val="fr-FR"/>
        </w:rPr>
        <w:t>:</w:t>
      </w:r>
    </w:p>
    <w:p w14:paraId="231C21A9" w14:textId="77777777" w:rsidR="00A568FC" w:rsidRPr="0068005F" w:rsidRDefault="00A568FC" w:rsidP="00A568FC">
      <w:pPr>
        <w:pStyle w:val="SingleTxtG"/>
        <w:ind w:left="2977" w:hanging="567"/>
        <w:rPr>
          <w:lang w:val="fr-FR"/>
        </w:rPr>
      </w:pPr>
      <w:r>
        <w:rPr>
          <w:lang w:val="fr-FR"/>
        </w:rPr>
        <w:t>a)</w:t>
      </w:r>
      <w:r w:rsidRPr="0068005F">
        <w:rPr>
          <w:lang w:val="fr-FR"/>
        </w:rPr>
        <w:tab/>
        <w:t>Les essais de choc avant doivent être effectués avec la jambe de force réglée au maximum compatible avec la position du plancher du chariot. Les essais de choc arrière doivent être effectués dans la position la plus défavorable définie par les services techniques. Pendant les essais, la jambe de force doit être soutenue par le plancher du chariot, comme indiqué à la figure</w:t>
      </w:r>
      <w:r w:rsidR="00D513D0">
        <w:rPr>
          <w:lang w:val="fr-FR"/>
        </w:rPr>
        <w:t> </w:t>
      </w:r>
      <w:r w:rsidRPr="0068005F">
        <w:rPr>
          <w:lang w:val="fr-FR"/>
        </w:rPr>
        <w:t>2 de l’appendice</w:t>
      </w:r>
      <w:r w:rsidR="00D513D0">
        <w:rPr>
          <w:lang w:val="fr-FR"/>
        </w:rPr>
        <w:t> </w:t>
      </w:r>
      <w:r w:rsidRPr="0068005F">
        <w:rPr>
          <w:lang w:val="fr-FR"/>
        </w:rPr>
        <w:t>2 de l’annexe</w:t>
      </w:r>
      <w:r w:rsidR="00D513D0">
        <w:rPr>
          <w:lang w:val="fr-FR"/>
        </w:rPr>
        <w:t> </w:t>
      </w:r>
      <w:r w:rsidRPr="0068005F">
        <w:rPr>
          <w:lang w:val="fr-FR"/>
        </w:rPr>
        <w:t>6</w:t>
      </w:r>
      <w:r>
        <w:rPr>
          <w:lang w:val="fr-FR"/>
        </w:rPr>
        <w:t> </w:t>
      </w:r>
      <w:r w:rsidRPr="0068005F">
        <w:rPr>
          <w:lang w:val="fr-FR"/>
        </w:rPr>
        <w:t>;</w:t>
      </w:r>
    </w:p>
    <w:p w14:paraId="09441136" w14:textId="77777777" w:rsidR="00A568FC" w:rsidRPr="0068005F" w:rsidRDefault="00A568FC" w:rsidP="00A568FC">
      <w:pPr>
        <w:pStyle w:val="SingleTxtG"/>
        <w:ind w:left="2977" w:hanging="567"/>
        <w:rPr>
          <w:lang w:val="fr-FR"/>
        </w:rPr>
      </w:pPr>
      <w:r>
        <w:rPr>
          <w:lang w:val="fr-FR"/>
        </w:rPr>
        <w:t>b)</w:t>
      </w:r>
      <w:r w:rsidRPr="0068005F">
        <w:rPr>
          <w:lang w:val="fr-FR"/>
        </w:rPr>
        <w:tab/>
        <w:t>Si la jambe de force ne se trouve pas dans le plan de symétrie, les services techniques doivent choisir le cas le plus défavorable</w:t>
      </w:r>
      <w:r>
        <w:rPr>
          <w:lang w:val="fr-FR"/>
        </w:rPr>
        <w:t> </w:t>
      </w:r>
      <w:r w:rsidRPr="0068005F">
        <w:rPr>
          <w:lang w:val="fr-FR"/>
        </w:rPr>
        <w:t>;</w:t>
      </w:r>
    </w:p>
    <w:p w14:paraId="1354FCAB" w14:textId="77777777" w:rsidR="00A568FC" w:rsidRPr="0068005F" w:rsidRDefault="00A568FC" w:rsidP="00A568FC">
      <w:pPr>
        <w:pStyle w:val="SingleTxtG"/>
        <w:ind w:left="2977" w:hanging="567"/>
        <w:rPr>
          <w:lang w:val="fr-FR"/>
        </w:rPr>
      </w:pPr>
      <w:r>
        <w:rPr>
          <w:lang w:val="fr-FR"/>
        </w:rPr>
        <w:t>c)</w:t>
      </w:r>
      <w:r w:rsidRPr="0068005F">
        <w:rPr>
          <w:lang w:val="fr-FR"/>
        </w:rPr>
        <w:tab/>
        <w:t>Pour les dispositifs améliorés de retenue pour enfants spécifiques à un véhicule, la jambe de force doit être réglée selon les indications du fabricant du dispositif</w:t>
      </w:r>
      <w:r>
        <w:rPr>
          <w:lang w:val="fr-FR"/>
        </w:rPr>
        <w:t> </w:t>
      </w:r>
      <w:r w:rsidRPr="0068005F">
        <w:rPr>
          <w:lang w:val="fr-FR"/>
        </w:rPr>
        <w:t>;</w:t>
      </w:r>
    </w:p>
    <w:p w14:paraId="3E6DDA81" w14:textId="77777777" w:rsidR="00A568FC" w:rsidRPr="0068005F" w:rsidRDefault="00A568FC" w:rsidP="00A568FC">
      <w:pPr>
        <w:pStyle w:val="SingleTxtG"/>
        <w:ind w:left="2977" w:hanging="567"/>
        <w:rPr>
          <w:lang w:val="fr-FR"/>
        </w:rPr>
      </w:pPr>
      <w:r>
        <w:rPr>
          <w:lang w:val="fr-FR"/>
        </w:rPr>
        <w:t>d)</w:t>
      </w:r>
      <w:r w:rsidRPr="0068005F">
        <w:rPr>
          <w:lang w:val="fr-FR"/>
        </w:rPr>
        <w:tab/>
        <w:t>La longueur de la jambe de force doit être réglable de façon à pouvoir s’adapter à tous les niveaux de plancher autorisés dans l’annexe</w:t>
      </w:r>
      <w:r>
        <w:rPr>
          <w:lang w:val="fr-FR"/>
        </w:rPr>
        <w:t> </w:t>
      </w:r>
      <w:r w:rsidRPr="0068005F">
        <w:rPr>
          <w:lang w:val="fr-FR"/>
        </w:rPr>
        <w:t xml:space="preserve">17 du Règlement </w:t>
      </w:r>
      <w:r>
        <w:rPr>
          <w:lang w:val="fr-FR"/>
        </w:rPr>
        <w:t xml:space="preserve">ONU </w:t>
      </w:r>
      <w:r w:rsidRPr="001637AB">
        <w:rPr>
          <w:rFonts w:eastAsia="MS Mincho"/>
          <w:szCs w:val="22"/>
          <w:lang w:val="fr-FR"/>
        </w:rPr>
        <w:t>n</w:t>
      </w:r>
      <w:r w:rsidRPr="001637AB">
        <w:rPr>
          <w:rFonts w:eastAsia="MS Mincho"/>
          <w:szCs w:val="22"/>
          <w:vertAlign w:val="superscript"/>
          <w:lang w:val="fr-FR"/>
        </w:rPr>
        <w:t>o</w:t>
      </w:r>
      <w:r>
        <w:rPr>
          <w:lang w:val="fr-FR"/>
        </w:rPr>
        <w:t> </w:t>
      </w:r>
      <w:r w:rsidRPr="0068005F">
        <w:rPr>
          <w:lang w:val="fr-FR"/>
        </w:rPr>
        <w:t>16 pour les sièges devant être homologués pour l’installation de dispositifs améliorés de retenue pour enfants de type i-Size.</w:t>
      </w:r>
      <w:r>
        <w:rPr>
          <w:lang w:val="fr-FR"/>
        </w:rPr>
        <w:t> </w:t>
      </w:r>
      <w:r w:rsidRPr="0068005F">
        <w:rPr>
          <w:lang w:val="fr-FR"/>
        </w:rPr>
        <w:t>».</w:t>
      </w:r>
    </w:p>
    <w:p w14:paraId="17644B0D" w14:textId="77777777" w:rsidR="00A568FC" w:rsidRPr="0068005F" w:rsidRDefault="00A568FC" w:rsidP="00A568FC">
      <w:pPr>
        <w:pStyle w:val="SingleTxtG"/>
        <w:keepNext/>
        <w:rPr>
          <w:i/>
          <w:iCs/>
          <w:lang w:val="fr-FR"/>
        </w:rPr>
      </w:pPr>
      <w:r w:rsidRPr="0068005F">
        <w:rPr>
          <w:i/>
          <w:iCs/>
          <w:lang w:val="fr-FR"/>
        </w:rPr>
        <w:lastRenderedPageBreak/>
        <w:t>Paragraphe 7.2.3.2</w:t>
      </w:r>
      <w:r w:rsidRPr="006070D4">
        <w:rPr>
          <w:iCs/>
          <w:lang w:val="fr-FR"/>
        </w:rPr>
        <w:t>,</w:t>
      </w:r>
      <w:r>
        <w:rPr>
          <w:i/>
          <w:iCs/>
          <w:lang w:val="fr-FR"/>
        </w:rPr>
        <w:t xml:space="preserve"> </w:t>
      </w:r>
      <w:r w:rsidRPr="0068005F">
        <w:rPr>
          <w:lang w:val="fr-FR"/>
        </w:rPr>
        <w:t>lire</w:t>
      </w:r>
      <w:r>
        <w:rPr>
          <w:lang w:val="fr-FR"/>
        </w:rPr>
        <w:t> </w:t>
      </w:r>
      <w:r w:rsidRPr="0068005F">
        <w:rPr>
          <w:lang w:val="fr-FR"/>
        </w:rPr>
        <w:t>:</w:t>
      </w:r>
    </w:p>
    <w:p w14:paraId="7D9FF06F" w14:textId="77777777" w:rsidR="00A568FC" w:rsidRPr="0068005F" w:rsidRDefault="00A568FC" w:rsidP="00A568FC">
      <w:pPr>
        <w:pStyle w:val="SingleTxtG"/>
        <w:tabs>
          <w:tab w:val="left" w:pos="2410"/>
        </w:tabs>
        <w:ind w:left="2410" w:hanging="1276"/>
        <w:rPr>
          <w:b/>
          <w:lang w:val="fr-FR"/>
        </w:rPr>
      </w:pPr>
      <w:r w:rsidRPr="0068005F">
        <w:rPr>
          <w:lang w:val="fr-FR"/>
        </w:rPr>
        <w:t>«</w:t>
      </w:r>
      <w:r>
        <w:rPr>
          <w:lang w:val="fr-FR"/>
        </w:rPr>
        <w:t> 7.2.3.2</w:t>
      </w:r>
      <w:r w:rsidRPr="0068005F">
        <w:rPr>
          <w:b/>
          <w:lang w:val="fr-FR"/>
        </w:rPr>
        <w:tab/>
      </w:r>
      <w:r w:rsidRPr="0068005F">
        <w:rPr>
          <w:lang w:val="fr-FR"/>
        </w:rPr>
        <w:t>L’extrémité libre de la sangle sera disposée de la même façon que lorsque le dispositif est utilisé sur le véhicule et elle ne devra pas être fixée à un autre élément.</w:t>
      </w:r>
      <w:r>
        <w:rPr>
          <w:lang w:val="fr-FR"/>
        </w:rPr>
        <w:t> </w:t>
      </w:r>
      <w:r w:rsidRPr="0068005F">
        <w:rPr>
          <w:lang w:val="fr-FR"/>
        </w:rPr>
        <w:t>».</w:t>
      </w:r>
    </w:p>
    <w:p w14:paraId="7BD7D3CC" w14:textId="77777777" w:rsidR="00A568FC" w:rsidRPr="0068005F" w:rsidRDefault="00A568FC" w:rsidP="00A568FC">
      <w:pPr>
        <w:pStyle w:val="SingleTxtG"/>
        <w:rPr>
          <w:lang w:val="fr-FR"/>
        </w:rPr>
      </w:pPr>
      <w:r w:rsidRPr="0068005F">
        <w:rPr>
          <w:i/>
          <w:lang w:val="fr-FR"/>
        </w:rPr>
        <w:t>Paragraphe 7.2.5.2.6.2</w:t>
      </w:r>
      <w:r w:rsidRPr="006070D4">
        <w:rPr>
          <w:lang w:val="fr-FR"/>
        </w:rPr>
        <w:t>,</w:t>
      </w:r>
      <w:r>
        <w:rPr>
          <w:lang w:val="fr-FR"/>
        </w:rPr>
        <w:t xml:space="preserve"> </w:t>
      </w:r>
      <w:r w:rsidRPr="0068005F">
        <w:rPr>
          <w:lang w:val="fr-FR"/>
        </w:rPr>
        <w:t>lire</w:t>
      </w:r>
      <w:r>
        <w:rPr>
          <w:lang w:val="fr-FR"/>
        </w:rPr>
        <w:t> </w:t>
      </w:r>
      <w:r w:rsidRPr="0068005F">
        <w:rPr>
          <w:lang w:val="fr-FR"/>
        </w:rPr>
        <w:t>:</w:t>
      </w:r>
    </w:p>
    <w:p w14:paraId="21E53485" w14:textId="77777777" w:rsidR="00A568FC" w:rsidRPr="0068005F" w:rsidRDefault="00A568FC" w:rsidP="00A568FC">
      <w:pPr>
        <w:pStyle w:val="SingleTxtG"/>
        <w:tabs>
          <w:tab w:val="left" w:pos="2410"/>
        </w:tabs>
        <w:ind w:left="2410" w:hanging="1276"/>
        <w:rPr>
          <w:lang w:val="fr-FR"/>
        </w:rPr>
      </w:pPr>
      <w:r w:rsidRPr="0068005F">
        <w:rPr>
          <w:lang w:val="fr-FR"/>
        </w:rPr>
        <w:t>«</w:t>
      </w:r>
      <w:r>
        <w:rPr>
          <w:lang w:val="fr-FR"/>
        </w:rPr>
        <w:t> 7.2.5.2.6.2</w:t>
      </w:r>
      <w:r w:rsidRPr="0068005F">
        <w:rPr>
          <w:lang w:val="fr-FR"/>
        </w:rPr>
        <w:tab/>
      </w:r>
      <w:r w:rsidRPr="006070D4">
        <w:rPr>
          <w:iCs/>
          <w:lang w:val="fr-FR"/>
        </w:rPr>
        <w:t>Le</w:t>
      </w:r>
      <w:r w:rsidRPr="0068005F">
        <w:rPr>
          <w:lang w:val="fr-FR"/>
        </w:rPr>
        <w:t xml:space="preserve"> tableau ci-après définit les conditions générales pour chaque essai</w:t>
      </w:r>
      <w:r>
        <w:rPr>
          <w:lang w:val="fr-FR"/>
        </w:rPr>
        <w:t> </w:t>
      </w:r>
      <w:r w:rsidRPr="0068005F">
        <w:rPr>
          <w:lang w:val="fr-FR"/>
        </w:rPr>
        <w:t>:</w:t>
      </w:r>
    </w:p>
    <w:p w14:paraId="711C8C15" w14:textId="77777777" w:rsidR="00A568FC" w:rsidRDefault="00D513D0" w:rsidP="00D513D0">
      <w:pPr>
        <w:pStyle w:val="H23G"/>
        <w:rPr>
          <w:lang w:val="fr-FR"/>
        </w:rPr>
      </w:pPr>
      <w:r>
        <w:rPr>
          <w:lang w:val="fr-FR"/>
        </w:rPr>
        <w:tab/>
      </w:r>
      <w:r>
        <w:rPr>
          <w:lang w:val="fr-FR"/>
        </w:rPr>
        <w:tab/>
      </w:r>
      <w:r w:rsidR="00A568FC" w:rsidRPr="0068005F">
        <w:rPr>
          <w:lang w:val="fr-FR"/>
        </w:rPr>
        <w:t>Tableau 8</w:t>
      </w:r>
    </w:p>
    <w:tbl>
      <w:tblPr>
        <w:tblStyle w:val="TabNum"/>
        <w:tblW w:w="7370" w:type="dxa"/>
        <w:tblInd w:w="1134" w:type="dxa"/>
        <w:tblLayout w:type="fixed"/>
        <w:tblLook w:val="05E0" w:firstRow="1" w:lastRow="1" w:firstColumn="1" w:lastColumn="1" w:noHBand="0" w:noVBand="1"/>
      </w:tblPr>
      <w:tblGrid>
        <w:gridCol w:w="1843"/>
        <w:gridCol w:w="1985"/>
        <w:gridCol w:w="1700"/>
        <w:gridCol w:w="1842"/>
      </w:tblGrid>
      <w:tr w:rsidR="00A568FC" w:rsidRPr="006070D4" w14:paraId="386BE460" w14:textId="77777777" w:rsidTr="00F93F1E">
        <w:trPr>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auto"/>
            <w:hideMark/>
          </w:tcPr>
          <w:p w14:paraId="6F37038D" w14:textId="77777777" w:rsidR="00A568FC" w:rsidRPr="006070D4" w:rsidRDefault="00A568FC" w:rsidP="00F93F1E">
            <w:pPr>
              <w:spacing w:before="80" w:after="80" w:line="200" w:lineRule="exact"/>
              <w:rPr>
                <w:i/>
                <w:sz w:val="16"/>
              </w:rPr>
            </w:pPr>
          </w:p>
        </w:tc>
        <w:tc>
          <w:tcPr>
            <w:tcW w:w="1985" w:type="dxa"/>
            <w:tcBorders>
              <w:top w:val="single" w:sz="4" w:space="0" w:color="auto"/>
              <w:bottom w:val="single" w:sz="12" w:space="0" w:color="auto"/>
            </w:tcBorders>
            <w:shd w:val="clear" w:color="auto" w:fill="auto"/>
            <w:hideMark/>
          </w:tcPr>
          <w:p w14:paraId="2C90373A" w14:textId="77777777" w:rsidR="00A568FC" w:rsidRPr="006070D4"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6070D4">
              <w:rPr>
                <w:i/>
                <w:sz w:val="16"/>
              </w:rPr>
              <w:t>Charge (N)</w:t>
            </w:r>
          </w:p>
        </w:tc>
        <w:tc>
          <w:tcPr>
            <w:tcW w:w="1700" w:type="dxa"/>
            <w:tcBorders>
              <w:top w:val="single" w:sz="4" w:space="0" w:color="auto"/>
              <w:bottom w:val="single" w:sz="12" w:space="0" w:color="auto"/>
            </w:tcBorders>
            <w:shd w:val="clear" w:color="auto" w:fill="auto"/>
            <w:hideMark/>
          </w:tcPr>
          <w:p w14:paraId="33A3816A" w14:textId="77777777" w:rsidR="00A568FC" w:rsidRPr="006070D4"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6070D4">
              <w:rPr>
                <w:i/>
                <w:sz w:val="16"/>
              </w:rPr>
              <w:t>Cycles par minute</w:t>
            </w:r>
          </w:p>
        </w:tc>
        <w:tc>
          <w:tcPr>
            <w:tcW w:w="1842" w:type="dxa"/>
            <w:tcBorders>
              <w:top w:val="single" w:sz="4" w:space="0" w:color="auto"/>
              <w:bottom w:val="single" w:sz="12" w:space="0" w:color="auto"/>
            </w:tcBorders>
            <w:shd w:val="clear" w:color="auto" w:fill="auto"/>
            <w:hideMark/>
          </w:tcPr>
          <w:p w14:paraId="22A89514" w14:textId="77777777" w:rsidR="00A568FC" w:rsidRPr="006070D4" w:rsidRDefault="00A568FC" w:rsidP="00F93F1E">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6070D4">
              <w:rPr>
                <w:i/>
                <w:sz w:val="16"/>
              </w:rPr>
              <w:t>Nombre total de cycles</w:t>
            </w:r>
          </w:p>
        </w:tc>
      </w:tr>
      <w:tr w:rsidR="00A568FC" w:rsidRPr="006070D4" w14:paraId="3A808935" w14:textId="77777777" w:rsidTr="00F93F1E">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tcBorders>
            <w:hideMark/>
          </w:tcPr>
          <w:p w14:paraId="1E2514FD" w14:textId="77777777" w:rsidR="00A568FC" w:rsidRPr="006070D4" w:rsidRDefault="00A568FC" w:rsidP="00F93F1E">
            <w:r w:rsidRPr="006070D4">
              <w:t>Essai de type 1</w:t>
            </w:r>
          </w:p>
        </w:tc>
        <w:tc>
          <w:tcPr>
            <w:tcW w:w="1985" w:type="dxa"/>
            <w:tcBorders>
              <w:top w:val="single" w:sz="12" w:space="0" w:color="auto"/>
            </w:tcBorders>
            <w:hideMark/>
          </w:tcPr>
          <w:p w14:paraId="0FA2E6C9" w14:textId="77777777" w:rsidR="00A568FC" w:rsidRPr="006070D4" w:rsidRDefault="00A568FC" w:rsidP="00F93F1E">
            <w:pPr>
              <w:cnfStyle w:val="000000000000" w:firstRow="0" w:lastRow="0" w:firstColumn="0" w:lastColumn="0" w:oddVBand="0" w:evenVBand="0" w:oddHBand="0" w:evenHBand="0" w:firstRowFirstColumn="0" w:firstRowLastColumn="0" w:lastRowFirstColumn="0" w:lastRowLastColumn="0"/>
            </w:pPr>
            <w:r w:rsidRPr="006070D4">
              <w:rPr>
                <w:szCs w:val="24"/>
                <w:lang w:eastAsia="fr-FR"/>
              </w:rPr>
              <w:t xml:space="preserve">Maximum 60 </w:t>
            </w:r>
            <w:r w:rsidRPr="006070D4">
              <w:rPr>
                <w:szCs w:val="24"/>
                <w:lang w:eastAsia="fr-FR"/>
              </w:rPr>
              <w:sym w:font="Symbol" w:char="F0B1"/>
            </w:r>
            <w:r w:rsidRPr="006070D4">
              <w:rPr>
                <w:szCs w:val="24"/>
                <w:lang w:eastAsia="fr-FR"/>
              </w:rPr>
              <w:t xml:space="preserve"> 0,5</w:t>
            </w:r>
          </w:p>
        </w:tc>
        <w:tc>
          <w:tcPr>
            <w:tcW w:w="1700" w:type="dxa"/>
            <w:tcBorders>
              <w:top w:val="single" w:sz="12" w:space="0" w:color="auto"/>
            </w:tcBorders>
            <w:hideMark/>
          </w:tcPr>
          <w:p w14:paraId="777C5B52" w14:textId="77777777" w:rsidR="00A568FC" w:rsidRPr="006070D4" w:rsidRDefault="00A568FC" w:rsidP="00F93F1E">
            <w:pPr>
              <w:cnfStyle w:val="000000000000" w:firstRow="0" w:lastRow="0" w:firstColumn="0" w:lastColumn="0" w:oddVBand="0" w:evenVBand="0" w:oddHBand="0" w:evenHBand="0" w:firstRowFirstColumn="0" w:firstRowLastColumn="0" w:lastRowFirstColumn="0" w:lastRowLastColumn="0"/>
            </w:pPr>
            <w:r w:rsidRPr="006070D4">
              <w:t xml:space="preserve">30 </w:t>
            </w:r>
            <w:r w:rsidRPr="006070D4">
              <w:sym w:font="Symbol" w:char="F0B1"/>
            </w:r>
            <w:r w:rsidRPr="006070D4">
              <w:t xml:space="preserve"> 10</w:t>
            </w:r>
          </w:p>
        </w:tc>
        <w:tc>
          <w:tcPr>
            <w:tcW w:w="1842" w:type="dxa"/>
            <w:tcBorders>
              <w:top w:val="single" w:sz="12" w:space="0" w:color="auto"/>
            </w:tcBorders>
            <w:hideMark/>
          </w:tcPr>
          <w:p w14:paraId="78C862BB" w14:textId="77777777" w:rsidR="00A568FC" w:rsidRPr="006070D4" w:rsidRDefault="00A568FC" w:rsidP="00F93F1E">
            <w:pPr>
              <w:cnfStyle w:val="000000000000" w:firstRow="0" w:lastRow="0" w:firstColumn="0" w:lastColumn="0" w:oddVBand="0" w:evenVBand="0" w:oddHBand="0" w:evenHBand="0" w:firstRowFirstColumn="0" w:firstRowLastColumn="0" w:lastRowFirstColumn="0" w:lastRowLastColumn="0"/>
            </w:pPr>
            <w:r w:rsidRPr="006070D4">
              <w:t xml:space="preserve">1 000 </w:t>
            </w:r>
            <w:r w:rsidRPr="006070D4">
              <w:sym w:font="Symbol" w:char="F0B1"/>
            </w:r>
            <w:r w:rsidRPr="006070D4">
              <w:t xml:space="preserve"> 5</w:t>
            </w:r>
          </w:p>
        </w:tc>
      </w:tr>
      <w:tr w:rsidR="00A568FC" w:rsidRPr="006070D4" w14:paraId="3338C768" w14:textId="77777777" w:rsidTr="00F93F1E">
        <w:tc>
          <w:tcPr>
            <w:cnfStyle w:val="001000000000" w:firstRow="0" w:lastRow="0" w:firstColumn="1" w:lastColumn="0" w:oddVBand="0" w:evenVBand="0" w:oddHBand="0" w:evenHBand="0" w:firstRowFirstColumn="0" w:firstRowLastColumn="0" w:lastRowFirstColumn="0" w:lastRowLastColumn="0"/>
            <w:tcW w:w="1843" w:type="dxa"/>
            <w:hideMark/>
          </w:tcPr>
          <w:p w14:paraId="701C9808" w14:textId="77777777" w:rsidR="00A568FC" w:rsidRPr="006070D4" w:rsidRDefault="00A568FC" w:rsidP="00F93F1E">
            <w:r w:rsidRPr="006070D4">
              <w:t>Essai de type 2</w:t>
            </w:r>
          </w:p>
        </w:tc>
        <w:tc>
          <w:tcPr>
            <w:tcW w:w="1985" w:type="dxa"/>
            <w:hideMark/>
          </w:tcPr>
          <w:p w14:paraId="14016CAF" w14:textId="77777777" w:rsidR="00A568FC" w:rsidRPr="006070D4" w:rsidRDefault="00A568FC" w:rsidP="00F93F1E">
            <w:pPr>
              <w:cnfStyle w:val="000000000000" w:firstRow="0" w:lastRow="0" w:firstColumn="0" w:lastColumn="0" w:oddVBand="0" w:evenVBand="0" w:oddHBand="0" w:evenHBand="0" w:firstRowFirstColumn="0" w:firstRowLastColumn="0" w:lastRowFirstColumn="0" w:lastRowLastColumn="0"/>
            </w:pPr>
            <w:r w:rsidRPr="006070D4">
              <w:rPr>
                <w:szCs w:val="24"/>
                <w:lang w:eastAsia="fr-FR"/>
              </w:rPr>
              <w:t xml:space="preserve">Minimum 10 </w:t>
            </w:r>
            <w:r w:rsidRPr="006070D4">
              <w:rPr>
                <w:szCs w:val="24"/>
                <w:lang w:eastAsia="fr-FR"/>
              </w:rPr>
              <w:sym w:font="Symbol" w:char="F0B1"/>
            </w:r>
            <w:r w:rsidRPr="006070D4">
              <w:rPr>
                <w:szCs w:val="24"/>
                <w:lang w:eastAsia="fr-FR"/>
              </w:rPr>
              <w:t xml:space="preserve"> 0,10</w:t>
            </w:r>
          </w:p>
        </w:tc>
        <w:tc>
          <w:tcPr>
            <w:tcW w:w="1700" w:type="dxa"/>
            <w:hideMark/>
          </w:tcPr>
          <w:p w14:paraId="15B34021" w14:textId="77777777" w:rsidR="00A568FC" w:rsidRPr="006070D4" w:rsidRDefault="00A568FC" w:rsidP="00F93F1E">
            <w:pPr>
              <w:cnfStyle w:val="000000000000" w:firstRow="0" w:lastRow="0" w:firstColumn="0" w:lastColumn="0" w:oddVBand="0" w:evenVBand="0" w:oddHBand="0" w:evenHBand="0" w:firstRowFirstColumn="0" w:firstRowLastColumn="0" w:lastRowFirstColumn="0" w:lastRowLastColumn="0"/>
            </w:pPr>
            <w:r w:rsidRPr="006070D4">
              <w:t xml:space="preserve">30 </w:t>
            </w:r>
            <w:r w:rsidRPr="006070D4">
              <w:sym w:font="Symbol" w:char="F0B1"/>
            </w:r>
            <w:r w:rsidRPr="006070D4">
              <w:t xml:space="preserve"> 10</w:t>
            </w:r>
          </w:p>
        </w:tc>
        <w:tc>
          <w:tcPr>
            <w:tcW w:w="1842" w:type="dxa"/>
            <w:hideMark/>
          </w:tcPr>
          <w:p w14:paraId="18B00191" w14:textId="77777777" w:rsidR="00A568FC" w:rsidRPr="006070D4" w:rsidRDefault="00A568FC" w:rsidP="00F93F1E">
            <w:pPr>
              <w:cnfStyle w:val="000000000000" w:firstRow="0" w:lastRow="0" w:firstColumn="0" w:lastColumn="0" w:oddVBand="0" w:evenVBand="0" w:oddHBand="0" w:evenHBand="0" w:firstRowFirstColumn="0" w:firstRowLastColumn="0" w:lastRowFirstColumn="0" w:lastRowLastColumn="0"/>
            </w:pPr>
            <w:r w:rsidRPr="006070D4">
              <w:t xml:space="preserve">5 000 </w:t>
            </w:r>
            <w:r w:rsidRPr="006070D4">
              <w:sym w:font="Symbol" w:char="F0B1"/>
            </w:r>
            <w:r w:rsidRPr="006070D4">
              <w:t xml:space="preserve"> 5</w:t>
            </w:r>
          </w:p>
        </w:tc>
      </w:tr>
    </w:tbl>
    <w:p w14:paraId="2446AF4F" w14:textId="77777777" w:rsidR="00A568FC" w:rsidRPr="0068005F" w:rsidRDefault="00A568FC" w:rsidP="00A568FC">
      <w:pPr>
        <w:pStyle w:val="SingleTxtG"/>
        <w:spacing w:before="120"/>
        <w:ind w:left="2410"/>
        <w:rPr>
          <w:lang w:val="fr-FR"/>
        </w:rPr>
      </w:pPr>
      <w:r w:rsidRPr="0068005F">
        <w:rPr>
          <w:lang w:val="fr-FR"/>
        </w:rPr>
        <w:t>Si l’on ne dispose pas d’une longueur suffisante de sangle pour effectuer l’essai sur une longueur de déplacement de 300</w:t>
      </w:r>
      <w:r>
        <w:rPr>
          <w:lang w:val="fr-FR"/>
        </w:rPr>
        <w:t> </w:t>
      </w:r>
      <w:r w:rsidRPr="0068005F">
        <w:rPr>
          <w:lang w:val="fr-FR"/>
        </w:rPr>
        <w:t>mm, on peut l’exécuter sur une longueur plus courte, qui ne doit toutefois pas être inférieure à 100</w:t>
      </w:r>
      <w:r>
        <w:rPr>
          <w:lang w:val="fr-FR"/>
        </w:rPr>
        <w:t> mm. </w:t>
      </w:r>
      <w:r w:rsidRPr="0068005F">
        <w:rPr>
          <w:lang w:val="fr-FR"/>
        </w:rPr>
        <w:t>»</w:t>
      </w:r>
      <w:r>
        <w:rPr>
          <w:lang w:val="fr-FR"/>
        </w:rPr>
        <w:t>.</w:t>
      </w:r>
    </w:p>
    <w:p w14:paraId="46C02AF6" w14:textId="77777777" w:rsidR="00A568FC" w:rsidRPr="0068005F" w:rsidRDefault="00A568FC" w:rsidP="00A568FC">
      <w:pPr>
        <w:pStyle w:val="SingleTxtG"/>
        <w:rPr>
          <w:lang w:val="fr-FR"/>
        </w:rPr>
      </w:pPr>
      <w:r w:rsidRPr="0068005F">
        <w:rPr>
          <w:i/>
          <w:lang w:val="fr-FR"/>
        </w:rPr>
        <w:t xml:space="preserve">Paragraphes 7.2.5.2.6.3 à </w:t>
      </w:r>
      <w:r w:rsidRPr="0068005F">
        <w:rPr>
          <w:i/>
          <w:iCs/>
          <w:lang w:val="fr-FR"/>
        </w:rPr>
        <w:t>7.2.5.2.6.3.2</w:t>
      </w:r>
      <w:r w:rsidRPr="006070D4">
        <w:rPr>
          <w:lang w:val="fr-FR"/>
        </w:rPr>
        <w:t>,</w:t>
      </w:r>
      <w:r>
        <w:rPr>
          <w:i/>
          <w:lang w:val="fr-FR"/>
        </w:rPr>
        <w:t xml:space="preserve"> </w:t>
      </w:r>
      <w:r w:rsidRPr="0068005F">
        <w:rPr>
          <w:lang w:val="fr-FR"/>
        </w:rPr>
        <w:t>lire</w:t>
      </w:r>
      <w:r>
        <w:rPr>
          <w:lang w:val="fr-FR"/>
        </w:rPr>
        <w:t> </w:t>
      </w:r>
      <w:r w:rsidRPr="0068005F">
        <w:rPr>
          <w:lang w:val="fr-FR"/>
        </w:rPr>
        <w:t>:</w:t>
      </w:r>
    </w:p>
    <w:p w14:paraId="553D0139" w14:textId="77777777" w:rsidR="00A568FC" w:rsidRPr="0068005F" w:rsidRDefault="00A568FC" w:rsidP="00A568FC">
      <w:pPr>
        <w:pStyle w:val="SingleTxtG"/>
        <w:tabs>
          <w:tab w:val="left" w:pos="2410"/>
        </w:tabs>
        <w:ind w:left="2410" w:hanging="1276"/>
        <w:rPr>
          <w:lang w:val="fr-FR"/>
        </w:rPr>
      </w:pPr>
      <w:r w:rsidRPr="0068005F">
        <w:rPr>
          <w:lang w:val="fr-FR"/>
        </w:rPr>
        <w:t>«</w:t>
      </w:r>
      <w:r>
        <w:rPr>
          <w:lang w:val="fr-FR"/>
        </w:rPr>
        <w:t> </w:t>
      </w:r>
      <w:r w:rsidRPr="0068005F">
        <w:rPr>
          <w:lang w:val="fr-FR"/>
        </w:rPr>
        <w:t>7.2.</w:t>
      </w:r>
      <w:r>
        <w:rPr>
          <w:lang w:val="fr-FR"/>
        </w:rPr>
        <w:t>5.2.6.3</w:t>
      </w:r>
      <w:r w:rsidRPr="0068005F">
        <w:rPr>
          <w:lang w:val="fr-FR"/>
        </w:rPr>
        <w:tab/>
        <w:t>Conditions particulières d’essai</w:t>
      </w:r>
    </w:p>
    <w:p w14:paraId="2064CA17" w14:textId="77777777" w:rsidR="00A568FC" w:rsidRPr="0068005F" w:rsidRDefault="00A568FC" w:rsidP="00A568FC">
      <w:pPr>
        <w:pStyle w:val="SingleTxtG"/>
        <w:tabs>
          <w:tab w:val="left" w:pos="2410"/>
        </w:tabs>
        <w:ind w:left="2410" w:hanging="1276"/>
        <w:rPr>
          <w:lang w:val="fr-FR"/>
        </w:rPr>
      </w:pPr>
      <w:r>
        <w:rPr>
          <w:lang w:val="fr-FR"/>
        </w:rPr>
        <w:t>7.2.5.2.6.3.1</w:t>
      </w:r>
      <w:r w:rsidRPr="0068005F">
        <w:rPr>
          <w:lang w:val="fr-FR"/>
        </w:rPr>
        <w:tab/>
        <w:t>Procédure du type 1</w:t>
      </w:r>
      <w:r>
        <w:rPr>
          <w:lang w:val="fr-FR"/>
        </w:rPr>
        <w:t> </w:t>
      </w:r>
      <w:r w:rsidRPr="0068005F">
        <w:rPr>
          <w:lang w:val="fr-FR"/>
        </w:rPr>
        <w:t>:</w:t>
      </w:r>
      <w:r>
        <w:rPr>
          <w:lang w:val="fr-FR"/>
        </w:rPr>
        <w:t xml:space="preserve"> </w:t>
      </w:r>
      <w:r w:rsidRPr="0068005F">
        <w:rPr>
          <w:lang w:val="fr-FR"/>
        </w:rPr>
        <w:t>pour les cas où la sangle coulisse à travers le dispositif de réglage rapide. Appliquer une charge de 10</w:t>
      </w:r>
      <w:r>
        <w:rPr>
          <w:lang w:val="fr-FR"/>
        </w:rPr>
        <w:t> </w:t>
      </w:r>
      <w:r w:rsidRPr="0068005F">
        <w:rPr>
          <w:lang w:val="fr-FR"/>
        </w:rPr>
        <w:t>N, voire une charge supérieure par incréments de 10</w:t>
      </w:r>
      <w:r>
        <w:rPr>
          <w:lang w:val="fr-FR"/>
        </w:rPr>
        <w:t> </w:t>
      </w:r>
      <w:r w:rsidRPr="0068005F">
        <w:rPr>
          <w:lang w:val="fr-FR"/>
        </w:rPr>
        <w:t>N de façon à faciliter le coulissage, sans toutefois dépasser la charge maximale de 60</w:t>
      </w:r>
      <w:r>
        <w:rPr>
          <w:lang w:val="fr-FR"/>
        </w:rPr>
        <w:t> </w:t>
      </w:r>
      <w:r w:rsidRPr="0068005F">
        <w:rPr>
          <w:lang w:val="fr-FR"/>
        </w:rPr>
        <w:t>N. On appliquera cette charge verticale permanente sur les sangles. La partie de la sangle placée horizontalement passera par le dispositif de réglage rapide auquel elle est fixée et sera reliée à un dispositif imprimant à la sangle un mouvement de va-et-vient. Le dispositif de réglage rapide sera placé de telle manière que le brin horizontal de la sangle demeure sous tension (voir annexe 5, fig.</w:t>
      </w:r>
      <w:r>
        <w:rPr>
          <w:lang w:val="fr-FR"/>
        </w:rPr>
        <w:t> </w:t>
      </w:r>
      <w:r w:rsidRPr="0068005F">
        <w:rPr>
          <w:lang w:val="fr-FR"/>
        </w:rPr>
        <w:t>1). Activer le dispositif de réglage rapide en tirant sur les sangles dans le sens de la détente du harnais et le désactiver en tirant sur les sangles dans le sens de la tension du harnais.</w:t>
      </w:r>
    </w:p>
    <w:p w14:paraId="55A99AC9" w14:textId="77777777" w:rsidR="00A568FC" w:rsidRPr="0068005F" w:rsidRDefault="00A568FC" w:rsidP="00A568FC">
      <w:pPr>
        <w:pStyle w:val="SingleTxtG"/>
        <w:tabs>
          <w:tab w:val="left" w:pos="2410"/>
        </w:tabs>
        <w:ind w:left="2410" w:hanging="1276"/>
        <w:rPr>
          <w:lang w:val="fr-FR"/>
        </w:rPr>
      </w:pPr>
      <w:r w:rsidRPr="0068005F">
        <w:rPr>
          <w:lang w:val="fr-FR"/>
        </w:rPr>
        <w:t>7.2.5.2.6.3.2</w:t>
      </w:r>
      <w:r w:rsidRPr="0068005F">
        <w:rPr>
          <w:lang w:val="fr-FR"/>
        </w:rPr>
        <w:tab/>
        <w:t>Procédure du type 2</w:t>
      </w:r>
      <w:r>
        <w:rPr>
          <w:lang w:val="fr-FR"/>
        </w:rPr>
        <w:t> </w:t>
      </w:r>
      <w:r w:rsidRPr="0068005F">
        <w:rPr>
          <w:lang w:val="fr-FR"/>
        </w:rPr>
        <w:t>:</w:t>
      </w:r>
      <w:r>
        <w:rPr>
          <w:lang w:val="fr-FR"/>
        </w:rPr>
        <w:t xml:space="preserve"> </w:t>
      </w:r>
      <w:r w:rsidRPr="0068005F">
        <w:rPr>
          <w:lang w:val="fr-FR"/>
        </w:rPr>
        <w:t>pour les cas où la sangle change de direction en passant à travers une pièce rigide. Pour cet essai, les brins passeront par la pièce rigide prévue et l’on reproduira les angles constatés dans l’installation réelle (en trois dimensions). Voir les exemples représentés sur la figure</w:t>
      </w:r>
      <w:r w:rsidR="005F2AB9">
        <w:rPr>
          <w:lang w:val="fr-FR"/>
        </w:rPr>
        <w:t> </w:t>
      </w:r>
      <w:r w:rsidRPr="0068005F">
        <w:rPr>
          <w:lang w:val="fr-FR"/>
        </w:rPr>
        <w:t>2 de l’annexe</w:t>
      </w:r>
      <w:r w:rsidR="005F2AB9">
        <w:rPr>
          <w:lang w:val="fr-FR"/>
        </w:rPr>
        <w:t> </w:t>
      </w:r>
      <w:r w:rsidRPr="0068005F">
        <w:rPr>
          <w:lang w:val="fr-FR"/>
        </w:rPr>
        <w:t>5. La charge de 10</w:t>
      </w:r>
      <w:r>
        <w:rPr>
          <w:lang w:val="fr-FR"/>
        </w:rPr>
        <w:t> </w:t>
      </w:r>
      <w:r w:rsidRPr="0068005F">
        <w:rPr>
          <w:lang w:val="fr-FR"/>
        </w:rPr>
        <w:t>N sera appliquée en permanence. Dans les cas où la sangle change de direction plus d’une fois en passant à travers une pièce rigide, la charge de 10 N peut être augmentée par paliers de 10 N afin que le coulissement s’effectue correctement et que la longueur de déplacement de la sangle à travers la pièce rigide atteigne les 300</w:t>
      </w:r>
      <w:r>
        <w:rPr>
          <w:lang w:val="fr-FR"/>
        </w:rPr>
        <w:t> </w:t>
      </w:r>
      <w:r w:rsidRPr="0068005F">
        <w:rPr>
          <w:lang w:val="fr-FR"/>
        </w:rPr>
        <w:t>mm requis.</w:t>
      </w:r>
      <w:r>
        <w:rPr>
          <w:lang w:val="fr-FR"/>
        </w:rPr>
        <w:t> </w:t>
      </w:r>
      <w:r w:rsidRPr="0068005F">
        <w:rPr>
          <w:lang w:val="fr-FR"/>
        </w:rPr>
        <w:t>».</w:t>
      </w:r>
    </w:p>
    <w:p w14:paraId="66A40754" w14:textId="77777777" w:rsidR="00A568FC" w:rsidRPr="0068005F" w:rsidRDefault="00A568FC" w:rsidP="00A568FC">
      <w:pPr>
        <w:pStyle w:val="SingleTxtG"/>
        <w:rPr>
          <w:lang w:val="fr-FR"/>
        </w:rPr>
      </w:pPr>
      <w:r w:rsidRPr="0068005F">
        <w:rPr>
          <w:i/>
          <w:lang w:val="fr-FR"/>
        </w:rPr>
        <w:t>Ajouter les nouveaux paragraphes 7.2.9 à 7.2.9.2</w:t>
      </w:r>
      <w:r w:rsidRPr="0094599D">
        <w:rPr>
          <w:lang w:val="fr-FR"/>
        </w:rPr>
        <w:t>,</w:t>
      </w:r>
      <w:r w:rsidRPr="0068005F">
        <w:rPr>
          <w:lang w:val="fr-FR"/>
        </w:rPr>
        <w:t xml:space="preserve"> libellés comme suit</w:t>
      </w:r>
      <w:r>
        <w:rPr>
          <w:lang w:val="fr-FR"/>
        </w:rPr>
        <w:t> </w:t>
      </w:r>
      <w:r w:rsidRPr="0068005F">
        <w:rPr>
          <w:lang w:val="fr-FR"/>
        </w:rPr>
        <w:t>:</w:t>
      </w:r>
    </w:p>
    <w:p w14:paraId="3DBA1A73" w14:textId="77777777" w:rsidR="00A568FC" w:rsidRPr="0068005F" w:rsidRDefault="00A568FC" w:rsidP="00A568FC">
      <w:pPr>
        <w:pStyle w:val="SingleTxtG"/>
        <w:tabs>
          <w:tab w:val="left" w:pos="2410"/>
        </w:tabs>
        <w:ind w:left="2410" w:hanging="1276"/>
        <w:rPr>
          <w:lang w:val="fr-FR"/>
        </w:rPr>
      </w:pPr>
      <w:r w:rsidRPr="0068005F">
        <w:rPr>
          <w:lang w:val="fr-FR"/>
        </w:rPr>
        <w:t>«</w:t>
      </w:r>
      <w:r>
        <w:rPr>
          <w:lang w:val="fr-FR"/>
        </w:rPr>
        <w:t> 7.2.9</w:t>
      </w:r>
      <w:r w:rsidRPr="0068005F">
        <w:rPr>
          <w:lang w:val="fr-FR"/>
        </w:rPr>
        <w:tab/>
        <w:t>Pinces d’arrêt</w:t>
      </w:r>
    </w:p>
    <w:p w14:paraId="27958E10" w14:textId="77777777" w:rsidR="00A568FC" w:rsidRPr="0068005F" w:rsidRDefault="00A568FC" w:rsidP="00A568FC">
      <w:pPr>
        <w:pStyle w:val="SingleTxtG"/>
        <w:tabs>
          <w:tab w:val="left" w:pos="2410"/>
        </w:tabs>
        <w:ind w:left="2410" w:hanging="1276"/>
        <w:rPr>
          <w:lang w:val="fr-FR"/>
        </w:rPr>
      </w:pPr>
      <w:r w:rsidRPr="0068005F">
        <w:rPr>
          <w:lang w:val="fr-FR"/>
        </w:rPr>
        <w:t>7.2.9.1</w:t>
      </w:r>
      <w:r>
        <w:rPr>
          <w:lang w:val="fr-FR"/>
        </w:rPr>
        <w:tab/>
        <w:t>Pinces d’arrêt de la classe A</w:t>
      </w:r>
    </w:p>
    <w:p w14:paraId="2F77BEF3" w14:textId="77777777" w:rsidR="00A568FC" w:rsidRDefault="00A568FC" w:rsidP="00A568FC">
      <w:pPr>
        <w:pStyle w:val="SingleTxtG"/>
        <w:ind w:left="2410"/>
      </w:pPr>
      <w:r w:rsidRPr="0068005F">
        <w:rPr>
          <w:lang w:val="fr-FR"/>
        </w:rPr>
        <w:t>Le dispositif amélioré de retenue pour enfants et le plus grand mannequin pour lequel le dispositif soit prévu doivent être installés comme indiqué dans la figure</w:t>
      </w:r>
      <w:r w:rsidR="005F2AB9">
        <w:rPr>
          <w:lang w:val="fr-FR"/>
        </w:rPr>
        <w:t> </w:t>
      </w:r>
      <w:r w:rsidRPr="0068005F">
        <w:rPr>
          <w:lang w:val="fr-FR"/>
        </w:rPr>
        <w:t>4 ci-après. La sangle utilisée doit être conforme aux dispositions de l’annexe</w:t>
      </w:r>
      <w:r w:rsidR="005F2AB9">
        <w:rPr>
          <w:lang w:val="fr-FR"/>
        </w:rPr>
        <w:t> </w:t>
      </w:r>
      <w:r w:rsidRPr="0068005F">
        <w:rPr>
          <w:lang w:val="fr-FR"/>
        </w:rPr>
        <w:t>23 du présent Règlement. La pince d’arrêt doit être serrée fortement et une marque doit être faite sur la ceinture de sécurité à l’endroit où celle-ci entre dans la pince. Les dynamomètres doivent être attachés à la ceinture au moyen d’un anneau en D, et une force égale au double (</w:t>
      </w:r>
      <w:r>
        <w:rPr>
          <w:lang w:val="fr-FR"/>
        </w:rPr>
        <w:sym w:font="Symbol" w:char="F0B1"/>
      </w:r>
      <w:r w:rsidRPr="0068005F">
        <w:rPr>
          <w:lang w:val="fr-FR"/>
        </w:rPr>
        <w:t>5</w:t>
      </w:r>
      <w:r>
        <w:rPr>
          <w:lang w:val="fr-FR"/>
        </w:rPr>
        <w:t> </w:t>
      </w:r>
      <w:r w:rsidRPr="0068005F">
        <w:rPr>
          <w:lang w:val="fr-FR"/>
        </w:rPr>
        <w:t>%) de la masse de mannequin du groupe I le plus lourd doit être appliquée pendant au moins une seconde. La position inférieure de traction sera utilisée pour les pinces d’arrêt fixées au point</w:t>
      </w:r>
      <w:r w:rsidR="005F2AB9">
        <w:rPr>
          <w:lang w:val="fr-FR"/>
        </w:rPr>
        <w:t> </w:t>
      </w:r>
      <w:r w:rsidRPr="0068005F">
        <w:rPr>
          <w:lang w:val="fr-FR"/>
        </w:rPr>
        <w:t>A et la position supérieure pour les pinces fixées au point</w:t>
      </w:r>
      <w:r w:rsidR="005F2AB9">
        <w:rPr>
          <w:lang w:val="fr-FR"/>
        </w:rPr>
        <w:t> </w:t>
      </w:r>
      <w:r w:rsidRPr="0068005F">
        <w:rPr>
          <w:lang w:val="fr-FR"/>
        </w:rPr>
        <w:t xml:space="preserve">B. La force doit encore être appliquée neuf fois. Une seconde marque </w:t>
      </w:r>
      <w:r w:rsidRPr="0068005F">
        <w:rPr>
          <w:lang w:val="fr-FR"/>
        </w:rPr>
        <w:lastRenderedPageBreak/>
        <w:t>doit alors être faite sur la ceinture à l’endroit où elle entre dans la pince d’arrêt, après quoi la distance entre les deux marques est mesurée. Pendant cet essai, le rétracteur doit être déverrouillé.</w:t>
      </w:r>
    </w:p>
    <w:p w14:paraId="1FE54087" w14:textId="77777777" w:rsidR="00A568FC" w:rsidRPr="0068005F" w:rsidRDefault="00A568FC" w:rsidP="00A568FC">
      <w:pPr>
        <w:pStyle w:val="SingleTxtG"/>
        <w:rPr>
          <w:lang w:val="fr-FR"/>
        </w:rPr>
      </w:pPr>
      <w:r w:rsidRPr="0068005F">
        <w:rPr>
          <w:lang w:val="fr-FR"/>
        </w:rPr>
        <w:t>Figure 4</w:t>
      </w:r>
    </w:p>
    <w:p w14:paraId="38E94320" w14:textId="77777777" w:rsidR="00A568FC" w:rsidRDefault="00A568FC" w:rsidP="00A568FC">
      <w:pPr>
        <w:pStyle w:val="SingleTxtG"/>
        <w:tabs>
          <w:tab w:val="left" w:pos="2410"/>
        </w:tabs>
        <w:ind w:left="2410" w:hanging="1276"/>
        <w:rPr>
          <w:b/>
          <w:lang w:val="fr-FR"/>
        </w:rPr>
      </w:pPr>
      <w:r w:rsidRPr="0068005F">
        <w:rPr>
          <w:b/>
          <w:noProof/>
          <w:lang w:eastAsia="fr-CH"/>
        </w:rPr>
        <mc:AlternateContent>
          <mc:Choice Requires="wps">
            <w:drawing>
              <wp:anchor distT="0" distB="0" distL="114300" distR="114300" simplePos="0" relativeHeight="251681792" behindDoc="0" locked="0" layoutInCell="1" allowOverlap="1" wp14:anchorId="5C5D7A64" wp14:editId="092D2ADE">
                <wp:simplePos x="0" y="0"/>
                <wp:positionH relativeFrom="column">
                  <wp:posOffset>676754</wp:posOffset>
                </wp:positionH>
                <wp:positionV relativeFrom="paragraph">
                  <wp:posOffset>698068</wp:posOffset>
                </wp:positionV>
                <wp:extent cx="1318307" cy="315595"/>
                <wp:effectExtent l="0" t="0" r="0" b="825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307" cy="315595"/>
                        </a:xfrm>
                        <a:prstGeom prst="rect">
                          <a:avLst/>
                        </a:prstGeom>
                        <a:noFill/>
                        <a:ln w="9525">
                          <a:noFill/>
                          <a:miter lim="800000"/>
                          <a:headEnd/>
                          <a:tailEnd/>
                        </a:ln>
                      </wps:spPr>
                      <wps:txbx>
                        <w:txbxContent>
                          <w:p w14:paraId="1ACD3F64" w14:textId="77777777" w:rsidR="00F93F1E" w:rsidRPr="007F1474" w:rsidRDefault="00F93F1E" w:rsidP="00A568FC">
                            <w:pPr>
                              <w:spacing w:line="220" w:lineRule="exact"/>
                              <w:rPr>
                                <w:sz w:val="18"/>
                                <w:szCs w:val="18"/>
                              </w:rPr>
                            </w:pPr>
                            <w:r>
                              <w:rPr>
                                <w:sz w:val="18"/>
                                <w:szCs w:val="18"/>
                              </w:rPr>
                              <w:t xml:space="preserve">Siège d’essai prévu par </w:t>
                            </w:r>
                            <w:r>
                              <w:rPr>
                                <w:sz w:val="18"/>
                                <w:szCs w:val="18"/>
                              </w:rPr>
                              <w:br/>
                              <w:t xml:space="preserve">le </w:t>
                            </w:r>
                            <w:r w:rsidRPr="007F1474">
                              <w:rPr>
                                <w:sz w:val="18"/>
                                <w:szCs w:val="18"/>
                              </w:rPr>
                              <w:t>R</w:t>
                            </w:r>
                            <w:r>
                              <w:rPr>
                                <w:sz w:val="18"/>
                                <w:szCs w:val="18"/>
                              </w:rPr>
                              <w:t xml:space="preserve">èglement ONU </w:t>
                            </w:r>
                            <w:r w:rsidRPr="0094599D">
                              <w:rPr>
                                <w:rFonts w:eastAsia="MS Mincho"/>
                                <w:sz w:val="18"/>
                                <w:szCs w:val="22"/>
                              </w:rPr>
                              <w:t>n</w:t>
                            </w:r>
                            <w:r w:rsidRPr="0094599D">
                              <w:rPr>
                                <w:rFonts w:eastAsia="MS Mincho"/>
                                <w:sz w:val="18"/>
                                <w:szCs w:val="22"/>
                                <w:vertAlign w:val="superscript"/>
                              </w:rPr>
                              <w:t>o</w:t>
                            </w:r>
                            <w:r>
                              <w:rPr>
                                <w:sz w:val="18"/>
                                <w:szCs w:val="18"/>
                              </w:rPr>
                              <w:t> </w:t>
                            </w:r>
                            <w:r w:rsidRPr="007F1474">
                              <w:rPr>
                                <w:sz w:val="18"/>
                                <w:szCs w:val="18"/>
                              </w:rPr>
                              <w:t>129</w:t>
                            </w:r>
                          </w:p>
                          <w:p w14:paraId="4F05A563" w14:textId="77777777" w:rsidR="00F93F1E" w:rsidRPr="007F1474" w:rsidRDefault="00F93F1E" w:rsidP="00A568FC">
                            <w:pPr>
                              <w:spacing w:line="220" w:lineRule="exact"/>
                              <w:jc w:val="right"/>
                              <w:rPr>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D7A64" id="Text Box 2" o:spid="_x0000_s1042" type="#_x0000_t202" style="position:absolute;left:0;text-align:left;margin-left:53.3pt;margin-top:54.95pt;width:103.8pt;height:2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" filled="f" stroked="f">
                <v:textbox inset="0,0,0,0">
                  <w:txbxContent>
                    <w:p w14:paraId="1ACD3F64" w14:textId="77777777" w:rsidR="00F93F1E" w:rsidRPr="007F1474" w:rsidRDefault="00F93F1E" w:rsidP="00A568FC">
                      <w:pPr>
                        <w:spacing w:line="220" w:lineRule="exact"/>
                        <w:rPr>
                          <w:sz w:val="18"/>
                          <w:szCs w:val="18"/>
                        </w:rPr>
                      </w:pPr>
                      <w:r>
                        <w:rPr>
                          <w:sz w:val="18"/>
                          <w:szCs w:val="18"/>
                        </w:rPr>
                        <w:t xml:space="preserve">Siège d’essai prévu par </w:t>
                      </w:r>
                      <w:r>
                        <w:rPr>
                          <w:sz w:val="18"/>
                          <w:szCs w:val="18"/>
                        </w:rPr>
                        <w:br/>
                        <w:t xml:space="preserve">le </w:t>
                      </w:r>
                      <w:r w:rsidRPr="007F1474">
                        <w:rPr>
                          <w:sz w:val="18"/>
                          <w:szCs w:val="18"/>
                        </w:rPr>
                        <w:t>R</w:t>
                      </w:r>
                      <w:r>
                        <w:rPr>
                          <w:sz w:val="18"/>
                          <w:szCs w:val="18"/>
                        </w:rPr>
                        <w:t xml:space="preserve">èglement ONU </w:t>
                      </w:r>
                      <w:r w:rsidRPr="0094599D">
                        <w:rPr>
                          <w:rFonts w:eastAsia="MS Mincho"/>
                          <w:sz w:val="18"/>
                          <w:szCs w:val="22"/>
                        </w:rPr>
                        <w:t>n</w:t>
                      </w:r>
                      <w:r w:rsidRPr="0094599D">
                        <w:rPr>
                          <w:rFonts w:eastAsia="MS Mincho"/>
                          <w:sz w:val="18"/>
                          <w:szCs w:val="22"/>
                          <w:vertAlign w:val="superscript"/>
                        </w:rPr>
                        <w:t>o</w:t>
                      </w:r>
                      <w:r>
                        <w:rPr>
                          <w:sz w:val="18"/>
                          <w:szCs w:val="18"/>
                        </w:rPr>
                        <w:t> </w:t>
                      </w:r>
                      <w:r w:rsidRPr="007F1474">
                        <w:rPr>
                          <w:sz w:val="18"/>
                          <w:szCs w:val="18"/>
                        </w:rPr>
                        <w:t>129</w:t>
                      </w:r>
                    </w:p>
                    <w:p w14:paraId="4F05A563" w14:textId="77777777" w:rsidR="00F93F1E" w:rsidRPr="007F1474" w:rsidRDefault="00F93F1E" w:rsidP="00A568FC">
                      <w:pPr>
                        <w:spacing w:line="220" w:lineRule="exact"/>
                        <w:jc w:val="right"/>
                        <w:rPr>
                          <w:sz w:val="18"/>
                          <w:szCs w:val="18"/>
                        </w:rPr>
                      </w:pPr>
                    </w:p>
                  </w:txbxContent>
                </v:textbox>
              </v:shape>
            </w:pict>
          </mc:Fallback>
        </mc:AlternateContent>
      </w:r>
      <w:r w:rsidRPr="0068005F">
        <w:rPr>
          <w:b/>
          <w:noProof/>
          <w:lang w:eastAsia="fr-CH"/>
        </w:rPr>
        <mc:AlternateContent>
          <mc:Choice Requires="wps">
            <w:drawing>
              <wp:anchor distT="0" distB="0" distL="114300" distR="114300" simplePos="0" relativeHeight="251683840" behindDoc="0" locked="0" layoutInCell="1" allowOverlap="1" wp14:anchorId="24D246A4" wp14:editId="31ECB9B3">
                <wp:simplePos x="0" y="0"/>
                <wp:positionH relativeFrom="column">
                  <wp:posOffset>1013460</wp:posOffset>
                </wp:positionH>
                <wp:positionV relativeFrom="paragraph">
                  <wp:posOffset>1129029</wp:posOffset>
                </wp:positionV>
                <wp:extent cx="903514" cy="161925"/>
                <wp:effectExtent l="0" t="0" r="11430" b="952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514" cy="161925"/>
                        </a:xfrm>
                        <a:prstGeom prst="rect">
                          <a:avLst/>
                        </a:prstGeom>
                        <a:noFill/>
                        <a:ln w="9525">
                          <a:noFill/>
                          <a:miter lim="800000"/>
                          <a:headEnd/>
                          <a:tailEnd/>
                        </a:ln>
                      </wps:spPr>
                      <wps:txbx>
                        <w:txbxContent>
                          <w:p w14:paraId="607F7B80" w14:textId="77777777" w:rsidR="00F93F1E" w:rsidRPr="007F1474" w:rsidRDefault="00F93F1E" w:rsidP="00A568FC">
                            <w:pPr>
                              <w:spacing w:line="220" w:lineRule="exact"/>
                              <w:rPr>
                                <w:sz w:val="18"/>
                                <w:szCs w:val="18"/>
                              </w:rPr>
                            </w:pPr>
                            <w:r>
                              <w:rPr>
                                <w:sz w:val="18"/>
                                <w:szCs w:val="18"/>
                              </w:rPr>
                              <w:t>Sangle d</w:t>
                            </w:r>
                            <w:r w:rsidRPr="007F1474">
                              <w:rPr>
                                <w:sz w:val="18"/>
                                <w:szCs w:val="18"/>
                              </w:rPr>
                              <w:t>iagonal</w:t>
                            </w:r>
                            <w:r>
                              <w:rPr>
                                <w:sz w:val="18"/>
                                <w:szCs w:val="18"/>
                              </w:rPr>
                              <w: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246A4" id="_x0000_s1043" type="#_x0000_t202" style="position:absolute;left:0;text-align:left;margin-left:79.8pt;margin-top:88.9pt;width:71.1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" filled="f" stroked="f">
                <v:textbox inset="0,0,0,0">
                  <w:txbxContent>
                    <w:p w14:paraId="607F7B80" w14:textId="77777777" w:rsidR="00F93F1E" w:rsidRPr="007F1474" w:rsidRDefault="00F93F1E" w:rsidP="00A568FC">
                      <w:pPr>
                        <w:spacing w:line="220" w:lineRule="exact"/>
                        <w:rPr>
                          <w:sz w:val="18"/>
                          <w:szCs w:val="18"/>
                        </w:rPr>
                      </w:pPr>
                      <w:r>
                        <w:rPr>
                          <w:sz w:val="18"/>
                          <w:szCs w:val="18"/>
                        </w:rPr>
                        <w:t>Sangle d</w:t>
                      </w:r>
                      <w:r w:rsidRPr="007F1474">
                        <w:rPr>
                          <w:sz w:val="18"/>
                          <w:szCs w:val="18"/>
                        </w:rPr>
                        <w:t>iagonal</w:t>
                      </w:r>
                      <w:r>
                        <w:rPr>
                          <w:sz w:val="18"/>
                          <w:szCs w:val="18"/>
                        </w:rPr>
                        <w:t>e</w:t>
                      </w:r>
                    </w:p>
                  </w:txbxContent>
                </v:textbox>
              </v:shape>
            </w:pict>
          </mc:Fallback>
        </mc:AlternateContent>
      </w:r>
      <w:r w:rsidRPr="0068005F">
        <w:rPr>
          <w:b/>
          <w:noProof/>
          <w:lang w:eastAsia="fr-CH"/>
        </w:rPr>
        <mc:AlternateContent>
          <mc:Choice Requires="wps">
            <w:drawing>
              <wp:anchor distT="0" distB="0" distL="114300" distR="114300" simplePos="0" relativeHeight="251687936" behindDoc="0" locked="0" layoutInCell="1" allowOverlap="1" wp14:anchorId="619CE3BD" wp14:editId="5AD9B016">
                <wp:simplePos x="0" y="0"/>
                <wp:positionH relativeFrom="column">
                  <wp:posOffset>2042160</wp:posOffset>
                </wp:positionH>
                <wp:positionV relativeFrom="paragraph">
                  <wp:posOffset>3176905</wp:posOffset>
                </wp:positionV>
                <wp:extent cx="771525" cy="209550"/>
                <wp:effectExtent l="0" t="0" r="952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09550"/>
                        </a:xfrm>
                        <a:prstGeom prst="rect">
                          <a:avLst/>
                        </a:prstGeom>
                        <a:solidFill>
                          <a:schemeClr val="bg1"/>
                        </a:solidFill>
                        <a:ln w="9525">
                          <a:noFill/>
                          <a:miter lim="800000"/>
                          <a:headEnd/>
                          <a:tailEnd/>
                        </a:ln>
                      </wps:spPr>
                      <wps:txbx>
                        <w:txbxContent>
                          <w:p w14:paraId="5E82AE63" w14:textId="77777777" w:rsidR="00F93F1E" w:rsidRPr="007F1474" w:rsidRDefault="00F93F1E" w:rsidP="00A568FC">
                            <w:pPr>
                              <w:rPr>
                                <w:sz w:val="18"/>
                                <w:szCs w:val="18"/>
                              </w:rPr>
                            </w:pPr>
                            <w:r w:rsidRPr="007F1474">
                              <w:rPr>
                                <w:sz w:val="18"/>
                                <w:szCs w:val="18"/>
                              </w:rPr>
                              <w:t>B</w:t>
                            </w:r>
                            <w:r>
                              <w:rPr>
                                <w:sz w:val="18"/>
                                <w:szCs w:val="18"/>
                              </w:rPr>
                              <w:t>ouc</w:t>
                            </w:r>
                            <w:r w:rsidRPr="007F1474">
                              <w:rPr>
                                <w:sz w:val="18"/>
                                <w:szCs w:val="18"/>
                              </w:rPr>
                              <w:t>le/</w:t>
                            </w:r>
                            <w:r>
                              <w:rPr>
                                <w:sz w:val="18"/>
                                <w:szCs w:val="18"/>
                              </w:rPr>
                              <w:t>pêne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CE3BD" id="_x0000_s1044" type="#_x0000_t202" style="position:absolute;left:0;text-align:left;margin-left:160.8pt;margin-top:250.15pt;width:60.7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" fillcolor="white [3212]" stroked="f">
                <v:textbox inset="0,0,0,0">
                  <w:txbxContent>
                    <w:p w14:paraId="5E82AE63" w14:textId="77777777" w:rsidR="00F93F1E" w:rsidRPr="007F1474" w:rsidRDefault="00F93F1E" w:rsidP="00A568FC">
                      <w:pPr>
                        <w:rPr>
                          <w:sz w:val="18"/>
                          <w:szCs w:val="18"/>
                        </w:rPr>
                      </w:pPr>
                      <w:r w:rsidRPr="007F1474">
                        <w:rPr>
                          <w:sz w:val="18"/>
                          <w:szCs w:val="18"/>
                        </w:rPr>
                        <w:t>B</w:t>
                      </w:r>
                      <w:r>
                        <w:rPr>
                          <w:sz w:val="18"/>
                          <w:szCs w:val="18"/>
                        </w:rPr>
                        <w:t>ouc</w:t>
                      </w:r>
                      <w:r w:rsidRPr="007F1474">
                        <w:rPr>
                          <w:sz w:val="18"/>
                          <w:szCs w:val="18"/>
                        </w:rPr>
                        <w:t>le/</w:t>
                      </w:r>
                      <w:r>
                        <w:rPr>
                          <w:sz w:val="18"/>
                          <w:szCs w:val="18"/>
                        </w:rPr>
                        <w:t>pêne</w:t>
                      </w:r>
                    </w:p>
                  </w:txbxContent>
                </v:textbox>
              </v:shape>
            </w:pict>
          </mc:Fallback>
        </mc:AlternateContent>
      </w:r>
      <w:r w:rsidRPr="0068005F">
        <w:rPr>
          <w:b/>
          <w:noProof/>
          <w:lang w:eastAsia="fr-CH"/>
        </w:rPr>
        <mc:AlternateContent>
          <mc:Choice Requires="wps">
            <w:drawing>
              <wp:anchor distT="0" distB="0" distL="114300" distR="114300" simplePos="0" relativeHeight="251685888" behindDoc="0" locked="0" layoutInCell="1" allowOverlap="1" wp14:anchorId="6C452171" wp14:editId="3320EA02">
                <wp:simplePos x="0" y="0"/>
                <wp:positionH relativeFrom="column">
                  <wp:posOffset>4985385</wp:posOffset>
                </wp:positionH>
                <wp:positionV relativeFrom="paragraph">
                  <wp:posOffset>1919605</wp:posOffset>
                </wp:positionV>
                <wp:extent cx="704850" cy="1905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90500"/>
                        </a:xfrm>
                        <a:prstGeom prst="rect">
                          <a:avLst/>
                        </a:prstGeom>
                        <a:solidFill>
                          <a:schemeClr val="bg1"/>
                        </a:solidFill>
                        <a:ln w="9525">
                          <a:noFill/>
                          <a:miter lim="800000"/>
                          <a:headEnd/>
                          <a:tailEnd/>
                        </a:ln>
                      </wps:spPr>
                      <wps:txbx>
                        <w:txbxContent>
                          <w:p w14:paraId="13C5E4AC" w14:textId="77777777" w:rsidR="00F93F1E" w:rsidRPr="007F1474" w:rsidRDefault="00F93F1E" w:rsidP="00A568FC">
                            <w:pPr>
                              <w:rPr>
                                <w:sz w:val="18"/>
                                <w:szCs w:val="18"/>
                              </w:rPr>
                            </w:pPr>
                            <w:r>
                              <w:rPr>
                                <w:sz w:val="18"/>
                                <w:szCs w:val="18"/>
                              </w:rPr>
                              <w:t>Anneau en 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52171" id="_x0000_s1045" type="#_x0000_t202" style="position:absolute;left:0;text-align:left;margin-left:392.55pt;margin-top:151.15pt;width:55.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" fillcolor="white [3212]" stroked="f">
                <v:textbox inset="0,0,0,0">
                  <w:txbxContent>
                    <w:p w14:paraId="13C5E4AC" w14:textId="77777777" w:rsidR="00F93F1E" w:rsidRPr="007F1474" w:rsidRDefault="00F93F1E" w:rsidP="00A568FC">
                      <w:pPr>
                        <w:rPr>
                          <w:sz w:val="18"/>
                          <w:szCs w:val="18"/>
                        </w:rPr>
                      </w:pPr>
                      <w:r>
                        <w:rPr>
                          <w:sz w:val="18"/>
                          <w:szCs w:val="18"/>
                        </w:rPr>
                        <w:t>Anneau en D</w:t>
                      </w:r>
                    </w:p>
                  </w:txbxContent>
                </v:textbox>
              </v:shape>
            </w:pict>
          </mc:Fallback>
        </mc:AlternateContent>
      </w:r>
      <w:r w:rsidRPr="0068005F">
        <w:rPr>
          <w:b/>
          <w:noProof/>
          <w:lang w:eastAsia="fr-CH"/>
        </w:rPr>
        <mc:AlternateContent>
          <mc:Choice Requires="wps">
            <w:drawing>
              <wp:anchor distT="0" distB="0" distL="114300" distR="114300" simplePos="0" relativeHeight="251679744" behindDoc="0" locked="0" layoutInCell="1" allowOverlap="1" wp14:anchorId="10BE0F3E" wp14:editId="665B800F">
                <wp:simplePos x="0" y="0"/>
                <wp:positionH relativeFrom="column">
                  <wp:posOffset>1993265</wp:posOffset>
                </wp:positionH>
                <wp:positionV relativeFrom="paragraph">
                  <wp:posOffset>19685</wp:posOffset>
                </wp:positionV>
                <wp:extent cx="600075" cy="1619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61925"/>
                        </a:xfrm>
                        <a:prstGeom prst="rect">
                          <a:avLst/>
                        </a:prstGeom>
                        <a:noFill/>
                        <a:ln w="9525">
                          <a:noFill/>
                          <a:miter lim="800000"/>
                          <a:headEnd/>
                          <a:tailEnd/>
                        </a:ln>
                      </wps:spPr>
                      <wps:txbx>
                        <w:txbxContent>
                          <w:p w14:paraId="6A0685D7" w14:textId="77777777" w:rsidR="00F93F1E" w:rsidRPr="007F1474" w:rsidRDefault="00F93F1E" w:rsidP="00A568FC">
                            <w:pPr>
                              <w:rPr>
                                <w:sz w:val="18"/>
                                <w:szCs w:val="18"/>
                              </w:rPr>
                            </w:pPr>
                            <w:r w:rsidRPr="007F1474">
                              <w:rPr>
                                <w:sz w:val="18"/>
                                <w:szCs w:val="18"/>
                              </w:rPr>
                              <w:t>R</w:t>
                            </w:r>
                            <w:r>
                              <w:rPr>
                                <w:sz w:val="18"/>
                                <w:szCs w:val="18"/>
                              </w:rPr>
                              <w:t>é</w:t>
                            </w:r>
                            <w:r w:rsidRPr="007F1474">
                              <w:rPr>
                                <w:sz w:val="18"/>
                                <w:szCs w:val="18"/>
                              </w:rPr>
                              <w:t>tract</w:t>
                            </w:r>
                            <w:r>
                              <w:rPr>
                                <w:sz w:val="18"/>
                                <w:szCs w:val="18"/>
                              </w:rPr>
                              <w:t>eu</w:t>
                            </w:r>
                            <w:r w:rsidRPr="007F1474">
                              <w:rPr>
                                <w:sz w:val="18"/>
                                <w:szCs w:val="18"/>
                              </w:rPr>
                              <w:t>r</w:t>
                            </w:r>
                          </w:p>
                          <w:p w14:paraId="1749692B" w14:textId="77777777" w:rsidR="00F93F1E" w:rsidRDefault="00F93F1E" w:rsidP="00A568FC"/>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E0F3E" id="_x0000_s1046" type="#_x0000_t202" style="position:absolute;left:0;text-align:left;margin-left:156.95pt;margin-top:1.55pt;width:47.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" filled="f" stroked="f">
                <v:textbox inset="1mm,0,0,0">
                  <w:txbxContent>
                    <w:p w14:paraId="6A0685D7" w14:textId="77777777" w:rsidR="00F93F1E" w:rsidRPr="007F1474" w:rsidRDefault="00F93F1E" w:rsidP="00A568FC">
                      <w:pPr>
                        <w:rPr>
                          <w:sz w:val="18"/>
                          <w:szCs w:val="18"/>
                        </w:rPr>
                      </w:pPr>
                      <w:r w:rsidRPr="007F1474">
                        <w:rPr>
                          <w:sz w:val="18"/>
                          <w:szCs w:val="18"/>
                        </w:rPr>
                        <w:t>R</w:t>
                      </w:r>
                      <w:r>
                        <w:rPr>
                          <w:sz w:val="18"/>
                          <w:szCs w:val="18"/>
                        </w:rPr>
                        <w:t>é</w:t>
                      </w:r>
                      <w:r w:rsidRPr="007F1474">
                        <w:rPr>
                          <w:sz w:val="18"/>
                          <w:szCs w:val="18"/>
                        </w:rPr>
                        <w:t>tract</w:t>
                      </w:r>
                      <w:r>
                        <w:rPr>
                          <w:sz w:val="18"/>
                          <w:szCs w:val="18"/>
                        </w:rPr>
                        <w:t>eu</w:t>
                      </w:r>
                      <w:r w:rsidRPr="007F1474">
                        <w:rPr>
                          <w:sz w:val="18"/>
                          <w:szCs w:val="18"/>
                        </w:rPr>
                        <w:t>r</w:t>
                      </w:r>
                    </w:p>
                    <w:p w14:paraId="1749692B" w14:textId="77777777" w:rsidR="00F93F1E" w:rsidRDefault="00F93F1E" w:rsidP="00A568FC"/>
                  </w:txbxContent>
                </v:textbox>
              </v:shape>
            </w:pict>
          </mc:Fallback>
        </mc:AlternateContent>
      </w:r>
      <w:r w:rsidRPr="0068005F">
        <w:rPr>
          <w:b/>
          <w:noProof/>
          <w:lang w:eastAsia="fr-CH"/>
        </w:rPr>
        <mc:AlternateContent>
          <mc:Choice Requires="wps">
            <w:drawing>
              <wp:anchor distT="0" distB="0" distL="114300" distR="114300" simplePos="0" relativeHeight="251677696" behindDoc="0" locked="0" layoutInCell="1" allowOverlap="1" wp14:anchorId="5F4CA4AD" wp14:editId="1A5669E6">
                <wp:simplePos x="0" y="0"/>
                <wp:positionH relativeFrom="column">
                  <wp:posOffset>4450533</wp:posOffset>
                </wp:positionH>
                <wp:positionV relativeFrom="paragraph">
                  <wp:posOffset>254091</wp:posOffset>
                </wp:positionV>
                <wp:extent cx="1057547" cy="1403985"/>
                <wp:effectExtent l="0" t="0" r="952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547" cy="1403985"/>
                        </a:xfrm>
                        <a:prstGeom prst="rect">
                          <a:avLst/>
                        </a:prstGeom>
                        <a:solidFill>
                          <a:schemeClr val="bg1"/>
                        </a:solidFill>
                        <a:ln w="9525">
                          <a:noFill/>
                          <a:miter lim="800000"/>
                          <a:headEnd/>
                          <a:tailEnd/>
                        </a:ln>
                      </wps:spPr>
                      <wps:txbx>
                        <w:txbxContent>
                          <w:p w14:paraId="19E23BCF" w14:textId="77777777" w:rsidR="00F93F1E" w:rsidRPr="007F1474" w:rsidRDefault="00F93F1E" w:rsidP="00A568FC">
                            <w:pPr>
                              <w:rPr>
                                <w:sz w:val="18"/>
                                <w:szCs w:val="18"/>
                              </w:rPr>
                            </w:pPr>
                            <w:r>
                              <w:rPr>
                                <w:sz w:val="18"/>
                                <w:szCs w:val="18"/>
                              </w:rPr>
                              <w:t xml:space="preserve">Mannequin de </w:t>
                            </w:r>
                            <w:r w:rsidRPr="007F1474">
                              <w:rPr>
                                <w:sz w:val="18"/>
                                <w:szCs w:val="18"/>
                              </w:rPr>
                              <w:t>15</w:t>
                            </w:r>
                            <w:r>
                              <w:rPr>
                                <w:sz w:val="18"/>
                                <w:szCs w:val="18"/>
                              </w:rPr>
                              <w:t> </w:t>
                            </w:r>
                            <w:r w:rsidRPr="007F1474">
                              <w:rPr>
                                <w:sz w:val="18"/>
                                <w:szCs w:val="18"/>
                              </w:rPr>
                              <w:t>kg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CA4AD" id="_x0000_s1047" type="#_x0000_t202" style="position:absolute;left:0;text-align:left;margin-left:350.45pt;margin-top:20pt;width:83.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" fillcolor="white [3212]" stroked="f">
                <v:textbox style="mso-fit-shape-to-text:t" inset="0,0,0,0">
                  <w:txbxContent>
                    <w:p w14:paraId="19E23BCF" w14:textId="77777777" w:rsidR="00F93F1E" w:rsidRPr="007F1474" w:rsidRDefault="00F93F1E" w:rsidP="00A568FC">
                      <w:pPr>
                        <w:rPr>
                          <w:sz w:val="18"/>
                          <w:szCs w:val="18"/>
                        </w:rPr>
                      </w:pPr>
                      <w:r>
                        <w:rPr>
                          <w:sz w:val="18"/>
                          <w:szCs w:val="18"/>
                        </w:rPr>
                        <w:t xml:space="preserve">Mannequin de </w:t>
                      </w:r>
                      <w:r w:rsidRPr="007F1474">
                        <w:rPr>
                          <w:sz w:val="18"/>
                          <w:szCs w:val="18"/>
                        </w:rPr>
                        <w:t>15</w:t>
                      </w:r>
                      <w:r>
                        <w:rPr>
                          <w:sz w:val="18"/>
                          <w:szCs w:val="18"/>
                        </w:rPr>
                        <w:t> </w:t>
                      </w:r>
                      <w:r w:rsidRPr="007F1474">
                        <w:rPr>
                          <w:sz w:val="18"/>
                          <w:szCs w:val="18"/>
                        </w:rPr>
                        <w:t>kg</w:t>
                      </w:r>
                    </w:p>
                  </w:txbxContent>
                </v:textbox>
              </v:shape>
            </w:pict>
          </mc:Fallback>
        </mc:AlternateContent>
      </w:r>
      <w:r w:rsidRPr="0068005F">
        <w:rPr>
          <w:b/>
          <w:noProof/>
          <w:lang w:eastAsia="fr-CH"/>
        </w:rPr>
        <mc:AlternateContent>
          <mc:Choice Requires="wps">
            <w:drawing>
              <wp:anchor distT="0" distB="0" distL="114300" distR="114300" simplePos="0" relativeHeight="251663360" behindDoc="0" locked="0" layoutInCell="1" allowOverlap="1" wp14:anchorId="0029695C" wp14:editId="4FBBA8DE">
                <wp:simplePos x="0" y="0"/>
                <wp:positionH relativeFrom="column">
                  <wp:posOffset>3503204</wp:posOffset>
                </wp:positionH>
                <wp:positionV relativeFrom="paragraph">
                  <wp:posOffset>3203666</wp:posOffset>
                </wp:positionV>
                <wp:extent cx="2043793" cy="163285"/>
                <wp:effectExtent l="0" t="0" r="13970" b="825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793" cy="163285"/>
                        </a:xfrm>
                        <a:prstGeom prst="rect">
                          <a:avLst/>
                        </a:prstGeom>
                        <a:noFill/>
                        <a:ln w="9525">
                          <a:noFill/>
                          <a:miter lim="800000"/>
                          <a:headEnd/>
                          <a:tailEnd/>
                        </a:ln>
                      </wps:spPr>
                      <wps:txbx>
                        <w:txbxContent>
                          <w:p w14:paraId="577347E5" w14:textId="77777777" w:rsidR="00F93F1E" w:rsidRPr="007F1474" w:rsidRDefault="00F93F1E" w:rsidP="00A568FC">
                            <w:pPr>
                              <w:spacing w:line="200" w:lineRule="exact"/>
                              <w:rPr>
                                <w:sz w:val="18"/>
                                <w:szCs w:val="18"/>
                              </w:rPr>
                            </w:pPr>
                            <w:r>
                              <w:rPr>
                                <w:sz w:val="18"/>
                                <w:szCs w:val="18"/>
                              </w:rPr>
                              <w:t>Emplacement de vérification de l’arrachage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9695C" id="_x0000_s1048" type="#_x0000_t202" style="position:absolute;left:0;text-align:left;margin-left:275.85pt;margin-top:252.25pt;width:160.95pt;height:1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" filled="f" stroked="f">
                <v:textbox inset="0,0,0,0">
                  <w:txbxContent>
                    <w:p w14:paraId="577347E5" w14:textId="77777777" w:rsidR="00F93F1E" w:rsidRPr="007F1474" w:rsidRDefault="00F93F1E" w:rsidP="00A568FC">
                      <w:pPr>
                        <w:spacing w:line="200" w:lineRule="exact"/>
                        <w:rPr>
                          <w:sz w:val="18"/>
                          <w:szCs w:val="18"/>
                        </w:rPr>
                      </w:pPr>
                      <w:r>
                        <w:rPr>
                          <w:sz w:val="18"/>
                          <w:szCs w:val="18"/>
                        </w:rPr>
                        <w:t>Emplacement de vérification de l’arrachage</w:t>
                      </w:r>
                    </w:p>
                  </w:txbxContent>
                </v:textbox>
              </v:shape>
            </w:pict>
          </mc:Fallback>
        </mc:AlternateContent>
      </w:r>
      <w:r w:rsidRPr="0068005F">
        <w:rPr>
          <w:b/>
          <w:noProof/>
          <w:lang w:eastAsia="fr-CH"/>
        </w:rPr>
        <mc:AlternateContent>
          <mc:Choice Requires="wps">
            <w:drawing>
              <wp:anchor distT="0" distB="0" distL="114300" distR="114300" simplePos="0" relativeHeight="251662336" behindDoc="0" locked="0" layoutInCell="1" allowOverlap="1" wp14:anchorId="6D4A1A33" wp14:editId="4EDBFEAD">
                <wp:simplePos x="0" y="0"/>
                <wp:positionH relativeFrom="column">
                  <wp:posOffset>1075055</wp:posOffset>
                </wp:positionH>
                <wp:positionV relativeFrom="paragraph">
                  <wp:posOffset>2093232</wp:posOffset>
                </wp:positionV>
                <wp:extent cx="1197428" cy="163285"/>
                <wp:effectExtent l="0" t="0" r="3175" b="825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428" cy="163285"/>
                        </a:xfrm>
                        <a:prstGeom prst="rect">
                          <a:avLst/>
                        </a:prstGeom>
                        <a:noFill/>
                        <a:ln w="9525">
                          <a:noFill/>
                          <a:miter lim="800000"/>
                          <a:headEnd/>
                          <a:tailEnd/>
                        </a:ln>
                      </wps:spPr>
                      <wps:txbx>
                        <w:txbxContent>
                          <w:p w14:paraId="39D69EB3" w14:textId="77777777" w:rsidR="00F93F1E" w:rsidRPr="007F1474" w:rsidRDefault="00F93F1E" w:rsidP="00A568FC">
                            <w:pPr>
                              <w:spacing w:line="220" w:lineRule="exact"/>
                              <w:rPr>
                                <w:sz w:val="18"/>
                                <w:szCs w:val="18"/>
                              </w:rPr>
                            </w:pPr>
                            <w:r>
                              <w:rPr>
                                <w:sz w:val="18"/>
                                <w:szCs w:val="18"/>
                              </w:rPr>
                              <w:t>Attache de pince d’arrêt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A1A33" id="_x0000_s1049" type="#_x0000_t202" style="position:absolute;left:0;text-align:left;margin-left:84.65pt;margin-top:164.8pt;width:94.3pt;height:1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" filled="f" stroked="f">
                <v:textbox inset="0,0,0,0">
                  <w:txbxContent>
                    <w:p w14:paraId="39D69EB3" w14:textId="77777777" w:rsidR="00F93F1E" w:rsidRPr="007F1474" w:rsidRDefault="00F93F1E" w:rsidP="00A568FC">
                      <w:pPr>
                        <w:spacing w:line="220" w:lineRule="exact"/>
                        <w:rPr>
                          <w:sz w:val="18"/>
                          <w:szCs w:val="18"/>
                        </w:rPr>
                      </w:pPr>
                      <w:r>
                        <w:rPr>
                          <w:sz w:val="18"/>
                          <w:szCs w:val="18"/>
                        </w:rPr>
                        <w:t>Attache de pince d’arrêt</w:t>
                      </w:r>
                    </w:p>
                  </w:txbxContent>
                </v:textbox>
              </v:shape>
            </w:pict>
          </mc:Fallback>
        </mc:AlternateContent>
      </w:r>
      <w:r w:rsidRPr="0068005F">
        <w:rPr>
          <w:b/>
          <w:noProof/>
          <w:lang w:eastAsia="fr-CH"/>
        </w:rPr>
        <mc:AlternateContent>
          <mc:Choice Requires="wps">
            <w:drawing>
              <wp:anchor distT="0" distB="0" distL="114300" distR="114300" simplePos="0" relativeHeight="251661312" behindDoc="0" locked="0" layoutInCell="1" allowOverlap="1" wp14:anchorId="68C61F44" wp14:editId="13AA6D8A">
                <wp:simplePos x="0" y="0"/>
                <wp:positionH relativeFrom="column">
                  <wp:posOffset>967105</wp:posOffset>
                </wp:positionH>
                <wp:positionV relativeFrom="paragraph">
                  <wp:posOffset>1549037</wp:posOffset>
                </wp:positionV>
                <wp:extent cx="936171" cy="163285"/>
                <wp:effectExtent l="0" t="0" r="0" b="825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171" cy="163285"/>
                        </a:xfrm>
                        <a:prstGeom prst="rect">
                          <a:avLst/>
                        </a:prstGeom>
                        <a:solidFill>
                          <a:schemeClr val="bg1"/>
                        </a:solidFill>
                        <a:ln w="9525">
                          <a:noFill/>
                          <a:miter lim="800000"/>
                          <a:headEnd/>
                          <a:tailEnd/>
                        </a:ln>
                      </wps:spPr>
                      <wps:txbx>
                        <w:txbxContent>
                          <w:p w14:paraId="18EEAFD8" w14:textId="77777777" w:rsidR="00F93F1E" w:rsidRPr="007F1474" w:rsidRDefault="00F93F1E" w:rsidP="00A568FC">
                            <w:pPr>
                              <w:spacing w:line="220" w:lineRule="exact"/>
                              <w:rPr>
                                <w:sz w:val="18"/>
                                <w:szCs w:val="18"/>
                              </w:rPr>
                            </w:pPr>
                            <w:r>
                              <w:rPr>
                                <w:sz w:val="18"/>
                                <w:szCs w:val="18"/>
                              </w:rPr>
                              <w:t>Sangle a</w:t>
                            </w:r>
                            <w:r w:rsidRPr="007F1474">
                              <w:rPr>
                                <w:sz w:val="18"/>
                                <w:szCs w:val="18"/>
                              </w:rPr>
                              <w:t>bdominal</w:t>
                            </w:r>
                            <w:r>
                              <w:rPr>
                                <w:sz w:val="18"/>
                                <w:szCs w:val="18"/>
                              </w:rPr>
                              <w: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61F44" id="_x0000_s1050" type="#_x0000_t202" style="position:absolute;left:0;text-align:left;margin-left:76.15pt;margin-top:121.95pt;width:73.7pt;height:1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" fillcolor="white [3212]" stroked="f">
                <v:textbox inset="0,0,0,0">
                  <w:txbxContent>
                    <w:p w14:paraId="18EEAFD8" w14:textId="77777777" w:rsidR="00F93F1E" w:rsidRPr="007F1474" w:rsidRDefault="00F93F1E" w:rsidP="00A568FC">
                      <w:pPr>
                        <w:spacing w:line="220" w:lineRule="exact"/>
                        <w:rPr>
                          <w:sz w:val="18"/>
                          <w:szCs w:val="18"/>
                        </w:rPr>
                      </w:pPr>
                      <w:r>
                        <w:rPr>
                          <w:sz w:val="18"/>
                          <w:szCs w:val="18"/>
                        </w:rPr>
                        <w:t>Sangle a</w:t>
                      </w:r>
                      <w:r w:rsidRPr="007F1474">
                        <w:rPr>
                          <w:sz w:val="18"/>
                          <w:szCs w:val="18"/>
                        </w:rPr>
                        <w:t>bdominal</w:t>
                      </w:r>
                      <w:r>
                        <w:rPr>
                          <w:sz w:val="18"/>
                          <w:szCs w:val="18"/>
                        </w:rPr>
                        <w:t>e</w:t>
                      </w:r>
                    </w:p>
                  </w:txbxContent>
                </v:textbox>
              </v:shape>
            </w:pict>
          </mc:Fallback>
        </mc:AlternateContent>
      </w:r>
      <w:r w:rsidRPr="0068005F">
        <w:rPr>
          <w:b/>
          <w:noProof/>
          <w:lang w:eastAsia="fr-CH"/>
        </w:rPr>
        <mc:AlternateContent>
          <mc:Choice Requires="wps">
            <w:drawing>
              <wp:anchor distT="0" distB="0" distL="114300" distR="114300" simplePos="0" relativeHeight="251660288" behindDoc="0" locked="0" layoutInCell="1" allowOverlap="1" wp14:anchorId="0C3907F3" wp14:editId="02F2AD54">
                <wp:simplePos x="0" y="0"/>
                <wp:positionH relativeFrom="column">
                  <wp:posOffset>1168219</wp:posOffset>
                </wp:positionH>
                <wp:positionV relativeFrom="paragraph">
                  <wp:posOffset>448673</wp:posOffset>
                </wp:positionV>
                <wp:extent cx="885190" cy="1714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71450"/>
                        </a:xfrm>
                        <a:prstGeom prst="rect">
                          <a:avLst/>
                        </a:prstGeom>
                        <a:solidFill>
                          <a:schemeClr val="bg1"/>
                        </a:solidFill>
                        <a:ln w="9525">
                          <a:noFill/>
                          <a:miter lim="800000"/>
                          <a:headEnd/>
                          <a:tailEnd/>
                        </a:ln>
                      </wps:spPr>
                      <wps:txbx>
                        <w:txbxContent>
                          <w:p w14:paraId="06043159" w14:textId="77777777" w:rsidR="00F93F1E" w:rsidRPr="007F1474" w:rsidRDefault="00F93F1E" w:rsidP="00A568FC">
                            <w:pPr>
                              <w:rPr>
                                <w:sz w:val="18"/>
                                <w:szCs w:val="18"/>
                              </w:rPr>
                            </w:pPr>
                            <w:r>
                              <w:rPr>
                                <w:sz w:val="18"/>
                                <w:szCs w:val="18"/>
                              </w:rPr>
                              <w:t>Siège pour enfant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907F3" id="_x0000_s1051" type="#_x0000_t202" style="position:absolute;left:0;text-align:left;margin-left:92pt;margin-top:35.35pt;width:69.7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" fillcolor="white [3212]" stroked="f">
                <v:textbox inset="0,0,0,0">
                  <w:txbxContent>
                    <w:p w14:paraId="06043159" w14:textId="77777777" w:rsidR="00F93F1E" w:rsidRPr="007F1474" w:rsidRDefault="00F93F1E" w:rsidP="00A568FC">
                      <w:pPr>
                        <w:rPr>
                          <w:sz w:val="18"/>
                          <w:szCs w:val="18"/>
                        </w:rPr>
                      </w:pPr>
                      <w:r>
                        <w:rPr>
                          <w:sz w:val="18"/>
                          <w:szCs w:val="18"/>
                        </w:rPr>
                        <w:t>Siège pour enfant</w:t>
                      </w:r>
                    </w:p>
                  </w:txbxContent>
                </v:textbox>
              </v:shape>
            </w:pict>
          </mc:Fallback>
        </mc:AlternateContent>
      </w:r>
      <w:r>
        <w:rPr>
          <w:noProof/>
          <w:lang w:eastAsia="fr-CH"/>
        </w:rPr>
        <mc:AlternateContent>
          <mc:Choice Requires="wpc">
            <w:drawing>
              <wp:inline distT="0" distB="0" distL="0" distR="0" wp14:anchorId="32F01DE6" wp14:editId="40B7C4BE">
                <wp:extent cx="5327650" cy="3586480"/>
                <wp:effectExtent l="0" t="0" r="0" b="0"/>
                <wp:docPr id="3703" name="Полотно 36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70" name="Rectangle 5"/>
                        <wps:cNvSpPr>
                          <a:spLocks noChangeArrowheads="1"/>
                        </wps:cNvSpPr>
                        <wps:spPr bwMode="auto">
                          <a:xfrm>
                            <a:off x="0" y="0"/>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B829" w14:textId="77777777" w:rsidR="00F93F1E" w:rsidRDefault="00F93F1E" w:rsidP="00A568FC">
                              <w:r>
                                <w:rPr>
                                  <w:color w:val="000000"/>
                                  <w:lang w:val="en-US"/>
                                </w:rPr>
                                <w:t xml:space="preserve"> </w:t>
                              </w:r>
                            </w:p>
                          </w:txbxContent>
                        </wps:txbx>
                        <wps:bodyPr rot="0" vert="horz" wrap="none" lIns="0" tIns="0" rIns="0" bIns="0" anchor="t" anchorCtr="0">
                          <a:spAutoFit/>
                        </wps:bodyPr>
                      </wps:wsp>
                      <wps:wsp>
                        <wps:cNvPr id="2871" name="Freeform 6"/>
                        <wps:cNvSpPr>
                          <a:spLocks/>
                        </wps:cNvSpPr>
                        <wps:spPr bwMode="auto">
                          <a:xfrm>
                            <a:off x="3014345" y="1969770"/>
                            <a:ext cx="439420" cy="596900"/>
                          </a:xfrm>
                          <a:custGeom>
                            <a:avLst/>
                            <a:gdLst>
                              <a:gd name="T0" fmla="*/ 692 w 692"/>
                              <a:gd name="T1" fmla="*/ 940 h 940"/>
                              <a:gd name="T2" fmla="*/ 686 w 692"/>
                              <a:gd name="T3" fmla="*/ 453 h 940"/>
                              <a:gd name="T4" fmla="*/ 665 w 692"/>
                              <a:gd name="T5" fmla="*/ 316 h 940"/>
                              <a:gd name="T6" fmla="*/ 614 w 692"/>
                              <a:gd name="T7" fmla="*/ 210 h 940"/>
                              <a:gd name="T8" fmla="*/ 491 w 692"/>
                              <a:gd name="T9" fmla="*/ 100 h 940"/>
                              <a:gd name="T10" fmla="*/ 378 w 692"/>
                              <a:gd name="T11" fmla="*/ 30 h 940"/>
                              <a:gd name="T12" fmla="*/ 254 w 692"/>
                              <a:gd name="T13" fmla="*/ 2 h 940"/>
                              <a:gd name="T14" fmla="*/ 135 w 692"/>
                              <a:gd name="T15" fmla="*/ 0 h 940"/>
                              <a:gd name="T16" fmla="*/ 0 w 692"/>
                              <a:gd name="T17" fmla="*/ 2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2" h="940">
                                <a:moveTo>
                                  <a:pt x="692" y="940"/>
                                </a:moveTo>
                                <a:lnTo>
                                  <a:pt x="686" y="453"/>
                                </a:lnTo>
                                <a:lnTo>
                                  <a:pt x="665" y="316"/>
                                </a:lnTo>
                                <a:lnTo>
                                  <a:pt x="614" y="210"/>
                                </a:lnTo>
                                <a:lnTo>
                                  <a:pt x="491" y="100"/>
                                </a:lnTo>
                                <a:lnTo>
                                  <a:pt x="378" y="30"/>
                                </a:lnTo>
                                <a:lnTo>
                                  <a:pt x="254" y="2"/>
                                </a:lnTo>
                                <a:lnTo>
                                  <a:pt x="135" y="0"/>
                                </a:lnTo>
                                <a:lnTo>
                                  <a:pt x="0" y="2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7"/>
                        <wps:cNvSpPr>
                          <a:spLocks/>
                        </wps:cNvSpPr>
                        <wps:spPr bwMode="auto">
                          <a:xfrm>
                            <a:off x="1950720" y="2726055"/>
                            <a:ext cx="77470" cy="48260"/>
                          </a:xfrm>
                          <a:custGeom>
                            <a:avLst/>
                            <a:gdLst>
                              <a:gd name="T0" fmla="*/ 0 w 122"/>
                              <a:gd name="T1" fmla="*/ 16 h 76"/>
                              <a:gd name="T2" fmla="*/ 0 w 122"/>
                              <a:gd name="T3" fmla="*/ 29 h 76"/>
                              <a:gd name="T4" fmla="*/ 2 w 122"/>
                              <a:gd name="T5" fmla="*/ 31 h 76"/>
                              <a:gd name="T6" fmla="*/ 2 w 122"/>
                              <a:gd name="T7" fmla="*/ 37 h 76"/>
                              <a:gd name="T8" fmla="*/ 4 w 122"/>
                              <a:gd name="T9" fmla="*/ 39 h 76"/>
                              <a:gd name="T10" fmla="*/ 4 w 122"/>
                              <a:gd name="T11" fmla="*/ 41 h 76"/>
                              <a:gd name="T12" fmla="*/ 10 w 122"/>
                              <a:gd name="T13" fmla="*/ 47 h 76"/>
                              <a:gd name="T14" fmla="*/ 10 w 122"/>
                              <a:gd name="T15" fmla="*/ 49 h 76"/>
                              <a:gd name="T16" fmla="*/ 14 w 122"/>
                              <a:gd name="T17" fmla="*/ 55 h 76"/>
                              <a:gd name="T18" fmla="*/ 14 w 122"/>
                              <a:gd name="T19" fmla="*/ 57 h 76"/>
                              <a:gd name="T20" fmla="*/ 18 w 122"/>
                              <a:gd name="T21" fmla="*/ 57 h 76"/>
                              <a:gd name="T22" fmla="*/ 24 w 122"/>
                              <a:gd name="T23" fmla="*/ 65 h 76"/>
                              <a:gd name="T24" fmla="*/ 28 w 122"/>
                              <a:gd name="T25" fmla="*/ 65 h 76"/>
                              <a:gd name="T26" fmla="*/ 30 w 122"/>
                              <a:gd name="T27" fmla="*/ 67 h 76"/>
                              <a:gd name="T28" fmla="*/ 32 w 122"/>
                              <a:gd name="T29" fmla="*/ 67 h 76"/>
                              <a:gd name="T30" fmla="*/ 34 w 122"/>
                              <a:gd name="T31" fmla="*/ 69 h 76"/>
                              <a:gd name="T32" fmla="*/ 39 w 122"/>
                              <a:gd name="T33" fmla="*/ 69 h 76"/>
                              <a:gd name="T34" fmla="*/ 41 w 122"/>
                              <a:gd name="T35" fmla="*/ 71 h 76"/>
                              <a:gd name="T36" fmla="*/ 45 w 122"/>
                              <a:gd name="T37" fmla="*/ 71 h 76"/>
                              <a:gd name="T38" fmla="*/ 49 w 122"/>
                              <a:gd name="T39" fmla="*/ 76 h 76"/>
                              <a:gd name="T40" fmla="*/ 73 w 122"/>
                              <a:gd name="T41" fmla="*/ 76 h 76"/>
                              <a:gd name="T42" fmla="*/ 75 w 122"/>
                              <a:gd name="T43" fmla="*/ 71 h 76"/>
                              <a:gd name="T44" fmla="*/ 82 w 122"/>
                              <a:gd name="T45" fmla="*/ 71 h 76"/>
                              <a:gd name="T46" fmla="*/ 84 w 122"/>
                              <a:gd name="T47" fmla="*/ 69 h 76"/>
                              <a:gd name="T48" fmla="*/ 86 w 122"/>
                              <a:gd name="T49" fmla="*/ 69 h 76"/>
                              <a:gd name="T50" fmla="*/ 90 w 122"/>
                              <a:gd name="T51" fmla="*/ 67 h 76"/>
                              <a:gd name="T52" fmla="*/ 92 w 122"/>
                              <a:gd name="T53" fmla="*/ 67 h 76"/>
                              <a:gd name="T54" fmla="*/ 94 w 122"/>
                              <a:gd name="T55" fmla="*/ 65 h 76"/>
                              <a:gd name="T56" fmla="*/ 96 w 122"/>
                              <a:gd name="T57" fmla="*/ 65 h 76"/>
                              <a:gd name="T58" fmla="*/ 104 w 122"/>
                              <a:gd name="T59" fmla="*/ 57 h 76"/>
                              <a:gd name="T60" fmla="*/ 106 w 122"/>
                              <a:gd name="T61" fmla="*/ 57 h 76"/>
                              <a:gd name="T62" fmla="*/ 106 w 122"/>
                              <a:gd name="T63" fmla="*/ 55 h 76"/>
                              <a:gd name="T64" fmla="*/ 112 w 122"/>
                              <a:gd name="T65" fmla="*/ 49 h 76"/>
                              <a:gd name="T66" fmla="*/ 112 w 122"/>
                              <a:gd name="T67" fmla="*/ 47 h 76"/>
                              <a:gd name="T68" fmla="*/ 116 w 122"/>
                              <a:gd name="T69" fmla="*/ 41 h 76"/>
                              <a:gd name="T70" fmla="*/ 116 w 122"/>
                              <a:gd name="T71" fmla="*/ 39 h 76"/>
                              <a:gd name="T72" fmla="*/ 120 w 122"/>
                              <a:gd name="T73" fmla="*/ 37 h 76"/>
                              <a:gd name="T74" fmla="*/ 120 w 122"/>
                              <a:gd name="T75" fmla="*/ 31 h 76"/>
                              <a:gd name="T76" fmla="*/ 122 w 122"/>
                              <a:gd name="T77" fmla="*/ 29 h 76"/>
                              <a:gd name="T78" fmla="*/ 122 w 122"/>
                              <a:gd name="T79" fmla="*/ 6 h 76"/>
                              <a:gd name="T80" fmla="*/ 120 w 122"/>
                              <a:gd name="T81" fmla="*/ 2 h 76"/>
                              <a:gd name="T82" fmla="*/ 120 w 122"/>
                              <a:gd name="T8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2" h="76">
                                <a:moveTo>
                                  <a:pt x="0" y="16"/>
                                </a:moveTo>
                                <a:lnTo>
                                  <a:pt x="0" y="29"/>
                                </a:lnTo>
                                <a:lnTo>
                                  <a:pt x="2" y="31"/>
                                </a:lnTo>
                                <a:lnTo>
                                  <a:pt x="2" y="37"/>
                                </a:lnTo>
                                <a:lnTo>
                                  <a:pt x="4" y="39"/>
                                </a:lnTo>
                                <a:lnTo>
                                  <a:pt x="4" y="41"/>
                                </a:lnTo>
                                <a:lnTo>
                                  <a:pt x="10" y="47"/>
                                </a:lnTo>
                                <a:lnTo>
                                  <a:pt x="10" y="49"/>
                                </a:lnTo>
                                <a:lnTo>
                                  <a:pt x="14" y="55"/>
                                </a:lnTo>
                                <a:lnTo>
                                  <a:pt x="14" y="57"/>
                                </a:lnTo>
                                <a:lnTo>
                                  <a:pt x="18" y="57"/>
                                </a:lnTo>
                                <a:lnTo>
                                  <a:pt x="24" y="65"/>
                                </a:lnTo>
                                <a:lnTo>
                                  <a:pt x="28" y="65"/>
                                </a:lnTo>
                                <a:lnTo>
                                  <a:pt x="30" y="67"/>
                                </a:lnTo>
                                <a:lnTo>
                                  <a:pt x="32" y="67"/>
                                </a:lnTo>
                                <a:lnTo>
                                  <a:pt x="34" y="69"/>
                                </a:lnTo>
                                <a:lnTo>
                                  <a:pt x="39" y="69"/>
                                </a:lnTo>
                                <a:lnTo>
                                  <a:pt x="41" y="71"/>
                                </a:lnTo>
                                <a:lnTo>
                                  <a:pt x="45" y="71"/>
                                </a:lnTo>
                                <a:lnTo>
                                  <a:pt x="49" y="76"/>
                                </a:lnTo>
                                <a:lnTo>
                                  <a:pt x="73" y="76"/>
                                </a:lnTo>
                                <a:lnTo>
                                  <a:pt x="75" y="71"/>
                                </a:lnTo>
                                <a:lnTo>
                                  <a:pt x="82" y="71"/>
                                </a:lnTo>
                                <a:lnTo>
                                  <a:pt x="84" y="69"/>
                                </a:lnTo>
                                <a:lnTo>
                                  <a:pt x="86" y="69"/>
                                </a:lnTo>
                                <a:lnTo>
                                  <a:pt x="90" y="67"/>
                                </a:lnTo>
                                <a:lnTo>
                                  <a:pt x="92" y="67"/>
                                </a:lnTo>
                                <a:lnTo>
                                  <a:pt x="94" y="65"/>
                                </a:lnTo>
                                <a:lnTo>
                                  <a:pt x="96" y="65"/>
                                </a:lnTo>
                                <a:lnTo>
                                  <a:pt x="104" y="57"/>
                                </a:lnTo>
                                <a:lnTo>
                                  <a:pt x="106" y="57"/>
                                </a:lnTo>
                                <a:lnTo>
                                  <a:pt x="106" y="55"/>
                                </a:lnTo>
                                <a:lnTo>
                                  <a:pt x="112" y="49"/>
                                </a:lnTo>
                                <a:lnTo>
                                  <a:pt x="112" y="47"/>
                                </a:lnTo>
                                <a:lnTo>
                                  <a:pt x="116" y="41"/>
                                </a:lnTo>
                                <a:lnTo>
                                  <a:pt x="116" y="39"/>
                                </a:lnTo>
                                <a:lnTo>
                                  <a:pt x="120" y="37"/>
                                </a:lnTo>
                                <a:lnTo>
                                  <a:pt x="120" y="31"/>
                                </a:lnTo>
                                <a:lnTo>
                                  <a:pt x="122" y="29"/>
                                </a:lnTo>
                                <a:lnTo>
                                  <a:pt x="122" y="6"/>
                                </a:lnTo>
                                <a:lnTo>
                                  <a:pt x="120" y="2"/>
                                </a:lnTo>
                                <a:lnTo>
                                  <a:pt x="12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8"/>
                        <wps:cNvSpPr>
                          <a:spLocks/>
                        </wps:cNvSpPr>
                        <wps:spPr bwMode="auto">
                          <a:xfrm>
                            <a:off x="1748790" y="1099185"/>
                            <a:ext cx="53340" cy="34925"/>
                          </a:xfrm>
                          <a:custGeom>
                            <a:avLst/>
                            <a:gdLst>
                              <a:gd name="T0" fmla="*/ 84 w 84"/>
                              <a:gd name="T1" fmla="*/ 28 h 55"/>
                              <a:gd name="T2" fmla="*/ 84 w 84"/>
                              <a:gd name="T3" fmla="*/ 26 h 55"/>
                              <a:gd name="T4" fmla="*/ 82 w 84"/>
                              <a:gd name="T5" fmla="*/ 20 h 55"/>
                              <a:gd name="T6" fmla="*/ 78 w 84"/>
                              <a:gd name="T7" fmla="*/ 18 h 55"/>
                              <a:gd name="T8" fmla="*/ 78 w 84"/>
                              <a:gd name="T9" fmla="*/ 16 h 55"/>
                              <a:gd name="T10" fmla="*/ 68 w 84"/>
                              <a:gd name="T11" fmla="*/ 6 h 55"/>
                              <a:gd name="T12" fmla="*/ 66 w 84"/>
                              <a:gd name="T13" fmla="*/ 6 h 55"/>
                              <a:gd name="T14" fmla="*/ 62 w 84"/>
                              <a:gd name="T15" fmla="*/ 0 h 55"/>
                              <a:gd name="T16" fmla="*/ 53 w 84"/>
                              <a:gd name="T17" fmla="*/ 0 h 55"/>
                              <a:gd name="T18" fmla="*/ 51 w 84"/>
                              <a:gd name="T19" fmla="*/ 0 h 55"/>
                              <a:gd name="T20" fmla="*/ 33 w 84"/>
                              <a:gd name="T21" fmla="*/ 0 h 55"/>
                              <a:gd name="T22" fmla="*/ 31 w 84"/>
                              <a:gd name="T23" fmla="*/ 0 h 55"/>
                              <a:gd name="T24" fmla="*/ 27 w 84"/>
                              <a:gd name="T25" fmla="*/ 0 h 55"/>
                              <a:gd name="T26" fmla="*/ 25 w 84"/>
                              <a:gd name="T27" fmla="*/ 4 h 55"/>
                              <a:gd name="T28" fmla="*/ 21 w 84"/>
                              <a:gd name="T29" fmla="*/ 4 h 55"/>
                              <a:gd name="T30" fmla="*/ 21 w 84"/>
                              <a:gd name="T31" fmla="*/ 6 h 55"/>
                              <a:gd name="T32" fmla="*/ 17 w 84"/>
                              <a:gd name="T33" fmla="*/ 6 h 55"/>
                              <a:gd name="T34" fmla="*/ 10 w 84"/>
                              <a:gd name="T35" fmla="*/ 14 h 55"/>
                              <a:gd name="T36" fmla="*/ 6 w 84"/>
                              <a:gd name="T37" fmla="*/ 14 h 55"/>
                              <a:gd name="T38" fmla="*/ 6 w 84"/>
                              <a:gd name="T39" fmla="*/ 18 h 55"/>
                              <a:gd name="T40" fmla="*/ 4 w 84"/>
                              <a:gd name="T41" fmla="*/ 18 h 55"/>
                              <a:gd name="T42" fmla="*/ 4 w 84"/>
                              <a:gd name="T43" fmla="*/ 20 h 55"/>
                              <a:gd name="T44" fmla="*/ 2 w 84"/>
                              <a:gd name="T45" fmla="*/ 24 h 55"/>
                              <a:gd name="T46" fmla="*/ 2 w 84"/>
                              <a:gd name="T47" fmla="*/ 28 h 55"/>
                              <a:gd name="T48" fmla="*/ 0 w 84"/>
                              <a:gd name="T49" fmla="*/ 30 h 55"/>
                              <a:gd name="T50" fmla="*/ 0 w 84"/>
                              <a:gd name="T51" fmla="*/ 53 h 55"/>
                              <a:gd name="T52" fmla="*/ 2 w 84"/>
                              <a:gd name="T53" fmla="*/ 53 h 55"/>
                              <a:gd name="T54" fmla="*/ 2 w 84"/>
                              <a:gd name="T5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4" h="55">
                                <a:moveTo>
                                  <a:pt x="84" y="28"/>
                                </a:moveTo>
                                <a:lnTo>
                                  <a:pt x="84" y="26"/>
                                </a:lnTo>
                                <a:lnTo>
                                  <a:pt x="82" y="20"/>
                                </a:lnTo>
                                <a:lnTo>
                                  <a:pt x="78" y="18"/>
                                </a:lnTo>
                                <a:lnTo>
                                  <a:pt x="78" y="16"/>
                                </a:lnTo>
                                <a:lnTo>
                                  <a:pt x="68" y="6"/>
                                </a:lnTo>
                                <a:lnTo>
                                  <a:pt x="66" y="6"/>
                                </a:lnTo>
                                <a:lnTo>
                                  <a:pt x="62" y="0"/>
                                </a:lnTo>
                                <a:lnTo>
                                  <a:pt x="53" y="0"/>
                                </a:lnTo>
                                <a:lnTo>
                                  <a:pt x="51" y="0"/>
                                </a:lnTo>
                                <a:lnTo>
                                  <a:pt x="33" y="0"/>
                                </a:lnTo>
                                <a:lnTo>
                                  <a:pt x="31" y="0"/>
                                </a:lnTo>
                                <a:lnTo>
                                  <a:pt x="27" y="0"/>
                                </a:lnTo>
                                <a:lnTo>
                                  <a:pt x="25" y="4"/>
                                </a:lnTo>
                                <a:lnTo>
                                  <a:pt x="21" y="4"/>
                                </a:lnTo>
                                <a:lnTo>
                                  <a:pt x="21" y="6"/>
                                </a:lnTo>
                                <a:lnTo>
                                  <a:pt x="17" y="6"/>
                                </a:lnTo>
                                <a:lnTo>
                                  <a:pt x="10" y="14"/>
                                </a:lnTo>
                                <a:lnTo>
                                  <a:pt x="6" y="14"/>
                                </a:lnTo>
                                <a:lnTo>
                                  <a:pt x="6" y="18"/>
                                </a:lnTo>
                                <a:lnTo>
                                  <a:pt x="4" y="18"/>
                                </a:lnTo>
                                <a:lnTo>
                                  <a:pt x="4" y="20"/>
                                </a:lnTo>
                                <a:lnTo>
                                  <a:pt x="2" y="24"/>
                                </a:lnTo>
                                <a:lnTo>
                                  <a:pt x="2" y="28"/>
                                </a:lnTo>
                                <a:lnTo>
                                  <a:pt x="0" y="30"/>
                                </a:lnTo>
                                <a:lnTo>
                                  <a:pt x="0" y="53"/>
                                </a:lnTo>
                                <a:lnTo>
                                  <a:pt x="2" y="53"/>
                                </a:lnTo>
                                <a:lnTo>
                                  <a:pt x="2" y="5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9"/>
                        <wps:cNvSpPr>
                          <a:spLocks/>
                        </wps:cNvSpPr>
                        <wps:spPr bwMode="auto">
                          <a:xfrm>
                            <a:off x="3746500" y="2677795"/>
                            <a:ext cx="46355" cy="231140"/>
                          </a:xfrm>
                          <a:custGeom>
                            <a:avLst/>
                            <a:gdLst>
                              <a:gd name="T0" fmla="*/ 0 w 73"/>
                              <a:gd name="T1" fmla="*/ 364 h 364"/>
                              <a:gd name="T2" fmla="*/ 51 w 73"/>
                              <a:gd name="T3" fmla="*/ 290 h 364"/>
                              <a:gd name="T4" fmla="*/ 73 w 73"/>
                              <a:gd name="T5" fmla="*/ 217 h 364"/>
                              <a:gd name="T6" fmla="*/ 73 w 73"/>
                              <a:gd name="T7" fmla="*/ 135 h 364"/>
                              <a:gd name="T8" fmla="*/ 45 w 73"/>
                              <a:gd name="T9" fmla="*/ 55 h 364"/>
                              <a:gd name="T10" fmla="*/ 8 w 73"/>
                              <a:gd name="T11" fmla="*/ 0 h 364"/>
                            </a:gdLst>
                            <a:ahLst/>
                            <a:cxnLst>
                              <a:cxn ang="0">
                                <a:pos x="T0" y="T1"/>
                              </a:cxn>
                              <a:cxn ang="0">
                                <a:pos x="T2" y="T3"/>
                              </a:cxn>
                              <a:cxn ang="0">
                                <a:pos x="T4" y="T5"/>
                              </a:cxn>
                              <a:cxn ang="0">
                                <a:pos x="T6" y="T7"/>
                              </a:cxn>
                              <a:cxn ang="0">
                                <a:pos x="T8" y="T9"/>
                              </a:cxn>
                              <a:cxn ang="0">
                                <a:pos x="T10" y="T11"/>
                              </a:cxn>
                            </a:cxnLst>
                            <a:rect l="0" t="0" r="r" b="b"/>
                            <a:pathLst>
                              <a:path w="73" h="364">
                                <a:moveTo>
                                  <a:pt x="0" y="364"/>
                                </a:moveTo>
                                <a:lnTo>
                                  <a:pt x="51" y="290"/>
                                </a:lnTo>
                                <a:lnTo>
                                  <a:pt x="73" y="217"/>
                                </a:lnTo>
                                <a:lnTo>
                                  <a:pt x="73" y="135"/>
                                </a:lnTo>
                                <a:lnTo>
                                  <a:pt x="45" y="55"/>
                                </a:lnTo>
                                <a:lnTo>
                                  <a:pt x="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10"/>
                        <wps:cNvSpPr>
                          <a:spLocks/>
                        </wps:cNvSpPr>
                        <wps:spPr bwMode="auto">
                          <a:xfrm>
                            <a:off x="3453765" y="2512060"/>
                            <a:ext cx="201295" cy="52070"/>
                          </a:xfrm>
                          <a:custGeom>
                            <a:avLst/>
                            <a:gdLst>
                              <a:gd name="T0" fmla="*/ 317 w 317"/>
                              <a:gd name="T1" fmla="*/ 69 h 82"/>
                              <a:gd name="T2" fmla="*/ 315 w 317"/>
                              <a:gd name="T3" fmla="*/ 65 h 82"/>
                              <a:gd name="T4" fmla="*/ 309 w 317"/>
                              <a:gd name="T5" fmla="*/ 61 h 82"/>
                              <a:gd name="T6" fmla="*/ 307 w 317"/>
                              <a:gd name="T7" fmla="*/ 57 h 82"/>
                              <a:gd name="T8" fmla="*/ 301 w 317"/>
                              <a:gd name="T9" fmla="*/ 55 h 82"/>
                              <a:gd name="T10" fmla="*/ 299 w 317"/>
                              <a:gd name="T11" fmla="*/ 49 h 82"/>
                              <a:gd name="T12" fmla="*/ 295 w 317"/>
                              <a:gd name="T13" fmla="*/ 47 h 82"/>
                              <a:gd name="T14" fmla="*/ 286 w 317"/>
                              <a:gd name="T15" fmla="*/ 39 h 82"/>
                              <a:gd name="T16" fmla="*/ 280 w 317"/>
                              <a:gd name="T17" fmla="*/ 37 h 82"/>
                              <a:gd name="T18" fmla="*/ 276 w 317"/>
                              <a:gd name="T19" fmla="*/ 32 h 82"/>
                              <a:gd name="T20" fmla="*/ 274 w 317"/>
                              <a:gd name="T21" fmla="*/ 30 h 82"/>
                              <a:gd name="T22" fmla="*/ 268 w 317"/>
                              <a:gd name="T23" fmla="*/ 28 h 82"/>
                              <a:gd name="T24" fmla="*/ 264 w 317"/>
                              <a:gd name="T25" fmla="*/ 26 h 82"/>
                              <a:gd name="T26" fmla="*/ 258 w 317"/>
                              <a:gd name="T27" fmla="*/ 22 h 82"/>
                              <a:gd name="T28" fmla="*/ 254 w 317"/>
                              <a:gd name="T29" fmla="*/ 20 h 82"/>
                              <a:gd name="T30" fmla="*/ 248 w 317"/>
                              <a:gd name="T31" fmla="*/ 18 h 82"/>
                              <a:gd name="T32" fmla="*/ 243 w 317"/>
                              <a:gd name="T33" fmla="*/ 16 h 82"/>
                              <a:gd name="T34" fmla="*/ 241 w 317"/>
                              <a:gd name="T35" fmla="*/ 12 h 82"/>
                              <a:gd name="T36" fmla="*/ 235 w 317"/>
                              <a:gd name="T37" fmla="*/ 10 h 82"/>
                              <a:gd name="T38" fmla="*/ 231 w 317"/>
                              <a:gd name="T39" fmla="*/ 10 h 82"/>
                              <a:gd name="T40" fmla="*/ 225 w 317"/>
                              <a:gd name="T41" fmla="*/ 8 h 82"/>
                              <a:gd name="T42" fmla="*/ 221 w 317"/>
                              <a:gd name="T43" fmla="*/ 8 h 82"/>
                              <a:gd name="T44" fmla="*/ 213 w 317"/>
                              <a:gd name="T45" fmla="*/ 6 h 82"/>
                              <a:gd name="T46" fmla="*/ 209 w 317"/>
                              <a:gd name="T47" fmla="*/ 6 h 82"/>
                              <a:gd name="T48" fmla="*/ 203 w 317"/>
                              <a:gd name="T49" fmla="*/ 2 h 82"/>
                              <a:gd name="T50" fmla="*/ 192 w 317"/>
                              <a:gd name="T51" fmla="*/ 2 h 82"/>
                              <a:gd name="T52" fmla="*/ 188 w 317"/>
                              <a:gd name="T53" fmla="*/ 0 h 82"/>
                              <a:gd name="T54" fmla="*/ 147 w 317"/>
                              <a:gd name="T55" fmla="*/ 0 h 82"/>
                              <a:gd name="T56" fmla="*/ 141 w 317"/>
                              <a:gd name="T57" fmla="*/ 2 h 82"/>
                              <a:gd name="T58" fmla="*/ 129 w 317"/>
                              <a:gd name="T59" fmla="*/ 2 h 82"/>
                              <a:gd name="T60" fmla="*/ 123 w 317"/>
                              <a:gd name="T61" fmla="*/ 6 h 82"/>
                              <a:gd name="T62" fmla="*/ 119 w 317"/>
                              <a:gd name="T63" fmla="*/ 6 h 82"/>
                              <a:gd name="T64" fmla="*/ 110 w 317"/>
                              <a:gd name="T65" fmla="*/ 8 h 82"/>
                              <a:gd name="T66" fmla="*/ 106 w 317"/>
                              <a:gd name="T67" fmla="*/ 8 h 82"/>
                              <a:gd name="T68" fmla="*/ 100 w 317"/>
                              <a:gd name="T69" fmla="*/ 10 h 82"/>
                              <a:gd name="T70" fmla="*/ 96 w 317"/>
                              <a:gd name="T71" fmla="*/ 12 h 82"/>
                              <a:gd name="T72" fmla="*/ 90 w 317"/>
                              <a:gd name="T73" fmla="*/ 16 h 82"/>
                              <a:gd name="T74" fmla="*/ 82 w 317"/>
                              <a:gd name="T75" fmla="*/ 18 h 82"/>
                              <a:gd name="T76" fmla="*/ 78 w 317"/>
                              <a:gd name="T77" fmla="*/ 18 h 82"/>
                              <a:gd name="T78" fmla="*/ 71 w 317"/>
                              <a:gd name="T79" fmla="*/ 20 h 82"/>
                              <a:gd name="T80" fmla="*/ 67 w 317"/>
                              <a:gd name="T81" fmla="*/ 26 h 82"/>
                              <a:gd name="T82" fmla="*/ 61 w 317"/>
                              <a:gd name="T83" fmla="*/ 28 h 82"/>
                              <a:gd name="T84" fmla="*/ 57 w 317"/>
                              <a:gd name="T85" fmla="*/ 30 h 82"/>
                              <a:gd name="T86" fmla="*/ 51 w 317"/>
                              <a:gd name="T87" fmla="*/ 32 h 82"/>
                              <a:gd name="T88" fmla="*/ 47 w 317"/>
                              <a:gd name="T89" fmla="*/ 37 h 82"/>
                              <a:gd name="T90" fmla="*/ 35 w 317"/>
                              <a:gd name="T91" fmla="*/ 49 h 82"/>
                              <a:gd name="T92" fmla="*/ 28 w 317"/>
                              <a:gd name="T93" fmla="*/ 51 h 82"/>
                              <a:gd name="T94" fmla="*/ 4 w 317"/>
                              <a:gd name="T95" fmla="*/ 77 h 82"/>
                              <a:gd name="T96" fmla="*/ 0 w 317"/>
                              <a:gd name="T97"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82">
                                <a:moveTo>
                                  <a:pt x="317" y="69"/>
                                </a:moveTo>
                                <a:lnTo>
                                  <a:pt x="315" y="65"/>
                                </a:lnTo>
                                <a:lnTo>
                                  <a:pt x="309" y="61"/>
                                </a:lnTo>
                                <a:lnTo>
                                  <a:pt x="307" y="57"/>
                                </a:lnTo>
                                <a:lnTo>
                                  <a:pt x="301" y="55"/>
                                </a:lnTo>
                                <a:lnTo>
                                  <a:pt x="299" y="49"/>
                                </a:lnTo>
                                <a:lnTo>
                                  <a:pt x="295" y="47"/>
                                </a:lnTo>
                                <a:lnTo>
                                  <a:pt x="286" y="39"/>
                                </a:lnTo>
                                <a:lnTo>
                                  <a:pt x="280" y="37"/>
                                </a:lnTo>
                                <a:lnTo>
                                  <a:pt x="276" y="32"/>
                                </a:lnTo>
                                <a:lnTo>
                                  <a:pt x="274" y="30"/>
                                </a:lnTo>
                                <a:lnTo>
                                  <a:pt x="268" y="28"/>
                                </a:lnTo>
                                <a:lnTo>
                                  <a:pt x="264" y="26"/>
                                </a:lnTo>
                                <a:lnTo>
                                  <a:pt x="258" y="22"/>
                                </a:lnTo>
                                <a:lnTo>
                                  <a:pt x="254" y="20"/>
                                </a:lnTo>
                                <a:lnTo>
                                  <a:pt x="248" y="18"/>
                                </a:lnTo>
                                <a:lnTo>
                                  <a:pt x="243" y="16"/>
                                </a:lnTo>
                                <a:lnTo>
                                  <a:pt x="241" y="12"/>
                                </a:lnTo>
                                <a:lnTo>
                                  <a:pt x="235" y="10"/>
                                </a:lnTo>
                                <a:lnTo>
                                  <a:pt x="231" y="10"/>
                                </a:lnTo>
                                <a:lnTo>
                                  <a:pt x="225" y="8"/>
                                </a:lnTo>
                                <a:lnTo>
                                  <a:pt x="221" y="8"/>
                                </a:lnTo>
                                <a:lnTo>
                                  <a:pt x="213" y="6"/>
                                </a:lnTo>
                                <a:lnTo>
                                  <a:pt x="209" y="6"/>
                                </a:lnTo>
                                <a:lnTo>
                                  <a:pt x="203" y="2"/>
                                </a:lnTo>
                                <a:lnTo>
                                  <a:pt x="192" y="2"/>
                                </a:lnTo>
                                <a:lnTo>
                                  <a:pt x="188" y="0"/>
                                </a:lnTo>
                                <a:lnTo>
                                  <a:pt x="147" y="0"/>
                                </a:lnTo>
                                <a:lnTo>
                                  <a:pt x="141" y="2"/>
                                </a:lnTo>
                                <a:lnTo>
                                  <a:pt x="129" y="2"/>
                                </a:lnTo>
                                <a:lnTo>
                                  <a:pt x="123" y="6"/>
                                </a:lnTo>
                                <a:lnTo>
                                  <a:pt x="119" y="6"/>
                                </a:lnTo>
                                <a:lnTo>
                                  <a:pt x="110" y="8"/>
                                </a:lnTo>
                                <a:lnTo>
                                  <a:pt x="106" y="8"/>
                                </a:lnTo>
                                <a:lnTo>
                                  <a:pt x="100" y="10"/>
                                </a:lnTo>
                                <a:lnTo>
                                  <a:pt x="96" y="12"/>
                                </a:lnTo>
                                <a:lnTo>
                                  <a:pt x="90" y="16"/>
                                </a:lnTo>
                                <a:lnTo>
                                  <a:pt x="82" y="18"/>
                                </a:lnTo>
                                <a:lnTo>
                                  <a:pt x="78" y="18"/>
                                </a:lnTo>
                                <a:lnTo>
                                  <a:pt x="71" y="20"/>
                                </a:lnTo>
                                <a:lnTo>
                                  <a:pt x="67" y="26"/>
                                </a:lnTo>
                                <a:lnTo>
                                  <a:pt x="61" y="28"/>
                                </a:lnTo>
                                <a:lnTo>
                                  <a:pt x="57" y="30"/>
                                </a:lnTo>
                                <a:lnTo>
                                  <a:pt x="51" y="32"/>
                                </a:lnTo>
                                <a:lnTo>
                                  <a:pt x="47" y="37"/>
                                </a:lnTo>
                                <a:lnTo>
                                  <a:pt x="35" y="49"/>
                                </a:lnTo>
                                <a:lnTo>
                                  <a:pt x="28" y="51"/>
                                </a:lnTo>
                                <a:lnTo>
                                  <a:pt x="4" y="77"/>
                                </a:lnTo>
                                <a:lnTo>
                                  <a:pt x="0" y="8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11"/>
                        <wps:cNvSpPr>
                          <a:spLocks/>
                        </wps:cNvSpPr>
                        <wps:spPr bwMode="auto">
                          <a:xfrm>
                            <a:off x="1800860" y="874395"/>
                            <a:ext cx="381000" cy="242570"/>
                          </a:xfrm>
                          <a:custGeom>
                            <a:avLst/>
                            <a:gdLst>
                              <a:gd name="T0" fmla="*/ 600 w 600"/>
                              <a:gd name="T1" fmla="*/ 164 h 382"/>
                              <a:gd name="T2" fmla="*/ 578 w 600"/>
                              <a:gd name="T3" fmla="*/ 127 h 382"/>
                              <a:gd name="T4" fmla="*/ 479 w 600"/>
                              <a:gd name="T5" fmla="*/ 45 h 382"/>
                              <a:gd name="T6" fmla="*/ 393 w 600"/>
                              <a:gd name="T7" fmla="*/ 8 h 382"/>
                              <a:gd name="T8" fmla="*/ 301 w 600"/>
                              <a:gd name="T9" fmla="*/ 0 h 382"/>
                              <a:gd name="T10" fmla="*/ 209 w 600"/>
                              <a:gd name="T11" fmla="*/ 21 h 382"/>
                              <a:gd name="T12" fmla="*/ 125 w 600"/>
                              <a:gd name="T13" fmla="*/ 64 h 382"/>
                              <a:gd name="T14" fmla="*/ 43 w 600"/>
                              <a:gd name="T15" fmla="*/ 153 h 382"/>
                              <a:gd name="T16" fmla="*/ 0 w 600"/>
                              <a:gd name="T17" fmla="*/ 274 h 382"/>
                              <a:gd name="T18" fmla="*/ 0 w 600"/>
                              <a:gd name="T19" fmla="*/ 370 h 382"/>
                              <a:gd name="T20" fmla="*/ 2 w 600"/>
                              <a:gd name="T21"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0" h="382">
                                <a:moveTo>
                                  <a:pt x="600" y="164"/>
                                </a:moveTo>
                                <a:lnTo>
                                  <a:pt x="578" y="127"/>
                                </a:lnTo>
                                <a:lnTo>
                                  <a:pt x="479" y="45"/>
                                </a:lnTo>
                                <a:lnTo>
                                  <a:pt x="393" y="8"/>
                                </a:lnTo>
                                <a:lnTo>
                                  <a:pt x="301" y="0"/>
                                </a:lnTo>
                                <a:lnTo>
                                  <a:pt x="209" y="21"/>
                                </a:lnTo>
                                <a:lnTo>
                                  <a:pt x="125" y="64"/>
                                </a:lnTo>
                                <a:lnTo>
                                  <a:pt x="43" y="153"/>
                                </a:lnTo>
                                <a:lnTo>
                                  <a:pt x="0" y="274"/>
                                </a:lnTo>
                                <a:lnTo>
                                  <a:pt x="0" y="370"/>
                                </a:lnTo>
                                <a:lnTo>
                                  <a:pt x="2" y="38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12"/>
                        <wps:cNvSpPr>
                          <a:spLocks/>
                        </wps:cNvSpPr>
                        <wps:spPr bwMode="auto">
                          <a:xfrm>
                            <a:off x="2123440" y="2764790"/>
                            <a:ext cx="64770" cy="144145"/>
                          </a:xfrm>
                          <a:custGeom>
                            <a:avLst/>
                            <a:gdLst>
                              <a:gd name="T0" fmla="*/ 39 w 102"/>
                              <a:gd name="T1" fmla="*/ 0 h 227"/>
                              <a:gd name="T2" fmla="*/ 29 w 102"/>
                              <a:gd name="T3" fmla="*/ 10 h 227"/>
                              <a:gd name="T4" fmla="*/ 29 w 102"/>
                              <a:gd name="T5" fmla="*/ 15 h 227"/>
                              <a:gd name="T6" fmla="*/ 20 w 102"/>
                              <a:gd name="T7" fmla="*/ 21 h 227"/>
                              <a:gd name="T8" fmla="*/ 20 w 102"/>
                              <a:gd name="T9" fmla="*/ 25 h 227"/>
                              <a:gd name="T10" fmla="*/ 16 w 102"/>
                              <a:gd name="T11" fmla="*/ 29 h 227"/>
                              <a:gd name="T12" fmla="*/ 16 w 102"/>
                              <a:gd name="T13" fmla="*/ 31 h 227"/>
                              <a:gd name="T14" fmla="*/ 12 w 102"/>
                              <a:gd name="T15" fmla="*/ 37 h 227"/>
                              <a:gd name="T16" fmla="*/ 12 w 102"/>
                              <a:gd name="T17" fmla="*/ 39 h 227"/>
                              <a:gd name="T18" fmla="*/ 10 w 102"/>
                              <a:gd name="T19" fmla="*/ 41 h 227"/>
                              <a:gd name="T20" fmla="*/ 10 w 102"/>
                              <a:gd name="T21" fmla="*/ 45 h 227"/>
                              <a:gd name="T22" fmla="*/ 8 w 102"/>
                              <a:gd name="T23" fmla="*/ 47 h 227"/>
                              <a:gd name="T24" fmla="*/ 8 w 102"/>
                              <a:gd name="T25" fmla="*/ 49 h 227"/>
                              <a:gd name="T26" fmla="*/ 6 w 102"/>
                              <a:gd name="T27" fmla="*/ 55 h 227"/>
                              <a:gd name="T28" fmla="*/ 6 w 102"/>
                              <a:gd name="T29" fmla="*/ 59 h 227"/>
                              <a:gd name="T30" fmla="*/ 2 w 102"/>
                              <a:gd name="T31" fmla="*/ 62 h 227"/>
                              <a:gd name="T32" fmla="*/ 2 w 102"/>
                              <a:gd name="T33" fmla="*/ 76 h 227"/>
                              <a:gd name="T34" fmla="*/ 0 w 102"/>
                              <a:gd name="T35" fmla="*/ 80 h 227"/>
                              <a:gd name="T36" fmla="*/ 0 w 102"/>
                              <a:gd name="T37" fmla="*/ 115 h 227"/>
                              <a:gd name="T38" fmla="*/ 2 w 102"/>
                              <a:gd name="T39" fmla="*/ 117 h 227"/>
                              <a:gd name="T40" fmla="*/ 2 w 102"/>
                              <a:gd name="T41" fmla="*/ 123 h 227"/>
                              <a:gd name="T42" fmla="*/ 6 w 102"/>
                              <a:gd name="T43" fmla="*/ 131 h 227"/>
                              <a:gd name="T44" fmla="*/ 6 w 102"/>
                              <a:gd name="T45" fmla="*/ 135 h 227"/>
                              <a:gd name="T46" fmla="*/ 8 w 102"/>
                              <a:gd name="T47" fmla="*/ 141 h 227"/>
                              <a:gd name="T48" fmla="*/ 10 w 102"/>
                              <a:gd name="T49" fmla="*/ 145 h 227"/>
                              <a:gd name="T50" fmla="*/ 10 w 102"/>
                              <a:gd name="T51" fmla="*/ 151 h 227"/>
                              <a:gd name="T52" fmla="*/ 12 w 102"/>
                              <a:gd name="T53" fmla="*/ 156 h 227"/>
                              <a:gd name="T54" fmla="*/ 16 w 102"/>
                              <a:gd name="T55" fmla="*/ 162 h 227"/>
                              <a:gd name="T56" fmla="*/ 18 w 102"/>
                              <a:gd name="T57" fmla="*/ 166 h 227"/>
                              <a:gd name="T58" fmla="*/ 27 w 102"/>
                              <a:gd name="T59" fmla="*/ 174 h 227"/>
                              <a:gd name="T60" fmla="*/ 29 w 102"/>
                              <a:gd name="T61" fmla="*/ 180 h 227"/>
                              <a:gd name="T62" fmla="*/ 31 w 102"/>
                              <a:gd name="T63" fmla="*/ 184 h 227"/>
                              <a:gd name="T64" fmla="*/ 37 w 102"/>
                              <a:gd name="T65" fmla="*/ 186 h 227"/>
                              <a:gd name="T66" fmla="*/ 39 w 102"/>
                              <a:gd name="T67" fmla="*/ 192 h 227"/>
                              <a:gd name="T68" fmla="*/ 47 w 102"/>
                              <a:gd name="T69" fmla="*/ 200 h 227"/>
                              <a:gd name="T70" fmla="*/ 51 w 102"/>
                              <a:gd name="T71" fmla="*/ 203 h 227"/>
                              <a:gd name="T72" fmla="*/ 57 w 102"/>
                              <a:gd name="T73" fmla="*/ 207 h 227"/>
                              <a:gd name="T74" fmla="*/ 61 w 102"/>
                              <a:gd name="T75" fmla="*/ 211 h 227"/>
                              <a:gd name="T76" fmla="*/ 63 w 102"/>
                              <a:gd name="T77" fmla="*/ 213 h 227"/>
                              <a:gd name="T78" fmla="*/ 70 w 102"/>
                              <a:gd name="T79" fmla="*/ 215 h 227"/>
                              <a:gd name="T80" fmla="*/ 74 w 102"/>
                              <a:gd name="T81" fmla="*/ 217 h 227"/>
                              <a:gd name="T82" fmla="*/ 80 w 102"/>
                              <a:gd name="T83" fmla="*/ 221 h 227"/>
                              <a:gd name="T84" fmla="*/ 84 w 102"/>
                              <a:gd name="T85" fmla="*/ 223 h 227"/>
                              <a:gd name="T86" fmla="*/ 92 w 102"/>
                              <a:gd name="T87" fmla="*/ 225 h 227"/>
                              <a:gd name="T88" fmla="*/ 98 w 102"/>
                              <a:gd name="T89" fmla="*/ 225 h 227"/>
                              <a:gd name="T90" fmla="*/ 102 w 102"/>
                              <a:gd name="T9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 h="227">
                                <a:moveTo>
                                  <a:pt x="39" y="0"/>
                                </a:moveTo>
                                <a:lnTo>
                                  <a:pt x="29" y="10"/>
                                </a:lnTo>
                                <a:lnTo>
                                  <a:pt x="29" y="15"/>
                                </a:lnTo>
                                <a:lnTo>
                                  <a:pt x="20" y="21"/>
                                </a:lnTo>
                                <a:lnTo>
                                  <a:pt x="20" y="25"/>
                                </a:lnTo>
                                <a:lnTo>
                                  <a:pt x="16" y="29"/>
                                </a:lnTo>
                                <a:lnTo>
                                  <a:pt x="16" y="31"/>
                                </a:lnTo>
                                <a:lnTo>
                                  <a:pt x="12" y="37"/>
                                </a:lnTo>
                                <a:lnTo>
                                  <a:pt x="12" y="39"/>
                                </a:lnTo>
                                <a:lnTo>
                                  <a:pt x="10" y="41"/>
                                </a:lnTo>
                                <a:lnTo>
                                  <a:pt x="10" y="45"/>
                                </a:lnTo>
                                <a:lnTo>
                                  <a:pt x="8" y="47"/>
                                </a:lnTo>
                                <a:lnTo>
                                  <a:pt x="8" y="49"/>
                                </a:lnTo>
                                <a:lnTo>
                                  <a:pt x="6" y="55"/>
                                </a:lnTo>
                                <a:lnTo>
                                  <a:pt x="6" y="59"/>
                                </a:lnTo>
                                <a:lnTo>
                                  <a:pt x="2" y="62"/>
                                </a:lnTo>
                                <a:lnTo>
                                  <a:pt x="2" y="76"/>
                                </a:lnTo>
                                <a:lnTo>
                                  <a:pt x="0" y="80"/>
                                </a:lnTo>
                                <a:lnTo>
                                  <a:pt x="0" y="115"/>
                                </a:lnTo>
                                <a:lnTo>
                                  <a:pt x="2" y="117"/>
                                </a:lnTo>
                                <a:lnTo>
                                  <a:pt x="2" y="123"/>
                                </a:lnTo>
                                <a:lnTo>
                                  <a:pt x="6" y="131"/>
                                </a:lnTo>
                                <a:lnTo>
                                  <a:pt x="6" y="135"/>
                                </a:lnTo>
                                <a:lnTo>
                                  <a:pt x="8" y="141"/>
                                </a:lnTo>
                                <a:lnTo>
                                  <a:pt x="10" y="145"/>
                                </a:lnTo>
                                <a:lnTo>
                                  <a:pt x="10" y="151"/>
                                </a:lnTo>
                                <a:lnTo>
                                  <a:pt x="12" y="156"/>
                                </a:lnTo>
                                <a:lnTo>
                                  <a:pt x="16" y="162"/>
                                </a:lnTo>
                                <a:lnTo>
                                  <a:pt x="18" y="166"/>
                                </a:lnTo>
                                <a:lnTo>
                                  <a:pt x="27" y="174"/>
                                </a:lnTo>
                                <a:lnTo>
                                  <a:pt x="29" y="180"/>
                                </a:lnTo>
                                <a:lnTo>
                                  <a:pt x="31" y="184"/>
                                </a:lnTo>
                                <a:lnTo>
                                  <a:pt x="37" y="186"/>
                                </a:lnTo>
                                <a:lnTo>
                                  <a:pt x="39" y="192"/>
                                </a:lnTo>
                                <a:lnTo>
                                  <a:pt x="47" y="200"/>
                                </a:lnTo>
                                <a:lnTo>
                                  <a:pt x="51" y="203"/>
                                </a:lnTo>
                                <a:lnTo>
                                  <a:pt x="57" y="207"/>
                                </a:lnTo>
                                <a:lnTo>
                                  <a:pt x="61" y="211"/>
                                </a:lnTo>
                                <a:lnTo>
                                  <a:pt x="63" y="213"/>
                                </a:lnTo>
                                <a:lnTo>
                                  <a:pt x="70" y="215"/>
                                </a:lnTo>
                                <a:lnTo>
                                  <a:pt x="74" y="217"/>
                                </a:lnTo>
                                <a:lnTo>
                                  <a:pt x="80" y="221"/>
                                </a:lnTo>
                                <a:lnTo>
                                  <a:pt x="84" y="223"/>
                                </a:lnTo>
                                <a:lnTo>
                                  <a:pt x="92" y="225"/>
                                </a:lnTo>
                                <a:lnTo>
                                  <a:pt x="98" y="225"/>
                                </a:lnTo>
                                <a:lnTo>
                                  <a:pt x="102" y="22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13"/>
                        <wps:cNvSpPr>
                          <a:spLocks/>
                        </wps:cNvSpPr>
                        <wps:spPr bwMode="auto">
                          <a:xfrm>
                            <a:off x="2026920" y="2726055"/>
                            <a:ext cx="175895" cy="42545"/>
                          </a:xfrm>
                          <a:custGeom>
                            <a:avLst/>
                            <a:gdLst>
                              <a:gd name="T0" fmla="*/ 0 w 277"/>
                              <a:gd name="T1" fmla="*/ 0 h 67"/>
                              <a:gd name="T2" fmla="*/ 15 w 277"/>
                              <a:gd name="T3" fmla="*/ 16 h 67"/>
                              <a:gd name="T4" fmla="*/ 19 w 277"/>
                              <a:gd name="T5" fmla="*/ 18 h 67"/>
                              <a:gd name="T6" fmla="*/ 27 w 277"/>
                              <a:gd name="T7" fmla="*/ 26 h 67"/>
                              <a:gd name="T8" fmla="*/ 31 w 277"/>
                              <a:gd name="T9" fmla="*/ 29 h 67"/>
                              <a:gd name="T10" fmla="*/ 37 w 277"/>
                              <a:gd name="T11" fmla="*/ 31 h 67"/>
                              <a:gd name="T12" fmla="*/ 39 w 277"/>
                              <a:gd name="T13" fmla="*/ 37 h 67"/>
                              <a:gd name="T14" fmla="*/ 43 w 277"/>
                              <a:gd name="T15" fmla="*/ 39 h 67"/>
                              <a:gd name="T16" fmla="*/ 50 w 277"/>
                              <a:gd name="T17" fmla="*/ 41 h 67"/>
                              <a:gd name="T18" fmla="*/ 54 w 277"/>
                              <a:gd name="T19" fmla="*/ 45 h 67"/>
                              <a:gd name="T20" fmla="*/ 60 w 277"/>
                              <a:gd name="T21" fmla="*/ 47 h 67"/>
                              <a:gd name="T22" fmla="*/ 64 w 277"/>
                              <a:gd name="T23" fmla="*/ 49 h 67"/>
                              <a:gd name="T24" fmla="*/ 68 w 277"/>
                              <a:gd name="T25" fmla="*/ 49 h 67"/>
                              <a:gd name="T26" fmla="*/ 72 w 277"/>
                              <a:gd name="T27" fmla="*/ 51 h 67"/>
                              <a:gd name="T28" fmla="*/ 78 w 277"/>
                              <a:gd name="T29" fmla="*/ 55 h 67"/>
                              <a:gd name="T30" fmla="*/ 82 w 277"/>
                              <a:gd name="T31" fmla="*/ 57 h 67"/>
                              <a:gd name="T32" fmla="*/ 88 w 277"/>
                              <a:gd name="T33" fmla="*/ 57 h 67"/>
                              <a:gd name="T34" fmla="*/ 93 w 277"/>
                              <a:gd name="T35" fmla="*/ 59 h 67"/>
                              <a:gd name="T36" fmla="*/ 99 w 277"/>
                              <a:gd name="T37" fmla="*/ 59 h 67"/>
                              <a:gd name="T38" fmla="*/ 107 w 277"/>
                              <a:gd name="T39" fmla="*/ 61 h 67"/>
                              <a:gd name="T40" fmla="*/ 111 w 277"/>
                              <a:gd name="T41" fmla="*/ 61 h 67"/>
                              <a:gd name="T42" fmla="*/ 117 w 277"/>
                              <a:gd name="T43" fmla="*/ 65 h 67"/>
                              <a:gd name="T44" fmla="*/ 127 w 277"/>
                              <a:gd name="T45" fmla="*/ 65 h 67"/>
                              <a:gd name="T46" fmla="*/ 131 w 277"/>
                              <a:gd name="T47" fmla="*/ 67 h 67"/>
                              <a:gd name="T48" fmla="*/ 174 w 277"/>
                              <a:gd name="T49" fmla="*/ 67 h 67"/>
                              <a:gd name="T50" fmla="*/ 181 w 277"/>
                              <a:gd name="T51" fmla="*/ 65 h 67"/>
                              <a:gd name="T52" fmla="*/ 195 w 277"/>
                              <a:gd name="T53" fmla="*/ 65 h 67"/>
                              <a:gd name="T54" fmla="*/ 199 w 277"/>
                              <a:gd name="T55" fmla="*/ 61 h 67"/>
                              <a:gd name="T56" fmla="*/ 209 w 277"/>
                              <a:gd name="T57" fmla="*/ 61 h 67"/>
                              <a:gd name="T58" fmla="*/ 211 w 277"/>
                              <a:gd name="T59" fmla="*/ 59 h 67"/>
                              <a:gd name="T60" fmla="*/ 215 w 277"/>
                              <a:gd name="T61" fmla="*/ 59 h 67"/>
                              <a:gd name="T62" fmla="*/ 220 w 277"/>
                              <a:gd name="T63" fmla="*/ 57 h 67"/>
                              <a:gd name="T64" fmla="*/ 224 w 277"/>
                              <a:gd name="T65" fmla="*/ 57 h 67"/>
                              <a:gd name="T66" fmla="*/ 226 w 277"/>
                              <a:gd name="T67" fmla="*/ 55 h 67"/>
                              <a:gd name="T68" fmla="*/ 232 w 277"/>
                              <a:gd name="T69" fmla="*/ 55 h 67"/>
                              <a:gd name="T70" fmla="*/ 234 w 277"/>
                              <a:gd name="T71" fmla="*/ 51 h 67"/>
                              <a:gd name="T72" fmla="*/ 240 w 277"/>
                              <a:gd name="T73" fmla="*/ 51 h 67"/>
                              <a:gd name="T74" fmla="*/ 242 w 277"/>
                              <a:gd name="T75" fmla="*/ 49 h 67"/>
                              <a:gd name="T76" fmla="*/ 246 w 277"/>
                              <a:gd name="T77" fmla="*/ 47 h 67"/>
                              <a:gd name="T78" fmla="*/ 250 w 277"/>
                              <a:gd name="T79" fmla="*/ 47 h 67"/>
                              <a:gd name="T80" fmla="*/ 252 w 277"/>
                              <a:gd name="T81" fmla="*/ 45 h 67"/>
                              <a:gd name="T82" fmla="*/ 256 w 277"/>
                              <a:gd name="T83" fmla="*/ 41 h 67"/>
                              <a:gd name="T84" fmla="*/ 260 w 277"/>
                              <a:gd name="T85" fmla="*/ 39 h 67"/>
                              <a:gd name="T86" fmla="*/ 265 w 277"/>
                              <a:gd name="T87" fmla="*/ 39 h 67"/>
                              <a:gd name="T88" fmla="*/ 271 w 277"/>
                              <a:gd name="T89" fmla="*/ 35 h 67"/>
                              <a:gd name="T90" fmla="*/ 275 w 277"/>
                              <a:gd name="T91" fmla="*/ 31 h 67"/>
                              <a:gd name="T92" fmla="*/ 277 w 277"/>
                              <a:gd name="T93" fmla="*/ 2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 h="67">
                                <a:moveTo>
                                  <a:pt x="0" y="0"/>
                                </a:moveTo>
                                <a:lnTo>
                                  <a:pt x="15" y="16"/>
                                </a:lnTo>
                                <a:lnTo>
                                  <a:pt x="19" y="18"/>
                                </a:lnTo>
                                <a:lnTo>
                                  <a:pt x="27" y="26"/>
                                </a:lnTo>
                                <a:lnTo>
                                  <a:pt x="31" y="29"/>
                                </a:lnTo>
                                <a:lnTo>
                                  <a:pt x="37" y="31"/>
                                </a:lnTo>
                                <a:lnTo>
                                  <a:pt x="39" y="37"/>
                                </a:lnTo>
                                <a:lnTo>
                                  <a:pt x="43" y="39"/>
                                </a:lnTo>
                                <a:lnTo>
                                  <a:pt x="50" y="41"/>
                                </a:lnTo>
                                <a:lnTo>
                                  <a:pt x="54" y="45"/>
                                </a:lnTo>
                                <a:lnTo>
                                  <a:pt x="60" y="47"/>
                                </a:lnTo>
                                <a:lnTo>
                                  <a:pt x="64" y="49"/>
                                </a:lnTo>
                                <a:lnTo>
                                  <a:pt x="68" y="49"/>
                                </a:lnTo>
                                <a:lnTo>
                                  <a:pt x="72" y="51"/>
                                </a:lnTo>
                                <a:lnTo>
                                  <a:pt x="78" y="55"/>
                                </a:lnTo>
                                <a:lnTo>
                                  <a:pt x="82" y="57"/>
                                </a:lnTo>
                                <a:lnTo>
                                  <a:pt x="88" y="57"/>
                                </a:lnTo>
                                <a:lnTo>
                                  <a:pt x="93" y="59"/>
                                </a:lnTo>
                                <a:lnTo>
                                  <a:pt x="99" y="59"/>
                                </a:lnTo>
                                <a:lnTo>
                                  <a:pt x="107" y="61"/>
                                </a:lnTo>
                                <a:lnTo>
                                  <a:pt x="111" y="61"/>
                                </a:lnTo>
                                <a:lnTo>
                                  <a:pt x="117" y="65"/>
                                </a:lnTo>
                                <a:lnTo>
                                  <a:pt x="127" y="65"/>
                                </a:lnTo>
                                <a:lnTo>
                                  <a:pt x="131" y="67"/>
                                </a:lnTo>
                                <a:lnTo>
                                  <a:pt x="174" y="67"/>
                                </a:lnTo>
                                <a:lnTo>
                                  <a:pt x="181" y="65"/>
                                </a:lnTo>
                                <a:lnTo>
                                  <a:pt x="195" y="65"/>
                                </a:lnTo>
                                <a:lnTo>
                                  <a:pt x="199" y="61"/>
                                </a:lnTo>
                                <a:lnTo>
                                  <a:pt x="209" y="61"/>
                                </a:lnTo>
                                <a:lnTo>
                                  <a:pt x="211" y="59"/>
                                </a:lnTo>
                                <a:lnTo>
                                  <a:pt x="215" y="59"/>
                                </a:lnTo>
                                <a:lnTo>
                                  <a:pt x="220" y="57"/>
                                </a:lnTo>
                                <a:lnTo>
                                  <a:pt x="224" y="57"/>
                                </a:lnTo>
                                <a:lnTo>
                                  <a:pt x="226" y="55"/>
                                </a:lnTo>
                                <a:lnTo>
                                  <a:pt x="232" y="55"/>
                                </a:lnTo>
                                <a:lnTo>
                                  <a:pt x="234" y="51"/>
                                </a:lnTo>
                                <a:lnTo>
                                  <a:pt x="240" y="51"/>
                                </a:lnTo>
                                <a:lnTo>
                                  <a:pt x="242" y="49"/>
                                </a:lnTo>
                                <a:lnTo>
                                  <a:pt x="246" y="47"/>
                                </a:lnTo>
                                <a:lnTo>
                                  <a:pt x="250" y="47"/>
                                </a:lnTo>
                                <a:lnTo>
                                  <a:pt x="252" y="45"/>
                                </a:lnTo>
                                <a:lnTo>
                                  <a:pt x="256" y="41"/>
                                </a:lnTo>
                                <a:lnTo>
                                  <a:pt x="260" y="39"/>
                                </a:lnTo>
                                <a:lnTo>
                                  <a:pt x="265" y="39"/>
                                </a:lnTo>
                                <a:lnTo>
                                  <a:pt x="271" y="35"/>
                                </a:lnTo>
                                <a:lnTo>
                                  <a:pt x="275" y="31"/>
                                </a:lnTo>
                                <a:lnTo>
                                  <a:pt x="277" y="2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14"/>
                        <wps:cNvSpPr>
                          <a:spLocks/>
                        </wps:cNvSpPr>
                        <wps:spPr bwMode="auto">
                          <a:xfrm>
                            <a:off x="2202815" y="2332990"/>
                            <a:ext cx="94615" cy="411480"/>
                          </a:xfrm>
                          <a:custGeom>
                            <a:avLst/>
                            <a:gdLst>
                              <a:gd name="T0" fmla="*/ 0 w 149"/>
                              <a:gd name="T1" fmla="*/ 648 h 648"/>
                              <a:gd name="T2" fmla="*/ 10 w 149"/>
                              <a:gd name="T3" fmla="*/ 629 h 648"/>
                              <a:gd name="T4" fmla="*/ 18 w 149"/>
                              <a:gd name="T5" fmla="*/ 611 h 648"/>
                              <a:gd name="T6" fmla="*/ 26 w 149"/>
                              <a:gd name="T7" fmla="*/ 596 h 648"/>
                              <a:gd name="T8" fmla="*/ 35 w 149"/>
                              <a:gd name="T9" fmla="*/ 578 h 648"/>
                              <a:gd name="T10" fmla="*/ 41 w 149"/>
                              <a:gd name="T11" fmla="*/ 560 h 648"/>
                              <a:gd name="T12" fmla="*/ 49 w 149"/>
                              <a:gd name="T13" fmla="*/ 543 h 648"/>
                              <a:gd name="T14" fmla="*/ 57 w 149"/>
                              <a:gd name="T15" fmla="*/ 525 h 648"/>
                              <a:gd name="T16" fmla="*/ 65 w 149"/>
                              <a:gd name="T17" fmla="*/ 507 h 648"/>
                              <a:gd name="T18" fmla="*/ 72 w 149"/>
                              <a:gd name="T19" fmla="*/ 488 h 648"/>
                              <a:gd name="T20" fmla="*/ 78 w 149"/>
                              <a:gd name="T21" fmla="*/ 472 h 648"/>
                              <a:gd name="T22" fmla="*/ 86 w 149"/>
                              <a:gd name="T23" fmla="*/ 451 h 648"/>
                              <a:gd name="T24" fmla="*/ 90 w 149"/>
                              <a:gd name="T25" fmla="*/ 433 h 648"/>
                              <a:gd name="T26" fmla="*/ 96 w 149"/>
                              <a:gd name="T27" fmla="*/ 415 h 648"/>
                              <a:gd name="T28" fmla="*/ 100 w 149"/>
                              <a:gd name="T29" fmla="*/ 398 h 648"/>
                              <a:gd name="T30" fmla="*/ 106 w 149"/>
                              <a:gd name="T31" fmla="*/ 380 h 648"/>
                              <a:gd name="T32" fmla="*/ 110 w 149"/>
                              <a:gd name="T33" fmla="*/ 359 h 648"/>
                              <a:gd name="T34" fmla="*/ 117 w 149"/>
                              <a:gd name="T35" fmla="*/ 341 h 648"/>
                              <a:gd name="T36" fmla="*/ 121 w 149"/>
                              <a:gd name="T37" fmla="*/ 323 h 648"/>
                              <a:gd name="T38" fmla="*/ 123 w 149"/>
                              <a:gd name="T39" fmla="*/ 302 h 648"/>
                              <a:gd name="T40" fmla="*/ 129 w 149"/>
                              <a:gd name="T41" fmla="*/ 284 h 648"/>
                              <a:gd name="T42" fmla="*/ 131 w 149"/>
                              <a:gd name="T43" fmla="*/ 267 h 648"/>
                              <a:gd name="T44" fmla="*/ 133 w 149"/>
                              <a:gd name="T45" fmla="*/ 247 h 648"/>
                              <a:gd name="T46" fmla="*/ 137 w 149"/>
                              <a:gd name="T47" fmla="*/ 229 h 648"/>
                              <a:gd name="T48" fmla="*/ 139 w 149"/>
                              <a:gd name="T49" fmla="*/ 208 h 648"/>
                              <a:gd name="T50" fmla="*/ 141 w 149"/>
                              <a:gd name="T51" fmla="*/ 190 h 648"/>
                              <a:gd name="T52" fmla="*/ 143 w 149"/>
                              <a:gd name="T53" fmla="*/ 171 h 648"/>
                              <a:gd name="T54" fmla="*/ 147 w 149"/>
                              <a:gd name="T55" fmla="*/ 153 h 648"/>
                              <a:gd name="T56" fmla="*/ 147 w 149"/>
                              <a:gd name="T57" fmla="*/ 114 h 648"/>
                              <a:gd name="T58" fmla="*/ 149 w 149"/>
                              <a:gd name="T59" fmla="*/ 94 h 648"/>
                              <a:gd name="T60" fmla="*/ 149 w 149"/>
                              <a:gd name="T61" fmla="*/ 26 h 648"/>
                              <a:gd name="T62" fmla="*/ 147 w 149"/>
                              <a:gd name="T63" fmla="*/ 24 h 648"/>
                              <a:gd name="T64" fmla="*/ 147 w 149"/>
                              <a:gd name="T65"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9" h="648">
                                <a:moveTo>
                                  <a:pt x="0" y="648"/>
                                </a:moveTo>
                                <a:lnTo>
                                  <a:pt x="10" y="629"/>
                                </a:lnTo>
                                <a:lnTo>
                                  <a:pt x="18" y="611"/>
                                </a:lnTo>
                                <a:lnTo>
                                  <a:pt x="26" y="596"/>
                                </a:lnTo>
                                <a:lnTo>
                                  <a:pt x="35" y="578"/>
                                </a:lnTo>
                                <a:lnTo>
                                  <a:pt x="41" y="560"/>
                                </a:lnTo>
                                <a:lnTo>
                                  <a:pt x="49" y="543"/>
                                </a:lnTo>
                                <a:lnTo>
                                  <a:pt x="57" y="525"/>
                                </a:lnTo>
                                <a:lnTo>
                                  <a:pt x="65" y="507"/>
                                </a:lnTo>
                                <a:lnTo>
                                  <a:pt x="72" y="488"/>
                                </a:lnTo>
                                <a:lnTo>
                                  <a:pt x="78" y="472"/>
                                </a:lnTo>
                                <a:lnTo>
                                  <a:pt x="86" y="451"/>
                                </a:lnTo>
                                <a:lnTo>
                                  <a:pt x="90" y="433"/>
                                </a:lnTo>
                                <a:lnTo>
                                  <a:pt x="96" y="415"/>
                                </a:lnTo>
                                <a:lnTo>
                                  <a:pt x="100" y="398"/>
                                </a:lnTo>
                                <a:lnTo>
                                  <a:pt x="106" y="380"/>
                                </a:lnTo>
                                <a:lnTo>
                                  <a:pt x="110" y="359"/>
                                </a:lnTo>
                                <a:lnTo>
                                  <a:pt x="117" y="341"/>
                                </a:lnTo>
                                <a:lnTo>
                                  <a:pt x="121" y="323"/>
                                </a:lnTo>
                                <a:lnTo>
                                  <a:pt x="123" y="302"/>
                                </a:lnTo>
                                <a:lnTo>
                                  <a:pt x="129" y="284"/>
                                </a:lnTo>
                                <a:lnTo>
                                  <a:pt x="131" y="267"/>
                                </a:lnTo>
                                <a:lnTo>
                                  <a:pt x="133" y="247"/>
                                </a:lnTo>
                                <a:lnTo>
                                  <a:pt x="137" y="229"/>
                                </a:lnTo>
                                <a:lnTo>
                                  <a:pt x="139" y="208"/>
                                </a:lnTo>
                                <a:lnTo>
                                  <a:pt x="141" y="190"/>
                                </a:lnTo>
                                <a:lnTo>
                                  <a:pt x="143" y="171"/>
                                </a:lnTo>
                                <a:lnTo>
                                  <a:pt x="147" y="153"/>
                                </a:lnTo>
                                <a:lnTo>
                                  <a:pt x="147" y="114"/>
                                </a:lnTo>
                                <a:lnTo>
                                  <a:pt x="149" y="94"/>
                                </a:lnTo>
                                <a:lnTo>
                                  <a:pt x="149" y="26"/>
                                </a:lnTo>
                                <a:lnTo>
                                  <a:pt x="147" y="24"/>
                                </a:lnTo>
                                <a:lnTo>
                                  <a:pt x="14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Freeform 15"/>
                        <wps:cNvSpPr>
                          <a:spLocks/>
                        </wps:cNvSpPr>
                        <wps:spPr bwMode="auto">
                          <a:xfrm>
                            <a:off x="2328545" y="2615565"/>
                            <a:ext cx="24765" cy="10795"/>
                          </a:xfrm>
                          <a:custGeom>
                            <a:avLst/>
                            <a:gdLst>
                              <a:gd name="T0" fmla="*/ 39 w 39"/>
                              <a:gd name="T1" fmla="*/ 0 h 17"/>
                              <a:gd name="T2" fmla="*/ 31 w 39"/>
                              <a:gd name="T3" fmla="*/ 0 h 17"/>
                              <a:gd name="T4" fmla="*/ 27 w 39"/>
                              <a:gd name="T5" fmla="*/ 4 h 17"/>
                              <a:gd name="T6" fmla="*/ 21 w 39"/>
                              <a:gd name="T7" fmla="*/ 4 h 17"/>
                              <a:gd name="T8" fmla="*/ 17 w 39"/>
                              <a:gd name="T9" fmla="*/ 6 h 17"/>
                              <a:gd name="T10" fmla="*/ 15 w 39"/>
                              <a:gd name="T11" fmla="*/ 6 h 17"/>
                              <a:gd name="T12" fmla="*/ 13 w 39"/>
                              <a:gd name="T13" fmla="*/ 8 h 17"/>
                              <a:gd name="T14" fmla="*/ 11 w 39"/>
                              <a:gd name="T15" fmla="*/ 8 h 17"/>
                              <a:gd name="T16" fmla="*/ 5 w 39"/>
                              <a:gd name="T17" fmla="*/ 15 h 17"/>
                              <a:gd name="T18" fmla="*/ 3 w 39"/>
                              <a:gd name="T19" fmla="*/ 15 h 17"/>
                              <a:gd name="T20" fmla="*/ 0 w 39"/>
                              <a:gd name="T21"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17">
                                <a:moveTo>
                                  <a:pt x="39" y="0"/>
                                </a:moveTo>
                                <a:lnTo>
                                  <a:pt x="31" y="0"/>
                                </a:lnTo>
                                <a:lnTo>
                                  <a:pt x="27" y="4"/>
                                </a:lnTo>
                                <a:lnTo>
                                  <a:pt x="21" y="4"/>
                                </a:lnTo>
                                <a:lnTo>
                                  <a:pt x="17" y="6"/>
                                </a:lnTo>
                                <a:lnTo>
                                  <a:pt x="15" y="6"/>
                                </a:lnTo>
                                <a:lnTo>
                                  <a:pt x="13" y="8"/>
                                </a:lnTo>
                                <a:lnTo>
                                  <a:pt x="11" y="8"/>
                                </a:lnTo>
                                <a:lnTo>
                                  <a:pt x="5" y="15"/>
                                </a:lnTo>
                                <a:lnTo>
                                  <a:pt x="3" y="15"/>
                                </a:lnTo>
                                <a:lnTo>
                                  <a:pt x="0" y="1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Line 16"/>
                        <wps:cNvCnPr>
                          <a:cxnSpLocks noChangeShapeType="1"/>
                        </wps:cNvCnPr>
                        <wps:spPr bwMode="auto">
                          <a:xfrm>
                            <a:off x="1751330" y="1134110"/>
                            <a:ext cx="200660" cy="16021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2" name="Line 17"/>
                        <wps:cNvCnPr>
                          <a:cxnSpLocks noChangeShapeType="1"/>
                        </wps:cNvCnPr>
                        <wps:spPr bwMode="auto">
                          <a:xfrm>
                            <a:off x="1802130" y="1116965"/>
                            <a:ext cx="226060" cy="16192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3" name="Line 18"/>
                        <wps:cNvCnPr>
                          <a:cxnSpLocks noChangeShapeType="1"/>
                        </wps:cNvCnPr>
                        <wps:spPr bwMode="auto">
                          <a:xfrm>
                            <a:off x="2202815" y="815975"/>
                            <a:ext cx="94615" cy="15170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4" name="Line 19"/>
                        <wps:cNvCnPr>
                          <a:cxnSpLocks noChangeShapeType="1"/>
                        </wps:cNvCnPr>
                        <wps:spPr bwMode="auto">
                          <a:xfrm flipH="1">
                            <a:off x="2188210" y="2908935"/>
                            <a:ext cx="1558290"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5" name="Line 20"/>
                        <wps:cNvCnPr>
                          <a:cxnSpLocks noChangeShapeType="1"/>
                        </wps:cNvCnPr>
                        <wps:spPr bwMode="auto">
                          <a:xfrm flipH="1">
                            <a:off x="2353310" y="2564130"/>
                            <a:ext cx="1100455" cy="539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6" name="Line 21"/>
                        <wps:cNvCnPr>
                          <a:cxnSpLocks noChangeShapeType="1"/>
                        </wps:cNvCnPr>
                        <wps:spPr bwMode="auto">
                          <a:xfrm flipH="1" flipV="1">
                            <a:off x="3655060" y="2555875"/>
                            <a:ext cx="96520" cy="1219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7" name="Line 22"/>
                        <wps:cNvCnPr>
                          <a:cxnSpLocks noChangeShapeType="1"/>
                        </wps:cNvCnPr>
                        <wps:spPr bwMode="auto">
                          <a:xfrm flipH="1">
                            <a:off x="2202815" y="2627630"/>
                            <a:ext cx="127635" cy="11684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8" name="Line 23"/>
                        <wps:cNvCnPr>
                          <a:cxnSpLocks noChangeShapeType="1"/>
                        </wps:cNvCnPr>
                        <wps:spPr bwMode="auto">
                          <a:xfrm>
                            <a:off x="2181860" y="978535"/>
                            <a:ext cx="39370" cy="1308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9" name="Freeform 24"/>
                        <wps:cNvSpPr>
                          <a:spLocks/>
                        </wps:cNvSpPr>
                        <wps:spPr bwMode="auto">
                          <a:xfrm>
                            <a:off x="3142615" y="1699895"/>
                            <a:ext cx="2540" cy="13970"/>
                          </a:xfrm>
                          <a:custGeom>
                            <a:avLst/>
                            <a:gdLst>
                              <a:gd name="T0" fmla="*/ 2 w 4"/>
                              <a:gd name="T1" fmla="*/ 0 h 22"/>
                              <a:gd name="T2" fmla="*/ 0 w 4"/>
                              <a:gd name="T3" fmla="*/ 2 h 22"/>
                              <a:gd name="T4" fmla="*/ 0 w 4"/>
                              <a:gd name="T5" fmla="*/ 14 h 22"/>
                              <a:gd name="T6" fmla="*/ 2 w 4"/>
                              <a:gd name="T7" fmla="*/ 18 h 22"/>
                              <a:gd name="T8" fmla="*/ 2 w 4"/>
                              <a:gd name="T9" fmla="*/ 20 h 22"/>
                              <a:gd name="T10" fmla="*/ 4 w 4"/>
                              <a:gd name="T11" fmla="*/ 22 h 22"/>
                            </a:gdLst>
                            <a:ahLst/>
                            <a:cxnLst>
                              <a:cxn ang="0">
                                <a:pos x="T0" y="T1"/>
                              </a:cxn>
                              <a:cxn ang="0">
                                <a:pos x="T2" y="T3"/>
                              </a:cxn>
                              <a:cxn ang="0">
                                <a:pos x="T4" y="T5"/>
                              </a:cxn>
                              <a:cxn ang="0">
                                <a:pos x="T6" y="T7"/>
                              </a:cxn>
                              <a:cxn ang="0">
                                <a:pos x="T8" y="T9"/>
                              </a:cxn>
                              <a:cxn ang="0">
                                <a:pos x="T10" y="T11"/>
                              </a:cxn>
                            </a:cxnLst>
                            <a:rect l="0" t="0" r="r" b="b"/>
                            <a:pathLst>
                              <a:path w="4" h="22">
                                <a:moveTo>
                                  <a:pt x="2" y="0"/>
                                </a:moveTo>
                                <a:lnTo>
                                  <a:pt x="0" y="2"/>
                                </a:lnTo>
                                <a:lnTo>
                                  <a:pt x="0" y="14"/>
                                </a:lnTo>
                                <a:lnTo>
                                  <a:pt x="2" y="18"/>
                                </a:lnTo>
                                <a:lnTo>
                                  <a:pt x="2" y="20"/>
                                </a:lnTo>
                                <a:lnTo>
                                  <a:pt x="4" y="2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Freeform 25"/>
                        <wps:cNvSpPr>
                          <a:spLocks/>
                        </wps:cNvSpPr>
                        <wps:spPr bwMode="auto">
                          <a:xfrm>
                            <a:off x="3178175" y="1736090"/>
                            <a:ext cx="12700" cy="2540"/>
                          </a:xfrm>
                          <a:custGeom>
                            <a:avLst/>
                            <a:gdLst>
                              <a:gd name="T0" fmla="*/ 0 w 20"/>
                              <a:gd name="T1" fmla="*/ 2 h 4"/>
                              <a:gd name="T2" fmla="*/ 4 w 20"/>
                              <a:gd name="T3" fmla="*/ 4 h 4"/>
                              <a:gd name="T4" fmla="*/ 14 w 20"/>
                              <a:gd name="T5" fmla="*/ 4 h 4"/>
                              <a:gd name="T6" fmla="*/ 16 w 20"/>
                              <a:gd name="T7" fmla="*/ 2 h 4"/>
                              <a:gd name="T8" fmla="*/ 18 w 20"/>
                              <a:gd name="T9" fmla="*/ 2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0" y="2"/>
                                </a:moveTo>
                                <a:lnTo>
                                  <a:pt x="4" y="4"/>
                                </a:lnTo>
                                <a:lnTo>
                                  <a:pt x="14" y="4"/>
                                </a:lnTo>
                                <a:lnTo>
                                  <a:pt x="16" y="2"/>
                                </a:lnTo>
                                <a:lnTo>
                                  <a:pt x="18" y="2"/>
                                </a:lnTo>
                                <a:lnTo>
                                  <a:pt x="2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Freeform 26"/>
                        <wps:cNvSpPr>
                          <a:spLocks/>
                        </wps:cNvSpPr>
                        <wps:spPr bwMode="auto">
                          <a:xfrm>
                            <a:off x="3399155" y="1350645"/>
                            <a:ext cx="13970" cy="5080"/>
                          </a:xfrm>
                          <a:custGeom>
                            <a:avLst/>
                            <a:gdLst>
                              <a:gd name="T0" fmla="*/ 22 w 22"/>
                              <a:gd name="T1" fmla="*/ 4 h 8"/>
                              <a:gd name="T2" fmla="*/ 20 w 22"/>
                              <a:gd name="T3" fmla="*/ 0 h 8"/>
                              <a:gd name="T4" fmla="*/ 8 w 22"/>
                              <a:gd name="T5" fmla="*/ 0 h 8"/>
                              <a:gd name="T6" fmla="*/ 4 w 22"/>
                              <a:gd name="T7" fmla="*/ 4 h 8"/>
                              <a:gd name="T8" fmla="*/ 2 w 22"/>
                              <a:gd name="T9" fmla="*/ 4 h 8"/>
                              <a:gd name="T10" fmla="*/ 2 w 22"/>
                              <a:gd name="T11" fmla="*/ 6 h 8"/>
                              <a:gd name="T12" fmla="*/ 0 w 22"/>
                              <a:gd name="T13" fmla="*/ 6 h 8"/>
                              <a:gd name="T14" fmla="*/ 0 w 22"/>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8">
                                <a:moveTo>
                                  <a:pt x="22" y="4"/>
                                </a:moveTo>
                                <a:lnTo>
                                  <a:pt x="20" y="0"/>
                                </a:lnTo>
                                <a:lnTo>
                                  <a:pt x="8" y="0"/>
                                </a:lnTo>
                                <a:lnTo>
                                  <a:pt x="4" y="4"/>
                                </a:lnTo>
                                <a:lnTo>
                                  <a:pt x="2" y="4"/>
                                </a:lnTo>
                                <a:lnTo>
                                  <a:pt x="2" y="6"/>
                                </a:lnTo>
                                <a:lnTo>
                                  <a:pt x="0" y="6"/>
                                </a:lnTo>
                                <a:lnTo>
                                  <a:pt x="0" y="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Freeform 27"/>
                        <wps:cNvSpPr>
                          <a:spLocks/>
                        </wps:cNvSpPr>
                        <wps:spPr bwMode="auto">
                          <a:xfrm>
                            <a:off x="3444240" y="1376680"/>
                            <a:ext cx="3175" cy="12700"/>
                          </a:xfrm>
                          <a:custGeom>
                            <a:avLst/>
                            <a:gdLst>
                              <a:gd name="T0" fmla="*/ 2 w 5"/>
                              <a:gd name="T1" fmla="*/ 20 h 20"/>
                              <a:gd name="T2" fmla="*/ 5 w 5"/>
                              <a:gd name="T3" fmla="*/ 18 h 20"/>
                              <a:gd name="T4" fmla="*/ 5 w 5"/>
                              <a:gd name="T5" fmla="*/ 8 h 20"/>
                              <a:gd name="T6" fmla="*/ 2 w 5"/>
                              <a:gd name="T7" fmla="*/ 6 h 20"/>
                              <a:gd name="T8" fmla="*/ 2 w 5"/>
                              <a:gd name="T9" fmla="*/ 4 h 20"/>
                              <a:gd name="T10" fmla="*/ 0 w 5"/>
                              <a:gd name="T11" fmla="*/ 0 h 20"/>
                            </a:gdLst>
                            <a:ahLst/>
                            <a:cxnLst>
                              <a:cxn ang="0">
                                <a:pos x="T0" y="T1"/>
                              </a:cxn>
                              <a:cxn ang="0">
                                <a:pos x="T2" y="T3"/>
                              </a:cxn>
                              <a:cxn ang="0">
                                <a:pos x="T4" y="T5"/>
                              </a:cxn>
                              <a:cxn ang="0">
                                <a:pos x="T6" y="T7"/>
                              </a:cxn>
                              <a:cxn ang="0">
                                <a:pos x="T8" y="T9"/>
                              </a:cxn>
                              <a:cxn ang="0">
                                <a:pos x="T10" y="T11"/>
                              </a:cxn>
                            </a:cxnLst>
                            <a:rect l="0" t="0" r="r" b="b"/>
                            <a:pathLst>
                              <a:path w="5" h="20">
                                <a:moveTo>
                                  <a:pt x="2" y="20"/>
                                </a:moveTo>
                                <a:lnTo>
                                  <a:pt x="5" y="18"/>
                                </a:lnTo>
                                <a:lnTo>
                                  <a:pt x="5" y="8"/>
                                </a:lnTo>
                                <a:lnTo>
                                  <a:pt x="2" y="6"/>
                                </a:lnTo>
                                <a:lnTo>
                                  <a:pt x="2" y="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3" name="Freeform 28"/>
                        <wps:cNvSpPr>
                          <a:spLocks/>
                        </wps:cNvSpPr>
                        <wps:spPr bwMode="auto">
                          <a:xfrm>
                            <a:off x="3427730" y="1297305"/>
                            <a:ext cx="58420" cy="57150"/>
                          </a:xfrm>
                          <a:custGeom>
                            <a:avLst/>
                            <a:gdLst>
                              <a:gd name="T0" fmla="*/ 31 w 92"/>
                              <a:gd name="T1" fmla="*/ 90 h 90"/>
                              <a:gd name="T2" fmla="*/ 65 w 92"/>
                              <a:gd name="T3" fmla="*/ 90 h 90"/>
                              <a:gd name="T4" fmla="*/ 92 w 92"/>
                              <a:gd name="T5" fmla="*/ 57 h 90"/>
                              <a:gd name="T6" fmla="*/ 88 w 92"/>
                              <a:gd name="T7" fmla="*/ 23 h 90"/>
                              <a:gd name="T8" fmla="*/ 57 w 92"/>
                              <a:gd name="T9" fmla="*/ 0 h 90"/>
                              <a:gd name="T10" fmla="*/ 24 w 92"/>
                              <a:gd name="T11" fmla="*/ 4 h 90"/>
                              <a:gd name="T12" fmla="*/ 0 w 92"/>
                              <a:gd name="T13" fmla="*/ 35 h 90"/>
                              <a:gd name="T14" fmla="*/ 6 w 92"/>
                              <a:gd name="T15" fmla="*/ 70 h 90"/>
                              <a:gd name="T16" fmla="*/ 8 w 92"/>
                              <a:gd name="T17" fmla="*/ 7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0">
                                <a:moveTo>
                                  <a:pt x="31" y="90"/>
                                </a:moveTo>
                                <a:lnTo>
                                  <a:pt x="65" y="90"/>
                                </a:lnTo>
                                <a:lnTo>
                                  <a:pt x="92" y="57"/>
                                </a:lnTo>
                                <a:lnTo>
                                  <a:pt x="88" y="23"/>
                                </a:lnTo>
                                <a:lnTo>
                                  <a:pt x="57" y="0"/>
                                </a:lnTo>
                                <a:lnTo>
                                  <a:pt x="24" y="4"/>
                                </a:lnTo>
                                <a:lnTo>
                                  <a:pt x="0" y="35"/>
                                </a:lnTo>
                                <a:lnTo>
                                  <a:pt x="6" y="70"/>
                                </a:lnTo>
                                <a:lnTo>
                                  <a:pt x="8" y="7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Freeform 29"/>
                        <wps:cNvSpPr>
                          <a:spLocks/>
                        </wps:cNvSpPr>
                        <wps:spPr bwMode="auto">
                          <a:xfrm>
                            <a:off x="3437890" y="1306830"/>
                            <a:ext cx="39370" cy="40005"/>
                          </a:xfrm>
                          <a:custGeom>
                            <a:avLst/>
                            <a:gdLst>
                              <a:gd name="T0" fmla="*/ 62 w 62"/>
                              <a:gd name="T1" fmla="*/ 32 h 63"/>
                              <a:gd name="T2" fmla="*/ 60 w 62"/>
                              <a:gd name="T3" fmla="*/ 40 h 63"/>
                              <a:gd name="T4" fmla="*/ 58 w 62"/>
                              <a:gd name="T5" fmla="*/ 47 h 63"/>
                              <a:gd name="T6" fmla="*/ 51 w 62"/>
                              <a:gd name="T7" fmla="*/ 53 h 63"/>
                              <a:gd name="T8" fmla="*/ 45 w 62"/>
                              <a:gd name="T9" fmla="*/ 59 h 63"/>
                              <a:gd name="T10" fmla="*/ 39 w 62"/>
                              <a:gd name="T11" fmla="*/ 61 h 63"/>
                              <a:gd name="T12" fmla="*/ 31 w 62"/>
                              <a:gd name="T13" fmla="*/ 63 h 63"/>
                              <a:gd name="T14" fmla="*/ 23 w 62"/>
                              <a:gd name="T15" fmla="*/ 61 h 63"/>
                              <a:gd name="T16" fmla="*/ 15 w 62"/>
                              <a:gd name="T17" fmla="*/ 59 h 63"/>
                              <a:gd name="T18" fmla="*/ 8 w 62"/>
                              <a:gd name="T19" fmla="*/ 53 h 63"/>
                              <a:gd name="T20" fmla="*/ 4 w 62"/>
                              <a:gd name="T21" fmla="*/ 47 h 63"/>
                              <a:gd name="T22" fmla="*/ 0 w 62"/>
                              <a:gd name="T23" fmla="*/ 40 h 63"/>
                              <a:gd name="T24" fmla="*/ 0 w 62"/>
                              <a:gd name="T25" fmla="*/ 32 h 63"/>
                              <a:gd name="T26" fmla="*/ 0 w 62"/>
                              <a:gd name="T27" fmla="*/ 24 h 63"/>
                              <a:gd name="T28" fmla="*/ 4 w 62"/>
                              <a:gd name="T29" fmla="*/ 16 h 63"/>
                              <a:gd name="T30" fmla="*/ 8 w 62"/>
                              <a:gd name="T31" fmla="*/ 10 h 63"/>
                              <a:gd name="T32" fmla="*/ 15 w 62"/>
                              <a:gd name="T33" fmla="*/ 6 h 63"/>
                              <a:gd name="T34" fmla="*/ 23 w 62"/>
                              <a:gd name="T35" fmla="*/ 2 h 63"/>
                              <a:gd name="T36" fmla="*/ 31 w 62"/>
                              <a:gd name="T37" fmla="*/ 0 h 63"/>
                              <a:gd name="T38" fmla="*/ 39 w 62"/>
                              <a:gd name="T39" fmla="*/ 2 h 63"/>
                              <a:gd name="T40" fmla="*/ 45 w 62"/>
                              <a:gd name="T41" fmla="*/ 6 h 63"/>
                              <a:gd name="T42" fmla="*/ 51 w 62"/>
                              <a:gd name="T43" fmla="*/ 10 h 63"/>
                              <a:gd name="T44" fmla="*/ 58 w 62"/>
                              <a:gd name="T45" fmla="*/ 16 h 63"/>
                              <a:gd name="T46" fmla="*/ 60 w 62"/>
                              <a:gd name="T47" fmla="*/ 24 h 63"/>
                              <a:gd name="T48" fmla="*/ 62 w 62"/>
                              <a:gd name="T49"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3">
                                <a:moveTo>
                                  <a:pt x="62" y="32"/>
                                </a:moveTo>
                                <a:lnTo>
                                  <a:pt x="60" y="40"/>
                                </a:lnTo>
                                <a:lnTo>
                                  <a:pt x="58" y="47"/>
                                </a:lnTo>
                                <a:lnTo>
                                  <a:pt x="51" y="53"/>
                                </a:lnTo>
                                <a:lnTo>
                                  <a:pt x="45" y="59"/>
                                </a:lnTo>
                                <a:lnTo>
                                  <a:pt x="39" y="61"/>
                                </a:lnTo>
                                <a:lnTo>
                                  <a:pt x="31" y="63"/>
                                </a:lnTo>
                                <a:lnTo>
                                  <a:pt x="23" y="61"/>
                                </a:lnTo>
                                <a:lnTo>
                                  <a:pt x="15" y="59"/>
                                </a:lnTo>
                                <a:lnTo>
                                  <a:pt x="8" y="53"/>
                                </a:lnTo>
                                <a:lnTo>
                                  <a:pt x="4" y="47"/>
                                </a:lnTo>
                                <a:lnTo>
                                  <a:pt x="0" y="40"/>
                                </a:lnTo>
                                <a:lnTo>
                                  <a:pt x="0" y="32"/>
                                </a:lnTo>
                                <a:lnTo>
                                  <a:pt x="0" y="24"/>
                                </a:lnTo>
                                <a:lnTo>
                                  <a:pt x="4" y="16"/>
                                </a:lnTo>
                                <a:lnTo>
                                  <a:pt x="8" y="10"/>
                                </a:lnTo>
                                <a:lnTo>
                                  <a:pt x="15" y="6"/>
                                </a:lnTo>
                                <a:lnTo>
                                  <a:pt x="23" y="2"/>
                                </a:lnTo>
                                <a:lnTo>
                                  <a:pt x="31" y="0"/>
                                </a:lnTo>
                                <a:lnTo>
                                  <a:pt x="39" y="2"/>
                                </a:lnTo>
                                <a:lnTo>
                                  <a:pt x="45" y="6"/>
                                </a:lnTo>
                                <a:lnTo>
                                  <a:pt x="51" y="10"/>
                                </a:lnTo>
                                <a:lnTo>
                                  <a:pt x="58" y="16"/>
                                </a:lnTo>
                                <a:lnTo>
                                  <a:pt x="60" y="24"/>
                                </a:lnTo>
                                <a:lnTo>
                                  <a:pt x="62" y="32"/>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5" name="Freeform 30"/>
                        <wps:cNvSpPr>
                          <a:spLocks/>
                        </wps:cNvSpPr>
                        <wps:spPr bwMode="auto">
                          <a:xfrm>
                            <a:off x="3141345" y="1782445"/>
                            <a:ext cx="9525" cy="53340"/>
                          </a:xfrm>
                          <a:custGeom>
                            <a:avLst/>
                            <a:gdLst>
                              <a:gd name="T0" fmla="*/ 0 w 15"/>
                              <a:gd name="T1" fmla="*/ 84 h 84"/>
                              <a:gd name="T2" fmla="*/ 2 w 15"/>
                              <a:gd name="T3" fmla="*/ 82 h 84"/>
                              <a:gd name="T4" fmla="*/ 2 w 15"/>
                              <a:gd name="T5" fmla="*/ 80 h 84"/>
                              <a:gd name="T6" fmla="*/ 4 w 15"/>
                              <a:gd name="T7" fmla="*/ 80 h 84"/>
                              <a:gd name="T8" fmla="*/ 4 w 15"/>
                              <a:gd name="T9" fmla="*/ 78 h 84"/>
                              <a:gd name="T10" fmla="*/ 6 w 15"/>
                              <a:gd name="T11" fmla="*/ 74 h 84"/>
                              <a:gd name="T12" fmla="*/ 6 w 15"/>
                              <a:gd name="T13" fmla="*/ 70 h 84"/>
                              <a:gd name="T14" fmla="*/ 11 w 15"/>
                              <a:gd name="T15" fmla="*/ 70 h 84"/>
                              <a:gd name="T16" fmla="*/ 11 w 15"/>
                              <a:gd name="T17" fmla="*/ 64 h 84"/>
                              <a:gd name="T18" fmla="*/ 13 w 15"/>
                              <a:gd name="T19" fmla="*/ 64 h 84"/>
                              <a:gd name="T20" fmla="*/ 13 w 15"/>
                              <a:gd name="T21" fmla="*/ 54 h 84"/>
                              <a:gd name="T22" fmla="*/ 15 w 15"/>
                              <a:gd name="T23" fmla="*/ 54 h 84"/>
                              <a:gd name="T24" fmla="*/ 15 w 15"/>
                              <a:gd name="T25" fmla="*/ 23 h 84"/>
                              <a:gd name="T26" fmla="*/ 13 w 15"/>
                              <a:gd name="T27" fmla="*/ 21 h 84"/>
                              <a:gd name="T28" fmla="*/ 13 w 15"/>
                              <a:gd name="T29" fmla="*/ 15 h 84"/>
                              <a:gd name="T30" fmla="*/ 11 w 15"/>
                              <a:gd name="T31" fmla="*/ 13 h 84"/>
                              <a:gd name="T32" fmla="*/ 11 w 15"/>
                              <a:gd name="T33" fmla="*/ 11 h 84"/>
                              <a:gd name="T34" fmla="*/ 6 w 15"/>
                              <a:gd name="T35" fmla="*/ 9 h 84"/>
                              <a:gd name="T36" fmla="*/ 6 w 15"/>
                              <a:gd name="T37" fmla="*/ 3 h 84"/>
                              <a:gd name="T38" fmla="*/ 4 w 15"/>
                              <a:gd name="T3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84">
                                <a:moveTo>
                                  <a:pt x="0" y="84"/>
                                </a:moveTo>
                                <a:lnTo>
                                  <a:pt x="2" y="82"/>
                                </a:lnTo>
                                <a:lnTo>
                                  <a:pt x="2" y="80"/>
                                </a:lnTo>
                                <a:lnTo>
                                  <a:pt x="4" y="80"/>
                                </a:lnTo>
                                <a:lnTo>
                                  <a:pt x="4" y="78"/>
                                </a:lnTo>
                                <a:lnTo>
                                  <a:pt x="6" y="74"/>
                                </a:lnTo>
                                <a:lnTo>
                                  <a:pt x="6" y="70"/>
                                </a:lnTo>
                                <a:lnTo>
                                  <a:pt x="11" y="70"/>
                                </a:lnTo>
                                <a:lnTo>
                                  <a:pt x="11" y="64"/>
                                </a:lnTo>
                                <a:lnTo>
                                  <a:pt x="13" y="64"/>
                                </a:lnTo>
                                <a:lnTo>
                                  <a:pt x="13" y="54"/>
                                </a:lnTo>
                                <a:lnTo>
                                  <a:pt x="15" y="54"/>
                                </a:lnTo>
                                <a:lnTo>
                                  <a:pt x="15" y="23"/>
                                </a:lnTo>
                                <a:lnTo>
                                  <a:pt x="13" y="21"/>
                                </a:lnTo>
                                <a:lnTo>
                                  <a:pt x="13" y="15"/>
                                </a:lnTo>
                                <a:lnTo>
                                  <a:pt x="11" y="13"/>
                                </a:lnTo>
                                <a:lnTo>
                                  <a:pt x="11" y="11"/>
                                </a:lnTo>
                                <a:lnTo>
                                  <a:pt x="6" y="9"/>
                                </a:lnTo>
                                <a:lnTo>
                                  <a:pt x="6" y="3"/>
                                </a:lnTo>
                                <a:lnTo>
                                  <a:pt x="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 name="Freeform 31"/>
                        <wps:cNvSpPr>
                          <a:spLocks/>
                        </wps:cNvSpPr>
                        <wps:spPr bwMode="auto">
                          <a:xfrm>
                            <a:off x="3060700" y="1758315"/>
                            <a:ext cx="52070" cy="19050"/>
                          </a:xfrm>
                          <a:custGeom>
                            <a:avLst/>
                            <a:gdLst>
                              <a:gd name="T0" fmla="*/ 82 w 82"/>
                              <a:gd name="T1" fmla="*/ 2 h 30"/>
                              <a:gd name="T2" fmla="*/ 80 w 82"/>
                              <a:gd name="T3" fmla="*/ 2 h 30"/>
                              <a:gd name="T4" fmla="*/ 78 w 82"/>
                              <a:gd name="T5" fmla="*/ 0 h 30"/>
                              <a:gd name="T6" fmla="*/ 50 w 82"/>
                              <a:gd name="T7" fmla="*/ 0 h 30"/>
                              <a:gd name="T8" fmla="*/ 47 w 82"/>
                              <a:gd name="T9" fmla="*/ 2 h 30"/>
                              <a:gd name="T10" fmla="*/ 37 w 82"/>
                              <a:gd name="T11" fmla="*/ 2 h 30"/>
                              <a:gd name="T12" fmla="*/ 33 w 82"/>
                              <a:gd name="T13" fmla="*/ 6 h 30"/>
                              <a:gd name="T14" fmla="*/ 31 w 82"/>
                              <a:gd name="T15" fmla="*/ 6 h 30"/>
                              <a:gd name="T16" fmla="*/ 29 w 82"/>
                              <a:gd name="T17" fmla="*/ 8 h 30"/>
                              <a:gd name="T18" fmla="*/ 23 w 82"/>
                              <a:gd name="T19" fmla="*/ 8 h 30"/>
                              <a:gd name="T20" fmla="*/ 23 w 82"/>
                              <a:gd name="T21" fmla="*/ 10 h 30"/>
                              <a:gd name="T22" fmla="*/ 21 w 82"/>
                              <a:gd name="T23" fmla="*/ 10 h 30"/>
                              <a:gd name="T24" fmla="*/ 19 w 82"/>
                              <a:gd name="T25" fmla="*/ 12 h 30"/>
                              <a:gd name="T26" fmla="*/ 17 w 82"/>
                              <a:gd name="T27" fmla="*/ 12 h 30"/>
                              <a:gd name="T28" fmla="*/ 17 w 82"/>
                              <a:gd name="T29" fmla="*/ 16 h 30"/>
                              <a:gd name="T30" fmla="*/ 13 w 82"/>
                              <a:gd name="T31" fmla="*/ 16 h 30"/>
                              <a:gd name="T32" fmla="*/ 9 w 82"/>
                              <a:gd name="T33" fmla="*/ 20 h 30"/>
                              <a:gd name="T34" fmla="*/ 9 w 82"/>
                              <a:gd name="T35" fmla="*/ 22 h 30"/>
                              <a:gd name="T36" fmla="*/ 7 w 82"/>
                              <a:gd name="T37" fmla="*/ 22 h 30"/>
                              <a:gd name="T38" fmla="*/ 7 w 82"/>
                              <a:gd name="T39" fmla="*/ 26 h 30"/>
                              <a:gd name="T40" fmla="*/ 2 w 82"/>
                              <a:gd name="T41" fmla="*/ 28 h 30"/>
                              <a:gd name="T42" fmla="*/ 0 w 82"/>
                              <a:gd name="T43" fmla="*/ 28 h 30"/>
                              <a:gd name="T44" fmla="*/ 0 w 82"/>
                              <a:gd name="T4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2" h="30">
                                <a:moveTo>
                                  <a:pt x="82" y="2"/>
                                </a:moveTo>
                                <a:lnTo>
                                  <a:pt x="80" y="2"/>
                                </a:lnTo>
                                <a:lnTo>
                                  <a:pt x="78" y="0"/>
                                </a:lnTo>
                                <a:lnTo>
                                  <a:pt x="50" y="0"/>
                                </a:lnTo>
                                <a:lnTo>
                                  <a:pt x="47" y="2"/>
                                </a:lnTo>
                                <a:lnTo>
                                  <a:pt x="37" y="2"/>
                                </a:lnTo>
                                <a:lnTo>
                                  <a:pt x="33" y="6"/>
                                </a:lnTo>
                                <a:lnTo>
                                  <a:pt x="31" y="6"/>
                                </a:lnTo>
                                <a:lnTo>
                                  <a:pt x="29" y="8"/>
                                </a:lnTo>
                                <a:lnTo>
                                  <a:pt x="23" y="8"/>
                                </a:lnTo>
                                <a:lnTo>
                                  <a:pt x="23" y="10"/>
                                </a:lnTo>
                                <a:lnTo>
                                  <a:pt x="21" y="10"/>
                                </a:lnTo>
                                <a:lnTo>
                                  <a:pt x="19" y="12"/>
                                </a:lnTo>
                                <a:lnTo>
                                  <a:pt x="17" y="12"/>
                                </a:lnTo>
                                <a:lnTo>
                                  <a:pt x="17" y="16"/>
                                </a:lnTo>
                                <a:lnTo>
                                  <a:pt x="13" y="16"/>
                                </a:lnTo>
                                <a:lnTo>
                                  <a:pt x="9" y="20"/>
                                </a:lnTo>
                                <a:lnTo>
                                  <a:pt x="9" y="22"/>
                                </a:lnTo>
                                <a:lnTo>
                                  <a:pt x="7" y="22"/>
                                </a:lnTo>
                                <a:lnTo>
                                  <a:pt x="7" y="26"/>
                                </a:lnTo>
                                <a:lnTo>
                                  <a:pt x="2" y="28"/>
                                </a:lnTo>
                                <a:lnTo>
                                  <a:pt x="0" y="28"/>
                                </a:lnTo>
                                <a:lnTo>
                                  <a:pt x="0" y="3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7" name="Freeform 32"/>
                        <wps:cNvSpPr>
                          <a:spLocks/>
                        </wps:cNvSpPr>
                        <wps:spPr bwMode="auto">
                          <a:xfrm>
                            <a:off x="3067685" y="1768475"/>
                            <a:ext cx="38735" cy="15875"/>
                          </a:xfrm>
                          <a:custGeom>
                            <a:avLst/>
                            <a:gdLst>
                              <a:gd name="T0" fmla="*/ 61 w 61"/>
                              <a:gd name="T1" fmla="*/ 0 h 25"/>
                              <a:gd name="T2" fmla="*/ 41 w 61"/>
                              <a:gd name="T3" fmla="*/ 0 h 25"/>
                              <a:gd name="T4" fmla="*/ 39 w 61"/>
                              <a:gd name="T5" fmla="*/ 2 h 25"/>
                              <a:gd name="T6" fmla="*/ 30 w 61"/>
                              <a:gd name="T7" fmla="*/ 2 h 25"/>
                              <a:gd name="T8" fmla="*/ 28 w 61"/>
                              <a:gd name="T9" fmla="*/ 4 h 25"/>
                              <a:gd name="T10" fmla="*/ 26 w 61"/>
                              <a:gd name="T11" fmla="*/ 4 h 25"/>
                              <a:gd name="T12" fmla="*/ 22 w 61"/>
                              <a:gd name="T13" fmla="*/ 6 h 25"/>
                              <a:gd name="T14" fmla="*/ 20 w 61"/>
                              <a:gd name="T15" fmla="*/ 6 h 25"/>
                              <a:gd name="T16" fmla="*/ 18 w 61"/>
                              <a:gd name="T17" fmla="*/ 10 h 25"/>
                              <a:gd name="T18" fmla="*/ 16 w 61"/>
                              <a:gd name="T19" fmla="*/ 10 h 25"/>
                              <a:gd name="T20" fmla="*/ 16 w 61"/>
                              <a:gd name="T21" fmla="*/ 12 h 25"/>
                              <a:gd name="T22" fmla="*/ 12 w 61"/>
                              <a:gd name="T23" fmla="*/ 12 h 25"/>
                              <a:gd name="T24" fmla="*/ 8 w 61"/>
                              <a:gd name="T25" fmla="*/ 16 h 25"/>
                              <a:gd name="T26" fmla="*/ 6 w 61"/>
                              <a:gd name="T27" fmla="*/ 16 h 25"/>
                              <a:gd name="T28" fmla="*/ 6 w 61"/>
                              <a:gd name="T29" fmla="*/ 20 h 25"/>
                              <a:gd name="T30" fmla="*/ 2 w 61"/>
                              <a:gd name="T31" fmla="*/ 20 h 25"/>
                              <a:gd name="T32" fmla="*/ 2 w 61"/>
                              <a:gd name="T33" fmla="*/ 22 h 25"/>
                              <a:gd name="T34" fmla="*/ 0 w 61"/>
                              <a:gd name="T35" fmla="*/ 22 h 25"/>
                              <a:gd name="T36" fmla="*/ 0 w 61"/>
                              <a:gd name="T3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25">
                                <a:moveTo>
                                  <a:pt x="61" y="0"/>
                                </a:moveTo>
                                <a:lnTo>
                                  <a:pt x="41" y="0"/>
                                </a:lnTo>
                                <a:lnTo>
                                  <a:pt x="39" y="2"/>
                                </a:lnTo>
                                <a:lnTo>
                                  <a:pt x="30" y="2"/>
                                </a:lnTo>
                                <a:lnTo>
                                  <a:pt x="28" y="4"/>
                                </a:lnTo>
                                <a:lnTo>
                                  <a:pt x="26" y="4"/>
                                </a:lnTo>
                                <a:lnTo>
                                  <a:pt x="22" y="6"/>
                                </a:lnTo>
                                <a:lnTo>
                                  <a:pt x="20" y="6"/>
                                </a:lnTo>
                                <a:lnTo>
                                  <a:pt x="18" y="10"/>
                                </a:lnTo>
                                <a:lnTo>
                                  <a:pt x="16" y="10"/>
                                </a:lnTo>
                                <a:lnTo>
                                  <a:pt x="16" y="12"/>
                                </a:lnTo>
                                <a:lnTo>
                                  <a:pt x="12" y="12"/>
                                </a:lnTo>
                                <a:lnTo>
                                  <a:pt x="8" y="16"/>
                                </a:lnTo>
                                <a:lnTo>
                                  <a:pt x="6" y="16"/>
                                </a:lnTo>
                                <a:lnTo>
                                  <a:pt x="6" y="20"/>
                                </a:lnTo>
                                <a:lnTo>
                                  <a:pt x="2" y="20"/>
                                </a:lnTo>
                                <a:lnTo>
                                  <a:pt x="2" y="22"/>
                                </a:lnTo>
                                <a:lnTo>
                                  <a:pt x="0" y="22"/>
                                </a:lnTo>
                                <a:lnTo>
                                  <a:pt x="0" y="2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8" name="Freeform 33"/>
                        <wps:cNvSpPr>
                          <a:spLocks/>
                        </wps:cNvSpPr>
                        <wps:spPr bwMode="auto">
                          <a:xfrm>
                            <a:off x="3132455" y="1791970"/>
                            <a:ext cx="8890" cy="37465"/>
                          </a:xfrm>
                          <a:custGeom>
                            <a:avLst/>
                            <a:gdLst>
                              <a:gd name="T0" fmla="*/ 0 w 14"/>
                              <a:gd name="T1" fmla="*/ 59 h 59"/>
                              <a:gd name="T2" fmla="*/ 4 w 14"/>
                              <a:gd name="T3" fmla="*/ 57 h 59"/>
                              <a:gd name="T4" fmla="*/ 4 w 14"/>
                              <a:gd name="T5" fmla="*/ 55 h 59"/>
                              <a:gd name="T6" fmla="*/ 6 w 14"/>
                              <a:gd name="T7" fmla="*/ 55 h 59"/>
                              <a:gd name="T8" fmla="*/ 6 w 14"/>
                              <a:gd name="T9" fmla="*/ 49 h 59"/>
                              <a:gd name="T10" fmla="*/ 8 w 14"/>
                              <a:gd name="T11" fmla="*/ 47 h 59"/>
                              <a:gd name="T12" fmla="*/ 8 w 14"/>
                              <a:gd name="T13" fmla="*/ 45 h 59"/>
                              <a:gd name="T14" fmla="*/ 10 w 14"/>
                              <a:gd name="T15" fmla="*/ 41 h 59"/>
                              <a:gd name="T16" fmla="*/ 10 w 14"/>
                              <a:gd name="T17" fmla="*/ 37 h 59"/>
                              <a:gd name="T18" fmla="*/ 14 w 14"/>
                              <a:gd name="T19" fmla="*/ 35 h 59"/>
                              <a:gd name="T20" fmla="*/ 14 w 14"/>
                              <a:gd name="T21" fmla="*/ 8 h 59"/>
                              <a:gd name="T22" fmla="*/ 10 w 14"/>
                              <a:gd name="T23" fmla="*/ 8 h 59"/>
                              <a:gd name="T24" fmla="*/ 10 w 14"/>
                              <a:gd name="T25" fmla="*/ 4 h 59"/>
                              <a:gd name="T26" fmla="*/ 8 w 14"/>
                              <a:gd name="T27" fmla="*/ 4 h 59"/>
                              <a:gd name="T28" fmla="*/ 8 w 14"/>
                              <a:gd name="T2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59">
                                <a:moveTo>
                                  <a:pt x="0" y="59"/>
                                </a:moveTo>
                                <a:lnTo>
                                  <a:pt x="4" y="57"/>
                                </a:lnTo>
                                <a:lnTo>
                                  <a:pt x="4" y="55"/>
                                </a:lnTo>
                                <a:lnTo>
                                  <a:pt x="6" y="55"/>
                                </a:lnTo>
                                <a:lnTo>
                                  <a:pt x="6" y="49"/>
                                </a:lnTo>
                                <a:lnTo>
                                  <a:pt x="8" y="47"/>
                                </a:lnTo>
                                <a:lnTo>
                                  <a:pt x="8" y="45"/>
                                </a:lnTo>
                                <a:lnTo>
                                  <a:pt x="10" y="41"/>
                                </a:lnTo>
                                <a:lnTo>
                                  <a:pt x="10" y="37"/>
                                </a:lnTo>
                                <a:lnTo>
                                  <a:pt x="14" y="35"/>
                                </a:lnTo>
                                <a:lnTo>
                                  <a:pt x="14" y="8"/>
                                </a:lnTo>
                                <a:lnTo>
                                  <a:pt x="10" y="8"/>
                                </a:lnTo>
                                <a:lnTo>
                                  <a:pt x="10" y="4"/>
                                </a:lnTo>
                                <a:lnTo>
                                  <a:pt x="8" y="4"/>
                                </a:lnTo>
                                <a:lnTo>
                                  <a:pt x="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9" name="Freeform 34"/>
                        <wps:cNvSpPr>
                          <a:spLocks/>
                        </wps:cNvSpPr>
                        <wps:spPr bwMode="auto">
                          <a:xfrm>
                            <a:off x="2292350" y="2254885"/>
                            <a:ext cx="140335" cy="81915"/>
                          </a:xfrm>
                          <a:custGeom>
                            <a:avLst/>
                            <a:gdLst>
                              <a:gd name="T0" fmla="*/ 0 w 221"/>
                              <a:gd name="T1" fmla="*/ 0 h 129"/>
                              <a:gd name="T2" fmla="*/ 2 w 221"/>
                              <a:gd name="T3" fmla="*/ 6 h 129"/>
                              <a:gd name="T4" fmla="*/ 6 w 221"/>
                              <a:gd name="T5" fmla="*/ 15 h 129"/>
                              <a:gd name="T6" fmla="*/ 8 w 221"/>
                              <a:gd name="T7" fmla="*/ 19 h 129"/>
                              <a:gd name="T8" fmla="*/ 10 w 221"/>
                              <a:gd name="T9" fmla="*/ 27 h 129"/>
                              <a:gd name="T10" fmla="*/ 17 w 221"/>
                              <a:gd name="T11" fmla="*/ 33 h 129"/>
                              <a:gd name="T12" fmla="*/ 19 w 221"/>
                              <a:gd name="T13" fmla="*/ 39 h 129"/>
                              <a:gd name="T14" fmla="*/ 21 w 221"/>
                              <a:gd name="T15" fmla="*/ 45 h 129"/>
                              <a:gd name="T16" fmla="*/ 27 w 221"/>
                              <a:gd name="T17" fmla="*/ 53 h 129"/>
                              <a:gd name="T18" fmla="*/ 37 w 221"/>
                              <a:gd name="T19" fmla="*/ 64 h 129"/>
                              <a:gd name="T20" fmla="*/ 39 w 221"/>
                              <a:gd name="T21" fmla="*/ 68 h 129"/>
                              <a:gd name="T22" fmla="*/ 53 w 221"/>
                              <a:gd name="T23" fmla="*/ 84 h 129"/>
                              <a:gd name="T24" fmla="*/ 62 w 221"/>
                              <a:gd name="T25" fmla="*/ 88 h 129"/>
                              <a:gd name="T26" fmla="*/ 68 w 221"/>
                              <a:gd name="T27" fmla="*/ 94 h 129"/>
                              <a:gd name="T28" fmla="*/ 72 w 221"/>
                              <a:gd name="T29" fmla="*/ 96 h 129"/>
                              <a:gd name="T30" fmla="*/ 78 w 221"/>
                              <a:gd name="T31" fmla="*/ 100 h 129"/>
                              <a:gd name="T32" fmla="*/ 84 w 221"/>
                              <a:gd name="T33" fmla="*/ 104 h 129"/>
                              <a:gd name="T34" fmla="*/ 90 w 221"/>
                              <a:gd name="T35" fmla="*/ 109 h 129"/>
                              <a:gd name="T36" fmla="*/ 96 w 221"/>
                              <a:gd name="T37" fmla="*/ 111 h 129"/>
                              <a:gd name="T38" fmla="*/ 103 w 221"/>
                              <a:gd name="T39" fmla="*/ 115 h 129"/>
                              <a:gd name="T40" fmla="*/ 109 w 221"/>
                              <a:gd name="T41" fmla="*/ 117 h 129"/>
                              <a:gd name="T42" fmla="*/ 117 w 221"/>
                              <a:gd name="T43" fmla="*/ 119 h 129"/>
                              <a:gd name="T44" fmla="*/ 123 w 221"/>
                              <a:gd name="T45" fmla="*/ 123 h 129"/>
                              <a:gd name="T46" fmla="*/ 129 w 221"/>
                              <a:gd name="T47" fmla="*/ 125 h 129"/>
                              <a:gd name="T48" fmla="*/ 137 w 221"/>
                              <a:gd name="T49" fmla="*/ 127 h 129"/>
                              <a:gd name="T50" fmla="*/ 150 w 221"/>
                              <a:gd name="T51" fmla="*/ 127 h 129"/>
                              <a:gd name="T52" fmla="*/ 158 w 221"/>
                              <a:gd name="T53" fmla="*/ 129 h 129"/>
                              <a:gd name="T54" fmla="*/ 195 w 221"/>
                              <a:gd name="T55" fmla="*/ 129 h 129"/>
                              <a:gd name="T56" fmla="*/ 195 w 221"/>
                              <a:gd name="T57" fmla="*/ 127 h 129"/>
                              <a:gd name="T58" fmla="*/ 207 w 221"/>
                              <a:gd name="T59" fmla="*/ 127 h 129"/>
                              <a:gd name="T60" fmla="*/ 209 w 221"/>
                              <a:gd name="T61" fmla="*/ 125 h 129"/>
                              <a:gd name="T62" fmla="*/ 217 w 221"/>
                              <a:gd name="T63" fmla="*/ 125 h 129"/>
                              <a:gd name="T64" fmla="*/ 219 w 221"/>
                              <a:gd name="T65" fmla="*/ 123 h 129"/>
                              <a:gd name="T66" fmla="*/ 221 w 221"/>
                              <a:gd name="T67" fmla="*/ 12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129">
                                <a:moveTo>
                                  <a:pt x="0" y="0"/>
                                </a:moveTo>
                                <a:lnTo>
                                  <a:pt x="2" y="6"/>
                                </a:lnTo>
                                <a:lnTo>
                                  <a:pt x="6" y="15"/>
                                </a:lnTo>
                                <a:lnTo>
                                  <a:pt x="8" y="19"/>
                                </a:lnTo>
                                <a:lnTo>
                                  <a:pt x="10" y="27"/>
                                </a:lnTo>
                                <a:lnTo>
                                  <a:pt x="17" y="33"/>
                                </a:lnTo>
                                <a:lnTo>
                                  <a:pt x="19" y="39"/>
                                </a:lnTo>
                                <a:lnTo>
                                  <a:pt x="21" y="45"/>
                                </a:lnTo>
                                <a:lnTo>
                                  <a:pt x="27" y="53"/>
                                </a:lnTo>
                                <a:lnTo>
                                  <a:pt x="37" y="64"/>
                                </a:lnTo>
                                <a:lnTo>
                                  <a:pt x="39" y="68"/>
                                </a:lnTo>
                                <a:lnTo>
                                  <a:pt x="53" y="84"/>
                                </a:lnTo>
                                <a:lnTo>
                                  <a:pt x="62" y="88"/>
                                </a:lnTo>
                                <a:lnTo>
                                  <a:pt x="68" y="94"/>
                                </a:lnTo>
                                <a:lnTo>
                                  <a:pt x="72" y="96"/>
                                </a:lnTo>
                                <a:lnTo>
                                  <a:pt x="78" y="100"/>
                                </a:lnTo>
                                <a:lnTo>
                                  <a:pt x="84" y="104"/>
                                </a:lnTo>
                                <a:lnTo>
                                  <a:pt x="90" y="109"/>
                                </a:lnTo>
                                <a:lnTo>
                                  <a:pt x="96" y="111"/>
                                </a:lnTo>
                                <a:lnTo>
                                  <a:pt x="103" y="115"/>
                                </a:lnTo>
                                <a:lnTo>
                                  <a:pt x="109" y="117"/>
                                </a:lnTo>
                                <a:lnTo>
                                  <a:pt x="117" y="119"/>
                                </a:lnTo>
                                <a:lnTo>
                                  <a:pt x="123" y="123"/>
                                </a:lnTo>
                                <a:lnTo>
                                  <a:pt x="129" y="125"/>
                                </a:lnTo>
                                <a:lnTo>
                                  <a:pt x="137" y="127"/>
                                </a:lnTo>
                                <a:lnTo>
                                  <a:pt x="150" y="127"/>
                                </a:lnTo>
                                <a:lnTo>
                                  <a:pt x="158" y="129"/>
                                </a:lnTo>
                                <a:lnTo>
                                  <a:pt x="195" y="129"/>
                                </a:lnTo>
                                <a:lnTo>
                                  <a:pt x="195" y="127"/>
                                </a:lnTo>
                                <a:lnTo>
                                  <a:pt x="207" y="127"/>
                                </a:lnTo>
                                <a:lnTo>
                                  <a:pt x="209" y="125"/>
                                </a:lnTo>
                                <a:lnTo>
                                  <a:pt x="217" y="125"/>
                                </a:lnTo>
                                <a:lnTo>
                                  <a:pt x="219" y="123"/>
                                </a:lnTo>
                                <a:lnTo>
                                  <a:pt x="221" y="12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0" name="Freeform 35"/>
                        <wps:cNvSpPr>
                          <a:spLocks/>
                        </wps:cNvSpPr>
                        <wps:spPr bwMode="auto">
                          <a:xfrm>
                            <a:off x="2279650" y="2461260"/>
                            <a:ext cx="71120" cy="71120"/>
                          </a:xfrm>
                          <a:custGeom>
                            <a:avLst/>
                            <a:gdLst>
                              <a:gd name="T0" fmla="*/ 112 w 112"/>
                              <a:gd name="T1" fmla="*/ 0 h 112"/>
                              <a:gd name="T2" fmla="*/ 108 w 112"/>
                              <a:gd name="T3" fmla="*/ 2 h 112"/>
                              <a:gd name="T4" fmla="*/ 102 w 112"/>
                              <a:gd name="T5" fmla="*/ 2 h 112"/>
                              <a:gd name="T6" fmla="*/ 98 w 112"/>
                              <a:gd name="T7" fmla="*/ 6 h 112"/>
                              <a:gd name="T8" fmla="*/ 92 w 112"/>
                              <a:gd name="T9" fmla="*/ 8 h 112"/>
                              <a:gd name="T10" fmla="*/ 88 w 112"/>
                              <a:gd name="T11" fmla="*/ 10 h 112"/>
                              <a:gd name="T12" fmla="*/ 84 w 112"/>
                              <a:gd name="T13" fmla="*/ 10 h 112"/>
                              <a:gd name="T14" fmla="*/ 80 w 112"/>
                              <a:gd name="T15" fmla="*/ 14 h 112"/>
                              <a:gd name="T16" fmla="*/ 73 w 112"/>
                              <a:gd name="T17" fmla="*/ 16 h 112"/>
                              <a:gd name="T18" fmla="*/ 67 w 112"/>
                              <a:gd name="T19" fmla="*/ 25 h 112"/>
                              <a:gd name="T20" fmla="*/ 61 w 112"/>
                              <a:gd name="T21" fmla="*/ 27 h 112"/>
                              <a:gd name="T22" fmla="*/ 57 w 112"/>
                              <a:gd name="T23" fmla="*/ 29 h 112"/>
                              <a:gd name="T24" fmla="*/ 47 w 112"/>
                              <a:gd name="T25" fmla="*/ 39 h 112"/>
                              <a:gd name="T26" fmla="*/ 41 w 112"/>
                              <a:gd name="T27" fmla="*/ 41 h 112"/>
                              <a:gd name="T28" fmla="*/ 39 w 112"/>
                              <a:gd name="T29" fmla="*/ 47 h 112"/>
                              <a:gd name="T30" fmla="*/ 28 w 112"/>
                              <a:gd name="T31" fmla="*/ 57 h 112"/>
                              <a:gd name="T32" fmla="*/ 26 w 112"/>
                              <a:gd name="T33" fmla="*/ 61 h 112"/>
                              <a:gd name="T34" fmla="*/ 22 w 112"/>
                              <a:gd name="T35" fmla="*/ 68 h 112"/>
                              <a:gd name="T36" fmla="*/ 16 w 112"/>
                              <a:gd name="T37" fmla="*/ 76 h 112"/>
                              <a:gd name="T38" fmla="*/ 12 w 112"/>
                              <a:gd name="T39" fmla="*/ 80 h 112"/>
                              <a:gd name="T40" fmla="*/ 10 w 112"/>
                              <a:gd name="T41" fmla="*/ 86 h 112"/>
                              <a:gd name="T42" fmla="*/ 10 w 112"/>
                              <a:gd name="T43" fmla="*/ 88 h 112"/>
                              <a:gd name="T44" fmla="*/ 8 w 112"/>
                              <a:gd name="T45" fmla="*/ 92 h 112"/>
                              <a:gd name="T46" fmla="*/ 6 w 112"/>
                              <a:gd name="T47" fmla="*/ 98 h 112"/>
                              <a:gd name="T48" fmla="*/ 2 w 112"/>
                              <a:gd name="T49" fmla="*/ 102 h 112"/>
                              <a:gd name="T50" fmla="*/ 2 w 112"/>
                              <a:gd name="T51" fmla="*/ 108 h 112"/>
                              <a:gd name="T52" fmla="*/ 0 w 112"/>
                              <a:gd name="T5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112">
                                <a:moveTo>
                                  <a:pt x="112" y="0"/>
                                </a:moveTo>
                                <a:lnTo>
                                  <a:pt x="108" y="2"/>
                                </a:lnTo>
                                <a:lnTo>
                                  <a:pt x="102" y="2"/>
                                </a:lnTo>
                                <a:lnTo>
                                  <a:pt x="98" y="6"/>
                                </a:lnTo>
                                <a:lnTo>
                                  <a:pt x="92" y="8"/>
                                </a:lnTo>
                                <a:lnTo>
                                  <a:pt x="88" y="10"/>
                                </a:lnTo>
                                <a:lnTo>
                                  <a:pt x="84" y="10"/>
                                </a:lnTo>
                                <a:lnTo>
                                  <a:pt x="80" y="14"/>
                                </a:lnTo>
                                <a:lnTo>
                                  <a:pt x="73" y="16"/>
                                </a:lnTo>
                                <a:lnTo>
                                  <a:pt x="67" y="25"/>
                                </a:lnTo>
                                <a:lnTo>
                                  <a:pt x="61" y="27"/>
                                </a:lnTo>
                                <a:lnTo>
                                  <a:pt x="57" y="29"/>
                                </a:lnTo>
                                <a:lnTo>
                                  <a:pt x="47" y="39"/>
                                </a:lnTo>
                                <a:lnTo>
                                  <a:pt x="41" y="41"/>
                                </a:lnTo>
                                <a:lnTo>
                                  <a:pt x="39" y="47"/>
                                </a:lnTo>
                                <a:lnTo>
                                  <a:pt x="28" y="57"/>
                                </a:lnTo>
                                <a:lnTo>
                                  <a:pt x="26" y="61"/>
                                </a:lnTo>
                                <a:lnTo>
                                  <a:pt x="22" y="68"/>
                                </a:lnTo>
                                <a:lnTo>
                                  <a:pt x="16" y="76"/>
                                </a:lnTo>
                                <a:lnTo>
                                  <a:pt x="12" y="80"/>
                                </a:lnTo>
                                <a:lnTo>
                                  <a:pt x="10" y="86"/>
                                </a:lnTo>
                                <a:lnTo>
                                  <a:pt x="10" y="88"/>
                                </a:lnTo>
                                <a:lnTo>
                                  <a:pt x="8" y="92"/>
                                </a:lnTo>
                                <a:lnTo>
                                  <a:pt x="6" y="98"/>
                                </a:lnTo>
                                <a:lnTo>
                                  <a:pt x="2" y="102"/>
                                </a:lnTo>
                                <a:lnTo>
                                  <a:pt x="2" y="108"/>
                                </a:lnTo>
                                <a:lnTo>
                                  <a:pt x="0" y="11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1" name="Freeform 36"/>
                        <wps:cNvSpPr>
                          <a:spLocks/>
                        </wps:cNvSpPr>
                        <wps:spPr bwMode="auto">
                          <a:xfrm>
                            <a:off x="2443480" y="2425065"/>
                            <a:ext cx="50800" cy="31115"/>
                          </a:xfrm>
                          <a:custGeom>
                            <a:avLst/>
                            <a:gdLst>
                              <a:gd name="T0" fmla="*/ 80 w 80"/>
                              <a:gd name="T1" fmla="*/ 0 h 49"/>
                              <a:gd name="T2" fmla="*/ 59 w 80"/>
                              <a:gd name="T3" fmla="*/ 0 h 49"/>
                              <a:gd name="T4" fmla="*/ 55 w 80"/>
                              <a:gd name="T5" fmla="*/ 2 h 49"/>
                              <a:gd name="T6" fmla="*/ 49 w 80"/>
                              <a:gd name="T7" fmla="*/ 2 h 49"/>
                              <a:gd name="T8" fmla="*/ 45 w 80"/>
                              <a:gd name="T9" fmla="*/ 4 h 49"/>
                              <a:gd name="T10" fmla="*/ 43 w 80"/>
                              <a:gd name="T11" fmla="*/ 4 h 49"/>
                              <a:gd name="T12" fmla="*/ 41 w 80"/>
                              <a:gd name="T13" fmla="*/ 8 h 49"/>
                              <a:gd name="T14" fmla="*/ 35 w 80"/>
                              <a:gd name="T15" fmla="*/ 8 h 49"/>
                              <a:gd name="T16" fmla="*/ 30 w 80"/>
                              <a:gd name="T17" fmla="*/ 12 h 49"/>
                              <a:gd name="T18" fmla="*/ 28 w 80"/>
                              <a:gd name="T19" fmla="*/ 12 h 49"/>
                              <a:gd name="T20" fmla="*/ 20 w 80"/>
                              <a:gd name="T21" fmla="*/ 20 h 49"/>
                              <a:gd name="T22" fmla="*/ 18 w 80"/>
                              <a:gd name="T23" fmla="*/ 20 h 49"/>
                              <a:gd name="T24" fmla="*/ 14 w 80"/>
                              <a:gd name="T25" fmla="*/ 22 h 49"/>
                              <a:gd name="T26" fmla="*/ 14 w 80"/>
                              <a:gd name="T27" fmla="*/ 26 h 49"/>
                              <a:gd name="T28" fmla="*/ 10 w 80"/>
                              <a:gd name="T29" fmla="*/ 31 h 49"/>
                              <a:gd name="T30" fmla="*/ 10 w 80"/>
                              <a:gd name="T31" fmla="*/ 33 h 49"/>
                              <a:gd name="T32" fmla="*/ 4 w 80"/>
                              <a:gd name="T33" fmla="*/ 39 h 49"/>
                              <a:gd name="T34" fmla="*/ 4 w 80"/>
                              <a:gd name="T35" fmla="*/ 39 h 49"/>
                              <a:gd name="T36" fmla="*/ 2 w 80"/>
                              <a:gd name="T37" fmla="*/ 43 h 49"/>
                              <a:gd name="T38" fmla="*/ 2 w 80"/>
                              <a:gd name="T39" fmla="*/ 45 h 49"/>
                              <a:gd name="T40" fmla="*/ 0 w 80"/>
                              <a:gd name="T41" fmla="*/ 47 h 49"/>
                              <a:gd name="T42" fmla="*/ 0 w 80"/>
                              <a:gd name="T4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0" h="49">
                                <a:moveTo>
                                  <a:pt x="80" y="0"/>
                                </a:moveTo>
                                <a:lnTo>
                                  <a:pt x="59" y="0"/>
                                </a:lnTo>
                                <a:lnTo>
                                  <a:pt x="55" y="2"/>
                                </a:lnTo>
                                <a:lnTo>
                                  <a:pt x="49" y="2"/>
                                </a:lnTo>
                                <a:lnTo>
                                  <a:pt x="45" y="4"/>
                                </a:lnTo>
                                <a:lnTo>
                                  <a:pt x="43" y="4"/>
                                </a:lnTo>
                                <a:lnTo>
                                  <a:pt x="41" y="8"/>
                                </a:lnTo>
                                <a:lnTo>
                                  <a:pt x="35" y="8"/>
                                </a:lnTo>
                                <a:lnTo>
                                  <a:pt x="30" y="12"/>
                                </a:lnTo>
                                <a:lnTo>
                                  <a:pt x="28" y="12"/>
                                </a:lnTo>
                                <a:lnTo>
                                  <a:pt x="20" y="20"/>
                                </a:lnTo>
                                <a:lnTo>
                                  <a:pt x="18" y="20"/>
                                </a:lnTo>
                                <a:lnTo>
                                  <a:pt x="14" y="22"/>
                                </a:lnTo>
                                <a:lnTo>
                                  <a:pt x="14" y="26"/>
                                </a:lnTo>
                                <a:lnTo>
                                  <a:pt x="10" y="31"/>
                                </a:lnTo>
                                <a:lnTo>
                                  <a:pt x="10" y="33"/>
                                </a:lnTo>
                                <a:lnTo>
                                  <a:pt x="4" y="39"/>
                                </a:lnTo>
                                <a:lnTo>
                                  <a:pt x="4" y="39"/>
                                </a:lnTo>
                                <a:lnTo>
                                  <a:pt x="2" y="43"/>
                                </a:lnTo>
                                <a:lnTo>
                                  <a:pt x="2" y="45"/>
                                </a:lnTo>
                                <a:lnTo>
                                  <a:pt x="0" y="47"/>
                                </a:lnTo>
                                <a:lnTo>
                                  <a:pt x="0" y="4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2" name="Freeform 37"/>
                        <wps:cNvSpPr>
                          <a:spLocks/>
                        </wps:cNvSpPr>
                        <wps:spPr bwMode="auto">
                          <a:xfrm>
                            <a:off x="2567940" y="2381885"/>
                            <a:ext cx="53340" cy="43180"/>
                          </a:xfrm>
                          <a:custGeom>
                            <a:avLst/>
                            <a:gdLst>
                              <a:gd name="T0" fmla="*/ 0 w 84"/>
                              <a:gd name="T1" fmla="*/ 68 h 68"/>
                              <a:gd name="T2" fmla="*/ 2 w 84"/>
                              <a:gd name="T3" fmla="*/ 68 h 68"/>
                              <a:gd name="T4" fmla="*/ 8 w 84"/>
                              <a:gd name="T5" fmla="*/ 66 h 68"/>
                              <a:gd name="T6" fmla="*/ 11 w 84"/>
                              <a:gd name="T7" fmla="*/ 66 h 68"/>
                              <a:gd name="T8" fmla="*/ 13 w 84"/>
                              <a:gd name="T9" fmla="*/ 62 h 68"/>
                              <a:gd name="T10" fmla="*/ 19 w 84"/>
                              <a:gd name="T11" fmla="*/ 60 h 68"/>
                              <a:gd name="T12" fmla="*/ 21 w 84"/>
                              <a:gd name="T13" fmla="*/ 60 h 68"/>
                              <a:gd name="T14" fmla="*/ 23 w 84"/>
                              <a:gd name="T15" fmla="*/ 58 h 68"/>
                              <a:gd name="T16" fmla="*/ 27 w 84"/>
                              <a:gd name="T17" fmla="*/ 58 h 68"/>
                              <a:gd name="T18" fmla="*/ 31 w 84"/>
                              <a:gd name="T19" fmla="*/ 56 h 68"/>
                              <a:gd name="T20" fmla="*/ 33 w 84"/>
                              <a:gd name="T21" fmla="*/ 52 h 68"/>
                              <a:gd name="T22" fmla="*/ 37 w 84"/>
                              <a:gd name="T23" fmla="*/ 52 h 68"/>
                              <a:gd name="T24" fmla="*/ 41 w 84"/>
                              <a:gd name="T25" fmla="*/ 47 h 68"/>
                              <a:gd name="T26" fmla="*/ 43 w 84"/>
                              <a:gd name="T27" fmla="*/ 47 h 68"/>
                              <a:gd name="T28" fmla="*/ 54 w 84"/>
                              <a:gd name="T29" fmla="*/ 37 h 68"/>
                              <a:gd name="T30" fmla="*/ 58 w 84"/>
                              <a:gd name="T31" fmla="*/ 37 h 68"/>
                              <a:gd name="T32" fmla="*/ 70 w 84"/>
                              <a:gd name="T33" fmla="*/ 25 h 68"/>
                              <a:gd name="T34" fmla="*/ 70 w 84"/>
                              <a:gd name="T35" fmla="*/ 21 h 68"/>
                              <a:gd name="T36" fmla="*/ 80 w 84"/>
                              <a:gd name="T37" fmla="*/ 11 h 68"/>
                              <a:gd name="T38" fmla="*/ 80 w 84"/>
                              <a:gd name="T39" fmla="*/ 7 h 68"/>
                              <a:gd name="T40" fmla="*/ 84 w 84"/>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68">
                                <a:moveTo>
                                  <a:pt x="0" y="68"/>
                                </a:moveTo>
                                <a:lnTo>
                                  <a:pt x="2" y="68"/>
                                </a:lnTo>
                                <a:lnTo>
                                  <a:pt x="8" y="66"/>
                                </a:lnTo>
                                <a:lnTo>
                                  <a:pt x="11" y="66"/>
                                </a:lnTo>
                                <a:lnTo>
                                  <a:pt x="13" y="62"/>
                                </a:lnTo>
                                <a:lnTo>
                                  <a:pt x="19" y="60"/>
                                </a:lnTo>
                                <a:lnTo>
                                  <a:pt x="21" y="60"/>
                                </a:lnTo>
                                <a:lnTo>
                                  <a:pt x="23" y="58"/>
                                </a:lnTo>
                                <a:lnTo>
                                  <a:pt x="27" y="58"/>
                                </a:lnTo>
                                <a:lnTo>
                                  <a:pt x="31" y="56"/>
                                </a:lnTo>
                                <a:lnTo>
                                  <a:pt x="33" y="52"/>
                                </a:lnTo>
                                <a:lnTo>
                                  <a:pt x="37" y="52"/>
                                </a:lnTo>
                                <a:lnTo>
                                  <a:pt x="41" y="47"/>
                                </a:lnTo>
                                <a:lnTo>
                                  <a:pt x="43" y="47"/>
                                </a:lnTo>
                                <a:lnTo>
                                  <a:pt x="54" y="37"/>
                                </a:lnTo>
                                <a:lnTo>
                                  <a:pt x="58" y="37"/>
                                </a:lnTo>
                                <a:lnTo>
                                  <a:pt x="70" y="25"/>
                                </a:lnTo>
                                <a:lnTo>
                                  <a:pt x="70" y="21"/>
                                </a:lnTo>
                                <a:lnTo>
                                  <a:pt x="80" y="11"/>
                                </a:lnTo>
                                <a:lnTo>
                                  <a:pt x="80" y="7"/>
                                </a:lnTo>
                                <a:lnTo>
                                  <a:pt x="8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3" name="Freeform 38"/>
                        <wps:cNvSpPr>
                          <a:spLocks/>
                        </wps:cNvSpPr>
                        <wps:spPr bwMode="auto">
                          <a:xfrm>
                            <a:off x="2432685" y="2454910"/>
                            <a:ext cx="9525" cy="5080"/>
                          </a:xfrm>
                          <a:custGeom>
                            <a:avLst/>
                            <a:gdLst>
                              <a:gd name="T0" fmla="*/ 0 w 15"/>
                              <a:gd name="T1" fmla="*/ 8 h 8"/>
                              <a:gd name="T2" fmla="*/ 6 w 15"/>
                              <a:gd name="T3" fmla="*/ 8 h 8"/>
                              <a:gd name="T4" fmla="*/ 9 w 15"/>
                              <a:gd name="T5" fmla="*/ 6 h 8"/>
                              <a:gd name="T6" fmla="*/ 11 w 15"/>
                              <a:gd name="T7" fmla="*/ 6 h 8"/>
                              <a:gd name="T8" fmla="*/ 11 w 15"/>
                              <a:gd name="T9" fmla="*/ 2 h 8"/>
                              <a:gd name="T10" fmla="*/ 15 w 15"/>
                              <a:gd name="T11" fmla="*/ 2 h 8"/>
                              <a:gd name="T12" fmla="*/ 15 w 15"/>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5" h="8">
                                <a:moveTo>
                                  <a:pt x="0" y="8"/>
                                </a:moveTo>
                                <a:lnTo>
                                  <a:pt x="6" y="8"/>
                                </a:lnTo>
                                <a:lnTo>
                                  <a:pt x="9" y="6"/>
                                </a:lnTo>
                                <a:lnTo>
                                  <a:pt x="11" y="6"/>
                                </a:lnTo>
                                <a:lnTo>
                                  <a:pt x="11" y="2"/>
                                </a:lnTo>
                                <a:lnTo>
                                  <a:pt x="15" y="2"/>
                                </a:lnTo>
                                <a:lnTo>
                                  <a:pt x="1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4" name="Freeform 39"/>
                        <wps:cNvSpPr>
                          <a:spLocks/>
                        </wps:cNvSpPr>
                        <wps:spPr bwMode="auto">
                          <a:xfrm>
                            <a:off x="2829560" y="1450340"/>
                            <a:ext cx="22225" cy="31115"/>
                          </a:xfrm>
                          <a:custGeom>
                            <a:avLst/>
                            <a:gdLst>
                              <a:gd name="T0" fmla="*/ 0 w 35"/>
                              <a:gd name="T1" fmla="*/ 49 h 49"/>
                              <a:gd name="T2" fmla="*/ 2 w 35"/>
                              <a:gd name="T3" fmla="*/ 49 h 49"/>
                              <a:gd name="T4" fmla="*/ 2 w 35"/>
                              <a:gd name="T5" fmla="*/ 45 h 49"/>
                              <a:gd name="T6" fmla="*/ 4 w 35"/>
                              <a:gd name="T7" fmla="*/ 45 h 49"/>
                              <a:gd name="T8" fmla="*/ 8 w 35"/>
                              <a:gd name="T9" fmla="*/ 43 h 49"/>
                              <a:gd name="T10" fmla="*/ 10 w 35"/>
                              <a:gd name="T11" fmla="*/ 43 h 49"/>
                              <a:gd name="T12" fmla="*/ 10 w 35"/>
                              <a:gd name="T13" fmla="*/ 41 h 49"/>
                              <a:gd name="T14" fmla="*/ 12 w 35"/>
                              <a:gd name="T15" fmla="*/ 41 h 49"/>
                              <a:gd name="T16" fmla="*/ 12 w 35"/>
                              <a:gd name="T17" fmla="*/ 39 h 49"/>
                              <a:gd name="T18" fmla="*/ 14 w 35"/>
                              <a:gd name="T19" fmla="*/ 39 h 49"/>
                              <a:gd name="T20" fmla="*/ 24 w 35"/>
                              <a:gd name="T21" fmla="*/ 29 h 49"/>
                              <a:gd name="T22" fmla="*/ 24 w 35"/>
                              <a:gd name="T23" fmla="*/ 25 h 49"/>
                              <a:gd name="T24" fmla="*/ 29 w 35"/>
                              <a:gd name="T25" fmla="*/ 23 h 49"/>
                              <a:gd name="T26" fmla="*/ 29 w 35"/>
                              <a:gd name="T27" fmla="*/ 21 h 49"/>
                              <a:gd name="T28" fmla="*/ 31 w 35"/>
                              <a:gd name="T29" fmla="*/ 21 h 49"/>
                              <a:gd name="T30" fmla="*/ 31 w 35"/>
                              <a:gd name="T31" fmla="*/ 15 h 49"/>
                              <a:gd name="T32" fmla="*/ 33 w 35"/>
                              <a:gd name="T33" fmla="*/ 15 h 49"/>
                              <a:gd name="T34" fmla="*/ 33 w 35"/>
                              <a:gd name="T35" fmla="*/ 9 h 49"/>
                              <a:gd name="T36" fmla="*/ 35 w 35"/>
                              <a:gd name="T37" fmla="*/ 4 h 49"/>
                              <a:gd name="T38" fmla="*/ 35 w 35"/>
                              <a:gd name="T3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49">
                                <a:moveTo>
                                  <a:pt x="0" y="49"/>
                                </a:moveTo>
                                <a:lnTo>
                                  <a:pt x="2" y="49"/>
                                </a:lnTo>
                                <a:lnTo>
                                  <a:pt x="2" y="45"/>
                                </a:lnTo>
                                <a:lnTo>
                                  <a:pt x="4" y="45"/>
                                </a:lnTo>
                                <a:lnTo>
                                  <a:pt x="8" y="43"/>
                                </a:lnTo>
                                <a:lnTo>
                                  <a:pt x="10" y="43"/>
                                </a:lnTo>
                                <a:lnTo>
                                  <a:pt x="10" y="41"/>
                                </a:lnTo>
                                <a:lnTo>
                                  <a:pt x="12" y="41"/>
                                </a:lnTo>
                                <a:lnTo>
                                  <a:pt x="12" y="39"/>
                                </a:lnTo>
                                <a:lnTo>
                                  <a:pt x="14" y="39"/>
                                </a:lnTo>
                                <a:lnTo>
                                  <a:pt x="24" y="29"/>
                                </a:lnTo>
                                <a:lnTo>
                                  <a:pt x="24" y="25"/>
                                </a:lnTo>
                                <a:lnTo>
                                  <a:pt x="29" y="23"/>
                                </a:lnTo>
                                <a:lnTo>
                                  <a:pt x="29" y="21"/>
                                </a:lnTo>
                                <a:lnTo>
                                  <a:pt x="31" y="21"/>
                                </a:lnTo>
                                <a:lnTo>
                                  <a:pt x="31" y="15"/>
                                </a:lnTo>
                                <a:lnTo>
                                  <a:pt x="33" y="15"/>
                                </a:lnTo>
                                <a:lnTo>
                                  <a:pt x="33" y="9"/>
                                </a:lnTo>
                                <a:lnTo>
                                  <a:pt x="35" y="4"/>
                                </a:lnTo>
                                <a:lnTo>
                                  <a:pt x="3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5" name="Freeform 40"/>
                        <wps:cNvSpPr>
                          <a:spLocks/>
                        </wps:cNvSpPr>
                        <wps:spPr bwMode="auto">
                          <a:xfrm>
                            <a:off x="2797175" y="1406525"/>
                            <a:ext cx="38735" cy="7620"/>
                          </a:xfrm>
                          <a:custGeom>
                            <a:avLst/>
                            <a:gdLst>
                              <a:gd name="T0" fmla="*/ 61 w 61"/>
                              <a:gd name="T1" fmla="*/ 12 h 12"/>
                              <a:gd name="T2" fmla="*/ 59 w 61"/>
                              <a:gd name="T3" fmla="*/ 10 h 12"/>
                              <a:gd name="T4" fmla="*/ 55 w 61"/>
                              <a:gd name="T5" fmla="*/ 10 h 12"/>
                              <a:gd name="T6" fmla="*/ 55 w 61"/>
                              <a:gd name="T7" fmla="*/ 8 h 12"/>
                              <a:gd name="T8" fmla="*/ 51 w 61"/>
                              <a:gd name="T9" fmla="*/ 8 h 12"/>
                              <a:gd name="T10" fmla="*/ 49 w 61"/>
                              <a:gd name="T11" fmla="*/ 4 h 12"/>
                              <a:gd name="T12" fmla="*/ 45 w 61"/>
                              <a:gd name="T13" fmla="*/ 4 h 12"/>
                              <a:gd name="T14" fmla="*/ 43 w 61"/>
                              <a:gd name="T15" fmla="*/ 2 h 12"/>
                              <a:gd name="T16" fmla="*/ 34 w 61"/>
                              <a:gd name="T17" fmla="*/ 2 h 12"/>
                              <a:gd name="T18" fmla="*/ 32 w 61"/>
                              <a:gd name="T19" fmla="*/ 0 h 12"/>
                              <a:gd name="T20" fmla="*/ 12 w 61"/>
                              <a:gd name="T21" fmla="*/ 0 h 12"/>
                              <a:gd name="T22" fmla="*/ 12 w 61"/>
                              <a:gd name="T23" fmla="*/ 2 h 12"/>
                              <a:gd name="T24" fmla="*/ 4 w 61"/>
                              <a:gd name="T25" fmla="*/ 2 h 12"/>
                              <a:gd name="T26" fmla="*/ 2 w 61"/>
                              <a:gd name="T27" fmla="*/ 4 h 12"/>
                              <a:gd name="T28" fmla="*/ 0 w 61"/>
                              <a:gd name="T29"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 h="12">
                                <a:moveTo>
                                  <a:pt x="61" y="12"/>
                                </a:moveTo>
                                <a:lnTo>
                                  <a:pt x="59" y="10"/>
                                </a:lnTo>
                                <a:lnTo>
                                  <a:pt x="55" y="10"/>
                                </a:lnTo>
                                <a:lnTo>
                                  <a:pt x="55" y="8"/>
                                </a:lnTo>
                                <a:lnTo>
                                  <a:pt x="51" y="8"/>
                                </a:lnTo>
                                <a:lnTo>
                                  <a:pt x="49" y="4"/>
                                </a:lnTo>
                                <a:lnTo>
                                  <a:pt x="45" y="4"/>
                                </a:lnTo>
                                <a:lnTo>
                                  <a:pt x="43" y="2"/>
                                </a:lnTo>
                                <a:lnTo>
                                  <a:pt x="34" y="2"/>
                                </a:lnTo>
                                <a:lnTo>
                                  <a:pt x="32" y="0"/>
                                </a:lnTo>
                                <a:lnTo>
                                  <a:pt x="12" y="0"/>
                                </a:lnTo>
                                <a:lnTo>
                                  <a:pt x="12" y="2"/>
                                </a:lnTo>
                                <a:lnTo>
                                  <a:pt x="4" y="2"/>
                                </a:lnTo>
                                <a:lnTo>
                                  <a:pt x="2" y="4"/>
                                </a:lnTo>
                                <a:lnTo>
                                  <a:pt x="0" y="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 name="Freeform 41"/>
                        <wps:cNvSpPr>
                          <a:spLocks/>
                        </wps:cNvSpPr>
                        <wps:spPr bwMode="auto">
                          <a:xfrm>
                            <a:off x="2791460" y="1396365"/>
                            <a:ext cx="53340" cy="12700"/>
                          </a:xfrm>
                          <a:custGeom>
                            <a:avLst/>
                            <a:gdLst>
                              <a:gd name="T0" fmla="*/ 84 w 84"/>
                              <a:gd name="T1" fmla="*/ 20 h 20"/>
                              <a:gd name="T2" fmla="*/ 82 w 84"/>
                              <a:gd name="T3" fmla="*/ 20 h 20"/>
                              <a:gd name="T4" fmla="*/ 82 w 84"/>
                              <a:gd name="T5" fmla="*/ 18 h 20"/>
                              <a:gd name="T6" fmla="*/ 80 w 84"/>
                              <a:gd name="T7" fmla="*/ 18 h 20"/>
                              <a:gd name="T8" fmla="*/ 80 w 84"/>
                              <a:gd name="T9" fmla="*/ 16 h 20"/>
                              <a:gd name="T10" fmla="*/ 78 w 84"/>
                              <a:gd name="T11" fmla="*/ 16 h 20"/>
                              <a:gd name="T12" fmla="*/ 78 w 84"/>
                              <a:gd name="T13" fmla="*/ 14 h 20"/>
                              <a:gd name="T14" fmla="*/ 72 w 84"/>
                              <a:gd name="T15" fmla="*/ 14 h 20"/>
                              <a:gd name="T16" fmla="*/ 72 w 84"/>
                              <a:gd name="T17" fmla="*/ 10 h 20"/>
                              <a:gd name="T18" fmla="*/ 68 w 84"/>
                              <a:gd name="T19" fmla="*/ 10 h 20"/>
                              <a:gd name="T20" fmla="*/ 68 w 84"/>
                              <a:gd name="T21" fmla="*/ 8 h 20"/>
                              <a:gd name="T22" fmla="*/ 64 w 84"/>
                              <a:gd name="T23" fmla="*/ 8 h 20"/>
                              <a:gd name="T24" fmla="*/ 62 w 84"/>
                              <a:gd name="T25" fmla="*/ 6 h 20"/>
                              <a:gd name="T26" fmla="*/ 58 w 84"/>
                              <a:gd name="T27" fmla="*/ 6 h 20"/>
                              <a:gd name="T28" fmla="*/ 54 w 84"/>
                              <a:gd name="T29" fmla="*/ 4 h 20"/>
                              <a:gd name="T30" fmla="*/ 48 w 84"/>
                              <a:gd name="T31" fmla="*/ 4 h 20"/>
                              <a:gd name="T32" fmla="*/ 43 w 84"/>
                              <a:gd name="T33" fmla="*/ 0 h 20"/>
                              <a:gd name="T34" fmla="*/ 17 w 84"/>
                              <a:gd name="T35" fmla="*/ 0 h 20"/>
                              <a:gd name="T36" fmla="*/ 17 w 84"/>
                              <a:gd name="T37" fmla="*/ 4 h 20"/>
                              <a:gd name="T38" fmla="*/ 7 w 84"/>
                              <a:gd name="T39" fmla="*/ 4 h 20"/>
                              <a:gd name="T40" fmla="*/ 3 w 84"/>
                              <a:gd name="T41" fmla="*/ 6 h 20"/>
                              <a:gd name="T42" fmla="*/ 0 w 84"/>
                              <a:gd name="T43"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4" h="20">
                                <a:moveTo>
                                  <a:pt x="84" y="20"/>
                                </a:moveTo>
                                <a:lnTo>
                                  <a:pt x="82" y="20"/>
                                </a:lnTo>
                                <a:lnTo>
                                  <a:pt x="82" y="18"/>
                                </a:lnTo>
                                <a:lnTo>
                                  <a:pt x="80" y="18"/>
                                </a:lnTo>
                                <a:lnTo>
                                  <a:pt x="80" y="16"/>
                                </a:lnTo>
                                <a:lnTo>
                                  <a:pt x="78" y="16"/>
                                </a:lnTo>
                                <a:lnTo>
                                  <a:pt x="78" y="14"/>
                                </a:lnTo>
                                <a:lnTo>
                                  <a:pt x="72" y="14"/>
                                </a:lnTo>
                                <a:lnTo>
                                  <a:pt x="72" y="10"/>
                                </a:lnTo>
                                <a:lnTo>
                                  <a:pt x="68" y="10"/>
                                </a:lnTo>
                                <a:lnTo>
                                  <a:pt x="68" y="8"/>
                                </a:lnTo>
                                <a:lnTo>
                                  <a:pt x="64" y="8"/>
                                </a:lnTo>
                                <a:lnTo>
                                  <a:pt x="62" y="6"/>
                                </a:lnTo>
                                <a:lnTo>
                                  <a:pt x="58" y="6"/>
                                </a:lnTo>
                                <a:lnTo>
                                  <a:pt x="54" y="4"/>
                                </a:lnTo>
                                <a:lnTo>
                                  <a:pt x="48" y="4"/>
                                </a:lnTo>
                                <a:lnTo>
                                  <a:pt x="43" y="0"/>
                                </a:lnTo>
                                <a:lnTo>
                                  <a:pt x="17" y="0"/>
                                </a:lnTo>
                                <a:lnTo>
                                  <a:pt x="17" y="4"/>
                                </a:lnTo>
                                <a:lnTo>
                                  <a:pt x="7" y="4"/>
                                </a:lnTo>
                                <a:lnTo>
                                  <a:pt x="3" y="6"/>
                                </a:lnTo>
                                <a:lnTo>
                                  <a:pt x="0" y="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 name="Freeform 42"/>
                        <wps:cNvSpPr>
                          <a:spLocks/>
                        </wps:cNvSpPr>
                        <wps:spPr bwMode="auto">
                          <a:xfrm>
                            <a:off x="2832100" y="1445260"/>
                            <a:ext cx="29845" cy="43180"/>
                          </a:xfrm>
                          <a:custGeom>
                            <a:avLst/>
                            <a:gdLst>
                              <a:gd name="T0" fmla="*/ 0 w 47"/>
                              <a:gd name="T1" fmla="*/ 68 h 68"/>
                              <a:gd name="T2" fmla="*/ 4 w 47"/>
                              <a:gd name="T3" fmla="*/ 68 h 68"/>
                              <a:gd name="T4" fmla="*/ 8 w 47"/>
                              <a:gd name="T5" fmla="*/ 64 h 68"/>
                              <a:gd name="T6" fmla="*/ 10 w 47"/>
                              <a:gd name="T7" fmla="*/ 64 h 68"/>
                              <a:gd name="T8" fmla="*/ 14 w 47"/>
                              <a:gd name="T9" fmla="*/ 62 h 68"/>
                              <a:gd name="T10" fmla="*/ 16 w 47"/>
                              <a:gd name="T11" fmla="*/ 62 h 68"/>
                              <a:gd name="T12" fmla="*/ 18 w 47"/>
                              <a:gd name="T13" fmla="*/ 59 h 68"/>
                              <a:gd name="T14" fmla="*/ 18 w 47"/>
                              <a:gd name="T15" fmla="*/ 57 h 68"/>
                              <a:gd name="T16" fmla="*/ 20 w 47"/>
                              <a:gd name="T17" fmla="*/ 57 h 68"/>
                              <a:gd name="T18" fmla="*/ 35 w 47"/>
                              <a:gd name="T19" fmla="*/ 43 h 68"/>
                              <a:gd name="T20" fmla="*/ 35 w 47"/>
                              <a:gd name="T21" fmla="*/ 41 h 68"/>
                              <a:gd name="T22" fmla="*/ 37 w 47"/>
                              <a:gd name="T23" fmla="*/ 39 h 68"/>
                              <a:gd name="T24" fmla="*/ 37 w 47"/>
                              <a:gd name="T25" fmla="*/ 37 h 68"/>
                              <a:gd name="T26" fmla="*/ 39 w 47"/>
                              <a:gd name="T27" fmla="*/ 33 h 68"/>
                              <a:gd name="T28" fmla="*/ 39 w 47"/>
                              <a:gd name="T29" fmla="*/ 31 h 68"/>
                              <a:gd name="T30" fmla="*/ 41 w 47"/>
                              <a:gd name="T31" fmla="*/ 31 h 68"/>
                              <a:gd name="T32" fmla="*/ 41 w 47"/>
                              <a:gd name="T33" fmla="*/ 27 h 68"/>
                              <a:gd name="T34" fmla="*/ 45 w 47"/>
                              <a:gd name="T35" fmla="*/ 23 h 68"/>
                              <a:gd name="T36" fmla="*/ 45 w 47"/>
                              <a:gd name="T37" fmla="*/ 12 h 68"/>
                              <a:gd name="T38" fmla="*/ 47 w 47"/>
                              <a:gd name="T39" fmla="*/ 10 h 68"/>
                              <a:gd name="T40" fmla="*/ 47 w 47"/>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68">
                                <a:moveTo>
                                  <a:pt x="0" y="68"/>
                                </a:moveTo>
                                <a:lnTo>
                                  <a:pt x="4" y="68"/>
                                </a:lnTo>
                                <a:lnTo>
                                  <a:pt x="8" y="64"/>
                                </a:lnTo>
                                <a:lnTo>
                                  <a:pt x="10" y="64"/>
                                </a:lnTo>
                                <a:lnTo>
                                  <a:pt x="14" y="62"/>
                                </a:lnTo>
                                <a:lnTo>
                                  <a:pt x="16" y="62"/>
                                </a:lnTo>
                                <a:lnTo>
                                  <a:pt x="18" y="59"/>
                                </a:lnTo>
                                <a:lnTo>
                                  <a:pt x="18" y="57"/>
                                </a:lnTo>
                                <a:lnTo>
                                  <a:pt x="20" y="57"/>
                                </a:lnTo>
                                <a:lnTo>
                                  <a:pt x="35" y="43"/>
                                </a:lnTo>
                                <a:lnTo>
                                  <a:pt x="35" y="41"/>
                                </a:lnTo>
                                <a:lnTo>
                                  <a:pt x="37" y="39"/>
                                </a:lnTo>
                                <a:lnTo>
                                  <a:pt x="37" y="37"/>
                                </a:lnTo>
                                <a:lnTo>
                                  <a:pt x="39" y="33"/>
                                </a:lnTo>
                                <a:lnTo>
                                  <a:pt x="39" y="31"/>
                                </a:lnTo>
                                <a:lnTo>
                                  <a:pt x="41" y="31"/>
                                </a:lnTo>
                                <a:lnTo>
                                  <a:pt x="41" y="27"/>
                                </a:lnTo>
                                <a:lnTo>
                                  <a:pt x="45" y="23"/>
                                </a:lnTo>
                                <a:lnTo>
                                  <a:pt x="45" y="12"/>
                                </a:lnTo>
                                <a:lnTo>
                                  <a:pt x="47" y="10"/>
                                </a:lnTo>
                                <a:lnTo>
                                  <a:pt x="4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8" name="Freeform 43"/>
                        <wps:cNvSpPr>
                          <a:spLocks/>
                        </wps:cNvSpPr>
                        <wps:spPr bwMode="auto">
                          <a:xfrm>
                            <a:off x="3336290" y="1177925"/>
                            <a:ext cx="39370" cy="39370"/>
                          </a:xfrm>
                          <a:custGeom>
                            <a:avLst/>
                            <a:gdLst>
                              <a:gd name="T0" fmla="*/ 62 w 62"/>
                              <a:gd name="T1" fmla="*/ 31 h 62"/>
                              <a:gd name="T2" fmla="*/ 62 w 62"/>
                              <a:gd name="T3" fmla="*/ 39 h 62"/>
                              <a:gd name="T4" fmla="*/ 58 w 62"/>
                              <a:gd name="T5" fmla="*/ 45 h 62"/>
                              <a:gd name="T6" fmla="*/ 54 w 62"/>
                              <a:gd name="T7" fmla="*/ 51 h 62"/>
                              <a:gd name="T8" fmla="*/ 48 w 62"/>
                              <a:gd name="T9" fmla="*/ 58 h 62"/>
                              <a:gd name="T10" fmla="*/ 39 w 62"/>
                              <a:gd name="T11" fmla="*/ 60 h 62"/>
                              <a:gd name="T12" fmla="*/ 31 w 62"/>
                              <a:gd name="T13" fmla="*/ 62 h 62"/>
                              <a:gd name="T14" fmla="*/ 23 w 62"/>
                              <a:gd name="T15" fmla="*/ 60 h 62"/>
                              <a:gd name="T16" fmla="*/ 17 w 62"/>
                              <a:gd name="T17" fmla="*/ 58 h 62"/>
                              <a:gd name="T18" fmla="*/ 11 w 62"/>
                              <a:gd name="T19" fmla="*/ 51 h 62"/>
                              <a:gd name="T20" fmla="*/ 5 w 62"/>
                              <a:gd name="T21" fmla="*/ 45 h 62"/>
                              <a:gd name="T22" fmla="*/ 3 w 62"/>
                              <a:gd name="T23" fmla="*/ 39 h 62"/>
                              <a:gd name="T24" fmla="*/ 0 w 62"/>
                              <a:gd name="T25" fmla="*/ 31 h 62"/>
                              <a:gd name="T26" fmla="*/ 3 w 62"/>
                              <a:gd name="T27" fmla="*/ 23 h 62"/>
                              <a:gd name="T28" fmla="*/ 5 w 62"/>
                              <a:gd name="T29" fmla="*/ 15 h 62"/>
                              <a:gd name="T30" fmla="*/ 11 w 62"/>
                              <a:gd name="T31" fmla="*/ 8 h 62"/>
                              <a:gd name="T32" fmla="*/ 17 w 62"/>
                              <a:gd name="T33" fmla="*/ 4 h 62"/>
                              <a:gd name="T34" fmla="*/ 23 w 62"/>
                              <a:gd name="T35" fmla="*/ 0 h 62"/>
                              <a:gd name="T36" fmla="*/ 31 w 62"/>
                              <a:gd name="T37" fmla="*/ 0 h 62"/>
                              <a:gd name="T38" fmla="*/ 39 w 62"/>
                              <a:gd name="T39" fmla="*/ 0 h 62"/>
                              <a:gd name="T40" fmla="*/ 48 w 62"/>
                              <a:gd name="T41" fmla="*/ 4 h 62"/>
                              <a:gd name="T42" fmla="*/ 54 w 62"/>
                              <a:gd name="T43" fmla="*/ 8 h 62"/>
                              <a:gd name="T44" fmla="*/ 58 w 62"/>
                              <a:gd name="T45" fmla="*/ 15 h 62"/>
                              <a:gd name="T46" fmla="*/ 62 w 62"/>
                              <a:gd name="T47" fmla="*/ 23 h 62"/>
                              <a:gd name="T48" fmla="*/ 62 w 62"/>
                              <a:gd name="T49"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2">
                                <a:moveTo>
                                  <a:pt x="62" y="31"/>
                                </a:moveTo>
                                <a:lnTo>
                                  <a:pt x="62" y="39"/>
                                </a:lnTo>
                                <a:lnTo>
                                  <a:pt x="58" y="45"/>
                                </a:lnTo>
                                <a:lnTo>
                                  <a:pt x="54" y="51"/>
                                </a:lnTo>
                                <a:lnTo>
                                  <a:pt x="48" y="58"/>
                                </a:lnTo>
                                <a:lnTo>
                                  <a:pt x="39" y="60"/>
                                </a:lnTo>
                                <a:lnTo>
                                  <a:pt x="31" y="62"/>
                                </a:lnTo>
                                <a:lnTo>
                                  <a:pt x="23" y="60"/>
                                </a:lnTo>
                                <a:lnTo>
                                  <a:pt x="17" y="58"/>
                                </a:lnTo>
                                <a:lnTo>
                                  <a:pt x="11" y="51"/>
                                </a:lnTo>
                                <a:lnTo>
                                  <a:pt x="5" y="45"/>
                                </a:lnTo>
                                <a:lnTo>
                                  <a:pt x="3" y="39"/>
                                </a:lnTo>
                                <a:lnTo>
                                  <a:pt x="0" y="31"/>
                                </a:lnTo>
                                <a:lnTo>
                                  <a:pt x="3" y="23"/>
                                </a:lnTo>
                                <a:lnTo>
                                  <a:pt x="5" y="15"/>
                                </a:lnTo>
                                <a:lnTo>
                                  <a:pt x="11" y="8"/>
                                </a:lnTo>
                                <a:lnTo>
                                  <a:pt x="17" y="4"/>
                                </a:lnTo>
                                <a:lnTo>
                                  <a:pt x="23" y="0"/>
                                </a:lnTo>
                                <a:lnTo>
                                  <a:pt x="31" y="0"/>
                                </a:lnTo>
                                <a:lnTo>
                                  <a:pt x="39" y="0"/>
                                </a:lnTo>
                                <a:lnTo>
                                  <a:pt x="48" y="4"/>
                                </a:lnTo>
                                <a:lnTo>
                                  <a:pt x="54" y="8"/>
                                </a:lnTo>
                                <a:lnTo>
                                  <a:pt x="58" y="15"/>
                                </a:lnTo>
                                <a:lnTo>
                                  <a:pt x="62" y="23"/>
                                </a:lnTo>
                                <a:lnTo>
                                  <a:pt x="62" y="31"/>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9" name="Freeform 44"/>
                        <wps:cNvSpPr>
                          <a:spLocks/>
                        </wps:cNvSpPr>
                        <wps:spPr bwMode="auto">
                          <a:xfrm>
                            <a:off x="3327400" y="1167765"/>
                            <a:ext cx="58420" cy="58420"/>
                          </a:xfrm>
                          <a:custGeom>
                            <a:avLst/>
                            <a:gdLst>
                              <a:gd name="T0" fmla="*/ 12 w 92"/>
                              <a:gd name="T1" fmla="*/ 80 h 92"/>
                              <a:gd name="T2" fmla="*/ 35 w 92"/>
                              <a:gd name="T3" fmla="*/ 92 h 92"/>
                              <a:gd name="T4" fmla="*/ 70 w 92"/>
                              <a:gd name="T5" fmla="*/ 88 h 92"/>
                              <a:gd name="T6" fmla="*/ 92 w 92"/>
                              <a:gd name="T7" fmla="*/ 57 h 92"/>
                              <a:gd name="T8" fmla="*/ 86 w 92"/>
                              <a:gd name="T9" fmla="*/ 22 h 92"/>
                              <a:gd name="T10" fmla="*/ 55 w 92"/>
                              <a:gd name="T11" fmla="*/ 0 h 92"/>
                              <a:gd name="T12" fmla="*/ 23 w 92"/>
                              <a:gd name="T13" fmla="*/ 6 h 92"/>
                              <a:gd name="T14" fmla="*/ 0 w 92"/>
                              <a:gd name="T15" fmla="*/ 37 h 92"/>
                              <a:gd name="T16" fmla="*/ 0 w 92"/>
                              <a:gd name="T1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2">
                                <a:moveTo>
                                  <a:pt x="12" y="80"/>
                                </a:moveTo>
                                <a:lnTo>
                                  <a:pt x="35" y="92"/>
                                </a:lnTo>
                                <a:lnTo>
                                  <a:pt x="70" y="88"/>
                                </a:lnTo>
                                <a:lnTo>
                                  <a:pt x="92" y="57"/>
                                </a:lnTo>
                                <a:lnTo>
                                  <a:pt x="86" y="22"/>
                                </a:lnTo>
                                <a:lnTo>
                                  <a:pt x="55" y="0"/>
                                </a:lnTo>
                                <a:lnTo>
                                  <a:pt x="23" y="6"/>
                                </a:lnTo>
                                <a:lnTo>
                                  <a:pt x="0" y="37"/>
                                </a:lnTo>
                                <a:lnTo>
                                  <a:pt x="0" y="5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0" name="Freeform 45"/>
                        <wps:cNvSpPr>
                          <a:spLocks/>
                        </wps:cNvSpPr>
                        <wps:spPr bwMode="auto">
                          <a:xfrm>
                            <a:off x="3315970" y="1235075"/>
                            <a:ext cx="5080" cy="13335"/>
                          </a:xfrm>
                          <a:custGeom>
                            <a:avLst/>
                            <a:gdLst>
                              <a:gd name="T0" fmla="*/ 0 w 8"/>
                              <a:gd name="T1" fmla="*/ 21 h 21"/>
                              <a:gd name="T2" fmla="*/ 2 w 8"/>
                              <a:gd name="T3" fmla="*/ 21 h 21"/>
                              <a:gd name="T4" fmla="*/ 2 w 8"/>
                              <a:gd name="T5" fmla="*/ 17 h 21"/>
                              <a:gd name="T6" fmla="*/ 6 w 8"/>
                              <a:gd name="T7" fmla="*/ 17 h 21"/>
                              <a:gd name="T8" fmla="*/ 6 w 8"/>
                              <a:gd name="T9" fmla="*/ 15 h 21"/>
                              <a:gd name="T10" fmla="*/ 8 w 8"/>
                              <a:gd name="T11" fmla="*/ 12 h 21"/>
                              <a:gd name="T12" fmla="*/ 8 w 8"/>
                              <a:gd name="T13" fmla="*/ 2 h 21"/>
                              <a:gd name="T14" fmla="*/ 6 w 8"/>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21">
                                <a:moveTo>
                                  <a:pt x="0" y="21"/>
                                </a:moveTo>
                                <a:lnTo>
                                  <a:pt x="2" y="21"/>
                                </a:lnTo>
                                <a:lnTo>
                                  <a:pt x="2" y="17"/>
                                </a:lnTo>
                                <a:lnTo>
                                  <a:pt x="6" y="17"/>
                                </a:lnTo>
                                <a:lnTo>
                                  <a:pt x="6" y="15"/>
                                </a:lnTo>
                                <a:lnTo>
                                  <a:pt x="8" y="12"/>
                                </a:lnTo>
                                <a:lnTo>
                                  <a:pt x="8" y="2"/>
                                </a:lnTo>
                                <a:lnTo>
                                  <a:pt x="6"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1" name="Freeform 46"/>
                        <wps:cNvSpPr>
                          <a:spLocks/>
                        </wps:cNvSpPr>
                        <wps:spPr bwMode="auto">
                          <a:xfrm>
                            <a:off x="3292475" y="1193800"/>
                            <a:ext cx="11430" cy="6350"/>
                          </a:xfrm>
                          <a:custGeom>
                            <a:avLst/>
                            <a:gdLst>
                              <a:gd name="T0" fmla="*/ 18 w 18"/>
                              <a:gd name="T1" fmla="*/ 10 h 10"/>
                              <a:gd name="T2" fmla="*/ 18 w 18"/>
                              <a:gd name="T3" fmla="*/ 8 h 10"/>
                              <a:gd name="T4" fmla="*/ 16 w 18"/>
                              <a:gd name="T5" fmla="*/ 8 h 10"/>
                              <a:gd name="T6" fmla="*/ 14 w 18"/>
                              <a:gd name="T7" fmla="*/ 6 h 10"/>
                              <a:gd name="T8" fmla="*/ 14 w 18"/>
                              <a:gd name="T9" fmla="*/ 2 h 10"/>
                              <a:gd name="T10" fmla="*/ 12 w 18"/>
                              <a:gd name="T11" fmla="*/ 2 h 10"/>
                              <a:gd name="T12" fmla="*/ 8 w 18"/>
                              <a:gd name="T13" fmla="*/ 0 h 10"/>
                              <a:gd name="T14" fmla="*/ 0 w 18"/>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0">
                                <a:moveTo>
                                  <a:pt x="18" y="10"/>
                                </a:moveTo>
                                <a:lnTo>
                                  <a:pt x="18" y="8"/>
                                </a:lnTo>
                                <a:lnTo>
                                  <a:pt x="16" y="8"/>
                                </a:lnTo>
                                <a:lnTo>
                                  <a:pt x="14" y="6"/>
                                </a:lnTo>
                                <a:lnTo>
                                  <a:pt x="14" y="2"/>
                                </a:lnTo>
                                <a:lnTo>
                                  <a:pt x="12" y="2"/>
                                </a:lnTo>
                                <a:lnTo>
                                  <a:pt x="8" y="0"/>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2" name="Freeform 47"/>
                        <wps:cNvSpPr>
                          <a:spLocks/>
                        </wps:cNvSpPr>
                        <wps:spPr bwMode="auto">
                          <a:xfrm>
                            <a:off x="2912745" y="1420495"/>
                            <a:ext cx="13970" cy="6985"/>
                          </a:xfrm>
                          <a:custGeom>
                            <a:avLst/>
                            <a:gdLst>
                              <a:gd name="T0" fmla="*/ 0 w 22"/>
                              <a:gd name="T1" fmla="*/ 0 h 11"/>
                              <a:gd name="T2" fmla="*/ 0 w 22"/>
                              <a:gd name="T3" fmla="*/ 2 h 11"/>
                              <a:gd name="T4" fmla="*/ 2 w 22"/>
                              <a:gd name="T5" fmla="*/ 2 h 11"/>
                              <a:gd name="T6" fmla="*/ 4 w 22"/>
                              <a:gd name="T7" fmla="*/ 7 h 11"/>
                              <a:gd name="T8" fmla="*/ 4 w 22"/>
                              <a:gd name="T9" fmla="*/ 9 h 11"/>
                              <a:gd name="T10" fmla="*/ 8 w 22"/>
                              <a:gd name="T11" fmla="*/ 9 h 11"/>
                              <a:gd name="T12" fmla="*/ 10 w 22"/>
                              <a:gd name="T13" fmla="*/ 11 h 11"/>
                              <a:gd name="T14" fmla="*/ 20 w 22"/>
                              <a:gd name="T15" fmla="*/ 11 h 11"/>
                              <a:gd name="T16" fmla="*/ 22 w 22"/>
                              <a:gd name="T17"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0" y="0"/>
                                </a:moveTo>
                                <a:lnTo>
                                  <a:pt x="0" y="2"/>
                                </a:lnTo>
                                <a:lnTo>
                                  <a:pt x="2" y="2"/>
                                </a:lnTo>
                                <a:lnTo>
                                  <a:pt x="4" y="7"/>
                                </a:lnTo>
                                <a:lnTo>
                                  <a:pt x="4" y="9"/>
                                </a:lnTo>
                                <a:lnTo>
                                  <a:pt x="8" y="9"/>
                                </a:lnTo>
                                <a:lnTo>
                                  <a:pt x="10" y="11"/>
                                </a:lnTo>
                                <a:lnTo>
                                  <a:pt x="20" y="11"/>
                                </a:lnTo>
                                <a:lnTo>
                                  <a:pt x="22" y="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3" name="Freeform 48"/>
                        <wps:cNvSpPr>
                          <a:spLocks/>
                        </wps:cNvSpPr>
                        <wps:spPr bwMode="auto">
                          <a:xfrm>
                            <a:off x="2895600" y="1372870"/>
                            <a:ext cx="6985" cy="12700"/>
                          </a:xfrm>
                          <a:custGeom>
                            <a:avLst/>
                            <a:gdLst>
                              <a:gd name="T0" fmla="*/ 11 w 11"/>
                              <a:gd name="T1" fmla="*/ 0 h 20"/>
                              <a:gd name="T2" fmla="*/ 8 w 11"/>
                              <a:gd name="T3" fmla="*/ 0 h 20"/>
                              <a:gd name="T4" fmla="*/ 8 w 11"/>
                              <a:gd name="T5" fmla="*/ 2 h 20"/>
                              <a:gd name="T6" fmla="*/ 6 w 11"/>
                              <a:gd name="T7" fmla="*/ 4 h 20"/>
                              <a:gd name="T8" fmla="*/ 2 w 11"/>
                              <a:gd name="T9" fmla="*/ 4 h 20"/>
                              <a:gd name="T10" fmla="*/ 2 w 11"/>
                              <a:gd name="T11" fmla="*/ 6 h 20"/>
                              <a:gd name="T12" fmla="*/ 0 w 11"/>
                              <a:gd name="T13" fmla="*/ 10 h 20"/>
                              <a:gd name="T14" fmla="*/ 0 w 11"/>
                              <a:gd name="T15" fmla="*/ 2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0">
                                <a:moveTo>
                                  <a:pt x="11" y="0"/>
                                </a:moveTo>
                                <a:lnTo>
                                  <a:pt x="8" y="0"/>
                                </a:lnTo>
                                <a:lnTo>
                                  <a:pt x="8" y="2"/>
                                </a:lnTo>
                                <a:lnTo>
                                  <a:pt x="6" y="4"/>
                                </a:lnTo>
                                <a:lnTo>
                                  <a:pt x="2" y="4"/>
                                </a:lnTo>
                                <a:lnTo>
                                  <a:pt x="2" y="6"/>
                                </a:lnTo>
                                <a:lnTo>
                                  <a:pt x="0" y="10"/>
                                </a:lnTo>
                                <a:lnTo>
                                  <a:pt x="0" y="2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4" name="Freeform 49"/>
                        <wps:cNvSpPr>
                          <a:spLocks/>
                        </wps:cNvSpPr>
                        <wps:spPr bwMode="auto">
                          <a:xfrm>
                            <a:off x="2621280" y="1868170"/>
                            <a:ext cx="79375" cy="330835"/>
                          </a:xfrm>
                          <a:custGeom>
                            <a:avLst/>
                            <a:gdLst>
                              <a:gd name="T0" fmla="*/ 37 w 125"/>
                              <a:gd name="T1" fmla="*/ 521 h 521"/>
                              <a:gd name="T2" fmla="*/ 101 w 125"/>
                              <a:gd name="T3" fmla="*/ 425 h 521"/>
                              <a:gd name="T4" fmla="*/ 125 w 125"/>
                              <a:gd name="T5" fmla="*/ 329 h 521"/>
                              <a:gd name="T6" fmla="*/ 125 w 125"/>
                              <a:gd name="T7" fmla="*/ 231 h 521"/>
                              <a:gd name="T8" fmla="*/ 94 w 125"/>
                              <a:gd name="T9" fmla="*/ 125 h 521"/>
                              <a:gd name="T10" fmla="*/ 31 w 125"/>
                              <a:gd name="T11" fmla="*/ 29 h 521"/>
                              <a:gd name="T12" fmla="*/ 0 w 125"/>
                              <a:gd name="T13" fmla="*/ 0 h 521"/>
                            </a:gdLst>
                            <a:ahLst/>
                            <a:cxnLst>
                              <a:cxn ang="0">
                                <a:pos x="T0" y="T1"/>
                              </a:cxn>
                              <a:cxn ang="0">
                                <a:pos x="T2" y="T3"/>
                              </a:cxn>
                              <a:cxn ang="0">
                                <a:pos x="T4" y="T5"/>
                              </a:cxn>
                              <a:cxn ang="0">
                                <a:pos x="T6" y="T7"/>
                              </a:cxn>
                              <a:cxn ang="0">
                                <a:pos x="T8" y="T9"/>
                              </a:cxn>
                              <a:cxn ang="0">
                                <a:pos x="T10" y="T11"/>
                              </a:cxn>
                              <a:cxn ang="0">
                                <a:pos x="T12" y="T13"/>
                              </a:cxn>
                            </a:cxnLst>
                            <a:rect l="0" t="0" r="r" b="b"/>
                            <a:pathLst>
                              <a:path w="125" h="521">
                                <a:moveTo>
                                  <a:pt x="37" y="521"/>
                                </a:moveTo>
                                <a:lnTo>
                                  <a:pt x="101" y="425"/>
                                </a:lnTo>
                                <a:lnTo>
                                  <a:pt x="125" y="329"/>
                                </a:lnTo>
                                <a:lnTo>
                                  <a:pt x="125" y="231"/>
                                </a:lnTo>
                                <a:lnTo>
                                  <a:pt x="94" y="125"/>
                                </a:lnTo>
                                <a:lnTo>
                                  <a:pt x="31" y="29"/>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5" name="Freeform 50"/>
                        <wps:cNvSpPr>
                          <a:spLocks/>
                        </wps:cNvSpPr>
                        <wps:spPr bwMode="auto">
                          <a:xfrm>
                            <a:off x="2472055" y="1409065"/>
                            <a:ext cx="151765" cy="459105"/>
                          </a:xfrm>
                          <a:custGeom>
                            <a:avLst/>
                            <a:gdLst>
                              <a:gd name="T0" fmla="*/ 49 w 239"/>
                              <a:gd name="T1" fmla="*/ 0 h 723"/>
                              <a:gd name="T2" fmla="*/ 6 w 239"/>
                              <a:gd name="T3" fmla="*/ 135 h 723"/>
                              <a:gd name="T4" fmla="*/ 0 w 239"/>
                              <a:gd name="T5" fmla="*/ 274 h 723"/>
                              <a:gd name="T6" fmla="*/ 24 w 239"/>
                              <a:gd name="T7" fmla="*/ 413 h 723"/>
                              <a:gd name="T8" fmla="*/ 78 w 239"/>
                              <a:gd name="T9" fmla="*/ 539 h 723"/>
                              <a:gd name="T10" fmla="*/ 159 w 239"/>
                              <a:gd name="T11" fmla="*/ 652 h 723"/>
                              <a:gd name="T12" fmla="*/ 239 w 239"/>
                              <a:gd name="T13" fmla="*/ 723 h 723"/>
                            </a:gdLst>
                            <a:ahLst/>
                            <a:cxnLst>
                              <a:cxn ang="0">
                                <a:pos x="T0" y="T1"/>
                              </a:cxn>
                              <a:cxn ang="0">
                                <a:pos x="T2" y="T3"/>
                              </a:cxn>
                              <a:cxn ang="0">
                                <a:pos x="T4" y="T5"/>
                              </a:cxn>
                              <a:cxn ang="0">
                                <a:pos x="T6" y="T7"/>
                              </a:cxn>
                              <a:cxn ang="0">
                                <a:pos x="T8" y="T9"/>
                              </a:cxn>
                              <a:cxn ang="0">
                                <a:pos x="T10" y="T11"/>
                              </a:cxn>
                              <a:cxn ang="0">
                                <a:pos x="T12" y="T13"/>
                              </a:cxn>
                            </a:cxnLst>
                            <a:rect l="0" t="0" r="r" b="b"/>
                            <a:pathLst>
                              <a:path w="239" h="723">
                                <a:moveTo>
                                  <a:pt x="49" y="0"/>
                                </a:moveTo>
                                <a:lnTo>
                                  <a:pt x="6" y="135"/>
                                </a:lnTo>
                                <a:lnTo>
                                  <a:pt x="0" y="274"/>
                                </a:lnTo>
                                <a:lnTo>
                                  <a:pt x="24" y="413"/>
                                </a:lnTo>
                                <a:lnTo>
                                  <a:pt x="78" y="539"/>
                                </a:lnTo>
                                <a:lnTo>
                                  <a:pt x="159" y="652"/>
                                </a:lnTo>
                                <a:lnTo>
                                  <a:pt x="239" y="72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6" name="Freeform 51"/>
                        <wps:cNvSpPr>
                          <a:spLocks/>
                        </wps:cNvSpPr>
                        <wps:spPr bwMode="auto">
                          <a:xfrm>
                            <a:off x="2501900" y="1263650"/>
                            <a:ext cx="100330" cy="144145"/>
                          </a:xfrm>
                          <a:custGeom>
                            <a:avLst/>
                            <a:gdLst>
                              <a:gd name="T0" fmla="*/ 158 w 158"/>
                              <a:gd name="T1" fmla="*/ 0 h 227"/>
                              <a:gd name="T2" fmla="*/ 137 w 158"/>
                              <a:gd name="T3" fmla="*/ 21 h 227"/>
                              <a:gd name="T4" fmla="*/ 131 w 158"/>
                              <a:gd name="T5" fmla="*/ 31 h 227"/>
                              <a:gd name="T6" fmla="*/ 123 w 158"/>
                              <a:gd name="T7" fmla="*/ 39 h 227"/>
                              <a:gd name="T8" fmla="*/ 115 w 158"/>
                              <a:gd name="T9" fmla="*/ 47 h 227"/>
                              <a:gd name="T10" fmla="*/ 106 w 158"/>
                              <a:gd name="T11" fmla="*/ 53 h 227"/>
                              <a:gd name="T12" fmla="*/ 102 w 158"/>
                              <a:gd name="T13" fmla="*/ 61 h 227"/>
                              <a:gd name="T14" fmla="*/ 82 w 158"/>
                              <a:gd name="T15" fmla="*/ 82 h 227"/>
                              <a:gd name="T16" fmla="*/ 80 w 158"/>
                              <a:gd name="T17" fmla="*/ 86 h 227"/>
                              <a:gd name="T18" fmla="*/ 72 w 158"/>
                              <a:gd name="T19" fmla="*/ 94 h 227"/>
                              <a:gd name="T20" fmla="*/ 69 w 158"/>
                              <a:gd name="T21" fmla="*/ 100 h 227"/>
                              <a:gd name="T22" fmla="*/ 61 w 158"/>
                              <a:gd name="T23" fmla="*/ 106 h 227"/>
                              <a:gd name="T24" fmla="*/ 59 w 158"/>
                              <a:gd name="T25" fmla="*/ 113 h 227"/>
                              <a:gd name="T26" fmla="*/ 55 w 158"/>
                              <a:gd name="T27" fmla="*/ 117 h 227"/>
                              <a:gd name="T28" fmla="*/ 53 w 158"/>
                              <a:gd name="T29" fmla="*/ 123 h 227"/>
                              <a:gd name="T30" fmla="*/ 51 w 158"/>
                              <a:gd name="T31" fmla="*/ 127 h 227"/>
                              <a:gd name="T32" fmla="*/ 49 w 158"/>
                              <a:gd name="T33" fmla="*/ 133 h 227"/>
                              <a:gd name="T34" fmla="*/ 43 w 158"/>
                              <a:gd name="T35" fmla="*/ 137 h 227"/>
                              <a:gd name="T36" fmla="*/ 41 w 158"/>
                              <a:gd name="T37" fmla="*/ 145 h 227"/>
                              <a:gd name="T38" fmla="*/ 39 w 158"/>
                              <a:gd name="T39" fmla="*/ 153 h 227"/>
                              <a:gd name="T40" fmla="*/ 33 w 158"/>
                              <a:gd name="T41" fmla="*/ 162 h 227"/>
                              <a:gd name="T42" fmla="*/ 29 w 158"/>
                              <a:gd name="T43" fmla="*/ 168 h 227"/>
                              <a:gd name="T44" fmla="*/ 22 w 158"/>
                              <a:gd name="T45" fmla="*/ 178 h 227"/>
                              <a:gd name="T46" fmla="*/ 18 w 158"/>
                              <a:gd name="T47" fmla="*/ 188 h 227"/>
                              <a:gd name="T48" fmla="*/ 12 w 158"/>
                              <a:gd name="T49" fmla="*/ 202 h 227"/>
                              <a:gd name="T50" fmla="*/ 8 w 158"/>
                              <a:gd name="T51" fmla="*/ 215 h 227"/>
                              <a:gd name="T52" fmla="*/ 0 w 158"/>
                              <a:gd name="T53"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227">
                                <a:moveTo>
                                  <a:pt x="158" y="0"/>
                                </a:moveTo>
                                <a:lnTo>
                                  <a:pt x="137" y="21"/>
                                </a:lnTo>
                                <a:lnTo>
                                  <a:pt x="131" y="31"/>
                                </a:lnTo>
                                <a:lnTo>
                                  <a:pt x="123" y="39"/>
                                </a:lnTo>
                                <a:lnTo>
                                  <a:pt x="115" y="47"/>
                                </a:lnTo>
                                <a:lnTo>
                                  <a:pt x="106" y="53"/>
                                </a:lnTo>
                                <a:lnTo>
                                  <a:pt x="102" y="61"/>
                                </a:lnTo>
                                <a:lnTo>
                                  <a:pt x="82" y="82"/>
                                </a:lnTo>
                                <a:lnTo>
                                  <a:pt x="80" y="86"/>
                                </a:lnTo>
                                <a:lnTo>
                                  <a:pt x="72" y="94"/>
                                </a:lnTo>
                                <a:lnTo>
                                  <a:pt x="69" y="100"/>
                                </a:lnTo>
                                <a:lnTo>
                                  <a:pt x="61" y="106"/>
                                </a:lnTo>
                                <a:lnTo>
                                  <a:pt x="59" y="113"/>
                                </a:lnTo>
                                <a:lnTo>
                                  <a:pt x="55" y="117"/>
                                </a:lnTo>
                                <a:lnTo>
                                  <a:pt x="53" y="123"/>
                                </a:lnTo>
                                <a:lnTo>
                                  <a:pt x="51" y="127"/>
                                </a:lnTo>
                                <a:lnTo>
                                  <a:pt x="49" y="133"/>
                                </a:lnTo>
                                <a:lnTo>
                                  <a:pt x="43" y="137"/>
                                </a:lnTo>
                                <a:lnTo>
                                  <a:pt x="41" y="145"/>
                                </a:lnTo>
                                <a:lnTo>
                                  <a:pt x="39" y="153"/>
                                </a:lnTo>
                                <a:lnTo>
                                  <a:pt x="33" y="162"/>
                                </a:lnTo>
                                <a:lnTo>
                                  <a:pt x="29" y="168"/>
                                </a:lnTo>
                                <a:lnTo>
                                  <a:pt x="22" y="178"/>
                                </a:lnTo>
                                <a:lnTo>
                                  <a:pt x="18" y="188"/>
                                </a:lnTo>
                                <a:lnTo>
                                  <a:pt x="12" y="202"/>
                                </a:lnTo>
                                <a:lnTo>
                                  <a:pt x="8" y="215"/>
                                </a:lnTo>
                                <a:lnTo>
                                  <a:pt x="0" y="22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7" name="Freeform 52"/>
                        <wps:cNvSpPr>
                          <a:spLocks/>
                        </wps:cNvSpPr>
                        <wps:spPr bwMode="auto">
                          <a:xfrm>
                            <a:off x="2567940" y="1016000"/>
                            <a:ext cx="58420" cy="247650"/>
                          </a:xfrm>
                          <a:custGeom>
                            <a:avLst/>
                            <a:gdLst>
                              <a:gd name="T0" fmla="*/ 54 w 92"/>
                              <a:gd name="T1" fmla="*/ 390 h 390"/>
                              <a:gd name="T2" fmla="*/ 88 w 92"/>
                              <a:gd name="T3" fmla="*/ 300 h 390"/>
                              <a:gd name="T4" fmla="*/ 92 w 92"/>
                              <a:gd name="T5" fmla="*/ 208 h 390"/>
                              <a:gd name="T6" fmla="*/ 70 w 92"/>
                              <a:gd name="T7" fmla="*/ 110 h 390"/>
                              <a:gd name="T8" fmla="*/ 21 w 92"/>
                              <a:gd name="T9" fmla="*/ 24 h 390"/>
                              <a:gd name="T10" fmla="*/ 0 w 92"/>
                              <a:gd name="T11" fmla="*/ 0 h 390"/>
                            </a:gdLst>
                            <a:ahLst/>
                            <a:cxnLst>
                              <a:cxn ang="0">
                                <a:pos x="T0" y="T1"/>
                              </a:cxn>
                              <a:cxn ang="0">
                                <a:pos x="T2" y="T3"/>
                              </a:cxn>
                              <a:cxn ang="0">
                                <a:pos x="T4" y="T5"/>
                              </a:cxn>
                              <a:cxn ang="0">
                                <a:pos x="T6" y="T7"/>
                              </a:cxn>
                              <a:cxn ang="0">
                                <a:pos x="T8" y="T9"/>
                              </a:cxn>
                              <a:cxn ang="0">
                                <a:pos x="T10" y="T11"/>
                              </a:cxn>
                            </a:cxnLst>
                            <a:rect l="0" t="0" r="r" b="b"/>
                            <a:pathLst>
                              <a:path w="92" h="390">
                                <a:moveTo>
                                  <a:pt x="54" y="390"/>
                                </a:moveTo>
                                <a:lnTo>
                                  <a:pt x="88" y="300"/>
                                </a:lnTo>
                                <a:lnTo>
                                  <a:pt x="92" y="208"/>
                                </a:lnTo>
                                <a:lnTo>
                                  <a:pt x="70" y="110"/>
                                </a:lnTo>
                                <a:lnTo>
                                  <a:pt x="21" y="2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8" name="Line 53"/>
                        <wps:cNvCnPr>
                          <a:cxnSpLocks noChangeShapeType="1"/>
                        </wps:cNvCnPr>
                        <wps:spPr bwMode="auto">
                          <a:xfrm flipH="1" flipV="1">
                            <a:off x="2503170" y="944880"/>
                            <a:ext cx="64770" cy="711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9" name="Freeform 54"/>
                        <wps:cNvSpPr>
                          <a:spLocks/>
                        </wps:cNvSpPr>
                        <wps:spPr bwMode="auto">
                          <a:xfrm>
                            <a:off x="2310765" y="773430"/>
                            <a:ext cx="54610" cy="62230"/>
                          </a:xfrm>
                          <a:custGeom>
                            <a:avLst/>
                            <a:gdLst>
                              <a:gd name="T0" fmla="*/ 86 w 86"/>
                              <a:gd name="T1" fmla="*/ 8 h 98"/>
                              <a:gd name="T2" fmla="*/ 84 w 86"/>
                              <a:gd name="T3" fmla="*/ 8 h 98"/>
                              <a:gd name="T4" fmla="*/ 84 w 86"/>
                              <a:gd name="T5" fmla="*/ 6 h 98"/>
                              <a:gd name="T6" fmla="*/ 78 w 86"/>
                              <a:gd name="T7" fmla="*/ 6 h 98"/>
                              <a:gd name="T8" fmla="*/ 76 w 86"/>
                              <a:gd name="T9" fmla="*/ 4 h 98"/>
                              <a:gd name="T10" fmla="*/ 67 w 86"/>
                              <a:gd name="T11" fmla="*/ 4 h 98"/>
                              <a:gd name="T12" fmla="*/ 65 w 86"/>
                              <a:gd name="T13" fmla="*/ 0 h 98"/>
                              <a:gd name="T14" fmla="*/ 45 w 86"/>
                              <a:gd name="T15" fmla="*/ 0 h 98"/>
                              <a:gd name="T16" fmla="*/ 43 w 86"/>
                              <a:gd name="T17" fmla="*/ 4 h 98"/>
                              <a:gd name="T18" fmla="*/ 35 w 86"/>
                              <a:gd name="T19" fmla="*/ 4 h 98"/>
                              <a:gd name="T20" fmla="*/ 35 w 86"/>
                              <a:gd name="T21" fmla="*/ 6 h 98"/>
                              <a:gd name="T22" fmla="*/ 31 w 86"/>
                              <a:gd name="T23" fmla="*/ 6 h 98"/>
                              <a:gd name="T24" fmla="*/ 28 w 86"/>
                              <a:gd name="T25" fmla="*/ 8 h 98"/>
                              <a:gd name="T26" fmla="*/ 24 w 86"/>
                              <a:gd name="T27" fmla="*/ 8 h 98"/>
                              <a:gd name="T28" fmla="*/ 20 w 86"/>
                              <a:gd name="T29" fmla="*/ 14 h 98"/>
                              <a:gd name="T30" fmla="*/ 18 w 86"/>
                              <a:gd name="T31" fmla="*/ 14 h 98"/>
                              <a:gd name="T32" fmla="*/ 14 w 86"/>
                              <a:gd name="T33" fmla="*/ 16 h 98"/>
                              <a:gd name="T34" fmla="*/ 14 w 86"/>
                              <a:gd name="T35" fmla="*/ 18 h 98"/>
                              <a:gd name="T36" fmla="*/ 12 w 86"/>
                              <a:gd name="T37" fmla="*/ 18 h 98"/>
                              <a:gd name="T38" fmla="*/ 10 w 86"/>
                              <a:gd name="T39" fmla="*/ 20 h 98"/>
                              <a:gd name="T40" fmla="*/ 10 w 86"/>
                              <a:gd name="T41" fmla="*/ 24 h 98"/>
                              <a:gd name="T42" fmla="*/ 8 w 86"/>
                              <a:gd name="T43" fmla="*/ 26 h 98"/>
                              <a:gd name="T44" fmla="*/ 8 w 86"/>
                              <a:gd name="T45" fmla="*/ 28 h 98"/>
                              <a:gd name="T46" fmla="*/ 4 w 86"/>
                              <a:gd name="T47" fmla="*/ 30 h 98"/>
                              <a:gd name="T48" fmla="*/ 4 w 86"/>
                              <a:gd name="T49" fmla="*/ 35 h 98"/>
                              <a:gd name="T50" fmla="*/ 2 w 86"/>
                              <a:gd name="T51" fmla="*/ 37 h 98"/>
                              <a:gd name="T52" fmla="*/ 2 w 86"/>
                              <a:gd name="T53" fmla="*/ 41 h 98"/>
                              <a:gd name="T54" fmla="*/ 0 w 86"/>
                              <a:gd name="T55" fmla="*/ 45 h 98"/>
                              <a:gd name="T56" fmla="*/ 0 w 86"/>
                              <a:gd name="T57" fmla="*/ 65 h 98"/>
                              <a:gd name="T58" fmla="*/ 2 w 86"/>
                              <a:gd name="T59" fmla="*/ 67 h 98"/>
                              <a:gd name="T60" fmla="*/ 2 w 86"/>
                              <a:gd name="T61" fmla="*/ 75 h 98"/>
                              <a:gd name="T62" fmla="*/ 4 w 86"/>
                              <a:gd name="T63" fmla="*/ 77 h 98"/>
                              <a:gd name="T64" fmla="*/ 4 w 86"/>
                              <a:gd name="T65" fmla="*/ 79 h 98"/>
                              <a:gd name="T66" fmla="*/ 8 w 86"/>
                              <a:gd name="T67" fmla="*/ 79 h 98"/>
                              <a:gd name="T68" fmla="*/ 8 w 86"/>
                              <a:gd name="T69" fmla="*/ 84 h 98"/>
                              <a:gd name="T70" fmla="*/ 10 w 86"/>
                              <a:gd name="T71" fmla="*/ 86 h 98"/>
                              <a:gd name="T72" fmla="*/ 10 w 86"/>
                              <a:gd name="T73" fmla="*/ 88 h 98"/>
                              <a:gd name="T74" fmla="*/ 12 w 86"/>
                              <a:gd name="T75" fmla="*/ 88 h 98"/>
                              <a:gd name="T76" fmla="*/ 12 w 86"/>
                              <a:gd name="T77" fmla="*/ 90 h 98"/>
                              <a:gd name="T78" fmla="*/ 14 w 86"/>
                              <a:gd name="T79" fmla="*/ 94 h 98"/>
                              <a:gd name="T80" fmla="*/ 18 w 86"/>
                              <a:gd name="T81" fmla="*/ 94 h 98"/>
                              <a:gd name="T82" fmla="*/ 18 w 86"/>
                              <a:gd name="T83" fmla="*/ 96 h 98"/>
                              <a:gd name="T84" fmla="*/ 20 w 86"/>
                              <a:gd name="T85" fmla="*/ 96 h 98"/>
                              <a:gd name="T86" fmla="*/ 20 w 86"/>
                              <a:gd name="T87" fmla="*/ 98 h 98"/>
                              <a:gd name="T88" fmla="*/ 22 w 86"/>
                              <a:gd name="T89"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98">
                                <a:moveTo>
                                  <a:pt x="86" y="8"/>
                                </a:moveTo>
                                <a:lnTo>
                                  <a:pt x="84" y="8"/>
                                </a:lnTo>
                                <a:lnTo>
                                  <a:pt x="84" y="6"/>
                                </a:lnTo>
                                <a:lnTo>
                                  <a:pt x="78" y="6"/>
                                </a:lnTo>
                                <a:lnTo>
                                  <a:pt x="76" y="4"/>
                                </a:lnTo>
                                <a:lnTo>
                                  <a:pt x="67" y="4"/>
                                </a:lnTo>
                                <a:lnTo>
                                  <a:pt x="65" y="0"/>
                                </a:lnTo>
                                <a:lnTo>
                                  <a:pt x="45" y="0"/>
                                </a:lnTo>
                                <a:lnTo>
                                  <a:pt x="43" y="4"/>
                                </a:lnTo>
                                <a:lnTo>
                                  <a:pt x="35" y="4"/>
                                </a:lnTo>
                                <a:lnTo>
                                  <a:pt x="35" y="6"/>
                                </a:lnTo>
                                <a:lnTo>
                                  <a:pt x="31" y="6"/>
                                </a:lnTo>
                                <a:lnTo>
                                  <a:pt x="28" y="8"/>
                                </a:lnTo>
                                <a:lnTo>
                                  <a:pt x="24" y="8"/>
                                </a:lnTo>
                                <a:lnTo>
                                  <a:pt x="20" y="14"/>
                                </a:lnTo>
                                <a:lnTo>
                                  <a:pt x="18" y="14"/>
                                </a:lnTo>
                                <a:lnTo>
                                  <a:pt x="14" y="16"/>
                                </a:lnTo>
                                <a:lnTo>
                                  <a:pt x="14" y="18"/>
                                </a:lnTo>
                                <a:lnTo>
                                  <a:pt x="12" y="18"/>
                                </a:lnTo>
                                <a:lnTo>
                                  <a:pt x="10" y="20"/>
                                </a:lnTo>
                                <a:lnTo>
                                  <a:pt x="10" y="24"/>
                                </a:lnTo>
                                <a:lnTo>
                                  <a:pt x="8" y="26"/>
                                </a:lnTo>
                                <a:lnTo>
                                  <a:pt x="8" y="28"/>
                                </a:lnTo>
                                <a:lnTo>
                                  <a:pt x="4" y="30"/>
                                </a:lnTo>
                                <a:lnTo>
                                  <a:pt x="4" y="35"/>
                                </a:lnTo>
                                <a:lnTo>
                                  <a:pt x="2" y="37"/>
                                </a:lnTo>
                                <a:lnTo>
                                  <a:pt x="2" y="41"/>
                                </a:lnTo>
                                <a:lnTo>
                                  <a:pt x="0" y="45"/>
                                </a:lnTo>
                                <a:lnTo>
                                  <a:pt x="0" y="65"/>
                                </a:lnTo>
                                <a:lnTo>
                                  <a:pt x="2" y="67"/>
                                </a:lnTo>
                                <a:lnTo>
                                  <a:pt x="2" y="75"/>
                                </a:lnTo>
                                <a:lnTo>
                                  <a:pt x="4" y="77"/>
                                </a:lnTo>
                                <a:lnTo>
                                  <a:pt x="4" y="79"/>
                                </a:lnTo>
                                <a:lnTo>
                                  <a:pt x="8" y="79"/>
                                </a:lnTo>
                                <a:lnTo>
                                  <a:pt x="8" y="84"/>
                                </a:lnTo>
                                <a:lnTo>
                                  <a:pt x="10" y="86"/>
                                </a:lnTo>
                                <a:lnTo>
                                  <a:pt x="10" y="88"/>
                                </a:lnTo>
                                <a:lnTo>
                                  <a:pt x="12" y="88"/>
                                </a:lnTo>
                                <a:lnTo>
                                  <a:pt x="12" y="90"/>
                                </a:lnTo>
                                <a:lnTo>
                                  <a:pt x="14" y="94"/>
                                </a:lnTo>
                                <a:lnTo>
                                  <a:pt x="18" y="94"/>
                                </a:lnTo>
                                <a:lnTo>
                                  <a:pt x="18" y="96"/>
                                </a:lnTo>
                                <a:lnTo>
                                  <a:pt x="20" y="96"/>
                                </a:lnTo>
                                <a:lnTo>
                                  <a:pt x="20" y="98"/>
                                </a:lnTo>
                                <a:lnTo>
                                  <a:pt x="22" y="9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 name="Line 55"/>
                        <wps:cNvCnPr>
                          <a:cxnSpLocks noChangeShapeType="1"/>
                        </wps:cNvCnPr>
                        <wps:spPr bwMode="auto">
                          <a:xfrm flipH="1">
                            <a:off x="3190875" y="1389380"/>
                            <a:ext cx="254635" cy="3467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1" name="Line 56"/>
                        <wps:cNvCnPr>
                          <a:cxnSpLocks noChangeShapeType="1"/>
                        </wps:cNvCnPr>
                        <wps:spPr bwMode="auto">
                          <a:xfrm flipH="1">
                            <a:off x="3143885" y="1355725"/>
                            <a:ext cx="255270" cy="3441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2" name="Line 57"/>
                        <wps:cNvCnPr>
                          <a:cxnSpLocks noChangeShapeType="1"/>
                        </wps:cNvCnPr>
                        <wps:spPr bwMode="auto">
                          <a:xfrm flipH="1" flipV="1">
                            <a:off x="3411855" y="1354455"/>
                            <a:ext cx="32385" cy="222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3" name="Line 58"/>
                        <wps:cNvCnPr>
                          <a:cxnSpLocks noChangeShapeType="1"/>
                        </wps:cNvCnPr>
                        <wps:spPr bwMode="auto">
                          <a:xfrm flipH="1" flipV="1">
                            <a:off x="3145155" y="1713865"/>
                            <a:ext cx="33020" cy="234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4" name="Line 59"/>
                        <wps:cNvCnPr>
                          <a:cxnSpLocks noChangeShapeType="1"/>
                        </wps:cNvCnPr>
                        <wps:spPr bwMode="auto">
                          <a:xfrm flipH="1">
                            <a:off x="3106420" y="1713865"/>
                            <a:ext cx="38735" cy="558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5" name="Line 60"/>
                        <wps:cNvCnPr>
                          <a:cxnSpLocks noChangeShapeType="1"/>
                        </wps:cNvCnPr>
                        <wps:spPr bwMode="auto">
                          <a:xfrm flipH="1">
                            <a:off x="3137535" y="1737360"/>
                            <a:ext cx="40640"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6" name="Line 61"/>
                        <wps:cNvCnPr>
                          <a:cxnSpLocks noChangeShapeType="1"/>
                        </wps:cNvCnPr>
                        <wps:spPr bwMode="auto">
                          <a:xfrm flipH="1" flipV="1">
                            <a:off x="3106420" y="1769745"/>
                            <a:ext cx="31115" cy="222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7" name="Line 62"/>
                        <wps:cNvCnPr>
                          <a:cxnSpLocks noChangeShapeType="1"/>
                        </wps:cNvCnPr>
                        <wps:spPr bwMode="auto">
                          <a:xfrm flipH="1" flipV="1">
                            <a:off x="3431540" y="1343025"/>
                            <a:ext cx="15875" cy="127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8" name="Line 63"/>
                        <wps:cNvCnPr>
                          <a:cxnSpLocks noChangeShapeType="1"/>
                        </wps:cNvCnPr>
                        <wps:spPr bwMode="auto">
                          <a:xfrm flipH="1">
                            <a:off x="3444240" y="1355725"/>
                            <a:ext cx="3175" cy="2095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9" name="Line 64"/>
                        <wps:cNvCnPr>
                          <a:cxnSpLocks noChangeShapeType="1"/>
                        </wps:cNvCnPr>
                        <wps:spPr bwMode="auto">
                          <a:xfrm flipH="1">
                            <a:off x="3411855" y="1343025"/>
                            <a:ext cx="19685" cy="114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0" name="Line 65"/>
                        <wps:cNvCnPr>
                          <a:cxnSpLocks noChangeShapeType="1"/>
                        </wps:cNvCnPr>
                        <wps:spPr bwMode="auto">
                          <a:xfrm flipH="1">
                            <a:off x="3431540" y="1333500"/>
                            <a:ext cx="7620" cy="95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1" name="Line 66"/>
                        <wps:cNvCnPr>
                          <a:cxnSpLocks noChangeShapeType="1"/>
                        </wps:cNvCnPr>
                        <wps:spPr bwMode="auto">
                          <a:xfrm flipH="1">
                            <a:off x="3447415" y="1346835"/>
                            <a:ext cx="6350" cy="88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2" name="Line 67"/>
                        <wps:cNvCnPr>
                          <a:cxnSpLocks noChangeShapeType="1"/>
                        </wps:cNvCnPr>
                        <wps:spPr bwMode="auto">
                          <a:xfrm flipV="1">
                            <a:off x="3100070" y="1835785"/>
                            <a:ext cx="41275"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3" name="Line 68"/>
                        <wps:cNvCnPr>
                          <a:cxnSpLocks noChangeShapeType="1"/>
                        </wps:cNvCnPr>
                        <wps:spPr bwMode="auto">
                          <a:xfrm flipV="1">
                            <a:off x="3023235" y="1778635"/>
                            <a:ext cx="38735"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4" name="Line 69"/>
                        <wps:cNvCnPr>
                          <a:cxnSpLocks noChangeShapeType="1"/>
                        </wps:cNvCnPr>
                        <wps:spPr bwMode="auto">
                          <a:xfrm flipH="1" flipV="1">
                            <a:off x="3023235" y="1833245"/>
                            <a:ext cx="76835" cy="571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5" name="Line 70"/>
                        <wps:cNvCnPr>
                          <a:cxnSpLocks noChangeShapeType="1"/>
                        </wps:cNvCnPr>
                        <wps:spPr bwMode="auto">
                          <a:xfrm flipV="1">
                            <a:off x="3029585" y="1784350"/>
                            <a:ext cx="41910" cy="552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6" name="Line 71"/>
                        <wps:cNvCnPr>
                          <a:cxnSpLocks noChangeShapeType="1"/>
                        </wps:cNvCnPr>
                        <wps:spPr bwMode="auto">
                          <a:xfrm flipV="1">
                            <a:off x="3092450" y="1831975"/>
                            <a:ext cx="40005" cy="520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7" name="Line 72"/>
                        <wps:cNvCnPr>
                          <a:cxnSpLocks noChangeShapeType="1"/>
                        </wps:cNvCnPr>
                        <wps:spPr bwMode="auto">
                          <a:xfrm flipV="1">
                            <a:off x="2847975" y="1890395"/>
                            <a:ext cx="252095" cy="2698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8" name="Line 73"/>
                        <wps:cNvCnPr>
                          <a:cxnSpLocks noChangeShapeType="1"/>
                        </wps:cNvCnPr>
                        <wps:spPr bwMode="auto">
                          <a:xfrm flipV="1">
                            <a:off x="2767330" y="1833245"/>
                            <a:ext cx="255905" cy="268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9" name="Line 74"/>
                        <wps:cNvCnPr>
                          <a:cxnSpLocks noChangeShapeType="1"/>
                        </wps:cNvCnPr>
                        <wps:spPr bwMode="auto">
                          <a:xfrm flipH="1" flipV="1">
                            <a:off x="3016885" y="1840865"/>
                            <a:ext cx="76835" cy="558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0" name="Line 75"/>
                        <wps:cNvCnPr>
                          <a:cxnSpLocks noChangeShapeType="1"/>
                        </wps:cNvCnPr>
                        <wps:spPr bwMode="auto">
                          <a:xfrm>
                            <a:off x="2752725" y="2090420"/>
                            <a:ext cx="109220" cy="812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1" name="Line 76"/>
                        <wps:cNvCnPr>
                          <a:cxnSpLocks noChangeShapeType="1"/>
                        </wps:cNvCnPr>
                        <wps:spPr bwMode="auto">
                          <a:xfrm flipV="1">
                            <a:off x="2850515" y="2171700"/>
                            <a:ext cx="11430" cy="158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2" name="Line 77"/>
                        <wps:cNvCnPr>
                          <a:cxnSpLocks noChangeShapeType="1"/>
                        </wps:cNvCnPr>
                        <wps:spPr bwMode="auto">
                          <a:xfrm flipV="1">
                            <a:off x="2740025" y="2090420"/>
                            <a:ext cx="1270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3" name="Line 78"/>
                        <wps:cNvCnPr>
                          <a:cxnSpLocks noChangeShapeType="1"/>
                        </wps:cNvCnPr>
                        <wps:spPr bwMode="auto">
                          <a:xfrm>
                            <a:off x="2740025" y="2106930"/>
                            <a:ext cx="16510" cy="107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4" name="Line 79"/>
                        <wps:cNvCnPr>
                          <a:cxnSpLocks noChangeShapeType="1"/>
                        </wps:cNvCnPr>
                        <wps:spPr bwMode="auto">
                          <a:xfrm flipV="1">
                            <a:off x="2823210" y="2177415"/>
                            <a:ext cx="11430" cy="139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5" name="Line 80"/>
                        <wps:cNvCnPr>
                          <a:cxnSpLocks noChangeShapeType="1"/>
                        </wps:cNvCnPr>
                        <wps:spPr bwMode="auto">
                          <a:xfrm flipV="1">
                            <a:off x="2745105" y="2117725"/>
                            <a:ext cx="1143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6" name="Line 81"/>
                        <wps:cNvCnPr>
                          <a:cxnSpLocks noChangeShapeType="1"/>
                        </wps:cNvCnPr>
                        <wps:spPr bwMode="auto">
                          <a:xfrm>
                            <a:off x="2727960" y="2121535"/>
                            <a:ext cx="110490" cy="812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7" name="Line 82"/>
                        <wps:cNvCnPr>
                          <a:cxnSpLocks noChangeShapeType="1"/>
                        </wps:cNvCnPr>
                        <wps:spPr bwMode="auto">
                          <a:xfrm>
                            <a:off x="2721610" y="2127885"/>
                            <a:ext cx="109220" cy="819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8" name="Line 83"/>
                        <wps:cNvCnPr>
                          <a:cxnSpLocks noChangeShapeType="1"/>
                        </wps:cNvCnPr>
                        <wps:spPr bwMode="auto">
                          <a:xfrm>
                            <a:off x="2668270" y="2170430"/>
                            <a:ext cx="109220" cy="806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9" name="Line 84"/>
                        <wps:cNvCnPr>
                          <a:cxnSpLocks noChangeShapeType="1"/>
                        </wps:cNvCnPr>
                        <wps:spPr bwMode="auto">
                          <a:xfrm>
                            <a:off x="2834640" y="2177415"/>
                            <a:ext cx="15875" cy="1016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0" name="Line 85"/>
                        <wps:cNvCnPr>
                          <a:cxnSpLocks noChangeShapeType="1"/>
                        </wps:cNvCnPr>
                        <wps:spPr bwMode="auto">
                          <a:xfrm flipV="1">
                            <a:off x="2530475" y="2121535"/>
                            <a:ext cx="197485" cy="1568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1" name="Line 86"/>
                        <wps:cNvCnPr>
                          <a:cxnSpLocks noChangeShapeType="1"/>
                        </wps:cNvCnPr>
                        <wps:spPr bwMode="auto">
                          <a:xfrm flipV="1">
                            <a:off x="2640965" y="2202815"/>
                            <a:ext cx="197485" cy="1574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2" name="Line 87"/>
                        <wps:cNvCnPr>
                          <a:cxnSpLocks noChangeShapeType="1"/>
                        </wps:cNvCnPr>
                        <wps:spPr bwMode="auto">
                          <a:xfrm flipV="1">
                            <a:off x="2432685" y="2278380"/>
                            <a:ext cx="97790"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3" name="Line 88"/>
                        <wps:cNvCnPr>
                          <a:cxnSpLocks noChangeShapeType="1"/>
                        </wps:cNvCnPr>
                        <wps:spPr bwMode="auto">
                          <a:xfrm flipH="1">
                            <a:off x="2621280" y="2360295"/>
                            <a:ext cx="19685" cy="215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4" name="Line 89"/>
                        <wps:cNvCnPr>
                          <a:cxnSpLocks noChangeShapeType="1"/>
                        </wps:cNvCnPr>
                        <wps:spPr bwMode="auto">
                          <a:xfrm flipV="1">
                            <a:off x="2713990" y="2251075"/>
                            <a:ext cx="48895" cy="3746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5" name="Line 90"/>
                        <wps:cNvCnPr>
                          <a:cxnSpLocks noChangeShapeType="1"/>
                        </wps:cNvCnPr>
                        <wps:spPr bwMode="auto">
                          <a:xfrm flipV="1">
                            <a:off x="2621280" y="2183765"/>
                            <a:ext cx="46990" cy="361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6" name="Line 91"/>
                        <wps:cNvCnPr>
                          <a:cxnSpLocks noChangeShapeType="1"/>
                        </wps:cNvCnPr>
                        <wps:spPr bwMode="auto">
                          <a:xfrm>
                            <a:off x="2668270" y="2183765"/>
                            <a:ext cx="94615" cy="673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7" name="Line 92"/>
                        <wps:cNvCnPr>
                          <a:cxnSpLocks noChangeShapeType="1"/>
                        </wps:cNvCnPr>
                        <wps:spPr bwMode="auto">
                          <a:xfrm>
                            <a:off x="2621280" y="2219960"/>
                            <a:ext cx="92710" cy="685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8" name="Line 93"/>
                        <wps:cNvCnPr>
                          <a:cxnSpLocks noChangeShapeType="1"/>
                        </wps:cNvCnPr>
                        <wps:spPr bwMode="auto">
                          <a:xfrm>
                            <a:off x="2350770" y="2461260"/>
                            <a:ext cx="81915"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9" name="Line 94"/>
                        <wps:cNvCnPr>
                          <a:cxnSpLocks noChangeShapeType="1"/>
                        </wps:cNvCnPr>
                        <wps:spPr bwMode="auto">
                          <a:xfrm>
                            <a:off x="2483485" y="2425065"/>
                            <a:ext cx="8445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0" name="Line 95"/>
                        <wps:cNvCnPr>
                          <a:cxnSpLocks noChangeShapeType="1"/>
                        </wps:cNvCnPr>
                        <wps:spPr bwMode="auto">
                          <a:xfrm flipV="1">
                            <a:off x="2746375" y="1481455"/>
                            <a:ext cx="83185" cy="381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1" name="Line 96"/>
                        <wps:cNvCnPr>
                          <a:cxnSpLocks noChangeShapeType="1"/>
                        </wps:cNvCnPr>
                        <wps:spPr bwMode="auto">
                          <a:xfrm flipV="1">
                            <a:off x="2743835" y="1411605"/>
                            <a:ext cx="53340" cy="2476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2" name="Line 97"/>
                        <wps:cNvCnPr>
                          <a:cxnSpLocks noChangeShapeType="1"/>
                        </wps:cNvCnPr>
                        <wps:spPr bwMode="auto">
                          <a:xfrm flipV="1">
                            <a:off x="2741295" y="1401445"/>
                            <a:ext cx="50165" cy="234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3" name="Line 98"/>
                        <wps:cNvCnPr>
                          <a:cxnSpLocks noChangeShapeType="1"/>
                        </wps:cNvCnPr>
                        <wps:spPr bwMode="auto">
                          <a:xfrm flipV="1">
                            <a:off x="2746375" y="1490980"/>
                            <a:ext cx="85725"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4" name="Line 99"/>
                        <wps:cNvCnPr>
                          <a:cxnSpLocks noChangeShapeType="1"/>
                        </wps:cNvCnPr>
                        <wps:spPr bwMode="auto">
                          <a:xfrm flipH="1">
                            <a:off x="3333750" y="1212850"/>
                            <a:ext cx="12065" cy="57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5" name="Line 100"/>
                        <wps:cNvCnPr>
                          <a:cxnSpLocks noChangeShapeType="1"/>
                        </wps:cNvCnPr>
                        <wps:spPr bwMode="auto">
                          <a:xfrm flipH="1">
                            <a:off x="3326130" y="1195070"/>
                            <a:ext cx="10160" cy="50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6" name="Line 101"/>
                        <wps:cNvCnPr>
                          <a:cxnSpLocks noChangeShapeType="1"/>
                        </wps:cNvCnPr>
                        <wps:spPr bwMode="auto">
                          <a:xfrm flipH="1">
                            <a:off x="3303905" y="1200150"/>
                            <a:ext cx="22225"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7" name="Line 102"/>
                        <wps:cNvCnPr>
                          <a:cxnSpLocks noChangeShapeType="1"/>
                        </wps:cNvCnPr>
                        <wps:spPr bwMode="auto">
                          <a:xfrm flipH="1">
                            <a:off x="3321050" y="1218565"/>
                            <a:ext cx="1270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8" name="Line 103"/>
                        <wps:cNvCnPr>
                          <a:cxnSpLocks noChangeShapeType="1"/>
                        </wps:cNvCnPr>
                        <wps:spPr bwMode="auto">
                          <a:xfrm flipH="1" flipV="1">
                            <a:off x="3326130" y="1200150"/>
                            <a:ext cx="7620" cy="184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9" name="Line 104"/>
                        <wps:cNvCnPr>
                          <a:cxnSpLocks noChangeShapeType="1"/>
                        </wps:cNvCnPr>
                        <wps:spPr bwMode="auto">
                          <a:xfrm flipH="1" flipV="1">
                            <a:off x="2835910" y="1414145"/>
                            <a:ext cx="15875" cy="361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0" name="Line 105"/>
                        <wps:cNvCnPr>
                          <a:cxnSpLocks noChangeShapeType="1"/>
                        </wps:cNvCnPr>
                        <wps:spPr bwMode="auto">
                          <a:xfrm flipH="1">
                            <a:off x="2851785" y="1420495"/>
                            <a:ext cx="62230" cy="298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1" name="Line 106"/>
                        <wps:cNvCnPr>
                          <a:cxnSpLocks noChangeShapeType="1"/>
                        </wps:cNvCnPr>
                        <wps:spPr bwMode="auto">
                          <a:xfrm flipH="1">
                            <a:off x="2835910" y="1385570"/>
                            <a:ext cx="60960" cy="285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2" name="Line 107"/>
                        <wps:cNvCnPr>
                          <a:cxnSpLocks noChangeShapeType="1"/>
                        </wps:cNvCnPr>
                        <wps:spPr bwMode="auto">
                          <a:xfrm flipH="1" flipV="1">
                            <a:off x="2896870" y="1385570"/>
                            <a:ext cx="17145" cy="349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3" name="Line 108"/>
                        <wps:cNvCnPr>
                          <a:cxnSpLocks noChangeShapeType="1"/>
                        </wps:cNvCnPr>
                        <wps:spPr bwMode="auto">
                          <a:xfrm flipH="1" flipV="1">
                            <a:off x="3303905" y="1200150"/>
                            <a:ext cx="17145" cy="349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4" name="Line 109"/>
                        <wps:cNvCnPr>
                          <a:cxnSpLocks noChangeShapeType="1"/>
                        </wps:cNvCnPr>
                        <wps:spPr bwMode="auto">
                          <a:xfrm flipH="1">
                            <a:off x="2902585" y="1195070"/>
                            <a:ext cx="389890" cy="1778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5" name="Line 110"/>
                        <wps:cNvCnPr>
                          <a:cxnSpLocks noChangeShapeType="1"/>
                        </wps:cNvCnPr>
                        <wps:spPr bwMode="auto">
                          <a:xfrm flipH="1">
                            <a:off x="2926715" y="1248410"/>
                            <a:ext cx="389255" cy="1778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6" name="Line 111"/>
                        <wps:cNvCnPr>
                          <a:cxnSpLocks noChangeShapeType="1"/>
                        </wps:cNvCnPr>
                        <wps:spPr bwMode="auto">
                          <a:xfrm flipH="1" flipV="1">
                            <a:off x="2432685" y="913130"/>
                            <a:ext cx="70485" cy="317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7" name="Freeform 112"/>
                        <wps:cNvSpPr>
                          <a:spLocks/>
                        </wps:cNvSpPr>
                        <wps:spPr bwMode="auto">
                          <a:xfrm>
                            <a:off x="2602230" y="1263650"/>
                            <a:ext cx="168910" cy="58420"/>
                          </a:xfrm>
                          <a:custGeom>
                            <a:avLst/>
                            <a:gdLst>
                              <a:gd name="T0" fmla="*/ 0 w 266"/>
                              <a:gd name="T1" fmla="*/ 0 h 92"/>
                              <a:gd name="T2" fmla="*/ 8 w 266"/>
                              <a:gd name="T3" fmla="*/ 6 h 92"/>
                              <a:gd name="T4" fmla="*/ 14 w 266"/>
                              <a:gd name="T5" fmla="*/ 10 h 92"/>
                              <a:gd name="T6" fmla="*/ 20 w 266"/>
                              <a:gd name="T7" fmla="*/ 16 h 92"/>
                              <a:gd name="T8" fmla="*/ 26 w 266"/>
                              <a:gd name="T9" fmla="*/ 21 h 92"/>
                              <a:gd name="T10" fmla="*/ 34 w 266"/>
                              <a:gd name="T11" fmla="*/ 27 h 92"/>
                              <a:gd name="T12" fmla="*/ 40 w 266"/>
                              <a:gd name="T13" fmla="*/ 31 h 92"/>
                              <a:gd name="T14" fmla="*/ 47 w 266"/>
                              <a:gd name="T15" fmla="*/ 37 h 92"/>
                              <a:gd name="T16" fmla="*/ 55 w 266"/>
                              <a:gd name="T17" fmla="*/ 41 h 92"/>
                              <a:gd name="T18" fmla="*/ 61 w 266"/>
                              <a:gd name="T19" fmla="*/ 43 h 92"/>
                              <a:gd name="T20" fmla="*/ 69 w 266"/>
                              <a:gd name="T21" fmla="*/ 47 h 92"/>
                              <a:gd name="T22" fmla="*/ 77 w 266"/>
                              <a:gd name="T23" fmla="*/ 51 h 92"/>
                              <a:gd name="T24" fmla="*/ 81 w 266"/>
                              <a:gd name="T25" fmla="*/ 55 h 92"/>
                              <a:gd name="T26" fmla="*/ 90 w 266"/>
                              <a:gd name="T27" fmla="*/ 57 h 92"/>
                              <a:gd name="T28" fmla="*/ 98 w 266"/>
                              <a:gd name="T29" fmla="*/ 63 h 92"/>
                              <a:gd name="T30" fmla="*/ 104 w 266"/>
                              <a:gd name="T31" fmla="*/ 66 h 92"/>
                              <a:gd name="T32" fmla="*/ 112 w 266"/>
                              <a:gd name="T33" fmla="*/ 68 h 92"/>
                              <a:gd name="T34" fmla="*/ 120 w 266"/>
                              <a:gd name="T35" fmla="*/ 72 h 92"/>
                              <a:gd name="T36" fmla="*/ 126 w 266"/>
                              <a:gd name="T37" fmla="*/ 74 h 92"/>
                              <a:gd name="T38" fmla="*/ 135 w 266"/>
                              <a:gd name="T39" fmla="*/ 76 h 92"/>
                              <a:gd name="T40" fmla="*/ 143 w 266"/>
                              <a:gd name="T41" fmla="*/ 78 h 92"/>
                              <a:gd name="T42" fmla="*/ 151 w 266"/>
                              <a:gd name="T43" fmla="*/ 82 h 92"/>
                              <a:gd name="T44" fmla="*/ 157 w 266"/>
                              <a:gd name="T45" fmla="*/ 82 h 92"/>
                              <a:gd name="T46" fmla="*/ 167 w 266"/>
                              <a:gd name="T47" fmla="*/ 84 h 92"/>
                              <a:gd name="T48" fmla="*/ 176 w 266"/>
                              <a:gd name="T49" fmla="*/ 86 h 92"/>
                              <a:gd name="T50" fmla="*/ 184 w 266"/>
                              <a:gd name="T51" fmla="*/ 86 h 92"/>
                              <a:gd name="T52" fmla="*/ 192 w 266"/>
                              <a:gd name="T53" fmla="*/ 88 h 92"/>
                              <a:gd name="T54" fmla="*/ 208 w 266"/>
                              <a:gd name="T55" fmla="*/ 88 h 92"/>
                              <a:gd name="T56" fmla="*/ 217 w 266"/>
                              <a:gd name="T57" fmla="*/ 92 h 92"/>
                              <a:gd name="T58" fmla="*/ 266 w 266"/>
                              <a:gd name="T59"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6" h="92">
                                <a:moveTo>
                                  <a:pt x="0" y="0"/>
                                </a:moveTo>
                                <a:lnTo>
                                  <a:pt x="8" y="6"/>
                                </a:lnTo>
                                <a:lnTo>
                                  <a:pt x="14" y="10"/>
                                </a:lnTo>
                                <a:lnTo>
                                  <a:pt x="20" y="16"/>
                                </a:lnTo>
                                <a:lnTo>
                                  <a:pt x="26" y="21"/>
                                </a:lnTo>
                                <a:lnTo>
                                  <a:pt x="34" y="27"/>
                                </a:lnTo>
                                <a:lnTo>
                                  <a:pt x="40" y="31"/>
                                </a:lnTo>
                                <a:lnTo>
                                  <a:pt x="47" y="37"/>
                                </a:lnTo>
                                <a:lnTo>
                                  <a:pt x="55" y="41"/>
                                </a:lnTo>
                                <a:lnTo>
                                  <a:pt x="61" y="43"/>
                                </a:lnTo>
                                <a:lnTo>
                                  <a:pt x="69" y="47"/>
                                </a:lnTo>
                                <a:lnTo>
                                  <a:pt x="77" y="51"/>
                                </a:lnTo>
                                <a:lnTo>
                                  <a:pt x="81" y="55"/>
                                </a:lnTo>
                                <a:lnTo>
                                  <a:pt x="90" y="57"/>
                                </a:lnTo>
                                <a:lnTo>
                                  <a:pt x="98" y="63"/>
                                </a:lnTo>
                                <a:lnTo>
                                  <a:pt x="104" y="66"/>
                                </a:lnTo>
                                <a:lnTo>
                                  <a:pt x="112" y="68"/>
                                </a:lnTo>
                                <a:lnTo>
                                  <a:pt x="120" y="72"/>
                                </a:lnTo>
                                <a:lnTo>
                                  <a:pt x="126" y="74"/>
                                </a:lnTo>
                                <a:lnTo>
                                  <a:pt x="135" y="76"/>
                                </a:lnTo>
                                <a:lnTo>
                                  <a:pt x="143" y="78"/>
                                </a:lnTo>
                                <a:lnTo>
                                  <a:pt x="151" y="82"/>
                                </a:lnTo>
                                <a:lnTo>
                                  <a:pt x="157" y="82"/>
                                </a:lnTo>
                                <a:lnTo>
                                  <a:pt x="167" y="84"/>
                                </a:lnTo>
                                <a:lnTo>
                                  <a:pt x="176" y="86"/>
                                </a:lnTo>
                                <a:lnTo>
                                  <a:pt x="184" y="86"/>
                                </a:lnTo>
                                <a:lnTo>
                                  <a:pt x="192" y="88"/>
                                </a:lnTo>
                                <a:lnTo>
                                  <a:pt x="208" y="88"/>
                                </a:lnTo>
                                <a:lnTo>
                                  <a:pt x="217" y="92"/>
                                </a:lnTo>
                                <a:lnTo>
                                  <a:pt x="266" y="9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Freeform 113"/>
                        <wps:cNvSpPr>
                          <a:spLocks/>
                        </wps:cNvSpPr>
                        <wps:spPr bwMode="auto">
                          <a:xfrm>
                            <a:off x="2769870" y="1187450"/>
                            <a:ext cx="92075" cy="134620"/>
                          </a:xfrm>
                          <a:custGeom>
                            <a:avLst/>
                            <a:gdLst>
                              <a:gd name="T0" fmla="*/ 0 w 145"/>
                              <a:gd name="T1" fmla="*/ 212 h 212"/>
                              <a:gd name="T2" fmla="*/ 6 w 145"/>
                              <a:gd name="T3" fmla="*/ 208 h 212"/>
                              <a:gd name="T4" fmla="*/ 14 w 145"/>
                              <a:gd name="T5" fmla="*/ 206 h 212"/>
                              <a:gd name="T6" fmla="*/ 22 w 145"/>
                              <a:gd name="T7" fmla="*/ 202 h 212"/>
                              <a:gd name="T8" fmla="*/ 30 w 145"/>
                              <a:gd name="T9" fmla="*/ 198 h 212"/>
                              <a:gd name="T10" fmla="*/ 37 w 145"/>
                              <a:gd name="T11" fmla="*/ 194 h 212"/>
                              <a:gd name="T12" fmla="*/ 45 w 145"/>
                              <a:gd name="T13" fmla="*/ 188 h 212"/>
                              <a:gd name="T14" fmla="*/ 53 w 145"/>
                              <a:gd name="T15" fmla="*/ 186 h 212"/>
                              <a:gd name="T16" fmla="*/ 57 w 145"/>
                              <a:gd name="T17" fmla="*/ 181 h 212"/>
                              <a:gd name="T18" fmla="*/ 65 w 145"/>
                              <a:gd name="T19" fmla="*/ 175 h 212"/>
                              <a:gd name="T20" fmla="*/ 94 w 145"/>
                              <a:gd name="T21" fmla="*/ 149 h 212"/>
                              <a:gd name="T22" fmla="*/ 98 w 145"/>
                              <a:gd name="T23" fmla="*/ 141 h 212"/>
                              <a:gd name="T24" fmla="*/ 104 w 145"/>
                              <a:gd name="T25" fmla="*/ 136 h 212"/>
                              <a:gd name="T26" fmla="*/ 108 w 145"/>
                              <a:gd name="T27" fmla="*/ 128 h 212"/>
                              <a:gd name="T28" fmla="*/ 114 w 145"/>
                              <a:gd name="T29" fmla="*/ 120 h 212"/>
                              <a:gd name="T30" fmla="*/ 116 w 145"/>
                              <a:gd name="T31" fmla="*/ 112 h 212"/>
                              <a:gd name="T32" fmla="*/ 123 w 145"/>
                              <a:gd name="T33" fmla="*/ 108 h 212"/>
                              <a:gd name="T34" fmla="*/ 125 w 145"/>
                              <a:gd name="T35" fmla="*/ 100 h 212"/>
                              <a:gd name="T36" fmla="*/ 129 w 145"/>
                              <a:gd name="T37" fmla="*/ 92 h 212"/>
                              <a:gd name="T38" fmla="*/ 133 w 145"/>
                              <a:gd name="T39" fmla="*/ 85 h 212"/>
                              <a:gd name="T40" fmla="*/ 135 w 145"/>
                              <a:gd name="T41" fmla="*/ 77 h 212"/>
                              <a:gd name="T42" fmla="*/ 137 w 145"/>
                              <a:gd name="T43" fmla="*/ 69 h 212"/>
                              <a:gd name="T44" fmla="*/ 139 w 145"/>
                              <a:gd name="T45" fmla="*/ 61 h 212"/>
                              <a:gd name="T46" fmla="*/ 139 w 145"/>
                              <a:gd name="T47" fmla="*/ 51 h 212"/>
                              <a:gd name="T48" fmla="*/ 143 w 145"/>
                              <a:gd name="T49" fmla="*/ 43 h 212"/>
                              <a:gd name="T50" fmla="*/ 143 w 145"/>
                              <a:gd name="T51" fmla="*/ 36 h 212"/>
                              <a:gd name="T52" fmla="*/ 145 w 145"/>
                              <a:gd name="T53" fmla="*/ 28 h 212"/>
                              <a:gd name="T54" fmla="*/ 145 w 145"/>
                              <a:gd name="T5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 h="212">
                                <a:moveTo>
                                  <a:pt x="0" y="212"/>
                                </a:moveTo>
                                <a:lnTo>
                                  <a:pt x="6" y="208"/>
                                </a:lnTo>
                                <a:lnTo>
                                  <a:pt x="14" y="206"/>
                                </a:lnTo>
                                <a:lnTo>
                                  <a:pt x="22" y="202"/>
                                </a:lnTo>
                                <a:lnTo>
                                  <a:pt x="30" y="198"/>
                                </a:lnTo>
                                <a:lnTo>
                                  <a:pt x="37" y="194"/>
                                </a:lnTo>
                                <a:lnTo>
                                  <a:pt x="45" y="188"/>
                                </a:lnTo>
                                <a:lnTo>
                                  <a:pt x="53" y="186"/>
                                </a:lnTo>
                                <a:lnTo>
                                  <a:pt x="57" y="181"/>
                                </a:lnTo>
                                <a:lnTo>
                                  <a:pt x="65" y="175"/>
                                </a:lnTo>
                                <a:lnTo>
                                  <a:pt x="94" y="149"/>
                                </a:lnTo>
                                <a:lnTo>
                                  <a:pt x="98" y="141"/>
                                </a:lnTo>
                                <a:lnTo>
                                  <a:pt x="104" y="136"/>
                                </a:lnTo>
                                <a:lnTo>
                                  <a:pt x="108" y="128"/>
                                </a:lnTo>
                                <a:lnTo>
                                  <a:pt x="114" y="120"/>
                                </a:lnTo>
                                <a:lnTo>
                                  <a:pt x="116" y="112"/>
                                </a:lnTo>
                                <a:lnTo>
                                  <a:pt x="123" y="108"/>
                                </a:lnTo>
                                <a:lnTo>
                                  <a:pt x="125" y="100"/>
                                </a:lnTo>
                                <a:lnTo>
                                  <a:pt x="129" y="92"/>
                                </a:lnTo>
                                <a:lnTo>
                                  <a:pt x="133" y="85"/>
                                </a:lnTo>
                                <a:lnTo>
                                  <a:pt x="135" y="77"/>
                                </a:lnTo>
                                <a:lnTo>
                                  <a:pt x="137" y="69"/>
                                </a:lnTo>
                                <a:lnTo>
                                  <a:pt x="139" y="61"/>
                                </a:lnTo>
                                <a:lnTo>
                                  <a:pt x="139" y="51"/>
                                </a:lnTo>
                                <a:lnTo>
                                  <a:pt x="143" y="43"/>
                                </a:lnTo>
                                <a:lnTo>
                                  <a:pt x="143" y="36"/>
                                </a:lnTo>
                                <a:lnTo>
                                  <a:pt x="145" y="28"/>
                                </a:lnTo>
                                <a:lnTo>
                                  <a:pt x="14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9" name="Freeform 114"/>
                        <wps:cNvSpPr>
                          <a:spLocks/>
                        </wps:cNvSpPr>
                        <wps:spPr bwMode="auto">
                          <a:xfrm>
                            <a:off x="2867025" y="852170"/>
                            <a:ext cx="39370" cy="153670"/>
                          </a:xfrm>
                          <a:custGeom>
                            <a:avLst/>
                            <a:gdLst>
                              <a:gd name="T0" fmla="*/ 56 w 62"/>
                              <a:gd name="T1" fmla="*/ 242 h 242"/>
                              <a:gd name="T2" fmla="*/ 56 w 62"/>
                              <a:gd name="T3" fmla="*/ 229 h 242"/>
                              <a:gd name="T4" fmla="*/ 58 w 62"/>
                              <a:gd name="T5" fmla="*/ 229 h 242"/>
                              <a:gd name="T6" fmla="*/ 58 w 62"/>
                              <a:gd name="T7" fmla="*/ 203 h 242"/>
                              <a:gd name="T8" fmla="*/ 62 w 62"/>
                              <a:gd name="T9" fmla="*/ 203 h 242"/>
                              <a:gd name="T10" fmla="*/ 62 w 62"/>
                              <a:gd name="T11" fmla="*/ 166 h 242"/>
                              <a:gd name="T12" fmla="*/ 58 w 62"/>
                              <a:gd name="T13" fmla="*/ 158 h 242"/>
                              <a:gd name="T14" fmla="*/ 58 w 62"/>
                              <a:gd name="T15" fmla="*/ 139 h 242"/>
                              <a:gd name="T16" fmla="*/ 56 w 62"/>
                              <a:gd name="T17" fmla="*/ 135 h 242"/>
                              <a:gd name="T18" fmla="*/ 56 w 62"/>
                              <a:gd name="T19" fmla="*/ 127 h 242"/>
                              <a:gd name="T20" fmla="*/ 53 w 62"/>
                              <a:gd name="T21" fmla="*/ 121 h 242"/>
                              <a:gd name="T22" fmla="*/ 53 w 62"/>
                              <a:gd name="T23" fmla="*/ 115 h 242"/>
                              <a:gd name="T24" fmla="*/ 51 w 62"/>
                              <a:gd name="T25" fmla="*/ 109 h 242"/>
                              <a:gd name="T26" fmla="*/ 47 w 62"/>
                              <a:gd name="T27" fmla="*/ 101 h 242"/>
                              <a:gd name="T28" fmla="*/ 47 w 62"/>
                              <a:gd name="T29" fmla="*/ 96 h 242"/>
                              <a:gd name="T30" fmla="*/ 45 w 62"/>
                              <a:gd name="T31" fmla="*/ 90 h 242"/>
                              <a:gd name="T32" fmla="*/ 43 w 62"/>
                              <a:gd name="T33" fmla="*/ 84 h 242"/>
                              <a:gd name="T34" fmla="*/ 41 w 62"/>
                              <a:gd name="T35" fmla="*/ 80 h 242"/>
                              <a:gd name="T36" fmla="*/ 41 w 62"/>
                              <a:gd name="T37" fmla="*/ 74 h 242"/>
                              <a:gd name="T38" fmla="*/ 37 w 62"/>
                              <a:gd name="T39" fmla="*/ 66 h 242"/>
                              <a:gd name="T40" fmla="*/ 35 w 62"/>
                              <a:gd name="T41" fmla="*/ 62 h 242"/>
                              <a:gd name="T42" fmla="*/ 33 w 62"/>
                              <a:gd name="T43" fmla="*/ 56 h 242"/>
                              <a:gd name="T44" fmla="*/ 31 w 62"/>
                              <a:gd name="T45" fmla="*/ 47 h 242"/>
                              <a:gd name="T46" fmla="*/ 25 w 62"/>
                              <a:gd name="T47" fmla="*/ 43 h 242"/>
                              <a:gd name="T48" fmla="*/ 23 w 62"/>
                              <a:gd name="T49" fmla="*/ 37 h 242"/>
                              <a:gd name="T50" fmla="*/ 21 w 62"/>
                              <a:gd name="T51" fmla="*/ 33 h 242"/>
                              <a:gd name="T52" fmla="*/ 17 w 62"/>
                              <a:gd name="T53" fmla="*/ 27 h 242"/>
                              <a:gd name="T54" fmla="*/ 15 w 62"/>
                              <a:gd name="T55" fmla="*/ 21 h 242"/>
                              <a:gd name="T56" fmla="*/ 10 w 62"/>
                              <a:gd name="T57" fmla="*/ 15 h 242"/>
                              <a:gd name="T58" fmla="*/ 6 w 62"/>
                              <a:gd name="T59" fmla="*/ 11 h 242"/>
                              <a:gd name="T60" fmla="*/ 2 w 62"/>
                              <a:gd name="T61" fmla="*/ 5 h 242"/>
                              <a:gd name="T62" fmla="*/ 0 w 62"/>
                              <a:gd name="T63"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 h="242">
                                <a:moveTo>
                                  <a:pt x="56" y="242"/>
                                </a:moveTo>
                                <a:lnTo>
                                  <a:pt x="56" y="229"/>
                                </a:lnTo>
                                <a:lnTo>
                                  <a:pt x="58" y="229"/>
                                </a:lnTo>
                                <a:lnTo>
                                  <a:pt x="58" y="203"/>
                                </a:lnTo>
                                <a:lnTo>
                                  <a:pt x="62" y="203"/>
                                </a:lnTo>
                                <a:lnTo>
                                  <a:pt x="62" y="166"/>
                                </a:lnTo>
                                <a:lnTo>
                                  <a:pt x="58" y="158"/>
                                </a:lnTo>
                                <a:lnTo>
                                  <a:pt x="58" y="139"/>
                                </a:lnTo>
                                <a:lnTo>
                                  <a:pt x="56" y="135"/>
                                </a:lnTo>
                                <a:lnTo>
                                  <a:pt x="56" y="127"/>
                                </a:lnTo>
                                <a:lnTo>
                                  <a:pt x="53" y="121"/>
                                </a:lnTo>
                                <a:lnTo>
                                  <a:pt x="53" y="115"/>
                                </a:lnTo>
                                <a:lnTo>
                                  <a:pt x="51" y="109"/>
                                </a:lnTo>
                                <a:lnTo>
                                  <a:pt x="47" y="101"/>
                                </a:lnTo>
                                <a:lnTo>
                                  <a:pt x="47" y="96"/>
                                </a:lnTo>
                                <a:lnTo>
                                  <a:pt x="45" y="90"/>
                                </a:lnTo>
                                <a:lnTo>
                                  <a:pt x="43" y="84"/>
                                </a:lnTo>
                                <a:lnTo>
                                  <a:pt x="41" y="80"/>
                                </a:lnTo>
                                <a:lnTo>
                                  <a:pt x="41" y="74"/>
                                </a:lnTo>
                                <a:lnTo>
                                  <a:pt x="37" y="66"/>
                                </a:lnTo>
                                <a:lnTo>
                                  <a:pt x="35" y="62"/>
                                </a:lnTo>
                                <a:lnTo>
                                  <a:pt x="33" y="56"/>
                                </a:lnTo>
                                <a:lnTo>
                                  <a:pt x="31" y="47"/>
                                </a:lnTo>
                                <a:lnTo>
                                  <a:pt x="25" y="43"/>
                                </a:lnTo>
                                <a:lnTo>
                                  <a:pt x="23" y="37"/>
                                </a:lnTo>
                                <a:lnTo>
                                  <a:pt x="21" y="33"/>
                                </a:lnTo>
                                <a:lnTo>
                                  <a:pt x="17" y="27"/>
                                </a:lnTo>
                                <a:lnTo>
                                  <a:pt x="15" y="21"/>
                                </a:lnTo>
                                <a:lnTo>
                                  <a:pt x="10" y="15"/>
                                </a:lnTo>
                                <a:lnTo>
                                  <a:pt x="6" y="11"/>
                                </a:lnTo>
                                <a:lnTo>
                                  <a:pt x="2" y="5"/>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0" name="Freeform 115"/>
                        <wps:cNvSpPr>
                          <a:spLocks/>
                        </wps:cNvSpPr>
                        <wps:spPr bwMode="auto">
                          <a:xfrm>
                            <a:off x="2691765" y="760095"/>
                            <a:ext cx="175260" cy="93345"/>
                          </a:xfrm>
                          <a:custGeom>
                            <a:avLst/>
                            <a:gdLst>
                              <a:gd name="T0" fmla="*/ 276 w 276"/>
                              <a:gd name="T1" fmla="*/ 147 h 147"/>
                              <a:gd name="T2" fmla="*/ 268 w 276"/>
                              <a:gd name="T3" fmla="*/ 141 h 147"/>
                              <a:gd name="T4" fmla="*/ 260 w 276"/>
                              <a:gd name="T5" fmla="*/ 135 h 147"/>
                              <a:gd name="T6" fmla="*/ 252 w 276"/>
                              <a:gd name="T7" fmla="*/ 129 h 147"/>
                              <a:gd name="T8" fmla="*/ 246 w 276"/>
                              <a:gd name="T9" fmla="*/ 125 h 147"/>
                              <a:gd name="T10" fmla="*/ 237 w 276"/>
                              <a:gd name="T11" fmla="*/ 117 h 147"/>
                              <a:gd name="T12" fmla="*/ 227 w 276"/>
                              <a:gd name="T13" fmla="*/ 111 h 147"/>
                              <a:gd name="T14" fmla="*/ 219 w 276"/>
                              <a:gd name="T15" fmla="*/ 107 h 147"/>
                              <a:gd name="T16" fmla="*/ 211 w 276"/>
                              <a:gd name="T17" fmla="*/ 100 h 147"/>
                              <a:gd name="T18" fmla="*/ 205 w 276"/>
                              <a:gd name="T19" fmla="*/ 96 h 147"/>
                              <a:gd name="T20" fmla="*/ 196 w 276"/>
                              <a:gd name="T21" fmla="*/ 88 h 147"/>
                              <a:gd name="T22" fmla="*/ 186 w 276"/>
                              <a:gd name="T23" fmla="*/ 82 h 147"/>
                              <a:gd name="T24" fmla="*/ 178 w 276"/>
                              <a:gd name="T25" fmla="*/ 78 h 147"/>
                              <a:gd name="T26" fmla="*/ 170 w 276"/>
                              <a:gd name="T27" fmla="*/ 72 h 147"/>
                              <a:gd name="T28" fmla="*/ 160 w 276"/>
                              <a:gd name="T29" fmla="*/ 70 h 147"/>
                              <a:gd name="T30" fmla="*/ 153 w 276"/>
                              <a:gd name="T31" fmla="*/ 66 h 147"/>
                              <a:gd name="T32" fmla="*/ 145 w 276"/>
                              <a:gd name="T33" fmla="*/ 60 h 147"/>
                              <a:gd name="T34" fmla="*/ 135 w 276"/>
                              <a:gd name="T35" fmla="*/ 56 h 147"/>
                              <a:gd name="T36" fmla="*/ 127 w 276"/>
                              <a:gd name="T37" fmla="*/ 49 h 147"/>
                              <a:gd name="T38" fmla="*/ 117 w 276"/>
                              <a:gd name="T39" fmla="*/ 47 h 147"/>
                              <a:gd name="T40" fmla="*/ 108 w 276"/>
                              <a:gd name="T41" fmla="*/ 41 h 147"/>
                              <a:gd name="T42" fmla="*/ 98 w 276"/>
                              <a:gd name="T43" fmla="*/ 37 h 147"/>
                              <a:gd name="T44" fmla="*/ 92 w 276"/>
                              <a:gd name="T45" fmla="*/ 35 h 147"/>
                              <a:gd name="T46" fmla="*/ 82 w 276"/>
                              <a:gd name="T47" fmla="*/ 29 h 147"/>
                              <a:gd name="T48" fmla="*/ 74 w 276"/>
                              <a:gd name="T49" fmla="*/ 27 h 147"/>
                              <a:gd name="T50" fmla="*/ 63 w 276"/>
                              <a:gd name="T51" fmla="*/ 21 h 147"/>
                              <a:gd name="T52" fmla="*/ 55 w 276"/>
                              <a:gd name="T53" fmla="*/ 19 h 147"/>
                              <a:gd name="T54" fmla="*/ 45 w 276"/>
                              <a:gd name="T55" fmla="*/ 17 h 147"/>
                              <a:gd name="T56" fmla="*/ 37 w 276"/>
                              <a:gd name="T57" fmla="*/ 15 h 147"/>
                              <a:gd name="T58" fmla="*/ 26 w 276"/>
                              <a:gd name="T59" fmla="*/ 9 h 147"/>
                              <a:gd name="T60" fmla="*/ 16 w 276"/>
                              <a:gd name="T61" fmla="*/ 6 h 147"/>
                              <a:gd name="T62" fmla="*/ 10 w 276"/>
                              <a:gd name="T63" fmla="*/ 4 h 147"/>
                              <a:gd name="T64" fmla="*/ 0 w 276"/>
                              <a:gd name="T6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6" h="147">
                                <a:moveTo>
                                  <a:pt x="276" y="147"/>
                                </a:moveTo>
                                <a:lnTo>
                                  <a:pt x="268" y="141"/>
                                </a:lnTo>
                                <a:lnTo>
                                  <a:pt x="260" y="135"/>
                                </a:lnTo>
                                <a:lnTo>
                                  <a:pt x="252" y="129"/>
                                </a:lnTo>
                                <a:lnTo>
                                  <a:pt x="246" y="125"/>
                                </a:lnTo>
                                <a:lnTo>
                                  <a:pt x="237" y="117"/>
                                </a:lnTo>
                                <a:lnTo>
                                  <a:pt x="227" y="111"/>
                                </a:lnTo>
                                <a:lnTo>
                                  <a:pt x="219" y="107"/>
                                </a:lnTo>
                                <a:lnTo>
                                  <a:pt x="211" y="100"/>
                                </a:lnTo>
                                <a:lnTo>
                                  <a:pt x="205" y="96"/>
                                </a:lnTo>
                                <a:lnTo>
                                  <a:pt x="196" y="88"/>
                                </a:lnTo>
                                <a:lnTo>
                                  <a:pt x="186" y="82"/>
                                </a:lnTo>
                                <a:lnTo>
                                  <a:pt x="178" y="78"/>
                                </a:lnTo>
                                <a:lnTo>
                                  <a:pt x="170" y="72"/>
                                </a:lnTo>
                                <a:lnTo>
                                  <a:pt x="160" y="70"/>
                                </a:lnTo>
                                <a:lnTo>
                                  <a:pt x="153" y="66"/>
                                </a:lnTo>
                                <a:lnTo>
                                  <a:pt x="145" y="60"/>
                                </a:lnTo>
                                <a:lnTo>
                                  <a:pt x="135" y="56"/>
                                </a:lnTo>
                                <a:lnTo>
                                  <a:pt x="127" y="49"/>
                                </a:lnTo>
                                <a:lnTo>
                                  <a:pt x="117" y="47"/>
                                </a:lnTo>
                                <a:lnTo>
                                  <a:pt x="108" y="41"/>
                                </a:lnTo>
                                <a:lnTo>
                                  <a:pt x="98" y="37"/>
                                </a:lnTo>
                                <a:lnTo>
                                  <a:pt x="92" y="35"/>
                                </a:lnTo>
                                <a:lnTo>
                                  <a:pt x="82" y="29"/>
                                </a:lnTo>
                                <a:lnTo>
                                  <a:pt x="74" y="27"/>
                                </a:lnTo>
                                <a:lnTo>
                                  <a:pt x="63" y="21"/>
                                </a:lnTo>
                                <a:lnTo>
                                  <a:pt x="55" y="19"/>
                                </a:lnTo>
                                <a:lnTo>
                                  <a:pt x="45" y="17"/>
                                </a:lnTo>
                                <a:lnTo>
                                  <a:pt x="37" y="15"/>
                                </a:lnTo>
                                <a:lnTo>
                                  <a:pt x="26" y="9"/>
                                </a:lnTo>
                                <a:lnTo>
                                  <a:pt x="16" y="6"/>
                                </a:lnTo>
                                <a:lnTo>
                                  <a:pt x="10" y="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1" name="Freeform 116"/>
                        <wps:cNvSpPr>
                          <a:spLocks/>
                        </wps:cNvSpPr>
                        <wps:spPr bwMode="auto">
                          <a:xfrm>
                            <a:off x="2422525" y="753745"/>
                            <a:ext cx="269240" cy="153035"/>
                          </a:xfrm>
                          <a:custGeom>
                            <a:avLst/>
                            <a:gdLst>
                              <a:gd name="T0" fmla="*/ 424 w 424"/>
                              <a:gd name="T1" fmla="*/ 10 h 241"/>
                              <a:gd name="T2" fmla="*/ 416 w 424"/>
                              <a:gd name="T3" fmla="*/ 8 h 241"/>
                              <a:gd name="T4" fmla="*/ 405 w 424"/>
                              <a:gd name="T5" fmla="*/ 8 h 241"/>
                              <a:gd name="T6" fmla="*/ 403 w 424"/>
                              <a:gd name="T7" fmla="*/ 6 h 241"/>
                              <a:gd name="T8" fmla="*/ 397 w 424"/>
                              <a:gd name="T9" fmla="*/ 6 h 241"/>
                              <a:gd name="T10" fmla="*/ 395 w 424"/>
                              <a:gd name="T11" fmla="*/ 4 h 241"/>
                              <a:gd name="T12" fmla="*/ 387 w 424"/>
                              <a:gd name="T13" fmla="*/ 4 h 241"/>
                              <a:gd name="T14" fmla="*/ 387 w 424"/>
                              <a:gd name="T15" fmla="*/ 0 h 241"/>
                              <a:gd name="T16" fmla="*/ 387 w 424"/>
                              <a:gd name="T17" fmla="*/ 4 h 241"/>
                              <a:gd name="T18" fmla="*/ 323 w 424"/>
                              <a:gd name="T19" fmla="*/ 4 h 241"/>
                              <a:gd name="T20" fmla="*/ 309 w 424"/>
                              <a:gd name="T21" fmla="*/ 6 h 241"/>
                              <a:gd name="T22" fmla="*/ 297 w 424"/>
                              <a:gd name="T23" fmla="*/ 8 h 241"/>
                              <a:gd name="T24" fmla="*/ 280 w 424"/>
                              <a:gd name="T25" fmla="*/ 10 h 241"/>
                              <a:gd name="T26" fmla="*/ 268 w 424"/>
                              <a:gd name="T27" fmla="*/ 14 h 241"/>
                              <a:gd name="T28" fmla="*/ 252 w 424"/>
                              <a:gd name="T29" fmla="*/ 16 h 241"/>
                              <a:gd name="T30" fmla="*/ 240 w 424"/>
                              <a:gd name="T31" fmla="*/ 21 h 241"/>
                              <a:gd name="T32" fmla="*/ 227 w 424"/>
                              <a:gd name="T33" fmla="*/ 25 h 241"/>
                              <a:gd name="T34" fmla="*/ 215 w 424"/>
                              <a:gd name="T35" fmla="*/ 29 h 241"/>
                              <a:gd name="T36" fmla="*/ 201 w 424"/>
                              <a:gd name="T37" fmla="*/ 35 h 241"/>
                              <a:gd name="T38" fmla="*/ 188 w 424"/>
                              <a:gd name="T39" fmla="*/ 39 h 241"/>
                              <a:gd name="T40" fmla="*/ 176 w 424"/>
                              <a:gd name="T41" fmla="*/ 47 h 241"/>
                              <a:gd name="T42" fmla="*/ 164 w 424"/>
                              <a:gd name="T43" fmla="*/ 51 h 241"/>
                              <a:gd name="T44" fmla="*/ 149 w 424"/>
                              <a:gd name="T45" fmla="*/ 59 h 241"/>
                              <a:gd name="T46" fmla="*/ 139 w 424"/>
                              <a:gd name="T47" fmla="*/ 68 h 241"/>
                              <a:gd name="T48" fmla="*/ 127 w 424"/>
                              <a:gd name="T49" fmla="*/ 76 h 241"/>
                              <a:gd name="T50" fmla="*/ 117 w 424"/>
                              <a:gd name="T51" fmla="*/ 86 h 241"/>
                              <a:gd name="T52" fmla="*/ 106 w 424"/>
                              <a:gd name="T53" fmla="*/ 92 h 241"/>
                              <a:gd name="T54" fmla="*/ 96 w 424"/>
                              <a:gd name="T55" fmla="*/ 102 h 241"/>
                              <a:gd name="T56" fmla="*/ 86 w 424"/>
                              <a:gd name="T57" fmla="*/ 110 h 241"/>
                              <a:gd name="T58" fmla="*/ 65 w 424"/>
                              <a:gd name="T59" fmla="*/ 131 h 241"/>
                              <a:gd name="T60" fmla="*/ 57 w 424"/>
                              <a:gd name="T61" fmla="*/ 141 h 241"/>
                              <a:gd name="T62" fmla="*/ 47 w 424"/>
                              <a:gd name="T63" fmla="*/ 155 h 241"/>
                              <a:gd name="T64" fmla="*/ 41 w 424"/>
                              <a:gd name="T65" fmla="*/ 166 h 241"/>
                              <a:gd name="T66" fmla="*/ 33 w 424"/>
                              <a:gd name="T67" fmla="*/ 178 h 241"/>
                              <a:gd name="T68" fmla="*/ 25 w 424"/>
                              <a:gd name="T69" fmla="*/ 190 h 241"/>
                              <a:gd name="T70" fmla="*/ 16 w 424"/>
                              <a:gd name="T71" fmla="*/ 202 h 241"/>
                              <a:gd name="T72" fmla="*/ 12 w 424"/>
                              <a:gd name="T73" fmla="*/ 217 h 241"/>
                              <a:gd name="T74" fmla="*/ 4 w 424"/>
                              <a:gd name="T75" fmla="*/ 229 h 241"/>
                              <a:gd name="T76" fmla="*/ 0 w 424"/>
                              <a:gd name="T77"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4" h="241">
                                <a:moveTo>
                                  <a:pt x="424" y="10"/>
                                </a:moveTo>
                                <a:lnTo>
                                  <a:pt x="416" y="8"/>
                                </a:lnTo>
                                <a:lnTo>
                                  <a:pt x="405" y="8"/>
                                </a:lnTo>
                                <a:lnTo>
                                  <a:pt x="403" y="6"/>
                                </a:lnTo>
                                <a:lnTo>
                                  <a:pt x="397" y="6"/>
                                </a:lnTo>
                                <a:lnTo>
                                  <a:pt x="395" y="4"/>
                                </a:lnTo>
                                <a:lnTo>
                                  <a:pt x="387" y="4"/>
                                </a:lnTo>
                                <a:lnTo>
                                  <a:pt x="387" y="0"/>
                                </a:lnTo>
                                <a:lnTo>
                                  <a:pt x="387" y="4"/>
                                </a:lnTo>
                                <a:lnTo>
                                  <a:pt x="323" y="4"/>
                                </a:lnTo>
                                <a:lnTo>
                                  <a:pt x="309" y="6"/>
                                </a:lnTo>
                                <a:lnTo>
                                  <a:pt x="297" y="8"/>
                                </a:lnTo>
                                <a:lnTo>
                                  <a:pt x="280" y="10"/>
                                </a:lnTo>
                                <a:lnTo>
                                  <a:pt x="268" y="14"/>
                                </a:lnTo>
                                <a:lnTo>
                                  <a:pt x="252" y="16"/>
                                </a:lnTo>
                                <a:lnTo>
                                  <a:pt x="240" y="21"/>
                                </a:lnTo>
                                <a:lnTo>
                                  <a:pt x="227" y="25"/>
                                </a:lnTo>
                                <a:lnTo>
                                  <a:pt x="215" y="29"/>
                                </a:lnTo>
                                <a:lnTo>
                                  <a:pt x="201" y="35"/>
                                </a:lnTo>
                                <a:lnTo>
                                  <a:pt x="188" y="39"/>
                                </a:lnTo>
                                <a:lnTo>
                                  <a:pt x="176" y="47"/>
                                </a:lnTo>
                                <a:lnTo>
                                  <a:pt x="164" y="51"/>
                                </a:lnTo>
                                <a:lnTo>
                                  <a:pt x="149" y="59"/>
                                </a:lnTo>
                                <a:lnTo>
                                  <a:pt x="139" y="68"/>
                                </a:lnTo>
                                <a:lnTo>
                                  <a:pt x="127" y="76"/>
                                </a:lnTo>
                                <a:lnTo>
                                  <a:pt x="117" y="86"/>
                                </a:lnTo>
                                <a:lnTo>
                                  <a:pt x="106" y="92"/>
                                </a:lnTo>
                                <a:lnTo>
                                  <a:pt x="96" y="102"/>
                                </a:lnTo>
                                <a:lnTo>
                                  <a:pt x="86" y="110"/>
                                </a:lnTo>
                                <a:lnTo>
                                  <a:pt x="65" y="131"/>
                                </a:lnTo>
                                <a:lnTo>
                                  <a:pt x="57" y="141"/>
                                </a:lnTo>
                                <a:lnTo>
                                  <a:pt x="47" y="155"/>
                                </a:lnTo>
                                <a:lnTo>
                                  <a:pt x="41" y="166"/>
                                </a:lnTo>
                                <a:lnTo>
                                  <a:pt x="33" y="178"/>
                                </a:lnTo>
                                <a:lnTo>
                                  <a:pt x="25" y="190"/>
                                </a:lnTo>
                                <a:lnTo>
                                  <a:pt x="16" y="202"/>
                                </a:lnTo>
                                <a:lnTo>
                                  <a:pt x="12" y="217"/>
                                </a:lnTo>
                                <a:lnTo>
                                  <a:pt x="4" y="229"/>
                                </a:lnTo>
                                <a:lnTo>
                                  <a:pt x="0" y="24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2" name="Freeform 117"/>
                        <wps:cNvSpPr>
                          <a:spLocks/>
                        </wps:cNvSpPr>
                        <wps:spPr bwMode="auto">
                          <a:xfrm>
                            <a:off x="2555240" y="1310640"/>
                            <a:ext cx="202565" cy="92075"/>
                          </a:xfrm>
                          <a:custGeom>
                            <a:avLst/>
                            <a:gdLst>
                              <a:gd name="T0" fmla="*/ 319 w 319"/>
                              <a:gd name="T1" fmla="*/ 145 h 145"/>
                              <a:gd name="T2" fmla="*/ 313 w 319"/>
                              <a:gd name="T3" fmla="*/ 139 h 145"/>
                              <a:gd name="T4" fmla="*/ 311 w 319"/>
                              <a:gd name="T5" fmla="*/ 130 h 145"/>
                              <a:gd name="T6" fmla="*/ 307 w 319"/>
                              <a:gd name="T7" fmla="*/ 122 h 145"/>
                              <a:gd name="T8" fmla="*/ 301 w 319"/>
                              <a:gd name="T9" fmla="*/ 114 h 145"/>
                              <a:gd name="T10" fmla="*/ 297 w 319"/>
                              <a:gd name="T11" fmla="*/ 108 h 145"/>
                              <a:gd name="T12" fmla="*/ 291 w 319"/>
                              <a:gd name="T13" fmla="*/ 100 h 145"/>
                              <a:gd name="T14" fmla="*/ 286 w 319"/>
                              <a:gd name="T15" fmla="*/ 92 h 145"/>
                              <a:gd name="T16" fmla="*/ 280 w 319"/>
                              <a:gd name="T17" fmla="*/ 83 h 145"/>
                              <a:gd name="T18" fmla="*/ 262 w 319"/>
                              <a:gd name="T19" fmla="*/ 67 h 145"/>
                              <a:gd name="T20" fmla="*/ 256 w 319"/>
                              <a:gd name="T21" fmla="*/ 61 h 145"/>
                              <a:gd name="T22" fmla="*/ 250 w 319"/>
                              <a:gd name="T23" fmla="*/ 53 h 145"/>
                              <a:gd name="T24" fmla="*/ 241 w 319"/>
                              <a:gd name="T25" fmla="*/ 49 h 145"/>
                              <a:gd name="T26" fmla="*/ 235 w 319"/>
                              <a:gd name="T27" fmla="*/ 43 h 145"/>
                              <a:gd name="T28" fmla="*/ 227 w 319"/>
                              <a:gd name="T29" fmla="*/ 39 h 145"/>
                              <a:gd name="T30" fmla="*/ 219 w 319"/>
                              <a:gd name="T31" fmla="*/ 36 h 145"/>
                              <a:gd name="T32" fmla="*/ 211 w 319"/>
                              <a:gd name="T33" fmla="*/ 30 h 145"/>
                              <a:gd name="T34" fmla="*/ 205 w 319"/>
                              <a:gd name="T35" fmla="*/ 26 h 145"/>
                              <a:gd name="T36" fmla="*/ 196 w 319"/>
                              <a:gd name="T37" fmla="*/ 22 h 145"/>
                              <a:gd name="T38" fmla="*/ 188 w 319"/>
                              <a:gd name="T39" fmla="*/ 18 h 145"/>
                              <a:gd name="T40" fmla="*/ 180 w 319"/>
                              <a:gd name="T41" fmla="*/ 14 h 145"/>
                              <a:gd name="T42" fmla="*/ 174 w 319"/>
                              <a:gd name="T43" fmla="*/ 12 h 145"/>
                              <a:gd name="T44" fmla="*/ 166 w 319"/>
                              <a:gd name="T45" fmla="*/ 10 h 145"/>
                              <a:gd name="T46" fmla="*/ 155 w 319"/>
                              <a:gd name="T47" fmla="*/ 8 h 145"/>
                              <a:gd name="T48" fmla="*/ 149 w 319"/>
                              <a:gd name="T49" fmla="*/ 4 h 145"/>
                              <a:gd name="T50" fmla="*/ 139 w 319"/>
                              <a:gd name="T51" fmla="*/ 4 h 145"/>
                              <a:gd name="T52" fmla="*/ 131 w 319"/>
                              <a:gd name="T53" fmla="*/ 2 h 145"/>
                              <a:gd name="T54" fmla="*/ 123 w 319"/>
                              <a:gd name="T55" fmla="*/ 2 h 145"/>
                              <a:gd name="T56" fmla="*/ 112 w 319"/>
                              <a:gd name="T57" fmla="*/ 0 h 145"/>
                              <a:gd name="T58" fmla="*/ 74 w 319"/>
                              <a:gd name="T59" fmla="*/ 0 h 145"/>
                              <a:gd name="T60" fmla="*/ 69 w 319"/>
                              <a:gd name="T61" fmla="*/ 2 h 145"/>
                              <a:gd name="T62" fmla="*/ 57 w 319"/>
                              <a:gd name="T63" fmla="*/ 2 h 145"/>
                              <a:gd name="T64" fmla="*/ 51 w 319"/>
                              <a:gd name="T65" fmla="*/ 4 h 145"/>
                              <a:gd name="T66" fmla="*/ 41 w 319"/>
                              <a:gd name="T67" fmla="*/ 4 h 145"/>
                              <a:gd name="T68" fmla="*/ 39 w 319"/>
                              <a:gd name="T69" fmla="*/ 8 h 145"/>
                              <a:gd name="T70" fmla="*/ 31 w 319"/>
                              <a:gd name="T71" fmla="*/ 8 h 145"/>
                              <a:gd name="T72" fmla="*/ 28 w 319"/>
                              <a:gd name="T73" fmla="*/ 10 h 145"/>
                              <a:gd name="T74" fmla="*/ 22 w 319"/>
                              <a:gd name="T75" fmla="*/ 10 h 145"/>
                              <a:gd name="T76" fmla="*/ 20 w 319"/>
                              <a:gd name="T77" fmla="*/ 12 h 145"/>
                              <a:gd name="T78" fmla="*/ 16 w 319"/>
                              <a:gd name="T79" fmla="*/ 12 h 145"/>
                              <a:gd name="T80" fmla="*/ 12 w 319"/>
                              <a:gd name="T81" fmla="*/ 14 h 145"/>
                              <a:gd name="T82" fmla="*/ 6 w 319"/>
                              <a:gd name="T83" fmla="*/ 14 h 145"/>
                              <a:gd name="T84" fmla="*/ 2 w 319"/>
                              <a:gd name="T85" fmla="*/ 18 h 145"/>
                              <a:gd name="T86" fmla="*/ 0 w 319"/>
                              <a:gd name="T87" fmla="*/ 1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9" h="145">
                                <a:moveTo>
                                  <a:pt x="319" y="145"/>
                                </a:moveTo>
                                <a:lnTo>
                                  <a:pt x="313" y="139"/>
                                </a:lnTo>
                                <a:lnTo>
                                  <a:pt x="311" y="130"/>
                                </a:lnTo>
                                <a:lnTo>
                                  <a:pt x="307" y="122"/>
                                </a:lnTo>
                                <a:lnTo>
                                  <a:pt x="301" y="114"/>
                                </a:lnTo>
                                <a:lnTo>
                                  <a:pt x="297" y="108"/>
                                </a:lnTo>
                                <a:lnTo>
                                  <a:pt x="291" y="100"/>
                                </a:lnTo>
                                <a:lnTo>
                                  <a:pt x="286" y="92"/>
                                </a:lnTo>
                                <a:lnTo>
                                  <a:pt x="280" y="83"/>
                                </a:lnTo>
                                <a:lnTo>
                                  <a:pt x="262" y="67"/>
                                </a:lnTo>
                                <a:lnTo>
                                  <a:pt x="256" y="61"/>
                                </a:lnTo>
                                <a:lnTo>
                                  <a:pt x="250" y="53"/>
                                </a:lnTo>
                                <a:lnTo>
                                  <a:pt x="241" y="49"/>
                                </a:lnTo>
                                <a:lnTo>
                                  <a:pt x="235" y="43"/>
                                </a:lnTo>
                                <a:lnTo>
                                  <a:pt x="227" y="39"/>
                                </a:lnTo>
                                <a:lnTo>
                                  <a:pt x="219" y="36"/>
                                </a:lnTo>
                                <a:lnTo>
                                  <a:pt x="211" y="30"/>
                                </a:lnTo>
                                <a:lnTo>
                                  <a:pt x="205" y="26"/>
                                </a:lnTo>
                                <a:lnTo>
                                  <a:pt x="196" y="22"/>
                                </a:lnTo>
                                <a:lnTo>
                                  <a:pt x="188" y="18"/>
                                </a:lnTo>
                                <a:lnTo>
                                  <a:pt x="180" y="14"/>
                                </a:lnTo>
                                <a:lnTo>
                                  <a:pt x="174" y="12"/>
                                </a:lnTo>
                                <a:lnTo>
                                  <a:pt x="166" y="10"/>
                                </a:lnTo>
                                <a:lnTo>
                                  <a:pt x="155" y="8"/>
                                </a:lnTo>
                                <a:lnTo>
                                  <a:pt x="149" y="4"/>
                                </a:lnTo>
                                <a:lnTo>
                                  <a:pt x="139" y="4"/>
                                </a:lnTo>
                                <a:lnTo>
                                  <a:pt x="131" y="2"/>
                                </a:lnTo>
                                <a:lnTo>
                                  <a:pt x="123" y="2"/>
                                </a:lnTo>
                                <a:lnTo>
                                  <a:pt x="112" y="0"/>
                                </a:lnTo>
                                <a:lnTo>
                                  <a:pt x="74" y="0"/>
                                </a:lnTo>
                                <a:lnTo>
                                  <a:pt x="69" y="2"/>
                                </a:lnTo>
                                <a:lnTo>
                                  <a:pt x="57" y="2"/>
                                </a:lnTo>
                                <a:lnTo>
                                  <a:pt x="51" y="4"/>
                                </a:lnTo>
                                <a:lnTo>
                                  <a:pt x="41" y="4"/>
                                </a:lnTo>
                                <a:lnTo>
                                  <a:pt x="39" y="8"/>
                                </a:lnTo>
                                <a:lnTo>
                                  <a:pt x="31" y="8"/>
                                </a:lnTo>
                                <a:lnTo>
                                  <a:pt x="28" y="10"/>
                                </a:lnTo>
                                <a:lnTo>
                                  <a:pt x="22" y="10"/>
                                </a:lnTo>
                                <a:lnTo>
                                  <a:pt x="20" y="12"/>
                                </a:lnTo>
                                <a:lnTo>
                                  <a:pt x="16" y="12"/>
                                </a:lnTo>
                                <a:lnTo>
                                  <a:pt x="12" y="14"/>
                                </a:lnTo>
                                <a:lnTo>
                                  <a:pt x="6" y="14"/>
                                </a:lnTo>
                                <a:lnTo>
                                  <a:pt x="2" y="18"/>
                                </a:lnTo>
                                <a:lnTo>
                                  <a:pt x="0" y="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Line 118"/>
                        <wps:cNvCnPr>
                          <a:cxnSpLocks noChangeShapeType="1"/>
                        </wps:cNvCnPr>
                        <wps:spPr bwMode="auto">
                          <a:xfrm>
                            <a:off x="2757805" y="1402715"/>
                            <a:ext cx="0" cy="1524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4" name="Freeform 119"/>
                        <wps:cNvSpPr>
                          <a:spLocks/>
                        </wps:cNvSpPr>
                        <wps:spPr bwMode="auto">
                          <a:xfrm>
                            <a:off x="2700655" y="1656715"/>
                            <a:ext cx="81915" cy="408940"/>
                          </a:xfrm>
                          <a:custGeom>
                            <a:avLst/>
                            <a:gdLst>
                              <a:gd name="T0" fmla="*/ 0 w 129"/>
                              <a:gd name="T1" fmla="*/ 644 h 644"/>
                              <a:gd name="T2" fmla="*/ 8 w 129"/>
                              <a:gd name="T3" fmla="*/ 628 h 644"/>
                              <a:gd name="T4" fmla="*/ 17 w 129"/>
                              <a:gd name="T5" fmla="*/ 609 h 644"/>
                              <a:gd name="T6" fmla="*/ 23 w 129"/>
                              <a:gd name="T7" fmla="*/ 593 h 644"/>
                              <a:gd name="T8" fmla="*/ 31 w 129"/>
                              <a:gd name="T9" fmla="*/ 574 h 644"/>
                              <a:gd name="T10" fmla="*/ 37 w 129"/>
                              <a:gd name="T11" fmla="*/ 556 h 644"/>
                              <a:gd name="T12" fmla="*/ 43 w 129"/>
                              <a:gd name="T13" fmla="*/ 538 h 644"/>
                              <a:gd name="T14" fmla="*/ 49 w 129"/>
                              <a:gd name="T15" fmla="*/ 519 h 644"/>
                              <a:gd name="T16" fmla="*/ 57 w 129"/>
                              <a:gd name="T17" fmla="*/ 503 h 644"/>
                              <a:gd name="T18" fmla="*/ 62 w 129"/>
                              <a:gd name="T19" fmla="*/ 485 h 644"/>
                              <a:gd name="T20" fmla="*/ 68 w 129"/>
                              <a:gd name="T21" fmla="*/ 466 h 644"/>
                              <a:gd name="T22" fmla="*/ 72 w 129"/>
                              <a:gd name="T23" fmla="*/ 448 h 644"/>
                              <a:gd name="T24" fmla="*/ 78 w 129"/>
                              <a:gd name="T25" fmla="*/ 431 h 644"/>
                              <a:gd name="T26" fmla="*/ 82 w 129"/>
                              <a:gd name="T27" fmla="*/ 409 h 644"/>
                              <a:gd name="T28" fmla="*/ 88 w 129"/>
                              <a:gd name="T29" fmla="*/ 393 h 644"/>
                              <a:gd name="T30" fmla="*/ 92 w 129"/>
                              <a:gd name="T31" fmla="*/ 374 h 644"/>
                              <a:gd name="T32" fmla="*/ 94 w 129"/>
                              <a:gd name="T33" fmla="*/ 356 h 644"/>
                              <a:gd name="T34" fmla="*/ 100 w 129"/>
                              <a:gd name="T35" fmla="*/ 337 h 644"/>
                              <a:gd name="T36" fmla="*/ 103 w 129"/>
                              <a:gd name="T37" fmla="*/ 319 h 644"/>
                              <a:gd name="T38" fmla="*/ 109 w 129"/>
                              <a:gd name="T39" fmla="*/ 301 h 644"/>
                              <a:gd name="T40" fmla="*/ 111 w 129"/>
                              <a:gd name="T41" fmla="*/ 280 h 644"/>
                              <a:gd name="T42" fmla="*/ 113 w 129"/>
                              <a:gd name="T43" fmla="*/ 262 h 644"/>
                              <a:gd name="T44" fmla="*/ 115 w 129"/>
                              <a:gd name="T45" fmla="*/ 243 h 644"/>
                              <a:gd name="T46" fmla="*/ 119 w 129"/>
                              <a:gd name="T47" fmla="*/ 223 h 644"/>
                              <a:gd name="T48" fmla="*/ 121 w 129"/>
                              <a:gd name="T49" fmla="*/ 207 h 644"/>
                              <a:gd name="T50" fmla="*/ 123 w 129"/>
                              <a:gd name="T51" fmla="*/ 186 h 644"/>
                              <a:gd name="T52" fmla="*/ 123 w 129"/>
                              <a:gd name="T53" fmla="*/ 168 h 644"/>
                              <a:gd name="T54" fmla="*/ 125 w 129"/>
                              <a:gd name="T55" fmla="*/ 147 h 644"/>
                              <a:gd name="T56" fmla="*/ 125 w 129"/>
                              <a:gd name="T57" fmla="*/ 129 h 644"/>
                              <a:gd name="T58" fmla="*/ 129 w 129"/>
                              <a:gd name="T59" fmla="*/ 109 h 644"/>
                              <a:gd name="T60" fmla="*/ 129 w 129"/>
                              <a:gd name="T61" fmla="*/ 0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9" h="644">
                                <a:moveTo>
                                  <a:pt x="0" y="644"/>
                                </a:moveTo>
                                <a:lnTo>
                                  <a:pt x="8" y="628"/>
                                </a:lnTo>
                                <a:lnTo>
                                  <a:pt x="17" y="609"/>
                                </a:lnTo>
                                <a:lnTo>
                                  <a:pt x="23" y="593"/>
                                </a:lnTo>
                                <a:lnTo>
                                  <a:pt x="31" y="574"/>
                                </a:lnTo>
                                <a:lnTo>
                                  <a:pt x="37" y="556"/>
                                </a:lnTo>
                                <a:lnTo>
                                  <a:pt x="43" y="538"/>
                                </a:lnTo>
                                <a:lnTo>
                                  <a:pt x="49" y="519"/>
                                </a:lnTo>
                                <a:lnTo>
                                  <a:pt x="57" y="503"/>
                                </a:lnTo>
                                <a:lnTo>
                                  <a:pt x="62" y="485"/>
                                </a:lnTo>
                                <a:lnTo>
                                  <a:pt x="68" y="466"/>
                                </a:lnTo>
                                <a:lnTo>
                                  <a:pt x="72" y="448"/>
                                </a:lnTo>
                                <a:lnTo>
                                  <a:pt x="78" y="431"/>
                                </a:lnTo>
                                <a:lnTo>
                                  <a:pt x="82" y="409"/>
                                </a:lnTo>
                                <a:lnTo>
                                  <a:pt x="88" y="393"/>
                                </a:lnTo>
                                <a:lnTo>
                                  <a:pt x="92" y="374"/>
                                </a:lnTo>
                                <a:lnTo>
                                  <a:pt x="94" y="356"/>
                                </a:lnTo>
                                <a:lnTo>
                                  <a:pt x="100" y="337"/>
                                </a:lnTo>
                                <a:lnTo>
                                  <a:pt x="103" y="319"/>
                                </a:lnTo>
                                <a:lnTo>
                                  <a:pt x="109" y="301"/>
                                </a:lnTo>
                                <a:lnTo>
                                  <a:pt x="111" y="280"/>
                                </a:lnTo>
                                <a:lnTo>
                                  <a:pt x="113" y="262"/>
                                </a:lnTo>
                                <a:lnTo>
                                  <a:pt x="115" y="243"/>
                                </a:lnTo>
                                <a:lnTo>
                                  <a:pt x="119" y="223"/>
                                </a:lnTo>
                                <a:lnTo>
                                  <a:pt x="121" y="207"/>
                                </a:lnTo>
                                <a:lnTo>
                                  <a:pt x="123" y="186"/>
                                </a:lnTo>
                                <a:lnTo>
                                  <a:pt x="123" y="168"/>
                                </a:lnTo>
                                <a:lnTo>
                                  <a:pt x="125" y="147"/>
                                </a:lnTo>
                                <a:lnTo>
                                  <a:pt x="125" y="129"/>
                                </a:lnTo>
                                <a:lnTo>
                                  <a:pt x="129" y="109"/>
                                </a:lnTo>
                                <a:lnTo>
                                  <a:pt x="12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5" name="Freeform 120"/>
                        <wps:cNvSpPr>
                          <a:spLocks/>
                        </wps:cNvSpPr>
                        <wps:spPr bwMode="auto">
                          <a:xfrm>
                            <a:off x="2498090" y="1340485"/>
                            <a:ext cx="153035" cy="558800"/>
                          </a:xfrm>
                          <a:custGeom>
                            <a:avLst/>
                            <a:gdLst>
                              <a:gd name="T0" fmla="*/ 0 w 241"/>
                              <a:gd name="T1" fmla="*/ 574 h 880"/>
                              <a:gd name="T2" fmla="*/ 8 w 241"/>
                              <a:gd name="T3" fmla="*/ 198 h 880"/>
                              <a:gd name="T4" fmla="*/ 45 w 241"/>
                              <a:gd name="T5" fmla="*/ 77 h 880"/>
                              <a:gd name="T6" fmla="*/ 86 w 241"/>
                              <a:gd name="T7" fmla="*/ 14 h 880"/>
                              <a:gd name="T8" fmla="*/ 133 w 241"/>
                              <a:gd name="T9" fmla="*/ 0 h 880"/>
                              <a:gd name="T10" fmla="*/ 184 w 241"/>
                              <a:gd name="T11" fmla="*/ 12 h 880"/>
                              <a:gd name="T12" fmla="*/ 215 w 241"/>
                              <a:gd name="T13" fmla="*/ 45 h 880"/>
                              <a:gd name="T14" fmla="*/ 233 w 241"/>
                              <a:gd name="T15" fmla="*/ 133 h 880"/>
                              <a:gd name="T16" fmla="*/ 241 w 241"/>
                              <a:gd name="T17" fmla="*/ 613 h 880"/>
                              <a:gd name="T18" fmla="*/ 241 w 241"/>
                              <a:gd name="T19" fmla="*/ 880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1" h="880">
                                <a:moveTo>
                                  <a:pt x="0" y="574"/>
                                </a:moveTo>
                                <a:lnTo>
                                  <a:pt x="8" y="198"/>
                                </a:lnTo>
                                <a:lnTo>
                                  <a:pt x="45" y="77"/>
                                </a:lnTo>
                                <a:lnTo>
                                  <a:pt x="86" y="14"/>
                                </a:lnTo>
                                <a:lnTo>
                                  <a:pt x="133" y="0"/>
                                </a:lnTo>
                                <a:lnTo>
                                  <a:pt x="184" y="12"/>
                                </a:lnTo>
                                <a:lnTo>
                                  <a:pt x="215" y="45"/>
                                </a:lnTo>
                                <a:lnTo>
                                  <a:pt x="233" y="133"/>
                                </a:lnTo>
                                <a:lnTo>
                                  <a:pt x="241" y="613"/>
                                </a:lnTo>
                                <a:lnTo>
                                  <a:pt x="241" y="8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6" name="Freeform 121"/>
                        <wps:cNvSpPr>
                          <a:spLocks/>
                        </wps:cNvSpPr>
                        <wps:spPr bwMode="auto">
                          <a:xfrm>
                            <a:off x="2675890" y="1370330"/>
                            <a:ext cx="70485" cy="561340"/>
                          </a:xfrm>
                          <a:custGeom>
                            <a:avLst/>
                            <a:gdLst>
                              <a:gd name="T0" fmla="*/ 0 w 111"/>
                              <a:gd name="T1" fmla="*/ 884 h 884"/>
                              <a:gd name="T2" fmla="*/ 8 w 111"/>
                              <a:gd name="T3" fmla="*/ 864 h 884"/>
                              <a:gd name="T4" fmla="*/ 15 w 111"/>
                              <a:gd name="T5" fmla="*/ 846 h 884"/>
                              <a:gd name="T6" fmla="*/ 21 w 111"/>
                              <a:gd name="T7" fmla="*/ 825 h 884"/>
                              <a:gd name="T8" fmla="*/ 27 w 111"/>
                              <a:gd name="T9" fmla="*/ 805 h 884"/>
                              <a:gd name="T10" fmla="*/ 31 w 111"/>
                              <a:gd name="T11" fmla="*/ 788 h 884"/>
                              <a:gd name="T12" fmla="*/ 37 w 111"/>
                              <a:gd name="T13" fmla="*/ 768 h 884"/>
                              <a:gd name="T14" fmla="*/ 41 w 111"/>
                              <a:gd name="T15" fmla="*/ 748 h 884"/>
                              <a:gd name="T16" fmla="*/ 49 w 111"/>
                              <a:gd name="T17" fmla="*/ 727 h 884"/>
                              <a:gd name="T18" fmla="*/ 51 w 111"/>
                              <a:gd name="T19" fmla="*/ 705 h 884"/>
                              <a:gd name="T20" fmla="*/ 58 w 111"/>
                              <a:gd name="T21" fmla="*/ 688 h 884"/>
                              <a:gd name="T22" fmla="*/ 62 w 111"/>
                              <a:gd name="T23" fmla="*/ 668 h 884"/>
                              <a:gd name="T24" fmla="*/ 68 w 111"/>
                              <a:gd name="T25" fmla="*/ 647 h 884"/>
                              <a:gd name="T26" fmla="*/ 72 w 111"/>
                              <a:gd name="T27" fmla="*/ 627 h 884"/>
                              <a:gd name="T28" fmla="*/ 76 w 111"/>
                              <a:gd name="T29" fmla="*/ 607 h 884"/>
                              <a:gd name="T30" fmla="*/ 80 w 111"/>
                              <a:gd name="T31" fmla="*/ 586 h 884"/>
                              <a:gd name="T32" fmla="*/ 82 w 111"/>
                              <a:gd name="T33" fmla="*/ 566 h 884"/>
                              <a:gd name="T34" fmla="*/ 86 w 111"/>
                              <a:gd name="T35" fmla="*/ 543 h 884"/>
                              <a:gd name="T36" fmla="*/ 90 w 111"/>
                              <a:gd name="T37" fmla="*/ 523 h 884"/>
                              <a:gd name="T38" fmla="*/ 92 w 111"/>
                              <a:gd name="T39" fmla="*/ 502 h 884"/>
                              <a:gd name="T40" fmla="*/ 96 w 111"/>
                              <a:gd name="T41" fmla="*/ 484 h 884"/>
                              <a:gd name="T42" fmla="*/ 99 w 111"/>
                              <a:gd name="T43" fmla="*/ 464 h 884"/>
                              <a:gd name="T44" fmla="*/ 101 w 111"/>
                              <a:gd name="T45" fmla="*/ 443 h 884"/>
                              <a:gd name="T46" fmla="*/ 101 w 111"/>
                              <a:gd name="T47" fmla="*/ 423 h 884"/>
                              <a:gd name="T48" fmla="*/ 103 w 111"/>
                              <a:gd name="T49" fmla="*/ 402 h 884"/>
                              <a:gd name="T50" fmla="*/ 107 w 111"/>
                              <a:gd name="T51" fmla="*/ 382 h 884"/>
                              <a:gd name="T52" fmla="*/ 107 w 111"/>
                              <a:gd name="T53" fmla="*/ 357 h 884"/>
                              <a:gd name="T54" fmla="*/ 109 w 111"/>
                              <a:gd name="T55" fmla="*/ 337 h 884"/>
                              <a:gd name="T56" fmla="*/ 109 w 111"/>
                              <a:gd name="T57" fmla="*/ 316 h 884"/>
                              <a:gd name="T58" fmla="*/ 111 w 111"/>
                              <a:gd name="T59" fmla="*/ 296 h 884"/>
                              <a:gd name="T60" fmla="*/ 111 w 111"/>
                              <a:gd name="T61" fmla="*/ 214 h 884"/>
                              <a:gd name="T62" fmla="*/ 109 w 111"/>
                              <a:gd name="T63" fmla="*/ 206 h 884"/>
                              <a:gd name="T64" fmla="*/ 109 w 111"/>
                              <a:gd name="T65" fmla="*/ 171 h 884"/>
                              <a:gd name="T66" fmla="*/ 107 w 111"/>
                              <a:gd name="T67" fmla="*/ 161 h 884"/>
                              <a:gd name="T68" fmla="*/ 107 w 111"/>
                              <a:gd name="T69" fmla="*/ 118 h 884"/>
                              <a:gd name="T70" fmla="*/ 103 w 111"/>
                              <a:gd name="T71" fmla="*/ 108 h 884"/>
                              <a:gd name="T72" fmla="*/ 103 w 111"/>
                              <a:gd name="T73" fmla="*/ 75 h 884"/>
                              <a:gd name="T74" fmla="*/ 101 w 111"/>
                              <a:gd name="T75" fmla="*/ 65 h 884"/>
                              <a:gd name="T76" fmla="*/ 101 w 111"/>
                              <a:gd name="T77" fmla="*/ 28 h 884"/>
                              <a:gd name="T78" fmla="*/ 99 w 111"/>
                              <a:gd name="T79" fmla="*/ 20 h 884"/>
                              <a:gd name="T80" fmla="*/ 99 w 111"/>
                              <a:gd name="T81" fmla="*/ 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1" h="884">
                                <a:moveTo>
                                  <a:pt x="0" y="884"/>
                                </a:moveTo>
                                <a:lnTo>
                                  <a:pt x="8" y="864"/>
                                </a:lnTo>
                                <a:lnTo>
                                  <a:pt x="15" y="846"/>
                                </a:lnTo>
                                <a:lnTo>
                                  <a:pt x="21" y="825"/>
                                </a:lnTo>
                                <a:lnTo>
                                  <a:pt x="27" y="805"/>
                                </a:lnTo>
                                <a:lnTo>
                                  <a:pt x="31" y="788"/>
                                </a:lnTo>
                                <a:lnTo>
                                  <a:pt x="37" y="768"/>
                                </a:lnTo>
                                <a:lnTo>
                                  <a:pt x="41" y="748"/>
                                </a:lnTo>
                                <a:lnTo>
                                  <a:pt x="49" y="727"/>
                                </a:lnTo>
                                <a:lnTo>
                                  <a:pt x="51" y="705"/>
                                </a:lnTo>
                                <a:lnTo>
                                  <a:pt x="58" y="688"/>
                                </a:lnTo>
                                <a:lnTo>
                                  <a:pt x="62" y="668"/>
                                </a:lnTo>
                                <a:lnTo>
                                  <a:pt x="68" y="647"/>
                                </a:lnTo>
                                <a:lnTo>
                                  <a:pt x="72" y="627"/>
                                </a:lnTo>
                                <a:lnTo>
                                  <a:pt x="76" y="607"/>
                                </a:lnTo>
                                <a:lnTo>
                                  <a:pt x="80" y="586"/>
                                </a:lnTo>
                                <a:lnTo>
                                  <a:pt x="82" y="566"/>
                                </a:lnTo>
                                <a:lnTo>
                                  <a:pt x="86" y="543"/>
                                </a:lnTo>
                                <a:lnTo>
                                  <a:pt x="90" y="523"/>
                                </a:lnTo>
                                <a:lnTo>
                                  <a:pt x="92" y="502"/>
                                </a:lnTo>
                                <a:lnTo>
                                  <a:pt x="96" y="484"/>
                                </a:lnTo>
                                <a:lnTo>
                                  <a:pt x="99" y="464"/>
                                </a:lnTo>
                                <a:lnTo>
                                  <a:pt x="101" y="443"/>
                                </a:lnTo>
                                <a:lnTo>
                                  <a:pt x="101" y="423"/>
                                </a:lnTo>
                                <a:lnTo>
                                  <a:pt x="103" y="402"/>
                                </a:lnTo>
                                <a:lnTo>
                                  <a:pt x="107" y="382"/>
                                </a:lnTo>
                                <a:lnTo>
                                  <a:pt x="107" y="357"/>
                                </a:lnTo>
                                <a:lnTo>
                                  <a:pt x="109" y="337"/>
                                </a:lnTo>
                                <a:lnTo>
                                  <a:pt x="109" y="316"/>
                                </a:lnTo>
                                <a:lnTo>
                                  <a:pt x="111" y="296"/>
                                </a:lnTo>
                                <a:lnTo>
                                  <a:pt x="111" y="214"/>
                                </a:lnTo>
                                <a:lnTo>
                                  <a:pt x="109" y="206"/>
                                </a:lnTo>
                                <a:lnTo>
                                  <a:pt x="109" y="171"/>
                                </a:lnTo>
                                <a:lnTo>
                                  <a:pt x="107" y="161"/>
                                </a:lnTo>
                                <a:lnTo>
                                  <a:pt x="107" y="118"/>
                                </a:lnTo>
                                <a:lnTo>
                                  <a:pt x="103" y="108"/>
                                </a:lnTo>
                                <a:lnTo>
                                  <a:pt x="103" y="75"/>
                                </a:lnTo>
                                <a:lnTo>
                                  <a:pt x="101" y="65"/>
                                </a:lnTo>
                                <a:lnTo>
                                  <a:pt x="101" y="28"/>
                                </a:lnTo>
                                <a:lnTo>
                                  <a:pt x="99" y="20"/>
                                </a:lnTo>
                                <a:lnTo>
                                  <a:pt x="9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7" name="Freeform 122"/>
                        <wps:cNvSpPr>
                          <a:spLocks/>
                        </wps:cNvSpPr>
                        <wps:spPr bwMode="auto">
                          <a:xfrm>
                            <a:off x="3702050" y="2529840"/>
                            <a:ext cx="68580" cy="43180"/>
                          </a:xfrm>
                          <a:custGeom>
                            <a:avLst/>
                            <a:gdLst>
                              <a:gd name="T0" fmla="*/ 0 w 108"/>
                              <a:gd name="T1" fmla="*/ 68 h 68"/>
                              <a:gd name="T2" fmla="*/ 8 w 108"/>
                              <a:gd name="T3" fmla="*/ 68 h 68"/>
                              <a:gd name="T4" fmla="*/ 12 w 108"/>
                              <a:gd name="T5" fmla="*/ 64 h 68"/>
                              <a:gd name="T6" fmla="*/ 20 w 108"/>
                              <a:gd name="T7" fmla="*/ 64 h 68"/>
                              <a:gd name="T8" fmla="*/ 27 w 108"/>
                              <a:gd name="T9" fmla="*/ 62 h 68"/>
                              <a:gd name="T10" fmla="*/ 29 w 108"/>
                              <a:gd name="T11" fmla="*/ 62 h 68"/>
                              <a:gd name="T12" fmla="*/ 33 w 108"/>
                              <a:gd name="T13" fmla="*/ 60 h 68"/>
                              <a:gd name="T14" fmla="*/ 37 w 108"/>
                              <a:gd name="T15" fmla="*/ 60 h 68"/>
                              <a:gd name="T16" fmla="*/ 41 w 108"/>
                              <a:gd name="T17" fmla="*/ 58 h 68"/>
                              <a:gd name="T18" fmla="*/ 43 w 108"/>
                              <a:gd name="T19" fmla="*/ 54 h 68"/>
                              <a:gd name="T20" fmla="*/ 49 w 108"/>
                              <a:gd name="T21" fmla="*/ 54 h 68"/>
                              <a:gd name="T22" fmla="*/ 53 w 108"/>
                              <a:gd name="T23" fmla="*/ 49 h 68"/>
                              <a:gd name="T24" fmla="*/ 59 w 108"/>
                              <a:gd name="T25" fmla="*/ 49 h 68"/>
                              <a:gd name="T26" fmla="*/ 63 w 108"/>
                              <a:gd name="T27" fmla="*/ 43 h 68"/>
                              <a:gd name="T28" fmla="*/ 70 w 108"/>
                              <a:gd name="T29" fmla="*/ 41 h 68"/>
                              <a:gd name="T30" fmla="*/ 80 w 108"/>
                              <a:gd name="T31" fmla="*/ 31 h 68"/>
                              <a:gd name="T32" fmla="*/ 84 w 108"/>
                              <a:gd name="T33" fmla="*/ 29 h 68"/>
                              <a:gd name="T34" fmla="*/ 94 w 108"/>
                              <a:gd name="T35" fmla="*/ 19 h 68"/>
                              <a:gd name="T36" fmla="*/ 98 w 108"/>
                              <a:gd name="T37" fmla="*/ 13 h 68"/>
                              <a:gd name="T38" fmla="*/ 102 w 108"/>
                              <a:gd name="T39" fmla="*/ 9 h 68"/>
                              <a:gd name="T40" fmla="*/ 104 w 108"/>
                              <a:gd name="T41" fmla="*/ 2 h 68"/>
                              <a:gd name="T42" fmla="*/ 108 w 108"/>
                              <a:gd name="T4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68">
                                <a:moveTo>
                                  <a:pt x="0" y="68"/>
                                </a:moveTo>
                                <a:lnTo>
                                  <a:pt x="8" y="68"/>
                                </a:lnTo>
                                <a:lnTo>
                                  <a:pt x="12" y="64"/>
                                </a:lnTo>
                                <a:lnTo>
                                  <a:pt x="20" y="64"/>
                                </a:lnTo>
                                <a:lnTo>
                                  <a:pt x="27" y="62"/>
                                </a:lnTo>
                                <a:lnTo>
                                  <a:pt x="29" y="62"/>
                                </a:lnTo>
                                <a:lnTo>
                                  <a:pt x="33" y="60"/>
                                </a:lnTo>
                                <a:lnTo>
                                  <a:pt x="37" y="60"/>
                                </a:lnTo>
                                <a:lnTo>
                                  <a:pt x="41" y="58"/>
                                </a:lnTo>
                                <a:lnTo>
                                  <a:pt x="43" y="54"/>
                                </a:lnTo>
                                <a:lnTo>
                                  <a:pt x="49" y="54"/>
                                </a:lnTo>
                                <a:lnTo>
                                  <a:pt x="53" y="49"/>
                                </a:lnTo>
                                <a:lnTo>
                                  <a:pt x="59" y="49"/>
                                </a:lnTo>
                                <a:lnTo>
                                  <a:pt x="63" y="43"/>
                                </a:lnTo>
                                <a:lnTo>
                                  <a:pt x="70" y="41"/>
                                </a:lnTo>
                                <a:lnTo>
                                  <a:pt x="80" y="31"/>
                                </a:lnTo>
                                <a:lnTo>
                                  <a:pt x="84" y="29"/>
                                </a:lnTo>
                                <a:lnTo>
                                  <a:pt x="94" y="19"/>
                                </a:lnTo>
                                <a:lnTo>
                                  <a:pt x="98" y="13"/>
                                </a:lnTo>
                                <a:lnTo>
                                  <a:pt x="102" y="9"/>
                                </a:lnTo>
                                <a:lnTo>
                                  <a:pt x="104" y="2"/>
                                </a:lnTo>
                                <a:lnTo>
                                  <a:pt x="10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8" name="Freeform 123"/>
                        <wps:cNvSpPr>
                          <a:spLocks/>
                        </wps:cNvSpPr>
                        <wps:spPr bwMode="auto">
                          <a:xfrm>
                            <a:off x="3074035" y="1918970"/>
                            <a:ext cx="922020" cy="612140"/>
                          </a:xfrm>
                          <a:custGeom>
                            <a:avLst/>
                            <a:gdLst>
                              <a:gd name="T0" fmla="*/ 1097 w 1452"/>
                              <a:gd name="T1" fmla="*/ 964 h 964"/>
                              <a:gd name="T2" fmla="*/ 1183 w 1452"/>
                              <a:gd name="T3" fmla="*/ 883 h 964"/>
                              <a:gd name="T4" fmla="*/ 1409 w 1452"/>
                              <a:gd name="T5" fmla="*/ 746 h 964"/>
                              <a:gd name="T6" fmla="*/ 1450 w 1452"/>
                              <a:gd name="T7" fmla="*/ 668 h 964"/>
                              <a:gd name="T8" fmla="*/ 1452 w 1452"/>
                              <a:gd name="T9" fmla="*/ 617 h 964"/>
                              <a:gd name="T10" fmla="*/ 1429 w 1452"/>
                              <a:gd name="T11" fmla="*/ 576 h 964"/>
                              <a:gd name="T12" fmla="*/ 1400 w 1452"/>
                              <a:gd name="T13" fmla="*/ 576 h 964"/>
                              <a:gd name="T14" fmla="*/ 1288 w 1452"/>
                              <a:gd name="T15" fmla="*/ 658 h 964"/>
                              <a:gd name="T16" fmla="*/ 1169 w 1452"/>
                              <a:gd name="T17" fmla="*/ 699 h 964"/>
                              <a:gd name="T18" fmla="*/ 1052 w 1452"/>
                              <a:gd name="T19" fmla="*/ 709 h 964"/>
                              <a:gd name="T20" fmla="*/ 975 w 1452"/>
                              <a:gd name="T21" fmla="*/ 699 h 964"/>
                              <a:gd name="T22" fmla="*/ 913 w 1452"/>
                              <a:gd name="T23" fmla="*/ 640 h 964"/>
                              <a:gd name="T24" fmla="*/ 557 w 1452"/>
                              <a:gd name="T25" fmla="*/ 131 h 964"/>
                              <a:gd name="T26" fmla="*/ 473 w 1452"/>
                              <a:gd name="T27" fmla="*/ 41 h 964"/>
                              <a:gd name="T28" fmla="*/ 389 w 1452"/>
                              <a:gd name="T29" fmla="*/ 14 h 964"/>
                              <a:gd name="T30" fmla="*/ 0 w 1452"/>
                              <a:gd name="T3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2" h="964">
                                <a:moveTo>
                                  <a:pt x="1097" y="964"/>
                                </a:moveTo>
                                <a:lnTo>
                                  <a:pt x="1183" y="883"/>
                                </a:lnTo>
                                <a:lnTo>
                                  <a:pt x="1409" y="746"/>
                                </a:lnTo>
                                <a:lnTo>
                                  <a:pt x="1450" y="668"/>
                                </a:lnTo>
                                <a:lnTo>
                                  <a:pt x="1452" y="617"/>
                                </a:lnTo>
                                <a:lnTo>
                                  <a:pt x="1429" y="576"/>
                                </a:lnTo>
                                <a:lnTo>
                                  <a:pt x="1400" y="576"/>
                                </a:lnTo>
                                <a:lnTo>
                                  <a:pt x="1288" y="658"/>
                                </a:lnTo>
                                <a:lnTo>
                                  <a:pt x="1169" y="699"/>
                                </a:lnTo>
                                <a:lnTo>
                                  <a:pt x="1052" y="709"/>
                                </a:lnTo>
                                <a:lnTo>
                                  <a:pt x="975" y="699"/>
                                </a:lnTo>
                                <a:lnTo>
                                  <a:pt x="913" y="640"/>
                                </a:lnTo>
                                <a:lnTo>
                                  <a:pt x="557" y="131"/>
                                </a:lnTo>
                                <a:lnTo>
                                  <a:pt x="473" y="41"/>
                                </a:lnTo>
                                <a:lnTo>
                                  <a:pt x="389" y="1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Line 124"/>
                        <wps:cNvCnPr>
                          <a:cxnSpLocks noChangeShapeType="1"/>
                        </wps:cNvCnPr>
                        <wps:spPr bwMode="auto">
                          <a:xfrm>
                            <a:off x="2762885" y="1520825"/>
                            <a:ext cx="19685" cy="1358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0" name="Line 125"/>
                        <wps:cNvCnPr>
                          <a:cxnSpLocks noChangeShapeType="1"/>
                        </wps:cNvCnPr>
                        <wps:spPr bwMode="auto">
                          <a:xfrm>
                            <a:off x="2757805" y="1427480"/>
                            <a:ext cx="5080" cy="838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1" name="Freeform 126"/>
                        <wps:cNvSpPr>
                          <a:spLocks/>
                        </wps:cNvSpPr>
                        <wps:spPr bwMode="auto">
                          <a:xfrm>
                            <a:off x="3661410" y="2564130"/>
                            <a:ext cx="40640" cy="8890"/>
                          </a:xfrm>
                          <a:custGeom>
                            <a:avLst/>
                            <a:gdLst>
                              <a:gd name="T0" fmla="*/ 0 w 64"/>
                              <a:gd name="T1" fmla="*/ 0 h 14"/>
                              <a:gd name="T2" fmla="*/ 5 w 64"/>
                              <a:gd name="T3" fmla="*/ 0 h 14"/>
                              <a:gd name="T4" fmla="*/ 13 w 64"/>
                              <a:gd name="T5" fmla="*/ 6 h 14"/>
                              <a:gd name="T6" fmla="*/ 21 w 64"/>
                              <a:gd name="T7" fmla="*/ 8 h 14"/>
                              <a:gd name="T8" fmla="*/ 29 w 64"/>
                              <a:gd name="T9" fmla="*/ 8 h 14"/>
                              <a:gd name="T10" fmla="*/ 35 w 64"/>
                              <a:gd name="T11" fmla="*/ 10 h 14"/>
                              <a:gd name="T12" fmla="*/ 45 w 64"/>
                              <a:gd name="T13" fmla="*/ 14 h 14"/>
                              <a:gd name="T14" fmla="*/ 54 w 64"/>
                              <a:gd name="T15" fmla="*/ 14 h 14"/>
                              <a:gd name="T16" fmla="*/ 62 w 64"/>
                              <a:gd name="T17" fmla="*/ 14 h 14"/>
                              <a:gd name="T18" fmla="*/ 64 w 64"/>
                              <a:gd name="T1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4">
                                <a:moveTo>
                                  <a:pt x="0" y="0"/>
                                </a:moveTo>
                                <a:lnTo>
                                  <a:pt x="5" y="0"/>
                                </a:lnTo>
                                <a:lnTo>
                                  <a:pt x="13" y="6"/>
                                </a:lnTo>
                                <a:lnTo>
                                  <a:pt x="21" y="8"/>
                                </a:lnTo>
                                <a:lnTo>
                                  <a:pt x="29" y="8"/>
                                </a:lnTo>
                                <a:lnTo>
                                  <a:pt x="35" y="10"/>
                                </a:lnTo>
                                <a:lnTo>
                                  <a:pt x="45" y="14"/>
                                </a:lnTo>
                                <a:lnTo>
                                  <a:pt x="54" y="14"/>
                                </a:lnTo>
                                <a:lnTo>
                                  <a:pt x="62" y="14"/>
                                </a:lnTo>
                                <a:lnTo>
                                  <a:pt x="64" y="1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2" name="Freeform 127"/>
                        <wps:cNvSpPr>
                          <a:spLocks/>
                        </wps:cNvSpPr>
                        <wps:spPr bwMode="auto">
                          <a:xfrm>
                            <a:off x="3451225" y="2327910"/>
                            <a:ext cx="163830" cy="196850"/>
                          </a:xfrm>
                          <a:custGeom>
                            <a:avLst/>
                            <a:gdLst>
                              <a:gd name="T0" fmla="*/ 0 w 258"/>
                              <a:gd name="T1" fmla="*/ 0 h 310"/>
                              <a:gd name="T2" fmla="*/ 73 w 258"/>
                              <a:gd name="T3" fmla="*/ 79 h 310"/>
                              <a:gd name="T4" fmla="*/ 110 w 258"/>
                              <a:gd name="T5" fmla="*/ 120 h 310"/>
                              <a:gd name="T6" fmla="*/ 137 w 258"/>
                              <a:gd name="T7" fmla="*/ 151 h 310"/>
                              <a:gd name="T8" fmla="*/ 161 w 258"/>
                              <a:gd name="T9" fmla="*/ 175 h 310"/>
                              <a:gd name="T10" fmla="*/ 176 w 258"/>
                              <a:gd name="T11" fmla="*/ 192 h 310"/>
                              <a:gd name="T12" fmla="*/ 188 w 258"/>
                              <a:gd name="T13" fmla="*/ 208 h 310"/>
                              <a:gd name="T14" fmla="*/ 196 w 258"/>
                              <a:gd name="T15" fmla="*/ 220 h 310"/>
                              <a:gd name="T16" fmla="*/ 202 w 258"/>
                              <a:gd name="T17" fmla="*/ 228 h 310"/>
                              <a:gd name="T18" fmla="*/ 207 w 258"/>
                              <a:gd name="T19" fmla="*/ 237 h 310"/>
                              <a:gd name="T20" fmla="*/ 213 w 258"/>
                              <a:gd name="T21" fmla="*/ 245 h 310"/>
                              <a:gd name="T22" fmla="*/ 215 w 258"/>
                              <a:gd name="T23" fmla="*/ 249 h 310"/>
                              <a:gd name="T24" fmla="*/ 219 w 258"/>
                              <a:gd name="T25" fmla="*/ 257 h 310"/>
                              <a:gd name="T26" fmla="*/ 223 w 258"/>
                              <a:gd name="T27" fmla="*/ 261 h 310"/>
                              <a:gd name="T28" fmla="*/ 225 w 258"/>
                              <a:gd name="T29" fmla="*/ 267 h 310"/>
                              <a:gd name="T30" fmla="*/ 227 w 258"/>
                              <a:gd name="T31" fmla="*/ 271 h 310"/>
                              <a:gd name="T32" fmla="*/ 229 w 258"/>
                              <a:gd name="T33" fmla="*/ 278 h 310"/>
                              <a:gd name="T34" fmla="*/ 233 w 258"/>
                              <a:gd name="T35" fmla="*/ 280 h 310"/>
                              <a:gd name="T36" fmla="*/ 237 w 258"/>
                              <a:gd name="T37" fmla="*/ 286 h 310"/>
                              <a:gd name="T38" fmla="*/ 239 w 258"/>
                              <a:gd name="T39" fmla="*/ 290 h 310"/>
                              <a:gd name="T40" fmla="*/ 245 w 258"/>
                              <a:gd name="T41" fmla="*/ 292 h 310"/>
                              <a:gd name="T42" fmla="*/ 247 w 258"/>
                              <a:gd name="T43" fmla="*/ 298 h 310"/>
                              <a:gd name="T44" fmla="*/ 252 w 258"/>
                              <a:gd name="T45" fmla="*/ 302 h 310"/>
                              <a:gd name="T46" fmla="*/ 258 w 258"/>
                              <a:gd name="T47" fmla="*/ 308 h 310"/>
                              <a:gd name="T48" fmla="*/ 258 w 258"/>
                              <a:gd name="T49"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8" h="310">
                                <a:moveTo>
                                  <a:pt x="0" y="0"/>
                                </a:moveTo>
                                <a:lnTo>
                                  <a:pt x="73" y="79"/>
                                </a:lnTo>
                                <a:lnTo>
                                  <a:pt x="110" y="120"/>
                                </a:lnTo>
                                <a:lnTo>
                                  <a:pt x="137" y="151"/>
                                </a:lnTo>
                                <a:lnTo>
                                  <a:pt x="161" y="175"/>
                                </a:lnTo>
                                <a:lnTo>
                                  <a:pt x="176" y="192"/>
                                </a:lnTo>
                                <a:lnTo>
                                  <a:pt x="188" y="208"/>
                                </a:lnTo>
                                <a:lnTo>
                                  <a:pt x="196" y="220"/>
                                </a:lnTo>
                                <a:lnTo>
                                  <a:pt x="202" y="228"/>
                                </a:lnTo>
                                <a:lnTo>
                                  <a:pt x="207" y="237"/>
                                </a:lnTo>
                                <a:lnTo>
                                  <a:pt x="213" y="245"/>
                                </a:lnTo>
                                <a:lnTo>
                                  <a:pt x="215" y="249"/>
                                </a:lnTo>
                                <a:lnTo>
                                  <a:pt x="219" y="257"/>
                                </a:lnTo>
                                <a:lnTo>
                                  <a:pt x="223" y="261"/>
                                </a:lnTo>
                                <a:lnTo>
                                  <a:pt x="225" y="267"/>
                                </a:lnTo>
                                <a:lnTo>
                                  <a:pt x="227" y="271"/>
                                </a:lnTo>
                                <a:lnTo>
                                  <a:pt x="229" y="278"/>
                                </a:lnTo>
                                <a:lnTo>
                                  <a:pt x="233" y="280"/>
                                </a:lnTo>
                                <a:lnTo>
                                  <a:pt x="237" y="286"/>
                                </a:lnTo>
                                <a:lnTo>
                                  <a:pt x="239" y="290"/>
                                </a:lnTo>
                                <a:lnTo>
                                  <a:pt x="245" y="292"/>
                                </a:lnTo>
                                <a:lnTo>
                                  <a:pt x="247" y="298"/>
                                </a:lnTo>
                                <a:lnTo>
                                  <a:pt x="252" y="302"/>
                                </a:lnTo>
                                <a:lnTo>
                                  <a:pt x="258" y="308"/>
                                </a:lnTo>
                                <a:lnTo>
                                  <a:pt x="258" y="31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3" name="Freeform 128"/>
                        <wps:cNvSpPr>
                          <a:spLocks/>
                        </wps:cNvSpPr>
                        <wps:spPr bwMode="auto">
                          <a:xfrm>
                            <a:off x="2202815" y="737235"/>
                            <a:ext cx="114300" cy="78740"/>
                          </a:xfrm>
                          <a:custGeom>
                            <a:avLst/>
                            <a:gdLst>
                              <a:gd name="T0" fmla="*/ 180 w 180"/>
                              <a:gd name="T1" fmla="*/ 16 h 124"/>
                              <a:gd name="T2" fmla="*/ 178 w 180"/>
                              <a:gd name="T3" fmla="*/ 16 h 124"/>
                              <a:gd name="T4" fmla="*/ 178 w 180"/>
                              <a:gd name="T5" fmla="*/ 14 h 124"/>
                              <a:gd name="T6" fmla="*/ 174 w 180"/>
                              <a:gd name="T7" fmla="*/ 14 h 124"/>
                              <a:gd name="T8" fmla="*/ 170 w 180"/>
                              <a:gd name="T9" fmla="*/ 10 h 124"/>
                              <a:gd name="T10" fmla="*/ 168 w 180"/>
                              <a:gd name="T11" fmla="*/ 10 h 124"/>
                              <a:gd name="T12" fmla="*/ 164 w 180"/>
                              <a:gd name="T13" fmla="*/ 6 h 124"/>
                              <a:gd name="T14" fmla="*/ 160 w 180"/>
                              <a:gd name="T15" fmla="*/ 6 h 124"/>
                              <a:gd name="T16" fmla="*/ 158 w 180"/>
                              <a:gd name="T17" fmla="*/ 4 h 124"/>
                              <a:gd name="T18" fmla="*/ 151 w 180"/>
                              <a:gd name="T19" fmla="*/ 4 h 124"/>
                              <a:gd name="T20" fmla="*/ 149 w 180"/>
                              <a:gd name="T21" fmla="*/ 2 h 124"/>
                              <a:gd name="T22" fmla="*/ 139 w 180"/>
                              <a:gd name="T23" fmla="*/ 2 h 124"/>
                              <a:gd name="T24" fmla="*/ 137 w 180"/>
                              <a:gd name="T25" fmla="*/ 0 h 124"/>
                              <a:gd name="T26" fmla="*/ 106 w 180"/>
                              <a:gd name="T27" fmla="*/ 0 h 124"/>
                              <a:gd name="T28" fmla="*/ 100 w 180"/>
                              <a:gd name="T29" fmla="*/ 2 h 124"/>
                              <a:gd name="T30" fmla="*/ 90 w 180"/>
                              <a:gd name="T31" fmla="*/ 2 h 124"/>
                              <a:gd name="T32" fmla="*/ 82 w 180"/>
                              <a:gd name="T33" fmla="*/ 4 h 124"/>
                              <a:gd name="T34" fmla="*/ 78 w 180"/>
                              <a:gd name="T35" fmla="*/ 6 h 124"/>
                              <a:gd name="T36" fmla="*/ 72 w 180"/>
                              <a:gd name="T37" fmla="*/ 10 h 124"/>
                              <a:gd name="T38" fmla="*/ 67 w 180"/>
                              <a:gd name="T39" fmla="*/ 12 h 124"/>
                              <a:gd name="T40" fmla="*/ 61 w 180"/>
                              <a:gd name="T41" fmla="*/ 14 h 124"/>
                              <a:gd name="T42" fmla="*/ 57 w 180"/>
                              <a:gd name="T43" fmla="*/ 16 h 124"/>
                              <a:gd name="T44" fmla="*/ 51 w 180"/>
                              <a:gd name="T45" fmla="*/ 20 h 124"/>
                              <a:gd name="T46" fmla="*/ 45 w 180"/>
                              <a:gd name="T47" fmla="*/ 26 h 124"/>
                              <a:gd name="T48" fmla="*/ 39 w 180"/>
                              <a:gd name="T49" fmla="*/ 30 h 124"/>
                              <a:gd name="T50" fmla="*/ 37 w 180"/>
                              <a:gd name="T51" fmla="*/ 34 h 124"/>
                              <a:gd name="T52" fmla="*/ 31 w 180"/>
                              <a:gd name="T53" fmla="*/ 36 h 124"/>
                              <a:gd name="T54" fmla="*/ 29 w 180"/>
                              <a:gd name="T55" fmla="*/ 42 h 124"/>
                              <a:gd name="T56" fmla="*/ 20 w 180"/>
                              <a:gd name="T57" fmla="*/ 51 h 124"/>
                              <a:gd name="T58" fmla="*/ 18 w 180"/>
                              <a:gd name="T59" fmla="*/ 55 h 124"/>
                              <a:gd name="T60" fmla="*/ 16 w 180"/>
                              <a:gd name="T61" fmla="*/ 61 h 124"/>
                              <a:gd name="T62" fmla="*/ 14 w 180"/>
                              <a:gd name="T63" fmla="*/ 65 h 124"/>
                              <a:gd name="T64" fmla="*/ 10 w 180"/>
                              <a:gd name="T65" fmla="*/ 71 h 124"/>
                              <a:gd name="T66" fmla="*/ 8 w 180"/>
                              <a:gd name="T67" fmla="*/ 75 h 124"/>
                              <a:gd name="T68" fmla="*/ 6 w 180"/>
                              <a:gd name="T69" fmla="*/ 81 h 124"/>
                              <a:gd name="T70" fmla="*/ 4 w 180"/>
                              <a:gd name="T71" fmla="*/ 87 h 124"/>
                              <a:gd name="T72" fmla="*/ 4 w 180"/>
                              <a:gd name="T73" fmla="*/ 98 h 124"/>
                              <a:gd name="T74" fmla="*/ 0 w 180"/>
                              <a:gd name="T75" fmla="*/ 104 h 124"/>
                              <a:gd name="T76" fmla="*/ 0 w 180"/>
                              <a:gd name="T7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0" h="124">
                                <a:moveTo>
                                  <a:pt x="180" y="16"/>
                                </a:moveTo>
                                <a:lnTo>
                                  <a:pt x="178" y="16"/>
                                </a:lnTo>
                                <a:lnTo>
                                  <a:pt x="178" y="14"/>
                                </a:lnTo>
                                <a:lnTo>
                                  <a:pt x="174" y="14"/>
                                </a:lnTo>
                                <a:lnTo>
                                  <a:pt x="170" y="10"/>
                                </a:lnTo>
                                <a:lnTo>
                                  <a:pt x="168" y="10"/>
                                </a:lnTo>
                                <a:lnTo>
                                  <a:pt x="164" y="6"/>
                                </a:lnTo>
                                <a:lnTo>
                                  <a:pt x="160" y="6"/>
                                </a:lnTo>
                                <a:lnTo>
                                  <a:pt x="158" y="4"/>
                                </a:lnTo>
                                <a:lnTo>
                                  <a:pt x="151" y="4"/>
                                </a:lnTo>
                                <a:lnTo>
                                  <a:pt x="149" y="2"/>
                                </a:lnTo>
                                <a:lnTo>
                                  <a:pt x="139" y="2"/>
                                </a:lnTo>
                                <a:lnTo>
                                  <a:pt x="137" y="0"/>
                                </a:lnTo>
                                <a:lnTo>
                                  <a:pt x="106" y="0"/>
                                </a:lnTo>
                                <a:lnTo>
                                  <a:pt x="100" y="2"/>
                                </a:lnTo>
                                <a:lnTo>
                                  <a:pt x="90" y="2"/>
                                </a:lnTo>
                                <a:lnTo>
                                  <a:pt x="82" y="4"/>
                                </a:lnTo>
                                <a:lnTo>
                                  <a:pt x="78" y="6"/>
                                </a:lnTo>
                                <a:lnTo>
                                  <a:pt x="72" y="10"/>
                                </a:lnTo>
                                <a:lnTo>
                                  <a:pt x="67" y="12"/>
                                </a:lnTo>
                                <a:lnTo>
                                  <a:pt x="61" y="14"/>
                                </a:lnTo>
                                <a:lnTo>
                                  <a:pt x="57" y="16"/>
                                </a:lnTo>
                                <a:lnTo>
                                  <a:pt x="51" y="20"/>
                                </a:lnTo>
                                <a:lnTo>
                                  <a:pt x="45" y="26"/>
                                </a:lnTo>
                                <a:lnTo>
                                  <a:pt x="39" y="30"/>
                                </a:lnTo>
                                <a:lnTo>
                                  <a:pt x="37" y="34"/>
                                </a:lnTo>
                                <a:lnTo>
                                  <a:pt x="31" y="36"/>
                                </a:lnTo>
                                <a:lnTo>
                                  <a:pt x="29" y="42"/>
                                </a:lnTo>
                                <a:lnTo>
                                  <a:pt x="20" y="51"/>
                                </a:lnTo>
                                <a:lnTo>
                                  <a:pt x="18" y="55"/>
                                </a:lnTo>
                                <a:lnTo>
                                  <a:pt x="16" y="61"/>
                                </a:lnTo>
                                <a:lnTo>
                                  <a:pt x="14" y="65"/>
                                </a:lnTo>
                                <a:lnTo>
                                  <a:pt x="10" y="71"/>
                                </a:lnTo>
                                <a:lnTo>
                                  <a:pt x="8" y="75"/>
                                </a:lnTo>
                                <a:lnTo>
                                  <a:pt x="6" y="81"/>
                                </a:lnTo>
                                <a:lnTo>
                                  <a:pt x="4" y="87"/>
                                </a:lnTo>
                                <a:lnTo>
                                  <a:pt x="4" y="98"/>
                                </a:lnTo>
                                <a:lnTo>
                                  <a:pt x="0" y="10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4" name="Freeform 129"/>
                        <wps:cNvSpPr>
                          <a:spLocks/>
                        </wps:cNvSpPr>
                        <wps:spPr bwMode="auto">
                          <a:xfrm>
                            <a:off x="2310765" y="773430"/>
                            <a:ext cx="54610" cy="62230"/>
                          </a:xfrm>
                          <a:custGeom>
                            <a:avLst/>
                            <a:gdLst>
                              <a:gd name="T0" fmla="*/ 86 w 86"/>
                              <a:gd name="T1" fmla="*/ 8 h 98"/>
                              <a:gd name="T2" fmla="*/ 84 w 86"/>
                              <a:gd name="T3" fmla="*/ 8 h 98"/>
                              <a:gd name="T4" fmla="*/ 84 w 86"/>
                              <a:gd name="T5" fmla="*/ 6 h 98"/>
                              <a:gd name="T6" fmla="*/ 78 w 86"/>
                              <a:gd name="T7" fmla="*/ 6 h 98"/>
                              <a:gd name="T8" fmla="*/ 76 w 86"/>
                              <a:gd name="T9" fmla="*/ 4 h 98"/>
                              <a:gd name="T10" fmla="*/ 67 w 86"/>
                              <a:gd name="T11" fmla="*/ 4 h 98"/>
                              <a:gd name="T12" fmla="*/ 65 w 86"/>
                              <a:gd name="T13" fmla="*/ 0 h 98"/>
                              <a:gd name="T14" fmla="*/ 45 w 86"/>
                              <a:gd name="T15" fmla="*/ 0 h 98"/>
                              <a:gd name="T16" fmla="*/ 43 w 86"/>
                              <a:gd name="T17" fmla="*/ 4 h 98"/>
                              <a:gd name="T18" fmla="*/ 35 w 86"/>
                              <a:gd name="T19" fmla="*/ 4 h 98"/>
                              <a:gd name="T20" fmla="*/ 35 w 86"/>
                              <a:gd name="T21" fmla="*/ 6 h 98"/>
                              <a:gd name="T22" fmla="*/ 31 w 86"/>
                              <a:gd name="T23" fmla="*/ 6 h 98"/>
                              <a:gd name="T24" fmla="*/ 28 w 86"/>
                              <a:gd name="T25" fmla="*/ 8 h 98"/>
                              <a:gd name="T26" fmla="*/ 24 w 86"/>
                              <a:gd name="T27" fmla="*/ 8 h 98"/>
                              <a:gd name="T28" fmla="*/ 20 w 86"/>
                              <a:gd name="T29" fmla="*/ 14 h 98"/>
                              <a:gd name="T30" fmla="*/ 18 w 86"/>
                              <a:gd name="T31" fmla="*/ 14 h 98"/>
                              <a:gd name="T32" fmla="*/ 14 w 86"/>
                              <a:gd name="T33" fmla="*/ 16 h 98"/>
                              <a:gd name="T34" fmla="*/ 14 w 86"/>
                              <a:gd name="T35" fmla="*/ 18 h 98"/>
                              <a:gd name="T36" fmla="*/ 12 w 86"/>
                              <a:gd name="T37" fmla="*/ 18 h 98"/>
                              <a:gd name="T38" fmla="*/ 10 w 86"/>
                              <a:gd name="T39" fmla="*/ 20 h 98"/>
                              <a:gd name="T40" fmla="*/ 10 w 86"/>
                              <a:gd name="T41" fmla="*/ 24 h 98"/>
                              <a:gd name="T42" fmla="*/ 8 w 86"/>
                              <a:gd name="T43" fmla="*/ 26 h 98"/>
                              <a:gd name="T44" fmla="*/ 8 w 86"/>
                              <a:gd name="T45" fmla="*/ 28 h 98"/>
                              <a:gd name="T46" fmla="*/ 4 w 86"/>
                              <a:gd name="T47" fmla="*/ 30 h 98"/>
                              <a:gd name="T48" fmla="*/ 4 w 86"/>
                              <a:gd name="T49" fmla="*/ 35 h 98"/>
                              <a:gd name="T50" fmla="*/ 2 w 86"/>
                              <a:gd name="T51" fmla="*/ 37 h 98"/>
                              <a:gd name="T52" fmla="*/ 2 w 86"/>
                              <a:gd name="T53" fmla="*/ 41 h 98"/>
                              <a:gd name="T54" fmla="*/ 0 w 86"/>
                              <a:gd name="T55" fmla="*/ 45 h 98"/>
                              <a:gd name="T56" fmla="*/ 0 w 86"/>
                              <a:gd name="T57" fmla="*/ 65 h 98"/>
                              <a:gd name="T58" fmla="*/ 2 w 86"/>
                              <a:gd name="T59" fmla="*/ 67 h 98"/>
                              <a:gd name="T60" fmla="*/ 2 w 86"/>
                              <a:gd name="T61" fmla="*/ 75 h 98"/>
                              <a:gd name="T62" fmla="*/ 4 w 86"/>
                              <a:gd name="T63" fmla="*/ 77 h 98"/>
                              <a:gd name="T64" fmla="*/ 4 w 86"/>
                              <a:gd name="T65" fmla="*/ 79 h 98"/>
                              <a:gd name="T66" fmla="*/ 8 w 86"/>
                              <a:gd name="T67" fmla="*/ 79 h 98"/>
                              <a:gd name="T68" fmla="*/ 8 w 86"/>
                              <a:gd name="T69" fmla="*/ 84 h 98"/>
                              <a:gd name="T70" fmla="*/ 10 w 86"/>
                              <a:gd name="T71" fmla="*/ 86 h 98"/>
                              <a:gd name="T72" fmla="*/ 10 w 86"/>
                              <a:gd name="T73" fmla="*/ 88 h 98"/>
                              <a:gd name="T74" fmla="*/ 12 w 86"/>
                              <a:gd name="T75" fmla="*/ 88 h 98"/>
                              <a:gd name="T76" fmla="*/ 12 w 86"/>
                              <a:gd name="T77" fmla="*/ 90 h 98"/>
                              <a:gd name="T78" fmla="*/ 14 w 86"/>
                              <a:gd name="T79" fmla="*/ 94 h 98"/>
                              <a:gd name="T80" fmla="*/ 18 w 86"/>
                              <a:gd name="T81" fmla="*/ 94 h 98"/>
                              <a:gd name="T82" fmla="*/ 18 w 86"/>
                              <a:gd name="T83" fmla="*/ 96 h 98"/>
                              <a:gd name="T84" fmla="*/ 20 w 86"/>
                              <a:gd name="T85" fmla="*/ 96 h 98"/>
                              <a:gd name="T86" fmla="*/ 20 w 86"/>
                              <a:gd name="T87" fmla="*/ 98 h 98"/>
                              <a:gd name="T88" fmla="*/ 22 w 86"/>
                              <a:gd name="T89"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98">
                                <a:moveTo>
                                  <a:pt x="86" y="8"/>
                                </a:moveTo>
                                <a:lnTo>
                                  <a:pt x="84" y="8"/>
                                </a:lnTo>
                                <a:lnTo>
                                  <a:pt x="84" y="6"/>
                                </a:lnTo>
                                <a:lnTo>
                                  <a:pt x="78" y="6"/>
                                </a:lnTo>
                                <a:lnTo>
                                  <a:pt x="76" y="4"/>
                                </a:lnTo>
                                <a:lnTo>
                                  <a:pt x="67" y="4"/>
                                </a:lnTo>
                                <a:lnTo>
                                  <a:pt x="65" y="0"/>
                                </a:lnTo>
                                <a:lnTo>
                                  <a:pt x="45" y="0"/>
                                </a:lnTo>
                                <a:lnTo>
                                  <a:pt x="43" y="4"/>
                                </a:lnTo>
                                <a:lnTo>
                                  <a:pt x="35" y="4"/>
                                </a:lnTo>
                                <a:lnTo>
                                  <a:pt x="35" y="6"/>
                                </a:lnTo>
                                <a:lnTo>
                                  <a:pt x="31" y="6"/>
                                </a:lnTo>
                                <a:lnTo>
                                  <a:pt x="28" y="8"/>
                                </a:lnTo>
                                <a:lnTo>
                                  <a:pt x="24" y="8"/>
                                </a:lnTo>
                                <a:lnTo>
                                  <a:pt x="20" y="14"/>
                                </a:lnTo>
                                <a:lnTo>
                                  <a:pt x="18" y="14"/>
                                </a:lnTo>
                                <a:lnTo>
                                  <a:pt x="14" y="16"/>
                                </a:lnTo>
                                <a:lnTo>
                                  <a:pt x="14" y="18"/>
                                </a:lnTo>
                                <a:lnTo>
                                  <a:pt x="12" y="18"/>
                                </a:lnTo>
                                <a:lnTo>
                                  <a:pt x="10" y="20"/>
                                </a:lnTo>
                                <a:lnTo>
                                  <a:pt x="10" y="24"/>
                                </a:lnTo>
                                <a:lnTo>
                                  <a:pt x="8" y="26"/>
                                </a:lnTo>
                                <a:lnTo>
                                  <a:pt x="8" y="28"/>
                                </a:lnTo>
                                <a:lnTo>
                                  <a:pt x="4" y="30"/>
                                </a:lnTo>
                                <a:lnTo>
                                  <a:pt x="4" y="35"/>
                                </a:lnTo>
                                <a:lnTo>
                                  <a:pt x="2" y="37"/>
                                </a:lnTo>
                                <a:lnTo>
                                  <a:pt x="2" y="41"/>
                                </a:lnTo>
                                <a:lnTo>
                                  <a:pt x="0" y="45"/>
                                </a:lnTo>
                                <a:lnTo>
                                  <a:pt x="0" y="65"/>
                                </a:lnTo>
                                <a:lnTo>
                                  <a:pt x="2" y="67"/>
                                </a:lnTo>
                                <a:lnTo>
                                  <a:pt x="2" y="75"/>
                                </a:lnTo>
                                <a:lnTo>
                                  <a:pt x="4" y="77"/>
                                </a:lnTo>
                                <a:lnTo>
                                  <a:pt x="4" y="79"/>
                                </a:lnTo>
                                <a:lnTo>
                                  <a:pt x="8" y="79"/>
                                </a:lnTo>
                                <a:lnTo>
                                  <a:pt x="8" y="84"/>
                                </a:lnTo>
                                <a:lnTo>
                                  <a:pt x="10" y="86"/>
                                </a:lnTo>
                                <a:lnTo>
                                  <a:pt x="10" y="88"/>
                                </a:lnTo>
                                <a:lnTo>
                                  <a:pt x="12" y="88"/>
                                </a:lnTo>
                                <a:lnTo>
                                  <a:pt x="12" y="90"/>
                                </a:lnTo>
                                <a:lnTo>
                                  <a:pt x="14" y="94"/>
                                </a:lnTo>
                                <a:lnTo>
                                  <a:pt x="18" y="94"/>
                                </a:lnTo>
                                <a:lnTo>
                                  <a:pt x="18" y="96"/>
                                </a:lnTo>
                                <a:lnTo>
                                  <a:pt x="20" y="96"/>
                                </a:lnTo>
                                <a:lnTo>
                                  <a:pt x="20" y="98"/>
                                </a:lnTo>
                                <a:lnTo>
                                  <a:pt x="22" y="9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5" name="Line 130"/>
                        <wps:cNvCnPr>
                          <a:cxnSpLocks noChangeShapeType="1"/>
                        </wps:cNvCnPr>
                        <wps:spPr bwMode="auto">
                          <a:xfrm>
                            <a:off x="2324735" y="836930"/>
                            <a:ext cx="97790" cy="698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6" name="Freeform 131"/>
                        <wps:cNvSpPr>
                          <a:spLocks/>
                        </wps:cNvSpPr>
                        <wps:spPr bwMode="auto">
                          <a:xfrm>
                            <a:off x="2422525" y="839470"/>
                            <a:ext cx="41275" cy="67310"/>
                          </a:xfrm>
                          <a:custGeom>
                            <a:avLst/>
                            <a:gdLst>
                              <a:gd name="T0" fmla="*/ 65 w 65"/>
                              <a:gd name="T1" fmla="*/ 0 h 106"/>
                              <a:gd name="T2" fmla="*/ 63 w 65"/>
                              <a:gd name="T3" fmla="*/ 4 h 106"/>
                              <a:gd name="T4" fmla="*/ 57 w 65"/>
                              <a:gd name="T5" fmla="*/ 6 h 106"/>
                              <a:gd name="T6" fmla="*/ 55 w 65"/>
                              <a:gd name="T7" fmla="*/ 10 h 106"/>
                              <a:gd name="T8" fmla="*/ 53 w 65"/>
                              <a:gd name="T9" fmla="*/ 14 h 106"/>
                              <a:gd name="T10" fmla="*/ 47 w 65"/>
                              <a:gd name="T11" fmla="*/ 20 h 106"/>
                              <a:gd name="T12" fmla="*/ 45 w 65"/>
                              <a:gd name="T13" fmla="*/ 25 h 106"/>
                              <a:gd name="T14" fmla="*/ 33 w 65"/>
                              <a:gd name="T15" fmla="*/ 37 h 106"/>
                              <a:gd name="T16" fmla="*/ 33 w 65"/>
                              <a:gd name="T17" fmla="*/ 41 h 106"/>
                              <a:gd name="T18" fmla="*/ 25 w 65"/>
                              <a:gd name="T19" fmla="*/ 47 h 106"/>
                              <a:gd name="T20" fmla="*/ 25 w 65"/>
                              <a:gd name="T21" fmla="*/ 53 h 106"/>
                              <a:gd name="T22" fmla="*/ 20 w 65"/>
                              <a:gd name="T23" fmla="*/ 57 h 106"/>
                              <a:gd name="T24" fmla="*/ 20 w 65"/>
                              <a:gd name="T25" fmla="*/ 61 h 106"/>
                              <a:gd name="T26" fmla="*/ 16 w 65"/>
                              <a:gd name="T27" fmla="*/ 63 h 106"/>
                              <a:gd name="T28" fmla="*/ 16 w 65"/>
                              <a:gd name="T29" fmla="*/ 65 h 106"/>
                              <a:gd name="T30" fmla="*/ 14 w 65"/>
                              <a:gd name="T31" fmla="*/ 72 h 106"/>
                              <a:gd name="T32" fmla="*/ 12 w 65"/>
                              <a:gd name="T33" fmla="*/ 74 h 106"/>
                              <a:gd name="T34" fmla="*/ 12 w 65"/>
                              <a:gd name="T35" fmla="*/ 76 h 106"/>
                              <a:gd name="T36" fmla="*/ 10 w 65"/>
                              <a:gd name="T37" fmla="*/ 82 h 106"/>
                              <a:gd name="T38" fmla="*/ 6 w 65"/>
                              <a:gd name="T39" fmla="*/ 84 h 106"/>
                              <a:gd name="T40" fmla="*/ 6 w 65"/>
                              <a:gd name="T41" fmla="*/ 90 h 106"/>
                              <a:gd name="T42" fmla="*/ 4 w 65"/>
                              <a:gd name="T43" fmla="*/ 94 h 106"/>
                              <a:gd name="T44" fmla="*/ 2 w 65"/>
                              <a:gd name="T45" fmla="*/ 96 h 106"/>
                              <a:gd name="T46" fmla="*/ 2 w 65"/>
                              <a:gd name="T47" fmla="*/ 102 h 106"/>
                              <a:gd name="T48" fmla="*/ 0 w 65"/>
                              <a:gd name="T4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5" h="106">
                                <a:moveTo>
                                  <a:pt x="65" y="0"/>
                                </a:moveTo>
                                <a:lnTo>
                                  <a:pt x="63" y="4"/>
                                </a:lnTo>
                                <a:lnTo>
                                  <a:pt x="57" y="6"/>
                                </a:lnTo>
                                <a:lnTo>
                                  <a:pt x="55" y="10"/>
                                </a:lnTo>
                                <a:lnTo>
                                  <a:pt x="53" y="14"/>
                                </a:lnTo>
                                <a:lnTo>
                                  <a:pt x="47" y="20"/>
                                </a:lnTo>
                                <a:lnTo>
                                  <a:pt x="45" y="25"/>
                                </a:lnTo>
                                <a:lnTo>
                                  <a:pt x="33" y="37"/>
                                </a:lnTo>
                                <a:lnTo>
                                  <a:pt x="33" y="41"/>
                                </a:lnTo>
                                <a:lnTo>
                                  <a:pt x="25" y="47"/>
                                </a:lnTo>
                                <a:lnTo>
                                  <a:pt x="25" y="53"/>
                                </a:lnTo>
                                <a:lnTo>
                                  <a:pt x="20" y="57"/>
                                </a:lnTo>
                                <a:lnTo>
                                  <a:pt x="20" y="61"/>
                                </a:lnTo>
                                <a:lnTo>
                                  <a:pt x="16" y="63"/>
                                </a:lnTo>
                                <a:lnTo>
                                  <a:pt x="16" y="65"/>
                                </a:lnTo>
                                <a:lnTo>
                                  <a:pt x="14" y="72"/>
                                </a:lnTo>
                                <a:lnTo>
                                  <a:pt x="12" y="74"/>
                                </a:lnTo>
                                <a:lnTo>
                                  <a:pt x="12" y="76"/>
                                </a:lnTo>
                                <a:lnTo>
                                  <a:pt x="10" y="82"/>
                                </a:lnTo>
                                <a:lnTo>
                                  <a:pt x="6" y="84"/>
                                </a:lnTo>
                                <a:lnTo>
                                  <a:pt x="6" y="90"/>
                                </a:lnTo>
                                <a:lnTo>
                                  <a:pt x="4" y="94"/>
                                </a:lnTo>
                                <a:lnTo>
                                  <a:pt x="2" y="96"/>
                                </a:lnTo>
                                <a:lnTo>
                                  <a:pt x="2" y="102"/>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7" name="Line 132"/>
                        <wps:cNvCnPr>
                          <a:cxnSpLocks noChangeShapeType="1"/>
                        </wps:cNvCnPr>
                        <wps:spPr bwMode="auto">
                          <a:xfrm flipH="1" flipV="1">
                            <a:off x="2365375" y="777240"/>
                            <a:ext cx="98425" cy="622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8" name="Freeform 133"/>
                        <wps:cNvSpPr>
                          <a:spLocks/>
                        </wps:cNvSpPr>
                        <wps:spPr bwMode="auto">
                          <a:xfrm>
                            <a:off x="2782570" y="1656715"/>
                            <a:ext cx="148590" cy="274955"/>
                          </a:xfrm>
                          <a:custGeom>
                            <a:avLst/>
                            <a:gdLst>
                              <a:gd name="T0" fmla="*/ 234 w 234"/>
                              <a:gd name="T1" fmla="*/ 433 h 433"/>
                              <a:gd name="T2" fmla="*/ 205 w 234"/>
                              <a:gd name="T3" fmla="*/ 348 h 433"/>
                              <a:gd name="T4" fmla="*/ 180 w 234"/>
                              <a:gd name="T5" fmla="*/ 278 h 433"/>
                              <a:gd name="T6" fmla="*/ 158 w 234"/>
                              <a:gd name="T7" fmla="*/ 221 h 433"/>
                              <a:gd name="T8" fmla="*/ 137 w 234"/>
                              <a:gd name="T9" fmla="*/ 176 h 433"/>
                              <a:gd name="T10" fmla="*/ 115 w 234"/>
                              <a:gd name="T11" fmla="*/ 135 h 433"/>
                              <a:gd name="T12" fmla="*/ 84 w 234"/>
                              <a:gd name="T13" fmla="*/ 96 h 433"/>
                              <a:gd name="T14" fmla="*/ 47 w 234"/>
                              <a:gd name="T15" fmla="*/ 51 h 433"/>
                              <a:gd name="T16" fmla="*/ 0 w 234"/>
                              <a:gd name="T1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 h="433">
                                <a:moveTo>
                                  <a:pt x="234" y="433"/>
                                </a:moveTo>
                                <a:lnTo>
                                  <a:pt x="205" y="348"/>
                                </a:lnTo>
                                <a:lnTo>
                                  <a:pt x="180" y="278"/>
                                </a:lnTo>
                                <a:lnTo>
                                  <a:pt x="158" y="221"/>
                                </a:lnTo>
                                <a:lnTo>
                                  <a:pt x="137" y="176"/>
                                </a:lnTo>
                                <a:lnTo>
                                  <a:pt x="115" y="135"/>
                                </a:lnTo>
                                <a:lnTo>
                                  <a:pt x="84" y="96"/>
                                </a:lnTo>
                                <a:lnTo>
                                  <a:pt x="47" y="5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9" name="Freeform 134"/>
                        <wps:cNvSpPr>
                          <a:spLocks/>
                        </wps:cNvSpPr>
                        <wps:spPr bwMode="auto">
                          <a:xfrm>
                            <a:off x="2860675" y="1127760"/>
                            <a:ext cx="6350" cy="59690"/>
                          </a:xfrm>
                          <a:custGeom>
                            <a:avLst/>
                            <a:gdLst>
                              <a:gd name="T0" fmla="*/ 10 w 10"/>
                              <a:gd name="T1" fmla="*/ 0 h 94"/>
                              <a:gd name="T2" fmla="*/ 10 w 10"/>
                              <a:gd name="T3" fmla="*/ 2 h 94"/>
                              <a:gd name="T4" fmla="*/ 6 w 10"/>
                              <a:gd name="T5" fmla="*/ 4 h 94"/>
                              <a:gd name="T6" fmla="*/ 6 w 10"/>
                              <a:gd name="T7" fmla="*/ 14 h 94"/>
                              <a:gd name="T8" fmla="*/ 4 w 10"/>
                              <a:gd name="T9" fmla="*/ 18 h 94"/>
                              <a:gd name="T10" fmla="*/ 4 w 10"/>
                              <a:gd name="T11" fmla="*/ 28 h 94"/>
                              <a:gd name="T12" fmla="*/ 2 w 10"/>
                              <a:gd name="T13" fmla="*/ 30 h 94"/>
                              <a:gd name="T14" fmla="*/ 2 w 10"/>
                              <a:gd name="T15" fmla="*/ 49 h 94"/>
                              <a:gd name="T16" fmla="*/ 0 w 10"/>
                              <a:gd name="T17" fmla="*/ 51 h 94"/>
                              <a:gd name="T18" fmla="*/ 0 w 10"/>
                              <a:gd name="T19"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4">
                                <a:moveTo>
                                  <a:pt x="10" y="0"/>
                                </a:moveTo>
                                <a:lnTo>
                                  <a:pt x="10" y="2"/>
                                </a:lnTo>
                                <a:lnTo>
                                  <a:pt x="6" y="4"/>
                                </a:lnTo>
                                <a:lnTo>
                                  <a:pt x="6" y="14"/>
                                </a:lnTo>
                                <a:lnTo>
                                  <a:pt x="4" y="18"/>
                                </a:lnTo>
                                <a:lnTo>
                                  <a:pt x="4" y="28"/>
                                </a:lnTo>
                                <a:lnTo>
                                  <a:pt x="2" y="30"/>
                                </a:lnTo>
                                <a:lnTo>
                                  <a:pt x="2" y="49"/>
                                </a:lnTo>
                                <a:lnTo>
                                  <a:pt x="0" y="51"/>
                                </a:lnTo>
                                <a:lnTo>
                                  <a:pt x="0" y="9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0" name="Line 135"/>
                        <wps:cNvCnPr>
                          <a:cxnSpLocks noChangeShapeType="1"/>
                        </wps:cNvCnPr>
                        <wps:spPr bwMode="auto">
                          <a:xfrm flipH="1" flipV="1">
                            <a:off x="2324735" y="836930"/>
                            <a:ext cx="107950" cy="762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1" name="Line 136"/>
                        <wps:cNvCnPr>
                          <a:cxnSpLocks noChangeShapeType="1"/>
                        </wps:cNvCnPr>
                        <wps:spPr bwMode="auto">
                          <a:xfrm flipH="1" flipV="1">
                            <a:off x="2317115" y="747395"/>
                            <a:ext cx="146685" cy="920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2" name="Line 137"/>
                        <wps:cNvCnPr>
                          <a:cxnSpLocks noChangeShapeType="1"/>
                        </wps:cNvCnPr>
                        <wps:spPr bwMode="auto">
                          <a:xfrm flipV="1">
                            <a:off x="2869565" y="1005840"/>
                            <a:ext cx="33020" cy="1219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3" name="Freeform 138"/>
                        <wps:cNvSpPr>
                          <a:spLocks/>
                        </wps:cNvSpPr>
                        <wps:spPr bwMode="auto">
                          <a:xfrm>
                            <a:off x="2058670" y="671830"/>
                            <a:ext cx="48895" cy="49530"/>
                          </a:xfrm>
                          <a:custGeom>
                            <a:avLst/>
                            <a:gdLst>
                              <a:gd name="T0" fmla="*/ 77 w 77"/>
                              <a:gd name="T1" fmla="*/ 13 h 78"/>
                              <a:gd name="T2" fmla="*/ 71 w 77"/>
                              <a:gd name="T3" fmla="*/ 9 h 78"/>
                              <a:gd name="T4" fmla="*/ 69 w 77"/>
                              <a:gd name="T5" fmla="*/ 9 h 78"/>
                              <a:gd name="T6" fmla="*/ 67 w 77"/>
                              <a:gd name="T7" fmla="*/ 5 h 78"/>
                              <a:gd name="T8" fmla="*/ 63 w 77"/>
                              <a:gd name="T9" fmla="*/ 5 h 78"/>
                              <a:gd name="T10" fmla="*/ 63 w 77"/>
                              <a:gd name="T11" fmla="*/ 2 h 78"/>
                              <a:gd name="T12" fmla="*/ 57 w 77"/>
                              <a:gd name="T13" fmla="*/ 2 h 78"/>
                              <a:gd name="T14" fmla="*/ 57 w 77"/>
                              <a:gd name="T15" fmla="*/ 0 h 78"/>
                              <a:gd name="T16" fmla="*/ 34 w 77"/>
                              <a:gd name="T17" fmla="*/ 0 h 78"/>
                              <a:gd name="T18" fmla="*/ 32 w 77"/>
                              <a:gd name="T19" fmla="*/ 2 h 78"/>
                              <a:gd name="T20" fmla="*/ 28 w 77"/>
                              <a:gd name="T21" fmla="*/ 2 h 78"/>
                              <a:gd name="T22" fmla="*/ 24 w 77"/>
                              <a:gd name="T23" fmla="*/ 5 h 78"/>
                              <a:gd name="T24" fmla="*/ 22 w 77"/>
                              <a:gd name="T25" fmla="*/ 5 h 78"/>
                              <a:gd name="T26" fmla="*/ 22 w 77"/>
                              <a:gd name="T27" fmla="*/ 9 h 78"/>
                              <a:gd name="T28" fmla="*/ 20 w 77"/>
                              <a:gd name="T29" fmla="*/ 9 h 78"/>
                              <a:gd name="T30" fmla="*/ 14 w 77"/>
                              <a:gd name="T31" fmla="*/ 13 h 78"/>
                              <a:gd name="T32" fmla="*/ 12 w 77"/>
                              <a:gd name="T33" fmla="*/ 13 h 78"/>
                              <a:gd name="T34" fmla="*/ 12 w 77"/>
                              <a:gd name="T35" fmla="*/ 15 h 78"/>
                              <a:gd name="T36" fmla="*/ 8 w 77"/>
                              <a:gd name="T37" fmla="*/ 21 h 78"/>
                              <a:gd name="T38" fmla="*/ 8 w 77"/>
                              <a:gd name="T39" fmla="*/ 23 h 78"/>
                              <a:gd name="T40" fmla="*/ 4 w 77"/>
                              <a:gd name="T41" fmla="*/ 23 h 78"/>
                              <a:gd name="T42" fmla="*/ 4 w 77"/>
                              <a:gd name="T43" fmla="*/ 27 h 78"/>
                              <a:gd name="T44" fmla="*/ 2 w 77"/>
                              <a:gd name="T45" fmla="*/ 29 h 78"/>
                              <a:gd name="T46" fmla="*/ 2 w 77"/>
                              <a:gd name="T47" fmla="*/ 33 h 78"/>
                              <a:gd name="T48" fmla="*/ 0 w 77"/>
                              <a:gd name="T49" fmla="*/ 37 h 78"/>
                              <a:gd name="T50" fmla="*/ 0 w 77"/>
                              <a:gd name="T51" fmla="*/ 58 h 78"/>
                              <a:gd name="T52" fmla="*/ 2 w 77"/>
                              <a:gd name="T53" fmla="*/ 58 h 78"/>
                              <a:gd name="T54" fmla="*/ 2 w 77"/>
                              <a:gd name="T55" fmla="*/ 64 h 78"/>
                              <a:gd name="T56" fmla="*/ 8 w 77"/>
                              <a:gd name="T57" fmla="*/ 68 h 78"/>
                              <a:gd name="T58" fmla="*/ 8 w 77"/>
                              <a:gd name="T59" fmla="*/ 74 h 78"/>
                              <a:gd name="T60" fmla="*/ 10 w 77"/>
                              <a:gd name="T61" fmla="*/ 74 h 78"/>
                              <a:gd name="T62" fmla="*/ 10 w 77"/>
                              <a:gd name="T63" fmla="*/ 76 h 78"/>
                              <a:gd name="T64" fmla="*/ 12 w 77"/>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8">
                                <a:moveTo>
                                  <a:pt x="77" y="13"/>
                                </a:moveTo>
                                <a:lnTo>
                                  <a:pt x="71" y="9"/>
                                </a:lnTo>
                                <a:lnTo>
                                  <a:pt x="69" y="9"/>
                                </a:lnTo>
                                <a:lnTo>
                                  <a:pt x="67" y="5"/>
                                </a:lnTo>
                                <a:lnTo>
                                  <a:pt x="63" y="5"/>
                                </a:lnTo>
                                <a:lnTo>
                                  <a:pt x="63" y="2"/>
                                </a:lnTo>
                                <a:lnTo>
                                  <a:pt x="57" y="2"/>
                                </a:lnTo>
                                <a:lnTo>
                                  <a:pt x="57" y="0"/>
                                </a:lnTo>
                                <a:lnTo>
                                  <a:pt x="34" y="0"/>
                                </a:lnTo>
                                <a:lnTo>
                                  <a:pt x="32" y="2"/>
                                </a:lnTo>
                                <a:lnTo>
                                  <a:pt x="28" y="2"/>
                                </a:lnTo>
                                <a:lnTo>
                                  <a:pt x="24" y="5"/>
                                </a:lnTo>
                                <a:lnTo>
                                  <a:pt x="22" y="5"/>
                                </a:lnTo>
                                <a:lnTo>
                                  <a:pt x="22" y="9"/>
                                </a:lnTo>
                                <a:lnTo>
                                  <a:pt x="20" y="9"/>
                                </a:lnTo>
                                <a:lnTo>
                                  <a:pt x="14" y="13"/>
                                </a:lnTo>
                                <a:lnTo>
                                  <a:pt x="12" y="13"/>
                                </a:lnTo>
                                <a:lnTo>
                                  <a:pt x="12" y="15"/>
                                </a:lnTo>
                                <a:lnTo>
                                  <a:pt x="8" y="21"/>
                                </a:lnTo>
                                <a:lnTo>
                                  <a:pt x="8" y="23"/>
                                </a:lnTo>
                                <a:lnTo>
                                  <a:pt x="4" y="23"/>
                                </a:lnTo>
                                <a:lnTo>
                                  <a:pt x="4" y="27"/>
                                </a:lnTo>
                                <a:lnTo>
                                  <a:pt x="2" y="29"/>
                                </a:lnTo>
                                <a:lnTo>
                                  <a:pt x="2" y="33"/>
                                </a:lnTo>
                                <a:lnTo>
                                  <a:pt x="0" y="37"/>
                                </a:lnTo>
                                <a:lnTo>
                                  <a:pt x="0" y="58"/>
                                </a:lnTo>
                                <a:lnTo>
                                  <a:pt x="2" y="58"/>
                                </a:lnTo>
                                <a:lnTo>
                                  <a:pt x="2" y="64"/>
                                </a:lnTo>
                                <a:lnTo>
                                  <a:pt x="8" y="68"/>
                                </a:lnTo>
                                <a:lnTo>
                                  <a:pt x="8" y="74"/>
                                </a:lnTo>
                                <a:lnTo>
                                  <a:pt x="10" y="74"/>
                                </a:lnTo>
                                <a:lnTo>
                                  <a:pt x="10" y="76"/>
                                </a:lnTo>
                                <a:lnTo>
                                  <a:pt x="12" y="7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644" name="Group 141"/>
                        <wpg:cNvGrpSpPr>
                          <a:grpSpLocks/>
                        </wpg:cNvGrpSpPr>
                        <wpg:grpSpPr bwMode="auto">
                          <a:xfrm>
                            <a:off x="2873375" y="2228850"/>
                            <a:ext cx="923290" cy="920115"/>
                            <a:chOff x="4525" y="3510"/>
                            <a:chExt cx="1454" cy="1449"/>
                          </a:xfrm>
                        </wpg:grpSpPr>
                        <wps:wsp>
                          <wps:cNvPr id="3645" name="Freeform 139"/>
                          <wps:cNvSpPr>
                            <a:spLocks/>
                          </wps:cNvSpPr>
                          <wps:spPr bwMode="auto">
                            <a:xfrm>
                              <a:off x="4525" y="3510"/>
                              <a:ext cx="1454" cy="1449"/>
                            </a:xfrm>
                            <a:custGeom>
                              <a:avLst/>
                              <a:gdLst>
                                <a:gd name="T0" fmla="*/ 0 w 1454"/>
                                <a:gd name="T1" fmla="*/ 0 h 1449"/>
                                <a:gd name="T2" fmla="*/ 1454 w 1454"/>
                                <a:gd name="T3" fmla="*/ 1449 h 1449"/>
                                <a:gd name="T4" fmla="*/ 0 w 1454"/>
                                <a:gd name="T5" fmla="*/ 0 h 1449"/>
                              </a:gdLst>
                              <a:ahLst/>
                              <a:cxnLst>
                                <a:cxn ang="0">
                                  <a:pos x="T0" y="T1"/>
                                </a:cxn>
                                <a:cxn ang="0">
                                  <a:pos x="T2" y="T3"/>
                                </a:cxn>
                                <a:cxn ang="0">
                                  <a:pos x="T4" y="T5"/>
                                </a:cxn>
                              </a:cxnLst>
                              <a:rect l="0" t="0" r="r" b="b"/>
                              <a:pathLst>
                                <a:path w="1454" h="1449">
                                  <a:moveTo>
                                    <a:pt x="0" y="0"/>
                                  </a:moveTo>
                                  <a:lnTo>
                                    <a:pt x="1454" y="144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6" name="Line 140"/>
                          <wps:cNvCnPr>
                            <a:cxnSpLocks noChangeShapeType="1"/>
                          </wps:cNvCnPr>
                          <wps:spPr bwMode="auto">
                            <a:xfrm>
                              <a:off x="4525" y="3510"/>
                              <a:ext cx="1454" cy="1449"/>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47" name="Freeform 142"/>
                        <wps:cNvSpPr>
                          <a:spLocks/>
                        </wps:cNvSpPr>
                        <wps:spPr bwMode="auto">
                          <a:xfrm>
                            <a:off x="2873375" y="2228850"/>
                            <a:ext cx="71755" cy="73025"/>
                          </a:xfrm>
                          <a:custGeom>
                            <a:avLst/>
                            <a:gdLst>
                              <a:gd name="T0" fmla="*/ 113 w 113"/>
                              <a:gd name="T1" fmla="*/ 39 h 115"/>
                              <a:gd name="T2" fmla="*/ 0 w 113"/>
                              <a:gd name="T3" fmla="*/ 0 h 115"/>
                              <a:gd name="T4" fmla="*/ 35 w 113"/>
                              <a:gd name="T5" fmla="*/ 115 h 115"/>
                              <a:gd name="T6" fmla="*/ 35 w 113"/>
                              <a:gd name="T7" fmla="*/ 39 h 115"/>
                              <a:gd name="T8" fmla="*/ 113 w 113"/>
                              <a:gd name="T9" fmla="*/ 39 h 115"/>
                            </a:gdLst>
                            <a:ahLst/>
                            <a:cxnLst>
                              <a:cxn ang="0">
                                <a:pos x="T0" y="T1"/>
                              </a:cxn>
                              <a:cxn ang="0">
                                <a:pos x="T2" y="T3"/>
                              </a:cxn>
                              <a:cxn ang="0">
                                <a:pos x="T4" y="T5"/>
                              </a:cxn>
                              <a:cxn ang="0">
                                <a:pos x="T6" y="T7"/>
                              </a:cxn>
                              <a:cxn ang="0">
                                <a:pos x="T8" y="T9"/>
                              </a:cxn>
                            </a:cxnLst>
                            <a:rect l="0" t="0" r="r" b="b"/>
                            <a:pathLst>
                              <a:path w="113" h="115">
                                <a:moveTo>
                                  <a:pt x="113" y="39"/>
                                </a:moveTo>
                                <a:lnTo>
                                  <a:pt x="0" y="0"/>
                                </a:lnTo>
                                <a:lnTo>
                                  <a:pt x="35" y="115"/>
                                </a:lnTo>
                                <a:lnTo>
                                  <a:pt x="35" y="39"/>
                                </a:lnTo>
                                <a:lnTo>
                                  <a:pt x="113" y="39"/>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g:wgp>
                        <wpg:cNvPr id="3648" name="Group 145"/>
                        <wpg:cNvGrpSpPr>
                          <a:grpSpLocks/>
                        </wpg:cNvGrpSpPr>
                        <wpg:grpSpPr bwMode="auto">
                          <a:xfrm>
                            <a:off x="3136265" y="1852930"/>
                            <a:ext cx="1101725" cy="147955"/>
                            <a:chOff x="4939" y="2918"/>
                            <a:chExt cx="1735" cy="233"/>
                          </a:xfrm>
                        </wpg:grpSpPr>
                        <wps:wsp>
                          <wps:cNvPr id="3649" name="Freeform 143"/>
                          <wps:cNvSpPr>
                            <a:spLocks/>
                          </wps:cNvSpPr>
                          <wps:spPr bwMode="auto">
                            <a:xfrm>
                              <a:off x="4939" y="2918"/>
                              <a:ext cx="1735" cy="233"/>
                            </a:xfrm>
                            <a:custGeom>
                              <a:avLst/>
                              <a:gdLst>
                                <a:gd name="T0" fmla="*/ 0 w 1735"/>
                                <a:gd name="T1" fmla="*/ 0 h 233"/>
                                <a:gd name="T2" fmla="*/ 1735 w 1735"/>
                                <a:gd name="T3" fmla="*/ 233 h 233"/>
                                <a:gd name="T4" fmla="*/ 0 w 1735"/>
                                <a:gd name="T5" fmla="*/ 0 h 233"/>
                              </a:gdLst>
                              <a:ahLst/>
                              <a:cxnLst>
                                <a:cxn ang="0">
                                  <a:pos x="T0" y="T1"/>
                                </a:cxn>
                                <a:cxn ang="0">
                                  <a:pos x="T2" y="T3"/>
                                </a:cxn>
                                <a:cxn ang="0">
                                  <a:pos x="T4" y="T5"/>
                                </a:cxn>
                              </a:cxnLst>
                              <a:rect l="0" t="0" r="r" b="b"/>
                              <a:pathLst>
                                <a:path w="1735" h="233">
                                  <a:moveTo>
                                    <a:pt x="0" y="0"/>
                                  </a:moveTo>
                                  <a:lnTo>
                                    <a:pt x="1735" y="23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 name="Line 144"/>
                          <wps:cNvCnPr>
                            <a:cxnSpLocks noChangeShapeType="1"/>
                          </wps:cNvCnPr>
                          <wps:spPr bwMode="auto">
                            <a:xfrm>
                              <a:off x="4939" y="2918"/>
                              <a:ext cx="1735" cy="233"/>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51" name="Freeform 146"/>
                        <wps:cNvSpPr>
                          <a:spLocks/>
                        </wps:cNvSpPr>
                        <wps:spPr bwMode="auto">
                          <a:xfrm>
                            <a:off x="3136265" y="1831975"/>
                            <a:ext cx="73025" cy="64770"/>
                          </a:xfrm>
                          <a:custGeom>
                            <a:avLst/>
                            <a:gdLst>
                              <a:gd name="T0" fmla="*/ 115 w 115"/>
                              <a:gd name="T1" fmla="*/ 0 h 102"/>
                              <a:gd name="T2" fmla="*/ 0 w 115"/>
                              <a:gd name="T3" fmla="*/ 33 h 102"/>
                              <a:gd name="T4" fmla="*/ 96 w 115"/>
                              <a:gd name="T5" fmla="*/ 102 h 102"/>
                              <a:gd name="T6" fmla="*/ 53 w 115"/>
                              <a:gd name="T7" fmla="*/ 43 h 102"/>
                              <a:gd name="T8" fmla="*/ 115 w 115"/>
                              <a:gd name="T9" fmla="*/ 0 h 102"/>
                            </a:gdLst>
                            <a:ahLst/>
                            <a:cxnLst>
                              <a:cxn ang="0">
                                <a:pos x="T0" y="T1"/>
                              </a:cxn>
                              <a:cxn ang="0">
                                <a:pos x="T2" y="T3"/>
                              </a:cxn>
                              <a:cxn ang="0">
                                <a:pos x="T4" y="T5"/>
                              </a:cxn>
                              <a:cxn ang="0">
                                <a:pos x="T6" y="T7"/>
                              </a:cxn>
                              <a:cxn ang="0">
                                <a:pos x="T8" y="T9"/>
                              </a:cxn>
                            </a:cxnLst>
                            <a:rect l="0" t="0" r="r" b="b"/>
                            <a:pathLst>
                              <a:path w="115" h="102">
                                <a:moveTo>
                                  <a:pt x="115" y="0"/>
                                </a:moveTo>
                                <a:lnTo>
                                  <a:pt x="0" y="33"/>
                                </a:lnTo>
                                <a:lnTo>
                                  <a:pt x="96" y="102"/>
                                </a:lnTo>
                                <a:lnTo>
                                  <a:pt x="53" y="43"/>
                                </a:lnTo>
                                <a:lnTo>
                                  <a:pt x="115"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52" name="Line 147"/>
                        <wps:cNvCnPr>
                          <a:cxnSpLocks noChangeShapeType="1"/>
                        </wps:cNvCnPr>
                        <wps:spPr bwMode="auto">
                          <a:xfrm>
                            <a:off x="574675" y="1007110"/>
                            <a:ext cx="1343025" cy="2374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3" name="Freeform 148"/>
                        <wps:cNvSpPr>
                          <a:spLocks/>
                        </wps:cNvSpPr>
                        <wps:spPr bwMode="auto">
                          <a:xfrm>
                            <a:off x="1844040" y="1198880"/>
                            <a:ext cx="73660" cy="66040"/>
                          </a:xfrm>
                          <a:custGeom>
                            <a:avLst/>
                            <a:gdLst>
                              <a:gd name="T0" fmla="*/ 20 w 116"/>
                              <a:gd name="T1" fmla="*/ 0 h 104"/>
                              <a:gd name="T2" fmla="*/ 116 w 116"/>
                              <a:gd name="T3" fmla="*/ 72 h 104"/>
                              <a:gd name="T4" fmla="*/ 0 w 116"/>
                              <a:gd name="T5" fmla="*/ 104 h 104"/>
                              <a:gd name="T6" fmla="*/ 65 w 116"/>
                              <a:gd name="T7" fmla="*/ 61 h 104"/>
                              <a:gd name="T8" fmla="*/ 20 w 116"/>
                              <a:gd name="T9" fmla="*/ 0 h 104"/>
                            </a:gdLst>
                            <a:ahLst/>
                            <a:cxnLst>
                              <a:cxn ang="0">
                                <a:pos x="T0" y="T1"/>
                              </a:cxn>
                              <a:cxn ang="0">
                                <a:pos x="T2" y="T3"/>
                              </a:cxn>
                              <a:cxn ang="0">
                                <a:pos x="T4" y="T5"/>
                              </a:cxn>
                              <a:cxn ang="0">
                                <a:pos x="T6" y="T7"/>
                              </a:cxn>
                              <a:cxn ang="0">
                                <a:pos x="T8" y="T9"/>
                              </a:cxn>
                            </a:cxnLst>
                            <a:rect l="0" t="0" r="r" b="b"/>
                            <a:pathLst>
                              <a:path w="116" h="104">
                                <a:moveTo>
                                  <a:pt x="20" y="0"/>
                                </a:moveTo>
                                <a:lnTo>
                                  <a:pt x="116" y="72"/>
                                </a:lnTo>
                                <a:lnTo>
                                  <a:pt x="0" y="104"/>
                                </a:lnTo>
                                <a:lnTo>
                                  <a:pt x="65" y="61"/>
                                </a:lnTo>
                                <a:lnTo>
                                  <a:pt x="2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54" name="Line 149"/>
                        <wps:cNvCnPr>
                          <a:cxnSpLocks noChangeShapeType="1"/>
                        </wps:cNvCnPr>
                        <wps:spPr bwMode="auto">
                          <a:xfrm>
                            <a:off x="742315" y="1348105"/>
                            <a:ext cx="2040255" cy="3517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5" name="Freeform 150"/>
                        <wps:cNvSpPr>
                          <a:spLocks/>
                        </wps:cNvSpPr>
                        <wps:spPr bwMode="auto">
                          <a:xfrm>
                            <a:off x="2708275" y="1656715"/>
                            <a:ext cx="74295" cy="64770"/>
                          </a:xfrm>
                          <a:custGeom>
                            <a:avLst/>
                            <a:gdLst>
                              <a:gd name="T0" fmla="*/ 21 w 117"/>
                              <a:gd name="T1" fmla="*/ 0 h 102"/>
                              <a:gd name="T2" fmla="*/ 117 w 117"/>
                              <a:gd name="T3" fmla="*/ 68 h 102"/>
                              <a:gd name="T4" fmla="*/ 0 w 117"/>
                              <a:gd name="T5" fmla="*/ 102 h 102"/>
                              <a:gd name="T6" fmla="*/ 66 w 117"/>
                              <a:gd name="T7" fmla="*/ 60 h 102"/>
                              <a:gd name="T8" fmla="*/ 21 w 117"/>
                              <a:gd name="T9" fmla="*/ 0 h 102"/>
                            </a:gdLst>
                            <a:ahLst/>
                            <a:cxnLst>
                              <a:cxn ang="0">
                                <a:pos x="T0" y="T1"/>
                              </a:cxn>
                              <a:cxn ang="0">
                                <a:pos x="T2" y="T3"/>
                              </a:cxn>
                              <a:cxn ang="0">
                                <a:pos x="T4" y="T5"/>
                              </a:cxn>
                              <a:cxn ang="0">
                                <a:pos x="T6" y="T7"/>
                              </a:cxn>
                              <a:cxn ang="0">
                                <a:pos x="T8" y="T9"/>
                              </a:cxn>
                            </a:cxnLst>
                            <a:rect l="0" t="0" r="r" b="b"/>
                            <a:pathLst>
                              <a:path w="117" h="102">
                                <a:moveTo>
                                  <a:pt x="21" y="0"/>
                                </a:moveTo>
                                <a:lnTo>
                                  <a:pt x="117" y="68"/>
                                </a:lnTo>
                                <a:lnTo>
                                  <a:pt x="0" y="102"/>
                                </a:lnTo>
                                <a:lnTo>
                                  <a:pt x="66" y="60"/>
                                </a:lnTo>
                                <a:lnTo>
                                  <a:pt x="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56" name="Line 151"/>
                        <wps:cNvCnPr>
                          <a:cxnSpLocks noChangeShapeType="1"/>
                        </wps:cNvCnPr>
                        <wps:spPr bwMode="auto">
                          <a:xfrm flipH="1" flipV="1">
                            <a:off x="988060" y="655320"/>
                            <a:ext cx="1316355" cy="3543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7" name="Freeform 152"/>
                        <wps:cNvSpPr>
                          <a:spLocks/>
                        </wps:cNvSpPr>
                        <wps:spPr bwMode="auto">
                          <a:xfrm>
                            <a:off x="2228850" y="957580"/>
                            <a:ext cx="75565" cy="66040"/>
                          </a:xfrm>
                          <a:custGeom>
                            <a:avLst/>
                            <a:gdLst>
                              <a:gd name="T0" fmla="*/ 0 w 119"/>
                              <a:gd name="T1" fmla="*/ 104 h 104"/>
                              <a:gd name="T2" fmla="*/ 119 w 119"/>
                              <a:gd name="T3" fmla="*/ 82 h 104"/>
                              <a:gd name="T4" fmla="*/ 28 w 119"/>
                              <a:gd name="T5" fmla="*/ 0 h 104"/>
                              <a:gd name="T6" fmla="*/ 67 w 119"/>
                              <a:gd name="T7" fmla="*/ 65 h 104"/>
                              <a:gd name="T8" fmla="*/ 0 w 119"/>
                              <a:gd name="T9" fmla="*/ 104 h 104"/>
                            </a:gdLst>
                            <a:ahLst/>
                            <a:cxnLst>
                              <a:cxn ang="0">
                                <a:pos x="T0" y="T1"/>
                              </a:cxn>
                              <a:cxn ang="0">
                                <a:pos x="T2" y="T3"/>
                              </a:cxn>
                              <a:cxn ang="0">
                                <a:pos x="T4" y="T5"/>
                              </a:cxn>
                              <a:cxn ang="0">
                                <a:pos x="T6" y="T7"/>
                              </a:cxn>
                              <a:cxn ang="0">
                                <a:pos x="T8" y="T9"/>
                              </a:cxn>
                            </a:cxnLst>
                            <a:rect l="0" t="0" r="r" b="b"/>
                            <a:pathLst>
                              <a:path w="119" h="104">
                                <a:moveTo>
                                  <a:pt x="0" y="104"/>
                                </a:moveTo>
                                <a:lnTo>
                                  <a:pt x="119" y="82"/>
                                </a:lnTo>
                                <a:lnTo>
                                  <a:pt x="28" y="0"/>
                                </a:lnTo>
                                <a:lnTo>
                                  <a:pt x="67" y="65"/>
                                </a:lnTo>
                                <a:lnTo>
                                  <a:pt x="0" y="104"/>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58" name="Line 153"/>
                        <wps:cNvCnPr>
                          <a:cxnSpLocks noChangeShapeType="1"/>
                        </wps:cNvCnPr>
                        <wps:spPr bwMode="auto">
                          <a:xfrm>
                            <a:off x="750570" y="1731010"/>
                            <a:ext cx="2090420" cy="3670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9" name="Freeform 154"/>
                        <wps:cNvSpPr>
                          <a:spLocks/>
                        </wps:cNvSpPr>
                        <wps:spPr bwMode="auto">
                          <a:xfrm>
                            <a:off x="2767330" y="2054225"/>
                            <a:ext cx="73660" cy="67310"/>
                          </a:xfrm>
                          <a:custGeom>
                            <a:avLst/>
                            <a:gdLst>
                              <a:gd name="T0" fmla="*/ 18 w 116"/>
                              <a:gd name="T1" fmla="*/ 0 h 106"/>
                              <a:gd name="T2" fmla="*/ 116 w 116"/>
                              <a:gd name="T3" fmla="*/ 69 h 106"/>
                              <a:gd name="T4" fmla="*/ 0 w 116"/>
                              <a:gd name="T5" fmla="*/ 106 h 106"/>
                              <a:gd name="T6" fmla="*/ 61 w 116"/>
                              <a:gd name="T7" fmla="*/ 63 h 106"/>
                              <a:gd name="T8" fmla="*/ 18 w 116"/>
                              <a:gd name="T9" fmla="*/ 0 h 106"/>
                            </a:gdLst>
                            <a:ahLst/>
                            <a:cxnLst>
                              <a:cxn ang="0">
                                <a:pos x="T0" y="T1"/>
                              </a:cxn>
                              <a:cxn ang="0">
                                <a:pos x="T2" y="T3"/>
                              </a:cxn>
                              <a:cxn ang="0">
                                <a:pos x="T4" y="T5"/>
                              </a:cxn>
                              <a:cxn ang="0">
                                <a:pos x="T6" y="T7"/>
                              </a:cxn>
                              <a:cxn ang="0">
                                <a:pos x="T8" y="T9"/>
                              </a:cxn>
                            </a:cxnLst>
                            <a:rect l="0" t="0" r="r" b="b"/>
                            <a:pathLst>
                              <a:path w="116" h="106">
                                <a:moveTo>
                                  <a:pt x="18" y="0"/>
                                </a:moveTo>
                                <a:lnTo>
                                  <a:pt x="116" y="69"/>
                                </a:lnTo>
                                <a:lnTo>
                                  <a:pt x="0" y="106"/>
                                </a:lnTo>
                                <a:lnTo>
                                  <a:pt x="61" y="63"/>
                                </a:lnTo>
                                <a:lnTo>
                                  <a:pt x="18"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0" name="Line 155"/>
                        <wps:cNvCnPr>
                          <a:cxnSpLocks noChangeShapeType="1"/>
                        </wps:cNvCnPr>
                        <wps:spPr bwMode="auto">
                          <a:xfrm flipH="1" flipV="1">
                            <a:off x="883920" y="2043430"/>
                            <a:ext cx="1934845" cy="1155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1" name="Freeform 156"/>
                        <wps:cNvSpPr>
                          <a:spLocks/>
                        </wps:cNvSpPr>
                        <wps:spPr bwMode="auto">
                          <a:xfrm>
                            <a:off x="2750185" y="2120265"/>
                            <a:ext cx="68580" cy="67310"/>
                          </a:xfrm>
                          <a:custGeom>
                            <a:avLst/>
                            <a:gdLst>
                              <a:gd name="T0" fmla="*/ 0 w 108"/>
                              <a:gd name="T1" fmla="*/ 106 h 106"/>
                              <a:gd name="T2" fmla="*/ 108 w 108"/>
                              <a:gd name="T3" fmla="*/ 61 h 106"/>
                              <a:gd name="T4" fmla="*/ 4 w 108"/>
                              <a:gd name="T5" fmla="*/ 0 h 106"/>
                              <a:gd name="T6" fmla="*/ 55 w 108"/>
                              <a:gd name="T7" fmla="*/ 55 h 106"/>
                              <a:gd name="T8" fmla="*/ 0 w 108"/>
                              <a:gd name="T9" fmla="*/ 106 h 106"/>
                            </a:gdLst>
                            <a:ahLst/>
                            <a:cxnLst>
                              <a:cxn ang="0">
                                <a:pos x="T0" y="T1"/>
                              </a:cxn>
                              <a:cxn ang="0">
                                <a:pos x="T2" y="T3"/>
                              </a:cxn>
                              <a:cxn ang="0">
                                <a:pos x="T4" y="T5"/>
                              </a:cxn>
                              <a:cxn ang="0">
                                <a:pos x="T6" y="T7"/>
                              </a:cxn>
                              <a:cxn ang="0">
                                <a:pos x="T8" y="T9"/>
                              </a:cxn>
                            </a:cxnLst>
                            <a:rect l="0" t="0" r="r" b="b"/>
                            <a:pathLst>
                              <a:path w="108" h="106">
                                <a:moveTo>
                                  <a:pt x="0" y="106"/>
                                </a:moveTo>
                                <a:lnTo>
                                  <a:pt x="108" y="61"/>
                                </a:lnTo>
                                <a:lnTo>
                                  <a:pt x="4" y="0"/>
                                </a:lnTo>
                                <a:lnTo>
                                  <a:pt x="55" y="55"/>
                                </a:lnTo>
                                <a:lnTo>
                                  <a:pt x="0" y="106"/>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2" name="Line 157"/>
                        <wps:cNvCnPr>
                          <a:cxnSpLocks noChangeShapeType="1"/>
                        </wps:cNvCnPr>
                        <wps:spPr bwMode="auto">
                          <a:xfrm flipV="1">
                            <a:off x="877570" y="1042035"/>
                            <a:ext cx="1435735" cy="10052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3" name="Freeform 158"/>
                        <wps:cNvSpPr>
                          <a:spLocks/>
                        </wps:cNvSpPr>
                        <wps:spPr bwMode="auto">
                          <a:xfrm>
                            <a:off x="2239010" y="1042035"/>
                            <a:ext cx="74295" cy="66040"/>
                          </a:xfrm>
                          <a:custGeom>
                            <a:avLst/>
                            <a:gdLst>
                              <a:gd name="T0" fmla="*/ 0 w 117"/>
                              <a:gd name="T1" fmla="*/ 18 h 104"/>
                              <a:gd name="T2" fmla="*/ 117 w 117"/>
                              <a:gd name="T3" fmla="*/ 0 h 104"/>
                              <a:gd name="T4" fmla="*/ 62 w 117"/>
                              <a:gd name="T5" fmla="*/ 104 h 104"/>
                              <a:gd name="T6" fmla="*/ 74 w 117"/>
                              <a:gd name="T7" fmla="*/ 30 h 104"/>
                              <a:gd name="T8" fmla="*/ 0 w 117"/>
                              <a:gd name="T9" fmla="*/ 18 h 104"/>
                            </a:gdLst>
                            <a:ahLst/>
                            <a:cxnLst>
                              <a:cxn ang="0">
                                <a:pos x="T0" y="T1"/>
                              </a:cxn>
                              <a:cxn ang="0">
                                <a:pos x="T2" y="T3"/>
                              </a:cxn>
                              <a:cxn ang="0">
                                <a:pos x="T4" y="T5"/>
                              </a:cxn>
                              <a:cxn ang="0">
                                <a:pos x="T6" y="T7"/>
                              </a:cxn>
                              <a:cxn ang="0">
                                <a:pos x="T8" y="T9"/>
                              </a:cxn>
                            </a:cxnLst>
                            <a:rect l="0" t="0" r="r" b="b"/>
                            <a:pathLst>
                              <a:path w="117" h="104">
                                <a:moveTo>
                                  <a:pt x="0" y="18"/>
                                </a:moveTo>
                                <a:lnTo>
                                  <a:pt x="117" y="0"/>
                                </a:lnTo>
                                <a:lnTo>
                                  <a:pt x="62" y="104"/>
                                </a:lnTo>
                                <a:lnTo>
                                  <a:pt x="74" y="30"/>
                                </a:lnTo>
                                <a:lnTo>
                                  <a:pt x="0" y="18"/>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4" name="Line 159"/>
                        <wps:cNvCnPr>
                          <a:cxnSpLocks noChangeShapeType="1"/>
                        </wps:cNvCnPr>
                        <wps:spPr bwMode="auto">
                          <a:xfrm flipV="1">
                            <a:off x="3445510" y="984885"/>
                            <a:ext cx="422910" cy="1543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5" name="Freeform 160"/>
                        <wps:cNvSpPr>
                          <a:spLocks/>
                        </wps:cNvSpPr>
                        <wps:spPr bwMode="auto">
                          <a:xfrm>
                            <a:off x="3445510" y="1136650"/>
                            <a:ext cx="1905" cy="2540"/>
                          </a:xfrm>
                          <a:custGeom>
                            <a:avLst/>
                            <a:gdLst>
                              <a:gd name="T0" fmla="*/ 3 w 3"/>
                              <a:gd name="T1" fmla="*/ 0 h 4"/>
                              <a:gd name="T2" fmla="*/ 0 w 3"/>
                              <a:gd name="T3" fmla="*/ 4 h 4"/>
                              <a:gd name="T4" fmla="*/ 3 w 3"/>
                              <a:gd name="T5" fmla="*/ 4 h 4"/>
                              <a:gd name="T6" fmla="*/ 3 w 3"/>
                              <a:gd name="T7" fmla="*/ 0 h 4"/>
                            </a:gdLst>
                            <a:ahLst/>
                            <a:cxnLst>
                              <a:cxn ang="0">
                                <a:pos x="T0" y="T1"/>
                              </a:cxn>
                              <a:cxn ang="0">
                                <a:pos x="T2" y="T3"/>
                              </a:cxn>
                              <a:cxn ang="0">
                                <a:pos x="T4" y="T5"/>
                              </a:cxn>
                              <a:cxn ang="0">
                                <a:pos x="T6" y="T7"/>
                              </a:cxn>
                            </a:cxnLst>
                            <a:rect l="0" t="0" r="r" b="b"/>
                            <a:pathLst>
                              <a:path w="3" h="4">
                                <a:moveTo>
                                  <a:pt x="3" y="0"/>
                                </a:moveTo>
                                <a:lnTo>
                                  <a:pt x="0" y="4"/>
                                </a:lnTo>
                                <a:lnTo>
                                  <a:pt x="3" y="4"/>
                                </a:lnTo>
                                <a:lnTo>
                                  <a:pt x="3"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6" name="Freeform 161"/>
                        <wps:cNvSpPr>
                          <a:spLocks/>
                        </wps:cNvSpPr>
                        <wps:spPr bwMode="auto">
                          <a:xfrm>
                            <a:off x="3791585" y="977265"/>
                            <a:ext cx="76835" cy="63500"/>
                          </a:xfrm>
                          <a:custGeom>
                            <a:avLst/>
                            <a:gdLst>
                              <a:gd name="T0" fmla="*/ 0 w 121"/>
                              <a:gd name="T1" fmla="*/ 0 h 100"/>
                              <a:gd name="T2" fmla="*/ 121 w 121"/>
                              <a:gd name="T3" fmla="*/ 12 h 100"/>
                              <a:gd name="T4" fmla="*/ 35 w 121"/>
                              <a:gd name="T5" fmla="*/ 100 h 100"/>
                              <a:gd name="T6" fmla="*/ 70 w 121"/>
                              <a:gd name="T7" fmla="*/ 32 h 100"/>
                              <a:gd name="T8" fmla="*/ 0 w 121"/>
                              <a:gd name="T9" fmla="*/ 0 h 100"/>
                            </a:gdLst>
                            <a:ahLst/>
                            <a:cxnLst>
                              <a:cxn ang="0">
                                <a:pos x="T0" y="T1"/>
                              </a:cxn>
                              <a:cxn ang="0">
                                <a:pos x="T2" y="T3"/>
                              </a:cxn>
                              <a:cxn ang="0">
                                <a:pos x="T4" y="T5"/>
                              </a:cxn>
                              <a:cxn ang="0">
                                <a:pos x="T6" y="T7"/>
                              </a:cxn>
                              <a:cxn ang="0">
                                <a:pos x="T8" y="T9"/>
                              </a:cxn>
                            </a:cxnLst>
                            <a:rect l="0" t="0" r="r" b="b"/>
                            <a:pathLst>
                              <a:path w="121" h="100">
                                <a:moveTo>
                                  <a:pt x="0" y="0"/>
                                </a:moveTo>
                                <a:lnTo>
                                  <a:pt x="121" y="12"/>
                                </a:lnTo>
                                <a:lnTo>
                                  <a:pt x="35" y="100"/>
                                </a:lnTo>
                                <a:lnTo>
                                  <a:pt x="70" y="32"/>
                                </a:lnTo>
                                <a:lnTo>
                                  <a:pt x="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7" name="Line 162"/>
                        <wps:cNvCnPr>
                          <a:cxnSpLocks noChangeShapeType="1"/>
                        </wps:cNvCnPr>
                        <wps:spPr bwMode="auto">
                          <a:xfrm flipH="1">
                            <a:off x="3504565" y="1038225"/>
                            <a:ext cx="387350" cy="22415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8" name="Freeform 163"/>
                        <wps:cNvSpPr>
                          <a:spLocks/>
                        </wps:cNvSpPr>
                        <wps:spPr bwMode="auto">
                          <a:xfrm>
                            <a:off x="3816350" y="1038225"/>
                            <a:ext cx="75565" cy="63500"/>
                          </a:xfrm>
                          <a:custGeom>
                            <a:avLst/>
                            <a:gdLst>
                              <a:gd name="T0" fmla="*/ 53 w 119"/>
                              <a:gd name="T1" fmla="*/ 100 h 100"/>
                              <a:gd name="T2" fmla="*/ 119 w 119"/>
                              <a:gd name="T3" fmla="*/ 0 h 100"/>
                              <a:gd name="T4" fmla="*/ 0 w 119"/>
                              <a:gd name="T5" fmla="*/ 8 h 100"/>
                              <a:gd name="T6" fmla="*/ 74 w 119"/>
                              <a:gd name="T7" fmla="*/ 26 h 100"/>
                              <a:gd name="T8" fmla="*/ 53 w 119"/>
                              <a:gd name="T9" fmla="*/ 100 h 100"/>
                            </a:gdLst>
                            <a:ahLst/>
                            <a:cxnLst>
                              <a:cxn ang="0">
                                <a:pos x="T0" y="T1"/>
                              </a:cxn>
                              <a:cxn ang="0">
                                <a:pos x="T2" y="T3"/>
                              </a:cxn>
                              <a:cxn ang="0">
                                <a:pos x="T4" y="T5"/>
                              </a:cxn>
                              <a:cxn ang="0">
                                <a:pos x="T6" y="T7"/>
                              </a:cxn>
                              <a:cxn ang="0">
                                <a:pos x="T8" y="T9"/>
                              </a:cxn>
                            </a:cxnLst>
                            <a:rect l="0" t="0" r="r" b="b"/>
                            <a:pathLst>
                              <a:path w="119" h="100">
                                <a:moveTo>
                                  <a:pt x="53" y="100"/>
                                </a:moveTo>
                                <a:lnTo>
                                  <a:pt x="119" y="0"/>
                                </a:lnTo>
                                <a:lnTo>
                                  <a:pt x="0" y="8"/>
                                </a:lnTo>
                                <a:lnTo>
                                  <a:pt x="74" y="26"/>
                                </a:lnTo>
                                <a:lnTo>
                                  <a:pt x="53" y="10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69" name="Line 164"/>
                        <wps:cNvCnPr>
                          <a:cxnSpLocks noChangeShapeType="1"/>
                        </wps:cNvCnPr>
                        <wps:spPr bwMode="auto">
                          <a:xfrm flipV="1">
                            <a:off x="3504565" y="1261110"/>
                            <a:ext cx="1270"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0" name="Line 165"/>
                        <wps:cNvCnPr>
                          <a:cxnSpLocks noChangeShapeType="1"/>
                        </wps:cNvCnPr>
                        <wps:spPr bwMode="auto">
                          <a:xfrm flipH="1" flipV="1">
                            <a:off x="2146935" y="613410"/>
                            <a:ext cx="124460" cy="1238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1" name="Line 166"/>
                        <wps:cNvCnPr>
                          <a:cxnSpLocks noChangeShapeType="1"/>
                        </wps:cNvCnPr>
                        <wps:spPr bwMode="auto">
                          <a:xfrm flipH="1">
                            <a:off x="2107565" y="613410"/>
                            <a:ext cx="39370" cy="666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2" name="Line 167"/>
                        <wps:cNvCnPr>
                          <a:cxnSpLocks noChangeShapeType="1"/>
                        </wps:cNvCnPr>
                        <wps:spPr bwMode="auto">
                          <a:xfrm flipH="1" flipV="1">
                            <a:off x="2107565" y="680085"/>
                            <a:ext cx="101600" cy="1022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3" name="Line 168"/>
                        <wps:cNvCnPr>
                          <a:cxnSpLocks noChangeShapeType="1"/>
                        </wps:cNvCnPr>
                        <wps:spPr bwMode="auto">
                          <a:xfrm flipH="1" flipV="1">
                            <a:off x="2066290" y="721360"/>
                            <a:ext cx="140335" cy="1403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4" name="Line 169"/>
                        <wps:cNvCnPr>
                          <a:cxnSpLocks noChangeShapeType="1"/>
                        </wps:cNvCnPr>
                        <wps:spPr bwMode="auto">
                          <a:xfrm flipV="1">
                            <a:off x="2751455" y="394335"/>
                            <a:ext cx="925830" cy="5346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5" name="Line 170"/>
                        <wps:cNvCnPr>
                          <a:cxnSpLocks noChangeShapeType="1"/>
                        </wps:cNvCnPr>
                        <wps:spPr bwMode="auto">
                          <a:xfrm flipH="1" flipV="1">
                            <a:off x="1625600" y="200025"/>
                            <a:ext cx="481965" cy="48006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6" name="Rectangle 171"/>
                        <wps:cNvSpPr>
                          <a:spLocks noChangeArrowheads="1"/>
                        </wps:cNvSpPr>
                        <wps:spPr bwMode="auto">
                          <a:xfrm>
                            <a:off x="656590" y="504825"/>
                            <a:ext cx="7994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8" name="Rectangle 174"/>
                        <wps:cNvSpPr>
                          <a:spLocks noChangeArrowheads="1"/>
                        </wps:cNvSpPr>
                        <wps:spPr bwMode="auto">
                          <a:xfrm>
                            <a:off x="32385" y="749935"/>
                            <a:ext cx="11233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0" name="Rectangle 180"/>
                        <wps:cNvSpPr>
                          <a:spLocks noChangeArrowheads="1"/>
                        </wps:cNvSpPr>
                        <wps:spPr bwMode="auto">
                          <a:xfrm>
                            <a:off x="3678555" y="271145"/>
                            <a:ext cx="10039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2" name="Rectangle 185"/>
                        <wps:cNvSpPr>
                          <a:spLocks noChangeArrowheads="1"/>
                        </wps:cNvSpPr>
                        <wps:spPr bwMode="auto">
                          <a:xfrm>
                            <a:off x="121920" y="1226185"/>
                            <a:ext cx="11226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4" name="Rectangle 189"/>
                        <wps:cNvSpPr>
                          <a:spLocks noChangeArrowheads="1"/>
                        </wps:cNvSpPr>
                        <wps:spPr bwMode="auto">
                          <a:xfrm>
                            <a:off x="67310" y="1609090"/>
                            <a:ext cx="8115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6" name="Rectangle 191"/>
                        <wps:cNvSpPr>
                          <a:spLocks noChangeArrowheads="1"/>
                        </wps:cNvSpPr>
                        <wps:spPr bwMode="auto">
                          <a:xfrm>
                            <a:off x="800735" y="157924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B2A9" w14:textId="77777777" w:rsidR="00F93F1E" w:rsidRDefault="00F93F1E" w:rsidP="00A568FC">
                              <w:r>
                                <w:rPr>
                                  <w:color w:val="000000"/>
                                  <w:lang w:val="en-US"/>
                                </w:rPr>
                                <w:t xml:space="preserve"> </w:t>
                              </w:r>
                            </w:p>
                          </w:txbxContent>
                        </wps:txbx>
                        <wps:bodyPr rot="0" vert="horz" wrap="none" lIns="0" tIns="0" rIns="0" bIns="0" anchor="t" anchorCtr="0">
                          <a:spAutoFit/>
                        </wps:bodyPr>
                      </wps:wsp>
                      <wps:wsp>
                        <wps:cNvPr id="3687" name="Rectangle 192"/>
                        <wps:cNvSpPr>
                          <a:spLocks noChangeArrowheads="1"/>
                        </wps:cNvSpPr>
                        <wps:spPr bwMode="auto">
                          <a:xfrm>
                            <a:off x="487680" y="1987550"/>
                            <a:ext cx="4019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9" name="Rectangle 195"/>
                        <wps:cNvSpPr>
                          <a:spLocks noChangeArrowheads="1"/>
                        </wps:cNvSpPr>
                        <wps:spPr bwMode="auto">
                          <a:xfrm>
                            <a:off x="4331335" y="1946275"/>
                            <a:ext cx="8788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1" name="Rectangle 200"/>
                        <wps:cNvSpPr>
                          <a:spLocks noChangeArrowheads="1"/>
                        </wps:cNvSpPr>
                        <wps:spPr bwMode="auto">
                          <a:xfrm>
                            <a:off x="3413125" y="3195955"/>
                            <a:ext cx="17570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4" name="Rectangle 203"/>
                        <wps:cNvSpPr>
                          <a:spLocks noChangeArrowheads="1"/>
                        </wps:cNvSpPr>
                        <wps:spPr bwMode="auto">
                          <a:xfrm>
                            <a:off x="1259840" y="3195955"/>
                            <a:ext cx="732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6" name="Rectangle 205"/>
                        <wps:cNvSpPr>
                          <a:spLocks noChangeArrowheads="1"/>
                        </wps:cNvSpPr>
                        <wps:spPr bwMode="auto">
                          <a:xfrm>
                            <a:off x="1925955" y="3167380"/>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DBE0" w14:textId="77777777" w:rsidR="00F93F1E" w:rsidRDefault="00F93F1E" w:rsidP="00A568FC">
                              <w:r>
                                <w:rPr>
                                  <w:color w:val="000000"/>
                                  <w:lang w:val="en-US"/>
                                </w:rPr>
                                <w:t xml:space="preserve"> </w:t>
                              </w:r>
                            </w:p>
                          </w:txbxContent>
                        </wps:txbx>
                        <wps:bodyPr rot="0" vert="horz" wrap="none" lIns="0" tIns="0" rIns="0" bIns="0" anchor="t" anchorCtr="0">
                          <a:spAutoFit/>
                        </wps:bodyPr>
                      </wps:wsp>
                      <wpg:wgp>
                        <wpg:cNvPr id="3697" name="Group 208"/>
                        <wpg:cNvGrpSpPr>
                          <a:grpSpLocks/>
                        </wpg:cNvGrpSpPr>
                        <wpg:grpSpPr bwMode="auto">
                          <a:xfrm>
                            <a:off x="1676400" y="2216150"/>
                            <a:ext cx="1003300" cy="949960"/>
                            <a:chOff x="2640" y="3490"/>
                            <a:chExt cx="1580" cy="1496"/>
                          </a:xfrm>
                        </wpg:grpSpPr>
                        <wps:wsp>
                          <wps:cNvPr id="3698" name="Freeform 206"/>
                          <wps:cNvSpPr>
                            <a:spLocks/>
                          </wps:cNvSpPr>
                          <wps:spPr bwMode="auto">
                            <a:xfrm>
                              <a:off x="2640" y="3490"/>
                              <a:ext cx="1580" cy="1496"/>
                            </a:xfrm>
                            <a:custGeom>
                              <a:avLst/>
                              <a:gdLst>
                                <a:gd name="T0" fmla="*/ 1580 w 1580"/>
                                <a:gd name="T1" fmla="*/ 0 h 1496"/>
                                <a:gd name="T2" fmla="*/ 0 w 1580"/>
                                <a:gd name="T3" fmla="*/ 1496 h 1496"/>
                                <a:gd name="T4" fmla="*/ 1580 w 1580"/>
                                <a:gd name="T5" fmla="*/ 0 h 1496"/>
                              </a:gdLst>
                              <a:ahLst/>
                              <a:cxnLst>
                                <a:cxn ang="0">
                                  <a:pos x="T0" y="T1"/>
                                </a:cxn>
                                <a:cxn ang="0">
                                  <a:pos x="T2" y="T3"/>
                                </a:cxn>
                                <a:cxn ang="0">
                                  <a:pos x="T4" y="T5"/>
                                </a:cxn>
                              </a:cxnLst>
                              <a:rect l="0" t="0" r="r" b="b"/>
                              <a:pathLst>
                                <a:path w="1580" h="1496">
                                  <a:moveTo>
                                    <a:pt x="1580" y="0"/>
                                  </a:moveTo>
                                  <a:lnTo>
                                    <a:pt x="0" y="1496"/>
                                  </a:lnTo>
                                  <a:lnTo>
                                    <a:pt x="15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9" name="Line 207"/>
                          <wps:cNvCnPr>
                            <a:cxnSpLocks noChangeShapeType="1"/>
                          </wps:cNvCnPr>
                          <wps:spPr bwMode="auto">
                            <a:xfrm flipH="1">
                              <a:off x="2640" y="3490"/>
                              <a:ext cx="1580" cy="1496"/>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700" name="Freeform 209"/>
                        <wps:cNvSpPr>
                          <a:spLocks/>
                        </wps:cNvSpPr>
                        <wps:spPr bwMode="auto">
                          <a:xfrm>
                            <a:off x="2607310" y="2216150"/>
                            <a:ext cx="72390" cy="69850"/>
                          </a:xfrm>
                          <a:custGeom>
                            <a:avLst/>
                            <a:gdLst>
                              <a:gd name="T0" fmla="*/ 73 w 114"/>
                              <a:gd name="T1" fmla="*/ 110 h 110"/>
                              <a:gd name="T2" fmla="*/ 114 w 114"/>
                              <a:gd name="T3" fmla="*/ 0 h 110"/>
                              <a:gd name="T4" fmla="*/ 0 w 114"/>
                              <a:gd name="T5" fmla="*/ 35 h 110"/>
                              <a:gd name="T6" fmla="*/ 78 w 114"/>
                              <a:gd name="T7" fmla="*/ 35 h 110"/>
                              <a:gd name="T8" fmla="*/ 73 w 114"/>
                              <a:gd name="T9" fmla="*/ 110 h 110"/>
                            </a:gdLst>
                            <a:ahLst/>
                            <a:cxnLst>
                              <a:cxn ang="0">
                                <a:pos x="T0" y="T1"/>
                              </a:cxn>
                              <a:cxn ang="0">
                                <a:pos x="T2" y="T3"/>
                              </a:cxn>
                              <a:cxn ang="0">
                                <a:pos x="T4" y="T5"/>
                              </a:cxn>
                              <a:cxn ang="0">
                                <a:pos x="T6" y="T7"/>
                              </a:cxn>
                              <a:cxn ang="0">
                                <a:pos x="T8" y="T9"/>
                              </a:cxn>
                            </a:cxnLst>
                            <a:rect l="0" t="0" r="r" b="b"/>
                            <a:pathLst>
                              <a:path w="114" h="110">
                                <a:moveTo>
                                  <a:pt x="73" y="110"/>
                                </a:moveTo>
                                <a:lnTo>
                                  <a:pt x="114" y="0"/>
                                </a:lnTo>
                                <a:lnTo>
                                  <a:pt x="0" y="35"/>
                                </a:lnTo>
                                <a:lnTo>
                                  <a:pt x="78" y="35"/>
                                </a:lnTo>
                                <a:lnTo>
                                  <a:pt x="73" y="11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701" name="Rectangle 210"/>
                        <wps:cNvSpPr>
                          <a:spLocks noChangeArrowheads="1"/>
                        </wps:cNvSpPr>
                        <wps:spPr bwMode="auto">
                          <a:xfrm>
                            <a:off x="1072515" y="52070"/>
                            <a:ext cx="117157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32F01DE6" id="Полотно 3692" o:spid="_x0000_s1052" editas="canvas" style="width:419.5pt;height:282.4pt;mso-position-horizontal-relative:char;mso-position-vertical-relative:line" coordsize="53276,3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">
                <v:shape id="_x0000_s1053" type="#_x0000_t75" style="position:absolute;width:53276;height:35864;visibility:visible;mso-wrap-style:square">
                  <v:fill o:detectmouseclick="t"/>
                  <v:path o:connecttype="none"/>
                </v:shape>
                <v:rect id="Rectangle 5" o:spid="_x0000_s1054" style="position:absolute;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" filled="f" stroked="f">
                  <v:textbox style="mso-fit-shape-to-text:t" inset="0,0,0,0">
                    <w:txbxContent>
                      <w:p w14:paraId="33ECB829" w14:textId="77777777" w:rsidR="00F93F1E" w:rsidRDefault="00F93F1E" w:rsidP="00A568FC">
                        <w:r>
                          <w:rPr>
                            <w:color w:val="000000"/>
                            <w:lang w:val="en-US"/>
                          </w:rPr>
                          <w:t xml:space="preserve"> </w:t>
                        </w:r>
                      </w:p>
                    </w:txbxContent>
                  </v:textbox>
                </v:rect>
                <v:shape id="Freeform 6" o:spid="_x0000_s1055" style="position:absolute;left:30143;top:19697;width:4394;height:5969;visibility:visible;mso-wrap-style:square;v-text-anchor:top" coordsize="69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" path="m692,940l686,453,665,316,614,210,491,100,378,30,254,2,135,,,20e" filled="f" strokeweight=".1pt">
                  <v:path arrowok="t" o:connecttype="custom" o:connectlocs="439420,596900;435610,287655;422275,200660;389890,133350;311785,63500;240030,19050;161290,1270;85725,0;0,12700" o:connectangles="0,0,0,0,0,0,0,0,0"/>
                </v:shape>
                <v:shape id="Freeform 7" o:spid="_x0000_s1056" style="position:absolute;left:19507;top:27260;width:774;height:483;visibility:visible;mso-wrap-style:square;v-text-anchor:top" coordsize="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" path="m,16l,29r2,2l2,37r2,2l4,41r6,6l10,49r4,6l14,57r4,l24,65r4,l30,67r2,l34,69r5,l41,71r4,l49,76r24,l75,71r7,l84,69r2,l90,67r2,l94,65r2,l104,57r2,l106,55r6,-6l112,47r4,-6l116,39r4,-2l120,31r2,-2l122,6,120,2r,-2e" filled="f" strokeweight=".1pt">
                  <v:path arrowok="t" o:connecttype="custom" o:connectlocs="0,10160;0,18415;1270,19685;1270,23495;2540,24765;2540,26035;6350,29845;6350,31115;8890,34925;8890,36195;11430,36195;15240,41275;17780,41275;19050,42545;20320,42545;21590,43815;24765,43815;26035,45085;28575,45085;31115,48260;46355,48260;47625,45085;52070,45085;53340,43815;54610,43815;57150,42545;58420,42545;59690,41275;60960,41275;66040,36195;67310,36195;67310,34925;71120,31115;71120,29845;73660,26035;73660,24765;76200,23495;76200,19685;77470,18415;77470,3810;76200,1270;76200,0" o:connectangles="0,0,0,0,0,0,0,0,0,0,0,0,0,0,0,0,0,0,0,0,0,0,0,0,0,0,0,0,0,0,0,0,0,0,0,0,0,0,0,0,0,0"/>
                </v:shape>
                <v:shape id="Freeform 8" o:spid="_x0000_s1057" style="position:absolute;left:17487;top:10991;width:534;height:350;visibility:visible;mso-wrap-style:square;v-text-anchor:top" coordsize="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" path="m84,28r,-2l82,20,78,18r,-2l68,6r-2,l62,,53,,51,,33,,31,,27,,25,4r-4,l21,6r-4,l10,14r-4,l6,18r-2,l4,20,2,24r,4l,30,,53r2,l2,55e" filled="f" strokeweight=".1pt">
                  <v:path arrowok="t" o:connecttype="custom" o:connectlocs="53340,17780;53340,16510;52070,12700;49530,11430;49530,10160;43180,3810;41910,3810;39370,0;33655,0;32385,0;20955,0;19685,0;17145,0;15875,2540;13335,2540;13335,3810;10795,3810;6350,8890;3810,8890;3810,11430;2540,11430;2540,12700;1270,15240;1270,17780;0,19050;0,33655;1270,33655;1270,34925" o:connectangles="0,0,0,0,0,0,0,0,0,0,0,0,0,0,0,0,0,0,0,0,0,0,0,0,0,0,0,0"/>
                </v:shape>
                <v:shape id="Freeform 9" o:spid="_x0000_s1058" style="position:absolute;left:37465;top:26777;width:463;height:2312;visibility:visible;mso-wrap-style:square;v-text-anchor:top" coordsize="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" path="m,364l51,290,73,217r,-82l45,55,8,e" filled="f" strokeweight=".1pt">
                  <v:path arrowok="t" o:connecttype="custom" o:connectlocs="0,231140;32385,184150;46355,137795;46355,85725;28575,34925;5080,0" o:connectangles="0,0,0,0,0,0"/>
                </v:shape>
                <v:shape id="Freeform 10" o:spid="_x0000_s1059" style="position:absolute;left:34537;top:25120;width:2013;height:521;visibility:visible;mso-wrap-style:square;v-text-anchor:top"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" path="m317,69r-2,-4l309,61r-2,-4l301,55r-2,-6l295,47r-9,-8l280,37r-4,-5l274,30r-6,-2l264,26r-6,-4l254,20r-6,-2l243,16r-2,-4l235,10r-4,l225,8r-4,l213,6r-4,l203,2r-11,l188,,147,r-6,2l129,2r-6,4l119,6r-9,2l106,8r-6,2l96,12r-6,4l82,18r-4,l71,20r-4,6l61,28r-4,2l51,32r-4,5l35,49r-7,2l4,77,,82e" filled="f" strokeweight=".1pt">
                  <v:path arrowok="t" o:connecttype="custom" o:connectlocs="201295,43815;200025,41275;196215,38735;194945,36195;191135,34925;189865,31115;187325,29845;181610,24765;177800,23495;175260,20320;173990,19050;170180,17780;167640,16510;163830,13970;161290,12700;157480,11430;154305,10160;153035,7620;149225,6350;146685,6350;142875,5080;140335,5080;135255,3810;132715,3810;128905,1270;121920,1270;119380,0;93345,0;89535,1270;81915,1270;78105,3810;75565,3810;69850,5080;67310,5080;63500,6350;60960,7620;57150,10160;52070,11430;49530,11430;45085,12700;42545,16510;38735,17780;36195,19050;32385,20320;29845,23495;22225,31115;17780,32385;2540,48895;0,52070" o:connectangles="0,0,0,0,0,0,0,0,0,0,0,0,0,0,0,0,0,0,0,0,0,0,0,0,0,0,0,0,0,0,0,0,0,0,0,0,0,0,0,0,0,0,0,0,0,0,0,0,0"/>
                </v:shape>
                <v:shape id="Freeform 11" o:spid="_x0000_s1060" style="position:absolute;left:18008;top:8743;width:3810;height:2426;visibility:visible;mso-wrap-style:square;v-text-anchor:top" coordsize="60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" path="m600,164l578,127,479,45,393,8,301,,209,21,125,64,43,153,,274r,96l2,382e" filled="f" strokeweight=".1pt">
                  <v:path arrowok="t" o:connecttype="custom" o:connectlocs="381000,104140;367030,80645;304165,28575;249555,5080;191135,0;132715,13335;79375,40640;27305,97155;0,173990;0,234950;1270,242570" o:connectangles="0,0,0,0,0,0,0,0,0,0,0"/>
                </v:shape>
                <v:shape id="Freeform 12" o:spid="_x0000_s1061" style="position:absolute;left:21234;top:27647;width:648;height:1442;visibility:visible;mso-wrap-style:square;v-text-anchor:top" coordsize="10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" path="m39,l29,10r,5l20,21r,4l16,29r,2l12,37r,2l10,41r,4l8,47r,2l6,55r,4l2,62r,14l,80r,35l2,117r,6l6,131r,4l8,141r2,4l10,151r2,5l16,162r2,4l27,174r2,6l31,184r6,2l39,192r8,8l51,203r6,4l61,211r2,2l70,215r4,2l80,221r4,2l92,225r6,l102,227e" filled="f" strokeweight=".1pt">
                  <v:path arrowok="t" o:connecttype="custom" o:connectlocs="24765,0;18415,6350;18415,9525;12700,13335;12700,15875;10160,18415;10160,19685;7620,23495;7620,24765;6350,26035;6350,28575;5080,29845;5080,31115;3810,34925;3810,37465;1270,39370;1270,48260;0,50800;0,73025;1270,74295;1270,78105;3810,83185;3810,85725;5080,89535;6350,92075;6350,95885;7620,99060;10160,102870;11430,105410;17145,110490;18415,114300;19685,116840;23495,118110;24765,121920;29845,127000;32385,128905;36195,131445;38735,133985;40005,135255;44450,136525;46990,137795;50800,140335;53340,141605;58420,142875;62230,142875;64770,144145" o:connectangles="0,0,0,0,0,0,0,0,0,0,0,0,0,0,0,0,0,0,0,0,0,0,0,0,0,0,0,0,0,0,0,0,0,0,0,0,0,0,0,0,0,0,0,0,0,0"/>
                </v:shape>
                <v:shape id="Freeform 13" o:spid="_x0000_s1062" style="position:absolute;left:20269;top:27260;width:1759;height:426;visibility:visible;mso-wrap-style:square;v-text-anchor:top" coordsize="2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" path="m,l15,16r4,2l27,26r4,3l37,31r2,6l43,39r7,2l54,45r6,2l64,49r4,l72,51r6,4l82,57r6,l93,59r6,l107,61r4,l117,65r10,l131,67r43,l181,65r14,l199,61r10,l211,59r4,l220,57r4,l226,55r6,l234,51r6,l242,49r4,-2l250,47r2,-2l256,41r4,-2l265,39r6,-4l275,31r2,-2e" filled="f" strokeweight=".1pt">
                  <v:path arrowok="t" o:connecttype="custom" o:connectlocs="0,0;9525,10160;12065,11430;17145,16510;19685,18415;23495,19685;24765,23495;27305,24765;31750,26035;34290,28575;38100,29845;40640,31115;43180,31115;45720,32385;49530,34925;52070,36195;55880,36195;59055,37465;62865,37465;67945,38735;70485,38735;74295,41275;80645,41275;83185,42545;110490,42545;114935,41275;123825,41275;126365,38735;132715,38735;133985,37465;136525,37465;139700,36195;142240,36195;143510,34925;147320,34925;148590,32385;152400,32385;153670,31115;156210,29845;158750,29845;160020,28575;162560,26035;165100,24765;168275,24765;172085,22225;174625,19685;175895,18415" o:connectangles="0,0,0,0,0,0,0,0,0,0,0,0,0,0,0,0,0,0,0,0,0,0,0,0,0,0,0,0,0,0,0,0,0,0,0,0,0,0,0,0,0,0,0,0,0,0,0"/>
                </v:shape>
                <v:shape id="Freeform 14" o:spid="_x0000_s1063" style="position:absolute;left:22028;top:23329;width:946;height:4115;visibility:visible;mso-wrap-style:square;v-text-anchor:top" coordsize="14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" path="m,648l10,629r8,-18l26,596r9,-18l41,560r8,-17l57,525r8,-18l72,488r6,-16l86,451r4,-18l96,415r4,-17l106,380r4,-21l117,341r4,-18l123,302r6,-18l131,267r2,-20l137,229r2,-21l141,190r2,-19l147,153r,-39l149,94r,-68l147,24,147,e" filled="f" strokeweight=".1pt">
                  <v:path arrowok="t" o:connecttype="custom" o:connectlocs="0,411480;6350,399415;11430,387985;16510,378460;22225,367030;26035,355600;31115,344805;36195,333375;41275,321945;45720,309880;49530,299720;54610,286385;57150,274955;60960,263525;63500,252730;67310,241300;69850,227965;74295,216535;76835,205105;78105,191770;81915,180340;83185,169545;84455,156845;86995,145415;88265,132080;89535,120650;90805,108585;93345,97155;93345,72390;94615,59690;94615,16510;93345,15240;93345,0" o:connectangles="0,0,0,0,0,0,0,0,0,0,0,0,0,0,0,0,0,0,0,0,0,0,0,0,0,0,0,0,0,0,0,0,0"/>
                </v:shape>
                <v:shape id="Freeform 15" o:spid="_x0000_s1064" style="position:absolute;left:23285;top:26155;width:248;height:108;visibility:visible;mso-wrap-style:square;v-text-anchor:top" coordsize="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" path="m39,l31,,27,4r-6,l17,6r-2,l13,8r-2,l5,15r-2,l,17e" filled="f" strokeweight=".1pt">
                  <v:path arrowok="t" o:connecttype="custom" o:connectlocs="24765,0;19685,0;17145,2540;13335,2540;10795,3810;9525,3810;8255,5080;6985,5080;3175,9525;1905,9525;0,10795" o:connectangles="0,0,0,0,0,0,0,0,0,0,0"/>
                </v:shape>
                <v:line id="Line 16" o:spid="_x0000_s1065" style="position:absolute;visibility:visible;mso-wrap-style:square" from="17513,11341" to="19519,2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" strokeweight=".1pt"/>
                <v:line id="Line 17" o:spid="_x0000_s1066" style="position:absolute;visibility:visible;mso-wrap-style:square" from="18021,11169" to="20281,2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" strokeweight=".1pt"/>
                <v:line id="Line 18" o:spid="_x0000_s1067" style="position:absolute;visibility:visible;mso-wrap-style:square" from="22028,8159" to="22974,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" strokeweight=".1pt"/>
                <v:line id="Line 19" o:spid="_x0000_s1068" style="position:absolute;flip:x;visibility:visible;mso-wrap-style:square" from="21882,29089" to="37465,29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" strokeweight=".1pt"/>
                <v:line id="Line 20" o:spid="_x0000_s1069" style="position:absolute;flip:x;visibility:visible;mso-wrap-style:square" from="23533,25641" to="34537,2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" strokeweight=".1pt"/>
                <v:line id="Line 21" o:spid="_x0000_s1070" style="position:absolute;flip:x y;visibility:visible;mso-wrap-style:square" from="36550,25558" to="37515,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" strokeweight=".1pt"/>
                <v:line id="Line 22" o:spid="_x0000_s1071" style="position:absolute;flip:x;visibility:visible;mso-wrap-style:square" from="22028,26276" to="23304,2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" strokeweight=".1pt"/>
                <v:line id="Line 23" o:spid="_x0000_s1072" style="position:absolute;visibility:visible;mso-wrap-style:square" from="21818,9785" to="22212,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" strokeweight=".1pt"/>
                <v:shape id="Freeform 24" o:spid="_x0000_s1073" style="position:absolute;left:31426;top:16998;width:25;height:140;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" path="m2,l,2,,14r2,4l2,20r2,2e" filled="f" strokeweight=".1pt">
                  <v:path arrowok="t" o:connecttype="custom" o:connectlocs="1270,0;0,1270;0,8890;1270,11430;1270,12700;2540,13970" o:connectangles="0,0,0,0,0,0"/>
                </v:shape>
                <v:shape id="Freeform 25" o:spid="_x0000_s1074" style="position:absolute;left:31781;top:17360;width:127;height:26;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" path="m,2l4,4r10,l16,2r2,l20,e" filled="f" strokeweight=".1pt">
                  <v:path arrowok="t" o:connecttype="custom" o:connectlocs="0,1270;2540,2540;8890,2540;10160,1270;11430,1270;12700,0" o:connectangles="0,0,0,0,0,0"/>
                </v:shape>
                <v:shape id="Freeform 26" o:spid="_x0000_s1075" style="position:absolute;left:33991;top:13506;width:140;height:51;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" path="m22,4l20,,8,,4,4,2,4r,2l,6,,8e" filled="f" strokeweight=".1pt">
                  <v:path arrowok="t" o:connecttype="custom" o:connectlocs="13970,2540;12700,0;5080,0;2540,2540;1270,2540;1270,3810;0,3810;0,5080" o:connectangles="0,0,0,0,0,0,0,0"/>
                </v:shape>
                <v:shape id="Freeform 27" o:spid="_x0000_s1076" style="position:absolute;left:34442;top:13766;width:32;height:127;visibility:visible;mso-wrap-style:square;v-text-anchor:top"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" path="m2,20l5,18,5,8,2,6,2,4,,e" filled="f" strokeweight=".1pt">
                  <v:path arrowok="t" o:connecttype="custom" o:connectlocs="1270,12700;3175,11430;3175,5080;1270,3810;1270,2540;0,0" o:connectangles="0,0,0,0,0,0"/>
                </v:shape>
                <v:shape id="Freeform 28" o:spid="_x0000_s1077" style="position:absolute;left:34277;top:12973;width:584;height:571;visibility:visible;mso-wrap-style:square;v-text-anchor:top" coordsize="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" path="m31,90r34,l92,57,88,23,57,,24,4,,35,6,70r2,2e" filled="f" strokeweight=".1pt">
                  <v:path arrowok="t" o:connecttype="custom" o:connectlocs="19685,57150;41275,57150;58420,36195;55880,14605;36195,0;15240,2540;0,22225;3810,44450;5080,45720" o:connectangles="0,0,0,0,0,0,0,0,0"/>
                </v:shape>
                <v:shape id="Freeform 29" o:spid="_x0000_s1078" style="position:absolute;left:34378;top:13068;width:394;height:400;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" path="m62,32r-2,8l58,47r-7,6l45,59r-6,2l31,63,23,61,15,59,8,53,4,47,,40,,32,,24,4,16,8,10,15,6,23,2,31,r8,2l45,6r6,4l58,16r2,8l62,32xe" filled="f" strokeweight=".1pt">
                  <v:path arrowok="t" o:connecttype="custom" o:connectlocs="39370,20320;38100,25400;36830,29845;32385,33655;28575,37465;24765,38735;19685,40005;14605,38735;9525,37465;5080,33655;2540,29845;0,25400;0,20320;0,15240;2540,10160;5080,6350;9525,3810;14605,1270;19685,0;24765,1270;28575,3810;32385,6350;36830,10160;38100,15240;39370,20320" o:connectangles="0,0,0,0,0,0,0,0,0,0,0,0,0,0,0,0,0,0,0,0,0,0,0,0,0"/>
                </v:shape>
                <v:shape id="Freeform 30" o:spid="_x0000_s1079" style="position:absolute;left:31413;top:17824;width:95;height:533;visibility:visible;mso-wrap-style:square;v-text-anchor:top" coordsize="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" path="m,84l2,82r,-2l4,80r,-2l6,74r,-4l11,70r,-6l13,64r,-10l15,54r,-31l13,21r,-6l11,13r,-2l6,9,6,3,4,e" filled="f" strokeweight=".1pt">
                  <v:path arrowok="t" o:connecttype="custom" o:connectlocs="0,53340;1270,52070;1270,50800;2540,50800;2540,49530;3810,46990;3810,44450;6985,44450;6985,40640;8255,40640;8255,34290;9525,34290;9525,14605;8255,13335;8255,9525;6985,8255;6985,6985;3810,5715;3810,1905;2540,0" o:connectangles="0,0,0,0,0,0,0,0,0,0,0,0,0,0,0,0,0,0,0,0"/>
                </v:shape>
                <v:shape id="Freeform 31" o:spid="_x0000_s1080" style="position:absolute;left:30607;top:17583;width:520;height:190;visibility:visible;mso-wrap-style:square;v-text-anchor:top" coordsize="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" path="m82,2r-2,l78,,50,,47,2,37,2,33,6r-2,l29,8r-6,l23,10r-2,l19,12r-2,l17,16r-4,l9,20r,2l7,22r,4l2,28,,28r,2e" filled="f" strokeweight=".1pt">
                  <v:path arrowok="t" o:connecttype="custom" o:connectlocs="52070,1270;50800,1270;49530,0;31750,0;29845,1270;23495,1270;20955,3810;19685,3810;18415,5080;14605,5080;14605,6350;13335,6350;12065,7620;10795,7620;10795,10160;8255,10160;5715,12700;5715,13970;4445,13970;4445,16510;1270,17780;0,17780;0,19050" o:connectangles="0,0,0,0,0,0,0,0,0,0,0,0,0,0,0,0,0,0,0,0,0,0,0"/>
                </v:shape>
                <v:shape id="Freeform 32" o:spid="_x0000_s1081" style="position:absolute;left:30676;top:17684;width:388;height:159;visibility:visible;mso-wrap-style:square;v-text-anchor:top" coordsize="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" path="m61,l41,,39,2r-9,l28,4r-2,l22,6r-2,l18,10r-2,l16,12r-4,l8,16r-2,l6,20r-4,l2,22,,22r,3e" filled="f" strokeweight=".1pt">
                  <v:path arrowok="t" o:connecttype="custom" o:connectlocs="38735,0;26035,0;24765,1270;19050,1270;17780,2540;16510,2540;13970,3810;12700,3810;11430,6350;10160,6350;10160,7620;7620,7620;5080,10160;3810,10160;3810,12700;1270,12700;1270,13970;0,13970;0,15875" o:connectangles="0,0,0,0,0,0,0,0,0,0,0,0,0,0,0,0,0,0,0"/>
                </v:shape>
                <v:shape id="Freeform 33" o:spid="_x0000_s1082" style="position:absolute;left:31324;top:17919;width:89;height:375;visibility:visible;mso-wrap-style:square;v-text-anchor:top" coordsize="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" path="m,59l4,57r,-2l6,55r,-6l8,47r,-2l10,41r,-4l14,35,14,8r-4,l10,4,8,4,8,e" filled="f" strokeweight=".1pt">
                  <v:path arrowok="t" o:connecttype="custom" o:connectlocs="0,37465;2540,36195;2540,34925;3810,34925;3810,31115;5080,29845;5080,28575;6350,26035;6350,23495;8890,22225;8890,5080;6350,5080;6350,2540;5080,2540;5080,0" o:connectangles="0,0,0,0,0,0,0,0,0,0,0,0,0,0,0"/>
                </v:shape>
                <v:shape id="Freeform 34" o:spid="_x0000_s1083" style="position:absolute;left:22923;top:22548;width:1403;height:820;visibility:visible;mso-wrap-style:square;v-text-anchor:top" coordsize="2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" path="m,l2,6r4,9l8,19r2,8l17,33r2,6l21,45r6,8l37,64r2,4l53,84r9,4l68,94r4,2l78,100r6,4l90,109r6,2l103,115r6,2l117,119r6,4l129,125r8,2l150,127r8,2l195,129r,-2l207,127r2,-2l217,125r2,-2l221,123e" filled="f" strokeweight=".1pt">
                  <v:path arrowok="t" o:connecttype="custom" o:connectlocs="0,0;1270,3810;3810,9525;5080,12065;6350,17145;10795,20955;12065,24765;13335,28575;17145,33655;23495,40640;24765,43180;33655,53340;39370,55880;43180,59690;45720,60960;49530,63500;53340,66040;57150,69215;60960,70485;65405,73025;69215,74295;74295,75565;78105,78105;81915,79375;86995,80645;95250,80645;100330,81915;123825,81915;123825,80645;131445,80645;132715,79375;137795,79375;139065,78105;140335,78105" o:connectangles="0,0,0,0,0,0,0,0,0,0,0,0,0,0,0,0,0,0,0,0,0,0,0,0,0,0,0,0,0,0,0,0,0,0"/>
                </v:shape>
                <v:shape id="Freeform 35" o:spid="_x0000_s1084" style="position:absolute;left:22796;top:24612;width:711;height:711;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" path="m112,r-4,2l102,2,98,6,92,8r-4,2l84,10r-4,4l73,16r-6,9l61,27r-4,2l47,39r-6,2l39,47,28,57r-2,4l22,68r-6,8l12,80r-2,6l10,88,8,92,6,98r-4,4l2,108,,112e" filled="f" strokeweight=".1pt">
                  <v:path arrowok="t" o:connecttype="custom" o:connectlocs="71120,0;68580,1270;64770,1270;62230,3810;58420,5080;55880,6350;53340,6350;50800,8890;46355,10160;42545,15875;38735,17145;36195,18415;29845,24765;26035,26035;24765,29845;17780,36195;16510,38735;13970,43180;10160,48260;7620,50800;6350,54610;6350,55880;5080,58420;3810,62230;1270,64770;1270,68580;0,71120" o:connectangles="0,0,0,0,0,0,0,0,0,0,0,0,0,0,0,0,0,0,0,0,0,0,0,0,0,0,0"/>
                </v:shape>
                <v:shape id="Freeform 36" o:spid="_x0000_s1085" style="position:absolute;left:24434;top:24250;width:508;height:311;visibility:visible;mso-wrap-style:square;v-text-anchor:top" coordsize="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" path="m80,l59,,55,2r-6,l45,4r-2,l41,8r-6,l30,12r-2,l20,20r-2,l14,22r,4l10,31r,2l4,39r,l2,43r,2l,47r,2e" filled="f" strokeweight=".1pt">
                  <v:path arrowok="t" o:connecttype="custom" o:connectlocs="50800,0;37465,0;34925,1270;31115,1270;28575,2540;27305,2540;26035,5080;22225,5080;19050,7620;17780,7620;12700,12700;11430,12700;8890,13970;8890,16510;6350,19685;6350,20955;2540,24765;2540,24765;1270,27305;1270,28575;0,29845;0,31115" o:connectangles="0,0,0,0,0,0,0,0,0,0,0,0,0,0,0,0,0,0,0,0,0,0"/>
                </v:shape>
                <v:shape id="Freeform 37" o:spid="_x0000_s1086" style="position:absolute;left:25679;top:23818;width:533;height:432;visibility:visible;mso-wrap-style:square;v-text-anchor:top" coordsize="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" path="m,68r2,l8,66r3,l13,62r6,-2l21,60r2,-2l27,58r4,-2l33,52r4,l41,47r2,l54,37r4,l70,25r,-4l80,11r,-4l84,e" filled="f" strokeweight=".1pt">
                  <v:path arrowok="t" o:connecttype="custom" o:connectlocs="0,43180;1270,43180;5080,41910;6985,41910;8255,39370;12065,38100;13335,38100;14605,36830;17145,36830;19685,35560;20955,33020;23495,33020;26035,29845;27305,29845;34290,23495;36830,23495;44450,15875;44450,13335;50800,6985;50800,4445;53340,0" o:connectangles="0,0,0,0,0,0,0,0,0,0,0,0,0,0,0,0,0,0,0,0,0"/>
                </v:shape>
                <v:shape id="Freeform 38" o:spid="_x0000_s1087" style="position:absolute;left:24326;top:24549;width:96;height:50;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" path="m,8r6,l9,6r2,l11,2r4,l15,e" filled="f" strokeweight=".1pt">
                  <v:path arrowok="t" o:connecttype="custom" o:connectlocs="0,5080;3810,5080;5715,3810;6985,3810;6985,1270;9525,1270;9525,0" o:connectangles="0,0,0,0,0,0,0"/>
                </v:shape>
                <v:shape id="Freeform 39" o:spid="_x0000_s1088" style="position:absolute;left:28295;top:14503;width:222;height:311;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" path="m,49r2,l2,45r2,l8,43r2,l10,41r2,l12,39r2,l24,29r,-4l29,23r,-2l31,21r,-6l33,15r,-6l35,4,35,e" filled="f" strokeweight=".1pt">
                  <v:path arrowok="t" o:connecttype="custom" o:connectlocs="0,31115;1270,31115;1270,28575;2540,28575;5080,27305;6350,27305;6350,26035;7620,26035;7620,24765;8890,24765;15240,18415;15240,15875;18415,14605;18415,13335;19685,13335;19685,9525;20955,9525;20955,5715;22225,2540;22225,0" o:connectangles="0,0,0,0,0,0,0,0,0,0,0,0,0,0,0,0,0,0,0,0"/>
                </v:shape>
                <v:shape id="Freeform 40" o:spid="_x0000_s1089" style="position:absolute;left:27971;top:14065;width:388;height:76;visibility:visible;mso-wrap-style:square;v-text-anchor:top" coordsize="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" path="m61,12l59,10r-4,l55,8r-4,l49,4r-4,l43,2r-9,l32,,12,r,2l4,2,2,4,,4e" filled="f" strokeweight=".1pt">
                  <v:path arrowok="t" o:connecttype="custom" o:connectlocs="38735,7620;37465,6350;34925,6350;34925,5080;32385,5080;31115,2540;28575,2540;27305,1270;21590,1270;20320,0;7620,0;7620,1270;2540,1270;1270,2540;0,2540" o:connectangles="0,0,0,0,0,0,0,0,0,0,0,0,0,0,0"/>
                </v:shape>
                <v:shape id="Freeform 41" o:spid="_x0000_s1090" style="position:absolute;left:27914;top:13963;width:534;height:127;visibility:visible;mso-wrap-style:square;v-text-anchor:top" coordsize="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" path="m84,20r-2,l82,18r-2,l80,16r-2,l78,14r-6,l72,10r-4,l68,8r-4,l62,6r-4,l54,4r-6,l43,,17,r,4l7,4,3,6,,6e" filled="f" strokeweight=".1pt">
                  <v:path arrowok="t" o:connecttype="custom" o:connectlocs="53340,12700;52070,12700;52070,11430;50800,11430;50800,10160;49530,10160;49530,8890;45720,8890;45720,6350;43180,6350;43180,5080;40640,5080;39370,3810;36830,3810;34290,2540;30480,2540;27305,0;10795,0;10795,2540;4445,2540;1905,3810;0,3810" o:connectangles="0,0,0,0,0,0,0,0,0,0,0,0,0,0,0,0,0,0,0,0,0,0"/>
                </v:shape>
                <v:shape id="Freeform 42" o:spid="_x0000_s1091" style="position:absolute;left:28321;top:14452;width:298;height:432;visibility:visible;mso-wrap-style:square;v-text-anchor:top" coordsize="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" path="m,68r4,l8,64r2,l14,62r2,l18,59r,-2l20,57,35,43r,-2l37,39r,-2l39,33r,-2l41,31r,-4l45,23r,-11l47,10,47,e" filled="f" strokeweight=".1pt">
                  <v:path arrowok="t" o:connecttype="custom" o:connectlocs="0,43180;2540,43180;5080,40640;6350,40640;8890,39370;10160,39370;11430,37465;11430,36195;12700,36195;22225,27305;22225,26035;23495,24765;23495,23495;24765,20955;24765,19685;26035,19685;26035,17145;28575,14605;28575,7620;29845,6350;29845,0" o:connectangles="0,0,0,0,0,0,0,0,0,0,0,0,0,0,0,0,0,0,0,0,0"/>
                </v:shape>
                <v:shape id="Freeform 43" o:spid="_x0000_s1092" style="position:absolute;left:33362;top:11779;width:394;height:393;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" path="m62,31r,8l58,45r-4,6l48,58r-9,2l31,62,23,60,17,58,11,51,5,45,3,39,,31,3,23,5,15,11,8,17,4,23,r8,l39,r9,4l54,8r4,7l62,23r,8xe" filled="f" strokeweight=".1pt">
                  <v:path arrowok="t" o:connecttype="custom" o:connectlocs="39370,19685;39370,24765;36830,28575;34290,32385;30480,36830;24765,38100;19685,39370;14605,38100;10795,36830;6985,32385;3175,28575;1905,24765;0,19685;1905,14605;3175,9525;6985,5080;10795,2540;14605,0;19685,0;24765,0;30480,2540;34290,5080;36830,9525;39370,14605;39370,19685" o:connectangles="0,0,0,0,0,0,0,0,0,0,0,0,0,0,0,0,0,0,0,0,0,0,0,0,0"/>
                </v:shape>
                <v:shape id="Freeform 44" o:spid="_x0000_s1093" style="position:absolute;left:33274;top:11677;width:584;height:584;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" path="m12,80l35,92,70,88,92,57,86,22,55,,23,6,,37,,51e" filled="f" strokeweight=".1pt">
                  <v:path arrowok="t" o:connecttype="custom" o:connectlocs="7620,50800;22225,58420;44450,55880;58420,36195;54610,13970;34925,0;14605,3810;0,23495;0,32385" o:connectangles="0,0,0,0,0,0,0,0,0"/>
                </v:shape>
                <v:shape id="Freeform 45" o:spid="_x0000_s1094" style="position:absolute;left:33159;top:12350;width:51;height:134;visibility:visible;mso-wrap-style:square;v-text-anchor:top" coordsize="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" path="m,21r2,l2,17r4,l6,15,8,12,8,2,6,e" filled="f" strokeweight=".1pt">
                  <v:path arrowok="t" o:connecttype="custom" o:connectlocs="0,13335;1270,13335;1270,10795;3810,10795;3810,9525;5080,7620;5080,1270;3810,0" o:connectangles="0,0,0,0,0,0,0,0"/>
                </v:shape>
                <v:shape id="Freeform 46" o:spid="_x0000_s1095" style="position:absolute;left:32924;top:11938;width:115;height:63;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" path="m18,10r,-2l16,8,14,6r,-4l12,2,8,,,e" filled="f" strokeweight=".1pt">
                  <v:path arrowok="t" o:connecttype="custom" o:connectlocs="11430,6350;11430,5080;10160,5080;8890,3810;8890,1270;7620,1270;5080,0;0,0" o:connectangles="0,0,0,0,0,0,0,0"/>
                </v:shape>
                <v:shape id="Freeform 47" o:spid="_x0000_s1096" style="position:absolute;left:29127;top:14204;width:140;height:70;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" path="m,l,2r2,l4,7r,2l8,9r2,2l20,11,22,9e" filled="f" strokeweight=".1pt">
                  <v:path arrowok="t" o:connecttype="custom" o:connectlocs="0,0;0,1270;1270,1270;2540,4445;2540,5715;5080,5715;6350,6985;12700,6985;13970,5715" o:connectangles="0,0,0,0,0,0,0,0,0"/>
                </v:shape>
                <v:shape id="Freeform 48" o:spid="_x0000_s1097" style="position:absolute;left:28956;top:13728;width:69;height:127;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" path="m11,l8,r,2l6,4,2,4r,2l,10,,20e" filled="f" strokeweight=".1pt">
                  <v:path arrowok="t" o:connecttype="custom" o:connectlocs="6985,0;5080,0;5080,1270;3810,2540;1270,2540;1270,3810;0,6350;0,12700" o:connectangles="0,0,0,0,0,0,0,0"/>
                </v:shape>
                <v:shape id="Freeform 49" o:spid="_x0000_s1098" style="position:absolute;left:26212;top:18681;width:794;height:3309;visibility:visible;mso-wrap-style:square;v-text-anchor:top" coordsize="12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" path="m37,521r64,-96l125,329r,-98l94,125,31,29,,e" filled="f" strokeweight=".1pt">
                  <v:path arrowok="t" o:connecttype="custom" o:connectlocs="23495,330835;64135,269875;79375,208915;79375,146685;59690,79375;19685,18415;0,0" o:connectangles="0,0,0,0,0,0,0"/>
                </v:shape>
                <v:shape id="Freeform 50" o:spid="_x0000_s1099" style="position:absolute;left:24720;top:14090;width:1518;height:4591;visibility:visible;mso-wrap-style:square;v-text-anchor:top" coordsize="23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" path="m49,l6,135,,274,24,413,78,539r81,113l239,723e" filled="f" strokeweight=".1pt">
                  <v:path arrowok="t" o:connecttype="custom" o:connectlocs="31115,0;3810,85725;0,173990;15240,262255;49530,342265;100965,414020;151765,459105" o:connectangles="0,0,0,0,0,0,0"/>
                </v:shape>
                <v:shape id="Freeform 51" o:spid="_x0000_s1100" style="position:absolute;left:25019;top:12636;width:1003;height:1441;visibility:visible;mso-wrap-style:square;v-text-anchor:top" coordsize="15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" path="m158,l137,21r-6,10l123,39r-8,8l106,53r-4,8l82,82r-2,4l72,94r-3,6l61,106r-2,7l55,117r-2,6l51,127r-2,6l43,137r-2,8l39,153r-6,9l29,168r-7,10l18,188r-6,14l8,215,,227e" filled="f" strokeweight=".1pt">
                  <v:path arrowok="t" o:connecttype="custom" o:connectlocs="100330,0;86995,13335;83185,19685;78105,24765;73025,29845;67310,33655;64770,38735;52070,52070;50800,54610;45720,59690;43815,63500;38735,67310;37465,71755;34925,74295;33655,78105;32385,80645;31115,84455;27305,86995;26035,92075;24765,97155;20955,102870;18415,106680;13970,113030;11430,119380;7620,128270;5080,136525;0,144145" o:connectangles="0,0,0,0,0,0,0,0,0,0,0,0,0,0,0,0,0,0,0,0,0,0,0,0,0,0,0"/>
                </v:shape>
                <v:shape id="Freeform 52" o:spid="_x0000_s1101" style="position:absolute;left:25679;top:10160;width:584;height:2476;visibility:visible;mso-wrap-style:square;v-text-anchor:top" coordsize="9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" path="m54,390l88,300r4,-92l70,110,21,24,,e" filled="f" strokeweight=".1pt">
                  <v:path arrowok="t" o:connecttype="custom" o:connectlocs="34290,247650;55880,190500;58420,132080;44450,69850;13335,15240;0,0" o:connectangles="0,0,0,0,0,0"/>
                </v:shape>
                <v:line id="Line 53" o:spid="_x0000_s1102" style="position:absolute;flip:x y;visibility:visible;mso-wrap-style:square" from="25031,9448" to="25679,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" strokeweight=".1pt"/>
                <v:shape id="Freeform 54" o:spid="_x0000_s1103" style="position:absolute;left:23107;top:7734;width:546;height:622;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" path="m86,8r-2,l84,6r-6,l76,4r-9,l65,,45,,43,4r-8,l35,6r-4,l28,8r-4,l20,14r-2,l14,16r,2l12,18r-2,2l10,24,8,26r,2l4,30r,5l2,37r,4l,45,,65r2,2l2,75r2,2l4,79r4,l8,84r2,2l10,88r2,l12,90r2,4l18,94r,2l20,96r,2l22,98e" filled="f" strokeweight=".1pt">
                  <v:path arrowok="t" o:connecttype="custom" o:connectlocs="54610,5080;53340,5080;53340,3810;49530,3810;48260,2540;42545,2540;41275,0;28575,0;27305,2540;22225,2540;22225,3810;19685,3810;17780,5080;15240,5080;12700,8890;11430,8890;8890,10160;8890,11430;7620,11430;6350,12700;6350,15240;5080,16510;5080,17780;2540,19050;2540,22225;1270,23495;1270,26035;0,28575;0,41275;1270,42545;1270,47625;2540,48895;2540,50165;5080,50165;5080,53340;6350,54610;6350,55880;7620,55880;7620,57150;8890,59690;11430,59690;11430,60960;12700,60960;12700,62230;13970,62230" o:connectangles="0,0,0,0,0,0,0,0,0,0,0,0,0,0,0,0,0,0,0,0,0,0,0,0,0,0,0,0,0,0,0,0,0,0,0,0,0,0,0,0,0,0,0,0,0"/>
                </v:shape>
                <v:line id="Line 55" o:spid="_x0000_s1104" style="position:absolute;flip:x;visibility:visible;mso-wrap-style:square" from="31908,13893" to="34455,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" strokeweight=".1pt"/>
                <v:line id="Line 56" o:spid="_x0000_s1105" style="position:absolute;flip:x;visibility:visible;mso-wrap-style:square" from="31438,13557" to="33991,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" strokeweight=".1pt"/>
                <v:line id="Line 57" o:spid="_x0000_s1106" style="position:absolute;flip:x y;visibility:visible;mso-wrap-style:square" from="34118,13544" to="34442,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" strokeweight=".1pt"/>
                <v:line id="Line 58" o:spid="_x0000_s1107" style="position:absolute;flip:x y;visibility:visible;mso-wrap-style:square" from="31451,17138" to="31781,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" strokeweight=".1pt"/>
                <v:line id="Line 59" o:spid="_x0000_s1108" style="position:absolute;flip:x;visibility:visible;mso-wrap-style:square" from="31064,17138" to="31451,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" strokeweight=".1pt"/>
                <v:line id="Line 60" o:spid="_x0000_s1109" style="position:absolute;flip:x;visibility:visible;mso-wrap-style:square" from="31375,17373" to="31781,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" strokeweight=".1pt"/>
                <v:line id="Line 61" o:spid="_x0000_s1110" style="position:absolute;flip:x y;visibility:visible;mso-wrap-style:square" from="31064,17697" to="31375,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" strokeweight=".1pt"/>
                <v:line id="Line 62" o:spid="_x0000_s1111" style="position:absolute;flip:x y;visibility:visible;mso-wrap-style:square" from="34315,13430" to="34474,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" strokeweight=".1pt"/>
                <v:line id="Line 63" o:spid="_x0000_s1112" style="position:absolute;flip:x;visibility:visible;mso-wrap-style:square" from="34442,13557" to="34474,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" strokeweight=".1pt"/>
                <v:line id="Line 64" o:spid="_x0000_s1113" style="position:absolute;flip:x;visibility:visible;mso-wrap-style:square" from="34118,13430" to="3431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" strokeweight=".1pt"/>
                <v:line id="Line 65" o:spid="_x0000_s1114" style="position:absolute;flip:x;visibility:visible;mso-wrap-style:square" from="34315,13335" to="34391,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" strokeweight=".1pt"/>
                <v:line id="Line 66" o:spid="_x0000_s1115" style="position:absolute;flip:x;visibility:visible;mso-wrap-style:square" from="34474,13468" to="34537,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" strokeweight=".1pt"/>
                <v:line id="Line 67" o:spid="_x0000_s1116" style="position:absolute;flip:y;visibility:visible;mso-wrap-style:square" from="31000,18357" to="31413,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" strokeweight=".1pt"/>
                <v:line id="Line 68" o:spid="_x0000_s1117" style="position:absolute;flip:y;visibility:visible;mso-wrap-style:square" from="30232,17786" to="30619,1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" strokeweight=".1pt"/>
                <v:line id="Line 69" o:spid="_x0000_s1118" style="position:absolute;flip:x y;visibility:visible;mso-wrap-style:square" from="30232,18332" to="31000,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" strokeweight=".1pt"/>
                <v:line id="Line 70" o:spid="_x0000_s1119" style="position:absolute;flip:y;visibility:visible;mso-wrap-style:square" from="30295,17843" to="30714,1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" strokeweight=".1pt"/>
                <v:line id="Line 71" o:spid="_x0000_s1120" style="position:absolute;flip:y;visibility:visible;mso-wrap-style:square" from="30924,18319" to="31324,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" strokeweight=".1pt"/>
                <v:line id="Line 72" o:spid="_x0000_s1121" style="position:absolute;flip:y;visibility:visible;mso-wrap-style:square" from="28479,18903" to="31000,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" strokeweight=".1pt"/>
                <v:line id="Line 73" o:spid="_x0000_s1122" style="position:absolute;flip:y;visibility:visible;mso-wrap-style:square" from="27673,18332" to="30232,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" strokeweight=".1pt"/>
                <v:line id="Line 74" o:spid="_x0000_s1123" style="position:absolute;flip:x y;visibility:visible;mso-wrap-style:square" from="30168,18408" to="30937,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" strokeweight=".1pt"/>
                <v:line id="Line 75" o:spid="_x0000_s1124" style="position:absolute;visibility:visible;mso-wrap-style:square" from="27527,20904" to="2861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" strokeweight=".1pt"/>
                <v:line id="Line 76" o:spid="_x0000_s1125" style="position:absolute;flip:y;visibility:visible;mso-wrap-style:square" from="28505,21717" to="28619,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" strokeweight=".1pt"/>
                <v:line id="Line 77" o:spid="_x0000_s1126" style="position:absolute;flip:y;visibility:visible;mso-wrap-style:square" from="27400,20904" to="27527,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" strokeweight=".1pt"/>
                <v:line id="Line 78" o:spid="_x0000_s1127" style="position:absolute;visibility:visible;mso-wrap-style:square" from="27400,21069" to="27565,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" strokeweight=".1pt"/>
                <v:line id="Line 79" o:spid="_x0000_s1128" style="position:absolute;flip:y;visibility:visible;mso-wrap-style:square" from="28232,21774" to="28346,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" strokeweight=".1pt"/>
                <v:line id="Line 80" o:spid="_x0000_s1129" style="position:absolute;flip:y;visibility:visible;mso-wrap-style:square" from="27451,21177" to="27565,2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" strokeweight=".1pt"/>
                <v:line id="Line 81" o:spid="_x0000_s1130" style="position:absolute;visibility:visible;mso-wrap-style:square" from="27279,21215" to="28384,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" strokeweight=".1pt"/>
                <v:line id="Line 82" o:spid="_x0000_s1131" style="position:absolute;visibility:visible;mso-wrap-style:square" from="27216,21278" to="2830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" strokeweight=".1pt"/>
                <v:line id="Line 83" o:spid="_x0000_s1132" style="position:absolute;visibility:visible;mso-wrap-style:square" from="26682,21704" to="27774,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" strokeweight=".1pt"/>
                <v:line id="Line 84" o:spid="_x0000_s1133" style="position:absolute;visibility:visible;mso-wrap-style:square" from="28346,21774" to="28505,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" strokeweight=".1pt"/>
                <v:line id="Line 85" o:spid="_x0000_s1134" style="position:absolute;flip:y;visibility:visible;mso-wrap-style:square" from="25304,21215" to="27279,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" strokeweight=".1pt"/>
                <v:line id="Line 86" o:spid="_x0000_s1135" style="position:absolute;flip:y;visibility:visible;mso-wrap-style:square" from="26409,22028" to="28384,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" strokeweight=".1pt"/>
                <v:line id="Line 87" o:spid="_x0000_s1136" style="position:absolute;flip:y;visibility:visible;mso-wrap-style:square" from="24326,22783" to="25304,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" strokeweight=".1pt"/>
                <v:line id="Line 88" o:spid="_x0000_s1137" style="position:absolute;flip:x;visibility:visible;mso-wrap-style:square" from="26212,23602" to="26409,2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" strokeweight=".1pt"/>
                <v:line id="Line 89" o:spid="_x0000_s1138" style="position:absolute;flip:y;visibility:visible;mso-wrap-style:square" from="27139,22510" to="27628,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" strokeweight=".1pt"/>
                <v:line id="Line 90" o:spid="_x0000_s1139" style="position:absolute;flip:y;visibility:visible;mso-wrap-style:square" from="26212,21837" to="26682,2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" strokeweight=".1pt"/>
                <v:line id="Line 91" o:spid="_x0000_s1140" style="position:absolute;visibility:visible;mso-wrap-style:square" from="26682,21837" to="27628,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" strokeweight=".1pt"/>
                <v:line id="Line 92" o:spid="_x0000_s1141" style="position:absolute;visibility:visible;mso-wrap-style:square" from="26212,22199" to="27139,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" strokeweight=".1pt"/>
                <v:line id="Line 93" o:spid="_x0000_s1142" style="position:absolute;visibility:visible;mso-wrap-style:square" from="23507,24612" to="24326,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" strokeweight=".1pt"/>
                <v:line id="Line 94" o:spid="_x0000_s1143" style="position:absolute;visibility:visible;mso-wrap-style:square" from="24834,24250" to="25679,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" strokeweight=".1pt"/>
                <v:line id="Line 95" o:spid="_x0000_s1144" style="position:absolute;flip:y;visibility:visible;mso-wrap-style:square" from="27463,14814" to="28295,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" strokeweight=".1pt"/>
                <v:line id="Line 96" o:spid="_x0000_s1145" style="position:absolute;flip:y;visibility:visible;mso-wrap-style:square" from="27438,14116" to="27971,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" strokeweight=".1pt"/>
                <v:line id="Line 97" o:spid="_x0000_s1146" style="position:absolute;flip:y;visibility:visible;mso-wrap-style:square" from="27412,14014" to="27914,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" strokeweight=".1pt"/>
                <v:line id="Line 98" o:spid="_x0000_s1147" style="position:absolute;flip:y;visibility:visible;mso-wrap-style:square" from="27463,14909" to="28321,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" strokeweight=".1pt"/>
                <v:line id="Line 99" o:spid="_x0000_s1148" style="position:absolute;flip:x;visibility:visible;mso-wrap-style:square" from="33337,12128" to="33458,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" strokeweight=".1pt"/>
                <v:line id="Line 100" o:spid="_x0000_s1149" style="position:absolute;flip:x;visibility:visible;mso-wrap-style:square" from="33261,11950" to="3336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" strokeweight=".1pt"/>
                <v:line id="Line 101" o:spid="_x0000_s1150" style="position:absolute;flip:x;visibility:visible;mso-wrap-style:square" from="33039,12001" to="33261,1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" strokeweight=".1pt"/>
                <v:line id="Line 102" o:spid="_x0000_s1151" style="position:absolute;flip:x;visibility:visible;mso-wrap-style:square" from="33210,12185" to="33337,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" strokeweight=".1pt"/>
                <v:line id="Line 103" o:spid="_x0000_s1152" style="position:absolute;flip:x y;visibility:visible;mso-wrap-style:square" from="33261,12001" to="33337,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" strokeweight=".1pt"/>
                <v:line id="Line 104" o:spid="_x0000_s1153" style="position:absolute;flip:x y;visibility:visible;mso-wrap-style:square" from="28359,14141" to="28517,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" strokeweight=".1pt"/>
                <v:line id="Line 105" o:spid="_x0000_s1154" style="position:absolute;flip:x;visibility:visible;mso-wrap-style:square" from="28517,14204" to="29140,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" strokeweight=".1pt"/>
                <v:line id="Line 106" o:spid="_x0000_s1155" style="position:absolute;flip:x;visibility:visible;mso-wrap-style:square" from="28359,13855" to="28968,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" strokeweight=".1pt"/>
                <v:line id="Line 107" o:spid="_x0000_s1156" style="position:absolute;flip:x y;visibility:visible;mso-wrap-style:square" from="28968,13855" to="29140,1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" strokeweight=".1pt"/>
                <v:line id="Line 108" o:spid="_x0000_s1157" style="position:absolute;flip:x y;visibility:visible;mso-wrap-style:square" from="33039,12001" to="33210,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" strokeweight=".1pt"/>
                <v:line id="Line 109" o:spid="_x0000_s1158" style="position:absolute;flip:x;visibility:visible;mso-wrap-style:square" from="29025,11950" to="32924,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" strokeweight=".1pt"/>
                <v:line id="Line 110" o:spid="_x0000_s1159" style="position:absolute;flip:x;visibility:visible;mso-wrap-style:square" from="29267,12484" to="33159,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" strokeweight=".1pt"/>
                <v:line id="Line 111" o:spid="_x0000_s1160" style="position:absolute;flip:x y;visibility:visible;mso-wrap-style:square" from="24326,9131" to="25031,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" strokeweight=".1pt"/>
                <v:shape id="Freeform 112" o:spid="_x0000_s1161" style="position:absolute;left:26022;top:12636;width:1689;height:584;visibility:visible;mso-wrap-style:square;v-text-anchor:top"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" path="m,l8,6r6,4l20,16r6,5l34,27r6,4l47,37r8,4l61,43r8,4l77,51r4,4l90,57r8,6l104,66r8,2l120,72r6,2l135,76r8,2l151,82r6,l167,84r9,2l184,86r8,2l208,88r9,4l266,92e" filled="f" strokeweight=".1pt">
                  <v:path arrowok="t" o:connecttype="custom" o:connectlocs="0,0;5080,3810;8890,6350;12700,10160;16510,13335;21590,17145;25400,19685;29845,23495;34925,26035;38735,27305;43815,29845;48895,32385;51435,34925;57150,36195;62230,40005;66040,41910;71120,43180;76200,45720;80010,46990;85725,48260;90805,49530;95885,52070;99695,52070;106045,53340;111760,54610;116840,54610;121920,55880;132080,55880;137795,58420;168910,58420" o:connectangles="0,0,0,0,0,0,0,0,0,0,0,0,0,0,0,0,0,0,0,0,0,0,0,0,0,0,0,0,0,0"/>
                </v:shape>
                <v:shape id="Freeform 113" o:spid="_x0000_s1162" style="position:absolute;left:27698;top:11874;width:921;height:1346;visibility:visible;mso-wrap-style:square;v-text-anchor:top" coordsize="1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" path="m,212r6,-4l14,206r8,-4l30,198r7,-4l45,188r8,-2l57,181r8,-6l94,149r4,-8l104,136r4,-8l114,120r2,-8l123,108r2,-8l129,92r4,-7l135,77r2,-8l139,61r,-10l143,43r,-7l145,28,145,e" filled="f" strokeweight=".1pt">
                  <v:path arrowok="t" o:connecttype="custom" o:connectlocs="0,134620;3810,132080;8890,130810;13970,128270;19050,125730;23495,123190;28575,119380;33655,118110;36195,114935;41275,111125;59690,94615;62230,89535;66040,86360;68580,81280;72390,76200;73660,71120;78105,68580;79375,63500;81915,58420;84455,53975;85725,48895;86995,43815;88265,38735;88265,32385;90805,27305;90805,22860;92075,17780;92075,0" o:connectangles="0,0,0,0,0,0,0,0,0,0,0,0,0,0,0,0,0,0,0,0,0,0,0,0,0,0,0,0"/>
                </v:shape>
                <v:shape id="Freeform 114" o:spid="_x0000_s1163" style="position:absolute;left:28670;top:8521;width:393;height:1537;visibility:visible;mso-wrap-style:square;v-text-anchor:top" coordsize="6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" path="m56,242r,-13l58,229r,-26l62,203r,-37l58,158r,-19l56,135r,-8l53,121r,-6l51,109r-4,-8l47,96,45,90,43,84,41,80r,-6l37,66,35,62,33,56,31,47,25,43,23,37,21,33,17,27,15,21,10,15,6,11,2,5,,e" filled="f" strokeweight=".1pt">
                  <v:path arrowok="t" o:connecttype="custom" o:connectlocs="35560,153670;35560,145415;36830,145415;36830,128905;39370,128905;39370,105410;36830,100330;36830,88265;35560,85725;35560,80645;33655,76835;33655,73025;32385,69215;29845,64135;29845,60960;28575,57150;27305,53340;26035,50800;26035,46990;23495,41910;22225,39370;20955,35560;19685,29845;15875,27305;14605,23495;13335,20955;10795,17145;9525,13335;6350,9525;3810,6985;1270,3175;0,0" o:connectangles="0,0,0,0,0,0,0,0,0,0,0,0,0,0,0,0,0,0,0,0,0,0,0,0,0,0,0,0,0,0,0,0"/>
                </v:shape>
                <v:shape id="Freeform 115" o:spid="_x0000_s1164" style="position:absolute;left:26917;top:7600;width:1753;height:934;visibility:visible;mso-wrap-style:square;v-text-anchor:top" coordsize="2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" path="m276,147r-8,-6l260,135r-8,-6l246,125r-9,-8l227,111r-8,-4l211,100r-6,-4l196,88,186,82r-8,-4l170,72,160,70r-7,-4l145,60,135,56r-8,-7l117,47r-9,-6l98,37,92,35,82,29,74,27,63,21,55,19,45,17,37,15,26,9,16,6,10,4,,e" filled="f" strokeweight=".1pt">
                  <v:path arrowok="t" o:connecttype="custom" o:connectlocs="175260,93345;170180,89535;165100,85725;160020,81915;156210,79375;150495,74295;144145,70485;139065,67945;133985,63500;130175,60960;124460,55880;118110,52070;113030,49530;107950,45720;101600,44450;97155,41910;92075,38100;85725,35560;80645,31115;74295,29845;68580,26035;62230,23495;58420,22225;52070,18415;46990,17145;40005,13335;34925,12065;28575,10795;23495,9525;16510,5715;10160,3810;6350,2540;0,0" o:connectangles="0,0,0,0,0,0,0,0,0,0,0,0,0,0,0,0,0,0,0,0,0,0,0,0,0,0,0,0,0,0,0,0,0"/>
                </v:shape>
                <v:shape id="Freeform 116" o:spid="_x0000_s1165" style="position:absolute;left:24225;top:7537;width:2692;height:1530;visibility:visible;mso-wrap-style:square;v-text-anchor:top" coordsize="4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" path="m424,10l416,8r-11,l403,6r-6,l395,4r-8,l387,r,4l323,4,309,6,297,8r-17,2l268,14r-16,2l240,21r-13,4l215,29r-14,6l188,39r-12,8l164,51r-15,8l139,68r-12,8l117,86r-11,6l96,102r-10,8l65,131r-8,10l47,155r-6,11l33,178r-8,12l16,202r-4,15l4,229,,241e" filled="f" strokeweight=".1pt">
                  <v:path arrowok="t" o:connecttype="custom" o:connectlocs="269240,6350;264160,5080;257175,5080;255905,3810;252095,3810;250825,2540;245745,2540;245745,0;245745,2540;205105,2540;196215,3810;188595,5080;177800,6350;170180,8890;160020,10160;152400,13335;144145,15875;136525,18415;127635,22225;119380,24765;111760,29845;104140,32385;94615,37465;88265,43180;80645,48260;74295,54610;67310,58420;60960,64770;54610,69850;41275,83185;36195,89535;29845,98425;26035,105410;20955,113030;15875,120650;10160,128270;7620,137795;2540,145415;0,153035" o:connectangles="0,0,0,0,0,0,0,0,0,0,0,0,0,0,0,0,0,0,0,0,0,0,0,0,0,0,0,0,0,0,0,0,0,0,0,0,0,0,0"/>
                </v:shape>
                <v:shape id="Freeform 117" o:spid="_x0000_s1166" style="position:absolute;left:25552;top:13106;width:2026;height:921;visibility:visible;mso-wrap-style:square;v-text-anchor:top" coordsize="3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" path="m319,145r-6,-6l311,130r-4,-8l301,114r-4,-6l291,100r-5,-8l280,83,262,67r-6,-6l250,53r-9,-4l235,43r-8,-4l219,36r-8,-6l205,26r-9,-4l188,18r-8,-4l174,12r-8,-2l155,8,149,4r-10,l131,2r-8,l112,,74,,69,2,57,2,51,4,41,4,39,8r-8,l28,10r-6,l20,12r-4,l12,14r-6,l2,18,,18e" filled="f" strokeweight=".1pt">
                  <v:path arrowok="t" o:connecttype="custom" o:connectlocs="202565,92075;198755,88265;197485,82550;194945,77470;191135,72390;188595,68580;184785,63500;181610,58420;177800,52705;166370,42545;162560,38735;158750,33655;153035,31115;149225,27305;144145,24765;139065,22860;133985,19050;130175,16510;124460,13970;119380,11430;114300,8890;110490,7620;105410,6350;98425,5080;94615,2540;88265,2540;83185,1270;78105,1270;71120,0;46990,0;43815,1270;36195,1270;32385,2540;26035,2540;24765,5080;19685,5080;17780,6350;13970,6350;12700,7620;10160,7620;7620,8890;3810,8890;1270,11430;0,11430" o:connectangles="0,0,0,0,0,0,0,0,0,0,0,0,0,0,0,0,0,0,0,0,0,0,0,0,0,0,0,0,0,0,0,0,0,0,0,0,0,0,0,0,0,0,0,0"/>
                </v:shape>
                <v:line id="Line 118" o:spid="_x0000_s1167" style="position:absolute;visibility:visible;mso-wrap-style:square" from="27578,14027" to="27578,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" strokeweight=".1pt"/>
                <v:shape id="Freeform 119" o:spid="_x0000_s1168" style="position:absolute;left:27006;top:16567;width:819;height:4089;visibility:visible;mso-wrap-style:square;v-text-anchor:top" coordsize="12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" path="m,644l8,628r9,-19l23,593r8,-19l37,556r6,-18l49,519r8,-16l62,485r6,-19l72,448r6,-17l82,409r6,-16l92,374r2,-18l100,337r3,-18l109,301r2,-21l113,262r2,-19l119,223r2,-16l123,186r,-18l125,147r,-18l129,109,129,e" filled="f" strokeweight=".1pt">
                  <v:path arrowok="t" o:connecttype="custom" o:connectlocs="0,408940;5080,398780;10795,386715;14605,376555;19685,364490;23495,353060;27305,341630;31115,329565;36195,319405;39370,307975;43180,295910;45720,284480;49530,273685;52070,259715;55880,249555;58420,237490;59690,226060;63500,213995;65405,202565;69215,191135;70485,177800;71755,166370;73025,154305;75565,141605;76835,131445;78105,118110;78105,106680;79375,93345;79375,81915;81915,69215;81915,0" o:connectangles="0,0,0,0,0,0,0,0,0,0,0,0,0,0,0,0,0,0,0,0,0,0,0,0,0,0,0,0,0,0,0"/>
                </v:shape>
                <v:shape id="Freeform 120" o:spid="_x0000_s1169" style="position:absolute;left:24980;top:13404;width:1531;height:5588;visibility:visible;mso-wrap-style:square;v-text-anchor:top" coordsize="2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" path="m,574l8,198,45,77,86,14,133,r51,12l215,45r18,88l241,613r,267e" filled="f" strokeweight=".1pt">
                  <v:path arrowok="t" o:connecttype="custom" o:connectlocs="0,364490;5080,125730;28575,48895;54610,8890;84455,0;116840,7620;136525,28575;147955,84455;153035,389255;153035,558800" o:connectangles="0,0,0,0,0,0,0,0,0,0"/>
                </v:shape>
                <v:shape id="Freeform 121" o:spid="_x0000_s1170" style="position:absolute;left:26758;top:13703;width:705;height:5613;visibility:visible;mso-wrap-style:square;v-text-anchor:top" coordsize="1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" path="m,884l8,864r7,-18l21,825r6,-20l31,788r6,-20l41,748r8,-21l51,705r7,-17l62,668r6,-21l72,627r4,-20l80,586r2,-20l86,543r4,-20l92,502r4,-18l99,464r2,-21l101,423r2,-21l107,382r,-25l109,337r,-21l111,296r,-82l109,206r,-35l107,161r,-43l103,108r,-33l101,65r,-37l99,20,99,e" filled="f" strokeweight=".1pt">
                  <v:path arrowok="t" o:connecttype="custom" o:connectlocs="0,561340;5080,548640;9525,537210;13335,523875;17145,511175;19685,500380;23495,487680;26035,474980;31115,461645;32385,447675;36830,436880;39370,424180;43180,410845;45720,398145;48260,385445;50800,372110;52070,359410;54610,344805;57150,332105;58420,318770;60960,307340;62865,294640;64135,281305;64135,268605;65405,255270;67945,242570;67945,226695;69215,213995;69215,200660;70485,187960;70485,135890;69215,130810;69215,108585;67945,102235;67945,74930;65405,68580;65405,47625;64135,41275;64135,17780;62865,12700;62865,0" o:connectangles="0,0,0,0,0,0,0,0,0,0,0,0,0,0,0,0,0,0,0,0,0,0,0,0,0,0,0,0,0,0,0,0,0,0,0,0,0,0,0,0,0"/>
                </v:shape>
                <v:shape id="Freeform 122" o:spid="_x0000_s1171" style="position:absolute;left:37020;top:25298;width:686;height:432;visibility:visible;mso-wrap-style:square;v-text-anchor:top" coordsize="1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" path="m,68r8,l12,64r8,l27,62r2,l33,60r4,l41,58r2,-4l49,54r4,-5l59,49r4,-6l70,41,80,31r4,-2l94,19r4,-6l102,9r2,-7l108,e" filled="f" strokeweight=".1pt">
                  <v:path arrowok="t" o:connecttype="custom" o:connectlocs="0,43180;5080,43180;7620,40640;12700,40640;17145,39370;18415,39370;20955,38100;23495,38100;26035,36830;27305,34290;31115,34290;33655,31115;37465,31115;40005,27305;44450,26035;50800,19685;53340,18415;59690,12065;62230,8255;64770,5715;66040,1270;68580,0" o:connectangles="0,0,0,0,0,0,0,0,0,0,0,0,0,0,0,0,0,0,0,0,0,0"/>
                </v:shape>
                <v:shape id="Freeform 123" o:spid="_x0000_s1172" style="position:absolute;left:30740;top:19189;width:9220;height:6122;visibility:visible;mso-wrap-style:square;v-text-anchor:top" coordsize="145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" path="m1097,964r86,-81l1409,746r41,-78l1452,617r-23,-41l1400,576r-112,82l1169,699r-117,10l975,699,913,640,557,131,473,41,389,14,,e" filled="f" strokeweight=".1pt">
                  <v:path arrowok="t" o:connecttype="custom" o:connectlocs="696595,612140;751205,560705;894715,473710;920750,424180;922020,391795;907415,365760;889000,365760;817880,417830;742315,443865;668020,450215;619125,443865;579755,406400;353695,83185;300355,26035;247015,8890;0,0" o:connectangles="0,0,0,0,0,0,0,0,0,0,0,0,0,0,0,0"/>
                </v:shape>
                <v:line id="Line 124" o:spid="_x0000_s1173" style="position:absolute;visibility:visible;mso-wrap-style:square" from="27628,15208" to="27825,1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" strokeweight=".1pt"/>
                <v:line id="Line 125" o:spid="_x0000_s1174" style="position:absolute;visibility:visible;mso-wrap-style:square" from="27578,14274" to="27628,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" strokeweight=".1pt"/>
                <v:shape id="Freeform 126" o:spid="_x0000_s1175" style="position:absolute;left:36614;top:25641;width:406;height:89;visibility:visible;mso-wrap-style:square;v-text-anchor:top" coordsize="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" path="m,l5,r8,6l21,8r8,l35,10r10,4l54,14r8,l64,14e" filled="f" strokeweight=".1pt">
                  <v:path arrowok="t" o:connecttype="custom" o:connectlocs="0,0;3175,0;8255,3810;13335,5080;18415,5080;22225,6350;28575,8890;34290,8890;39370,8890;40640,8890" o:connectangles="0,0,0,0,0,0,0,0,0,0"/>
                </v:shape>
                <v:shape id="Freeform 127" o:spid="_x0000_s1176" style="position:absolute;left:34512;top:23279;width:1638;height:1968;visibility:visible;mso-wrap-style:square;v-text-anchor:top" coordsize="25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" path="m,l73,79r37,41l137,151r24,24l176,192r12,16l196,220r6,8l207,237r6,8l215,249r4,8l223,261r2,6l227,271r2,7l233,280r4,6l239,290r6,2l247,298r5,4l258,308r,2e" filled="f" strokeweight=".1pt">
                  <v:path arrowok="t" o:connecttype="custom" o:connectlocs="0,0;46355,50165;69850,76200;86995,95885;102235,111125;111760,121920;119380,132080;124460,139700;128270,144780;131445,150495;135255,155575;136525,158115;139065,163195;141605,165735;142875,169545;144145,172085;145415,176530;147955,177800;150495,181610;151765,184150;155575,185420;156845,189230;160020,191770;163830,195580;163830,196850" o:connectangles="0,0,0,0,0,0,0,0,0,0,0,0,0,0,0,0,0,0,0,0,0,0,0,0,0"/>
                </v:shape>
                <v:shape id="Freeform 128" o:spid="_x0000_s1177" style="position:absolute;left:22028;top:7372;width:1143;height:787;visibility:visible;mso-wrap-style:square;v-text-anchor:top" coordsize="18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" path="m180,16r-2,l178,14r-4,l170,10r-2,l164,6r-4,l158,4r-7,l149,2r-10,l137,,106,r-6,2l90,2,82,4,78,6r-6,4l67,12r-6,2l57,16r-6,4l45,26r-6,4l37,34r-6,2l29,42r-9,9l18,55r-2,6l14,65r-4,6l8,75,6,81,4,87r,11l,104r,20e" filled="f" strokeweight=".1pt">
                  <v:path arrowok="t" o:connecttype="custom" o:connectlocs="114300,10160;113030,10160;113030,8890;110490,8890;107950,6350;106680,6350;104140,3810;101600,3810;100330,2540;95885,2540;94615,1270;88265,1270;86995,0;67310,0;63500,1270;57150,1270;52070,2540;49530,3810;45720,6350;42545,7620;38735,8890;36195,10160;32385,12700;28575,16510;24765,19050;23495,21590;19685,22860;18415,26670;12700,32385;11430,34925;10160,38735;8890,41275;6350,45085;5080,47625;3810,51435;2540,55245;2540,62230;0,66040;0,78740" o:connectangles="0,0,0,0,0,0,0,0,0,0,0,0,0,0,0,0,0,0,0,0,0,0,0,0,0,0,0,0,0,0,0,0,0,0,0,0,0,0,0"/>
                </v:shape>
                <v:shape id="Freeform 129" o:spid="_x0000_s1178" style="position:absolute;left:23107;top:7734;width:546;height:622;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" path="m86,8r-2,l84,6r-6,l76,4r-9,l65,,45,,43,4r-8,l35,6r-4,l28,8r-4,l20,14r-2,l14,16r,2l12,18r-2,2l10,24,8,26r,2l4,30r,5l2,37r,4l,45,,65r2,2l2,75r2,2l4,79r4,l8,84r2,2l10,88r2,l12,90r2,4l18,94r,2l20,96r,2l22,98e" filled="f" strokeweight=".1pt">
                  <v:path arrowok="t" o:connecttype="custom" o:connectlocs="54610,5080;53340,5080;53340,3810;49530,3810;48260,2540;42545,2540;41275,0;28575,0;27305,2540;22225,2540;22225,3810;19685,3810;17780,5080;15240,5080;12700,8890;11430,8890;8890,10160;8890,11430;7620,11430;6350,12700;6350,15240;5080,16510;5080,17780;2540,19050;2540,22225;1270,23495;1270,26035;0,28575;0,41275;1270,42545;1270,47625;2540,48895;2540,50165;5080,50165;5080,53340;6350,54610;6350,55880;7620,55880;7620,57150;8890,59690;11430,59690;11430,60960;12700,60960;12700,62230;13970,62230" o:connectangles="0,0,0,0,0,0,0,0,0,0,0,0,0,0,0,0,0,0,0,0,0,0,0,0,0,0,0,0,0,0,0,0,0,0,0,0,0,0,0,0,0,0,0,0,0"/>
                </v:shape>
                <v:line id="Line 130" o:spid="_x0000_s1179" style="position:absolute;visibility:visible;mso-wrap-style:square" from="23247,8369" to="2422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" strokeweight=".1pt"/>
                <v:shape id="Freeform 131" o:spid="_x0000_s1180" style="position:absolute;left:24225;top:8394;width:413;height:673;visibility:visible;mso-wrap-style:square;v-text-anchor:top" coordsize="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" path="m65,l63,4,57,6r-2,4l53,14r-6,6l45,25,33,37r,4l25,47r,6l20,57r,4l16,63r,2l14,72r-2,2l12,76r-2,6l6,84r,6l4,94,2,96r,6l,106e" filled="f" strokeweight=".1pt">
                  <v:path arrowok="t" o:connecttype="custom" o:connectlocs="41275,0;40005,2540;36195,3810;34925,6350;33655,8890;29845,12700;28575,15875;20955,23495;20955,26035;15875,29845;15875,33655;12700,36195;12700,38735;10160,40005;10160,41275;8890,45720;7620,46990;7620,48260;6350,52070;3810,53340;3810,57150;2540,59690;1270,60960;1270,64770;0,67310" o:connectangles="0,0,0,0,0,0,0,0,0,0,0,0,0,0,0,0,0,0,0,0,0,0,0,0,0"/>
                </v:shape>
                <v:line id="Line 132" o:spid="_x0000_s1181" style="position:absolute;flip:x y;visibility:visible;mso-wrap-style:square" from="23653,7772" to="24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" strokeweight=".1pt"/>
                <v:shape id="Freeform 133" o:spid="_x0000_s1182" style="position:absolute;left:27825;top:16567;width:1486;height:2749;visibility:visible;mso-wrap-style:square;v-text-anchor:top" coordsize="23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" path="m234,433l205,348,180,278,158,221,137,176,115,135,84,96,47,51,,e" filled="f" strokeweight=".1pt">
                  <v:path arrowok="t" o:connecttype="custom" o:connectlocs="148590,274955;130175,220980;114300,176530;100330,140335;86995,111760;73025,85725;53340,60960;29845,32385;0,0" o:connectangles="0,0,0,0,0,0,0,0,0"/>
                </v:shape>
                <v:shape id="Freeform 134" o:spid="_x0000_s1183" style="position:absolute;left:28606;top:11277;width:64;height:597;visibility:visible;mso-wrap-style:square;v-text-anchor:top" coordsize="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" path="m10,r,2l6,4r,10l4,18r,10l2,30r,19l,51,,94e" filled="f" strokeweight=".1pt">
                  <v:path arrowok="t" o:connecttype="custom" o:connectlocs="6350,0;6350,1270;3810,2540;3810,8890;2540,11430;2540,17780;1270,19050;1270,31115;0,32385;0,59690" o:connectangles="0,0,0,0,0,0,0,0,0,0"/>
                </v:shape>
                <v:line id="Line 135" o:spid="_x0000_s1184" style="position:absolute;flip:x y;visibility:visible;mso-wrap-style:square" from="23247,8369" to="24326,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" strokeweight=".1pt"/>
                <v:line id="Line 136" o:spid="_x0000_s1185" style="position:absolute;flip:x y;visibility:visible;mso-wrap-style:square" from="23171,7473" to="24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" strokeweight=".1pt"/>
                <v:line id="Line 137" o:spid="_x0000_s1186" style="position:absolute;flip:y;visibility:visible;mso-wrap-style:square" from="28695,10058" to="29025,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" strokeweight=".1pt"/>
                <v:shape id="Freeform 138" o:spid="_x0000_s1187" style="position:absolute;left:20586;top:6718;width:489;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" path="m77,13l71,9r-2,l67,5r-4,l63,2r-6,l57,,34,,32,2r-4,l24,5r-2,l22,9r-2,l14,13r-2,l12,15,8,21r,2l4,23r,4l2,29r,4l,37,,58r2,l2,64r6,4l8,74r2,l10,76r2,2e" filled="f" strokeweight=".1pt">
                  <v:path arrowok="t" o:connecttype="custom" o:connectlocs="48895,8255;45085,5715;43815,5715;42545,3175;40005,3175;40005,1270;36195,1270;36195,0;21590,0;20320,1270;17780,1270;15240,3175;13970,3175;13970,5715;12700,5715;8890,8255;7620,8255;7620,9525;5080,13335;5080,14605;2540,14605;2540,17145;1270,18415;1270,20955;0,23495;0,36830;1270,36830;1270,40640;5080,43180;5080,46990;6350,46990;6350,48260;7620,49530" o:connectangles="0,0,0,0,0,0,0,0,0,0,0,0,0,0,0,0,0,0,0,0,0,0,0,0,0,0,0,0,0,0,0,0,0"/>
                </v:shape>
                <v:group id="Group 141" o:spid="_x0000_s1188" style="position:absolute;left:28733;top:22288;width:9233;height:9201" coordorigin="4525,3510" coordsize="145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Lw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nE3i+CU9ALv4BAAD//wMAUEsBAi0AFAAGAAgAAAAhANvh9svuAAAAhQEAABMAAAAAAAAA&#10;AAAAAAAAAAAAAFtDb250ZW50X1R5cGVzXS54bWxQSwECLQAUAAYACAAAACEAWvQsW78AAAAVAQAA&#10;CwAAAAAAAAAAAAAAAAAfAQAAX3JlbHMvLnJlbHNQSwECLQAUAAYACAAAACEAoTGS8MYAAADdAAAA&#10;DwAAAAAAAAAAAAAAAAAHAgAAZHJzL2Rvd25yZXYueG1sUEsFBgAAAAADAAMAtwAAAPoCAAAAAA==&#10;">
                  <v:shape id="Freeform 139" o:spid="_x0000_s1189" style="position:absolute;left:4525;top:3510;width:1454;height:1449;visibility:visible;mso-wrap-style:square;v-text-anchor:top" coordsize="145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" path="m,l1454,1449,,xe" stroked="f">
                    <v:path arrowok="t" o:connecttype="custom" o:connectlocs="0,0;1454,1449;0,0" o:connectangles="0,0,0"/>
                  </v:shape>
                  <v:line id="Line 140" o:spid="_x0000_s1190" style="position:absolute;visibility:visible;mso-wrap-style:square" from="4525,3510" to="5979,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" strokeweight=".1pt"/>
                </v:group>
                <v:shape id="Freeform 142" o:spid="_x0000_s1191" style="position:absolute;left:28733;top:22288;width:718;height:730;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" path="m113,39l,,35,115r,-76l113,39xe" fillcolor="black" strokeweight=".1pt">
                  <v:path arrowok="t" o:connecttype="custom" o:connectlocs="71755,24765;0,0;22225,73025;22225,24765;71755,24765" o:connectangles="0,0,0,0,0"/>
                </v:shape>
                <v:group id="Group 145" o:spid="_x0000_s1192" style="position:absolute;left:31362;top:18529;width:11017;height:1479" coordorigin="4939,2918" coordsize="17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shape id="Freeform 143" o:spid="_x0000_s1193" style="position:absolute;left:4939;top:2918;width:1735;height:233;visibility:visible;mso-wrap-style:square;v-text-anchor:top" coordsize="17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" path="m,l1735,233,,xe" stroked="f">
                    <v:path arrowok="t" o:connecttype="custom" o:connectlocs="0,0;1735,233;0,0" o:connectangles="0,0,0"/>
                  </v:shape>
                  <v:line id="Line 144" o:spid="_x0000_s1194" style="position:absolute;visibility:visible;mso-wrap-style:square" from="4939,2918" to="6674,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" strokeweight=".1pt"/>
                </v:group>
                <v:shape id="Freeform 146" o:spid="_x0000_s1195" style="position:absolute;left:31362;top:18319;width:730;height:648;visibility:visible;mso-wrap-style:square;v-text-anchor:top" coordsize="1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" path="m115,l,33r96,69l53,43,115,xe" fillcolor="black" strokeweight=".1pt">
                  <v:path arrowok="t" o:connecttype="custom" o:connectlocs="73025,0;0,20955;60960,64770;33655,27305;73025,0" o:connectangles="0,0,0,0,0"/>
                </v:shape>
                <v:line id="Line 147" o:spid="_x0000_s1196" style="position:absolute;visibility:visible;mso-wrap-style:square" from="5746,10071" to="19177,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" strokeweight=".1pt"/>
                <v:shape id="Freeform 148" o:spid="_x0000_s1197" style="position:absolute;left:18440;top:11988;width:737;height:661;visibility:visible;mso-wrap-style:square;v-text-anchor:top" coordsize="1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" path="m20,r96,72l,104,65,61,20,xe" fillcolor="black" strokeweight=".1pt">
                  <v:path arrowok="t" o:connecttype="custom" o:connectlocs="12700,0;73660,45720;0,66040;41275,38735;12700,0" o:connectangles="0,0,0,0,0"/>
                </v:shape>
                <v:line id="Line 149" o:spid="_x0000_s1198" style="position:absolute;visibility:visible;mso-wrap-style:square" from="7423,13481" to="27825,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" strokeweight=".1pt"/>
                <v:shape id="Freeform 150" o:spid="_x0000_s1199" style="position:absolute;left:27082;top:16567;width:743;height:647;visibility:visible;mso-wrap-style:square;v-text-anchor:top" coordsize="1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" path="m21,r96,68l,102,66,60,21,xe" fillcolor="black" strokeweight=".1pt">
                  <v:path arrowok="t" o:connecttype="custom" o:connectlocs="13335,0;74295,43180;0,64770;41910,38100;13335,0" o:connectangles="0,0,0,0,0"/>
                </v:shape>
                <v:line id="Line 151" o:spid="_x0000_s1200" style="position:absolute;flip:x y;visibility:visible;mso-wrap-style:square" from="9880,6553" to="23044,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" strokeweight=".1pt"/>
                <v:shape id="Freeform 152" o:spid="_x0000_s1201" style="position:absolute;left:22288;top:9575;width:756;height:661;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" path="m,104l119,82,28,,67,65,,104xe" fillcolor="black" strokeweight=".1pt">
                  <v:path arrowok="t" o:connecttype="custom" o:connectlocs="0,66040;75565,52070;17780,0;42545,41275;0,66040" o:connectangles="0,0,0,0,0"/>
                </v:shape>
                <v:line id="Line 153" o:spid="_x0000_s1202" style="position:absolute;visibility:visible;mso-wrap-style:square" from="7505,17310" to="28409,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" strokeweight=".1pt"/>
                <v:shape id="Freeform 154" o:spid="_x0000_s1203" style="position:absolute;left:27673;top:20542;width:736;height:673;visibility:visible;mso-wrap-style:square;v-text-anchor:top" coordsize="11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" path="m18,r98,69l,106,61,63,18,xe" fillcolor="black" strokeweight=".1pt">
                  <v:path arrowok="t" o:connecttype="custom" o:connectlocs="11430,0;73660,43815;0,67310;38735,40005;11430,0" o:connectangles="0,0,0,0,0"/>
                </v:shape>
                <v:line id="Line 155" o:spid="_x0000_s1204" style="position:absolute;flip:x y;visibility:visible;mso-wrap-style:square" from="8839,20434" to="28187,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" strokeweight=".1pt"/>
                <v:shape id="Freeform 156" o:spid="_x0000_s1205" style="position:absolute;left:27501;top:21202;width:686;height:673;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" path="m,106l108,61,4,,55,55,,106xe" fillcolor="black" strokeweight=".1pt">
                  <v:path arrowok="t" o:connecttype="custom" o:connectlocs="0,67310;68580,38735;2540,0;34925,34925;0,67310" o:connectangles="0,0,0,0,0"/>
                </v:shape>
                <v:line id="Line 157" o:spid="_x0000_s1206" style="position:absolute;flip:y;visibility:visible;mso-wrap-style:square" from="8775,10420" to="23133,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" strokeweight=".1pt"/>
                <v:shape id="Freeform 158" o:spid="_x0000_s1207" style="position:absolute;left:22390;top:10420;width:743;height:660;visibility:visible;mso-wrap-style:square;v-text-anchor:top" coordsize="11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" path="m,18l117,,62,104,74,30,,18xe" fillcolor="black" strokeweight=".1pt">
                  <v:path arrowok="t" o:connecttype="custom" o:connectlocs="0,11430;74295,0;39370,66040;46990,19050;0,11430" o:connectangles="0,0,0,0,0"/>
                </v:shape>
                <v:line id="Line 159" o:spid="_x0000_s1208" style="position:absolute;flip:y;visibility:visible;mso-wrap-style:square" from="34455,9848" to="38684,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" strokeweight=".1pt"/>
                <v:shape id="Freeform 160" o:spid="_x0000_s1209" style="position:absolute;left:34455;top:11366;width:19;height:25;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" path="m3,l,4r3,l3,xe" fillcolor="black" strokeweight=".1pt">
                  <v:path arrowok="t" o:connecttype="custom" o:connectlocs="1905,0;0,2540;1905,2540;1905,0" o:connectangles="0,0,0,0"/>
                </v:shape>
                <v:shape id="Freeform 161" o:spid="_x0000_s1210" style="position:absolute;left:37915;top:9772;width:769;height:635;visibility:visible;mso-wrap-style:square;v-text-anchor:top" coordsize="1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" path="m,l121,12,35,100,70,32,,xe" fillcolor="black" strokeweight=".1pt">
                  <v:path arrowok="t" o:connecttype="custom" o:connectlocs="0,0;76835,7620;22225,63500;44450,20320;0,0" o:connectangles="0,0,0,0,0"/>
                </v:shape>
                <v:line id="Line 162" o:spid="_x0000_s1211" style="position:absolute;flip:x;visibility:visible;mso-wrap-style:square" from="35045,10382" to="38919,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" strokeweight=".1pt"/>
                <v:shape id="Freeform 163" o:spid="_x0000_s1212" style="position:absolute;left:38163;top:10382;width:756;height:635;visibility:visible;mso-wrap-style:square;v-text-anchor:top" coordsize="1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" path="m53,100l119,,,8,74,26,53,100xe" fillcolor="black" strokeweight=".1pt">
                  <v:path arrowok="t" o:connecttype="custom" o:connectlocs="33655,63500;75565,0;0,5080;46990,16510;33655,63500" o:connectangles="0,0,0,0,0"/>
                </v:shape>
                <v:line id="Line 164" o:spid="_x0000_s1213" style="position:absolute;flip:y;visibility:visible;mso-wrap-style:square" from="35045,12611" to="35058,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" strokeweight=".1pt"/>
                <v:line id="Line 165" o:spid="_x0000_s1214" style="position:absolute;flip:x y;visibility:visible;mso-wrap-style:square" from="21469,6134" to="2271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" strokeweight=".1pt"/>
                <v:line id="Line 166" o:spid="_x0000_s1215" style="position:absolute;flip:x;visibility:visible;mso-wrap-style:square" from="21075,6134" to="21469,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" strokeweight=".1pt"/>
                <v:line id="Line 167" o:spid="_x0000_s1216" style="position:absolute;flip:x y;visibility:visible;mso-wrap-style:square" from="21075,6800" to="22091,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" strokeweight=".1pt"/>
                <v:line id="Line 168" o:spid="_x0000_s1217" style="position:absolute;flip:x y;visibility:visible;mso-wrap-style:square" from="20662,7213" to="22066,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" strokeweight=".1pt"/>
                <v:line id="Line 169" o:spid="_x0000_s1218" style="position:absolute;flip:y;visibility:visible;mso-wrap-style:square" from="27514,3943" to="36772,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" strokeweight=".1pt"/>
                <v:line id="Line 170" o:spid="_x0000_s1219" style="position:absolute;flip:x y;visibility:visible;mso-wrap-style:square" from="16256,2000" to="21075,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" strokeweight=".1pt"/>
                <v:rect id="Rectangle 171" o:spid="_x0000_s1220" style="position:absolute;left:6565;top:5048;width:79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" filled="f" stroked="f"/>
                <v:rect id="Rectangle 174" o:spid="_x0000_s1221" style="position:absolute;left:323;top:7499;width:1123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" filled="f" stroked="f"/>
                <v:rect id="Rectangle 180" o:spid="_x0000_s1222" style="position:absolute;left:36785;top:2711;width:1003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" filled="f" stroked="f"/>
                <v:rect id="Rectangle 185" o:spid="_x0000_s1223" style="position:absolute;left:1219;top:12261;width:112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" filled="f" stroked="f"/>
                <v:rect id="Rectangle 189" o:spid="_x0000_s1224" style="position:absolute;left:673;top:16090;width:81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" filled="f" stroked="f"/>
                <v:rect id="Rectangle 191" o:spid="_x0000_s1225" style="position:absolute;left:8007;top:15792;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" filled="f" stroked="f">
                  <v:textbox style="mso-fit-shape-to-text:t" inset="0,0,0,0">
                    <w:txbxContent>
                      <w:p w14:paraId="1446B2A9" w14:textId="77777777" w:rsidR="00F93F1E" w:rsidRDefault="00F93F1E" w:rsidP="00A568FC">
                        <w:r>
                          <w:rPr>
                            <w:color w:val="000000"/>
                            <w:lang w:val="en-US"/>
                          </w:rPr>
                          <w:t xml:space="preserve"> </w:t>
                        </w:r>
                      </w:p>
                    </w:txbxContent>
                  </v:textbox>
                </v:rect>
                <v:rect id="Rectangle 192" o:spid="_x0000_s1226" style="position:absolute;left:4876;top:19875;width:402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" filled="f" stroked="f"/>
                <v:rect id="Rectangle 195" o:spid="_x0000_s1227" style="position:absolute;left:43313;top:19462;width:878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" filled="f" stroked="f"/>
                <v:rect id="Rectangle 200" o:spid="_x0000_s1228" style="position:absolute;left:34131;top:31959;width:1757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" filled="f" stroked="f"/>
                <v:rect id="Rectangle 203" o:spid="_x0000_s1229" style="position:absolute;left:12598;top:31959;width:732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" filled="f" stroked="f"/>
                <v:rect id="Rectangle 205" o:spid="_x0000_s1230" style="position:absolute;left:19259;top:31673;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" filled="f" stroked="f">
                  <v:textbox style="mso-fit-shape-to-text:t" inset="0,0,0,0">
                    <w:txbxContent>
                      <w:p w14:paraId="0943DBE0" w14:textId="77777777" w:rsidR="00F93F1E" w:rsidRDefault="00F93F1E" w:rsidP="00A568FC">
                        <w:r>
                          <w:rPr>
                            <w:color w:val="000000"/>
                            <w:lang w:val="en-US"/>
                          </w:rPr>
                          <w:t xml:space="preserve"> </w:t>
                        </w:r>
                      </w:p>
                    </w:txbxContent>
                  </v:textbox>
                </v:rect>
                <v:group id="Group 208" o:spid="_x0000_s1231" style="position:absolute;left:16764;top:22161;width:10033;height:9500" coordorigin="2640,3490" coordsize="158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">
                  <v:shape id="Freeform 206" o:spid="_x0000_s1232" style="position:absolute;left:2640;top:3490;width:1580;height:1496;visibility:visible;mso-wrap-style:square;v-text-anchor:top" coordsize="158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" path="m1580,l,1496,1580,xe" stroked="f">
                    <v:path arrowok="t" o:connecttype="custom" o:connectlocs="1580,0;0,1496;1580,0" o:connectangles="0,0,0"/>
                  </v:shape>
                  <v:line id="Line 207" o:spid="_x0000_s1233" style="position:absolute;flip:x;visibility:visible;mso-wrap-style:square" from="2640,3490" to="4220,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" strokeweight=".1pt"/>
                </v:group>
                <v:shape id="Freeform 209" o:spid="_x0000_s1234" style="position:absolute;left:26073;top:22161;width:724;height:699;visibility:visible;mso-wrap-style:square;v-text-anchor:top" coordsize="1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" path="m73,110l114,,,35r78,l73,110xe" fillcolor="black" strokeweight=".1pt">
                  <v:path arrowok="t" o:connecttype="custom" o:connectlocs="46355,69850;72390,0;0,22225;49530,22225;46355,69850" o:connectangles="0,0,0,0,0"/>
                </v:shape>
                <v:rect id="Rectangle 210" o:spid="_x0000_s1235" style="position:absolute;left:10725;top:520;width:1171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" filled="f" stroked="f"/>
                <w10:anchorlock/>
              </v:group>
            </w:pict>
          </mc:Fallback>
        </mc:AlternateContent>
      </w:r>
    </w:p>
    <w:p w14:paraId="67C0F26C" w14:textId="77777777" w:rsidR="00A568FC" w:rsidRPr="0068005F" w:rsidRDefault="00A568FC" w:rsidP="00A568FC">
      <w:pPr>
        <w:pStyle w:val="SingleTxtG"/>
        <w:tabs>
          <w:tab w:val="left" w:pos="2410"/>
        </w:tabs>
        <w:spacing w:before="120"/>
        <w:ind w:left="2410" w:hanging="1276"/>
        <w:rPr>
          <w:lang w:val="fr-FR"/>
        </w:rPr>
      </w:pPr>
      <w:r>
        <w:rPr>
          <w:lang w:val="fr-FR"/>
        </w:rPr>
        <w:t>7.2.9.2</w:t>
      </w:r>
      <w:r w:rsidRPr="0068005F">
        <w:rPr>
          <w:lang w:val="fr-FR"/>
        </w:rPr>
        <w:tab/>
        <w:t>Pinces d’arrêt de la classe B.</w:t>
      </w:r>
    </w:p>
    <w:p w14:paraId="7021043B" w14:textId="77777777" w:rsidR="00A568FC" w:rsidRPr="0068005F" w:rsidRDefault="00A568FC" w:rsidP="00A568FC">
      <w:pPr>
        <w:pStyle w:val="SingleTxtG"/>
        <w:ind w:left="2410"/>
        <w:rPr>
          <w:lang w:val="fr-FR"/>
        </w:rPr>
      </w:pPr>
      <w:r w:rsidRPr="0068005F">
        <w:rPr>
          <w:lang w:val="fr-FR"/>
        </w:rPr>
        <w:t>Le dispositif de retenue pour enfants doit être soigneusement installé et la sangle, dont les caractéristiques doivent répondre aux dispositions de l’annexe</w:t>
      </w:r>
      <w:r w:rsidR="005F2AB9">
        <w:rPr>
          <w:lang w:val="fr-FR"/>
        </w:rPr>
        <w:t> </w:t>
      </w:r>
      <w:r w:rsidRPr="0068005F">
        <w:rPr>
          <w:lang w:val="fr-FR"/>
        </w:rPr>
        <w:t>23, doit être enfilée dans la pince d’arrêt et dans l’armature du siège pour enfant en suivant le trajet indiqué dans les instructions du fabricant. La sangle doit ensuite passer dans l’appareil d’essai décrit dans la figure</w:t>
      </w:r>
      <w:r w:rsidR="005F2AB9">
        <w:rPr>
          <w:lang w:val="fr-FR"/>
        </w:rPr>
        <w:t> </w:t>
      </w:r>
      <w:r w:rsidRPr="0068005F">
        <w:rPr>
          <w:lang w:val="fr-FR"/>
        </w:rPr>
        <w:t>5 ci</w:t>
      </w:r>
      <w:r w:rsidR="005F2AB9">
        <w:rPr>
          <w:lang w:val="fr-FR"/>
        </w:rPr>
        <w:noBreakHyphen/>
      </w:r>
      <w:r w:rsidRPr="0068005F">
        <w:rPr>
          <w:lang w:val="fr-FR"/>
        </w:rPr>
        <w:t>après. Une masse de 5,25</w:t>
      </w:r>
      <w:r>
        <w:rPr>
          <w:lang w:val="fr-FR"/>
        </w:rPr>
        <w:t> </w:t>
      </w:r>
      <w:r>
        <w:rPr>
          <w:lang w:val="fr-FR"/>
        </w:rPr>
        <w:sym w:font="Symbol" w:char="F0B1"/>
      </w:r>
      <w:r>
        <w:rPr>
          <w:lang w:val="fr-FR"/>
        </w:rPr>
        <w:t> </w:t>
      </w:r>
      <w:r w:rsidRPr="0068005F">
        <w:rPr>
          <w:lang w:val="fr-FR"/>
        </w:rPr>
        <w:t>0,05</w:t>
      </w:r>
      <w:r>
        <w:rPr>
          <w:lang w:val="fr-FR"/>
        </w:rPr>
        <w:t> </w:t>
      </w:r>
      <w:r w:rsidRPr="0068005F">
        <w:rPr>
          <w:lang w:val="fr-FR"/>
        </w:rPr>
        <w:t>kg est attachée à son extrémité. La longueur libre de sangle doit être de 650</w:t>
      </w:r>
      <w:r w:rsidR="005F2AB9">
        <w:rPr>
          <w:lang w:val="fr-FR"/>
        </w:rPr>
        <w:t> </w:t>
      </w:r>
      <w:r>
        <w:rPr>
          <w:lang w:val="fr-FR"/>
        </w:rPr>
        <w:sym w:font="Symbol" w:char="F0B1"/>
      </w:r>
      <w:r w:rsidR="005F2AB9">
        <w:rPr>
          <w:lang w:val="fr-FR"/>
        </w:rPr>
        <w:t> </w:t>
      </w:r>
      <w:r w:rsidRPr="0068005F">
        <w:rPr>
          <w:lang w:val="fr-FR"/>
        </w:rPr>
        <w:t>40</w:t>
      </w:r>
      <w:r>
        <w:rPr>
          <w:lang w:val="fr-FR"/>
        </w:rPr>
        <w:t> </w:t>
      </w:r>
      <w:r w:rsidRPr="0068005F">
        <w:rPr>
          <w:lang w:val="fr-FR"/>
        </w:rPr>
        <w:t>mm entre cette masse et le point où la ceinture sort de l’armature. La pince d’arrêt doit être serrée fortement et une marque doit être apposée sur la sangle à l’endroit où elle entre dans la pince. La masse doit être soulevée et lâchée d’une hauteur de 25</w:t>
      </w:r>
      <w:r>
        <w:rPr>
          <w:lang w:val="fr-FR"/>
        </w:rPr>
        <w:t> </w:t>
      </w:r>
      <w:r>
        <w:rPr>
          <w:lang w:val="fr-FR"/>
        </w:rPr>
        <w:sym w:font="Symbol" w:char="F0B1"/>
      </w:r>
      <w:r>
        <w:rPr>
          <w:lang w:val="fr-FR"/>
        </w:rPr>
        <w:t> </w:t>
      </w:r>
      <w:r w:rsidRPr="0068005F">
        <w:rPr>
          <w:lang w:val="fr-FR"/>
        </w:rPr>
        <w:t>1</w:t>
      </w:r>
      <w:r>
        <w:rPr>
          <w:lang w:val="fr-FR"/>
        </w:rPr>
        <w:t> </w:t>
      </w:r>
      <w:r w:rsidRPr="0068005F">
        <w:rPr>
          <w:lang w:val="fr-FR"/>
        </w:rPr>
        <w:t>mm. L’opération doit être répétée 100</w:t>
      </w:r>
      <w:r>
        <w:rPr>
          <w:lang w:val="fr-FR"/>
        </w:rPr>
        <w:t> </w:t>
      </w:r>
      <w:r>
        <w:rPr>
          <w:lang w:val="fr-FR"/>
        </w:rPr>
        <w:sym w:font="Symbol" w:char="F0B1"/>
      </w:r>
      <w:r>
        <w:rPr>
          <w:lang w:val="fr-FR"/>
        </w:rPr>
        <w:t> </w:t>
      </w:r>
      <w:r w:rsidRPr="0068005F">
        <w:rPr>
          <w:lang w:val="fr-FR"/>
        </w:rPr>
        <w:t>2</w:t>
      </w:r>
      <w:r>
        <w:rPr>
          <w:lang w:val="fr-FR"/>
        </w:rPr>
        <w:t> </w:t>
      </w:r>
      <w:r w:rsidRPr="0068005F">
        <w:rPr>
          <w:lang w:val="fr-FR"/>
        </w:rPr>
        <w:t>fois au rythme de 60</w:t>
      </w:r>
      <w:r>
        <w:rPr>
          <w:lang w:val="fr-FR"/>
        </w:rPr>
        <w:t> </w:t>
      </w:r>
      <w:r>
        <w:rPr>
          <w:lang w:val="fr-FR"/>
        </w:rPr>
        <w:sym w:font="Symbol" w:char="F0B1"/>
      </w:r>
      <w:r>
        <w:rPr>
          <w:lang w:val="fr-FR"/>
        </w:rPr>
        <w:t> </w:t>
      </w:r>
      <w:r w:rsidRPr="0068005F">
        <w:rPr>
          <w:lang w:val="fr-FR"/>
        </w:rPr>
        <w:t>2</w:t>
      </w:r>
      <w:r>
        <w:rPr>
          <w:lang w:val="fr-FR"/>
        </w:rPr>
        <w:t> </w:t>
      </w:r>
      <w:r w:rsidRPr="0068005F">
        <w:rPr>
          <w:lang w:val="fr-FR"/>
        </w:rPr>
        <w:t>cycles par minute pour simuler les secousses auxquelles est soumis un dispositif de retenue pour enfants dans un véhicule. À la fin de l’essai, une nouvelle marque doit être apposée sur la ceinture à l’endroit où elle entre dans la pince d’arrêt ; la distance entre les deux marques est ensuite mesurée.</w:t>
      </w:r>
    </w:p>
    <w:p w14:paraId="3DAC33F6" w14:textId="77777777" w:rsidR="00A568FC" w:rsidRPr="0068005F" w:rsidRDefault="00A568FC" w:rsidP="00A568FC">
      <w:pPr>
        <w:pStyle w:val="SingleTxtG"/>
        <w:ind w:left="2410"/>
        <w:rPr>
          <w:b/>
          <w:u w:val="single"/>
          <w:lang w:val="fr-FR"/>
        </w:rPr>
      </w:pPr>
      <w:r w:rsidRPr="0068005F">
        <w:rPr>
          <w:lang w:val="fr-FR"/>
        </w:rPr>
        <w:t>La pince d’arrêt doit couvrir toute la largeur de la sangle dans la condition installée, le mannequin Q3 étant en place. Pour effectuer cet essai, il convient d’utiliser les mêmes angles des sangles que ceux que l’on trouve en utilisation normale. L’extrémité libre de la portion de la sangle sous-abdominale doit être fixée. L’essai doit être effectué avec le dispositif de retenue pour enfants fermement attaché</w:t>
      </w:r>
      <w:r>
        <w:rPr>
          <w:lang w:val="fr-FR"/>
        </w:rPr>
        <w:t xml:space="preserve"> </w:t>
      </w:r>
      <w:r w:rsidRPr="0068005F">
        <w:rPr>
          <w:lang w:val="fr-FR"/>
        </w:rPr>
        <w:t>à la banquette d’essai utilisée dans l’essai de retournement ou dans l’essai dynamique. La sangle de chargement peut être fixée à la boucle simulée.</w:t>
      </w:r>
      <w:r>
        <w:rPr>
          <w:lang w:val="fr-FR"/>
        </w:rPr>
        <w:t> </w:t>
      </w:r>
      <w:r w:rsidRPr="0068005F">
        <w:rPr>
          <w:lang w:val="fr-FR"/>
        </w:rPr>
        <w:t>».</w:t>
      </w:r>
    </w:p>
    <w:p w14:paraId="125226D5" w14:textId="77777777" w:rsidR="00A568FC" w:rsidRPr="00316064" w:rsidRDefault="00A568FC" w:rsidP="00D513D0">
      <w:pPr>
        <w:pStyle w:val="SingleTxtG"/>
        <w:keepNext/>
        <w:rPr>
          <w:lang w:val="fr-FR"/>
        </w:rPr>
      </w:pPr>
      <w:r w:rsidRPr="0068005F">
        <w:rPr>
          <w:i/>
          <w:lang w:val="fr-FR"/>
        </w:rPr>
        <w:lastRenderedPageBreak/>
        <w:t>Paragraphe 8.1</w:t>
      </w:r>
      <w:r w:rsidRPr="00316064">
        <w:rPr>
          <w:lang w:val="fr-FR"/>
        </w:rPr>
        <w:t>,</w:t>
      </w:r>
      <w:r>
        <w:rPr>
          <w:i/>
          <w:lang w:val="fr-FR"/>
        </w:rPr>
        <w:t xml:space="preserve"> </w:t>
      </w:r>
      <w:r w:rsidRPr="00316064">
        <w:rPr>
          <w:iCs/>
          <w:lang w:val="fr-FR"/>
        </w:rPr>
        <w:t>lire :</w:t>
      </w:r>
    </w:p>
    <w:p w14:paraId="74A87146" w14:textId="77777777" w:rsidR="00A568FC" w:rsidRPr="0068005F" w:rsidRDefault="00A568FC" w:rsidP="00D513D0">
      <w:pPr>
        <w:pStyle w:val="SingleTxtG"/>
        <w:keepNext/>
        <w:tabs>
          <w:tab w:val="left" w:pos="2410"/>
        </w:tabs>
        <w:spacing w:before="120"/>
        <w:ind w:left="2410" w:hanging="1276"/>
        <w:rPr>
          <w:lang w:val="fr-FR"/>
        </w:rPr>
      </w:pPr>
      <w:r w:rsidRPr="0068005F">
        <w:rPr>
          <w:lang w:val="fr-FR"/>
        </w:rPr>
        <w:t>«</w:t>
      </w:r>
      <w:r>
        <w:rPr>
          <w:lang w:val="fr-FR"/>
        </w:rPr>
        <w:t> 8.1</w:t>
      </w:r>
      <w:r w:rsidRPr="0068005F">
        <w:rPr>
          <w:lang w:val="fr-FR"/>
        </w:rPr>
        <w:tab/>
        <w:t>Le procès-verbal d’essai doit contenir les résultats de tous les essais et de toutes les mesures, notamment les données suivantes</w:t>
      </w:r>
      <w:r>
        <w:rPr>
          <w:lang w:val="fr-FR"/>
        </w:rPr>
        <w:t> </w:t>
      </w:r>
      <w:r w:rsidRPr="0068005F">
        <w:rPr>
          <w:lang w:val="fr-FR"/>
        </w:rPr>
        <w:t>:</w:t>
      </w:r>
    </w:p>
    <w:p w14:paraId="7D0E7799" w14:textId="77777777" w:rsidR="00A568FC" w:rsidRPr="0068005F" w:rsidRDefault="00A568FC" w:rsidP="00A568FC">
      <w:pPr>
        <w:pStyle w:val="SingleTxtG"/>
        <w:tabs>
          <w:tab w:val="left" w:pos="2410"/>
        </w:tabs>
        <w:spacing w:before="120"/>
        <w:ind w:left="2977" w:hanging="567"/>
        <w:rPr>
          <w:lang w:val="fr-FR"/>
        </w:rPr>
      </w:pPr>
      <w:r w:rsidRPr="0068005F">
        <w:rPr>
          <w:lang w:val="fr-FR"/>
        </w:rPr>
        <w:t>a)</w:t>
      </w:r>
      <w:r w:rsidRPr="0068005F">
        <w:rPr>
          <w:lang w:val="fr-FR"/>
        </w:rPr>
        <w:tab/>
        <w:t>Le type de dispositif utilisé pour l’essai (chariot d’accélération ou chariot de décélération)</w:t>
      </w:r>
      <w:r>
        <w:rPr>
          <w:lang w:val="fr-FR"/>
        </w:rPr>
        <w:t> </w:t>
      </w:r>
      <w:r w:rsidRPr="0068005F">
        <w:rPr>
          <w:lang w:val="fr-FR"/>
        </w:rPr>
        <w:t>;</w:t>
      </w:r>
    </w:p>
    <w:p w14:paraId="2F0F1B73" w14:textId="77777777" w:rsidR="00A568FC" w:rsidRPr="0068005F" w:rsidRDefault="00A568FC" w:rsidP="00A568FC">
      <w:pPr>
        <w:pStyle w:val="SingleTxtG"/>
        <w:ind w:left="2977" w:hanging="567"/>
        <w:rPr>
          <w:lang w:val="fr-FR"/>
        </w:rPr>
      </w:pPr>
      <w:r>
        <w:rPr>
          <w:lang w:val="fr-FR"/>
        </w:rPr>
        <w:t>b)</w:t>
      </w:r>
      <w:r w:rsidRPr="0068005F">
        <w:rPr>
          <w:lang w:val="fr-FR"/>
        </w:rPr>
        <w:tab/>
        <w:t>La variation totale de la vitesse ;</w:t>
      </w:r>
    </w:p>
    <w:p w14:paraId="719CCFC9" w14:textId="77777777" w:rsidR="00A568FC" w:rsidRPr="0068005F" w:rsidRDefault="00A568FC" w:rsidP="00A568FC">
      <w:pPr>
        <w:pStyle w:val="SingleTxtG"/>
        <w:ind w:left="2977" w:hanging="567"/>
        <w:rPr>
          <w:lang w:val="fr-FR"/>
        </w:rPr>
      </w:pPr>
      <w:r w:rsidRPr="0068005F">
        <w:rPr>
          <w:lang w:val="fr-FR"/>
        </w:rPr>
        <w:t>c)</w:t>
      </w:r>
      <w:r w:rsidRPr="0068005F">
        <w:rPr>
          <w:lang w:val="fr-FR"/>
        </w:rPr>
        <w:tab/>
        <w:t>La vitesse du chariot immédiatement avant le choc uniquement dans le cas d’un chariot de décélération ;</w:t>
      </w:r>
    </w:p>
    <w:p w14:paraId="27DC3706" w14:textId="77777777" w:rsidR="00A568FC" w:rsidRPr="0068005F" w:rsidRDefault="00A568FC" w:rsidP="00A568FC">
      <w:pPr>
        <w:pStyle w:val="SingleTxtG"/>
        <w:ind w:left="2977" w:hanging="567"/>
        <w:rPr>
          <w:lang w:val="fr-FR"/>
        </w:rPr>
      </w:pPr>
      <w:r>
        <w:rPr>
          <w:lang w:val="fr-FR"/>
        </w:rPr>
        <w:t>d)</w:t>
      </w:r>
      <w:r w:rsidRPr="0068005F">
        <w:rPr>
          <w:lang w:val="fr-FR"/>
        </w:rPr>
        <w:tab/>
        <w:t>La courbe d’accélération ou de décélération pendant toute la durée de la variation de la vitesse du chariot et au moins pendant 300</w:t>
      </w:r>
      <w:r>
        <w:rPr>
          <w:lang w:val="fr-FR"/>
        </w:rPr>
        <w:t> </w:t>
      </w:r>
      <w:r w:rsidRPr="0068005F">
        <w:rPr>
          <w:lang w:val="fr-FR"/>
        </w:rPr>
        <w:t>ms</w:t>
      </w:r>
      <w:r>
        <w:rPr>
          <w:lang w:val="fr-FR"/>
        </w:rPr>
        <w:t> </w:t>
      </w:r>
      <w:r w:rsidRPr="0068005F">
        <w:rPr>
          <w:lang w:val="fr-FR"/>
        </w:rPr>
        <w:t>;</w:t>
      </w:r>
    </w:p>
    <w:p w14:paraId="4637B553" w14:textId="77777777" w:rsidR="00A568FC" w:rsidRPr="0068005F" w:rsidRDefault="00A568FC" w:rsidP="00A568FC">
      <w:pPr>
        <w:pStyle w:val="SingleTxtG"/>
        <w:ind w:left="2977" w:hanging="567"/>
        <w:rPr>
          <w:lang w:val="fr-FR"/>
        </w:rPr>
      </w:pPr>
      <w:r>
        <w:rPr>
          <w:lang w:val="fr-FR"/>
        </w:rPr>
        <w:t>e)</w:t>
      </w:r>
      <w:r w:rsidRPr="0068005F">
        <w:rPr>
          <w:lang w:val="fr-FR"/>
        </w:rPr>
        <w:tab/>
        <w:t>Le temps (en ms) que met la tête du mannequin pour atteindre son déplacement maximum lors de l’essai dynamique ;</w:t>
      </w:r>
    </w:p>
    <w:p w14:paraId="62340A51" w14:textId="77777777" w:rsidR="00A568FC" w:rsidRPr="0068005F" w:rsidRDefault="00A568FC" w:rsidP="00A568FC">
      <w:pPr>
        <w:pStyle w:val="SingleTxtG"/>
        <w:ind w:left="2977" w:hanging="567"/>
        <w:rPr>
          <w:lang w:val="fr-FR"/>
        </w:rPr>
      </w:pPr>
      <w:r>
        <w:rPr>
          <w:lang w:val="fr-FR"/>
        </w:rPr>
        <w:t>f)</w:t>
      </w:r>
      <w:r w:rsidRPr="0068005F">
        <w:rPr>
          <w:lang w:val="fr-FR"/>
        </w:rPr>
        <w:tab/>
        <w:t>La position de la boucle pendant les essais, si elle est variable</w:t>
      </w:r>
      <w:r>
        <w:rPr>
          <w:lang w:val="fr-FR"/>
        </w:rPr>
        <w:t> </w:t>
      </w:r>
      <w:r w:rsidRPr="0068005F">
        <w:rPr>
          <w:lang w:val="fr-FR"/>
        </w:rPr>
        <w:t>;</w:t>
      </w:r>
    </w:p>
    <w:p w14:paraId="017CA51D" w14:textId="77777777" w:rsidR="00A568FC" w:rsidRPr="0068005F" w:rsidRDefault="00A568FC" w:rsidP="00A568FC">
      <w:pPr>
        <w:pStyle w:val="SingleTxtG"/>
        <w:ind w:left="2977" w:hanging="567"/>
        <w:rPr>
          <w:lang w:val="fr-FR"/>
        </w:rPr>
      </w:pPr>
      <w:r>
        <w:rPr>
          <w:lang w:val="fr-FR"/>
        </w:rPr>
        <w:t>g)</w:t>
      </w:r>
      <w:r w:rsidRPr="0068005F">
        <w:rPr>
          <w:lang w:val="fr-FR"/>
        </w:rPr>
        <w:tab/>
        <w:t>Le nom et l’adresse du la</w:t>
      </w:r>
      <w:r>
        <w:rPr>
          <w:lang w:val="fr-FR"/>
        </w:rPr>
        <w:t>boratoire ayant mené les essais ;</w:t>
      </w:r>
    </w:p>
    <w:p w14:paraId="25D6FB4A" w14:textId="77777777" w:rsidR="00A568FC" w:rsidRPr="0068005F" w:rsidRDefault="00A568FC" w:rsidP="00A568FC">
      <w:pPr>
        <w:pStyle w:val="SingleTxtG"/>
        <w:ind w:left="2977" w:hanging="567"/>
        <w:rPr>
          <w:lang w:val="fr-FR"/>
        </w:rPr>
      </w:pPr>
      <w:r>
        <w:rPr>
          <w:lang w:val="fr-FR"/>
        </w:rPr>
        <w:t>h)</w:t>
      </w:r>
      <w:r w:rsidRPr="0068005F">
        <w:rPr>
          <w:lang w:val="fr-FR"/>
        </w:rPr>
        <w:tab/>
        <w:t>Toute défaillance ou rupture ;</w:t>
      </w:r>
    </w:p>
    <w:p w14:paraId="437310BD" w14:textId="77777777" w:rsidR="00A568FC" w:rsidRPr="0068005F" w:rsidRDefault="00A568FC" w:rsidP="00A568FC">
      <w:pPr>
        <w:pStyle w:val="SingleTxtG"/>
        <w:ind w:left="2977" w:hanging="567"/>
        <w:rPr>
          <w:lang w:val="fr-FR"/>
        </w:rPr>
      </w:pPr>
      <w:r>
        <w:rPr>
          <w:lang w:val="fr-FR"/>
        </w:rPr>
        <w:t>i)</w:t>
      </w:r>
      <w:r w:rsidRPr="0068005F">
        <w:rPr>
          <w:lang w:val="fr-FR"/>
        </w:rPr>
        <w:tab/>
        <w:t>Les critères suivants</w:t>
      </w:r>
      <w:r>
        <w:rPr>
          <w:lang w:val="fr-FR"/>
        </w:rPr>
        <w:t> </w:t>
      </w:r>
      <w:r w:rsidRPr="0068005F">
        <w:rPr>
          <w:lang w:val="fr-FR"/>
        </w:rPr>
        <w:t>: critères de blessure à la tête, accélération de la tête Cum 3</w:t>
      </w:r>
      <w:r w:rsidR="005F2AB9">
        <w:rPr>
          <w:lang w:val="fr-FR"/>
        </w:rPr>
        <w:t> </w:t>
      </w:r>
      <w:r w:rsidRPr="0068005F">
        <w:rPr>
          <w:lang w:val="fr-FR"/>
        </w:rPr>
        <w:t>ms, force supportée par le haut de la nuque, moment du haut de la nuque, accélération de la poitrine Cum 3</w:t>
      </w:r>
      <w:r w:rsidR="005F2AB9">
        <w:rPr>
          <w:lang w:val="fr-FR"/>
        </w:rPr>
        <w:t> </w:t>
      </w:r>
      <w:r w:rsidRPr="0068005F">
        <w:rPr>
          <w:lang w:val="fr-FR"/>
        </w:rPr>
        <w:t>ms, déformation de la cage thoracique; pression abdominale (choc avant et latéral)</w:t>
      </w:r>
      <w:r>
        <w:rPr>
          <w:lang w:val="fr-FR"/>
        </w:rPr>
        <w:t> </w:t>
      </w:r>
      <w:r w:rsidRPr="0068005F">
        <w:rPr>
          <w:lang w:val="fr-FR"/>
        </w:rPr>
        <w:t xml:space="preserve">; </w:t>
      </w:r>
    </w:p>
    <w:p w14:paraId="3055F33F" w14:textId="77777777" w:rsidR="00A568FC" w:rsidRPr="0068005F" w:rsidRDefault="00A568FC" w:rsidP="00A568FC">
      <w:pPr>
        <w:pStyle w:val="SingleTxtG"/>
        <w:ind w:left="2977" w:hanging="567"/>
        <w:rPr>
          <w:lang w:val="fr-FR"/>
        </w:rPr>
      </w:pPr>
      <w:r w:rsidRPr="0068005F">
        <w:rPr>
          <w:lang w:val="fr-FR"/>
        </w:rPr>
        <w:t>j)</w:t>
      </w:r>
      <w:r w:rsidRPr="0068005F">
        <w:rPr>
          <w:lang w:val="fr-FR"/>
        </w:rPr>
        <w:tab/>
        <w:t>Les forces supportées par la ceinture de sécurité pour adultes et la banquette d’essai.</w:t>
      </w:r>
      <w:r>
        <w:rPr>
          <w:lang w:val="fr-FR"/>
        </w:rPr>
        <w:t> </w:t>
      </w:r>
      <w:r w:rsidRPr="0068005F">
        <w:rPr>
          <w:lang w:val="fr-FR"/>
        </w:rPr>
        <w:t>».</w:t>
      </w:r>
    </w:p>
    <w:p w14:paraId="6C618C1B" w14:textId="77777777" w:rsidR="00A568FC" w:rsidRPr="0068005F" w:rsidRDefault="00A568FC" w:rsidP="00A568FC">
      <w:pPr>
        <w:pStyle w:val="SingleTxtG"/>
        <w:rPr>
          <w:i/>
          <w:lang w:val="fr-FR"/>
        </w:rPr>
      </w:pPr>
      <w:r>
        <w:rPr>
          <w:i/>
          <w:lang w:val="fr-FR"/>
        </w:rPr>
        <w:t>Paragraphe 9.2.1.1</w:t>
      </w:r>
      <w:r w:rsidRPr="00316064">
        <w:rPr>
          <w:lang w:val="fr-FR"/>
        </w:rPr>
        <w:t>,</w:t>
      </w:r>
      <w:r>
        <w:rPr>
          <w:i/>
          <w:lang w:val="fr-FR"/>
        </w:rPr>
        <w:t xml:space="preserve"> </w:t>
      </w:r>
      <w:r w:rsidRPr="0068005F">
        <w:rPr>
          <w:iCs/>
          <w:lang w:val="fr-FR"/>
        </w:rPr>
        <w:t>lire</w:t>
      </w:r>
      <w:r>
        <w:rPr>
          <w:iCs/>
          <w:lang w:val="fr-FR"/>
        </w:rPr>
        <w:t> :</w:t>
      </w:r>
    </w:p>
    <w:p w14:paraId="7548C7F0" w14:textId="77777777" w:rsidR="00A568FC" w:rsidRPr="0068005F" w:rsidRDefault="00A568FC" w:rsidP="00A568FC">
      <w:pPr>
        <w:pStyle w:val="SingleTxtG"/>
        <w:tabs>
          <w:tab w:val="left" w:pos="2410"/>
        </w:tabs>
        <w:spacing w:before="120"/>
        <w:ind w:left="2410" w:hanging="1276"/>
        <w:rPr>
          <w:lang w:val="fr-FR"/>
        </w:rPr>
      </w:pPr>
      <w:r w:rsidRPr="0068005F">
        <w:rPr>
          <w:lang w:val="fr-FR"/>
        </w:rPr>
        <w:t>«</w:t>
      </w:r>
      <w:r>
        <w:rPr>
          <w:lang w:val="fr-FR"/>
        </w:rPr>
        <w:t> 9.2.1.1</w:t>
      </w:r>
      <w:r w:rsidRPr="0068005F">
        <w:rPr>
          <w:lang w:val="fr-FR"/>
        </w:rPr>
        <w:tab/>
        <w:t>Cinq dispositifs améliorés de retenue pour enfants doivent être soumis à l’essai dynamique décrit au paragraphe</w:t>
      </w:r>
      <w:r w:rsidR="005F2AB9">
        <w:rPr>
          <w:lang w:val="fr-FR"/>
        </w:rPr>
        <w:t> </w:t>
      </w:r>
      <w:r w:rsidRPr="0068005F">
        <w:rPr>
          <w:lang w:val="fr-FR"/>
        </w:rPr>
        <w:t>7.1.3 ci-dessus. Le service technique ayant effectué les essais d’homologation de type doit déterminer les conditions ayant provoqué le déplacement horizontal maximum de la tête lors des essais dynamiques d’homologation de type, à l’exclusion des conditions décrites aux paragraphes</w:t>
      </w:r>
      <w:r w:rsidR="005F2AB9">
        <w:rPr>
          <w:lang w:val="fr-FR"/>
        </w:rPr>
        <w:t> </w:t>
      </w:r>
      <w:r w:rsidRPr="0068005F">
        <w:rPr>
          <w:lang w:val="fr-FR"/>
        </w:rPr>
        <w:t>6.6.4.1.6.1.1, 6.6.4.1.6.1.2 et 6.6.4.1.8.2 ci-dessus. Les cinq dispositifs améliorés de retenue pour enfants doivent être soumis aux essais dans les mêmes conditions.</w:t>
      </w:r>
      <w:r>
        <w:rPr>
          <w:lang w:val="fr-FR"/>
        </w:rPr>
        <w:t> </w:t>
      </w:r>
      <w:r w:rsidRPr="0068005F">
        <w:rPr>
          <w:lang w:val="fr-FR"/>
        </w:rPr>
        <w:t>».</w:t>
      </w:r>
    </w:p>
    <w:p w14:paraId="042B4431" w14:textId="77777777" w:rsidR="00A568FC" w:rsidRPr="0068005F" w:rsidRDefault="00A568FC" w:rsidP="00A568FC">
      <w:pPr>
        <w:pStyle w:val="SingleTxtG"/>
        <w:rPr>
          <w:lang w:val="fr-FR"/>
        </w:rPr>
      </w:pPr>
      <w:r w:rsidRPr="0068005F">
        <w:rPr>
          <w:i/>
          <w:lang w:val="fr-FR"/>
        </w:rPr>
        <w:t>Ajouter un nouveau paragraphe 14.2.3</w:t>
      </w:r>
      <w:r w:rsidRPr="00316064">
        <w:rPr>
          <w:lang w:val="fr-FR"/>
        </w:rPr>
        <w:t xml:space="preserve">, </w:t>
      </w:r>
      <w:r w:rsidRPr="0068005F">
        <w:rPr>
          <w:lang w:val="fr-FR"/>
        </w:rPr>
        <w:t>libellé comme suit</w:t>
      </w:r>
      <w:r>
        <w:rPr>
          <w:lang w:val="fr-FR"/>
        </w:rPr>
        <w:t> </w:t>
      </w:r>
      <w:r w:rsidRPr="0068005F">
        <w:rPr>
          <w:lang w:val="fr-FR"/>
        </w:rPr>
        <w:t>:</w:t>
      </w:r>
    </w:p>
    <w:p w14:paraId="0AE3C4FA" w14:textId="77777777" w:rsidR="00A568FC" w:rsidRDefault="00A568FC" w:rsidP="00A568FC">
      <w:pPr>
        <w:pStyle w:val="SingleTxtG"/>
        <w:tabs>
          <w:tab w:val="left" w:pos="2410"/>
        </w:tabs>
        <w:spacing w:before="120"/>
        <w:ind w:left="2410" w:hanging="1276"/>
        <w:rPr>
          <w:iCs/>
          <w:lang w:val="fr-FR"/>
        </w:rPr>
      </w:pPr>
      <w:r w:rsidRPr="0068005F">
        <w:rPr>
          <w:iCs/>
          <w:lang w:val="fr-FR"/>
        </w:rPr>
        <w:t>«</w:t>
      </w:r>
      <w:r>
        <w:rPr>
          <w:iCs/>
          <w:lang w:val="fr-FR"/>
        </w:rPr>
        <w:t> 14.2.3</w:t>
      </w:r>
      <w:r w:rsidRPr="0068005F">
        <w:rPr>
          <w:iCs/>
          <w:lang w:val="fr-FR"/>
        </w:rPr>
        <w:tab/>
        <w:t>Les dispositifs améliorés de retenue pour enfants universels à ceinture doivent porter l’étiquette ci-après, qui doit être clairement visible à l’extérieur de l’emballage</w:t>
      </w:r>
      <w:r>
        <w:rPr>
          <w:iCs/>
          <w:lang w:val="fr-FR"/>
        </w:rPr>
        <w:t> </w:t>
      </w:r>
      <w:r w:rsidRPr="0068005F">
        <w:rPr>
          <w:iCs/>
          <w:lang w:val="fr-FR"/>
        </w:rPr>
        <w:t>:</w:t>
      </w:r>
    </w:p>
    <w:tbl>
      <w:tblPr>
        <w:tblW w:w="0" w:type="auto"/>
        <w:jc w:val="center"/>
        <w:tblBorders>
          <w:left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654"/>
      </w:tblGrid>
      <w:tr w:rsidR="00A568FC" w14:paraId="5CBD964F" w14:textId="77777777" w:rsidTr="00F93F1E">
        <w:trPr>
          <w:trHeight w:val="240"/>
          <w:jc w:val="center"/>
        </w:trPr>
        <w:tc>
          <w:tcPr>
            <w:tcW w:w="7654" w:type="dxa"/>
            <w:tcBorders>
              <w:top w:val="single" w:sz="4" w:space="0" w:color="auto"/>
              <w:left w:val="single" w:sz="4" w:space="0" w:color="auto"/>
              <w:bottom w:val="nil"/>
              <w:right w:val="single" w:sz="4" w:space="0" w:color="auto"/>
            </w:tcBorders>
          </w:tcPr>
          <w:p w14:paraId="5F084EA2" w14:textId="77777777" w:rsidR="00A568FC" w:rsidRPr="00D14ACA" w:rsidRDefault="00A568FC" w:rsidP="00F93F1E">
            <w:pPr>
              <w:spacing w:line="240" w:lineRule="auto"/>
            </w:pPr>
          </w:p>
        </w:tc>
      </w:tr>
      <w:tr w:rsidR="00A568FC" w:rsidRPr="002A0C4D" w14:paraId="5258F8B5" w14:textId="77777777" w:rsidTr="00F93F1E">
        <w:trPr>
          <w:jc w:val="center"/>
        </w:trPr>
        <w:tc>
          <w:tcPr>
            <w:tcW w:w="7654" w:type="dxa"/>
            <w:tcBorders>
              <w:top w:val="nil"/>
              <w:left w:val="single" w:sz="4" w:space="0" w:color="auto"/>
              <w:bottom w:val="nil"/>
              <w:right w:val="single" w:sz="4" w:space="0" w:color="auto"/>
            </w:tcBorders>
            <w:tcMar>
              <w:top w:w="0" w:type="dxa"/>
              <w:left w:w="142" w:type="dxa"/>
              <w:bottom w:w="0" w:type="dxa"/>
              <w:right w:w="142" w:type="dxa"/>
            </w:tcMar>
          </w:tcPr>
          <w:p w14:paraId="703C3F65" w14:textId="77777777" w:rsidR="00A568FC" w:rsidRPr="002A0C4D" w:rsidRDefault="00A568FC" w:rsidP="00F93F1E">
            <w:pPr>
              <w:spacing w:after="120"/>
              <w:jc w:val="both"/>
              <w:rPr>
                <w:lang w:val="es-ES"/>
              </w:rPr>
            </w:pPr>
            <w:r w:rsidRPr="00316064">
              <w:rPr>
                <w:i/>
                <w:iCs/>
              </w:rPr>
              <w:t>Notice</w:t>
            </w:r>
            <w:r>
              <w:rPr>
                <w:i/>
                <w:iCs/>
              </w:rPr>
              <w:t> </w:t>
            </w:r>
            <w:r w:rsidRPr="00316064">
              <w:rPr>
                <w:iCs/>
              </w:rPr>
              <w:t>:</w:t>
            </w:r>
          </w:p>
        </w:tc>
      </w:tr>
      <w:tr w:rsidR="00A568FC" w:rsidRPr="00316064" w14:paraId="458951CA" w14:textId="77777777" w:rsidTr="00F93F1E">
        <w:trPr>
          <w:jc w:val="center"/>
        </w:trPr>
        <w:tc>
          <w:tcPr>
            <w:tcW w:w="7654" w:type="dxa"/>
            <w:tcBorders>
              <w:top w:val="nil"/>
              <w:left w:val="single" w:sz="4" w:space="0" w:color="auto"/>
              <w:bottom w:val="nil"/>
              <w:right w:val="single" w:sz="4" w:space="0" w:color="auto"/>
            </w:tcBorders>
            <w:tcMar>
              <w:top w:w="0" w:type="dxa"/>
              <w:left w:w="142" w:type="dxa"/>
              <w:bottom w:w="0" w:type="dxa"/>
              <w:right w:w="142" w:type="dxa"/>
            </w:tcMar>
          </w:tcPr>
          <w:p w14:paraId="3A4A0AB3" w14:textId="77777777" w:rsidR="00A568FC" w:rsidRPr="00316064" w:rsidRDefault="00A568FC" w:rsidP="00F93F1E">
            <w:pPr>
              <w:spacing w:after="120"/>
              <w:ind w:firstLine="567"/>
              <w:jc w:val="both"/>
              <w:rPr>
                <w:iCs/>
              </w:rPr>
            </w:pPr>
            <w:r w:rsidRPr="00316064">
              <w:rPr>
                <w:iCs/>
              </w:rPr>
              <w:t xml:space="preserve">Ceci est un dispositif amélioré de retenue pour enfants universel à ceinture. Il est homologué conformément au Règlement </w:t>
            </w:r>
            <w:r>
              <w:rPr>
                <w:lang w:val="fr-FR"/>
              </w:rPr>
              <w:t xml:space="preserve">ONU </w:t>
            </w:r>
            <w:r w:rsidRPr="00316064">
              <w:rPr>
                <w:iCs/>
              </w:rPr>
              <w:t>n</w:t>
            </w:r>
            <w:r w:rsidRPr="00316064">
              <w:rPr>
                <w:iCs/>
                <w:vertAlign w:val="superscript"/>
              </w:rPr>
              <w:t>o</w:t>
            </w:r>
            <w:r>
              <w:rPr>
                <w:iCs/>
              </w:rPr>
              <w:t> </w:t>
            </w:r>
            <w:r w:rsidRPr="00316064">
              <w:rPr>
                <w:iCs/>
              </w:rPr>
              <w:t xml:space="preserve">129, pour être utilisé principalement sur des </w:t>
            </w:r>
            <w:r>
              <w:rPr>
                <w:iCs/>
              </w:rPr>
              <w:t>“</w:t>
            </w:r>
            <w:r w:rsidRPr="00316064">
              <w:rPr>
                <w:iCs/>
              </w:rPr>
              <w:t>places assises universelles</w:t>
            </w:r>
            <w:r>
              <w:rPr>
                <w:iCs/>
              </w:rPr>
              <w:t>”</w:t>
            </w:r>
            <w:r w:rsidRPr="00316064">
              <w:rPr>
                <w:iCs/>
              </w:rPr>
              <w:t xml:space="preserve"> comme indiqué par le constructeur dans le manuel d’utilisation du véhicule.</w:t>
            </w:r>
          </w:p>
        </w:tc>
      </w:tr>
      <w:tr w:rsidR="00A568FC" w:rsidRPr="00316064" w14:paraId="483980EA" w14:textId="77777777" w:rsidTr="00F93F1E">
        <w:trPr>
          <w:jc w:val="center"/>
        </w:trPr>
        <w:tc>
          <w:tcPr>
            <w:tcW w:w="7654" w:type="dxa"/>
            <w:tcBorders>
              <w:top w:val="nil"/>
              <w:left w:val="single" w:sz="4" w:space="0" w:color="auto"/>
              <w:bottom w:val="single" w:sz="4" w:space="0" w:color="auto"/>
              <w:right w:val="single" w:sz="4" w:space="0" w:color="auto"/>
            </w:tcBorders>
            <w:tcMar>
              <w:top w:w="0" w:type="dxa"/>
              <w:left w:w="142" w:type="dxa"/>
              <w:bottom w:w="0" w:type="dxa"/>
              <w:right w:w="142" w:type="dxa"/>
            </w:tcMar>
          </w:tcPr>
          <w:p w14:paraId="40138747" w14:textId="77777777" w:rsidR="00A568FC" w:rsidRPr="00316064" w:rsidRDefault="00A568FC" w:rsidP="00F93F1E">
            <w:pPr>
              <w:spacing w:after="120"/>
              <w:ind w:firstLine="567"/>
              <w:jc w:val="both"/>
            </w:pPr>
            <w:r w:rsidRPr="00316064">
              <w:rPr>
                <w:iCs/>
              </w:rPr>
              <w:t>En cas de doute, consulter soit le fabricant, soit le revendeur du dispositif amélioré de retenue pour enfants.</w:t>
            </w:r>
          </w:p>
        </w:tc>
      </w:tr>
    </w:tbl>
    <w:p w14:paraId="61136DD8" w14:textId="77777777" w:rsidR="00A568FC" w:rsidRPr="00027393" w:rsidRDefault="00A568FC" w:rsidP="00A568FC">
      <w:pPr>
        <w:pStyle w:val="SingleTxtG"/>
        <w:jc w:val="right"/>
        <w:rPr>
          <w:lang w:eastAsia="ar-SA"/>
        </w:rPr>
      </w:pPr>
      <w:r w:rsidRPr="00027393">
        <w:rPr>
          <w:lang w:eastAsia="ar-SA"/>
        </w:rPr>
        <w:t>»</w:t>
      </w:r>
      <w:r>
        <w:rPr>
          <w:lang w:eastAsia="ar-SA"/>
        </w:rPr>
        <w:t>.</w:t>
      </w:r>
    </w:p>
    <w:p w14:paraId="4169D355" w14:textId="77777777" w:rsidR="00A568FC" w:rsidRPr="00027393" w:rsidRDefault="00A568FC" w:rsidP="00A568FC">
      <w:pPr>
        <w:pStyle w:val="SingleTxtG"/>
        <w:keepNext/>
        <w:keepLines/>
        <w:rPr>
          <w:lang w:eastAsia="ar-SA"/>
        </w:rPr>
      </w:pPr>
      <w:r w:rsidRPr="00027393">
        <w:rPr>
          <w:i/>
          <w:lang w:eastAsia="ar-SA"/>
        </w:rPr>
        <w:lastRenderedPageBreak/>
        <w:t xml:space="preserve">Les </w:t>
      </w:r>
      <w:r>
        <w:rPr>
          <w:i/>
          <w:lang w:eastAsia="ar-SA"/>
        </w:rPr>
        <w:t>anciens paragraphes 14.2.3</w:t>
      </w:r>
      <w:r w:rsidRPr="00027393">
        <w:rPr>
          <w:i/>
          <w:lang w:eastAsia="ar-SA"/>
        </w:rPr>
        <w:t xml:space="preserve"> à 14.2.9</w:t>
      </w:r>
      <w:r>
        <w:rPr>
          <w:i/>
          <w:lang w:eastAsia="ar-SA"/>
        </w:rPr>
        <w:t xml:space="preserve"> </w:t>
      </w:r>
      <w:r w:rsidRPr="00027393">
        <w:rPr>
          <w:lang w:eastAsia="ar-SA"/>
        </w:rPr>
        <w:t>deviennent les paragraphes 14.2.4 à 14.2.10.</w:t>
      </w:r>
    </w:p>
    <w:p w14:paraId="13DD31E2" w14:textId="77777777" w:rsidR="00A568FC" w:rsidRPr="00027393" w:rsidRDefault="00A568FC" w:rsidP="00A568FC">
      <w:pPr>
        <w:pStyle w:val="SingleTxtG"/>
        <w:keepNext/>
        <w:keepLines/>
        <w:rPr>
          <w:lang w:eastAsia="ar-SA"/>
        </w:rPr>
      </w:pPr>
      <w:r w:rsidRPr="00316064">
        <w:rPr>
          <w:i/>
          <w:lang w:eastAsia="ar-SA"/>
        </w:rPr>
        <w:t>Ajouter les nouveaux paragraphes 16.8 à 16.11</w:t>
      </w:r>
      <w:r w:rsidRPr="00027393">
        <w:rPr>
          <w:lang w:eastAsia="ar-SA"/>
        </w:rPr>
        <w:t>, libellés comme suit :</w:t>
      </w:r>
    </w:p>
    <w:p w14:paraId="27CF61F3" w14:textId="77777777" w:rsidR="00A568FC" w:rsidRPr="00027393" w:rsidRDefault="00A568FC" w:rsidP="00A568FC">
      <w:pPr>
        <w:pStyle w:val="SingleTxtG"/>
        <w:keepNext/>
        <w:keepLines/>
        <w:tabs>
          <w:tab w:val="left" w:pos="2410"/>
        </w:tabs>
        <w:ind w:left="2410" w:hanging="1276"/>
        <w:rPr>
          <w:szCs w:val="24"/>
          <w:lang w:eastAsia="ar-SA"/>
        </w:rPr>
      </w:pPr>
      <w:r w:rsidRPr="00027393">
        <w:rPr>
          <w:szCs w:val="24"/>
          <w:lang w:eastAsia="ar-SA"/>
        </w:rPr>
        <w:t>« 16.8</w:t>
      </w:r>
      <w:r w:rsidRPr="00027393">
        <w:rPr>
          <w:szCs w:val="24"/>
          <w:lang w:eastAsia="ar-SA"/>
        </w:rPr>
        <w:tab/>
        <w:t xml:space="preserve">À compter de la date officielle d’entrée en vigueur de la série 03 d’amendements, aucune Partie contractante appliquant le présent Règlement ne pourra refuser d’accorder ou d’accepter une homologation de type </w:t>
      </w:r>
      <w:r>
        <w:rPr>
          <w:lang w:val="fr-FR"/>
        </w:rPr>
        <w:t xml:space="preserve">ONU </w:t>
      </w:r>
      <w:r w:rsidRPr="00027393">
        <w:rPr>
          <w:szCs w:val="24"/>
          <w:lang w:eastAsia="ar-SA"/>
        </w:rPr>
        <w:t>en vertu du présent Règlement tel que modifié par la série 03 d’amendements.</w:t>
      </w:r>
    </w:p>
    <w:p w14:paraId="59ED7F9E" w14:textId="77777777" w:rsidR="00A568FC" w:rsidRPr="00027393" w:rsidRDefault="00A568FC" w:rsidP="00A568FC">
      <w:pPr>
        <w:pStyle w:val="SingleTxtG"/>
        <w:tabs>
          <w:tab w:val="left" w:pos="2410"/>
        </w:tabs>
        <w:ind w:left="2410" w:hanging="1276"/>
        <w:rPr>
          <w:szCs w:val="24"/>
          <w:lang w:eastAsia="ar-SA"/>
        </w:rPr>
      </w:pPr>
      <w:r>
        <w:rPr>
          <w:szCs w:val="24"/>
          <w:lang w:eastAsia="ar-SA"/>
        </w:rPr>
        <w:t>16.9</w:t>
      </w:r>
      <w:r>
        <w:rPr>
          <w:szCs w:val="24"/>
          <w:lang w:eastAsia="ar-SA"/>
        </w:rPr>
        <w:tab/>
      </w:r>
      <w:r w:rsidRPr="00027393">
        <w:rPr>
          <w:szCs w:val="24"/>
          <w:lang w:eastAsia="ar-SA"/>
        </w:rPr>
        <w:t>À compter du 1</w:t>
      </w:r>
      <w:r w:rsidRPr="00027393">
        <w:rPr>
          <w:szCs w:val="24"/>
          <w:vertAlign w:val="superscript"/>
          <w:lang w:eastAsia="ar-SA"/>
        </w:rPr>
        <w:t>er</w:t>
      </w:r>
      <w:r>
        <w:rPr>
          <w:szCs w:val="24"/>
          <w:lang w:eastAsia="ar-SA"/>
        </w:rPr>
        <w:t> </w:t>
      </w:r>
      <w:r w:rsidRPr="00027393">
        <w:rPr>
          <w:szCs w:val="24"/>
          <w:lang w:eastAsia="ar-SA"/>
        </w:rPr>
        <w:t>septembre 2020, les Parties contractantes appliquant le présent Règlement ne seront p</w:t>
      </w:r>
      <w:r>
        <w:rPr>
          <w:szCs w:val="24"/>
          <w:lang w:eastAsia="ar-SA"/>
        </w:rPr>
        <w:t>lu</w:t>
      </w:r>
      <w:r w:rsidRPr="00027393">
        <w:rPr>
          <w:szCs w:val="24"/>
          <w:lang w:eastAsia="ar-SA"/>
        </w:rPr>
        <w:t>s tenues d’accepter les homologations de type</w:t>
      </w:r>
      <w:r>
        <w:rPr>
          <w:szCs w:val="24"/>
          <w:lang w:eastAsia="ar-SA"/>
        </w:rPr>
        <w:t xml:space="preserve"> </w:t>
      </w:r>
      <w:r>
        <w:rPr>
          <w:lang w:val="fr-FR"/>
        </w:rPr>
        <w:t xml:space="preserve">ONU </w:t>
      </w:r>
      <w:r w:rsidRPr="00027393">
        <w:rPr>
          <w:szCs w:val="24"/>
          <w:lang w:eastAsia="ar-SA"/>
        </w:rPr>
        <w:t xml:space="preserve">en vertu de </w:t>
      </w:r>
      <w:r>
        <w:rPr>
          <w:szCs w:val="24"/>
          <w:lang w:eastAsia="ar-SA"/>
        </w:rPr>
        <w:t xml:space="preserve">la </w:t>
      </w:r>
      <w:r w:rsidRPr="00027393">
        <w:rPr>
          <w:szCs w:val="24"/>
          <w:lang w:eastAsia="ar-SA"/>
        </w:rPr>
        <w:t xml:space="preserve">précédente série d’amendements </w:t>
      </w:r>
      <w:r>
        <w:rPr>
          <w:szCs w:val="24"/>
          <w:lang w:eastAsia="ar-SA"/>
        </w:rPr>
        <w:t xml:space="preserve">délivrées pour la première fois </w:t>
      </w:r>
      <w:r w:rsidRPr="00027393">
        <w:rPr>
          <w:szCs w:val="24"/>
          <w:lang w:eastAsia="ar-SA"/>
        </w:rPr>
        <w:t>après le 1</w:t>
      </w:r>
      <w:r w:rsidRPr="00027393">
        <w:rPr>
          <w:szCs w:val="24"/>
          <w:vertAlign w:val="superscript"/>
          <w:lang w:eastAsia="ar-SA"/>
        </w:rPr>
        <w:t>er</w:t>
      </w:r>
      <w:r w:rsidRPr="00027393">
        <w:rPr>
          <w:szCs w:val="24"/>
          <w:lang w:eastAsia="ar-SA"/>
        </w:rPr>
        <w:t> septembre 2020.</w:t>
      </w:r>
    </w:p>
    <w:p w14:paraId="0745B029" w14:textId="77777777" w:rsidR="00A568FC" w:rsidRPr="00027393" w:rsidRDefault="00A568FC" w:rsidP="00A568FC">
      <w:pPr>
        <w:pStyle w:val="SingleTxtG"/>
        <w:tabs>
          <w:tab w:val="left" w:pos="2410"/>
        </w:tabs>
        <w:ind w:left="2410" w:hanging="1276"/>
        <w:rPr>
          <w:szCs w:val="24"/>
          <w:lang w:eastAsia="ar-SA"/>
        </w:rPr>
      </w:pPr>
      <w:r w:rsidRPr="00027393">
        <w:rPr>
          <w:szCs w:val="24"/>
          <w:lang w:eastAsia="ar-SA"/>
        </w:rPr>
        <w:t>16.10</w:t>
      </w:r>
      <w:r w:rsidRPr="00027393">
        <w:rPr>
          <w:szCs w:val="24"/>
          <w:lang w:eastAsia="ar-SA"/>
        </w:rPr>
        <w:tab/>
        <w:t>À compter du 1</w:t>
      </w:r>
      <w:r w:rsidRPr="00027393">
        <w:rPr>
          <w:szCs w:val="24"/>
          <w:vertAlign w:val="superscript"/>
          <w:lang w:eastAsia="ar-SA"/>
        </w:rPr>
        <w:t>er</w:t>
      </w:r>
      <w:r>
        <w:rPr>
          <w:szCs w:val="24"/>
          <w:lang w:eastAsia="ar-SA"/>
        </w:rPr>
        <w:t> </w:t>
      </w:r>
      <w:r w:rsidRPr="00027393">
        <w:rPr>
          <w:szCs w:val="24"/>
          <w:lang w:eastAsia="ar-SA"/>
        </w:rPr>
        <w:t xml:space="preserve">septembre 2022, les Parties contractantes appliquant le présent Règlement ne seront plus tenues d’accepter les homologations de type </w:t>
      </w:r>
      <w:r>
        <w:rPr>
          <w:lang w:val="fr-FR"/>
        </w:rPr>
        <w:t xml:space="preserve">ONU </w:t>
      </w:r>
      <w:r w:rsidRPr="00027393">
        <w:rPr>
          <w:szCs w:val="24"/>
          <w:lang w:eastAsia="ar-SA"/>
        </w:rPr>
        <w:t xml:space="preserve">délivrées en vertu de </w:t>
      </w:r>
      <w:r>
        <w:rPr>
          <w:szCs w:val="24"/>
          <w:lang w:eastAsia="ar-SA"/>
        </w:rPr>
        <w:t xml:space="preserve">la </w:t>
      </w:r>
      <w:r w:rsidRPr="00027393">
        <w:rPr>
          <w:szCs w:val="24"/>
          <w:lang w:eastAsia="ar-SA"/>
        </w:rPr>
        <w:t>précédente série d’amendements.</w:t>
      </w:r>
      <w:r>
        <w:rPr>
          <w:szCs w:val="24"/>
          <w:lang w:eastAsia="ar-SA"/>
        </w:rPr>
        <w:t xml:space="preserve"> </w:t>
      </w:r>
    </w:p>
    <w:p w14:paraId="1783CD9E" w14:textId="77777777" w:rsidR="00A568FC" w:rsidRDefault="00A568FC" w:rsidP="00A568FC">
      <w:pPr>
        <w:pStyle w:val="SingleTxtG"/>
        <w:tabs>
          <w:tab w:val="left" w:pos="2410"/>
        </w:tabs>
        <w:ind w:left="2410" w:hanging="1276"/>
        <w:rPr>
          <w:szCs w:val="24"/>
          <w:lang w:eastAsia="ar-SA"/>
        </w:rPr>
      </w:pPr>
      <w:r w:rsidRPr="00027393">
        <w:rPr>
          <w:szCs w:val="24"/>
          <w:lang w:eastAsia="ar-SA"/>
        </w:rPr>
        <w:t>16.11</w:t>
      </w:r>
      <w:r w:rsidRPr="00027393">
        <w:rPr>
          <w:szCs w:val="24"/>
          <w:lang w:eastAsia="ar-SA"/>
        </w:rPr>
        <w:tab/>
        <w:t>Nonobstant les dispositions des paragraphes</w:t>
      </w:r>
      <w:r w:rsidR="005F2AB9">
        <w:rPr>
          <w:szCs w:val="24"/>
          <w:lang w:eastAsia="ar-SA"/>
        </w:rPr>
        <w:t> </w:t>
      </w:r>
      <w:r w:rsidRPr="00027393">
        <w:rPr>
          <w:szCs w:val="24"/>
          <w:lang w:eastAsia="ar-SA"/>
        </w:rPr>
        <w:t xml:space="preserve">16.9 et 16.10, les Parties contractantes appliquant le présent Règlement devront continuer d’accepter les homologations de type </w:t>
      </w:r>
      <w:r>
        <w:rPr>
          <w:lang w:val="fr-FR"/>
        </w:rPr>
        <w:t xml:space="preserve">ONU </w:t>
      </w:r>
      <w:r w:rsidRPr="00027393">
        <w:rPr>
          <w:szCs w:val="24"/>
          <w:lang w:eastAsia="ar-SA"/>
        </w:rPr>
        <w:t xml:space="preserve">délivrées en vertu de </w:t>
      </w:r>
      <w:r>
        <w:rPr>
          <w:szCs w:val="24"/>
          <w:lang w:eastAsia="ar-SA"/>
        </w:rPr>
        <w:t xml:space="preserve">la </w:t>
      </w:r>
      <w:r w:rsidRPr="00027393">
        <w:rPr>
          <w:szCs w:val="24"/>
          <w:lang w:eastAsia="ar-SA"/>
        </w:rPr>
        <w:t>précédente série d’amendements audit Règlement pour les véhicules ou les systèmes de véhicules non concernés par les modifications apportées par la série 03 d’amendements. ».</w:t>
      </w:r>
    </w:p>
    <w:p w14:paraId="3673ED22" w14:textId="77777777" w:rsidR="00A568FC" w:rsidRDefault="00A568FC" w:rsidP="00A568FC">
      <w:pPr>
        <w:pStyle w:val="SingleTxtG"/>
        <w:tabs>
          <w:tab w:val="left" w:pos="2410"/>
        </w:tabs>
        <w:ind w:left="2410" w:hanging="1276"/>
        <w:rPr>
          <w:lang w:eastAsia="ar-SA"/>
        </w:rPr>
      </w:pPr>
      <w:r w:rsidRPr="00316064">
        <w:rPr>
          <w:i/>
          <w:lang w:eastAsia="ar-SA"/>
        </w:rPr>
        <w:t>Annexe 2</w:t>
      </w:r>
      <w:r w:rsidRPr="00027393">
        <w:rPr>
          <w:lang w:eastAsia="ar-SA"/>
        </w:rPr>
        <w:t>,</w:t>
      </w:r>
      <w:r>
        <w:rPr>
          <w:lang w:eastAsia="ar-SA"/>
        </w:rPr>
        <w:t xml:space="preserve"> lire</w:t>
      </w:r>
      <w:r w:rsidRPr="00027393">
        <w:rPr>
          <w:lang w:eastAsia="ar-SA"/>
        </w:rPr>
        <w:t> :</w:t>
      </w:r>
    </w:p>
    <w:p w14:paraId="185CF6D0" w14:textId="77777777" w:rsidR="00A568FC" w:rsidRPr="00027393" w:rsidRDefault="00A568FC" w:rsidP="00A568FC">
      <w:pPr>
        <w:pStyle w:val="HChG"/>
      </w:pPr>
      <w:r w:rsidRPr="00316064">
        <w:rPr>
          <w:b w:val="0"/>
          <w:sz w:val="20"/>
        </w:rPr>
        <w:t>« </w:t>
      </w:r>
      <w:r w:rsidRPr="00316064">
        <w:t>Annexe</w:t>
      </w:r>
      <w:r w:rsidRPr="00027393">
        <w:t xml:space="preserve"> 2</w:t>
      </w:r>
    </w:p>
    <w:p w14:paraId="41754BA6" w14:textId="77777777" w:rsidR="00A568FC" w:rsidRPr="00316064" w:rsidRDefault="00A568FC" w:rsidP="00A568FC">
      <w:pPr>
        <w:pStyle w:val="HChG"/>
        <w:tabs>
          <w:tab w:val="left" w:pos="2410"/>
        </w:tabs>
        <w:rPr>
          <w:u w:val="single"/>
        </w:rPr>
      </w:pPr>
      <w:r>
        <w:tab/>
      </w:r>
      <w:r>
        <w:tab/>
        <w:t>1.</w:t>
      </w:r>
      <w:r>
        <w:tab/>
        <w:t xml:space="preserve">Exemples </w:t>
      </w:r>
      <w:r w:rsidRPr="00027393">
        <w:t>de marques d’homologation</w:t>
      </w:r>
    </w:p>
    <w:p w14:paraId="4BE40116" w14:textId="77777777" w:rsidR="00A568FC" w:rsidRPr="00316064" w:rsidRDefault="00A568FC" w:rsidP="00A568FC">
      <w:pPr>
        <w:pStyle w:val="SingleTxtG"/>
        <w:rPr>
          <w:b/>
          <w:noProof/>
          <w:u w:val="single"/>
          <w:lang w:eastAsia="zh-CN"/>
        </w:rPr>
      </w:pPr>
      <w:r>
        <w:t>…</w:t>
      </w:r>
      <w:r w:rsidRPr="00027393">
        <w:t>en application de</w:t>
      </w:r>
      <w:r>
        <w:t>squelles</w:t>
      </w:r>
      <w:r w:rsidRPr="00027393">
        <w:t xml:space="preserve"> l’homologation a été </w:t>
      </w:r>
      <w:r w:rsidRPr="00316064">
        <w:t>accordée.</w:t>
      </w:r>
      <w:r w:rsidRPr="00316064">
        <w:rPr>
          <w:b/>
          <w:noProof/>
          <w:u w:val="single"/>
          <w:lang w:eastAsia="zh-CN"/>
        </w:rPr>
        <w:t xml:space="preserve"> </w:t>
      </w:r>
    </w:p>
    <w:p w14:paraId="050A8469" w14:textId="77777777" w:rsidR="00A568FC" w:rsidRPr="00027393" w:rsidRDefault="00A568FC" w:rsidP="00D513D0">
      <w:pPr>
        <w:spacing w:after="120"/>
        <w:ind w:left="1134"/>
      </w:pPr>
      <w:r>
        <w:rPr>
          <w:noProof/>
          <w:lang w:eastAsia="fr-CH"/>
        </w:rPr>
        <mc:AlternateContent>
          <mc:Choice Requires="wps">
            <w:drawing>
              <wp:anchor distT="0" distB="0" distL="114300" distR="114300" simplePos="0" relativeHeight="251675648" behindDoc="0" locked="0" layoutInCell="1" allowOverlap="1" wp14:anchorId="650382BD" wp14:editId="52BB8512">
                <wp:simplePos x="0" y="0"/>
                <wp:positionH relativeFrom="column">
                  <wp:posOffset>2070735</wp:posOffset>
                </wp:positionH>
                <wp:positionV relativeFrom="paragraph">
                  <wp:posOffset>1148080</wp:posOffset>
                </wp:positionV>
                <wp:extent cx="1438275" cy="171450"/>
                <wp:effectExtent l="0" t="0" r="9525" b="0"/>
                <wp:wrapNone/>
                <wp:docPr id="3704" name="Zone de texte 3704"/>
                <wp:cNvGraphicFramePr/>
                <a:graphic xmlns:a="http://schemas.openxmlformats.org/drawingml/2006/main">
                  <a:graphicData uri="http://schemas.microsoft.com/office/word/2010/wordprocessingShape">
                    <wps:wsp>
                      <wps:cNvSpPr txBox="1"/>
                      <wps:spPr>
                        <a:xfrm>
                          <a:off x="0" y="0"/>
                          <a:ext cx="1438275" cy="171450"/>
                        </a:xfrm>
                        <a:prstGeom prst="rect">
                          <a:avLst/>
                        </a:prstGeom>
                        <a:solidFill>
                          <a:schemeClr val="lt1"/>
                        </a:solidFill>
                        <a:ln w="6350">
                          <a:noFill/>
                        </a:ln>
                      </wps:spPr>
                      <wps:txbx>
                        <w:txbxContent>
                          <w:p w14:paraId="1D2CA251" w14:textId="77777777" w:rsidR="00F93F1E" w:rsidRPr="00316064" w:rsidRDefault="00F93F1E" w:rsidP="00A568FC">
                            <w:pPr>
                              <w:rPr>
                                <w:b/>
                              </w:rPr>
                            </w:pPr>
                            <w:r w:rsidRPr="00316064">
                              <w:rPr>
                                <w:b/>
                                <w:lang w:eastAsia="fr-FR"/>
                              </w:rPr>
                              <w:t>Règlement</w:t>
                            </w:r>
                            <w:r>
                              <w:rPr>
                                <w:b/>
                                <w:lang w:eastAsia="fr-FR"/>
                              </w:rPr>
                              <w:t xml:space="preserve"> ONU</w:t>
                            </w:r>
                            <w:r w:rsidRPr="00316064">
                              <w:rPr>
                                <w:b/>
                                <w:lang w:eastAsia="fr-FR"/>
                              </w:rPr>
                              <w:t xml:space="preserve"> n</w:t>
                            </w:r>
                            <w:r w:rsidRPr="00316064">
                              <w:rPr>
                                <w:b/>
                                <w:vertAlign w:val="superscript"/>
                                <w:lang w:eastAsia="fr-FR"/>
                              </w:rPr>
                              <w:t>o</w:t>
                            </w:r>
                            <w:r w:rsidRPr="00316064">
                              <w:rPr>
                                <w:b/>
                                <w:lang w:eastAsia="fr-FR"/>
                              </w:rPr>
                              <w:t> 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382BD" id="Zone de texte 3704" o:spid="_x0000_s1236" type="#_x0000_t202" style="position:absolute;left:0;text-align:left;margin-left:163.05pt;margin-top:90.4pt;width:113.2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" fillcolor="white [3201]" stroked="f" strokeweight=".5pt">
                <v:textbox inset="0,0,0,0">
                  <w:txbxContent>
                    <w:p w14:paraId="1D2CA251" w14:textId="77777777" w:rsidR="00F93F1E" w:rsidRPr="00316064" w:rsidRDefault="00F93F1E" w:rsidP="00A568FC">
                      <w:pPr>
                        <w:rPr>
                          <w:b/>
                        </w:rPr>
                      </w:pPr>
                      <w:r w:rsidRPr="00316064">
                        <w:rPr>
                          <w:b/>
                          <w:lang w:eastAsia="fr-FR"/>
                        </w:rPr>
                        <w:t>Règlement</w:t>
                      </w:r>
                      <w:r>
                        <w:rPr>
                          <w:b/>
                          <w:lang w:eastAsia="fr-FR"/>
                        </w:rPr>
                        <w:t xml:space="preserve"> ONU</w:t>
                      </w:r>
                      <w:r w:rsidRPr="00316064">
                        <w:rPr>
                          <w:b/>
                          <w:lang w:eastAsia="fr-FR"/>
                        </w:rPr>
                        <w:t xml:space="preserve"> n</w:t>
                      </w:r>
                      <w:r w:rsidRPr="00316064">
                        <w:rPr>
                          <w:b/>
                          <w:vertAlign w:val="superscript"/>
                          <w:lang w:eastAsia="fr-FR"/>
                        </w:rPr>
                        <w:t>o</w:t>
                      </w:r>
                      <w:r w:rsidRPr="00316064">
                        <w:rPr>
                          <w:b/>
                          <w:lang w:eastAsia="fr-FR"/>
                        </w:rPr>
                        <w:t> 129/03</w:t>
                      </w:r>
                    </w:p>
                  </w:txbxContent>
                </v:textbox>
              </v:shape>
            </w:pict>
          </mc:Fallback>
        </mc:AlternateContent>
      </w:r>
      <w:r>
        <w:rPr>
          <w:noProof/>
          <w:lang w:eastAsia="fr-CH"/>
        </w:rPr>
        <mc:AlternateContent>
          <mc:Choice Requires="wps">
            <w:drawing>
              <wp:anchor distT="0" distB="0" distL="114300" distR="114300" simplePos="0" relativeHeight="251676672" behindDoc="0" locked="0" layoutInCell="1" allowOverlap="1" wp14:anchorId="7EECD967" wp14:editId="5F5D4AC3">
                <wp:simplePos x="0" y="0"/>
                <wp:positionH relativeFrom="column">
                  <wp:posOffset>1956435</wp:posOffset>
                </wp:positionH>
                <wp:positionV relativeFrom="paragraph">
                  <wp:posOffset>33020</wp:posOffset>
                </wp:positionV>
                <wp:extent cx="2038350" cy="390525"/>
                <wp:effectExtent l="0" t="0" r="0" b="9525"/>
                <wp:wrapNone/>
                <wp:docPr id="3705" name="Zone de texte 3705"/>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60A3714A" w14:textId="77777777" w:rsidR="00F93F1E" w:rsidRPr="00316064" w:rsidRDefault="00F93F1E" w:rsidP="00A568FC">
                            <w:pPr>
                              <w:rPr>
                                <w:b/>
                                <w:sz w:val="24"/>
                                <w:szCs w:val="24"/>
                                <w:lang w:eastAsia="fr-FR"/>
                              </w:rPr>
                            </w:pPr>
                            <w:r w:rsidRPr="00316064">
                              <w:rPr>
                                <w:b/>
                                <w:sz w:val="24"/>
                                <w:szCs w:val="24"/>
                                <w:lang w:eastAsia="fr-FR"/>
                              </w:rPr>
                              <w:t>Dispositif universel à ceinture</w:t>
                            </w:r>
                          </w:p>
                          <w:p w14:paraId="793E1219" w14:textId="77777777" w:rsidR="00F93F1E" w:rsidRPr="00316064" w:rsidRDefault="00F93F1E" w:rsidP="00A568FC">
                            <w:pPr>
                              <w:rPr>
                                <w:b/>
                                <w:sz w:val="24"/>
                                <w:szCs w:val="24"/>
                              </w:rPr>
                            </w:pPr>
                            <w:r w:rsidRPr="00316064">
                              <w:rPr>
                                <w:b/>
                                <w:sz w:val="24"/>
                                <w:szCs w:val="24"/>
                                <w:lang w:eastAsia="fr-FR"/>
                              </w:rPr>
                              <w:t>40 cm − 70 cm / ≤ 24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D967" id="Zone de texte 3705" o:spid="_x0000_s1237" type="#_x0000_t202" style="position:absolute;left:0;text-align:left;margin-left:154.05pt;margin-top:2.6pt;width:160.5pt;height: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" fillcolor="white [3201]" stroked="f" strokeweight=".5pt">
                <v:textbox inset="0,0,0,0">
                  <w:txbxContent>
                    <w:p w14:paraId="60A3714A" w14:textId="77777777" w:rsidR="00F93F1E" w:rsidRPr="00316064" w:rsidRDefault="00F93F1E" w:rsidP="00A568FC">
                      <w:pPr>
                        <w:rPr>
                          <w:b/>
                          <w:sz w:val="24"/>
                          <w:szCs w:val="24"/>
                          <w:lang w:eastAsia="fr-FR"/>
                        </w:rPr>
                      </w:pPr>
                      <w:r w:rsidRPr="00316064">
                        <w:rPr>
                          <w:b/>
                          <w:sz w:val="24"/>
                          <w:szCs w:val="24"/>
                          <w:lang w:eastAsia="fr-FR"/>
                        </w:rPr>
                        <w:t>Dispositif universel à ceinture</w:t>
                      </w:r>
                    </w:p>
                    <w:p w14:paraId="793E1219" w14:textId="77777777" w:rsidR="00F93F1E" w:rsidRPr="00316064" w:rsidRDefault="00F93F1E" w:rsidP="00A568FC">
                      <w:pPr>
                        <w:rPr>
                          <w:b/>
                          <w:sz w:val="24"/>
                          <w:szCs w:val="24"/>
                        </w:rPr>
                      </w:pPr>
                      <w:r w:rsidRPr="00316064">
                        <w:rPr>
                          <w:b/>
                          <w:sz w:val="24"/>
                          <w:szCs w:val="24"/>
                          <w:lang w:eastAsia="fr-FR"/>
                        </w:rPr>
                        <w:t>40 cm − 70 cm / ≤ 24 kg</w:t>
                      </w:r>
                    </w:p>
                  </w:txbxContent>
                </v:textbox>
              </v:shape>
            </w:pict>
          </mc:Fallback>
        </mc:AlternateContent>
      </w:r>
      <w:r w:rsidRPr="00413902">
        <w:rPr>
          <w:b/>
          <w:noProof/>
          <w:lang w:eastAsia="fr-CH"/>
        </w:rPr>
        <w:drawing>
          <wp:inline distT="0" distB="0" distL="0" distR="0" wp14:anchorId="190A0EE8" wp14:editId="31EA9B9F">
            <wp:extent cx="3368040" cy="1381221"/>
            <wp:effectExtent l="0" t="0" r="381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7084" cy="1393132"/>
                    </a:xfrm>
                    <a:prstGeom prst="rect">
                      <a:avLst/>
                    </a:prstGeom>
                    <a:noFill/>
                    <a:ln>
                      <a:noFill/>
                    </a:ln>
                  </pic:spPr>
                </pic:pic>
              </a:graphicData>
            </a:graphic>
          </wp:inline>
        </w:drawing>
      </w:r>
    </w:p>
    <w:p w14:paraId="7F865455" w14:textId="77777777" w:rsidR="00A568FC" w:rsidRPr="00027393" w:rsidRDefault="00A568FC" w:rsidP="00A568FC">
      <w:pPr>
        <w:pStyle w:val="SingleTxtG"/>
        <w:ind w:firstLine="567"/>
        <w:rPr>
          <w:lang w:eastAsia="fr-FR"/>
        </w:rPr>
      </w:pPr>
      <w:r w:rsidRPr="00027393">
        <w:rPr>
          <w:lang w:eastAsia="fr-FR"/>
        </w:rPr>
        <w:t>Le dispositif amélioré de retenue pour enfants portant la marque d’homologation ci</w:t>
      </w:r>
      <w:r>
        <w:rPr>
          <w:lang w:eastAsia="fr-FR"/>
        </w:rPr>
        <w:noBreakHyphen/>
      </w:r>
      <w:r w:rsidRPr="001637AB">
        <w:rPr>
          <w:lang w:eastAsia="fr-FR"/>
        </w:rPr>
        <w:t>dessus est un dispositif qui peut être installé sur toute place assise universelle du véhicule et utilisé pour la gamme de tailles 40</w:t>
      </w:r>
      <w:r>
        <w:rPr>
          <w:lang w:eastAsia="fr-FR"/>
        </w:rPr>
        <w:t> cm − </w:t>
      </w:r>
      <w:r w:rsidRPr="001637AB">
        <w:rPr>
          <w:lang w:eastAsia="fr-FR"/>
        </w:rPr>
        <w:t>70</w:t>
      </w:r>
      <w:r>
        <w:rPr>
          <w:lang w:eastAsia="fr-FR"/>
        </w:rPr>
        <w:t> </w:t>
      </w:r>
      <w:r w:rsidRPr="001637AB">
        <w:rPr>
          <w:lang w:eastAsia="fr-FR"/>
        </w:rPr>
        <w:t>cm ; il est homologué en France (E2) sous le numéro</w:t>
      </w:r>
      <w:r>
        <w:rPr>
          <w:lang w:eastAsia="fr-FR"/>
        </w:rPr>
        <w:t> </w:t>
      </w:r>
      <w:r w:rsidRPr="00027393">
        <w:rPr>
          <w:lang w:eastAsia="fr-FR"/>
        </w:rPr>
        <w:t xml:space="preserve">032439. Le numéro d’homologation indique que celle-ci a été accordée conformément aux prescriptions du Règlement relatif </w:t>
      </w:r>
      <w:r>
        <w:rPr>
          <w:lang w:eastAsia="fr-FR"/>
        </w:rPr>
        <w:t>à l’homologation des</w:t>
      </w:r>
      <w:r w:rsidRPr="00027393">
        <w:rPr>
          <w:lang w:eastAsia="fr-FR"/>
        </w:rPr>
        <w:t xml:space="preserve"> dispositifs améliorés de retenue pour enfants universels à ceinture utilisés à bord des véhicules automobiles, tel que modifié par la série 03 d’amendements. </w:t>
      </w:r>
      <w:r>
        <w:rPr>
          <w:lang w:eastAsia="fr-FR"/>
        </w:rPr>
        <w:t>En outre, l</w:t>
      </w:r>
      <w:r w:rsidRPr="00027393">
        <w:rPr>
          <w:lang w:eastAsia="fr-FR"/>
        </w:rPr>
        <w:t xml:space="preserve">a marque d’homologation doit comporter le numéro du Règlement </w:t>
      </w:r>
      <w:r>
        <w:rPr>
          <w:lang w:val="fr-FR"/>
        </w:rPr>
        <w:t xml:space="preserve">ONU </w:t>
      </w:r>
      <w:r w:rsidRPr="00027393">
        <w:rPr>
          <w:lang w:eastAsia="fr-FR"/>
        </w:rPr>
        <w:t>suivi du numéro de la série d’amendements conformément à laquelle l’homologation a été délivrée.</w:t>
      </w:r>
    </w:p>
    <w:p w14:paraId="5F5E36D1" w14:textId="77777777" w:rsidR="00A568FC" w:rsidRPr="00027393" w:rsidRDefault="00A568FC" w:rsidP="00D513D0">
      <w:pPr>
        <w:spacing w:after="120"/>
        <w:ind w:left="1134"/>
      </w:pPr>
      <w:r>
        <w:rPr>
          <w:noProof/>
          <w:lang w:eastAsia="fr-CH"/>
        </w:rPr>
        <w:lastRenderedPageBreak/>
        <mc:AlternateContent>
          <mc:Choice Requires="wps">
            <w:drawing>
              <wp:anchor distT="0" distB="0" distL="114300" distR="114300" simplePos="0" relativeHeight="251680768" behindDoc="0" locked="0" layoutInCell="1" allowOverlap="1" wp14:anchorId="1060E53A" wp14:editId="704699F7">
                <wp:simplePos x="0" y="0"/>
                <wp:positionH relativeFrom="column">
                  <wp:posOffset>2327910</wp:posOffset>
                </wp:positionH>
                <wp:positionV relativeFrom="paragraph">
                  <wp:posOffset>1176655</wp:posOffset>
                </wp:positionV>
                <wp:extent cx="1762125" cy="161925"/>
                <wp:effectExtent l="0" t="0" r="9525" b="9525"/>
                <wp:wrapNone/>
                <wp:docPr id="3707" name="Zone de texte 3707"/>
                <wp:cNvGraphicFramePr/>
                <a:graphic xmlns:a="http://schemas.openxmlformats.org/drawingml/2006/main">
                  <a:graphicData uri="http://schemas.microsoft.com/office/word/2010/wordprocessingShape">
                    <wps:wsp>
                      <wps:cNvSpPr txBox="1"/>
                      <wps:spPr>
                        <a:xfrm>
                          <a:off x="0" y="0"/>
                          <a:ext cx="1762125" cy="161925"/>
                        </a:xfrm>
                        <a:prstGeom prst="rect">
                          <a:avLst/>
                        </a:prstGeom>
                        <a:solidFill>
                          <a:schemeClr val="lt1"/>
                        </a:solidFill>
                        <a:ln w="6350">
                          <a:noFill/>
                        </a:ln>
                      </wps:spPr>
                      <wps:txbx>
                        <w:txbxContent>
                          <w:p w14:paraId="60A9DA89" w14:textId="77777777" w:rsidR="00F93F1E" w:rsidRPr="00316064" w:rsidRDefault="00F93F1E" w:rsidP="00A568FC">
                            <w:pPr>
                              <w:rPr>
                                <w:b/>
                              </w:rPr>
                            </w:pPr>
                            <w:r w:rsidRPr="00316064">
                              <w:rPr>
                                <w:b/>
                                <w:lang w:eastAsia="fr-FR"/>
                              </w:rPr>
                              <w:t xml:space="preserve">Règlement </w:t>
                            </w:r>
                            <w:r>
                              <w:rPr>
                                <w:b/>
                                <w:lang w:eastAsia="fr-FR"/>
                              </w:rPr>
                              <w:t xml:space="preserve">ONU </w:t>
                            </w:r>
                            <w:r w:rsidRPr="00316064">
                              <w:rPr>
                                <w:b/>
                                <w:lang w:eastAsia="fr-FR"/>
                              </w:rPr>
                              <w:t>n</w:t>
                            </w:r>
                            <w:r w:rsidRPr="00316064">
                              <w:rPr>
                                <w:b/>
                                <w:vertAlign w:val="superscript"/>
                                <w:lang w:eastAsia="fr-FR"/>
                              </w:rPr>
                              <w:t>o</w:t>
                            </w:r>
                            <w:r w:rsidRPr="00316064">
                              <w:rPr>
                                <w:b/>
                                <w:lang w:eastAsia="fr-FR"/>
                              </w:rPr>
                              <w:t> 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E53A" id="Zone de texte 3707" o:spid="_x0000_s1238" type="#_x0000_t202" style="position:absolute;left:0;text-align:left;margin-left:183.3pt;margin-top:92.65pt;width:138.7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" fillcolor="white [3201]" stroked="f" strokeweight=".5pt">
                <v:textbox inset="0,0,0,0">
                  <w:txbxContent>
                    <w:p w14:paraId="60A9DA89" w14:textId="77777777" w:rsidR="00F93F1E" w:rsidRPr="00316064" w:rsidRDefault="00F93F1E" w:rsidP="00A568FC">
                      <w:pPr>
                        <w:rPr>
                          <w:b/>
                        </w:rPr>
                      </w:pPr>
                      <w:r w:rsidRPr="00316064">
                        <w:rPr>
                          <w:b/>
                          <w:lang w:eastAsia="fr-FR"/>
                        </w:rPr>
                        <w:t xml:space="preserve">Règlement </w:t>
                      </w:r>
                      <w:r>
                        <w:rPr>
                          <w:b/>
                          <w:lang w:eastAsia="fr-FR"/>
                        </w:rPr>
                        <w:t xml:space="preserve">ONU </w:t>
                      </w:r>
                      <w:r w:rsidRPr="00316064">
                        <w:rPr>
                          <w:b/>
                          <w:lang w:eastAsia="fr-FR"/>
                        </w:rPr>
                        <w:t>n</w:t>
                      </w:r>
                      <w:r w:rsidRPr="00316064">
                        <w:rPr>
                          <w:b/>
                          <w:vertAlign w:val="superscript"/>
                          <w:lang w:eastAsia="fr-FR"/>
                        </w:rPr>
                        <w:t>o</w:t>
                      </w:r>
                      <w:r w:rsidRPr="00316064">
                        <w:rPr>
                          <w:b/>
                          <w:lang w:eastAsia="fr-FR"/>
                        </w:rPr>
                        <w:t> 129/03</w:t>
                      </w:r>
                    </w:p>
                  </w:txbxContent>
                </v:textbox>
              </v:shape>
            </w:pict>
          </mc:Fallback>
        </mc:AlternateContent>
      </w:r>
      <w:r>
        <w:rPr>
          <w:noProof/>
          <w:lang w:eastAsia="fr-CH"/>
        </w:rPr>
        <mc:AlternateContent>
          <mc:Choice Requires="wps">
            <w:drawing>
              <wp:anchor distT="0" distB="0" distL="114300" distR="114300" simplePos="0" relativeHeight="251678720" behindDoc="0" locked="0" layoutInCell="1" allowOverlap="1" wp14:anchorId="5F8D85E6" wp14:editId="5356BB6B">
                <wp:simplePos x="0" y="0"/>
                <wp:positionH relativeFrom="column">
                  <wp:posOffset>1994535</wp:posOffset>
                </wp:positionH>
                <wp:positionV relativeFrom="paragraph">
                  <wp:posOffset>42545</wp:posOffset>
                </wp:positionV>
                <wp:extent cx="3019425" cy="447675"/>
                <wp:effectExtent l="0" t="0" r="9525" b="9525"/>
                <wp:wrapNone/>
                <wp:docPr id="3706" name="Zone de texte 3706"/>
                <wp:cNvGraphicFramePr/>
                <a:graphic xmlns:a="http://schemas.openxmlformats.org/drawingml/2006/main">
                  <a:graphicData uri="http://schemas.microsoft.com/office/word/2010/wordprocessingShape">
                    <wps:wsp>
                      <wps:cNvSpPr txBox="1"/>
                      <wps:spPr>
                        <a:xfrm>
                          <a:off x="0" y="0"/>
                          <a:ext cx="3019425" cy="447675"/>
                        </a:xfrm>
                        <a:prstGeom prst="rect">
                          <a:avLst/>
                        </a:prstGeom>
                        <a:solidFill>
                          <a:schemeClr val="lt1"/>
                        </a:solidFill>
                        <a:ln w="6350">
                          <a:noFill/>
                        </a:ln>
                      </wps:spPr>
                      <wps:txbx>
                        <w:txbxContent>
                          <w:p w14:paraId="601789E1" w14:textId="77777777" w:rsidR="00F93F1E" w:rsidRPr="00316064" w:rsidRDefault="00F93F1E" w:rsidP="00A568FC">
                            <w:pPr>
                              <w:rPr>
                                <w:b/>
                                <w:sz w:val="24"/>
                                <w:szCs w:val="24"/>
                                <w:lang w:eastAsia="fr-FR"/>
                              </w:rPr>
                            </w:pPr>
                            <w:r w:rsidRPr="00316064">
                              <w:rPr>
                                <w:b/>
                                <w:sz w:val="24"/>
                                <w:szCs w:val="24"/>
                                <w:lang w:eastAsia="fr-FR"/>
                              </w:rPr>
                              <w:t>Dispositif à ceinture, spécifique à un véhicule</w:t>
                            </w:r>
                          </w:p>
                          <w:p w14:paraId="02116C50" w14:textId="77777777" w:rsidR="00F93F1E" w:rsidRPr="00316064" w:rsidRDefault="00F93F1E" w:rsidP="00A568FC">
                            <w:pPr>
                              <w:rPr>
                                <w:b/>
                                <w:sz w:val="24"/>
                                <w:szCs w:val="24"/>
                              </w:rPr>
                            </w:pPr>
                            <w:r w:rsidRPr="00316064">
                              <w:rPr>
                                <w:b/>
                                <w:sz w:val="24"/>
                                <w:szCs w:val="24"/>
                                <w:lang w:eastAsia="fr-FR"/>
                              </w:rPr>
                              <w:t>40 cm − 70 cm / ≤ 24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D85E6" id="Zone de texte 3706" o:spid="_x0000_s1239" type="#_x0000_t202" style="position:absolute;left:0;text-align:left;margin-left:157.05pt;margin-top:3.35pt;width:237.7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" fillcolor="white [3201]" stroked="f" strokeweight=".5pt">
                <v:textbox inset="0,0,0,0">
                  <w:txbxContent>
                    <w:p w14:paraId="601789E1" w14:textId="77777777" w:rsidR="00F93F1E" w:rsidRPr="00316064" w:rsidRDefault="00F93F1E" w:rsidP="00A568FC">
                      <w:pPr>
                        <w:rPr>
                          <w:b/>
                          <w:sz w:val="24"/>
                          <w:szCs w:val="24"/>
                          <w:lang w:eastAsia="fr-FR"/>
                        </w:rPr>
                      </w:pPr>
                      <w:r w:rsidRPr="00316064">
                        <w:rPr>
                          <w:b/>
                          <w:sz w:val="24"/>
                          <w:szCs w:val="24"/>
                          <w:lang w:eastAsia="fr-FR"/>
                        </w:rPr>
                        <w:t>Dispositif à ceinture, spécifique à un véhicule</w:t>
                      </w:r>
                    </w:p>
                    <w:p w14:paraId="02116C50" w14:textId="77777777" w:rsidR="00F93F1E" w:rsidRPr="00316064" w:rsidRDefault="00F93F1E" w:rsidP="00A568FC">
                      <w:pPr>
                        <w:rPr>
                          <w:b/>
                          <w:sz w:val="24"/>
                          <w:szCs w:val="24"/>
                        </w:rPr>
                      </w:pPr>
                      <w:r w:rsidRPr="00316064">
                        <w:rPr>
                          <w:b/>
                          <w:sz w:val="24"/>
                          <w:szCs w:val="24"/>
                          <w:lang w:eastAsia="fr-FR"/>
                        </w:rPr>
                        <w:t>40 cm − 70 cm / ≤ 24 kg</w:t>
                      </w:r>
                    </w:p>
                  </w:txbxContent>
                </v:textbox>
              </v:shape>
            </w:pict>
          </mc:Fallback>
        </mc:AlternateContent>
      </w:r>
      <w:r w:rsidRPr="00413902">
        <w:rPr>
          <w:b/>
          <w:noProof/>
          <w:lang w:eastAsia="fr-CH"/>
        </w:rPr>
        <w:drawing>
          <wp:inline distT="0" distB="0" distL="0" distR="0" wp14:anchorId="4160E32B" wp14:editId="3CF7C6A8">
            <wp:extent cx="3830320" cy="1485369"/>
            <wp:effectExtent l="0" t="0" r="952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0320" cy="1485369"/>
                    </a:xfrm>
                    <a:prstGeom prst="rect">
                      <a:avLst/>
                    </a:prstGeom>
                    <a:noFill/>
                    <a:ln>
                      <a:noFill/>
                    </a:ln>
                  </pic:spPr>
                </pic:pic>
              </a:graphicData>
            </a:graphic>
          </wp:inline>
        </w:drawing>
      </w:r>
    </w:p>
    <w:p w14:paraId="3C69C62B" w14:textId="77777777" w:rsidR="00A568FC" w:rsidRPr="00027393" w:rsidRDefault="00A568FC" w:rsidP="00A568FC">
      <w:pPr>
        <w:pStyle w:val="SingleTxtG"/>
        <w:ind w:firstLine="567"/>
        <w:rPr>
          <w:lang w:eastAsia="fr-FR"/>
        </w:rPr>
      </w:pPr>
      <w:r w:rsidRPr="00027393">
        <w:rPr>
          <w:lang w:eastAsia="fr-FR"/>
        </w:rPr>
        <w:t>Le dispositif amélioré de retenue pour enfants portant la marque d’homologation ci</w:t>
      </w:r>
      <w:r>
        <w:rPr>
          <w:lang w:eastAsia="fr-FR"/>
        </w:rPr>
        <w:noBreakHyphen/>
      </w:r>
      <w:r w:rsidRPr="00027393">
        <w:rPr>
          <w:lang w:eastAsia="fr-FR"/>
        </w:rPr>
        <w:t xml:space="preserve">dessus ne peut pas être </w:t>
      </w:r>
      <w:r>
        <w:rPr>
          <w:lang w:eastAsia="fr-FR"/>
        </w:rPr>
        <w:t>installé</w:t>
      </w:r>
      <w:r w:rsidRPr="00027393">
        <w:rPr>
          <w:lang w:eastAsia="fr-FR"/>
        </w:rPr>
        <w:t xml:space="preserve"> dans n’importe quel véhicule et peut être utilisé pour la gamme de tailles 40</w:t>
      </w:r>
      <w:r>
        <w:rPr>
          <w:lang w:eastAsia="fr-FR"/>
        </w:rPr>
        <w:t> cm − </w:t>
      </w:r>
      <w:r w:rsidRPr="00027393">
        <w:rPr>
          <w:lang w:eastAsia="fr-FR"/>
        </w:rPr>
        <w:t>70</w:t>
      </w:r>
      <w:r>
        <w:rPr>
          <w:lang w:eastAsia="fr-FR"/>
        </w:rPr>
        <w:t> cm </w:t>
      </w:r>
      <w:r w:rsidRPr="00027393">
        <w:rPr>
          <w:lang w:eastAsia="fr-FR"/>
        </w:rPr>
        <w:t xml:space="preserve">; </w:t>
      </w:r>
      <w:r w:rsidRPr="00027393">
        <w:t xml:space="preserve">il est homologué en France (E2) sous le numéro </w:t>
      </w:r>
      <w:r w:rsidRPr="00027393">
        <w:rPr>
          <w:lang w:eastAsia="fr-FR"/>
        </w:rPr>
        <w:t xml:space="preserve">032450. Le numéro d’homologation indique que celle-ci a été accordée conformément aux prescriptions du Règlement relatif </w:t>
      </w:r>
      <w:r>
        <w:rPr>
          <w:lang w:eastAsia="fr-FR"/>
        </w:rPr>
        <w:t>à l’homologation des</w:t>
      </w:r>
      <w:r w:rsidRPr="00027393">
        <w:rPr>
          <w:lang w:eastAsia="fr-FR"/>
        </w:rPr>
        <w:t xml:space="preserve"> dispositifs améliorés pour enfants à ceinture </w:t>
      </w:r>
      <w:r>
        <w:rPr>
          <w:lang w:eastAsia="fr-FR"/>
        </w:rPr>
        <w:t xml:space="preserve">spécifiques à un véhicule </w:t>
      </w:r>
      <w:r w:rsidRPr="00027393">
        <w:rPr>
          <w:lang w:eastAsia="fr-FR"/>
        </w:rPr>
        <w:t xml:space="preserve">utilisés à bord des véhicules automobiles, tel que modifié par la série 03 d’amendements. La marque d’homologation doit également comporter le numéro du Règlement </w:t>
      </w:r>
      <w:r>
        <w:rPr>
          <w:lang w:val="fr-FR"/>
        </w:rPr>
        <w:t xml:space="preserve">ONU </w:t>
      </w:r>
      <w:r w:rsidRPr="00027393">
        <w:rPr>
          <w:lang w:eastAsia="fr-FR"/>
        </w:rPr>
        <w:t>suivi du numéro de la série d’amendements conformément à laquelle l’homologation a été délivrée.</w:t>
      </w:r>
    </w:p>
    <w:p w14:paraId="40E43C15" w14:textId="77777777" w:rsidR="00A568FC" w:rsidRPr="00027393" w:rsidRDefault="00A568FC" w:rsidP="00A568FC">
      <w:pPr>
        <w:pStyle w:val="SingleTxtG"/>
        <w:ind w:firstLine="567"/>
        <w:rPr>
          <w:lang w:eastAsia="fr-FR"/>
        </w:rPr>
      </w:pPr>
      <w:r w:rsidRPr="00027393">
        <w:rPr>
          <w:lang w:eastAsia="fr-FR"/>
        </w:rPr>
        <w:t xml:space="preserve">Si le </w:t>
      </w:r>
      <w:r>
        <w:rPr>
          <w:lang w:eastAsia="fr-FR"/>
        </w:rPr>
        <w:t xml:space="preserve">dispositif amélioré de retenue pour enfants </w:t>
      </w:r>
      <w:r w:rsidRPr="00027393">
        <w:rPr>
          <w:lang w:eastAsia="fr-FR"/>
        </w:rPr>
        <w:t xml:space="preserve">est équipé d’un module, la gamme de tailles </w:t>
      </w:r>
      <w:r>
        <w:rPr>
          <w:lang w:eastAsia="fr-FR"/>
        </w:rPr>
        <w:t xml:space="preserve">et la limite de masse </w:t>
      </w:r>
      <w:r w:rsidRPr="00027393">
        <w:rPr>
          <w:lang w:eastAsia="fr-FR"/>
        </w:rPr>
        <w:t>ne figure</w:t>
      </w:r>
      <w:r>
        <w:rPr>
          <w:lang w:eastAsia="fr-FR"/>
        </w:rPr>
        <w:t>nt</w:t>
      </w:r>
      <w:r w:rsidRPr="00027393">
        <w:rPr>
          <w:lang w:eastAsia="fr-FR"/>
        </w:rPr>
        <w:t xml:space="preserve"> pas sur la marque d’homologation mais sur la marque du module.</w:t>
      </w:r>
    </w:p>
    <w:p w14:paraId="0EE1D104" w14:textId="77777777" w:rsidR="00A568FC" w:rsidRPr="00316064" w:rsidRDefault="00A568FC" w:rsidP="00A568FC">
      <w:pPr>
        <w:pStyle w:val="HChG"/>
        <w:tabs>
          <w:tab w:val="left" w:pos="2410"/>
        </w:tabs>
      </w:pPr>
      <w:r>
        <w:tab/>
      </w:r>
      <w:r>
        <w:tab/>
      </w:r>
      <w:r w:rsidRPr="00027393">
        <w:t>2.</w:t>
      </w:r>
      <w:r>
        <w:tab/>
        <w:t xml:space="preserve">Exemples </w:t>
      </w:r>
      <w:r w:rsidRPr="00027393">
        <w:t xml:space="preserve">de marques d’homologation combinées </w:t>
      </w:r>
      <w:r>
        <w:br/>
      </w:r>
      <w:r>
        <w:tab/>
      </w:r>
      <w:r w:rsidRPr="00027393">
        <w:t>à des marques de module</w:t>
      </w:r>
    </w:p>
    <w:p w14:paraId="081C42B3" w14:textId="77777777" w:rsidR="00A568FC" w:rsidRPr="00027393" w:rsidRDefault="00A568FC" w:rsidP="00D513D0">
      <w:pPr>
        <w:pStyle w:val="SingleTxtG"/>
        <w:rPr>
          <w:lang w:eastAsia="fr-FR"/>
        </w:rPr>
      </w:pPr>
      <w:r>
        <w:rPr>
          <w:noProof/>
          <w:lang w:eastAsia="fr-CH"/>
        </w:rPr>
        <mc:AlternateContent>
          <mc:Choice Requires="wps">
            <w:drawing>
              <wp:anchor distT="0" distB="0" distL="114300" distR="114300" simplePos="0" relativeHeight="251684864" behindDoc="0" locked="0" layoutInCell="1" allowOverlap="1" wp14:anchorId="088CF34D" wp14:editId="225E8367">
                <wp:simplePos x="0" y="0"/>
                <wp:positionH relativeFrom="column">
                  <wp:posOffset>1889760</wp:posOffset>
                </wp:positionH>
                <wp:positionV relativeFrom="paragraph">
                  <wp:posOffset>62230</wp:posOffset>
                </wp:positionV>
                <wp:extent cx="2628900" cy="200025"/>
                <wp:effectExtent l="0" t="0" r="0" b="9525"/>
                <wp:wrapNone/>
                <wp:docPr id="3709" name="Zone de texte 3709"/>
                <wp:cNvGraphicFramePr/>
                <a:graphic xmlns:a="http://schemas.openxmlformats.org/drawingml/2006/main">
                  <a:graphicData uri="http://schemas.microsoft.com/office/word/2010/wordprocessingShape">
                    <wps:wsp>
                      <wps:cNvSpPr txBox="1"/>
                      <wps:spPr>
                        <a:xfrm>
                          <a:off x="0" y="0"/>
                          <a:ext cx="2628900" cy="200025"/>
                        </a:xfrm>
                        <a:prstGeom prst="rect">
                          <a:avLst/>
                        </a:prstGeom>
                        <a:solidFill>
                          <a:schemeClr val="lt1"/>
                        </a:solidFill>
                        <a:ln w="6350">
                          <a:noFill/>
                        </a:ln>
                      </wps:spPr>
                      <wps:txbx>
                        <w:txbxContent>
                          <w:p w14:paraId="2A8CBF60" w14:textId="77777777" w:rsidR="00F93F1E" w:rsidRPr="00316064" w:rsidRDefault="00F93F1E" w:rsidP="00A568FC">
                            <w:pPr>
                              <w:rPr>
                                <w:b/>
                                <w:sz w:val="28"/>
                                <w:szCs w:val="28"/>
                              </w:rPr>
                            </w:pPr>
                            <w:r w:rsidRPr="00316064">
                              <w:rPr>
                                <w:b/>
                                <w:sz w:val="28"/>
                                <w:szCs w:val="28"/>
                                <w:lang w:eastAsia="fr-FR"/>
                              </w:rPr>
                              <w:t>Dispositif ISOFIX universel i-size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CF34D" id="Zone de texte 3709" o:spid="_x0000_s1240" type="#_x0000_t202" style="position:absolute;left:0;text-align:left;margin-left:148.8pt;margin-top:4.9pt;width:207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" fillcolor="white [3201]" stroked="f" strokeweight=".5pt">
                <v:textbox inset="0,0,0,0">
                  <w:txbxContent>
                    <w:p w14:paraId="2A8CBF60" w14:textId="77777777" w:rsidR="00F93F1E" w:rsidRPr="00316064" w:rsidRDefault="00F93F1E" w:rsidP="00A568FC">
                      <w:pPr>
                        <w:rPr>
                          <w:b/>
                          <w:sz w:val="28"/>
                          <w:szCs w:val="28"/>
                        </w:rPr>
                      </w:pPr>
                      <w:r w:rsidRPr="00316064">
                        <w:rPr>
                          <w:b/>
                          <w:sz w:val="28"/>
                          <w:szCs w:val="28"/>
                          <w:lang w:eastAsia="fr-FR"/>
                        </w:rPr>
                        <w:t>Dispositif ISOFIX universel i-size</w:t>
                      </w:r>
                    </w:p>
                  </w:txbxContent>
                </v:textbox>
              </v:shape>
            </w:pict>
          </mc:Fallback>
        </mc:AlternateContent>
      </w:r>
      <w:r>
        <w:rPr>
          <w:noProof/>
          <w:lang w:eastAsia="fr-CH"/>
        </w:rPr>
        <mc:AlternateContent>
          <mc:Choice Requires="wps">
            <w:drawing>
              <wp:anchor distT="0" distB="0" distL="114300" distR="114300" simplePos="0" relativeHeight="251682816" behindDoc="0" locked="0" layoutInCell="1" allowOverlap="1" wp14:anchorId="1EE3C343" wp14:editId="22C6A7B3">
                <wp:simplePos x="0" y="0"/>
                <wp:positionH relativeFrom="column">
                  <wp:posOffset>2061210</wp:posOffset>
                </wp:positionH>
                <wp:positionV relativeFrom="paragraph">
                  <wp:posOffset>1186179</wp:posOffset>
                </wp:positionV>
                <wp:extent cx="2085975" cy="200025"/>
                <wp:effectExtent l="0" t="0" r="9525" b="9525"/>
                <wp:wrapNone/>
                <wp:docPr id="3708" name="Zone de texte 3708"/>
                <wp:cNvGraphicFramePr/>
                <a:graphic xmlns:a="http://schemas.openxmlformats.org/drawingml/2006/main">
                  <a:graphicData uri="http://schemas.microsoft.com/office/word/2010/wordprocessingShape">
                    <wps:wsp>
                      <wps:cNvSpPr txBox="1"/>
                      <wps:spPr>
                        <a:xfrm>
                          <a:off x="0" y="0"/>
                          <a:ext cx="2085975" cy="200025"/>
                        </a:xfrm>
                        <a:prstGeom prst="rect">
                          <a:avLst/>
                        </a:prstGeom>
                        <a:solidFill>
                          <a:schemeClr val="lt1"/>
                        </a:solidFill>
                        <a:ln w="6350">
                          <a:noFill/>
                        </a:ln>
                      </wps:spPr>
                      <wps:txbx>
                        <w:txbxContent>
                          <w:p w14:paraId="4C77FAD5" w14:textId="77777777" w:rsidR="00F93F1E" w:rsidRPr="00316064" w:rsidRDefault="00F93F1E" w:rsidP="00A568FC">
                            <w:pPr>
                              <w:rPr>
                                <w:b/>
                              </w:rPr>
                            </w:pPr>
                            <w:r w:rsidRPr="00316064">
                              <w:rPr>
                                <w:b/>
                                <w:lang w:eastAsia="fr-FR"/>
                              </w:rPr>
                              <w:t xml:space="preserve">Règlement </w:t>
                            </w:r>
                            <w:r w:rsidRPr="006C1154">
                              <w:rPr>
                                <w:b/>
                                <w:lang w:val="fr-FR"/>
                              </w:rPr>
                              <w:t>ONU</w:t>
                            </w:r>
                            <w:r>
                              <w:rPr>
                                <w:lang w:val="fr-FR"/>
                              </w:rPr>
                              <w:t xml:space="preserve"> </w:t>
                            </w:r>
                            <w:r w:rsidRPr="00316064">
                              <w:rPr>
                                <w:b/>
                                <w:lang w:eastAsia="fr-FR"/>
                              </w:rPr>
                              <w:t>n</w:t>
                            </w:r>
                            <w:r w:rsidRPr="00316064">
                              <w:rPr>
                                <w:b/>
                                <w:vertAlign w:val="superscript"/>
                                <w:lang w:eastAsia="fr-FR"/>
                              </w:rPr>
                              <w:t>o</w:t>
                            </w:r>
                            <w:r w:rsidRPr="00316064">
                              <w:rPr>
                                <w:b/>
                                <w:lang w:eastAsia="fr-FR"/>
                              </w:rPr>
                              <w:t> 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3C343" id="Zone de texte 3708" o:spid="_x0000_s1241" type="#_x0000_t202" style="position:absolute;left:0;text-align:left;margin-left:162.3pt;margin-top:93.4pt;width:164.25pt;height:1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" fillcolor="white [3201]" stroked="f" strokeweight=".5pt">
                <v:textbox inset="0,0,0,0">
                  <w:txbxContent>
                    <w:p w14:paraId="4C77FAD5" w14:textId="77777777" w:rsidR="00F93F1E" w:rsidRPr="00316064" w:rsidRDefault="00F93F1E" w:rsidP="00A568FC">
                      <w:pPr>
                        <w:rPr>
                          <w:b/>
                        </w:rPr>
                      </w:pPr>
                      <w:r w:rsidRPr="00316064">
                        <w:rPr>
                          <w:b/>
                          <w:lang w:eastAsia="fr-FR"/>
                        </w:rPr>
                        <w:t xml:space="preserve">Règlement </w:t>
                      </w:r>
                      <w:r w:rsidRPr="006C1154">
                        <w:rPr>
                          <w:b/>
                          <w:lang w:val="fr-FR"/>
                        </w:rPr>
                        <w:t>ONU</w:t>
                      </w:r>
                      <w:r>
                        <w:rPr>
                          <w:lang w:val="fr-FR"/>
                        </w:rPr>
                        <w:t xml:space="preserve"> </w:t>
                      </w:r>
                      <w:r w:rsidRPr="00316064">
                        <w:rPr>
                          <w:b/>
                          <w:lang w:eastAsia="fr-FR"/>
                        </w:rPr>
                        <w:t>n</w:t>
                      </w:r>
                      <w:r w:rsidRPr="00316064">
                        <w:rPr>
                          <w:b/>
                          <w:vertAlign w:val="superscript"/>
                          <w:lang w:eastAsia="fr-FR"/>
                        </w:rPr>
                        <w:t>o</w:t>
                      </w:r>
                      <w:r w:rsidRPr="00316064">
                        <w:rPr>
                          <w:b/>
                          <w:lang w:eastAsia="fr-FR"/>
                        </w:rPr>
                        <w:t> 129/03</w:t>
                      </w:r>
                    </w:p>
                  </w:txbxContent>
                </v:textbox>
              </v:shape>
            </w:pict>
          </mc:Fallback>
        </mc:AlternateContent>
      </w:r>
      <w:r w:rsidRPr="00413902">
        <w:rPr>
          <w:noProof/>
          <w:sz w:val="24"/>
          <w:szCs w:val="24"/>
          <w:lang w:eastAsia="fr-CH"/>
        </w:rPr>
        <w:drawing>
          <wp:inline distT="0" distB="0" distL="0" distR="0" wp14:anchorId="3A1C4702" wp14:editId="69DCEE6B">
            <wp:extent cx="3764280" cy="1748209"/>
            <wp:effectExtent l="0" t="0" r="7620" b="444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8881" cy="1773567"/>
                    </a:xfrm>
                    <a:prstGeom prst="rect">
                      <a:avLst/>
                    </a:prstGeom>
                    <a:noFill/>
                    <a:ln>
                      <a:noFill/>
                    </a:ln>
                  </pic:spPr>
                </pic:pic>
              </a:graphicData>
            </a:graphic>
          </wp:inline>
        </w:drawing>
      </w:r>
    </w:p>
    <w:p w14:paraId="3F378201" w14:textId="77777777" w:rsidR="00A568FC" w:rsidRPr="00027393" w:rsidRDefault="00A568FC" w:rsidP="00D513D0">
      <w:pPr>
        <w:pStyle w:val="SingleTxtG"/>
        <w:ind w:firstLine="567"/>
        <w:rPr>
          <w:lang w:eastAsia="fr-FR"/>
        </w:rPr>
      </w:pPr>
      <w:r w:rsidRPr="00027393">
        <w:rPr>
          <w:lang w:eastAsia="fr-FR"/>
        </w:rPr>
        <w:t>Le dispositif amélioré de retenue pour enfants portant la marque d’homologation ci</w:t>
      </w:r>
      <w:r>
        <w:rPr>
          <w:lang w:eastAsia="fr-FR"/>
        </w:rPr>
        <w:noBreakHyphen/>
      </w:r>
      <w:r w:rsidRPr="00027393">
        <w:rPr>
          <w:lang w:eastAsia="fr-FR"/>
        </w:rPr>
        <w:t>dessus est un dispositif co</w:t>
      </w:r>
      <w:r>
        <w:rPr>
          <w:lang w:eastAsia="fr-FR"/>
        </w:rPr>
        <w:t>mprenant un ou plusieurs modules</w:t>
      </w:r>
      <w:r w:rsidRPr="00027393">
        <w:rPr>
          <w:lang w:eastAsia="fr-FR"/>
        </w:rPr>
        <w:t xml:space="preserve"> qui peut être monté </w:t>
      </w:r>
      <w:r>
        <w:rPr>
          <w:lang w:eastAsia="fr-FR"/>
        </w:rPr>
        <w:t xml:space="preserve">sur n’importe quelle place assise </w:t>
      </w:r>
      <w:r w:rsidRPr="00027393">
        <w:rPr>
          <w:lang w:eastAsia="fr-FR"/>
        </w:rPr>
        <w:t>i-Size</w:t>
      </w:r>
      <w:r>
        <w:rPr>
          <w:lang w:eastAsia="fr-FR"/>
        </w:rPr>
        <w:t xml:space="preserve"> d’un véhicule</w:t>
      </w:r>
      <w:r w:rsidRPr="00027393">
        <w:rPr>
          <w:lang w:eastAsia="fr-FR"/>
        </w:rPr>
        <w:t xml:space="preserve">. Il est homologué en France (E2) sous le numéro 032439. Le numéro d’homologation indique que celle-ci a été accordée conformément aux prescriptions du Règlement relatif à l’homologation des dispositifs améliorés de retenue pour enfants à bord des véhicules automobiles, tel qu’il a été modifié par la série 03 d’amendements. La marque d’homologation doit également comporter le numéro du Règlement </w:t>
      </w:r>
      <w:r>
        <w:rPr>
          <w:lang w:val="fr-FR"/>
        </w:rPr>
        <w:t xml:space="preserve">ONU </w:t>
      </w:r>
      <w:r w:rsidRPr="00027393">
        <w:rPr>
          <w:lang w:eastAsia="fr-FR"/>
        </w:rPr>
        <w:t>suivi du numéro de la série d’amendements conformément à laquelle l’homologation a été délivrée.</w:t>
      </w:r>
    </w:p>
    <w:p w14:paraId="4F8323F3" w14:textId="77777777" w:rsidR="00A568FC" w:rsidRPr="00027393" w:rsidRDefault="00A568FC" w:rsidP="00A568FC">
      <w:pPr>
        <w:pStyle w:val="SingleTxtG"/>
        <w:spacing w:after="0"/>
        <w:rPr>
          <w:lang w:eastAsia="fr-FR"/>
        </w:rPr>
      </w:pPr>
      <w:r>
        <w:rPr>
          <w:noProof/>
          <w:lang w:eastAsia="fr-CH"/>
        </w:rPr>
        <mc:AlternateContent>
          <mc:Choice Requires="wps">
            <w:drawing>
              <wp:anchor distT="0" distB="0" distL="114300" distR="114300" simplePos="0" relativeHeight="251688960" behindDoc="0" locked="0" layoutInCell="1" allowOverlap="1" wp14:anchorId="5BB35EC7" wp14:editId="0B47E551">
                <wp:simplePos x="0" y="0"/>
                <wp:positionH relativeFrom="column">
                  <wp:posOffset>1651000</wp:posOffset>
                </wp:positionH>
                <wp:positionV relativeFrom="paragraph">
                  <wp:posOffset>-4445</wp:posOffset>
                </wp:positionV>
                <wp:extent cx="3324225" cy="238125"/>
                <wp:effectExtent l="0" t="0" r="9525" b="9525"/>
                <wp:wrapNone/>
                <wp:docPr id="3711" name="Zone de texte 3711"/>
                <wp:cNvGraphicFramePr/>
                <a:graphic xmlns:a="http://schemas.openxmlformats.org/drawingml/2006/main">
                  <a:graphicData uri="http://schemas.microsoft.com/office/word/2010/wordprocessingShape">
                    <wps:wsp>
                      <wps:cNvSpPr txBox="1"/>
                      <wps:spPr>
                        <a:xfrm>
                          <a:off x="0" y="0"/>
                          <a:ext cx="3324225" cy="238125"/>
                        </a:xfrm>
                        <a:prstGeom prst="rect">
                          <a:avLst/>
                        </a:prstGeom>
                        <a:solidFill>
                          <a:schemeClr val="lt1"/>
                        </a:solidFill>
                        <a:ln w="6350">
                          <a:noFill/>
                        </a:ln>
                      </wps:spPr>
                      <wps:txbx>
                        <w:txbxContent>
                          <w:p w14:paraId="42C697BE" w14:textId="77777777" w:rsidR="00F93F1E" w:rsidRPr="00316064" w:rsidRDefault="00F93F1E" w:rsidP="00A568FC">
                            <w:pPr>
                              <w:rPr>
                                <w:b/>
                                <w:sz w:val="28"/>
                                <w:szCs w:val="28"/>
                              </w:rPr>
                            </w:pPr>
                            <w:r w:rsidRPr="00316064">
                              <w:rPr>
                                <w:b/>
                                <w:sz w:val="28"/>
                                <w:szCs w:val="28"/>
                                <w:lang w:eastAsia="fr-FR"/>
                              </w:rPr>
                              <w:t xml:space="preserve">Dispositif ISOFIX </w:t>
                            </w:r>
                            <w:r>
                              <w:rPr>
                                <w:b/>
                                <w:sz w:val="28"/>
                                <w:szCs w:val="28"/>
                                <w:lang w:eastAsia="fr-FR"/>
                              </w:rPr>
                              <w:t>spécifique à un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5EC7" id="Zone de texte 3711" o:spid="_x0000_s1242" type="#_x0000_t202" style="position:absolute;left:0;text-align:left;margin-left:130pt;margin-top:-.35pt;width:261.7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" fillcolor="white [3201]" stroked="f" strokeweight=".5pt">
                <v:textbox inset="0,0,0,0">
                  <w:txbxContent>
                    <w:p w14:paraId="42C697BE" w14:textId="77777777" w:rsidR="00F93F1E" w:rsidRPr="00316064" w:rsidRDefault="00F93F1E" w:rsidP="00A568FC">
                      <w:pPr>
                        <w:rPr>
                          <w:b/>
                          <w:sz w:val="28"/>
                          <w:szCs w:val="28"/>
                        </w:rPr>
                      </w:pPr>
                      <w:r w:rsidRPr="00316064">
                        <w:rPr>
                          <w:b/>
                          <w:sz w:val="28"/>
                          <w:szCs w:val="28"/>
                          <w:lang w:eastAsia="fr-FR"/>
                        </w:rPr>
                        <w:t xml:space="preserve">Dispositif ISOFIX </w:t>
                      </w:r>
                      <w:r>
                        <w:rPr>
                          <w:b/>
                          <w:sz w:val="28"/>
                          <w:szCs w:val="28"/>
                          <w:lang w:eastAsia="fr-FR"/>
                        </w:rPr>
                        <w:t>spécifique à un véhicule</w:t>
                      </w:r>
                    </w:p>
                  </w:txbxContent>
                </v:textbox>
              </v:shape>
            </w:pict>
          </mc:Fallback>
        </mc:AlternateContent>
      </w:r>
      <w:r>
        <w:rPr>
          <w:noProof/>
          <w:lang w:eastAsia="fr-CH"/>
        </w:rPr>
        <mc:AlternateContent>
          <mc:Choice Requires="wps">
            <w:drawing>
              <wp:anchor distT="0" distB="0" distL="114300" distR="114300" simplePos="0" relativeHeight="251686912" behindDoc="0" locked="0" layoutInCell="1" allowOverlap="1" wp14:anchorId="603512EA" wp14:editId="6F238794">
                <wp:simplePos x="0" y="0"/>
                <wp:positionH relativeFrom="column">
                  <wp:posOffset>1838325</wp:posOffset>
                </wp:positionH>
                <wp:positionV relativeFrom="paragraph">
                  <wp:posOffset>964565</wp:posOffset>
                </wp:positionV>
                <wp:extent cx="2085975" cy="200025"/>
                <wp:effectExtent l="0" t="0" r="9525" b="9525"/>
                <wp:wrapNone/>
                <wp:docPr id="3710" name="Zone de texte 3710"/>
                <wp:cNvGraphicFramePr/>
                <a:graphic xmlns:a="http://schemas.openxmlformats.org/drawingml/2006/main">
                  <a:graphicData uri="http://schemas.microsoft.com/office/word/2010/wordprocessingShape">
                    <wps:wsp>
                      <wps:cNvSpPr txBox="1"/>
                      <wps:spPr>
                        <a:xfrm>
                          <a:off x="0" y="0"/>
                          <a:ext cx="2085975" cy="200025"/>
                        </a:xfrm>
                        <a:prstGeom prst="rect">
                          <a:avLst/>
                        </a:prstGeom>
                        <a:solidFill>
                          <a:schemeClr val="lt1"/>
                        </a:solidFill>
                        <a:ln w="6350">
                          <a:noFill/>
                        </a:ln>
                      </wps:spPr>
                      <wps:txbx>
                        <w:txbxContent>
                          <w:p w14:paraId="4D51A526" w14:textId="77777777" w:rsidR="00F93F1E" w:rsidRPr="00316064" w:rsidRDefault="00F93F1E" w:rsidP="00A568FC">
                            <w:pPr>
                              <w:rPr>
                                <w:b/>
                              </w:rPr>
                            </w:pPr>
                            <w:r w:rsidRPr="00316064">
                              <w:rPr>
                                <w:b/>
                                <w:lang w:eastAsia="fr-FR"/>
                              </w:rPr>
                              <w:t xml:space="preserve">Règlement </w:t>
                            </w:r>
                            <w:r>
                              <w:rPr>
                                <w:b/>
                                <w:lang w:eastAsia="fr-FR"/>
                              </w:rPr>
                              <w:t xml:space="preserve">ONU </w:t>
                            </w:r>
                            <w:r w:rsidRPr="00316064">
                              <w:rPr>
                                <w:b/>
                                <w:lang w:eastAsia="fr-FR"/>
                              </w:rPr>
                              <w:t>n</w:t>
                            </w:r>
                            <w:r w:rsidRPr="00316064">
                              <w:rPr>
                                <w:b/>
                                <w:vertAlign w:val="superscript"/>
                                <w:lang w:eastAsia="fr-FR"/>
                              </w:rPr>
                              <w:t>o</w:t>
                            </w:r>
                            <w:r w:rsidRPr="00316064">
                              <w:rPr>
                                <w:b/>
                                <w:lang w:eastAsia="fr-FR"/>
                              </w:rPr>
                              <w:t> 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12EA" id="Zone de texte 3710" o:spid="_x0000_s1243" type="#_x0000_t202" style="position:absolute;left:0;text-align:left;margin-left:144.75pt;margin-top:75.95pt;width:164.2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" fillcolor="white [3201]" stroked="f" strokeweight=".5pt">
                <v:textbox inset="0,0,0,0">
                  <w:txbxContent>
                    <w:p w14:paraId="4D51A526" w14:textId="77777777" w:rsidR="00F93F1E" w:rsidRPr="00316064" w:rsidRDefault="00F93F1E" w:rsidP="00A568FC">
                      <w:pPr>
                        <w:rPr>
                          <w:b/>
                        </w:rPr>
                      </w:pPr>
                      <w:r w:rsidRPr="00316064">
                        <w:rPr>
                          <w:b/>
                          <w:lang w:eastAsia="fr-FR"/>
                        </w:rPr>
                        <w:t xml:space="preserve">Règlement </w:t>
                      </w:r>
                      <w:r>
                        <w:rPr>
                          <w:b/>
                          <w:lang w:eastAsia="fr-FR"/>
                        </w:rPr>
                        <w:t xml:space="preserve">ONU </w:t>
                      </w:r>
                      <w:r w:rsidRPr="00316064">
                        <w:rPr>
                          <w:b/>
                          <w:lang w:eastAsia="fr-FR"/>
                        </w:rPr>
                        <w:t>n</w:t>
                      </w:r>
                      <w:r w:rsidRPr="00316064">
                        <w:rPr>
                          <w:b/>
                          <w:vertAlign w:val="superscript"/>
                          <w:lang w:eastAsia="fr-FR"/>
                        </w:rPr>
                        <w:t>o</w:t>
                      </w:r>
                      <w:r w:rsidRPr="00316064">
                        <w:rPr>
                          <w:b/>
                          <w:lang w:eastAsia="fr-FR"/>
                        </w:rPr>
                        <w:t> 129/03</w:t>
                      </w:r>
                    </w:p>
                  </w:txbxContent>
                </v:textbox>
              </v:shape>
            </w:pict>
          </mc:Fallback>
        </mc:AlternateContent>
      </w:r>
      <w:r w:rsidRPr="00413902">
        <w:rPr>
          <w:noProof/>
          <w:sz w:val="24"/>
          <w:szCs w:val="24"/>
          <w:lang w:eastAsia="fr-CH"/>
        </w:rPr>
        <w:drawing>
          <wp:inline distT="0" distB="0" distL="0" distR="0" wp14:anchorId="41151A2C" wp14:editId="6199E8EB">
            <wp:extent cx="3323590" cy="143129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23590" cy="1431290"/>
                    </a:xfrm>
                    <a:prstGeom prst="rect">
                      <a:avLst/>
                    </a:prstGeom>
                    <a:noFill/>
                    <a:ln>
                      <a:noFill/>
                    </a:ln>
                  </pic:spPr>
                </pic:pic>
              </a:graphicData>
            </a:graphic>
          </wp:inline>
        </w:drawing>
      </w:r>
    </w:p>
    <w:p w14:paraId="7506F4F8" w14:textId="77777777" w:rsidR="00A568FC" w:rsidRPr="00027393" w:rsidRDefault="00A568FC" w:rsidP="00A568FC">
      <w:pPr>
        <w:pStyle w:val="SingleTxtG"/>
        <w:ind w:firstLine="567"/>
        <w:rPr>
          <w:szCs w:val="24"/>
          <w:lang w:eastAsia="fr-FR"/>
        </w:rPr>
      </w:pPr>
      <w:r w:rsidRPr="00027393">
        <w:rPr>
          <w:szCs w:val="24"/>
          <w:lang w:eastAsia="fr-FR"/>
        </w:rPr>
        <w:lastRenderedPageBreak/>
        <w:t>Le dispositif amélioré de retenue pour enfants portant la marque d’homologation ci</w:t>
      </w:r>
      <w:r>
        <w:rPr>
          <w:szCs w:val="24"/>
          <w:lang w:eastAsia="fr-FR"/>
        </w:rPr>
        <w:noBreakHyphen/>
      </w:r>
      <w:r w:rsidRPr="00027393">
        <w:rPr>
          <w:szCs w:val="24"/>
          <w:lang w:eastAsia="fr-FR"/>
        </w:rPr>
        <w:t>dessus est un dispositif co</w:t>
      </w:r>
      <w:r>
        <w:rPr>
          <w:szCs w:val="24"/>
          <w:lang w:eastAsia="fr-FR"/>
        </w:rPr>
        <w:t>mprenant un ou plusieurs modules</w:t>
      </w:r>
      <w:r w:rsidRPr="00027393">
        <w:rPr>
          <w:szCs w:val="24"/>
          <w:lang w:eastAsia="fr-FR"/>
        </w:rPr>
        <w:t xml:space="preserve"> qui ne peut pas être monté dans n’importe quel véhicule. Il est homologué en France (E2) sous le numéro 032450. Le numéro d’homologation indique que celle-ci a été accordée conformément aux prescriptions du Règlement relatif à l’homologation des dispositifs </w:t>
      </w:r>
      <w:r>
        <w:rPr>
          <w:szCs w:val="24"/>
          <w:lang w:eastAsia="fr-FR"/>
        </w:rPr>
        <w:t xml:space="preserve">améliorés </w:t>
      </w:r>
      <w:r w:rsidRPr="00027393">
        <w:rPr>
          <w:szCs w:val="24"/>
          <w:lang w:eastAsia="fr-FR"/>
        </w:rPr>
        <w:t xml:space="preserve">de retenue pour enfants ISOFIX spécifiques à un véhicule à bord des véhicules automobiles, tel qu’il a été modifié par la série 03 d’amendements. La marque d’homologation doit également comporter le numéro du Règlement </w:t>
      </w:r>
      <w:r>
        <w:rPr>
          <w:lang w:val="fr-FR"/>
        </w:rPr>
        <w:t xml:space="preserve">ONU </w:t>
      </w:r>
      <w:r w:rsidRPr="00027393">
        <w:rPr>
          <w:szCs w:val="24"/>
          <w:lang w:eastAsia="fr-FR"/>
        </w:rPr>
        <w:t>suivi du numéro de la série d’amendements conformément à laquelle l’homologation a été délivrée.</w:t>
      </w:r>
    </w:p>
    <w:p w14:paraId="26F0CA2D" w14:textId="77777777" w:rsidR="00A568FC" w:rsidRPr="00027393" w:rsidRDefault="00A568FC" w:rsidP="00A568FC">
      <w:pPr>
        <w:pStyle w:val="SingleTxtG"/>
        <w:keepNext/>
        <w:keepLines/>
        <w:tabs>
          <w:tab w:val="left" w:pos="2410"/>
        </w:tabs>
        <w:ind w:left="2410" w:hanging="1276"/>
        <w:rPr>
          <w:szCs w:val="24"/>
        </w:rPr>
      </w:pPr>
      <w:r>
        <w:rPr>
          <w:szCs w:val="24"/>
        </w:rPr>
        <w:t>2.1</w:t>
      </w:r>
      <w:r w:rsidRPr="00027393">
        <w:rPr>
          <w:szCs w:val="24"/>
        </w:rPr>
        <w:tab/>
      </w:r>
      <w:r>
        <w:rPr>
          <w:szCs w:val="24"/>
        </w:rPr>
        <w:t>Exemples de m</w:t>
      </w:r>
      <w:r w:rsidRPr="00027393">
        <w:rPr>
          <w:szCs w:val="24"/>
        </w:rPr>
        <w:t xml:space="preserve">arques de module </w:t>
      </w:r>
      <w:r>
        <w:rPr>
          <w:szCs w:val="24"/>
        </w:rPr>
        <w:t>associées</w:t>
      </w:r>
      <w:r w:rsidRPr="00027393">
        <w:rPr>
          <w:szCs w:val="24"/>
        </w:rPr>
        <w:t xml:space="preserve"> à</w:t>
      </w:r>
      <w:r>
        <w:rPr>
          <w:szCs w:val="24"/>
        </w:rPr>
        <w:t xml:space="preserve"> des </w:t>
      </w:r>
      <w:r w:rsidRPr="00027393">
        <w:rPr>
          <w:szCs w:val="24"/>
        </w:rPr>
        <w:t>marque</w:t>
      </w:r>
      <w:r>
        <w:rPr>
          <w:szCs w:val="24"/>
        </w:rPr>
        <w:t>s</w:t>
      </w:r>
      <w:r w:rsidRPr="00027393">
        <w:rPr>
          <w:szCs w:val="24"/>
        </w:rPr>
        <w:t xml:space="preserve"> d’homologation</w:t>
      </w:r>
    </w:p>
    <w:p w14:paraId="7E88F264" w14:textId="77777777" w:rsidR="00A568FC" w:rsidRPr="00027393" w:rsidRDefault="00A568FC" w:rsidP="00A568FC">
      <w:pPr>
        <w:pStyle w:val="SingleTxtG"/>
        <w:keepNext/>
        <w:keepLines/>
        <w:tabs>
          <w:tab w:val="left" w:pos="2410"/>
        </w:tabs>
        <w:ind w:left="2410" w:hanging="1276"/>
        <w:rPr>
          <w:szCs w:val="24"/>
        </w:rPr>
      </w:pPr>
      <w:r>
        <w:rPr>
          <w:szCs w:val="24"/>
        </w:rPr>
        <w:t>2.1.1</w:t>
      </w:r>
      <w:r w:rsidRPr="00027393">
        <w:rPr>
          <w:szCs w:val="24"/>
        </w:rPr>
        <w:tab/>
        <w:t>Lorsque l’utilisation d’un module est homologuée pour plus d’un</w:t>
      </w:r>
      <w:r>
        <w:rPr>
          <w:szCs w:val="24"/>
        </w:rPr>
        <w:t>e</w:t>
      </w:r>
      <w:r w:rsidRPr="00027393">
        <w:rPr>
          <w:szCs w:val="24"/>
        </w:rPr>
        <w:t xml:space="preserve"> </w:t>
      </w:r>
      <w:r>
        <w:rPr>
          <w:szCs w:val="24"/>
        </w:rPr>
        <w:t>base</w:t>
      </w:r>
      <w:r w:rsidRPr="00027393">
        <w:rPr>
          <w:szCs w:val="24"/>
        </w:rPr>
        <w:t xml:space="preserve">, </w:t>
      </w:r>
      <w:r>
        <w:rPr>
          <w:szCs w:val="24"/>
        </w:rPr>
        <w:t>la base</w:t>
      </w:r>
      <w:r w:rsidRPr="00027393">
        <w:rPr>
          <w:szCs w:val="24"/>
        </w:rPr>
        <w:t xml:space="preserve"> et les combinaisons de modules doivent être indiqué</w:t>
      </w:r>
      <w:r>
        <w:rPr>
          <w:szCs w:val="24"/>
        </w:rPr>
        <w:t>e</w:t>
      </w:r>
      <w:r w:rsidRPr="00027393">
        <w:rPr>
          <w:szCs w:val="24"/>
        </w:rPr>
        <w:t>s sur le module sur des marques distinctes, chacune portant la gamme de tailles</w:t>
      </w:r>
      <w:r>
        <w:rPr>
          <w:szCs w:val="24"/>
        </w:rPr>
        <w:t xml:space="preserve"> à laquelle</w:t>
      </w:r>
      <w:r w:rsidRPr="00027393">
        <w:rPr>
          <w:szCs w:val="24"/>
        </w:rPr>
        <w:t xml:space="preserve"> le module s’applique</w:t>
      </w:r>
      <w:r>
        <w:rPr>
          <w:szCs w:val="24"/>
        </w:rPr>
        <w:t>.</w:t>
      </w:r>
    </w:p>
    <w:p w14:paraId="66C7E28F" w14:textId="77777777" w:rsidR="00A568FC" w:rsidRDefault="00A568FC" w:rsidP="00A568FC">
      <w:pPr>
        <w:pStyle w:val="SingleTxtG"/>
      </w:pPr>
      <w:r>
        <w:rPr>
          <w:noProof/>
          <w:lang w:eastAsia="fr-CH"/>
        </w:rPr>
        <mc:AlternateContent>
          <mc:Choice Requires="wps">
            <w:drawing>
              <wp:anchor distT="0" distB="0" distL="114300" distR="114300" simplePos="0" relativeHeight="251694080" behindDoc="0" locked="0" layoutInCell="1" allowOverlap="1" wp14:anchorId="68895E87" wp14:editId="78FC551B">
                <wp:simplePos x="0" y="0"/>
                <wp:positionH relativeFrom="column">
                  <wp:posOffset>4166234</wp:posOffset>
                </wp:positionH>
                <wp:positionV relativeFrom="paragraph">
                  <wp:posOffset>957580</wp:posOffset>
                </wp:positionV>
                <wp:extent cx="1133475" cy="257175"/>
                <wp:effectExtent l="0" t="0" r="9525" b="9525"/>
                <wp:wrapNone/>
                <wp:docPr id="3723" name="Zone de texte 3723"/>
                <wp:cNvGraphicFramePr/>
                <a:graphic xmlns:a="http://schemas.openxmlformats.org/drawingml/2006/main">
                  <a:graphicData uri="http://schemas.microsoft.com/office/word/2010/wordprocessingShape">
                    <wps:wsp>
                      <wps:cNvSpPr txBox="1"/>
                      <wps:spPr>
                        <a:xfrm>
                          <a:off x="0" y="0"/>
                          <a:ext cx="1133475" cy="257175"/>
                        </a:xfrm>
                        <a:prstGeom prst="rect">
                          <a:avLst/>
                        </a:prstGeom>
                        <a:solidFill>
                          <a:schemeClr val="lt1"/>
                        </a:solidFill>
                        <a:ln w="6350">
                          <a:noFill/>
                        </a:ln>
                      </wps:spPr>
                      <wps:txbx>
                        <w:txbxContent>
                          <w:p w14:paraId="4AC57CB7"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C</w:t>
                            </w:r>
                            <w:r w:rsidRPr="00316064">
                              <w:rPr>
                                <w:spacing w:val="-2"/>
                                <w:sz w:val="16"/>
                                <w:szCs w:val="16"/>
                              </w:rPr>
                              <w:t>”</w:t>
                            </w:r>
                            <w:r w:rsidRPr="00316064">
                              <w:rPr>
                                <w:spacing w:val="-2"/>
                                <w:sz w:val="16"/>
                                <w:szCs w:val="16"/>
                              </w:rPr>
                              <w:br/>
                              <w:t>R129-0324</w:t>
                            </w:r>
                            <w:r>
                              <w:rPr>
                                <w:spacing w:val="-2"/>
                                <w:sz w:val="16"/>
                                <w:szCs w:val="16"/>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95E87" id="Zone de texte 3723" o:spid="_x0000_s1244" type="#_x0000_t202" style="position:absolute;left:0;text-align:left;margin-left:328.05pt;margin-top:75.4pt;width:89.2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" fillcolor="white [3201]" stroked="f" strokeweight=".5pt">
                <v:textbox inset="0,0,0,0">
                  <w:txbxContent>
                    <w:p w14:paraId="4AC57CB7"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C</w:t>
                      </w:r>
                      <w:r w:rsidRPr="00316064">
                        <w:rPr>
                          <w:spacing w:val="-2"/>
                          <w:sz w:val="16"/>
                          <w:szCs w:val="16"/>
                        </w:rPr>
                        <w:t>”</w:t>
                      </w:r>
                      <w:r w:rsidRPr="00316064">
                        <w:rPr>
                          <w:spacing w:val="-2"/>
                          <w:sz w:val="16"/>
                          <w:szCs w:val="16"/>
                        </w:rPr>
                        <w:br/>
                        <w:t>R129-0324</w:t>
                      </w:r>
                      <w:r>
                        <w:rPr>
                          <w:spacing w:val="-2"/>
                          <w:sz w:val="16"/>
                          <w:szCs w:val="16"/>
                        </w:rPr>
                        <w:t>41</w:t>
                      </w:r>
                    </w:p>
                  </w:txbxContent>
                </v:textbox>
              </v:shape>
            </w:pict>
          </mc:Fallback>
        </mc:AlternateContent>
      </w:r>
      <w:r>
        <w:rPr>
          <w:noProof/>
          <w:lang w:eastAsia="fr-CH"/>
        </w:rPr>
        <mc:AlternateContent>
          <mc:Choice Requires="wps">
            <w:drawing>
              <wp:anchor distT="0" distB="0" distL="114300" distR="114300" simplePos="0" relativeHeight="251696128" behindDoc="0" locked="0" layoutInCell="1" allowOverlap="1" wp14:anchorId="0359D483" wp14:editId="283A680E">
                <wp:simplePos x="0" y="0"/>
                <wp:positionH relativeFrom="column">
                  <wp:posOffset>1642111</wp:posOffset>
                </wp:positionH>
                <wp:positionV relativeFrom="paragraph">
                  <wp:posOffset>986155</wp:posOffset>
                </wp:positionV>
                <wp:extent cx="1104900" cy="257175"/>
                <wp:effectExtent l="0" t="0" r="0" b="9525"/>
                <wp:wrapNone/>
                <wp:docPr id="3728" name="Zone de texte 3728"/>
                <wp:cNvGraphicFramePr/>
                <a:graphic xmlns:a="http://schemas.openxmlformats.org/drawingml/2006/main">
                  <a:graphicData uri="http://schemas.microsoft.com/office/word/2010/wordprocessingShape">
                    <wps:wsp>
                      <wps:cNvSpPr txBox="1"/>
                      <wps:spPr>
                        <a:xfrm>
                          <a:off x="0" y="0"/>
                          <a:ext cx="1104900" cy="257175"/>
                        </a:xfrm>
                        <a:prstGeom prst="rect">
                          <a:avLst/>
                        </a:prstGeom>
                        <a:solidFill>
                          <a:schemeClr val="lt1"/>
                        </a:solidFill>
                        <a:ln w="6350">
                          <a:noFill/>
                        </a:ln>
                      </wps:spPr>
                      <wps:txbx>
                        <w:txbxContent>
                          <w:p w14:paraId="76ADBCFF"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A</w:t>
                            </w:r>
                            <w:r w:rsidRPr="00316064">
                              <w:rPr>
                                <w:spacing w:val="-2"/>
                                <w:sz w:val="16"/>
                                <w:szCs w:val="16"/>
                              </w:rPr>
                              <w:t>”</w:t>
                            </w:r>
                            <w:r w:rsidRPr="00316064">
                              <w:rPr>
                                <w:spacing w:val="-2"/>
                                <w:sz w:val="16"/>
                                <w:szCs w:val="16"/>
                              </w:rPr>
                              <w:br/>
                              <w:t>R129-032439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9D483" id="Zone de texte 3728" o:spid="_x0000_s1245" type="#_x0000_t202" style="position:absolute;left:0;text-align:left;margin-left:129.3pt;margin-top:77.65pt;width:87pt;height:2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" fillcolor="white [3201]" stroked="f" strokeweight=".5pt">
                <v:textbox inset="0,0,0,0">
                  <w:txbxContent>
                    <w:p w14:paraId="76ADBCFF"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A</w:t>
                      </w:r>
                      <w:r w:rsidRPr="00316064">
                        <w:rPr>
                          <w:spacing w:val="-2"/>
                          <w:sz w:val="16"/>
                          <w:szCs w:val="16"/>
                        </w:rPr>
                        <w:t>”</w:t>
                      </w:r>
                      <w:r w:rsidRPr="00316064">
                        <w:rPr>
                          <w:spacing w:val="-2"/>
                          <w:sz w:val="16"/>
                          <w:szCs w:val="16"/>
                        </w:rPr>
                        <w:br/>
                        <w:t>R129-032439</w:t>
                      </w:r>
                    </w:p>
                  </w:txbxContent>
                </v:textbox>
              </v:shape>
            </w:pict>
          </mc:Fallback>
        </mc:AlternateContent>
      </w:r>
      <w:r>
        <w:rPr>
          <w:noProof/>
          <w:lang w:eastAsia="fr-CH"/>
        </w:rPr>
        <mc:AlternateContent>
          <mc:Choice Requires="wps">
            <w:drawing>
              <wp:anchor distT="0" distB="0" distL="114300" distR="114300" simplePos="0" relativeHeight="251695104" behindDoc="0" locked="0" layoutInCell="1" allowOverlap="1" wp14:anchorId="63B698FB" wp14:editId="6F17C25A">
                <wp:simplePos x="0" y="0"/>
                <wp:positionH relativeFrom="column">
                  <wp:posOffset>2918460</wp:posOffset>
                </wp:positionH>
                <wp:positionV relativeFrom="paragraph">
                  <wp:posOffset>976630</wp:posOffset>
                </wp:positionV>
                <wp:extent cx="1123950" cy="257175"/>
                <wp:effectExtent l="0" t="0" r="0" b="9525"/>
                <wp:wrapNone/>
                <wp:docPr id="3726" name="Zone de texte 3726"/>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chemeClr val="lt1"/>
                        </a:solidFill>
                        <a:ln w="6350">
                          <a:noFill/>
                        </a:ln>
                      </wps:spPr>
                      <wps:txbx>
                        <w:txbxContent>
                          <w:p w14:paraId="4A59E25F"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B</w:t>
                            </w:r>
                            <w:r w:rsidRPr="00316064">
                              <w:rPr>
                                <w:spacing w:val="-2"/>
                                <w:sz w:val="16"/>
                                <w:szCs w:val="16"/>
                              </w:rPr>
                              <w:t>”</w:t>
                            </w:r>
                            <w:r w:rsidRPr="00316064">
                              <w:rPr>
                                <w:spacing w:val="-2"/>
                                <w:sz w:val="16"/>
                                <w:szCs w:val="16"/>
                              </w:rPr>
                              <w:br/>
                              <w:t>R129-0324</w:t>
                            </w:r>
                            <w:r>
                              <w:rPr>
                                <w:spacing w:val="-2"/>
                                <w:sz w:val="16"/>
                                <w:szCs w:val="16"/>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698FB" id="Zone de texte 3726" o:spid="_x0000_s1246" type="#_x0000_t202" style="position:absolute;left:0;text-align:left;margin-left:229.8pt;margin-top:76.9pt;width:88.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" fillcolor="white [3201]" stroked="f" strokeweight=".5pt">
                <v:textbox inset="0,0,0,0">
                  <w:txbxContent>
                    <w:p w14:paraId="4A59E25F"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B</w:t>
                      </w:r>
                      <w:r w:rsidRPr="00316064">
                        <w:rPr>
                          <w:spacing w:val="-2"/>
                          <w:sz w:val="16"/>
                          <w:szCs w:val="16"/>
                        </w:rPr>
                        <w:t>”</w:t>
                      </w:r>
                      <w:r w:rsidRPr="00316064">
                        <w:rPr>
                          <w:spacing w:val="-2"/>
                          <w:sz w:val="16"/>
                          <w:szCs w:val="16"/>
                        </w:rPr>
                        <w:br/>
                        <w:t>R129-0324</w:t>
                      </w:r>
                      <w:r>
                        <w:rPr>
                          <w:spacing w:val="-2"/>
                          <w:sz w:val="16"/>
                          <w:szCs w:val="16"/>
                        </w:rPr>
                        <w:t>40</w:t>
                      </w:r>
                    </w:p>
                  </w:txbxContent>
                </v:textbox>
              </v:shape>
            </w:pict>
          </mc:Fallback>
        </mc:AlternateContent>
      </w:r>
      <w:r>
        <w:rPr>
          <w:noProof/>
          <w:lang w:eastAsia="fr-CH"/>
        </w:rPr>
        <mc:AlternateContent>
          <mc:Choice Requires="wps">
            <w:drawing>
              <wp:anchor distT="0" distB="0" distL="114300" distR="114300" simplePos="0" relativeHeight="251691008" behindDoc="0" locked="0" layoutInCell="1" allowOverlap="1" wp14:anchorId="7D87E97B" wp14:editId="62151E60">
                <wp:simplePos x="0" y="0"/>
                <wp:positionH relativeFrom="column">
                  <wp:posOffset>4162425</wp:posOffset>
                </wp:positionH>
                <wp:positionV relativeFrom="paragraph">
                  <wp:posOffset>77470</wp:posOffset>
                </wp:positionV>
                <wp:extent cx="1143000" cy="257175"/>
                <wp:effectExtent l="0" t="0" r="0" b="9525"/>
                <wp:wrapNone/>
                <wp:docPr id="3714" name="Zone de texte 3714"/>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wps:spPr>
                      <wps:txbx>
                        <w:txbxContent>
                          <w:p w14:paraId="56A152D7"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E97B" id="Zone de texte 3714" o:spid="_x0000_s1247" type="#_x0000_t202" style="position:absolute;left:0;text-align:left;margin-left:327.75pt;margin-top:6.1pt;width:90pt;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" fillcolor="white [3201]" stroked="f" strokeweight=".5pt">
                <v:textbox inset="0,0,0,0">
                  <w:txbxContent>
                    <w:p w14:paraId="56A152D7"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Pr>
          <w:noProof/>
          <w:lang w:eastAsia="fr-CH"/>
        </w:rPr>
        <mc:AlternateContent>
          <mc:Choice Requires="wps">
            <w:drawing>
              <wp:anchor distT="0" distB="0" distL="114300" distR="114300" simplePos="0" relativeHeight="251692032" behindDoc="0" locked="0" layoutInCell="1" allowOverlap="1" wp14:anchorId="5F3B2B1B" wp14:editId="7BF189AA">
                <wp:simplePos x="0" y="0"/>
                <wp:positionH relativeFrom="column">
                  <wp:posOffset>2905125</wp:posOffset>
                </wp:positionH>
                <wp:positionV relativeFrom="paragraph">
                  <wp:posOffset>86995</wp:posOffset>
                </wp:positionV>
                <wp:extent cx="1143000" cy="257175"/>
                <wp:effectExtent l="0" t="0" r="0" b="9525"/>
                <wp:wrapNone/>
                <wp:docPr id="3715" name="Zone de texte 3715"/>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wps:spPr>
                      <wps:txbx>
                        <w:txbxContent>
                          <w:p w14:paraId="77B11FED"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B2B1B" id="Zone de texte 3715" o:spid="_x0000_s1248" type="#_x0000_t202" style="position:absolute;left:0;text-align:left;margin-left:228.75pt;margin-top:6.85pt;width:90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" fillcolor="white [3201]" stroked="f" strokeweight=".5pt">
                <v:textbox inset="0,0,0,0">
                  <w:txbxContent>
                    <w:p w14:paraId="77B11FED"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Pr>
          <w:noProof/>
          <w:lang w:eastAsia="fr-CH"/>
        </w:rPr>
        <mc:AlternateContent>
          <mc:Choice Requires="wps">
            <w:drawing>
              <wp:anchor distT="0" distB="0" distL="114300" distR="114300" simplePos="0" relativeHeight="251689984" behindDoc="0" locked="0" layoutInCell="1" allowOverlap="1" wp14:anchorId="7C3B3D4F" wp14:editId="07ABF7F7">
                <wp:simplePos x="0" y="0"/>
                <wp:positionH relativeFrom="column">
                  <wp:posOffset>1642110</wp:posOffset>
                </wp:positionH>
                <wp:positionV relativeFrom="paragraph">
                  <wp:posOffset>90805</wp:posOffset>
                </wp:positionV>
                <wp:extent cx="1143000" cy="257175"/>
                <wp:effectExtent l="0" t="0" r="0" b="9525"/>
                <wp:wrapNone/>
                <wp:docPr id="3713" name="Zone de texte 3713"/>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wps:spPr>
                      <wps:txbx>
                        <w:txbxContent>
                          <w:p w14:paraId="0EF6DEB4"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B3D4F" id="Zone de texte 3713" o:spid="_x0000_s1249" type="#_x0000_t202" style="position:absolute;left:0;text-align:left;margin-left:129.3pt;margin-top:7.15pt;width:90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" fillcolor="white [3201]" stroked="f" strokeweight=".5pt">
                <v:textbox inset="0,0,0,0">
                  <w:txbxContent>
                    <w:p w14:paraId="0EF6DEB4"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sidRPr="00413902">
        <w:rPr>
          <w:noProof/>
          <w:lang w:eastAsia="fr-CH"/>
        </w:rPr>
        <w:drawing>
          <wp:inline distT="0" distB="0" distL="0" distR="0" wp14:anchorId="6B54605F" wp14:editId="1F020BB5">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14:paraId="1D4B6816" w14:textId="77777777" w:rsidR="00A568FC" w:rsidRPr="00027393" w:rsidRDefault="00A568FC" w:rsidP="00A568FC">
      <w:pPr>
        <w:pStyle w:val="SingleTxtG"/>
      </w:pPr>
      <w:r>
        <w:rPr>
          <w:noProof/>
          <w:lang w:eastAsia="fr-CH"/>
        </w:rPr>
        <mc:AlternateContent>
          <mc:Choice Requires="wps">
            <w:drawing>
              <wp:anchor distT="0" distB="0" distL="114300" distR="114300" simplePos="0" relativeHeight="251670528" behindDoc="0" locked="0" layoutInCell="1" allowOverlap="1" wp14:anchorId="2C87E783" wp14:editId="74C94E60">
                <wp:simplePos x="0" y="0"/>
                <wp:positionH relativeFrom="column">
                  <wp:posOffset>832485</wp:posOffset>
                </wp:positionH>
                <wp:positionV relativeFrom="paragraph">
                  <wp:posOffset>881380</wp:posOffset>
                </wp:positionV>
                <wp:extent cx="965200" cy="231580"/>
                <wp:effectExtent l="0" t="0" r="6350" b="0"/>
                <wp:wrapNone/>
                <wp:docPr id="3721" name="Zone de texte 3721"/>
                <wp:cNvGraphicFramePr/>
                <a:graphic xmlns:a="http://schemas.openxmlformats.org/drawingml/2006/main">
                  <a:graphicData uri="http://schemas.microsoft.com/office/word/2010/wordprocessingShape">
                    <wps:wsp>
                      <wps:cNvSpPr txBox="1"/>
                      <wps:spPr>
                        <a:xfrm>
                          <a:off x="0" y="0"/>
                          <a:ext cx="965200" cy="231580"/>
                        </a:xfrm>
                        <a:prstGeom prst="rect">
                          <a:avLst/>
                        </a:prstGeom>
                        <a:solidFill>
                          <a:schemeClr val="lt1"/>
                        </a:solidFill>
                        <a:ln w="6350">
                          <a:noFill/>
                        </a:ln>
                      </wps:spPr>
                      <wps:txbx>
                        <w:txbxContent>
                          <w:p w14:paraId="02C81E92" w14:textId="77777777" w:rsidR="00F93F1E" w:rsidRPr="00C00B08" w:rsidRDefault="00F93F1E" w:rsidP="00A568FC">
                            <w:pPr>
                              <w:spacing w:line="180" w:lineRule="exact"/>
                              <w:jc w:val="center"/>
                              <w:rPr>
                                <w:sz w:val="13"/>
                                <w:szCs w:val="13"/>
                              </w:rPr>
                            </w:pPr>
                            <w:r w:rsidRPr="00C00B08">
                              <w:rPr>
                                <w:sz w:val="16"/>
                                <w:szCs w:val="16"/>
                              </w:rPr>
                              <w:t xml:space="preserve">032348 </w:t>
                            </w:r>
                            <w:r w:rsidRPr="00C00B08">
                              <w:rPr>
                                <w:sz w:val="12"/>
                                <w:szCs w:val="12"/>
                              </w:rPr>
                              <w:br/>
                            </w:r>
                            <w:r w:rsidRPr="00C00B08">
                              <w:rPr>
                                <w:sz w:val="13"/>
                                <w:szCs w:val="13"/>
                              </w:rPr>
                              <w:t xml:space="preserve">Règlement </w:t>
                            </w:r>
                            <w:r w:rsidRPr="00C00B08">
                              <w:rPr>
                                <w:spacing w:val="-2"/>
                                <w:sz w:val="13"/>
                                <w:szCs w:val="13"/>
                              </w:rPr>
                              <w:t xml:space="preserve">ONU </w:t>
                            </w:r>
                            <w:r w:rsidRPr="00C00B08">
                              <w:rPr>
                                <w:rFonts w:eastAsia="MS Mincho"/>
                                <w:spacing w:val="-2"/>
                                <w:sz w:val="13"/>
                                <w:szCs w:val="13"/>
                              </w:rPr>
                              <w:t>No</w:t>
                            </w:r>
                            <w:r w:rsidRPr="00C00B08">
                              <w:rPr>
                                <w:rFonts w:eastAsia="MS Mincho"/>
                                <w:sz w:val="13"/>
                                <w:szCs w:val="13"/>
                              </w:rPr>
                              <w:t xml:space="preserve"> </w:t>
                            </w:r>
                            <w:r w:rsidRPr="00C00B08">
                              <w:rPr>
                                <w:sz w:val="13"/>
                                <w:szCs w:val="13"/>
                              </w:rPr>
                              <w:t>129/03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7E783" id="Zone de texte 3721" o:spid="_x0000_s1250" type="#_x0000_t202" style="position:absolute;left:0;text-align:left;margin-left:65.55pt;margin-top:69.4pt;width:76pt;height:1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" fillcolor="white [3201]" stroked="f" strokeweight=".5pt">
                <v:textbox inset="0,0,0,0">
                  <w:txbxContent>
                    <w:p w14:paraId="02C81E92" w14:textId="77777777" w:rsidR="00F93F1E" w:rsidRPr="00C00B08" w:rsidRDefault="00F93F1E" w:rsidP="00A568FC">
                      <w:pPr>
                        <w:spacing w:line="180" w:lineRule="exact"/>
                        <w:jc w:val="center"/>
                        <w:rPr>
                          <w:sz w:val="13"/>
                          <w:szCs w:val="13"/>
                        </w:rPr>
                      </w:pPr>
                      <w:r w:rsidRPr="00C00B08">
                        <w:rPr>
                          <w:sz w:val="16"/>
                          <w:szCs w:val="16"/>
                        </w:rPr>
                        <w:t xml:space="preserve">032348 </w:t>
                      </w:r>
                      <w:r w:rsidRPr="00C00B08">
                        <w:rPr>
                          <w:sz w:val="12"/>
                          <w:szCs w:val="12"/>
                        </w:rPr>
                        <w:br/>
                      </w:r>
                      <w:r w:rsidRPr="00C00B08">
                        <w:rPr>
                          <w:sz w:val="13"/>
                          <w:szCs w:val="13"/>
                        </w:rPr>
                        <w:t xml:space="preserve">Règlement </w:t>
                      </w:r>
                      <w:r w:rsidRPr="00C00B08">
                        <w:rPr>
                          <w:spacing w:val="-2"/>
                          <w:sz w:val="13"/>
                          <w:szCs w:val="13"/>
                        </w:rPr>
                        <w:t xml:space="preserve">ONU </w:t>
                      </w:r>
                      <w:r w:rsidRPr="00C00B08">
                        <w:rPr>
                          <w:rFonts w:eastAsia="MS Mincho"/>
                          <w:spacing w:val="-2"/>
                          <w:sz w:val="13"/>
                          <w:szCs w:val="13"/>
                        </w:rPr>
                        <w:t>No</w:t>
                      </w:r>
                      <w:r w:rsidRPr="00C00B08">
                        <w:rPr>
                          <w:rFonts w:eastAsia="MS Mincho"/>
                          <w:sz w:val="13"/>
                          <w:szCs w:val="13"/>
                        </w:rPr>
                        <w:t xml:space="preserve"> </w:t>
                      </w:r>
                      <w:r w:rsidRPr="00C00B08">
                        <w:rPr>
                          <w:sz w:val="13"/>
                          <w:szCs w:val="13"/>
                        </w:rPr>
                        <w:t>129/03</w:t>
                      </w:r>
                    </w:p>
                  </w:txbxContent>
                </v:textbox>
              </v:shape>
            </w:pict>
          </mc:Fallback>
        </mc:AlternateContent>
      </w:r>
      <w:r>
        <w:rPr>
          <w:noProof/>
          <w:lang w:eastAsia="fr-CH"/>
        </w:rPr>
        <mc:AlternateContent>
          <mc:Choice Requires="wps">
            <w:drawing>
              <wp:anchor distT="0" distB="0" distL="114300" distR="114300" simplePos="0" relativeHeight="251665408" behindDoc="0" locked="0" layoutInCell="1" allowOverlap="1" wp14:anchorId="69D0A525" wp14:editId="045C686B">
                <wp:simplePos x="0" y="0"/>
                <wp:positionH relativeFrom="column">
                  <wp:posOffset>4232910</wp:posOffset>
                </wp:positionH>
                <wp:positionV relativeFrom="paragraph">
                  <wp:posOffset>843280</wp:posOffset>
                </wp:positionV>
                <wp:extent cx="1076325" cy="247650"/>
                <wp:effectExtent l="0" t="0" r="9525" b="0"/>
                <wp:wrapNone/>
                <wp:docPr id="3734" name="Zone de texte 3734"/>
                <wp:cNvGraphicFramePr/>
                <a:graphic xmlns:a="http://schemas.openxmlformats.org/drawingml/2006/main">
                  <a:graphicData uri="http://schemas.microsoft.com/office/word/2010/wordprocessingShape">
                    <wps:wsp>
                      <wps:cNvSpPr txBox="1"/>
                      <wps:spPr>
                        <a:xfrm>
                          <a:off x="0" y="0"/>
                          <a:ext cx="1076325" cy="247650"/>
                        </a:xfrm>
                        <a:prstGeom prst="rect">
                          <a:avLst/>
                        </a:prstGeom>
                        <a:solidFill>
                          <a:schemeClr val="lt1"/>
                        </a:solidFill>
                        <a:ln w="6350">
                          <a:noFill/>
                        </a:ln>
                      </wps:spPr>
                      <wps:txbx>
                        <w:txbxContent>
                          <w:p w14:paraId="67A60EDC"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C</w:t>
                            </w:r>
                            <w:r w:rsidRPr="00316064">
                              <w:rPr>
                                <w:spacing w:val="-2"/>
                                <w:sz w:val="16"/>
                                <w:szCs w:val="16"/>
                              </w:rPr>
                              <w:t>”</w:t>
                            </w:r>
                            <w:r w:rsidRPr="00316064">
                              <w:rPr>
                                <w:spacing w:val="-2"/>
                                <w:sz w:val="16"/>
                                <w:szCs w:val="16"/>
                              </w:rPr>
                              <w:br/>
                              <w:t>R129-0324</w:t>
                            </w:r>
                            <w:r>
                              <w:rPr>
                                <w:spacing w:val="-2"/>
                                <w:sz w:val="16"/>
                                <w:szCs w:val="16"/>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0A525" id="Zone de texte 3734" o:spid="_x0000_s1251" type="#_x0000_t202" style="position:absolute;left:0;text-align:left;margin-left:333.3pt;margin-top:66.4pt;width:84.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" fillcolor="white [3201]" stroked="f" strokeweight=".5pt">
                <v:textbox inset="0,0,0,0">
                  <w:txbxContent>
                    <w:p w14:paraId="67A60EDC"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C</w:t>
                      </w:r>
                      <w:r w:rsidRPr="00316064">
                        <w:rPr>
                          <w:spacing w:val="-2"/>
                          <w:sz w:val="16"/>
                          <w:szCs w:val="16"/>
                        </w:rPr>
                        <w:t>”</w:t>
                      </w:r>
                      <w:r w:rsidRPr="00316064">
                        <w:rPr>
                          <w:spacing w:val="-2"/>
                          <w:sz w:val="16"/>
                          <w:szCs w:val="16"/>
                        </w:rPr>
                        <w:br/>
                        <w:t>R129-0324</w:t>
                      </w:r>
                      <w:r>
                        <w:rPr>
                          <w:spacing w:val="-2"/>
                          <w:sz w:val="16"/>
                          <w:szCs w:val="16"/>
                        </w:rPr>
                        <w:t>41</w:t>
                      </w:r>
                    </w:p>
                  </w:txbxContent>
                </v:textbox>
              </v:shape>
            </w:pict>
          </mc:Fallback>
        </mc:AlternateContent>
      </w:r>
      <w:r>
        <w:rPr>
          <w:noProof/>
          <w:lang w:eastAsia="fr-CH"/>
        </w:rPr>
        <mc:AlternateContent>
          <mc:Choice Requires="wps">
            <w:drawing>
              <wp:anchor distT="0" distB="0" distL="114300" distR="114300" simplePos="0" relativeHeight="251664384" behindDoc="0" locked="0" layoutInCell="1" allowOverlap="1" wp14:anchorId="681E7A87" wp14:editId="744F8CF1">
                <wp:simplePos x="0" y="0"/>
                <wp:positionH relativeFrom="column">
                  <wp:posOffset>851535</wp:posOffset>
                </wp:positionH>
                <wp:positionV relativeFrom="paragraph">
                  <wp:posOffset>24130</wp:posOffset>
                </wp:positionV>
                <wp:extent cx="952500" cy="323850"/>
                <wp:effectExtent l="0" t="0" r="0" b="0"/>
                <wp:wrapNone/>
                <wp:docPr id="3731" name="Zone de texte 3731"/>
                <wp:cNvGraphicFramePr/>
                <a:graphic xmlns:a="http://schemas.openxmlformats.org/drawingml/2006/main">
                  <a:graphicData uri="http://schemas.microsoft.com/office/word/2010/wordprocessingShape">
                    <wps:wsp>
                      <wps:cNvSpPr txBox="1"/>
                      <wps:spPr>
                        <a:xfrm>
                          <a:off x="0" y="0"/>
                          <a:ext cx="952500" cy="323850"/>
                        </a:xfrm>
                        <a:prstGeom prst="rect">
                          <a:avLst/>
                        </a:prstGeom>
                        <a:solidFill>
                          <a:schemeClr val="lt1"/>
                        </a:solidFill>
                        <a:ln w="6350">
                          <a:noFill/>
                        </a:ln>
                      </wps:spPr>
                      <wps:txbx>
                        <w:txbxContent>
                          <w:p w14:paraId="351E6368" w14:textId="77777777" w:rsidR="00F93F1E" w:rsidRPr="00316064" w:rsidRDefault="00F93F1E" w:rsidP="00A568FC">
                            <w:pPr>
                              <w:spacing w:line="170" w:lineRule="exact"/>
                              <w:jc w:val="center"/>
                              <w:rPr>
                                <w:spacing w:val="-2"/>
                                <w:sz w:val="16"/>
                                <w:szCs w:val="16"/>
                              </w:rPr>
                            </w:pPr>
                            <w:r>
                              <w:rPr>
                                <w:sz w:val="16"/>
                                <w:szCs w:val="16"/>
                              </w:rPr>
                              <w:t>M</w:t>
                            </w:r>
                            <w:r w:rsidRPr="00316064">
                              <w:rPr>
                                <w:sz w:val="16"/>
                                <w:szCs w:val="16"/>
                              </w:rPr>
                              <w:t>odule porte-enfant</w:t>
                            </w:r>
                            <w:r w:rsidRPr="00316064">
                              <w:rPr>
                                <w:spacing w:val="-2"/>
                                <w:sz w:val="16"/>
                                <w:szCs w:val="16"/>
                              </w:rPr>
                              <w:br/>
                            </w:r>
                            <w:r>
                              <w:rPr>
                                <w:sz w:val="16"/>
                                <w:szCs w:val="16"/>
                              </w:rPr>
                              <w:t>“</w:t>
                            </w:r>
                            <w:r w:rsidRPr="00316064">
                              <w:rPr>
                                <w:sz w:val="16"/>
                                <w:szCs w:val="16"/>
                              </w:rPr>
                              <w:t>nom du module</w:t>
                            </w:r>
                            <w:r>
                              <w:rPr>
                                <w:sz w:val="16"/>
                                <w:szCs w:val="16"/>
                              </w:rPr>
                              <w:t>” 45 cm − 75 cm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E7A87" id="Zone de texte 3731" o:spid="_x0000_s1252" type="#_x0000_t202" style="position:absolute;left:0;text-align:left;margin-left:67.05pt;margin-top:1.9pt;width:7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" fillcolor="white [3201]" stroked="f" strokeweight=".5pt">
                <v:textbox inset="0,0,0,0">
                  <w:txbxContent>
                    <w:p w14:paraId="351E6368" w14:textId="77777777" w:rsidR="00F93F1E" w:rsidRPr="00316064" w:rsidRDefault="00F93F1E" w:rsidP="00A568FC">
                      <w:pPr>
                        <w:spacing w:line="170" w:lineRule="exact"/>
                        <w:jc w:val="center"/>
                        <w:rPr>
                          <w:spacing w:val="-2"/>
                          <w:sz w:val="16"/>
                          <w:szCs w:val="16"/>
                        </w:rPr>
                      </w:pPr>
                      <w:r>
                        <w:rPr>
                          <w:sz w:val="16"/>
                          <w:szCs w:val="16"/>
                        </w:rPr>
                        <w:t>M</w:t>
                      </w:r>
                      <w:r w:rsidRPr="00316064">
                        <w:rPr>
                          <w:sz w:val="16"/>
                          <w:szCs w:val="16"/>
                        </w:rPr>
                        <w:t>odule porte-enfant</w:t>
                      </w:r>
                      <w:r w:rsidRPr="00316064">
                        <w:rPr>
                          <w:spacing w:val="-2"/>
                          <w:sz w:val="16"/>
                          <w:szCs w:val="16"/>
                        </w:rPr>
                        <w:br/>
                      </w:r>
                      <w:r>
                        <w:rPr>
                          <w:sz w:val="16"/>
                          <w:szCs w:val="16"/>
                        </w:rPr>
                        <w:t>“</w:t>
                      </w:r>
                      <w:r w:rsidRPr="00316064">
                        <w:rPr>
                          <w:sz w:val="16"/>
                          <w:szCs w:val="16"/>
                        </w:rPr>
                        <w:t>nom du module</w:t>
                      </w:r>
                      <w:r>
                        <w:rPr>
                          <w:sz w:val="16"/>
                          <w:szCs w:val="16"/>
                        </w:rPr>
                        <w:t>” 45 cm − 75 cm</w:t>
                      </w:r>
                    </w:p>
                  </w:txbxContent>
                </v:textbox>
              </v:shape>
            </w:pict>
          </mc:Fallback>
        </mc:AlternateContent>
      </w:r>
      <w:r>
        <w:rPr>
          <w:noProof/>
          <w:lang w:eastAsia="fr-CH"/>
        </w:rPr>
        <mc:AlternateContent>
          <mc:Choice Requires="wps">
            <w:drawing>
              <wp:anchor distT="0" distB="0" distL="114300" distR="114300" simplePos="0" relativeHeight="251672576" behindDoc="0" locked="0" layoutInCell="1" allowOverlap="1" wp14:anchorId="2ADEFC14" wp14:editId="47794EED">
                <wp:simplePos x="0" y="0"/>
                <wp:positionH relativeFrom="column">
                  <wp:posOffset>3051175</wp:posOffset>
                </wp:positionH>
                <wp:positionV relativeFrom="paragraph">
                  <wp:posOffset>852805</wp:posOffset>
                </wp:positionV>
                <wp:extent cx="1076325" cy="257175"/>
                <wp:effectExtent l="0" t="0" r="9525" b="9525"/>
                <wp:wrapNone/>
                <wp:docPr id="3733" name="Zone de texte 3733"/>
                <wp:cNvGraphicFramePr/>
                <a:graphic xmlns:a="http://schemas.openxmlformats.org/drawingml/2006/main">
                  <a:graphicData uri="http://schemas.microsoft.com/office/word/2010/wordprocessingShape">
                    <wps:wsp>
                      <wps:cNvSpPr txBox="1"/>
                      <wps:spPr>
                        <a:xfrm>
                          <a:off x="0" y="0"/>
                          <a:ext cx="1076325" cy="257175"/>
                        </a:xfrm>
                        <a:prstGeom prst="rect">
                          <a:avLst/>
                        </a:prstGeom>
                        <a:solidFill>
                          <a:schemeClr val="lt1"/>
                        </a:solidFill>
                        <a:ln w="6350">
                          <a:noFill/>
                        </a:ln>
                      </wps:spPr>
                      <wps:txbx>
                        <w:txbxContent>
                          <w:p w14:paraId="2D9AF6CC"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B</w:t>
                            </w:r>
                            <w:r w:rsidRPr="00316064">
                              <w:rPr>
                                <w:spacing w:val="-2"/>
                                <w:sz w:val="16"/>
                                <w:szCs w:val="16"/>
                              </w:rPr>
                              <w:t>”</w:t>
                            </w:r>
                            <w:r w:rsidRPr="00316064">
                              <w:rPr>
                                <w:spacing w:val="-2"/>
                                <w:sz w:val="16"/>
                                <w:szCs w:val="16"/>
                              </w:rPr>
                              <w:br/>
                              <w:t>R129-0324</w:t>
                            </w:r>
                            <w:r>
                              <w:rPr>
                                <w:spacing w:val="-2"/>
                                <w:sz w:val="16"/>
                                <w:szCs w:val="16"/>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EFC14" id="Zone de texte 3733" o:spid="_x0000_s1253" type="#_x0000_t202" style="position:absolute;left:0;text-align:left;margin-left:240.25pt;margin-top:67.15pt;width:84.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" fillcolor="white [3201]" stroked="f" strokeweight=".5pt">
                <v:textbox inset="0,0,0,0">
                  <w:txbxContent>
                    <w:p w14:paraId="2D9AF6CC"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B</w:t>
                      </w:r>
                      <w:r w:rsidRPr="00316064">
                        <w:rPr>
                          <w:spacing w:val="-2"/>
                          <w:sz w:val="16"/>
                          <w:szCs w:val="16"/>
                        </w:rPr>
                        <w:t>”</w:t>
                      </w:r>
                      <w:r w:rsidRPr="00316064">
                        <w:rPr>
                          <w:spacing w:val="-2"/>
                          <w:sz w:val="16"/>
                          <w:szCs w:val="16"/>
                        </w:rPr>
                        <w:br/>
                        <w:t>R129-0324</w:t>
                      </w:r>
                      <w:r>
                        <w:rPr>
                          <w:spacing w:val="-2"/>
                          <w:sz w:val="16"/>
                          <w:szCs w:val="16"/>
                        </w:rPr>
                        <w:t>40</w:t>
                      </w:r>
                    </w:p>
                  </w:txbxContent>
                </v:textbox>
              </v:shape>
            </w:pict>
          </mc:Fallback>
        </mc:AlternateContent>
      </w:r>
      <w:r>
        <w:rPr>
          <w:noProof/>
          <w:lang w:eastAsia="fr-CH"/>
        </w:rPr>
        <mc:AlternateContent>
          <mc:Choice Requires="wps">
            <w:drawing>
              <wp:anchor distT="0" distB="0" distL="114300" distR="114300" simplePos="0" relativeHeight="251671552" behindDoc="0" locked="0" layoutInCell="1" allowOverlap="1" wp14:anchorId="13D5B4C4" wp14:editId="08846E71">
                <wp:simplePos x="0" y="0"/>
                <wp:positionH relativeFrom="column">
                  <wp:posOffset>1876425</wp:posOffset>
                </wp:positionH>
                <wp:positionV relativeFrom="paragraph">
                  <wp:posOffset>848995</wp:posOffset>
                </wp:positionV>
                <wp:extent cx="1104900" cy="257175"/>
                <wp:effectExtent l="0" t="0" r="0" b="9525"/>
                <wp:wrapNone/>
                <wp:docPr id="3732" name="Zone de texte 3732"/>
                <wp:cNvGraphicFramePr/>
                <a:graphic xmlns:a="http://schemas.openxmlformats.org/drawingml/2006/main">
                  <a:graphicData uri="http://schemas.microsoft.com/office/word/2010/wordprocessingShape">
                    <wps:wsp>
                      <wps:cNvSpPr txBox="1"/>
                      <wps:spPr>
                        <a:xfrm>
                          <a:off x="0" y="0"/>
                          <a:ext cx="1104900" cy="257175"/>
                        </a:xfrm>
                        <a:prstGeom prst="rect">
                          <a:avLst/>
                        </a:prstGeom>
                        <a:solidFill>
                          <a:schemeClr val="lt1"/>
                        </a:solidFill>
                        <a:ln w="6350">
                          <a:noFill/>
                        </a:ln>
                      </wps:spPr>
                      <wps:txbx>
                        <w:txbxContent>
                          <w:p w14:paraId="2AE04F6F"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A</w:t>
                            </w:r>
                            <w:r w:rsidRPr="00316064">
                              <w:rPr>
                                <w:spacing w:val="-2"/>
                                <w:sz w:val="16"/>
                                <w:szCs w:val="16"/>
                              </w:rPr>
                              <w:t>”</w:t>
                            </w:r>
                            <w:r w:rsidRPr="00316064">
                              <w:rPr>
                                <w:spacing w:val="-2"/>
                                <w:sz w:val="16"/>
                                <w:szCs w:val="16"/>
                              </w:rPr>
                              <w:br/>
                              <w:t>R129-032439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B4C4" id="Zone de texte 3732" o:spid="_x0000_s1254" type="#_x0000_t202" style="position:absolute;left:0;text-align:left;margin-left:147.75pt;margin-top:66.85pt;width:87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" fillcolor="white [3201]" stroked="f" strokeweight=".5pt">
                <v:textbox inset="0,0,0,0">
                  <w:txbxContent>
                    <w:p w14:paraId="2AE04F6F"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Marque”, “modèle </w:t>
                      </w:r>
                      <w:r>
                        <w:rPr>
                          <w:spacing w:val="-2"/>
                          <w:sz w:val="16"/>
                          <w:szCs w:val="16"/>
                        </w:rPr>
                        <w:t>A</w:t>
                      </w:r>
                      <w:r w:rsidRPr="00316064">
                        <w:rPr>
                          <w:spacing w:val="-2"/>
                          <w:sz w:val="16"/>
                          <w:szCs w:val="16"/>
                        </w:rPr>
                        <w:t>”</w:t>
                      </w:r>
                      <w:r w:rsidRPr="00316064">
                        <w:rPr>
                          <w:spacing w:val="-2"/>
                          <w:sz w:val="16"/>
                          <w:szCs w:val="16"/>
                        </w:rPr>
                        <w:br/>
                        <w:t>R129-032439</w:t>
                      </w:r>
                    </w:p>
                  </w:txbxContent>
                </v:textbox>
              </v:shape>
            </w:pict>
          </mc:Fallback>
        </mc:AlternateContent>
      </w:r>
      <w:r>
        <w:rPr>
          <w:noProof/>
          <w:lang w:eastAsia="fr-CH"/>
        </w:rPr>
        <mc:AlternateContent>
          <mc:Choice Requires="wps">
            <w:drawing>
              <wp:anchor distT="0" distB="0" distL="114300" distR="114300" simplePos="0" relativeHeight="251693056" behindDoc="0" locked="0" layoutInCell="1" allowOverlap="1" wp14:anchorId="5B8D911B" wp14:editId="6104B184">
                <wp:simplePos x="0" y="0"/>
                <wp:positionH relativeFrom="column">
                  <wp:posOffset>3061335</wp:posOffset>
                </wp:positionH>
                <wp:positionV relativeFrom="paragraph">
                  <wp:posOffset>33655</wp:posOffset>
                </wp:positionV>
                <wp:extent cx="1076325" cy="257175"/>
                <wp:effectExtent l="0" t="0" r="9525" b="9525"/>
                <wp:wrapNone/>
                <wp:docPr id="3717" name="Zone de texte 3717"/>
                <wp:cNvGraphicFramePr/>
                <a:graphic xmlns:a="http://schemas.openxmlformats.org/drawingml/2006/main">
                  <a:graphicData uri="http://schemas.microsoft.com/office/word/2010/wordprocessingShape">
                    <wps:wsp>
                      <wps:cNvSpPr txBox="1"/>
                      <wps:spPr>
                        <a:xfrm>
                          <a:off x="0" y="0"/>
                          <a:ext cx="1076325" cy="257175"/>
                        </a:xfrm>
                        <a:prstGeom prst="rect">
                          <a:avLst/>
                        </a:prstGeom>
                        <a:solidFill>
                          <a:schemeClr val="lt1"/>
                        </a:solidFill>
                        <a:ln w="6350">
                          <a:noFill/>
                        </a:ln>
                      </wps:spPr>
                      <wps:txbx>
                        <w:txbxContent>
                          <w:p w14:paraId="0ABEEEA4"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911B" id="Zone de texte 3717" o:spid="_x0000_s1255" type="#_x0000_t202" style="position:absolute;left:0;text-align:left;margin-left:241.05pt;margin-top:2.65pt;width:84.75pt;height:2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" fillcolor="white [3201]" stroked="f" strokeweight=".5pt">
                <v:textbox inset="0,0,0,0">
                  <w:txbxContent>
                    <w:p w14:paraId="0ABEEEA4"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Pr>
          <w:noProof/>
          <w:lang w:eastAsia="fr-CH"/>
        </w:rPr>
        <mc:AlternateContent>
          <mc:Choice Requires="wps">
            <w:drawing>
              <wp:anchor distT="0" distB="0" distL="114300" distR="114300" simplePos="0" relativeHeight="251697152" behindDoc="0" locked="0" layoutInCell="1" allowOverlap="1" wp14:anchorId="0C1B06B3" wp14:editId="03DCAA2B">
                <wp:simplePos x="0" y="0"/>
                <wp:positionH relativeFrom="column">
                  <wp:posOffset>4223385</wp:posOffset>
                </wp:positionH>
                <wp:positionV relativeFrom="paragraph">
                  <wp:posOffset>24130</wp:posOffset>
                </wp:positionV>
                <wp:extent cx="1085850" cy="247650"/>
                <wp:effectExtent l="0" t="0" r="0" b="0"/>
                <wp:wrapNone/>
                <wp:docPr id="3729" name="Zone de texte 3729"/>
                <wp:cNvGraphicFramePr/>
                <a:graphic xmlns:a="http://schemas.openxmlformats.org/drawingml/2006/main">
                  <a:graphicData uri="http://schemas.microsoft.com/office/word/2010/wordprocessingShape">
                    <wps:wsp>
                      <wps:cNvSpPr txBox="1"/>
                      <wps:spPr>
                        <a:xfrm>
                          <a:off x="0" y="0"/>
                          <a:ext cx="1085850" cy="247650"/>
                        </a:xfrm>
                        <a:prstGeom prst="rect">
                          <a:avLst/>
                        </a:prstGeom>
                        <a:solidFill>
                          <a:schemeClr val="lt1"/>
                        </a:solidFill>
                        <a:ln w="6350">
                          <a:noFill/>
                        </a:ln>
                      </wps:spPr>
                      <wps:txbx>
                        <w:txbxContent>
                          <w:p w14:paraId="77441972"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06B3" id="Zone de texte 3729" o:spid="_x0000_s1256" type="#_x0000_t202" style="position:absolute;left:0;text-align:left;margin-left:332.55pt;margin-top:1.9pt;width:85.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" fillcolor="white [3201]" stroked="f" strokeweight=".5pt">
                <v:textbox inset="0,0,0,0">
                  <w:txbxContent>
                    <w:p w14:paraId="77441972"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Pr>
          <w:noProof/>
          <w:lang w:eastAsia="fr-CH"/>
        </w:rPr>
        <mc:AlternateContent>
          <mc:Choice Requires="wps">
            <w:drawing>
              <wp:anchor distT="0" distB="0" distL="114300" distR="114300" simplePos="0" relativeHeight="251698176" behindDoc="0" locked="0" layoutInCell="1" allowOverlap="1" wp14:anchorId="4378DC62" wp14:editId="0EAB6E40">
                <wp:simplePos x="0" y="0"/>
                <wp:positionH relativeFrom="column">
                  <wp:posOffset>1880235</wp:posOffset>
                </wp:positionH>
                <wp:positionV relativeFrom="paragraph">
                  <wp:posOffset>43180</wp:posOffset>
                </wp:positionV>
                <wp:extent cx="1095375" cy="257175"/>
                <wp:effectExtent l="0" t="0" r="9525" b="9525"/>
                <wp:wrapNone/>
                <wp:docPr id="3730" name="Zone de texte 3730"/>
                <wp:cNvGraphicFramePr/>
                <a:graphic xmlns:a="http://schemas.openxmlformats.org/drawingml/2006/main">
                  <a:graphicData uri="http://schemas.microsoft.com/office/word/2010/wordprocessingShape">
                    <wps:wsp>
                      <wps:cNvSpPr txBox="1"/>
                      <wps:spPr>
                        <a:xfrm>
                          <a:off x="0" y="0"/>
                          <a:ext cx="1095375" cy="257175"/>
                        </a:xfrm>
                        <a:prstGeom prst="rect">
                          <a:avLst/>
                        </a:prstGeom>
                        <a:solidFill>
                          <a:schemeClr val="lt1"/>
                        </a:solidFill>
                        <a:ln w="6350">
                          <a:noFill/>
                        </a:ln>
                      </wps:spPr>
                      <wps:txbx>
                        <w:txbxContent>
                          <w:p w14:paraId="7C791406"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DC62" id="Zone de texte 3730" o:spid="_x0000_s1257" type="#_x0000_t202" style="position:absolute;left:0;text-align:left;margin-left:148.05pt;margin-top:3.4pt;width:86.2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" fillcolor="white [3201]" stroked="f" strokeweight=".5pt">
                <v:textbox inset="0,0,0,0">
                  <w:txbxContent>
                    <w:p w14:paraId="7C791406" w14:textId="77777777" w:rsidR="00F93F1E" w:rsidRPr="00316064" w:rsidRDefault="00F93F1E" w:rsidP="00A568FC">
                      <w:pPr>
                        <w:spacing w:line="180" w:lineRule="exact"/>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45 cm − 75 cm / ≤ 12 kg</w:t>
                      </w:r>
                    </w:p>
                  </w:txbxContent>
                </v:textbox>
              </v:shape>
            </w:pict>
          </mc:Fallback>
        </mc:AlternateContent>
      </w:r>
      <w:r w:rsidRPr="00413902">
        <w:rPr>
          <w:noProof/>
          <w:lang w:eastAsia="fr-CH"/>
        </w:rPr>
        <w:drawing>
          <wp:inline distT="0" distB="0" distL="0" distR="0" wp14:anchorId="61B14E23" wp14:editId="6A0F7A17">
            <wp:extent cx="4746057" cy="1239520"/>
            <wp:effectExtent l="0" t="0" r="0" b="0"/>
            <wp:docPr id="3712"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2512" cy="1241206"/>
                    </a:xfrm>
                    <a:prstGeom prst="rect">
                      <a:avLst/>
                    </a:prstGeom>
                    <a:noFill/>
                    <a:ln>
                      <a:noFill/>
                    </a:ln>
                  </pic:spPr>
                </pic:pic>
              </a:graphicData>
            </a:graphic>
          </wp:inline>
        </w:drawing>
      </w:r>
    </w:p>
    <w:p w14:paraId="70E4C930" w14:textId="77777777" w:rsidR="00A568FC" w:rsidRPr="00027393" w:rsidRDefault="00A568FC" w:rsidP="00A568FC">
      <w:pPr>
        <w:pStyle w:val="SingleTxtG"/>
        <w:ind w:left="2410"/>
      </w:pPr>
      <w:r w:rsidRPr="00027393">
        <w:t xml:space="preserve">Un module portant une marque d’homologation pour un mode d’utilisation </w:t>
      </w:r>
      <w:r>
        <w:t>indépendant</w:t>
      </w:r>
      <w:r w:rsidRPr="00027393">
        <w:t xml:space="preserve"> et une marque de module prévoyant son utilisation sur trois </w:t>
      </w:r>
      <w:r>
        <w:t>bases</w:t>
      </w:r>
      <w:r w:rsidRPr="00027393">
        <w:t xml:space="preserve"> différent</w:t>
      </w:r>
      <w:r>
        <w:t>e</w:t>
      </w:r>
      <w:r w:rsidRPr="00027393">
        <w:t>s devra afficher les indications de marques d’homologation et de module suivantes</w:t>
      </w:r>
      <w:r>
        <w:t> :</w:t>
      </w:r>
    </w:p>
    <w:p w14:paraId="1407354B" w14:textId="77777777" w:rsidR="00A568FC" w:rsidRPr="00027393" w:rsidRDefault="00A568FC" w:rsidP="00A568FC">
      <w:pPr>
        <w:pStyle w:val="SingleTxtG"/>
        <w:ind w:left="2410"/>
      </w:pPr>
      <w:r w:rsidRPr="00027393">
        <w:t>Le module portant les marques ci-dessus peut être utilisé comme dispositif amélioré de retenue pour enfants universel à ceinture pour la gamme de tailles 45</w:t>
      </w:r>
      <w:r>
        <w:t> </w:t>
      </w:r>
      <w:r w:rsidRPr="00027393">
        <w:t>cm</w:t>
      </w:r>
      <w:r>
        <w:t> − </w:t>
      </w:r>
      <w:r w:rsidRPr="00027393">
        <w:t>75</w:t>
      </w:r>
      <w:r>
        <w:t> </w:t>
      </w:r>
      <w:r w:rsidRPr="00027393">
        <w:t>cm</w:t>
      </w:r>
      <w:r>
        <w:t> </w:t>
      </w:r>
      <w:r w:rsidRPr="00027393">
        <w:t xml:space="preserve">; il est homologué conformément au Règlement </w:t>
      </w:r>
      <w:r>
        <w:rPr>
          <w:lang w:val="fr-FR"/>
        </w:rPr>
        <w:t xml:space="preserve">ONU </w:t>
      </w:r>
      <w:r w:rsidRPr="002D76F4">
        <w:rPr>
          <w:rFonts w:eastAsia="MS Mincho"/>
          <w:szCs w:val="22"/>
        </w:rPr>
        <w:t>n</w:t>
      </w:r>
      <w:r w:rsidRPr="002D76F4">
        <w:rPr>
          <w:rFonts w:eastAsia="MS Mincho"/>
          <w:szCs w:val="22"/>
          <w:vertAlign w:val="superscript"/>
        </w:rPr>
        <w:t>o</w:t>
      </w:r>
      <w:r>
        <w:t> </w:t>
      </w:r>
      <w:r w:rsidRPr="00027393">
        <w:t>129-03 et porte le numéro 032348.</w:t>
      </w:r>
    </w:p>
    <w:p w14:paraId="739445A6" w14:textId="77777777" w:rsidR="00A568FC" w:rsidRPr="00027393" w:rsidRDefault="00A568FC" w:rsidP="00A568FC">
      <w:pPr>
        <w:pStyle w:val="SingleTxtG"/>
        <w:ind w:left="2410"/>
      </w:pPr>
      <w:r w:rsidRPr="00027393">
        <w:t>Le module peut également être utilisé en association avec l</w:t>
      </w:r>
      <w:r>
        <w:t>a</w:t>
      </w:r>
      <w:r w:rsidRPr="00027393">
        <w:t xml:space="preserve"> </w:t>
      </w:r>
      <w:r>
        <w:t>base</w:t>
      </w:r>
      <w:r w:rsidRPr="00027393">
        <w:t xml:space="preserve"> </w:t>
      </w:r>
      <w:r>
        <w:t xml:space="preserve">“marque et </w:t>
      </w:r>
      <w:r w:rsidRPr="00027393">
        <w:t>modèle A</w:t>
      </w:r>
      <w:r>
        <w:t>”</w:t>
      </w:r>
      <w:r w:rsidRPr="00027393">
        <w:t xml:space="preserve"> pour la gamme de tailles 45</w:t>
      </w:r>
      <w:r>
        <w:t> cm − </w:t>
      </w:r>
      <w:r w:rsidRPr="00027393">
        <w:t>75</w:t>
      </w:r>
      <w:r>
        <w:t> </w:t>
      </w:r>
      <w:r w:rsidRPr="00027393">
        <w:t>cm avec une limite de masse de 12</w:t>
      </w:r>
      <w:r>
        <w:t> </w:t>
      </w:r>
      <w:r w:rsidRPr="00027393">
        <w:t>kg</w:t>
      </w:r>
      <w:r>
        <w:t> </w:t>
      </w:r>
      <w:r w:rsidRPr="00027393">
        <w:t xml:space="preserve">; il est homologué conformément au Règlement </w:t>
      </w:r>
      <w:r>
        <w:rPr>
          <w:lang w:val="fr-FR"/>
        </w:rPr>
        <w:t xml:space="preserve">ONU </w:t>
      </w:r>
      <w:r w:rsidRPr="002D76F4">
        <w:rPr>
          <w:rFonts w:eastAsia="MS Mincho"/>
          <w:szCs w:val="22"/>
        </w:rPr>
        <w:t>n</w:t>
      </w:r>
      <w:r w:rsidRPr="002D76F4">
        <w:rPr>
          <w:rFonts w:eastAsia="MS Mincho"/>
          <w:szCs w:val="22"/>
          <w:vertAlign w:val="superscript"/>
        </w:rPr>
        <w:t>o</w:t>
      </w:r>
      <w:r>
        <w:t> </w:t>
      </w:r>
      <w:r w:rsidRPr="00027393">
        <w:t>129-03 et porte le numéro 032439.</w:t>
      </w:r>
    </w:p>
    <w:p w14:paraId="1A40F57B" w14:textId="77777777" w:rsidR="00A568FC" w:rsidRPr="00027393" w:rsidRDefault="00A568FC" w:rsidP="00A568FC">
      <w:pPr>
        <w:pStyle w:val="SingleTxtG"/>
        <w:ind w:left="2410"/>
      </w:pPr>
      <w:r w:rsidRPr="00027393">
        <w:t xml:space="preserve">Le module peut également être utilisé </w:t>
      </w:r>
      <w:r>
        <w:t>en association</w:t>
      </w:r>
      <w:r w:rsidRPr="00027393">
        <w:t xml:space="preserve"> avec l</w:t>
      </w:r>
      <w:r>
        <w:t>a</w:t>
      </w:r>
      <w:r w:rsidRPr="00027393">
        <w:t xml:space="preserve"> </w:t>
      </w:r>
      <w:r>
        <w:t>base</w:t>
      </w:r>
      <w:r w:rsidRPr="00027393">
        <w:t xml:space="preserve"> </w:t>
      </w:r>
      <w:r w:rsidRPr="00DD7D1E">
        <w:t>“</w:t>
      </w:r>
      <w:r>
        <w:t xml:space="preserve">marque et </w:t>
      </w:r>
      <w:r w:rsidRPr="00027393">
        <w:t>modèle B</w:t>
      </w:r>
      <w:r w:rsidRPr="00DD7D1E">
        <w:t>”</w:t>
      </w:r>
      <w:r w:rsidRPr="00027393">
        <w:t xml:space="preserve"> pour la gamme de taille</w:t>
      </w:r>
      <w:r>
        <w:t>s</w:t>
      </w:r>
      <w:r w:rsidRPr="00027393">
        <w:t xml:space="preserve"> 45</w:t>
      </w:r>
      <w:r>
        <w:t xml:space="preserve"> cm − 75 cm </w:t>
      </w:r>
      <w:r w:rsidRPr="00027393">
        <w:t>avec une limite de masse de 12</w:t>
      </w:r>
      <w:r>
        <w:t> </w:t>
      </w:r>
      <w:r w:rsidRPr="00027393">
        <w:t>kg</w:t>
      </w:r>
      <w:r>
        <w:t> </w:t>
      </w:r>
      <w:r w:rsidRPr="00027393">
        <w:t xml:space="preserve">; il est homologué conformément au Règlement </w:t>
      </w:r>
      <w:r>
        <w:rPr>
          <w:lang w:val="fr-FR"/>
        </w:rPr>
        <w:t xml:space="preserve">ONU </w:t>
      </w:r>
      <w:r w:rsidRPr="002D76F4">
        <w:rPr>
          <w:rFonts w:eastAsia="MS Mincho"/>
          <w:szCs w:val="22"/>
        </w:rPr>
        <w:t>n</w:t>
      </w:r>
      <w:r w:rsidRPr="002D76F4">
        <w:rPr>
          <w:rFonts w:eastAsia="MS Mincho"/>
          <w:szCs w:val="22"/>
          <w:vertAlign w:val="superscript"/>
        </w:rPr>
        <w:t>o</w:t>
      </w:r>
      <w:r>
        <w:t> 1</w:t>
      </w:r>
      <w:r w:rsidRPr="00027393">
        <w:t>29-03 et porte le numéro 032440.</w:t>
      </w:r>
    </w:p>
    <w:p w14:paraId="4916330B" w14:textId="77777777" w:rsidR="00A568FC" w:rsidRPr="00027393" w:rsidRDefault="00A568FC" w:rsidP="00A568FC">
      <w:pPr>
        <w:pStyle w:val="SingleTxtG"/>
        <w:ind w:left="2410"/>
      </w:pPr>
      <w:r w:rsidRPr="00027393">
        <w:t>Le module peut également être utilisé en combinaison avec l</w:t>
      </w:r>
      <w:r>
        <w:t>a base</w:t>
      </w:r>
      <w:r w:rsidRPr="00027393">
        <w:t xml:space="preserve"> </w:t>
      </w:r>
      <w:r>
        <w:t xml:space="preserve">“marque et </w:t>
      </w:r>
      <w:r w:rsidRPr="00027393">
        <w:t>modèle C</w:t>
      </w:r>
      <w:r>
        <w:t>”</w:t>
      </w:r>
      <w:r w:rsidRPr="00027393">
        <w:t xml:space="preserve"> pour la gamme de taille</w:t>
      </w:r>
      <w:r>
        <w:t>s</w:t>
      </w:r>
      <w:r w:rsidRPr="00027393">
        <w:t xml:space="preserve"> 45</w:t>
      </w:r>
      <w:r>
        <w:t> </w:t>
      </w:r>
      <w:r w:rsidRPr="00027393">
        <w:t>cm</w:t>
      </w:r>
      <w:r>
        <w:t> − </w:t>
      </w:r>
      <w:r w:rsidRPr="00027393">
        <w:t>75</w:t>
      </w:r>
      <w:r>
        <w:t> cm</w:t>
      </w:r>
      <w:r w:rsidRPr="00027393">
        <w:t xml:space="preserve"> avec une limite de masse de 12</w:t>
      </w:r>
      <w:r w:rsidR="00845C20">
        <w:t> </w:t>
      </w:r>
      <w:r w:rsidRPr="00027393">
        <w:t>kg</w:t>
      </w:r>
      <w:r>
        <w:t> </w:t>
      </w:r>
      <w:r w:rsidRPr="00027393">
        <w:t xml:space="preserve">; il est homologué conformément au Règlement </w:t>
      </w:r>
      <w:r>
        <w:rPr>
          <w:lang w:val="fr-FR"/>
        </w:rPr>
        <w:t xml:space="preserve">ONU </w:t>
      </w:r>
      <w:r w:rsidRPr="002D76F4">
        <w:rPr>
          <w:rFonts w:eastAsia="MS Mincho"/>
          <w:szCs w:val="22"/>
        </w:rPr>
        <w:t>n</w:t>
      </w:r>
      <w:r w:rsidRPr="002D76F4">
        <w:rPr>
          <w:rFonts w:eastAsia="MS Mincho"/>
          <w:szCs w:val="22"/>
          <w:vertAlign w:val="superscript"/>
        </w:rPr>
        <w:t>o</w:t>
      </w:r>
      <w:r>
        <w:t> </w:t>
      </w:r>
      <w:r w:rsidRPr="00027393">
        <w:t>129</w:t>
      </w:r>
      <w:r>
        <w:noBreakHyphen/>
      </w:r>
      <w:r w:rsidRPr="00027393">
        <w:t>03 et porte le numéro 032441.</w:t>
      </w:r>
    </w:p>
    <w:p w14:paraId="73B11225" w14:textId="77777777" w:rsidR="00A568FC" w:rsidRPr="00027393" w:rsidRDefault="00A568FC" w:rsidP="00D513D0">
      <w:pPr>
        <w:pStyle w:val="SingleTxtG"/>
        <w:keepLines/>
        <w:ind w:left="2410"/>
      </w:pPr>
      <w:r w:rsidRPr="00027393">
        <w:lastRenderedPageBreak/>
        <w:t>Les numéros d’homologation indiquent que l’homologation a été accordée conformément aux prescriptions du Règlement relatif à l’homologation des dispositifs améliorés de retenue pour enfants utilisés à bord des véhicules automobiles, tel qu’il a été modifié par la série 03 d’amendements.</w:t>
      </w:r>
    </w:p>
    <w:p w14:paraId="6B121DE2" w14:textId="77777777" w:rsidR="00A568FC" w:rsidRPr="00027393" w:rsidRDefault="00A568FC" w:rsidP="00A568FC">
      <w:pPr>
        <w:pStyle w:val="SingleTxtG"/>
        <w:keepNext/>
        <w:keepLines/>
        <w:tabs>
          <w:tab w:val="left" w:pos="2410"/>
        </w:tabs>
        <w:ind w:left="2410" w:hanging="1276"/>
        <w:rPr>
          <w:szCs w:val="24"/>
        </w:rPr>
      </w:pPr>
      <w:r>
        <w:rPr>
          <w:szCs w:val="24"/>
        </w:rPr>
        <w:t>2.1.2</w:t>
      </w:r>
      <w:r w:rsidRPr="00027393">
        <w:rPr>
          <w:szCs w:val="24"/>
        </w:rPr>
        <w:tab/>
        <w:t>Lorsqu’un module peut être installé selon différentes orientations, il doit porter des marques séparées, chacune affichant la gamme de taille</w:t>
      </w:r>
      <w:r>
        <w:rPr>
          <w:szCs w:val="24"/>
        </w:rPr>
        <w:t>s à laquelle</w:t>
      </w:r>
      <w:r w:rsidRPr="00027393">
        <w:rPr>
          <w:szCs w:val="24"/>
        </w:rPr>
        <w:t xml:space="preserve"> il est applicable. </w:t>
      </w:r>
    </w:p>
    <w:p w14:paraId="31115E77" w14:textId="77777777" w:rsidR="00A568FC" w:rsidRPr="00027393" w:rsidRDefault="00A568FC" w:rsidP="00D513D0">
      <w:pPr>
        <w:pStyle w:val="SingleTxtG"/>
        <w:ind w:left="2410"/>
      </w:pPr>
      <w:r>
        <w:rPr>
          <w:noProof/>
          <w:lang w:eastAsia="fr-CH"/>
        </w:rPr>
        <mc:AlternateContent>
          <mc:Choice Requires="wps">
            <w:drawing>
              <wp:anchor distT="0" distB="0" distL="114300" distR="114300" simplePos="0" relativeHeight="251666432" behindDoc="0" locked="0" layoutInCell="1" allowOverlap="1" wp14:anchorId="6ECBBB57" wp14:editId="18DEE388">
                <wp:simplePos x="0" y="0"/>
                <wp:positionH relativeFrom="column">
                  <wp:posOffset>1642110</wp:posOffset>
                </wp:positionH>
                <wp:positionV relativeFrom="paragraph">
                  <wp:posOffset>1071880</wp:posOffset>
                </wp:positionV>
                <wp:extent cx="1295400" cy="276225"/>
                <wp:effectExtent l="0" t="0" r="0" b="9525"/>
                <wp:wrapNone/>
                <wp:docPr id="3735" name="Zone de texte 3735"/>
                <wp:cNvGraphicFramePr/>
                <a:graphic xmlns:a="http://schemas.openxmlformats.org/drawingml/2006/main">
                  <a:graphicData uri="http://schemas.microsoft.com/office/word/2010/wordprocessingShape">
                    <wps:wsp>
                      <wps:cNvSpPr txBox="1"/>
                      <wps:spPr>
                        <a:xfrm>
                          <a:off x="0" y="0"/>
                          <a:ext cx="1295400" cy="276225"/>
                        </a:xfrm>
                        <a:prstGeom prst="rect">
                          <a:avLst/>
                        </a:prstGeom>
                        <a:solidFill>
                          <a:schemeClr val="lt1"/>
                        </a:solidFill>
                        <a:ln w="6350">
                          <a:noFill/>
                        </a:ln>
                      </wps:spPr>
                      <wps:txbx>
                        <w:txbxContent>
                          <w:p w14:paraId="09492CFA"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A</w:t>
                            </w:r>
                            <w:r w:rsidRPr="00316064">
                              <w:rPr>
                                <w:spacing w:val="-2"/>
                                <w:sz w:val="16"/>
                                <w:szCs w:val="16"/>
                              </w:rPr>
                              <w:t>”</w:t>
                            </w:r>
                            <w:r w:rsidRPr="00316064">
                              <w:rPr>
                                <w:spacing w:val="-2"/>
                                <w:sz w:val="16"/>
                                <w:szCs w:val="16"/>
                              </w:rPr>
                              <w:br/>
                              <w:t>R129-0324</w:t>
                            </w:r>
                            <w:r>
                              <w:rPr>
                                <w:spacing w:val="-2"/>
                                <w:sz w:val="16"/>
                                <w:szCs w:val="16"/>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BB57" id="Zone de texte 3735" o:spid="_x0000_s1258" type="#_x0000_t202" style="position:absolute;left:0;text-align:left;margin-left:129.3pt;margin-top:84.4pt;width:102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" fillcolor="white [3201]" stroked="f" strokeweight=".5pt">
                <v:textbox inset="0,0,0,0">
                  <w:txbxContent>
                    <w:p w14:paraId="09492CFA"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A</w:t>
                      </w:r>
                      <w:r w:rsidRPr="00316064">
                        <w:rPr>
                          <w:spacing w:val="-2"/>
                          <w:sz w:val="16"/>
                          <w:szCs w:val="16"/>
                        </w:rPr>
                        <w:t>”</w:t>
                      </w:r>
                      <w:r w:rsidRPr="00316064">
                        <w:rPr>
                          <w:spacing w:val="-2"/>
                          <w:sz w:val="16"/>
                          <w:szCs w:val="16"/>
                        </w:rPr>
                        <w:br/>
                        <w:t>R129-0324</w:t>
                      </w:r>
                      <w:r>
                        <w:rPr>
                          <w:spacing w:val="-2"/>
                          <w:sz w:val="16"/>
                          <w:szCs w:val="16"/>
                        </w:rPr>
                        <w:t>41</w:t>
                      </w:r>
                    </w:p>
                  </w:txbxContent>
                </v:textbox>
              </v:shape>
            </w:pict>
          </mc:Fallback>
        </mc:AlternateContent>
      </w:r>
      <w:r>
        <w:rPr>
          <w:noProof/>
          <w:lang w:eastAsia="fr-CH"/>
        </w:rPr>
        <mc:AlternateContent>
          <mc:Choice Requires="wps">
            <w:drawing>
              <wp:anchor distT="0" distB="0" distL="114300" distR="114300" simplePos="0" relativeHeight="251667456" behindDoc="0" locked="0" layoutInCell="1" allowOverlap="1" wp14:anchorId="39CB93AD" wp14:editId="51ED2153">
                <wp:simplePos x="0" y="0"/>
                <wp:positionH relativeFrom="column">
                  <wp:posOffset>3080385</wp:posOffset>
                </wp:positionH>
                <wp:positionV relativeFrom="paragraph">
                  <wp:posOffset>1071880</wp:posOffset>
                </wp:positionV>
                <wp:extent cx="1228725" cy="276225"/>
                <wp:effectExtent l="0" t="0" r="9525" b="9525"/>
                <wp:wrapNone/>
                <wp:docPr id="3736" name="Zone de texte 3736"/>
                <wp:cNvGraphicFramePr/>
                <a:graphic xmlns:a="http://schemas.openxmlformats.org/drawingml/2006/main">
                  <a:graphicData uri="http://schemas.microsoft.com/office/word/2010/wordprocessingShape">
                    <wps:wsp>
                      <wps:cNvSpPr txBox="1"/>
                      <wps:spPr>
                        <a:xfrm>
                          <a:off x="0" y="0"/>
                          <a:ext cx="1228725" cy="276225"/>
                        </a:xfrm>
                        <a:prstGeom prst="rect">
                          <a:avLst/>
                        </a:prstGeom>
                        <a:solidFill>
                          <a:schemeClr val="lt1"/>
                        </a:solidFill>
                        <a:ln w="6350">
                          <a:noFill/>
                        </a:ln>
                      </wps:spPr>
                      <wps:txbx>
                        <w:txbxContent>
                          <w:p w14:paraId="12BF204F"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A</w:t>
                            </w:r>
                            <w:r w:rsidRPr="00316064">
                              <w:rPr>
                                <w:spacing w:val="-2"/>
                                <w:sz w:val="16"/>
                                <w:szCs w:val="16"/>
                              </w:rPr>
                              <w:t>”</w:t>
                            </w:r>
                            <w:r w:rsidRPr="00316064">
                              <w:rPr>
                                <w:spacing w:val="-2"/>
                                <w:sz w:val="16"/>
                                <w:szCs w:val="16"/>
                              </w:rPr>
                              <w:br/>
                              <w:t>R129-0324</w:t>
                            </w:r>
                            <w:r>
                              <w:rPr>
                                <w:spacing w:val="-2"/>
                                <w:sz w:val="16"/>
                                <w:szCs w:val="16"/>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B93AD" id="Zone de texte 3736" o:spid="_x0000_s1259" type="#_x0000_t202" style="position:absolute;left:0;text-align:left;margin-left:242.55pt;margin-top:84.4pt;width:96.7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" fillcolor="white [3201]" stroked="f" strokeweight=".5pt">
                <v:textbox inset="0,0,0,0">
                  <w:txbxContent>
                    <w:p w14:paraId="12BF204F" w14:textId="77777777" w:rsidR="00F93F1E" w:rsidRPr="00316064" w:rsidRDefault="00F93F1E" w:rsidP="00A568FC">
                      <w:pPr>
                        <w:spacing w:line="180" w:lineRule="exact"/>
                        <w:jc w:val="center"/>
                        <w:rPr>
                          <w:spacing w:val="-2"/>
                          <w:sz w:val="16"/>
                          <w:szCs w:val="16"/>
                        </w:rPr>
                      </w:pPr>
                      <w:r w:rsidRPr="00316064">
                        <w:rPr>
                          <w:sz w:val="16"/>
                          <w:szCs w:val="16"/>
                        </w:rPr>
                        <w:t>“</w:t>
                      </w:r>
                      <w:r w:rsidRPr="00316064">
                        <w:rPr>
                          <w:spacing w:val="-2"/>
                          <w:sz w:val="16"/>
                          <w:szCs w:val="16"/>
                        </w:rPr>
                        <w:t xml:space="preserve">Marque”, </w:t>
                      </w:r>
                      <w:r>
                        <w:rPr>
                          <w:spacing w:val="-2"/>
                          <w:sz w:val="16"/>
                          <w:szCs w:val="16"/>
                        </w:rPr>
                        <w:t>“</w:t>
                      </w:r>
                      <w:r w:rsidRPr="00316064">
                        <w:rPr>
                          <w:spacing w:val="-2"/>
                          <w:sz w:val="16"/>
                          <w:szCs w:val="16"/>
                        </w:rPr>
                        <w:t>modèle </w:t>
                      </w:r>
                      <w:r>
                        <w:rPr>
                          <w:spacing w:val="-2"/>
                          <w:sz w:val="16"/>
                          <w:szCs w:val="16"/>
                        </w:rPr>
                        <w:t>A</w:t>
                      </w:r>
                      <w:r w:rsidRPr="00316064">
                        <w:rPr>
                          <w:spacing w:val="-2"/>
                          <w:sz w:val="16"/>
                          <w:szCs w:val="16"/>
                        </w:rPr>
                        <w:t>”</w:t>
                      </w:r>
                      <w:r w:rsidRPr="00316064">
                        <w:rPr>
                          <w:spacing w:val="-2"/>
                          <w:sz w:val="16"/>
                          <w:szCs w:val="16"/>
                        </w:rPr>
                        <w:br/>
                        <w:t>R129-0324</w:t>
                      </w:r>
                      <w:r>
                        <w:rPr>
                          <w:spacing w:val="-2"/>
                          <w:sz w:val="16"/>
                          <w:szCs w:val="16"/>
                        </w:rPr>
                        <w:t>41</w:t>
                      </w:r>
                    </w:p>
                  </w:txbxContent>
                </v:textbox>
              </v:shape>
            </w:pict>
          </mc:Fallback>
        </mc:AlternateContent>
      </w:r>
      <w:r>
        <w:rPr>
          <w:noProof/>
          <w:lang w:eastAsia="fr-CH"/>
        </w:rPr>
        <mc:AlternateContent>
          <mc:Choice Requires="wps">
            <w:drawing>
              <wp:anchor distT="0" distB="0" distL="114300" distR="114300" simplePos="0" relativeHeight="251669504" behindDoc="0" locked="0" layoutInCell="1" allowOverlap="1" wp14:anchorId="11243FF4" wp14:editId="36B61C1A">
                <wp:simplePos x="0" y="0"/>
                <wp:positionH relativeFrom="column">
                  <wp:posOffset>3099435</wp:posOffset>
                </wp:positionH>
                <wp:positionV relativeFrom="paragraph">
                  <wp:posOffset>99060</wp:posOffset>
                </wp:positionV>
                <wp:extent cx="1238250" cy="247650"/>
                <wp:effectExtent l="0" t="0" r="0" b="0"/>
                <wp:wrapNone/>
                <wp:docPr id="3738" name="Zone de texte 3738"/>
                <wp:cNvGraphicFramePr/>
                <a:graphic xmlns:a="http://schemas.openxmlformats.org/drawingml/2006/main">
                  <a:graphicData uri="http://schemas.microsoft.com/office/word/2010/wordprocessingShape">
                    <wps:wsp>
                      <wps:cNvSpPr txBox="1"/>
                      <wps:spPr>
                        <a:xfrm>
                          <a:off x="0" y="0"/>
                          <a:ext cx="1238250" cy="247650"/>
                        </a:xfrm>
                        <a:prstGeom prst="rect">
                          <a:avLst/>
                        </a:prstGeom>
                        <a:solidFill>
                          <a:schemeClr val="lt1"/>
                        </a:solidFill>
                        <a:ln w="6350">
                          <a:noFill/>
                        </a:ln>
                      </wps:spPr>
                      <wps:txbx>
                        <w:txbxContent>
                          <w:p w14:paraId="4D238FBF" w14:textId="77777777" w:rsidR="00F93F1E" w:rsidRPr="00316064" w:rsidRDefault="00F93F1E" w:rsidP="00A568FC">
                            <w:pPr>
                              <w:spacing w:line="180" w:lineRule="exact"/>
                              <w:jc w:val="center"/>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85 cm − 105 cm / ≤ 18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43FF4" id="Zone de texte 3738" o:spid="_x0000_s1260" type="#_x0000_t202" style="position:absolute;left:0;text-align:left;margin-left:244.05pt;margin-top:7.8pt;width:9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" fillcolor="white [3201]" stroked="f" strokeweight=".5pt">
                <v:textbox inset="0,0,0,0">
                  <w:txbxContent>
                    <w:p w14:paraId="4D238FBF" w14:textId="77777777" w:rsidR="00F93F1E" w:rsidRPr="00316064" w:rsidRDefault="00F93F1E" w:rsidP="00A568FC">
                      <w:pPr>
                        <w:spacing w:line="180" w:lineRule="exact"/>
                        <w:jc w:val="center"/>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85 cm − 105 cm / ≤ 18 kg</w:t>
                      </w:r>
                    </w:p>
                  </w:txbxContent>
                </v:textbox>
              </v:shape>
            </w:pict>
          </mc:Fallback>
        </mc:AlternateContent>
      </w:r>
      <w:r>
        <w:rPr>
          <w:noProof/>
          <w:lang w:eastAsia="fr-CH"/>
        </w:rPr>
        <mc:AlternateContent>
          <mc:Choice Requires="wps">
            <w:drawing>
              <wp:anchor distT="0" distB="0" distL="114300" distR="114300" simplePos="0" relativeHeight="251668480" behindDoc="0" locked="0" layoutInCell="1" allowOverlap="1" wp14:anchorId="0360EE96" wp14:editId="38AD9B80">
                <wp:simplePos x="0" y="0"/>
                <wp:positionH relativeFrom="column">
                  <wp:posOffset>1689735</wp:posOffset>
                </wp:positionH>
                <wp:positionV relativeFrom="paragraph">
                  <wp:posOffset>108585</wp:posOffset>
                </wp:positionV>
                <wp:extent cx="1219200" cy="247650"/>
                <wp:effectExtent l="0" t="0" r="0" b="0"/>
                <wp:wrapNone/>
                <wp:docPr id="3737" name="Zone de texte 3737"/>
                <wp:cNvGraphicFramePr/>
                <a:graphic xmlns:a="http://schemas.openxmlformats.org/drawingml/2006/main">
                  <a:graphicData uri="http://schemas.microsoft.com/office/word/2010/wordprocessingShape">
                    <wps:wsp>
                      <wps:cNvSpPr txBox="1"/>
                      <wps:spPr>
                        <a:xfrm>
                          <a:off x="0" y="0"/>
                          <a:ext cx="1219200" cy="247650"/>
                        </a:xfrm>
                        <a:prstGeom prst="rect">
                          <a:avLst/>
                        </a:prstGeom>
                        <a:solidFill>
                          <a:schemeClr val="lt1"/>
                        </a:solidFill>
                        <a:ln w="6350">
                          <a:noFill/>
                        </a:ln>
                      </wps:spPr>
                      <wps:txbx>
                        <w:txbxContent>
                          <w:p w14:paraId="269A3C37" w14:textId="77777777" w:rsidR="00F93F1E" w:rsidRPr="00316064" w:rsidRDefault="00F93F1E" w:rsidP="00A568FC">
                            <w:pPr>
                              <w:spacing w:line="180" w:lineRule="exact"/>
                              <w:jc w:val="center"/>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60 cm − 105 cm / ≤ 18 kg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0EE96" id="Zone de texte 3737" o:spid="_x0000_s1261" type="#_x0000_t202" style="position:absolute;left:0;text-align:left;margin-left:133.05pt;margin-top:8.55pt;width:9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" fillcolor="white [3201]" stroked="f" strokeweight=".5pt">
                <v:textbox inset="0,0,0,0">
                  <w:txbxContent>
                    <w:p w14:paraId="269A3C37" w14:textId="77777777" w:rsidR="00F93F1E" w:rsidRPr="00316064" w:rsidRDefault="00F93F1E" w:rsidP="00A568FC">
                      <w:pPr>
                        <w:spacing w:line="180" w:lineRule="exact"/>
                        <w:jc w:val="center"/>
                        <w:rPr>
                          <w:sz w:val="16"/>
                          <w:szCs w:val="16"/>
                        </w:rPr>
                      </w:pPr>
                      <w:r w:rsidRPr="00316064">
                        <w:rPr>
                          <w:sz w:val="16"/>
                          <w:szCs w:val="16"/>
                        </w:rPr>
                        <w:t xml:space="preserve">Module </w:t>
                      </w:r>
                      <w:r>
                        <w:rPr>
                          <w:sz w:val="16"/>
                          <w:szCs w:val="16"/>
                        </w:rPr>
                        <w:t>“</w:t>
                      </w:r>
                      <w:r w:rsidRPr="00316064">
                        <w:rPr>
                          <w:sz w:val="16"/>
                          <w:szCs w:val="16"/>
                        </w:rPr>
                        <w:t>nom du module</w:t>
                      </w:r>
                      <w:r>
                        <w:rPr>
                          <w:sz w:val="16"/>
                          <w:szCs w:val="16"/>
                        </w:rPr>
                        <w:t>” 60 cm − 105 cm / ≤ 18 kg</w:t>
                      </w:r>
                    </w:p>
                  </w:txbxContent>
                </v:textbox>
              </v:shape>
            </w:pict>
          </mc:Fallback>
        </mc:AlternateContent>
      </w:r>
      <w:r w:rsidRPr="00413902">
        <w:rPr>
          <w:b/>
          <w:noProof/>
          <w:lang w:eastAsia="fr-CH"/>
        </w:rPr>
        <w:drawing>
          <wp:inline distT="0" distB="0" distL="0" distR="0" wp14:anchorId="77336160" wp14:editId="092BA4F4">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14:paraId="0261BC59" w14:textId="77777777" w:rsidR="00A568FC" w:rsidRPr="00027393" w:rsidRDefault="00A568FC" w:rsidP="00A568FC">
      <w:pPr>
        <w:pStyle w:val="SingleTxtG"/>
        <w:ind w:left="2410"/>
      </w:pPr>
      <w:r w:rsidRPr="00027393">
        <w:t xml:space="preserve">Le module affichant les marques ci-dessus peut être utilisé face vers l’arrière avec </w:t>
      </w:r>
      <w:r>
        <w:t>la base</w:t>
      </w:r>
      <w:r w:rsidRPr="00027393">
        <w:t xml:space="preserve"> </w:t>
      </w:r>
      <w:r>
        <w:t xml:space="preserve">“marque et </w:t>
      </w:r>
      <w:r w:rsidRPr="00027393">
        <w:t>modèle A</w:t>
      </w:r>
      <w:r>
        <w:t>”</w:t>
      </w:r>
      <w:r w:rsidRPr="00027393">
        <w:t xml:space="preserve"> pour la gamme de taille</w:t>
      </w:r>
      <w:r>
        <w:t>s</w:t>
      </w:r>
      <w:r w:rsidRPr="00027393">
        <w:t xml:space="preserve"> 60</w:t>
      </w:r>
      <w:r>
        <w:t> </w:t>
      </w:r>
      <w:r w:rsidRPr="00027393">
        <w:t>cm</w:t>
      </w:r>
      <w:r>
        <w:t> − </w:t>
      </w:r>
      <w:r w:rsidRPr="00027393">
        <w:t>105</w:t>
      </w:r>
      <w:r>
        <w:t> </w:t>
      </w:r>
      <w:r w:rsidRPr="00027393">
        <w:t>cm</w:t>
      </w:r>
      <w:r>
        <w:t>,</w:t>
      </w:r>
      <w:r w:rsidRPr="00027393">
        <w:t xml:space="preserve"> avec une limite de masse de 18</w:t>
      </w:r>
      <w:r>
        <w:t> </w:t>
      </w:r>
      <w:r w:rsidRPr="00027393">
        <w:t>kg</w:t>
      </w:r>
      <w:r>
        <w:t> </w:t>
      </w:r>
      <w:r w:rsidRPr="00027393">
        <w:t>; il est homologué conformément au Règlement</w:t>
      </w:r>
      <w:r>
        <w:t xml:space="preserve"> </w:t>
      </w:r>
      <w:r>
        <w:rPr>
          <w:lang w:val="fr-FR"/>
        </w:rPr>
        <w:t>ONU</w:t>
      </w:r>
      <w:r w:rsidRPr="00027393">
        <w:t xml:space="preserve"> </w:t>
      </w:r>
      <w:r w:rsidRPr="002D76F4">
        <w:rPr>
          <w:rFonts w:eastAsia="MS Mincho"/>
          <w:szCs w:val="22"/>
        </w:rPr>
        <w:t>n</w:t>
      </w:r>
      <w:r w:rsidRPr="002D76F4">
        <w:rPr>
          <w:rFonts w:eastAsia="MS Mincho"/>
          <w:szCs w:val="22"/>
          <w:vertAlign w:val="superscript"/>
        </w:rPr>
        <w:t>o</w:t>
      </w:r>
      <w:r>
        <w:t> </w:t>
      </w:r>
      <w:r w:rsidRPr="00027393">
        <w:t>129-03 et porte le numéro 032441.</w:t>
      </w:r>
    </w:p>
    <w:p w14:paraId="7A834FE3" w14:textId="77777777" w:rsidR="00A568FC" w:rsidRPr="00027393" w:rsidRDefault="00A568FC" w:rsidP="00A568FC">
      <w:pPr>
        <w:pStyle w:val="SingleTxtG"/>
        <w:ind w:left="2410"/>
      </w:pPr>
      <w:r w:rsidRPr="00027393">
        <w:t xml:space="preserve">Le module affichant les marques ci-dessus peut également être utilisé face vers l’avant sur </w:t>
      </w:r>
      <w:r>
        <w:t>la base</w:t>
      </w:r>
      <w:r w:rsidRPr="00027393">
        <w:t xml:space="preserve"> </w:t>
      </w:r>
      <w:r>
        <w:t xml:space="preserve">“marque et </w:t>
      </w:r>
      <w:r w:rsidRPr="00027393">
        <w:t>modèle A</w:t>
      </w:r>
      <w:r>
        <w:t>”</w:t>
      </w:r>
      <w:r w:rsidRPr="00027393">
        <w:t xml:space="preserve"> pour la gamme de tailles 85</w:t>
      </w:r>
      <w:r>
        <w:t> − </w:t>
      </w:r>
      <w:r w:rsidRPr="00027393">
        <w:t>105</w:t>
      </w:r>
      <w:r>
        <w:t xml:space="preserve"> cm </w:t>
      </w:r>
      <w:r w:rsidRPr="00027393">
        <w:t>avec une limite de masse de 18</w:t>
      </w:r>
      <w:r>
        <w:t> </w:t>
      </w:r>
      <w:r w:rsidRPr="00027393">
        <w:t>kg</w:t>
      </w:r>
      <w:r>
        <w:t> </w:t>
      </w:r>
      <w:r w:rsidRPr="00027393">
        <w:t xml:space="preserve">; il est homologué conformément au Règlement </w:t>
      </w:r>
      <w:r>
        <w:rPr>
          <w:lang w:val="fr-FR"/>
        </w:rPr>
        <w:t xml:space="preserve">ONU </w:t>
      </w:r>
      <w:r w:rsidRPr="002D76F4">
        <w:rPr>
          <w:rFonts w:eastAsia="MS Mincho"/>
          <w:szCs w:val="22"/>
        </w:rPr>
        <w:t>n</w:t>
      </w:r>
      <w:r w:rsidRPr="002D76F4">
        <w:rPr>
          <w:rFonts w:eastAsia="MS Mincho"/>
          <w:szCs w:val="22"/>
          <w:vertAlign w:val="superscript"/>
        </w:rPr>
        <w:t>o</w:t>
      </w:r>
      <w:r>
        <w:t> </w:t>
      </w:r>
      <w:r w:rsidRPr="00027393">
        <w:t>129-03 sous le même numéro 032441.</w:t>
      </w:r>
    </w:p>
    <w:p w14:paraId="1A9CA218" w14:textId="77777777" w:rsidR="00A568FC" w:rsidRPr="00027393" w:rsidRDefault="00A568FC" w:rsidP="00A568FC">
      <w:pPr>
        <w:pStyle w:val="SingleTxtG"/>
        <w:ind w:left="2410"/>
      </w:pPr>
      <w:r w:rsidRPr="00027393">
        <w:t>Le numéro d’homologation indique que celle-ci a été accordée conformément aux prescriptions du Règlement relatif à l’homologation des dispositifs améliorés de retenue pour enfants utilisés à bord des véhicules automobiles, tel qu’il a été modifié par la série 03 d’amendements.</w:t>
      </w:r>
    </w:p>
    <w:p w14:paraId="0603290C" w14:textId="77777777" w:rsidR="00A568FC" w:rsidRPr="00027393" w:rsidRDefault="00A568FC" w:rsidP="00A568FC">
      <w:pPr>
        <w:pStyle w:val="SingleTxtG"/>
        <w:keepNext/>
        <w:keepLines/>
        <w:tabs>
          <w:tab w:val="left" w:pos="2410"/>
        </w:tabs>
        <w:ind w:left="2410" w:hanging="1276"/>
        <w:rPr>
          <w:szCs w:val="24"/>
        </w:rPr>
      </w:pPr>
      <w:r>
        <w:rPr>
          <w:szCs w:val="24"/>
        </w:rPr>
        <w:t>2.2</w:t>
      </w:r>
      <w:r w:rsidRPr="00027393">
        <w:rPr>
          <w:szCs w:val="24"/>
        </w:rPr>
        <w:tab/>
        <w:t xml:space="preserve">On trouvera sur les figures ci-après </w:t>
      </w:r>
      <w:r>
        <w:rPr>
          <w:szCs w:val="24"/>
        </w:rPr>
        <w:t xml:space="preserve">des exemples de </w:t>
      </w:r>
      <w:r w:rsidRPr="00027393">
        <w:rPr>
          <w:szCs w:val="24"/>
        </w:rPr>
        <w:t xml:space="preserve">symboles à utiliser sur les marques des modules. </w:t>
      </w:r>
      <w:r>
        <w:rPr>
          <w:szCs w:val="24"/>
        </w:rPr>
        <w:t>Le</w:t>
      </w:r>
      <w:r w:rsidRPr="00027393">
        <w:rPr>
          <w:szCs w:val="24"/>
        </w:rPr>
        <w:t xml:space="preserve"> fabricant du dispositif amélioré de retenue pour enfants</w:t>
      </w:r>
      <w:r>
        <w:rPr>
          <w:szCs w:val="24"/>
        </w:rPr>
        <w:t xml:space="preserve"> devra apposer</w:t>
      </w:r>
      <w:r w:rsidRPr="00027393">
        <w:rPr>
          <w:szCs w:val="24"/>
        </w:rPr>
        <w:t xml:space="preserve"> l’un des symboles </w:t>
      </w:r>
      <w:r>
        <w:rPr>
          <w:szCs w:val="24"/>
        </w:rPr>
        <w:t xml:space="preserve">proposés </w:t>
      </w:r>
      <w:r w:rsidRPr="00027393">
        <w:rPr>
          <w:szCs w:val="24"/>
        </w:rPr>
        <w:t xml:space="preserve">ou un symbole équivalent sur la marque du module. </w:t>
      </w:r>
    </w:p>
    <w:p w14:paraId="424A58EC" w14:textId="77777777" w:rsidR="00A568FC" w:rsidRDefault="00A568FC" w:rsidP="00A568FC">
      <w:pPr>
        <w:pStyle w:val="SingleTxtG"/>
        <w:jc w:val="right"/>
      </w:pPr>
      <w:r w:rsidRPr="00413902">
        <w:rPr>
          <w:b/>
          <w:noProof/>
          <w:lang w:eastAsia="fr-CH"/>
        </w:rPr>
        <w:drawing>
          <wp:inline distT="0" distB="0" distL="0" distR="0" wp14:anchorId="6A63C887" wp14:editId="1110E379">
            <wp:extent cx="4597400" cy="1612155"/>
            <wp:effectExtent l="0" t="0" r="0" b="762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6564" cy="1625888"/>
                    </a:xfrm>
                    <a:prstGeom prst="rect">
                      <a:avLst/>
                    </a:prstGeom>
                    <a:noFill/>
                    <a:ln>
                      <a:noFill/>
                    </a:ln>
                  </pic:spPr>
                </pic:pic>
              </a:graphicData>
            </a:graphic>
          </wp:inline>
        </w:drawing>
      </w:r>
      <w:r>
        <w:t>».</w:t>
      </w:r>
    </w:p>
    <w:p w14:paraId="39422BFA" w14:textId="77777777" w:rsidR="00A568FC" w:rsidRPr="00027393" w:rsidRDefault="00A568FC" w:rsidP="00A568FC">
      <w:pPr>
        <w:pStyle w:val="SingleTxtG"/>
        <w:rPr>
          <w:b/>
        </w:rPr>
      </w:pPr>
      <w:r>
        <w:br w:type="page"/>
      </w:r>
      <w:r w:rsidRPr="00007D4B">
        <w:rPr>
          <w:i/>
          <w:lang w:eastAsia="ar-SA"/>
        </w:rPr>
        <w:lastRenderedPageBreak/>
        <w:t>Annexe 5, figures 1 et 2</w:t>
      </w:r>
      <w:r w:rsidRPr="00027393">
        <w:rPr>
          <w:lang w:eastAsia="ar-SA"/>
        </w:rPr>
        <w:t>,</w:t>
      </w:r>
      <w:r>
        <w:rPr>
          <w:lang w:eastAsia="ar-SA"/>
        </w:rPr>
        <w:t xml:space="preserve"> lire </w:t>
      </w:r>
      <w:r w:rsidRPr="00027393">
        <w:rPr>
          <w:lang w:eastAsia="ar-SA"/>
        </w:rPr>
        <w:t>:</w:t>
      </w:r>
    </w:p>
    <w:p w14:paraId="3A9DF248" w14:textId="77777777" w:rsidR="00A568FC" w:rsidRDefault="00A568FC" w:rsidP="00A568FC">
      <w:pPr>
        <w:pStyle w:val="HChG"/>
      </w:pPr>
      <w:bookmarkStart w:id="3" w:name="_Toc355000749"/>
      <w:r w:rsidRPr="00007D4B">
        <w:rPr>
          <w:b w:val="0"/>
          <w:sz w:val="20"/>
        </w:rPr>
        <w:t>« </w:t>
      </w:r>
      <w:r w:rsidRPr="00027393">
        <w:t>Annexe 5</w:t>
      </w:r>
    </w:p>
    <w:p w14:paraId="5864938A" w14:textId="77777777" w:rsidR="00A568FC" w:rsidRDefault="00A568FC" w:rsidP="00A568FC">
      <w:pPr>
        <w:pStyle w:val="HChG"/>
      </w:pPr>
      <w:r>
        <w:tab/>
      </w:r>
      <w:r>
        <w:tab/>
        <w:t>Essai d’abrasion et de microglissement</w:t>
      </w:r>
    </w:p>
    <w:p w14:paraId="257CF7BE" w14:textId="77777777" w:rsidR="00A568FC" w:rsidRPr="00007D4B" w:rsidRDefault="00A568FC" w:rsidP="00A568FC">
      <w:pPr>
        <w:pStyle w:val="Titre1"/>
        <w:spacing w:after="120"/>
        <w:rPr>
          <w:b/>
        </w:rPr>
      </w:pPr>
      <w:r>
        <w:t>Figure 1</w:t>
      </w:r>
      <w:r>
        <w:br/>
      </w:r>
      <w:r w:rsidRPr="00007D4B">
        <w:rPr>
          <w:b/>
        </w:rPr>
        <w:t>Procédure du type 1</w:t>
      </w:r>
    </w:p>
    <w:bookmarkEnd w:id="3"/>
    <w:p w14:paraId="4638E8FF" w14:textId="77777777" w:rsidR="00A568FC" w:rsidRDefault="00A568FC" w:rsidP="00D513D0">
      <w:pPr>
        <w:pStyle w:val="SingleTxtG"/>
        <w:spacing w:after="240"/>
      </w:pPr>
      <w:r>
        <w:rPr>
          <w:noProof/>
          <w:lang w:eastAsia="fr-CH"/>
        </w:rPr>
        <mc:AlternateContent>
          <mc:Choice Requires="wps">
            <w:drawing>
              <wp:anchor distT="0" distB="0" distL="114300" distR="114300" simplePos="0" relativeHeight="251699200" behindDoc="0" locked="0" layoutInCell="1" allowOverlap="1" wp14:anchorId="4FF3592C" wp14:editId="45B0BA03">
                <wp:simplePos x="0" y="0"/>
                <wp:positionH relativeFrom="column">
                  <wp:posOffset>2279142</wp:posOffset>
                </wp:positionH>
                <wp:positionV relativeFrom="paragraph">
                  <wp:posOffset>2538857</wp:posOffset>
                </wp:positionV>
                <wp:extent cx="3253740" cy="285750"/>
                <wp:effectExtent l="0" t="0" r="3810" b="0"/>
                <wp:wrapNone/>
                <wp:docPr id="387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3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84EE0" w14:textId="77777777" w:rsidR="00F93F1E" w:rsidRPr="00A84316" w:rsidRDefault="00F93F1E" w:rsidP="00A568FC">
                            <w:pPr>
                              <w:spacing w:line="240" w:lineRule="auto"/>
                              <w:rPr>
                                <w:sz w:val="18"/>
                                <w:szCs w:val="18"/>
                              </w:rPr>
                            </w:pPr>
                            <w:r w:rsidRPr="00A84316">
                              <w:rPr>
                                <w:bCs/>
                                <w:sz w:val="18"/>
                                <w:szCs w:val="18"/>
                              </w:rPr>
                              <w:t xml:space="preserve">F = 10 </w:t>
                            </w:r>
                            <w:r w:rsidRPr="00A84316">
                              <w:rPr>
                                <w:bCs/>
                                <w:sz w:val="18"/>
                                <w:szCs w:val="18"/>
                              </w:rPr>
                              <w:sym w:font="Symbol" w:char="F0B1"/>
                            </w:r>
                            <w:r w:rsidRPr="00A84316">
                              <w:rPr>
                                <w:bCs/>
                                <w:sz w:val="18"/>
                                <w:szCs w:val="18"/>
                              </w:rPr>
                              <w:t xml:space="preserve"> 0,1 N</w:t>
                            </w:r>
                            <w:r w:rsidRPr="00A84316">
                              <w:rPr>
                                <w:b/>
                                <w:bCs/>
                                <w:sz w:val="18"/>
                                <w:szCs w:val="18"/>
                              </w:rPr>
                              <w:t xml:space="preserve">, </w:t>
                            </w:r>
                            <w:r w:rsidRPr="00A84316">
                              <w:rPr>
                                <w:bCs/>
                                <w:sz w:val="18"/>
                                <w:szCs w:val="18"/>
                              </w:rPr>
                              <w:t xml:space="preserve">peut être porté à une valeur maximum F = 60 </w:t>
                            </w:r>
                            <w:r w:rsidRPr="00A84316">
                              <w:rPr>
                                <w:bCs/>
                                <w:sz w:val="18"/>
                                <w:szCs w:val="18"/>
                              </w:rPr>
                              <w:sym w:font="Symbol" w:char="F0B1"/>
                            </w:r>
                            <w:r w:rsidRPr="00A84316">
                              <w:rPr>
                                <w:bCs/>
                                <w:sz w:val="18"/>
                                <w:szCs w:val="18"/>
                              </w:rPr>
                              <w:t xml:space="preserve"> 0,5 N </w:t>
                            </w:r>
                            <w:r w:rsidRPr="00A84316">
                              <w:rPr>
                                <w:bCs/>
                                <w:sz w:val="18"/>
                                <w:szCs w:val="18"/>
                              </w:rPr>
                              <w:br/>
                            </w:r>
                            <w:r w:rsidRPr="00A84316">
                              <w:rPr>
                                <w:sz w:val="18"/>
                                <w:szCs w:val="18"/>
                              </w:rPr>
                              <w:t>(voir tableau 8, par. 7.2.5.2.6.2)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FF3592C" id="Rectangle 297" o:spid="_x0000_s1262" style="position:absolute;left:0;text-align:left;margin-left:179.45pt;margin-top:199.9pt;width:256.2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" filled="f" stroked="f">
                <v:textbox inset="0,0,0,0">
                  <w:txbxContent>
                    <w:p w14:paraId="00A84EE0" w14:textId="77777777" w:rsidR="00F93F1E" w:rsidRPr="00A84316" w:rsidRDefault="00F93F1E" w:rsidP="00A568FC">
                      <w:pPr>
                        <w:spacing w:line="240" w:lineRule="auto"/>
                        <w:rPr>
                          <w:sz w:val="18"/>
                          <w:szCs w:val="18"/>
                        </w:rPr>
                      </w:pPr>
                      <w:r w:rsidRPr="00A84316">
                        <w:rPr>
                          <w:bCs/>
                          <w:sz w:val="18"/>
                          <w:szCs w:val="18"/>
                        </w:rPr>
                        <w:t xml:space="preserve">F = 10 </w:t>
                      </w:r>
                      <w:r w:rsidRPr="00A84316">
                        <w:rPr>
                          <w:bCs/>
                          <w:sz w:val="18"/>
                          <w:szCs w:val="18"/>
                        </w:rPr>
                        <w:sym w:font="Symbol" w:char="F0B1"/>
                      </w:r>
                      <w:r w:rsidRPr="00A84316">
                        <w:rPr>
                          <w:bCs/>
                          <w:sz w:val="18"/>
                          <w:szCs w:val="18"/>
                        </w:rPr>
                        <w:t xml:space="preserve"> 0,1 N</w:t>
                      </w:r>
                      <w:r w:rsidRPr="00A84316">
                        <w:rPr>
                          <w:b/>
                          <w:bCs/>
                          <w:sz w:val="18"/>
                          <w:szCs w:val="18"/>
                        </w:rPr>
                        <w:t xml:space="preserve">, </w:t>
                      </w:r>
                      <w:r w:rsidRPr="00A84316">
                        <w:rPr>
                          <w:bCs/>
                          <w:sz w:val="18"/>
                          <w:szCs w:val="18"/>
                        </w:rPr>
                        <w:t xml:space="preserve">peut être porté à une valeur maximum F = 60 </w:t>
                      </w:r>
                      <w:r w:rsidRPr="00A84316">
                        <w:rPr>
                          <w:bCs/>
                          <w:sz w:val="18"/>
                          <w:szCs w:val="18"/>
                        </w:rPr>
                        <w:sym w:font="Symbol" w:char="F0B1"/>
                      </w:r>
                      <w:r w:rsidRPr="00A84316">
                        <w:rPr>
                          <w:bCs/>
                          <w:sz w:val="18"/>
                          <w:szCs w:val="18"/>
                        </w:rPr>
                        <w:t xml:space="preserve"> 0,5 N </w:t>
                      </w:r>
                      <w:r w:rsidRPr="00A84316">
                        <w:rPr>
                          <w:bCs/>
                          <w:sz w:val="18"/>
                          <w:szCs w:val="18"/>
                        </w:rPr>
                        <w:br/>
                      </w:r>
                      <w:r w:rsidRPr="00A84316">
                        <w:rPr>
                          <w:sz w:val="18"/>
                          <w:szCs w:val="18"/>
                        </w:rPr>
                        <w:t>(voir tableau 8, par. 7.2.5.2.6.2)</w:t>
                      </w:r>
                    </w:p>
                  </w:txbxContent>
                </v:textbox>
              </v:rect>
            </w:pict>
          </mc:Fallback>
        </mc:AlternateContent>
      </w:r>
      <w:r w:rsidRPr="00413902">
        <w:rPr>
          <w:noProof/>
          <w:lang w:eastAsia="fr-CH"/>
        </w:rPr>
        <mc:AlternateContent>
          <mc:Choice Requires="wpc">
            <w:drawing>
              <wp:inline distT="0" distB="0" distL="0" distR="0" wp14:anchorId="27DCD471" wp14:editId="5DCEB43D">
                <wp:extent cx="4865370" cy="2867025"/>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4796" y="35623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501" y="17272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0866" y="47879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2506" y="7810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6451" y="40449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7846" y="52768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39761" y="44640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2506" y="16065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8956" y="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6941" y="165354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7416" y="165227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2336" y="165798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5351" y="166624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176" y="167513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176" y="168783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1541" y="169545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5351" y="170370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0431" y="170942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146" y="170370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4401" y="169862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1386" y="168783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6466" y="167703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7736" y="166687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6466" y="165798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2656" y="165544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6801" y="179260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3461" y="177673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3771" y="177482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3286" y="177673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8516" y="179641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4701" y="183134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0571" y="187325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69301" y="192024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111" y="195707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6606" y="198247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49311" y="199771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8366" y="197739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79486" y="194183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2986" y="190309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6801" y="185483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0296" y="184658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8391" y="181991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69301" y="226314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111" y="228092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6606" y="230632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49311" y="232092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8366" y="230124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79486" y="226568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2986" y="222694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6801" y="217805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0931" y="216979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0431" y="170688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161" y="132715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161" y="136779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8856" y="109410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0291" y="109410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6451" y="112776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161" y="135318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39481" y="135318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161" y="162814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6451" y="131064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89621" y="131064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6451" y="140144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89621" y="132588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6451" y="138557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186" y="121793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2506" y="112776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2836" y="183451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69301" y="193103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5286" y="56070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5286" y="52070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2871" y="52070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7556" y="35623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2976" y="17272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176" y="172783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6266" y="33972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8526" y="4191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6266" y="37211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6266" y="33972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156" y="28321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156" y="24320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5671" y="6096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5286" y="17272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2506" y="22161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6901" y="8255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59551" y="8255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501" y="35623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216" y="17272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6901" y="37973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59551" y="37973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59271" y="8255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59551" y="11493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156" y="12827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4461" y="11874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03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329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226" y="53848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3291" y="37211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3291" y="53848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226" y="42481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16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142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031" y="82994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3291" y="82994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3291" y="10236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161" y="82994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1421" y="69215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0486" y="39052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226" y="96774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5376" y="56261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5376" y="50609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5576" y="1206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0666" y="49784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001" y="55562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2256" y="1206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0666" y="38036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49721" y="1206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4786" y="1206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49721" y="35623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001" y="39814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001" y="68516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0426" y="37211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9" name="Line 286"/>
                        <wps:cNvCnPr/>
                        <wps:spPr bwMode="auto">
                          <a:xfrm flipV="1">
                            <a:off x="4206106" y="35496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7416" y="9080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051" y="40957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340360" y="592455"/>
                            <a:ext cx="91567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486B8" w14:textId="77777777" w:rsidR="00F93F1E" w:rsidRDefault="00F93F1E" w:rsidP="00A568FC">
                              <w:pPr>
                                <w:pStyle w:val="NormalWeb"/>
                                <w:spacing w:line="240" w:lineRule="exact"/>
                              </w:pPr>
                              <w:r>
                                <w:rPr>
                                  <w:color w:val="000000"/>
                                  <w:sz w:val="18"/>
                                  <w:szCs w:val="18"/>
                                  <w:lang w:val="en-US"/>
                                </w:rPr>
                                <w:t>Course totale :</w:t>
                              </w:r>
                            </w:p>
                            <w:p w14:paraId="64312E9D" w14:textId="77777777" w:rsidR="00F93F1E" w:rsidRPr="0046750D" w:rsidRDefault="00F93F1E" w:rsidP="00A568FC">
                              <w:pPr>
                                <w:spacing w:line="240" w:lineRule="auto"/>
                                <w:rPr>
                                  <w:sz w:val="16"/>
                                  <w:szCs w:val="16"/>
                                </w:rPr>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2909" name="Rectangle 296"/>
                        <wps:cNvSpPr>
                          <a:spLocks noChangeArrowheads="1"/>
                        </wps:cNvSpPr>
                        <wps:spPr bwMode="auto">
                          <a:xfrm>
                            <a:off x="306508" y="1725295"/>
                            <a:ext cx="666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BA32" w14:textId="77777777" w:rsidR="00F93F1E" w:rsidRPr="00A84316" w:rsidRDefault="00F93F1E" w:rsidP="00A568FC">
                              <w:pPr>
                                <w:spacing w:line="240" w:lineRule="auto"/>
                                <w:rPr>
                                  <w:sz w:val="18"/>
                                  <w:szCs w:val="18"/>
                                </w:rPr>
                              </w:pPr>
                              <w:r w:rsidRPr="00A84316">
                                <w:rPr>
                                  <w:sz w:val="18"/>
                                  <w:szCs w:val="18"/>
                                </w:rPr>
                                <w:t>Support</w:t>
                              </w:r>
                            </w:p>
                          </w:txbxContent>
                        </wps:txbx>
                        <wps:bodyPr rot="0" vert="horz" wrap="square" lIns="0" tIns="0" rIns="0" bIns="0" anchor="t" anchorCtr="0">
                          <a:spAutoFit/>
                        </wps:bodyPr>
                      </wps:wsp>
                      <wps:wsp>
                        <wps:cNvPr id="2910" name="Rectangle 297"/>
                        <wps:cNvSpPr>
                          <a:spLocks noChangeArrowheads="1"/>
                        </wps:cNvSpPr>
                        <wps:spPr bwMode="auto">
                          <a:xfrm>
                            <a:off x="1920240" y="1385570"/>
                            <a:ext cx="2092191" cy="185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48B9" w14:textId="77777777" w:rsidR="00F93F1E" w:rsidRPr="00A84316" w:rsidRDefault="00F93F1E" w:rsidP="00A568FC">
                              <w:pPr>
                                <w:spacing w:line="240" w:lineRule="auto"/>
                                <w:rPr>
                                  <w:sz w:val="18"/>
                                  <w:szCs w:val="18"/>
                                </w:rPr>
                              </w:pPr>
                              <w:r w:rsidRPr="00A84316">
                                <w:rPr>
                                  <w:sz w:val="18"/>
                                  <w:szCs w:val="18"/>
                                </w:rPr>
                                <w:t>Sangle de protection des arrêtes intérieures</w:t>
                              </w:r>
                            </w:p>
                          </w:txbxContent>
                        </wps:txbx>
                        <wps:bodyPr rot="0" vert="horz" wrap="square" lIns="0" tIns="0" rIns="0" bIns="0" anchor="t" anchorCtr="0">
                          <a:noAutofit/>
                        </wps:bodyPr>
                      </wps:wsp>
                      <wps:wsp>
                        <wps:cNvPr id="2915" name="Rectangle 302"/>
                        <wps:cNvSpPr>
                          <a:spLocks noChangeArrowheads="1"/>
                        </wps:cNvSpPr>
                        <wps:spPr bwMode="auto">
                          <a:xfrm>
                            <a:off x="81116" y="2563493"/>
                            <a:ext cx="671359" cy="208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7C6D" w14:textId="77777777" w:rsidR="00F93F1E" w:rsidRPr="00A84316" w:rsidRDefault="00F93F1E" w:rsidP="00A568FC">
                              <w:pPr>
                                <w:spacing w:line="240" w:lineRule="auto"/>
                                <w:rPr>
                                  <w:sz w:val="18"/>
                                  <w:szCs w:val="18"/>
                                </w:rPr>
                              </w:pPr>
                              <w:r w:rsidRPr="00A84316">
                                <w:rPr>
                                  <w:sz w:val="18"/>
                                  <w:szCs w:val="18"/>
                                </w:rPr>
                                <w:t>Exemple a</w:t>
                              </w:r>
                            </w:p>
                          </w:txbxContent>
                        </wps:txbx>
                        <wps:bodyPr rot="0" vert="horz" wrap="square" lIns="0" tIns="0" rIns="0" bIns="0" anchor="t" anchorCtr="0">
                          <a:noAutofit/>
                        </wps:bodyPr>
                      </wps:wsp>
                    </wpc:wpc>
                  </a:graphicData>
                </a:graphic>
              </wp:inline>
            </w:drawing>
          </mc:Choice>
          <mc:Fallback>
            <w:pict>
              <v:group w14:anchorId="27DCD471" id="Canvas 2917" o:spid="_x0000_s1263" editas="canvas" style="width:383.1pt;height:225.75pt;mso-position-horizontal-relative:char;mso-position-vertical-relative:line" coordsize="48653,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">
                <v:shape id="_x0000_s1264" type="#_x0000_t75" style="position:absolute;width:48653;height:28670;visibility:visible;mso-wrap-style:square">
                  <v:fill o:detectmouseclick="t"/>
                  <v:path o:connecttype="none"/>
                </v:shape>
                <v:line id="Line 156" o:spid="_x0000_s1265" style="position:absolute;flip:x;visibility:visible;mso-wrap-style:square" from="26147,3562" to="43775,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3TxgAAANwAAAAPAAAAZHJzL2Rvd25yZXYueG1sRI9PawIx&#10;FMTvBb9DeEJvNVuF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jXS908YAAADcAAAA&#10;DwAAAAAAAAAAAAAAAAAHAgAAZHJzL2Rvd25yZXYueG1sUEsFBgAAAAADAAMAtwAAAPoCAAAAAA==&#10;" strokeweight="0"/>
                <v:line id="Line 157" o:spid="_x0000_s1266" style="position:absolute;flip:y;visibility:visible;mso-wrap-style:square" from="5,1727" to="1852,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" strokeweight="0">
                  <v:stroke dashstyle="1 1"/>
                </v:line>
                <v:shape id="Freeform 158" o:spid="_x0000_s1267" style="position:absolute;left:41908;top:4787;width:984;height:972;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268" style="position:absolute;left:46125;top:781;width:793;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" path="m104,130l125,98r,-40l102,20,63,,22,5,,22e" filled="f" strokeweight="0">
                  <v:path arrowok="t" o:connecttype="custom" o:connectlocs="66040,82550;79375,62230;79375,36830;64770,12700;40005,0;13970,3175;0,13970" o:connectangles="0,0,0,0,0,0,0"/>
                </v:shape>
                <v:line id="Line 160" o:spid="_x0000_s1269" style="position:absolute;visibility:visible;mso-wrap-style:square" from="44264,4044" to="44264,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61" o:spid="_x0000_s1270" style="position:absolute;flip:x;visibility:visible;mso-wrap-style:square" from="41578,5276" to="4323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5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7JyKOcYAAADcAAAA&#10;DwAAAAAAAAAAAAAAAAAHAgAAZHJzL2Rvd25yZXYueG1sUEsFBgAAAAADAAMAtwAAAPoCAAAAAA==&#10;" strokeweight="0"/>
                <v:line id="Line 162" o:spid="_x0000_s1271" style="position:absolute;flip:y;visibility:visible;mso-wrap-style:square" from="42397,4464" to="42397,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V5wwAAANwAAAAPAAAAZHJzL2Rvd25yZXYueG1sRE/LagIx&#10;FN0X/Idwhe40o4W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H+1ecMAAADcAAAADwAA&#10;AAAAAAAAAAAAAAAHAgAAZHJzL2Rvd25yZXYueG1sUEsFBgAAAAADAAMAtwAAAPcCAAAAAA==&#10;" strokeweight="0"/>
                <v:line id="Line 163" o:spid="_x0000_s1272" style="position:absolute;flip:y;visibility:visible;mso-wrap-style:square" from="46125,1606" to="4679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ixwAAANwAAAAPAAAAZHJzL2Rvd25yZXYueG1sRI9PawIx&#10;FMTvQr9DeEJvml0L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JczEOLHAAAA3AAA&#10;AA8AAAAAAAAAAAAAAAAABwIAAGRycy9kb3ducmV2LnhtbFBLBQYAAAAAAwADALcAAAD7AgAAAAA=&#10;" strokeweight="0"/>
                <v:line id="Line 164" o:spid="_x0000_s1273" style="position:absolute;flip:y;visibility:visible;mso-wrap-style:square" from="41489,0" to="4772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" strokeweight="0">
                  <v:stroke dashstyle="3 1 1 1"/>
                </v:line>
                <v:shape id="Freeform 165" o:spid="_x0000_s1274" style="position:absolute;left:45369;top:16535;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" path="m9,3l7,,,e" filled="f" strokeweight="0">
                  <v:path arrowok="t" o:connecttype="custom" o:connectlocs="5715,1905;4445,0;0,0" o:connectangles="0,0,0"/>
                </v:shape>
                <v:shape id="Freeform 166" o:spid="_x0000_s1275" style="position:absolute;left:45274;top:16522;width:95;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" path="m15,l13,,11,2,9,2,6,5,5,5r,1l2,6,,9e" filled="f" strokeweight="0">
                  <v:path arrowok="t" o:connecttype="custom" o:connectlocs="9525,0;8255,0;6985,1270;5715,1270;3810,3175;3175,3175;3175,3810;1270,3810;0,5715" o:connectangles="0,0,0,0,0,0,0,0,0"/>
                </v:shape>
                <v:shape id="Freeform 167" o:spid="_x0000_s1276" style="position:absolute;left:45223;top:16579;width:63;height:8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" path="m10,l4,6r,2l2,8r,2l,13e" filled="f" strokeweight="0">
                  <v:path arrowok="t" o:connecttype="custom" o:connectlocs="6350,0;2540,3810;2540,5080;1270,5080;1270,6350;0,8255" o:connectangles="0,0,0,0,0,0"/>
                </v:shape>
                <v:shape id="Freeform 168" o:spid="_x0000_s1277" style="position:absolute;left:45153;top:16662;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" path="m8,r,1l2,8r,2l,12r,2e" filled="f" strokeweight="0">
                  <v:path arrowok="t" o:connecttype="custom" o:connectlocs="5080,0;5080,635;1270,5080;1270,6350;0,7620;0,8890" o:connectangles="0,0,0,0,0,0"/>
                </v:shape>
                <v:shape id="Freeform 169" o:spid="_x0000_s1278" style="position:absolute;left:45121;top:16751;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" path="m5,r,3l3,4r,5l,9r,8e" filled="f" strokeweight="0">
                  <v:path arrowok="t" o:connecttype="custom" o:connectlocs="3175,0;3175,1905;1905,2540;1905,5715;0,5715;0,10795" o:connectangles="0,0,0,0,0,0"/>
                </v:shape>
                <v:line id="Line 170" o:spid="_x0000_s1279" style="position:absolute;visibility:visible;mso-wrap-style:square" from="45121,16878" to="45121,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shape id="Freeform 171" o:spid="_x0000_s1280" style="position:absolute;left:45115;top:16954;width:38;height:114;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" path="m,l,2,1,5r,6l4,13r,2l6,18e" filled="f" strokeweight="0">
                  <v:path arrowok="t" o:connecttype="custom" o:connectlocs="0,0;0,1270;635,3175;635,6985;2540,8255;2540,9525;3810,11430" o:connectangles="0,0,0,0,0,0,0"/>
                </v:shape>
                <v:line id="Line 172" o:spid="_x0000_s1281" style="position:absolute;visibility:visible;mso-wrap-style:square" from="45153,17037" to="45204,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line id="Line 173" o:spid="_x0000_s1282" style="position:absolute;visibility:visible;mso-wrap-style:square" from="45204,17094" to="45261,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shape id="Freeform 174" o:spid="_x0000_s1283" style="position:absolute;left:45261;top:17037;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" path="m,6r4,l7,5r1,l8,2r3,l11,e" filled="f" strokeweight="0">
                  <v:path arrowok="t" o:connecttype="custom" o:connectlocs="0,3810;2540,3810;4445,3175;5080,3175;5080,1270;6985,1270;6985,0" o:connectangles="0,0,0,0,0,0,0"/>
                </v:shape>
                <v:shape id="Freeform 175" o:spid="_x0000_s1284" style="position:absolute;left:45344;top:16986;width:50;height:63;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" path="m,10l,8r2,l2,6r2,l7,4,7,1r1,l8,e" filled="f" strokeweight="0">
                  <v:path arrowok="t" o:connecttype="custom" o:connectlocs="0,6350;0,5080;1270,5080;1270,3810;2540,3810;4445,2540;4445,635;5080,635;5080,0" o:connectangles="0,0,0,0,0,0,0,0,0"/>
                </v:shape>
                <v:shape id="Freeform 176" o:spid="_x0000_s1285" style="position:absolute;left:45413;top:16878;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" path="m,17l,14,2,12r,-2l6,6,6,4,8,1,8,e" filled="f" strokeweight="0">
                  <v:path arrowok="t" o:connecttype="custom" o:connectlocs="0,10795;0,8890;1270,7620;1270,6350;3810,3810;3810,2540;5080,635;5080,0" o:connectangles="0,0,0,0,0,0,0,0"/>
                </v:shape>
                <v:shape id="Freeform 177" o:spid="_x0000_s1286" style="position:absolute;left:45464;top:16770;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" path="m,17l,14,2,12,2,8r3,l5,e" filled="f" strokeweight="0">
                  <v:path arrowok="t" o:connecttype="custom" o:connectlocs="0,10795;0,8890;1270,7620;1270,5080;3175,5080;3175,0" o:connectangles="0,0,0,0,0,0"/>
                </v:shape>
                <v:shape id="Freeform 178" o:spid="_x0000_s1287" style="position:absolute;left:45477;top:16668;width:19;height:102;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" path="m,16l,13r3,l3,e" filled="f" strokeweight="0">
                  <v:path arrowok="t" o:connecttype="custom" o:connectlocs="0,10160;0,8255;1905,8255;1905,0" o:connectangles="0,0,0,0"/>
                </v:shape>
                <v:shape id="Freeform 179" o:spid="_x0000_s1288" style="position:absolute;left:45464;top:16579;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" path="m5,14l5,8,2,8,2,4,,1,,e" filled="f" strokeweight="0">
                  <v:path arrowok="t" o:connecttype="custom" o:connectlocs="3175,8890;3175,5080;1270,5080;1270,2540;0,635;0,0" o:connectangles="0,0,0,0,0,0"/>
                </v:shape>
                <v:shape id="Freeform 180" o:spid="_x0000_s1289" style="position:absolute;left:45426;top:16554;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" path="m6,5l6,4,2,,,e" filled="f" strokeweight="0">
                  <v:path arrowok="t" o:connecttype="custom" o:connectlocs="3810,3175;3810,2540;1270,0;0,0" o:connectangles="0,0,0,0"/>
                </v:shape>
                <v:shape id="Freeform 181" o:spid="_x0000_s1290" style="position:absolute;left:46868;top:17926;width:215;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291" style="position:absolute;left:46334;top:17767;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292" style="position:absolute;left:45737;top:17748;width:597;height:25;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" path="m94,3l77,3,74,,45,,43,3,15,3,13,4,,4e" filled="f" strokeweight="0">
                  <v:path arrowok="t" o:connecttype="custom" o:connectlocs="59690,1905;48895,1905;46990,0;28575,0;27305,1905;9525,1905;8255,2540;0,2540" o:connectangles="0,0,0,0,0,0,0,0"/>
                </v:shape>
                <v:shape id="Freeform 184" o:spid="_x0000_s1293" style="position:absolute;left:45032;top:17767;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294" style="position:absolute;left:44385;top:17964;width:647;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295" style="position:absolute;left:43947;top:18313;width:438;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296" style="position:absolute;left:43705;top:18732;width:242;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297" style="position:absolute;left:43693;top:19202;width:38;height:368;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298" style="position:absolute;left:43731;top:19570;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299" style="position:absolute;left:43966;top:19824;width:527;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300" style="position:absolute;left:44493;top:19977;width:590;height:31;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" path="m,2r16,l18,5r30,l50,2r28,l80,,93,e" filled="f" strokeweight="0">
                  <v:path arrowok="t" o:connecttype="custom" o:connectlocs="0,1270;10160,1270;11430,3175;30480,3175;31750,1270;49530,1270;50800,0;59055,0" o:connectangles="0,0,0,0,0,0,0,0"/>
                </v:shape>
                <v:shape id="Freeform 192" o:spid="_x0000_s1301" style="position:absolute;left:45083;top:19773;width:711;height:204;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302" style="position:absolute;left:45794;top:19418;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303" style="position:absolute;left:46429;top:19030;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" path="m,61l4,57r3,l15,49r2,l30,36r2,l60,9r,-3l67,e" filled="f" strokeweight="0">
                  <v:path arrowok="t" o:connecttype="custom" o:connectlocs="0,38735;2540,36195;4445,36195;9525,31115;10795,31115;19050,22860;20320,22860;38100,5715;38100,3810;42545,0" o:connectangles="0,0,0,0,0,0,0,0,0,0"/>
                </v:shape>
                <v:shape id="Freeform 195" o:spid="_x0000_s1304" style="position:absolute;left:46868;top:18548;width:241;height:482;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305" style="position:absolute;left:47102;top:18465;width:26;height:8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" path="m,13l,11,1,9,1,5,4,2,4,e" filled="f" strokeweight="0">
                  <v:path arrowok="t" o:connecttype="custom" o:connectlocs="0,8255;0,6985;635,5715;635,3175;2540,1270;2540,0" o:connectangles="0,0,0,0,0,0"/>
                </v:shape>
                <v:shape id="Freeform 197" o:spid="_x0000_s1306" style="position:absolute;left:47083;top:18199;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" path="m7,23r,-6l4,17r,-7l3,8,3,4,,1,,e" filled="f" strokeweight="0">
                  <v:path arrowok="t" o:connecttype="custom" o:connectlocs="4445,14605;4445,10795;2540,10795;2540,6350;1905,5080;1905,2540;0,635;0,0" o:connectangles="0,0,0,0,0,0,0,0"/>
                </v:shape>
                <v:shape id="Freeform 198" o:spid="_x0000_s1307" style="position:absolute;left:43693;top:22631;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" path="m,l,11r2,2l2,20r2,1l4,24r2,2l6,28e" filled="f" strokeweight="0">
                  <v:path arrowok="t" o:connecttype="custom" o:connectlocs="0,0;0,6985;1270,8255;1270,12700;2540,13335;2540,15240;3810,16510;3810,17780" o:connectangles="0,0,0,0,0,0,0,0"/>
                </v:shape>
                <v:shape id="Freeform 199" o:spid="_x0000_s1308" style="position:absolute;left:43731;top:22809;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309" style="position:absolute;left:43966;top:23063;width:527;height:158;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310" style="position:absolute;left:44493;top:23209;width:590;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" path="m,2r16,l18,5r30,l50,2r28,l80,,93,e" filled="f" strokeweight="0">
                  <v:path arrowok="t" o:connecttype="custom" o:connectlocs="0,1270;10160,1270;11430,3175;30480,3175;31750,1270;49530,1270;50800,0;59055,0" o:connectangles="0,0,0,0,0,0,0,0"/>
                </v:shape>
                <v:shape id="Freeform 202" o:spid="_x0000_s1311" style="position:absolute;left:45083;top:23012;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312" style="position:absolute;left:45794;top:22656;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313" style="position:absolute;left:46429;top:22269;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" path="m,61l4,57r3,l15,49r2,l30,36r2,l60,8r,-2l67,e" filled="f" strokeweight="0">
                  <v:path arrowok="t" o:connecttype="custom" o:connectlocs="0,38735;2540,36195;4445,36195;9525,31115;10795,31115;19050,22860;20320,22860;38100,5080;38100,3810;42545,0" o:connectangles="0,0,0,0,0,0,0,0,0,0"/>
                </v:shape>
                <v:shape id="Freeform 205" o:spid="_x0000_s1314" style="position:absolute;left:46868;top:21780;width:241;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315" style="position:absolute;left:47109;top:21697;width:19;height:8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" path="m,13l,9,3,6,3,e" filled="f" strokeweight="0">
                  <v:path arrowok="t" o:connecttype="custom" o:connectlocs="0,8255;0,5715;1905,3810;1905,0" o:connectangles="0,0,0,0"/>
                </v:shape>
                <v:shape id="Freeform 207" o:spid="_x0000_s1316" style="position:absolute;left:45204;top:17068;width:235;height:1880;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317" style="position:absolute;flip:x;visibility:visible;mso-wrap-style:square" from="43921,13271" to="44334,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209" o:spid="_x0000_s1318" style="position:absolute;visibility:visible;mso-wrap-style:square" from="43921,13677" to="43921,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" strokeweight="0"/>
                <v:line id="Line 210" o:spid="_x0000_s1319" style="position:absolute;flip:x;visibility:visible;mso-wrap-style:square" from="46188,10941" to="46702,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211" o:spid="_x0000_s1320" style="position:absolute;visibility:visible;mso-wrap-style:square" from="46702,10941" to="46702,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" strokeweight="0"/>
                <v:line id="Line 212" o:spid="_x0000_s1321" style="position:absolute;flip:y;visibility:visible;mso-wrap-style:square" from="44264,11277" to="46125,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213" o:spid="_x0000_s1322" style="position:absolute;flip:x;visibility:visible;mso-wrap-style:square" from="43921,13531" to="46702,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214" o:spid="_x0000_s1323" style="position:absolute;flip:y;visibility:visible;mso-wrap-style:square" from="45394,13531" to="46702,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215" o:spid="_x0000_s1324" style="position:absolute;visibility:visible;mso-wrap-style:square" from="43921,16281" to="45121,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" strokeweight="0"/>
                <v:line id="Line 216" o:spid="_x0000_s1325" style="position:absolute;flip:x y;visibility:visible;mso-wrap-style:square" from="44264,13106" to="44651,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" strokeweight="0"/>
                <v:line id="Line 217" o:spid="_x0000_s1326" style="position:absolute;flip:y;visibility:visible;mso-wrap-style:square" from="43896,13106" to="44264,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218" o:spid="_x0000_s1327" style="position:absolute;flip:y;visibility:visible;mso-wrap-style:square" from="44264,14014" to="44651,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219" o:spid="_x0000_s1328" style="position:absolute;flip:x y;visibility:visible;mso-wrap-style:square" from="43896,13258" to="44029,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" strokeweight="0"/>
                <v:line id="Line 220" o:spid="_x0000_s1329" style="position:absolute;flip:x;visibility:visible;mso-wrap-style:square" from="44264,13855" to="44575,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221" o:spid="_x0000_s1330" style="position:absolute;flip:x;visibility:visible;mso-wrap-style:square" from="44651,12179" to="46499,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222" o:spid="_x0000_s1331" style="position:absolute;flip:x y;visibility:visible;mso-wrap-style:square" from="46125,11277" to="4649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" strokeweight="0"/>
                <v:line id="Line 223" o:spid="_x0000_s1332" style="position:absolute;visibility:visible;mso-wrap-style:square" from="47128,18345" to="47128,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" strokeweight="0"/>
                <v:line id="Line 224" o:spid="_x0000_s1333" style="position:absolute;visibility:visible;mso-wrap-style:square" from="43693,19310" to="43693,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" strokeweight="0"/>
                <v:line id="Line 225" o:spid="_x0000_s1334" style="position:absolute;visibility:visible;mso-wrap-style:square" from="1852,5607" to="1264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" strokeweight="0"/>
                <v:shape id="Freeform 226" o:spid="_x0000_s1335" style="position:absolute;left:1852;top:5207;width:820;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" path="m129,l,63r129,64l65,63,129,xe" fillcolor="black" strokeweight="0">
                  <v:path arrowok="t" o:connecttype="custom" o:connectlocs="81915,0;0,40005;81915,80645;41275,40005;81915,0" o:connectangles="0,0,0,0,0"/>
                </v:shape>
                <v:shape id="Freeform 227" o:spid="_x0000_s1336" style="position:absolute;left:11828;top:5207;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" path="m,l128,63,,127,64,63,,xe" fillcolor="black" strokeweight="0">
                  <v:path arrowok="t" o:connecttype="custom" o:connectlocs="0,0;81280,40005;0,80645;40640,40005;0,0" o:connectangles="0,0,0,0,0"/>
                </v:shape>
                <v:shape id="Freeform 228" o:spid="_x0000_s1337" style="position:absolute;left:43775;top:3562;width:489;height:482;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338" style="position:absolute;left:45629;top:1727;width:496;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339" style="position:absolute;left:45121;top:17278;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340" style="position:absolute;left:16762;top:3397;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" path="m1392,63l1110,20,855,,537,,241,24,,63e" filled="f" strokeweight="0">
                  <v:path arrowok="t" o:connecttype="custom" o:connectlocs="883920,40005;704850,12700;542925,0;340995,0;153035,15240;0,40005" o:connectangles="0,0,0,0,0,0"/>
                </v:shape>
                <v:shape id="Freeform 232" o:spid="_x0000_s1341" style="position:absolute;left:19785;top:419;width:8788;height:393;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" path="m1384,62l1101,19,850,,533,,283,19,,62e" filled="f" strokeweight="0">
                  <v:path arrowok="t" o:connecttype="custom" o:connectlocs="878840,39370;699135,12065;539750,0;338455,0;179705,12065;0,39370" o:connectangles="0,0,0,0,0,0"/>
                </v:shape>
                <v:shape id="Freeform 233" o:spid="_x0000_s1342" style="position:absolute;left:16762;top:3721;width:8839;height:393;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" path="m1392,62l1110,20,855,,537,,241,24,,62e" filled="f" strokeweight="0">
                  <v:path arrowok="t" o:connecttype="custom" o:connectlocs="883920,39370;704850,12700;542925,0;340995,0;153035,15240;0,39370" o:connectangles="0,0,0,0,0,0"/>
                </v:shape>
                <v:shape id="Freeform 234" o:spid="_x0000_s1343" style="position:absolute;left:16762;top:3397;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" path="m1392,63l1110,20,855,,537,,241,24,,63e" filled="f" strokeweight="0">
                  <v:path arrowok="t" o:connecttype="custom" o:connectlocs="883920,40005;704850,12700;542925,0;340995,0;153035,15240;0,40005" o:connectangles="0,0,0,0,0,0"/>
                </v:shape>
                <v:shape id="Freeform 235" o:spid="_x0000_s1344" style="position:absolute;left:18121;top:2832;width:6623;height:266;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" path="m1043,30l555,,,42e" filled="f" strokeweight="0">
                  <v:path arrowok="t" o:connecttype="custom" o:connectlocs="662305,19050;352425,0;0,26670" o:connectangles="0,0,0"/>
                </v:shape>
                <v:shape id="Freeform 236" o:spid="_x0000_s1345" style="position:absolute;left:18121;top:2432;width:6623;height:666;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" path="m1043,93l836,24,694,4,486,,280,23,64,80,,105e" filled="f" strokeweight="0">
                  <v:path arrowok="t" o:connecttype="custom" o:connectlocs="662305,59055;530860,15240;440690,2540;308610,0;177800,14605;40640,50800;0,66675" o:connectangles="0,0,0,0,0,0,0"/>
                </v:shape>
                <v:shape id="Freeform 237" o:spid="_x0000_s1346" style="position:absolute;left:19956;top:609;width:6630;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" path="m1044,93l839,26,698,4,478,,294,15,124,60,,106e" filled="f" strokeweight="0">
                  <v:path arrowok="t" o:connecttype="custom" o:connectlocs="662940,59055;532765,16510;443230,2540;303530,0;186690,9525;78740,38100;0,67310" o:connectangles="0,0,0,0,0,0,0"/>
                </v:shape>
                <v:line id="Line 238" o:spid="_x0000_s1347" style="position:absolute;visibility:visible;mso-wrap-style:square" from="1852,1727" to="18858,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" strokeweight="0"/>
                <v:line id="Line 239" o:spid="_x0000_s1348" style="position:absolute;visibility:visible;mso-wrap-style:square" from="46125,2216" to="46125,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line id="Line 240" o:spid="_x0000_s1349" style="position:absolute;flip:y;visibility:visible;mso-wrap-style:square" from="16769,825" to="1976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7exQAAAN0AAAAPAAAAZHJzL2Rvd25yZXYueG1sRE9LawIx&#10;EL4X+h/CFHqrWcvS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32b7exQAAAN0AAAAP&#10;AAAAAAAAAAAAAAAAAAcCAABkcnMvZG93bnJldi54bWxQSwUGAAAAAAMAAwC3AAAA+QIAAAAA&#10;" strokeweight="0"/>
                <v:line id="Line 241" o:spid="_x0000_s1350" style="position:absolute;flip:y;visibility:visible;mso-wrap-style:square" from="25595,825" to="28592,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tFxQAAAN0AAAAPAAAAZHJzL2Rvd25yZXYueG1sRE9LawIx&#10;EL4X/A9hhN5qtmJ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CYlRtFxQAAAN0AAAAP&#10;AAAAAAAAAAAAAAAAAAcCAABkcnMvZG93bnJldi54bWxQSwUGAAAAAAMAAwC3AAAA+QIAAAAA&#10;" strokeweight="0"/>
                <v:line id="Line 242" o:spid="_x0000_s1351" style="position:absolute;flip:x;visibility:visible;mso-wrap-style:square" from="5,3562" to="1700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UyxQAAAN0AAAAPAAAAZHJzL2Rvd25yZXYueG1sRE9NawIx&#10;EL0L/ocwQm+atYi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BoR4UyxQAAAN0AAAAP&#10;AAAAAAAAAAAAAAAAAAcCAABkcnMvZG93bnJldi54bWxQSwUGAAAAAAMAAwC3AAAA+QIAAAAA&#10;" strokeweight="0"/>
                <v:line id="Line 243" o:spid="_x0000_s1352" style="position:absolute;visibility:visible;mso-wrap-style:square" from="28002,1727" to="45629,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" strokeweight="0"/>
                <v:line id="Line 244" o:spid="_x0000_s1353" style="position:absolute;visibility:visible;mso-wrap-style:square" from="16769,3797" to="1676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" strokeweight="0"/>
                <v:line id="Line 245" o:spid="_x0000_s1354" style="position:absolute;flip:y;visibility:visible;mso-wrap-style:square" from="25595,3797" to="25595,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FAxQAAAN0AAAAPAAAAZHJzL2Rvd25yZXYueG1sRE9LawIx&#10;EL4X/A9hhN5qtiK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AZ2BFAxQAAAN0AAAAP&#10;AAAAAAAAAAAAAAAAAAcCAABkcnMvZG93bnJldi54bWxQSwUGAAAAAAMAAwC3AAAA+QIAAAAA&#10;" strokeweight="0"/>
                <v:line id="Line 246" o:spid="_x0000_s1355" style="position:absolute;visibility:visible;mso-wrap-style:square" from="28592,825" to="28592,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" strokeweight="0"/>
                <v:line id="Line 247" o:spid="_x0000_s1356" style="position:absolute;flip:x;visibility:visible;mso-wrap-style:square" from="25595,1149" to="28592,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ubxQAAAN0AAAAPAAAAZHJzL2Rvd25yZXYueG1sRE9NawIx&#10;EL0X/A9hCt5qVml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Bid4ubxQAAAN0AAAAP&#10;AAAAAAAAAAAAAAAAAAcCAABkcnMvZG93bnJldi54bWxQSwUGAAAAAAMAAwC3AAAA+QIAAAAA&#10;" strokeweight="0"/>
                <v:line id="Line 248" o:spid="_x0000_s1357" style="position:absolute;flip:y;visibility:visible;mso-wrap-style:square" from="18121,1282" to="19956,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XsxQAAAN0AAAAPAAAAZHJzL2Rvd25yZXYueG1sRE9NawIx&#10;EL0X/A9hBG81W2l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CSpRXsxQAAAN0AAAAP&#10;AAAAAAAAAAAAAAAAAAcCAABkcnMvZG93bnJldi54bWxQSwUGAAAAAAMAAwC3AAAA+QIAAAAA&#10;" strokeweight="0"/>
                <v:line id="Line 249" o:spid="_x0000_s1358" style="position:absolute;flip:y;visibility:visible;mso-wrap-style:square" from="24744,1187" to="26586,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" strokeweight="0"/>
                <v:line id="Line 250" o:spid="_x0000_s1359" style="position:absolute;visibility:visible;mso-wrap-style:square" from="19550,3765" to="1955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" strokeweight="0"/>
                <v:line id="Line 251" o:spid="_x0000_s1360" style="position:absolute;visibility:visible;mso-wrap-style:square" from="20032,3765" to="2003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" strokeweight="0"/>
                <v:line id="Line 252" o:spid="_x0000_s1361" style="position:absolute;visibility:visible;mso-wrap-style:square" from="21182,5384" to="2118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" strokeweight="0"/>
                <v:line id="Line 253" o:spid="_x0000_s1362" style="position:absolute;flip:y;visibility:visible;mso-wrap-style:square" from="20032,3721" to="21715,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Z0xQAAAN0AAAAPAAAAZHJzL2Rvd25yZXYueG1sRE9NawIx&#10;EL0L/ocwQm+arbS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CC0rZ0xQAAAN0AAAAP&#10;AAAAAAAAAAAAAAAAAAcCAABkcnMvZG93bnJldi54bWxQSwUGAAAAAAMAAwC3AAAA+QIAAAAA&#10;" strokeweight="0"/>
                <v:line id="Line 254" o:spid="_x0000_s1363" style="position:absolute;visibility:visible;mso-wrap-style:square" from="20032,5384" to="2118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" strokeweight="0"/>
                <v:line id="Line 255" o:spid="_x0000_s1364" style="position:absolute;flip:y;visibility:visible;mso-wrap-style:square" from="21182,4248" to="2233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256" o:spid="_x0000_s1365" style="position:absolute;visibility:visible;mso-wrap-style:square" from="22331,3765" to="2233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" strokeweight="0"/>
                <v:line id="Line 257" o:spid="_x0000_s1366" style="position:absolute;visibility:visible;mso-wrap-style:square" from="22814,3765" to="2281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" strokeweight="0"/>
                <v:line id="Line 258" o:spid="_x0000_s1367" style="position:absolute;visibility:visible;mso-wrap-style:square" from="19550,8299" to="2003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" strokeweight="0"/>
                <v:line id="Line 259" o:spid="_x0000_s1368" style="position:absolute;visibility:visible;mso-wrap-style:square" from="20032,8299" to="2003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" strokeweight="0"/>
                <v:line id="Line 260" o:spid="_x0000_s1369" style="position:absolute;visibility:visible;mso-wrap-style:square" from="20032,10236" to="2118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" strokeweight="0"/>
                <v:line id="Line 261" o:spid="_x0000_s1370" style="position:absolute;visibility:visible;mso-wrap-style:square" from="22331,8299" to="2281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" strokeweight="0"/>
                <v:line id="Line 262" o:spid="_x0000_s1371" style="position:absolute;flip:y;visibility:visible;mso-wrap-style:square" from="22814,6921" to="2420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zJxQAAAN0AAAAPAAAAZHJzL2Rvd25yZXYueG1sRE9LawIx&#10;EL4X+h/CCL3VrFJ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BMvnzJxQAAAN0AAAAP&#10;AAAAAAAAAAAAAAAAAAcCAABkcnMvZG93bnJldi54bWxQSwUGAAAAAAMAAwC3AAAA+QIAAAAA&#10;" strokeweight="0"/>
                <v:line id="Line 263" o:spid="_x0000_s1372" style="position:absolute;flip:y;visibility:visible;mso-wrap-style:square" from="24204,3905" to="24204,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i7yAAAAN0AAAAPAAAAZHJzL2Rvd25yZXYueG1sRI9BSwMx&#10;EIXvQv9DmII3m1Wk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A9Iei7yAAAAN0A&#10;AAAPAAAAAAAAAAAAAAAAAAcCAABkcnMvZG93bnJldi54bWxQSwUGAAAAAAMAAwC3AAAA/AIAAAAA&#10;" strokeweight="0"/>
                <v:line id="Line 264" o:spid="_x0000_s1373" style="position:absolute;flip:y;visibility:visible;mso-wrap-style:square" from="21182,9677" to="21753,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0gxQAAAN0AAAAPAAAAZHJzL2Rvd25yZXYueG1sRE9NawIx&#10;EL0X/A9hhN5qtlJ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BSbU0gxQAAAN0AAAAP&#10;AAAAAAAAAAAAAAAAAAcCAABkcnMvZG93bnJldi54bWxQSwUGAAAAAAMAAwC3AAAA+QIAAAAA&#10;" strokeweight="0"/>
                <v:line id="Line 265" o:spid="_x0000_s1374" style="position:absolute;flip:y;visibility:visible;mso-wrap-style:square" from="21753,5626" to="21753,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Jg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BGjnJgyAAAAN0A&#10;AAAPAAAAAAAAAAAAAAAAAAcCAABkcnMvZG93bnJldi54bWxQSwUGAAAAAAMAAwC3AAAA/AIAAAAA&#10;" strokeweight="0"/>
                <v:line id="Line 266" o:spid="_x0000_s1375" style="position:absolute;flip:y;visibility:visible;mso-wrap-style:square" from="21753,5060" to="22331,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f7xQAAAN0AAAAPAAAAZHJzL2Rvd25yZXYueG1sRE9NawIx&#10;EL0L/Q9hCr1pVh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Apwtf7xQAAAN0AAAAP&#10;AAAAAAAAAAAAAAAAAAcCAABkcnMvZG93bnJldi54bWxQSwUGAAAAAAMAAwC3AAAA+QIAAAAA&#10;" strokeweight="0"/>
                <v:line id="Line 267" o:spid="_x0000_s1376" style="position:absolute;flip:y;visibility:visible;mso-wrap-style:square" from="25055,120" to="2534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" strokeweight="0"/>
                <v:line id="Line 268" o:spid="_x0000_s1377" style="position:absolute;flip:y;visibility:visible;mso-wrap-style:square" from="25906,4978" to="26497,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" strokeweight="0"/>
                <v:line id="Line 269" o:spid="_x0000_s1378" style="position:absolute;visibility:visible;mso-wrap-style:square" from="24770,5556" to="2590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" strokeweight="0"/>
                <v:line id="Line 270" o:spid="_x0000_s1379" style="position:absolute;flip:y;visibility:visible;mso-wrap-style:square" from="26122,120" to="2649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QLxwAAAN0AAAAPAAAAZHJzL2Rvd25yZXYueG1sRI9PawIx&#10;FMTvhX6H8Aq91awW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NdyFAvHAAAA3QAA&#10;AA8AAAAAAAAAAAAAAAAABwIAAGRycy9kb3ducmV2LnhtbFBLBQYAAAAAAwADALcAAAD7AgAAAAA=&#10;" strokeweight="0"/>
                <v:line id="Line 271" o:spid="_x0000_s1380" style="position:absolute;flip:y;visibility:visible;mso-wrap-style:square" from="25906,3803" to="2590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xwAAAN0AAAAPAAAAZHJzL2Rvd25yZXYueG1sRI9PawIx&#10;FMTvhX6H8Aq91axS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FibjH/HAAAA3QAA&#10;AA8AAAAAAAAAAAAAAAAABwIAAGRycy9kb3ducmV2LnhtbFBLBQYAAAAAAwADALcAAAD7AgAAAAA=&#10;" strokeweight="0"/>
                <v:line id="Line 272" o:spid="_x0000_s1381" style="position:absolute;visibility:visible;mso-wrap-style:square" from="26497,120" to="2649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" strokeweight="0"/>
                <v:line id="Line 273" o:spid="_x0000_s1382" style="position:absolute;flip:x;visibility:visible;mso-wrap-style:square" from="25347,120" to="2649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" strokeweight="0"/>
                <v:line id="Line 274" o:spid="_x0000_s1383" style="position:absolute;visibility:visible;mso-wrap-style:square" from="26497,3562" to="26497,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" strokeweight="0"/>
                <v:line id="Line 275" o:spid="_x0000_s1384" style="position:absolute;visibility:visible;mso-wrap-style:square" from="24770,3981" to="24770,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" strokeweight="0"/>
                <v:line id="Line 276" o:spid="_x0000_s1385" style="position:absolute;visibility:visible;mso-wrap-style:square" from="23500,6851" to="3044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" strokeweight="0"/>
                <v:line id="Line 277" o:spid="_x0000_s1386" style="position:absolute;flip:x;visibility:visible;mso-wrap-style:square" from="6704,3721" to="20572,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" strokeweight="0"/>
                <v:line id="Line 286" o:spid="_x0000_s1387" style="position:absolute;flip:y;visibility:visible;mso-wrap-style:square" from="42061,3549" to="43451,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" strokeweight="0"/>
                <v:line id="Line 287" o:spid="_x0000_s1388" style="position:absolute;flip:y;visibility:visible;mso-wrap-style:square" from="45274,908" to="4612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" strokeweight="0"/>
                <v:line id="Line 288" o:spid="_x0000_s1389" style="position:absolute;flip:y;visibility:visible;mso-wrap-style:square" from="42740,4095" to="44264,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Mg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jOswn8vklPQC7vAAAA//8DAFBLAQItABQABgAIAAAAIQDb4fbL7gAAAIUBAAATAAAAAAAA&#10;AAAAAAAAAAAAAABbQ29udGVudF9UeXBlc10ueG1sUEsBAi0AFAAGAAgAAAAhAFr0LFu/AAAAFQEA&#10;AAsAAAAAAAAAAAAAAAAAHwEAAF9yZWxzLy5yZWxzUEsBAi0AFAAGAAgAAAAhAFPeIyDHAAAA3QAA&#10;AA8AAAAAAAAAAAAAAAAABwIAAGRycy9kb3ducmV2LnhtbFBLBQYAAAAAAwADALcAAAD7AgAAAAA=&#10;" strokeweight="0"/>
                <v:rect id="_x0000_s1390" style="position:absolute;left:3403;top:5924;width:915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" filled="f" stroked="f">
                  <v:textbox style="mso-fit-shape-to-text:t" inset="0,0,0,0">
                    <w:txbxContent>
                      <w:p w14:paraId="518486B8" w14:textId="77777777" w:rsidR="00F93F1E" w:rsidRDefault="00F93F1E" w:rsidP="00A568FC">
                        <w:pPr>
                          <w:pStyle w:val="NormalWeb"/>
                          <w:spacing w:line="240" w:lineRule="exact"/>
                        </w:pPr>
                        <w:r>
                          <w:rPr>
                            <w:color w:val="000000"/>
                            <w:sz w:val="18"/>
                            <w:szCs w:val="18"/>
                            <w:lang w:val="en-US"/>
                          </w:rPr>
                          <w:t>Course totale :</w:t>
                        </w:r>
                      </w:p>
                      <w:p w14:paraId="64312E9D" w14:textId="77777777" w:rsidR="00F93F1E" w:rsidRPr="0046750D" w:rsidRDefault="00F93F1E" w:rsidP="00A568FC">
                        <w:pPr>
                          <w:spacing w:line="240" w:lineRule="auto"/>
                          <w:rPr>
                            <w:sz w:val="16"/>
                            <w:szCs w:val="16"/>
                          </w:rPr>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296" o:spid="_x0000_s1391" style="position:absolute;left:3065;top:17252;width:666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" filled="f" stroked="f">
                  <v:textbox style="mso-fit-shape-to-text:t" inset="0,0,0,0">
                    <w:txbxContent>
                      <w:p w14:paraId="29D0BA32" w14:textId="77777777" w:rsidR="00F93F1E" w:rsidRPr="00A84316" w:rsidRDefault="00F93F1E" w:rsidP="00A568FC">
                        <w:pPr>
                          <w:spacing w:line="240" w:lineRule="auto"/>
                          <w:rPr>
                            <w:sz w:val="18"/>
                            <w:szCs w:val="18"/>
                          </w:rPr>
                        </w:pPr>
                        <w:r w:rsidRPr="00A84316">
                          <w:rPr>
                            <w:sz w:val="18"/>
                            <w:szCs w:val="18"/>
                          </w:rPr>
                          <w:t>Support</w:t>
                        </w:r>
                      </w:p>
                    </w:txbxContent>
                  </v:textbox>
                </v:rect>
                <v:rect id="_x0000_s1392" style="position:absolute;left:19202;top:13855;width:20922;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14:paraId="26A748B9" w14:textId="77777777" w:rsidR="00F93F1E" w:rsidRPr="00A84316" w:rsidRDefault="00F93F1E" w:rsidP="00A568FC">
                        <w:pPr>
                          <w:spacing w:line="240" w:lineRule="auto"/>
                          <w:rPr>
                            <w:sz w:val="18"/>
                            <w:szCs w:val="18"/>
                          </w:rPr>
                        </w:pPr>
                        <w:r w:rsidRPr="00A84316">
                          <w:rPr>
                            <w:sz w:val="18"/>
                            <w:szCs w:val="18"/>
                          </w:rPr>
                          <w:t>Sangle de protection des arrêtes intérieures</w:t>
                        </w:r>
                      </w:p>
                    </w:txbxContent>
                  </v:textbox>
                </v:rect>
                <v:rect id="_x0000_s1393" style="position:absolute;left:811;top:25634;width:671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14:paraId="0EC77C6D" w14:textId="77777777" w:rsidR="00F93F1E" w:rsidRPr="00A84316" w:rsidRDefault="00F93F1E" w:rsidP="00A568FC">
                        <w:pPr>
                          <w:spacing w:line="240" w:lineRule="auto"/>
                          <w:rPr>
                            <w:sz w:val="18"/>
                            <w:szCs w:val="18"/>
                          </w:rPr>
                        </w:pPr>
                        <w:r w:rsidRPr="00A84316">
                          <w:rPr>
                            <w:sz w:val="18"/>
                            <w:szCs w:val="18"/>
                          </w:rPr>
                          <w:t>Exemple a</w:t>
                        </w:r>
                      </w:p>
                    </w:txbxContent>
                  </v:textbox>
                </v:rect>
                <w10:anchorlock/>
              </v:group>
            </w:pict>
          </mc:Fallback>
        </mc:AlternateContent>
      </w:r>
    </w:p>
    <w:p w14:paraId="104F6897" w14:textId="77777777" w:rsidR="00A568FC" w:rsidRDefault="00A568FC" w:rsidP="00A568FC">
      <w:pPr>
        <w:pStyle w:val="SingleTxtG"/>
      </w:pPr>
    </w:p>
    <w:p w14:paraId="516C1630" w14:textId="77777777" w:rsidR="00A568FC" w:rsidRDefault="00A568FC" w:rsidP="00A568FC">
      <w:pPr>
        <w:pStyle w:val="SingleTxtG"/>
      </w:pPr>
      <w:r>
        <w:rPr>
          <w:noProof/>
          <w:lang w:eastAsia="fr-CH"/>
        </w:rPr>
        <mc:AlternateContent>
          <mc:Choice Requires="wps">
            <w:drawing>
              <wp:anchor distT="0" distB="0" distL="114300" distR="114300" simplePos="0" relativeHeight="251700224" behindDoc="0" locked="0" layoutInCell="1" allowOverlap="1" wp14:anchorId="5DE5630C" wp14:editId="4415A9DD">
                <wp:simplePos x="0" y="0"/>
                <wp:positionH relativeFrom="column">
                  <wp:posOffset>2372614</wp:posOffset>
                </wp:positionH>
                <wp:positionV relativeFrom="paragraph">
                  <wp:posOffset>2640330</wp:posOffset>
                </wp:positionV>
                <wp:extent cx="3187827" cy="280416"/>
                <wp:effectExtent l="0" t="0" r="12700" b="5715"/>
                <wp:wrapNone/>
                <wp:docPr id="387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827" cy="280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DA94" w14:textId="77777777" w:rsidR="00F93F1E" w:rsidRPr="00A84316" w:rsidRDefault="00F93F1E" w:rsidP="00A568FC">
                            <w:pPr>
                              <w:spacing w:line="240" w:lineRule="auto"/>
                              <w:rPr>
                                <w:sz w:val="18"/>
                                <w:szCs w:val="18"/>
                              </w:rPr>
                            </w:pPr>
                            <w:r w:rsidRPr="00A84316">
                              <w:rPr>
                                <w:bCs/>
                                <w:sz w:val="18"/>
                                <w:szCs w:val="18"/>
                              </w:rPr>
                              <w:t xml:space="preserve">F = 10 </w:t>
                            </w:r>
                            <w:r w:rsidRPr="00A84316">
                              <w:rPr>
                                <w:bCs/>
                                <w:sz w:val="18"/>
                                <w:szCs w:val="18"/>
                              </w:rPr>
                              <w:sym w:font="Symbol" w:char="F0B1"/>
                            </w:r>
                            <w:r w:rsidRPr="00A84316">
                              <w:rPr>
                                <w:bCs/>
                                <w:sz w:val="18"/>
                                <w:szCs w:val="18"/>
                              </w:rPr>
                              <w:t xml:space="preserve"> 0,1 N</w:t>
                            </w:r>
                            <w:r w:rsidRPr="00A84316">
                              <w:rPr>
                                <w:b/>
                                <w:bCs/>
                                <w:sz w:val="18"/>
                                <w:szCs w:val="18"/>
                              </w:rPr>
                              <w:t xml:space="preserve">, </w:t>
                            </w:r>
                            <w:r w:rsidRPr="00A84316">
                              <w:rPr>
                                <w:bCs/>
                                <w:sz w:val="18"/>
                                <w:szCs w:val="18"/>
                              </w:rPr>
                              <w:t xml:space="preserve">peut être porté à une valeur maximum F = 60 </w:t>
                            </w:r>
                            <w:r w:rsidRPr="00A84316">
                              <w:rPr>
                                <w:bCs/>
                                <w:sz w:val="18"/>
                                <w:szCs w:val="18"/>
                              </w:rPr>
                              <w:sym w:font="Symbol" w:char="F0B1"/>
                            </w:r>
                            <w:r w:rsidRPr="00A84316">
                              <w:rPr>
                                <w:bCs/>
                                <w:sz w:val="18"/>
                                <w:szCs w:val="18"/>
                              </w:rPr>
                              <w:t xml:space="preserve"> 0,5 N </w:t>
                            </w:r>
                            <w:r w:rsidRPr="00A84316">
                              <w:rPr>
                                <w:bCs/>
                                <w:sz w:val="18"/>
                                <w:szCs w:val="18"/>
                              </w:rPr>
                              <w:br/>
                            </w:r>
                            <w:r w:rsidRPr="00A84316">
                              <w:rPr>
                                <w:sz w:val="18"/>
                                <w:szCs w:val="18"/>
                              </w:rPr>
                              <w:t>(voir tableau 8, par. 7.2.5.2.6.2)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DE5630C" id="_x0000_s1394" style="position:absolute;left:0;text-align:left;margin-left:186.8pt;margin-top:207.9pt;width:251pt;height:2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" filled="f" stroked="f">
                <v:textbox inset="0,0,0,0">
                  <w:txbxContent>
                    <w:p w14:paraId="27D0DA94" w14:textId="77777777" w:rsidR="00F93F1E" w:rsidRPr="00A84316" w:rsidRDefault="00F93F1E" w:rsidP="00A568FC">
                      <w:pPr>
                        <w:spacing w:line="240" w:lineRule="auto"/>
                        <w:rPr>
                          <w:sz w:val="18"/>
                          <w:szCs w:val="18"/>
                        </w:rPr>
                      </w:pPr>
                      <w:r w:rsidRPr="00A84316">
                        <w:rPr>
                          <w:bCs/>
                          <w:sz w:val="18"/>
                          <w:szCs w:val="18"/>
                        </w:rPr>
                        <w:t xml:space="preserve">F = 10 </w:t>
                      </w:r>
                      <w:r w:rsidRPr="00A84316">
                        <w:rPr>
                          <w:bCs/>
                          <w:sz w:val="18"/>
                          <w:szCs w:val="18"/>
                        </w:rPr>
                        <w:sym w:font="Symbol" w:char="F0B1"/>
                      </w:r>
                      <w:r w:rsidRPr="00A84316">
                        <w:rPr>
                          <w:bCs/>
                          <w:sz w:val="18"/>
                          <w:szCs w:val="18"/>
                        </w:rPr>
                        <w:t xml:space="preserve"> 0,1 N</w:t>
                      </w:r>
                      <w:r w:rsidRPr="00A84316">
                        <w:rPr>
                          <w:b/>
                          <w:bCs/>
                          <w:sz w:val="18"/>
                          <w:szCs w:val="18"/>
                        </w:rPr>
                        <w:t xml:space="preserve">, </w:t>
                      </w:r>
                      <w:r w:rsidRPr="00A84316">
                        <w:rPr>
                          <w:bCs/>
                          <w:sz w:val="18"/>
                          <w:szCs w:val="18"/>
                        </w:rPr>
                        <w:t xml:space="preserve">peut être porté à une valeur maximum F = 60 </w:t>
                      </w:r>
                      <w:r w:rsidRPr="00A84316">
                        <w:rPr>
                          <w:bCs/>
                          <w:sz w:val="18"/>
                          <w:szCs w:val="18"/>
                        </w:rPr>
                        <w:sym w:font="Symbol" w:char="F0B1"/>
                      </w:r>
                      <w:r w:rsidRPr="00A84316">
                        <w:rPr>
                          <w:bCs/>
                          <w:sz w:val="18"/>
                          <w:szCs w:val="18"/>
                        </w:rPr>
                        <w:t xml:space="preserve"> 0,5 N </w:t>
                      </w:r>
                      <w:r w:rsidRPr="00A84316">
                        <w:rPr>
                          <w:bCs/>
                          <w:sz w:val="18"/>
                          <w:szCs w:val="18"/>
                        </w:rPr>
                        <w:br/>
                      </w:r>
                      <w:r w:rsidRPr="00A84316">
                        <w:rPr>
                          <w:sz w:val="18"/>
                          <w:szCs w:val="18"/>
                        </w:rPr>
                        <w:t>(voir tableau 8, par. 7.2.5.2.6.2)</w:t>
                      </w:r>
                    </w:p>
                  </w:txbxContent>
                </v:textbox>
              </v:rect>
            </w:pict>
          </mc:Fallback>
        </mc:AlternateContent>
      </w:r>
      <w:r>
        <w:rPr>
          <w:noProof/>
          <w:lang w:eastAsia="fr-CH"/>
        </w:rPr>
        <mc:AlternateContent>
          <mc:Choice Requires="wps">
            <w:drawing>
              <wp:anchor distT="0" distB="0" distL="114300" distR="114300" simplePos="0" relativeHeight="251704320" behindDoc="0" locked="0" layoutInCell="1" allowOverlap="1" wp14:anchorId="0E224959" wp14:editId="54648870">
                <wp:simplePos x="0" y="0"/>
                <wp:positionH relativeFrom="column">
                  <wp:posOffset>765810</wp:posOffset>
                </wp:positionH>
                <wp:positionV relativeFrom="paragraph">
                  <wp:posOffset>2023110</wp:posOffset>
                </wp:positionV>
                <wp:extent cx="1781175" cy="447675"/>
                <wp:effectExtent l="0" t="0" r="9525" b="9525"/>
                <wp:wrapNone/>
                <wp:docPr id="387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A2573" w14:textId="77777777" w:rsidR="00F93F1E" w:rsidRPr="00007D4B" w:rsidRDefault="00F93F1E" w:rsidP="00A568FC">
                            <w:pPr>
                              <w:spacing w:line="240" w:lineRule="auto"/>
                              <w:rPr>
                                <w:sz w:val="18"/>
                                <w:szCs w:val="18"/>
                              </w:rPr>
                            </w:pPr>
                            <w:r w:rsidRPr="00007D4B">
                              <w:rPr>
                                <w:sz w:val="18"/>
                                <w:szCs w:val="18"/>
                              </w:rPr>
                              <w:t>Exemple b</w:t>
                            </w:r>
                          </w:p>
                          <w:p w14:paraId="5A6B9168" w14:textId="77777777" w:rsidR="00F93F1E" w:rsidRPr="00007D4B" w:rsidRDefault="00F93F1E" w:rsidP="00A568FC">
                            <w:pPr>
                              <w:rPr>
                                <w:bCs/>
                                <w:color w:val="000000"/>
                                <w:sz w:val="18"/>
                                <w:szCs w:val="18"/>
                              </w:rPr>
                            </w:pPr>
                            <w:r w:rsidRPr="00007D4B">
                              <w:rPr>
                                <w:bCs/>
                                <w:color w:val="000000"/>
                                <w:sz w:val="18"/>
                                <w:szCs w:val="18"/>
                              </w:rPr>
                              <w:t xml:space="preserve">Exemple de montage d’essai </w:t>
                            </w:r>
                          </w:p>
                          <w:p w14:paraId="6BB61A72" w14:textId="77777777" w:rsidR="00F93F1E" w:rsidRPr="00007D4B" w:rsidRDefault="00F93F1E" w:rsidP="00A568FC">
                            <w:pPr>
                              <w:spacing w:line="240" w:lineRule="auto"/>
                              <w:rPr>
                                <w:sz w:val="18"/>
                                <w:szCs w:val="18"/>
                              </w:rPr>
                            </w:pPr>
                            <w:r w:rsidRPr="00007D4B">
                              <w:rPr>
                                <w:bCs/>
                                <w:color w:val="000000"/>
                                <w:sz w:val="18"/>
                                <w:szCs w:val="18"/>
                              </w:rPr>
                              <w:t>suivant le type de dispositif de réglage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E224959" id="Rectangle 302" o:spid="_x0000_s1395" style="position:absolute;left:0;text-align:left;margin-left:60.3pt;margin-top:159.3pt;width:140.25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" filled="f" stroked="f">
                <v:textbox inset="0,0,0,0">
                  <w:txbxContent>
                    <w:p w14:paraId="40AA2573" w14:textId="77777777" w:rsidR="00F93F1E" w:rsidRPr="00007D4B" w:rsidRDefault="00F93F1E" w:rsidP="00A568FC">
                      <w:pPr>
                        <w:spacing w:line="240" w:lineRule="auto"/>
                        <w:rPr>
                          <w:sz w:val="18"/>
                          <w:szCs w:val="18"/>
                        </w:rPr>
                      </w:pPr>
                      <w:r w:rsidRPr="00007D4B">
                        <w:rPr>
                          <w:sz w:val="18"/>
                          <w:szCs w:val="18"/>
                        </w:rPr>
                        <w:t>Exemple b</w:t>
                      </w:r>
                    </w:p>
                    <w:p w14:paraId="5A6B9168" w14:textId="77777777" w:rsidR="00F93F1E" w:rsidRPr="00007D4B" w:rsidRDefault="00F93F1E" w:rsidP="00A568FC">
                      <w:pPr>
                        <w:rPr>
                          <w:bCs/>
                          <w:color w:val="000000"/>
                          <w:sz w:val="18"/>
                          <w:szCs w:val="18"/>
                        </w:rPr>
                      </w:pPr>
                      <w:r w:rsidRPr="00007D4B">
                        <w:rPr>
                          <w:bCs/>
                          <w:color w:val="000000"/>
                          <w:sz w:val="18"/>
                          <w:szCs w:val="18"/>
                        </w:rPr>
                        <w:t xml:space="preserve">Exemple de montage d’essai </w:t>
                      </w:r>
                    </w:p>
                    <w:p w14:paraId="6BB61A72" w14:textId="77777777" w:rsidR="00F93F1E" w:rsidRPr="00007D4B" w:rsidRDefault="00F93F1E" w:rsidP="00A568FC">
                      <w:pPr>
                        <w:spacing w:line="240" w:lineRule="auto"/>
                        <w:rPr>
                          <w:sz w:val="18"/>
                          <w:szCs w:val="18"/>
                        </w:rPr>
                      </w:pPr>
                      <w:r w:rsidRPr="00007D4B">
                        <w:rPr>
                          <w:bCs/>
                          <w:color w:val="000000"/>
                          <w:sz w:val="18"/>
                          <w:szCs w:val="18"/>
                        </w:rPr>
                        <w:t>suivant le type de dispositif de réglage</w:t>
                      </w:r>
                    </w:p>
                  </w:txbxContent>
                </v:textbox>
              </v:rect>
            </w:pict>
          </mc:Fallback>
        </mc:AlternateContent>
      </w:r>
      <w:r>
        <w:rPr>
          <w:noProof/>
          <w:lang w:eastAsia="fr-CH"/>
        </w:rPr>
        <mc:AlternateContent>
          <mc:Choice Requires="wps">
            <w:drawing>
              <wp:anchor distT="0" distB="0" distL="114300" distR="114300" simplePos="0" relativeHeight="251703296" behindDoc="0" locked="0" layoutInCell="1" allowOverlap="1" wp14:anchorId="2FD317DD" wp14:editId="504757B2">
                <wp:simplePos x="0" y="0"/>
                <wp:positionH relativeFrom="column">
                  <wp:posOffset>4366260</wp:posOffset>
                </wp:positionH>
                <wp:positionV relativeFrom="paragraph">
                  <wp:posOffset>899160</wp:posOffset>
                </wp:positionV>
                <wp:extent cx="828675" cy="190500"/>
                <wp:effectExtent l="0" t="0" r="9525" b="0"/>
                <wp:wrapNone/>
                <wp:docPr id="387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69F5" w14:textId="77777777" w:rsidR="00F93F1E" w:rsidRPr="00007D4B" w:rsidRDefault="00F93F1E" w:rsidP="00A568FC">
                            <w:pPr>
                              <w:pStyle w:val="NormalWeb"/>
                              <w:spacing w:line="240" w:lineRule="exact"/>
                              <w:rPr>
                                <w:sz w:val="18"/>
                                <w:szCs w:val="18"/>
                                <w:lang w:val="fr-CH"/>
                              </w:rPr>
                            </w:pPr>
                            <w:r>
                              <w:rPr>
                                <w:sz w:val="18"/>
                                <w:szCs w:val="18"/>
                                <w:lang w:val="fr-CH"/>
                              </w:rPr>
                              <w:t>Axe de rotation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FD317DD" id="Rectangle 290" o:spid="_x0000_s1396" style="position:absolute;left:0;text-align:left;margin-left:343.8pt;margin-top:70.8pt;width:65.2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" filled="f" stroked="f">
                <v:textbox inset="0,0,0,0">
                  <w:txbxContent>
                    <w:p w14:paraId="529969F5" w14:textId="77777777" w:rsidR="00F93F1E" w:rsidRPr="00007D4B" w:rsidRDefault="00F93F1E" w:rsidP="00A568FC">
                      <w:pPr>
                        <w:pStyle w:val="NormalWeb"/>
                        <w:spacing w:line="240" w:lineRule="exact"/>
                        <w:rPr>
                          <w:sz w:val="18"/>
                          <w:szCs w:val="18"/>
                          <w:lang w:val="fr-CH"/>
                        </w:rPr>
                      </w:pPr>
                      <w:r>
                        <w:rPr>
                          <w:sz w:val="18"/>
                          <w:szCs w:val="18"/>
                          <w:lang w:val="fr-CH"/>
                        </w:rPr>
                        <w:t>Axe de rotation</w:t>
                      </w:r>
                    </w:p>
                  </w:txbxContent>
                </v:textbox>
              </v:rect>
            </w:pict>
          </mc:Fallback>
        </mc:AlternateContent>
      </w:r>
      <w:r>
        <w:rPr>
          <w:noProof/>
          <w:lang w:eastAsia="fr-CH"/>
        </w:rPr>
        <mc:AlternateContent>
          <mc:Choice Requires="wps">
            <w:drawing>
              <wp:anchor distT="0" distB="0" distL="114300" distR="114300" simplePos="0" relativeHeight="251702272" behindDoc="0" locked="0" layoutInCell="1" allowOverlap="1" wp14:anchorId="5BFC1C68" wp14:editId="71DAAC54">
                <wp:simplePos x="0" y="0"/>
                <wp:positionH relativeFrom="column">
                  <wp:posOffset>2346960</wp:posOffset>
                </wp:positionH>
                <wp:positionV relativeFrom="paragraph">
                  <wp:posOffset>1604010</wp:posOffset>
                </wp:positionV>
                <wp:extent cx="628650" cy="171450"/>
                <wp:effectExtent l="0" t="0" r="0" b="0"/>
                <wp:wrapNone/>
                <wp:docPr id="387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3A9B2" w14:textId="77777777" w:rsidR="00F93F1E" w:rsidRPr="00007D4B" w:rsidRDefault="00F93F1E" w:rsidP="00A568FC">
                            <w:pPr>
                              <w:pStyle w:val="NormalWeb"/>
                              <w:spacing w:line="240" w:lineRule="exact"/>
                              <w:rPr>
                                <w:sz w:val="18"/>
                                <w:szCs w:val="18"/>
                                <w:lang w:val="fr-CH"/>
                              </w:rPr>
                            </w:pPr>
                            <w:r w:rsidRPr="00007D4B">
                              <w:rPr>
                                <w:sz w:val="18"/>
                                <w:szCs w:val="18"/>
                                <w:lang w:val="fr-CH"/>
                              </w:rPr>
                              <w:t>Butée basse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BFC1C68" id="_x0000_s1397" style="position:absolute;left:0;text-align:left;margin-left:184.8pt;margin-top:126.3pt;width:49.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" filled="f" stroked="f">
                <v:textbox inset="0,0,0,0">
                  <w:txbxContent>
                    <w:p w14:paraId="4EF3A9B2" w14:textId="77777777" w:rsidR="00F93F1E" w:rsidRPr="00007D4B" w:rsidRDefault="00F93F1E" w:rsidP="00A568FC">
                      <w:pPr>
                        <w:pStyle w:val="NormalWeb"/>
                        <w:spacing w:line="240" w:lineRule="exact"/>
                        <w:rPr>
                          <w:sz w:val="18"/>
                          <w:szCs w:val="18"/>
                          <w:lang w:val="fr-CH"/>
                        </w:rPr>
                      </w:pPr>
                      <w:r w:rsidRPr="00007D4B">
                        <w:rPr>
                          <w:sz w:val="18"/>
                          <w:szCs w:val="18"/>
                          <w:lang w:val="fr-CH"/>
                        </w:rPr>
                        <w:t>Butée basse</w:t>
                      </w:r>
                    </w:p>
                  </w:txbxContent>
                </v:textbox>
              </v:rect>
            </w:pict>
          </mc:Fallback>
        </mc:AlternateContent>
      </w:r>
      <w:r>
        <w:rPr>
          <w:noProof/>
          <w:lang w:eastAsia="fr-CH"/>
        </w:rPr>
        <mc:AlternateContent>
          <mc:Choice Requires="wps">
            <w:drawing>
              <wp:anchor distT="0" distB="0" distL="114300" distR="114300" simplePos="0" relativeHeight="251701248" behindDoc="0" locked="0" layoutInCell="1" allowOverlap="1" wp14:anchorId="6D11F797" wp14:editId="65545D68">
                <wp:simplePos x="0" y="0"/>
                <wp:positionH relativeFrom="column">
                  <wp:posOffset>908685</wp:posOffset>
                </wp:positionH>
                <wp:positionV relativeFrom="paragraph">
                  <wp:posOffset>670560</wp:posOffset>
                </wp:positionV>
                <wp:extent cx="915670" cy="292735"/>
                <wp:effectExtent l="0" t="0" r="0" b="0"/>
                <wp:wrapNone/>
                <wp:docPr id="387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16A9" w14:textId="77777777" w:rsidR="00F93F1E" w:rsidRDefault="00F93F1E" w:rsidP="00A568FC">
                            <w:pPr>
                              <w:pStyle w:val="NormalWeb"/>
                              <w:spacing w:line="240" w:lineRule="exact"/>
                            </w:pPr>
                            <w:r>
                              <w:rPr>
                                <w:color w:val="000000"/>
                                <w:sz w:val="18"/>
                                <w:szCs w:val="18"/>
                                <w:lang w:val="en-US"/>
                              </w:rPr>
                              <w:t>Course totale :</w:t>
                            </w:r>
                          </w:p>
                          <w:p w14:paraId="70D543A8" w14:textId="77777777" w:rsidR="00F93F1E" w:rsidRPr="0046750D" w:rsidRDefault="00F93F1E" w:rsidP="00A568FC">
                            <w:pPr>
                              <w:spacing w:line="240" w:lineRule="auto"/>
                              <w:rPr>
                                <w:sz w:val="16"/>
                                <w:szCs w:val="16"/>
                              </w:rPr>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a:graphicData>
                </a:graphic>
              </wp:anchor>
            </w:drawing>
          </mc:Choice>
          <mc:Fallback>
            <w:pict>
              <v:rect w14:anchorId="6D11F797" id="_x0000_s1398" style="position:absolute;left:0;text-align:left;margin-left:71.55pt;margin-top:52.8pt;width:72.1pt;height:23.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" filled="f" stroked="f">
                <v:textbox style="mso-fit-shape-to-text:t" inset="0,0,0,0">
                  <w:txbxContent>
                    <w:p w14:paraId="4FBF16A9" w14:textId="77777777" w:rsidR="00F93F1E" w:rsidRDefault="00F93F1E" w:rsidP="00A568FC">
                      <w:pPr>
                        <w:pStyle w:val="NormalWeb"/>
                        <w:spacing w:line="240" w:lineRule="exact"/>
                      </w:pPr>
                      <w:r>
                        <w:rPr>
                          <w:color w:val="000000"/>
                          <w:sz w:val="18"/>
                          <w:szCs w:val="18"/>
                          <w:lang w:val="en-US"/>
                        </w:rPr>
                        <w:t>Course totale :</w:t>
                      </w:r>
                    </w:p>
                    <w:p w14:paraId="70D543A8" w14:textId="77777777" w:rsidR="00F93F1E" w:rsidRPr="0046750D" w:rsidRDefault="00F93F1E" w:rsidP="00A568FC">
                      <w:pPr>
                        <w:spacing w:line="240" w:lineRule="auto"/>
                        <w:rPr>
                          <w:sz w:val="16"/>
                          <w:szCs w:val="16"/>
                        </w:rPr>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w:pict>
          </mc:Fallback>
        </mc:AlternateContent>
      </w:r>
      <w:r>
        <w:rPr>
          <w:noProof/>
          <w:lang w:eastAsia="fr-CH"/>
        </w:rPr>
        <mc:AlternateContent>
          <mc:Choice Requires="wpg">
            <w:drawing>
              <wp:inline distT="0" distB="0" distL="0" distR="0" wp14:anchorId="70903ADE" wp14:editId="682F398D">
                <wp:extent cx="4799941" cy="2609850"/>
                <wp:effectExtent l="0" t="0" r="20320" b="38100"/>
                <wp:docPr id="3739" name="Group 4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99941" cy="2609850"/>
                          <a:chOff x="2" y="4"/>
                          <a:chExt cx="7907" cy="3870"/>
                        </a:xfrm>
                      </wpg:grpSpPr>
                      <wps:wsp>
                        <wps:cNvPr id="3740"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1"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2"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3"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44"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7"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8"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9"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0"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1"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2"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6"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7"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8"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9"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0"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1"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2"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3"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4"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5"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6"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7"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8"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9"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0"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1"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2"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3"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4"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5"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6"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7"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8"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9"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0"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1"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2"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3"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4"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5"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786"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7"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8"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9"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0"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1"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2"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3"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4"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5"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6"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7"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8"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99"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00"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1"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2"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7"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8"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1"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6"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3"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4"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5"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6"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7"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8"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9"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1"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3"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5"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7"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8"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9"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0"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1"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2"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3"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4"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5"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6"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7"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8"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9"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0"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1"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2"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3"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4"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5"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6"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7"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8"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9"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0"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296459" id="Group 471" o:spid="_x0000_s1026" style="width:377.95pt;height:205.5pt;mso-position-horizontal-relative:char;mso-position-vertical-relative:line" coordorigin="2,4" coordsize="7907,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">
                <o:lock v:ext="edit" aspectratio="t"/>
                <v:line id="Line 308" o:spid="_x0000_s1027"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" strokeweight="0"/>
                <v:line id="Line 309" o:spid="_x0000_s1028"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qS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eRzB75v0BOTsBgAA//8DAFBLAQItABQABgAIAAAAIQDb4fbL7gAAAIUBAAATAAAAAAAA&#10;AAAAAAAAAAAAAABbQ29udGVudF9UeXBlc10ueG1sUEsBAi0AFAAGAAgAAAAhAFr0LFu/AAAAFQEA&#10;AAsAAAAAAAAAAAAAAAAAHwEAAF9yZWxzLy5yZWxzUEsBAi0AFAAGAAgAAAAhAK06+pLHAAAA3QAA&#10;AA8AAAAAAAAAAAAAAAAABwIAAGRycy9kb3ducmV2LnhtbFBLBQYAAAAAAwADALcAAAD7AgAAAAA=&#10;" strokeweight="0"/>
                <v:line id="Line 310" o:spid="_x0000_s1029"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Tl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" strokeweight="0"/>
                <v:line id="Line 311" o:spid="_x0000_s1030"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" strokeweight="0">
                  <v:stroke dashstyle="1 1"/>
                </v:line>
                <v:shape id="Freeform 312" o:spid="_x0000_s1031"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" path="m9,l3,7r,2l,11,,25r3,2l3,31r4,4l7,38r2,l14,42r4,l21,44r6,e" filled="f" strokeweight="0">
                  <v:path arrowok="t" o:connecttype="custom" o:connectlocs="9,0;3,7;3,9;0,11;0,25;3,27;3,31;7,35;7,38;9,38;14,42;18,42;21,44;27,44" o:connectangles="0,0,0,0,0,0,0,0,0,0,0,0,0,0"/>
                </v:shape>
                <v:shape id="Freeform 313" o:spid="_x0000_s1032"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" path="m18,l9,,8,2,5,2r,3l3,5,,6e" filled="f" strokeweight="0">
                  <v:path arrowok="t" o:connecttype="custom" o:connectlocs="18,0;9,0;8,2;5,2;5,5;3,5;0,6" o:connectangles="0,0,0,0,0,0,0"/>
                </v:shape>
                <v:shape id="Freeform 314" o:spid="_x0000_s1033"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" path="m,l,7,3,9r,4l7,18r,3l9,21r5,4l18,25r3,2l27,27e" filled="f" strokeweight="0">
                  <v:path arrowok="t" o:connecttype="custom" o:connectlocs="0,0;0,7;3,9;3,13;7,18;7,21;9,21;14,25;18,25;21,27;27,27" o:connectangles="0,0,0,0,0,0,0,0,0,0,0"/>
                </v:shape>
                <v:shape id="Freeform 315" o:spid="_x0000_s1034"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035"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036"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037"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" path="m369,186r-9,-56l328,68,272,22,205,,147,4,81,31,22,97,,165r,21e" filled="f" strokeweight="0">
                  <v:path arrowok="t" o:connecttype="custom" o:connectlocs="369,186;360,130;328,68;272,22;205,0;147,4;81,31;22,97;0,165;0,186" o:connectangles="0,0,0,0,0,0,0,0,0,0"/>
                </v:shape>
                <v:shape id="Freeform 319" o:spid="_x0000_s1038"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" path="m327,185r-9,-55l285,69,231,23,163,,93,8,33,36,,69e" filled="f" strokeweight="0">
                  <v:path arrowok="t" o:connecttype="custom" o:connectlocs="327,185;318,130;285,69;231,23;163,0;93,8;33,36;0,69" o:connectangles="0,0,0,0,0,0,0,0"/>
                </v:shape>
                <v:shape id="Freeform 320" o:spid="_x0000_s1039"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" path="m328,185r-9,-54l286,69,231,22,162,,93,7,22,44,,66e" filled="f" strokeweight="0">
                  <v:path arrowok="t" o:connecttype="custom" o:connectlocs="328,185;319,131;286,69;231,22;162,0;93,7;22,44;0,66" o:connectangles="0,0,0,0,0,0,0,0"/>
                </v:shape>
                <v:shape id="Freeform 321" o:spid="_x0000_s1040"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041"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" path="m110,135r21,-33l131,60,108,20,68,,28,4,,25e" filled="f" strokeweight="0">
                  <v:path arrowok="t" o:connecttype="custom" o:connectlocs="110,135;131,102;131,60;108,20;68,0;28,4;0,25" o:connectangles="0,0,0,0,0,0,0"/>
                </v:shape>
                <v:line id="Line 323" o:spid="_x0000_s1042"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" strokeweight="0"/>
                <v:line id="Line 324" o:spid="_x0000_s1043"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" strokeweight="0"/>
                <v:line id="Line 325" o:spid="_x0000_s1044"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" strokeweight="0"/>
                <v:line id="Line 326" o:spid="_x0000_s1045"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" strokeweight="0"/>
                <v:line id="Line 327" o:spid="_x0000_s1046"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" strokeweight="0"/>
                <v:line id="Line 328" o:spid="_x0000_s1047"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" strokeweight="0"/>
                <v:line id="Line 329" o:spid="_x0000_s1048"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" strokeweight="0"/>
                <v:line id="Line 330" o:spid="_x0000_s1049"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" strokeweight="0"/>
                <v:line id="Line 331" o:spid="_x0000_s1050"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" strokeweight="0"/>
                <v:line id="Line 332" o:spid="_x0000_s1051"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" strokeweight="0"/>
                <v:line id="Line 333" o:spid="_x0000_s1052"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" strokeweight="0"/>
                <v:line id="Line 334" o:spid="_x0000_s1053"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" strokeweight="0"/>
                <v:line id="Line 335" o:spid="_x0000_s1054"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" strokeweight="0"/>
                <v:line id="Line 336" o:spid="_x0000_s1055"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" strokeweight="0"/>
                <v:line id="Line 337" o:spid="_x0000_s1056"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" strokeweight="0"/>
                <v:line id="Line 338" o:spid="_x0000_s1057"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" strokeweight="0"/>
                <v:line id="Line 339" o:spid="_x0000_s1058"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" strokeweight="0"/>
                <v:line id="Line 340" o:spid="_x0000_s1059"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" strokeweight="0"/>
                <v:line id="Line 341" o:spid="_x0000_s1060"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" strokeweight="0"/>
                <v:line id="Line 342" o:spid="_x0000_s1061"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" strokeweight="0"/>
                <v:line id="Line 343" o:spid="_x0000_s1062"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" strokeweight="0"/>
                <v:line id="Line 344" o:spid="_x0000_s1063"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" strokeweight="0"/>
                <v:line id="Line 345" o:spid="_x0000_s1064"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" strokeweight="0"/>
                <v:line id="Line 346" o:spid="_x0000_s1065"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" strokeweight="0"/>
                <v:line id="Line 347" o:spid="_x0000_s1066"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" strokeweight="0"/>
                <v:line id="Line 348" o:spid="_x0000_s1067"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" strokeweight="0"/>
                <v:line id="Line 349" o:spid="_x0000_s1068"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" strokeweight="0"/>
                <v:line id="Line 350" o:spid="_x0000_s1069"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" strokeweight="0"/>
                <v:line id="Line 351" o:spid="_x0000_s1070"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" strokeweight="0"/>
                <v:line id="Line 352" o:spid="_x0000_s1071"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" strokeweight="0"/>
                <v:line id="Line 353" o:spid="_x0000_s1072"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" strokeweight="0">
                  <v:stroke dashstyle="3 1 1 1"/>
                </v:line>
                <v:line id="Line 354" o:spid="_x0000_s1073"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" strokeweight="0"/>
                <v:line id="Line 355" o:spid="_x0000_s1074"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" strokeweight="0"/>
                <v:line id="Line 356" o:spid="_x0000_s1075"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" strokeweight="0"/>
                <v:line id="Line 357" o:spid="_x0000_s1076"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" strokeweight="0"/>
                <v:line id="Line 358" o:spid="_x0000_s1077"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" strokeweight="0"/>
                <v:line id="Line 359" o:spid="_x0000_s1078"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" strokeweight="0"/>
                <v:line id="Line 360" o:spid="_x0000_s1079"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" strokeweight="0"/>
                <v:line id="Line 361" o:spid="_x0000_s1080"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" strokeweight="0"/>
                <v:line id="Line 362" o:spid="_x0000_s1081"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" strokeweight="0"/>
                <v:line id="Line 363" o:spid="_x0000_s1082"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" strokeweight="0"/>
                <v:line id="Line 364" o:spid="_x0000_s1083"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" strokeweight="0"/>
                <v:line id="Line 365" o:spid="_x0000_s1084"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" strokeweight="0"/>
                <v:shape id="Freeform 366" o:spid="_x0000_s1085"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" path="m132,l,66r132,66l66,66,132,xe" fillcolor="black" strokeweight="0">
                  <v:path arrowok="t" o:connecttype="custom" o:connectlocs="132,0;0,66;132,132;66,66;132,0" o:connectangles="0,0,0,0,0"/>
                </v:shape>
                <v:shape id="Freeform 367" o:spid="_x0000_s1086"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" path="m,l132,66,,132,66,66,,xe" fillcolor="black" strokeweight="0">
                  <v:path arrowok="t" o:connecttype="custom" o:connectlocs="0,0;132,66;0,132;66,66;0,0" o:connectangles="0,0,0,0,0"/>
                </v:shape>
                <v:line id="Line 368" o:spid="_x0000_s1087"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" strokeweight="0"/>
                <v:line id="Line 369" o:spid="_x0000_s1088"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" strokeweight="0"/>
                <v:shape id="Freeform 370" o:spid="_x0000_s1089"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" path="m11,3l9,,,e" filled="f" strokeweight="0">
                  <v:path arrowok="t" o:connecttype="custom" o:connectlocs="11,3;9,0;0,0" o:connectangles="0,0,0"/>
                </v:shape>
                <v:shape id="Freeform 371" o:spid="_x0000_s1090"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" path="m13,l11,,9,2,4,2,,6e" filled="f" strokeweight="0">
                  <v:path arrowok="t" o:connecttype="custom" o:connectlocs="13,0;11,0;9,2;4,2;0,6" o:connectangles="0,0,0,0,0"/>
                </v:shape>
                <v:shape id="Freeform 372" o:spid="_x0000_s1091"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" path="m11,l9,r,2l6,2,2,5r,3l,8r,2e" filled="f" strokeweight="0">
                  <v:path arrowok="t" o:connecttype="custom" o:connectlocs="11,0;9,0;9,2;6,2;2,5;2,8;0,8;0,10" o:connectangles="0,0,0,0,0,0,0,0"/>
                </v:shape>
                <v:shape id="Freeform 373" o:spid="_x0000_s1092"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" path="m9,l7,2r,2l5,7r,1l3,8r,3l,13r,3e" filled="f" strokeweight="0">
                  <v:path arrowok="t" o:connecttype="custom" o:connectlocs="9,0;7,2;7,4;5,7;5,8;3,8;3,11;0,13;0,16" o:connectangles="0,0,0,0,0,0,0,0,0"/>
                </v:shape>
                <v:shape id="Freeform 374" o:spid="_x0000_s1093"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" path="m6,r,1l4,4r,6l2,10r,5l,17r,2e" filled="f" strokeweight="0">
                  <v:path arrowok="t" o:connecttype="custom" o:connectlocs="6,0;6,1;4,4;4,10;2,10;2,15;0,17;0,19" o:connectangles="0,0,0,0,0,0,0,0"/>
                </v:shape>
                <v:line id="Line 375" o:spid="_x0000_s1094"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" strokeweight="0"/>
                <v:shape id="Freeform 376" o:spid="_x0000_s1095"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" path="m,l,6r2,l2,11r2,l4,13e" filled="f" strokeweight="0">
                  <v:path arrowok="t" o:connecttype="custom" o:connectlocs="0,0;0,6;2,6;2,11;4,11;4,13" o:connectangles="0,0,0,0,0,0"/>
                </v:shape>
                <v:shape id="Freeform 377" o:spid="_x0000_s1096"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" path="m,l,2,2,5r3,l7,6e" filled="f" strokeweight="0">
                  <v:path arrowok="t" o:connecttype="custom" o:connectlocs="0,0;0,2;2,5;5,5;7,6" o:connectangles="0,0,0,0,0"/>
                </v:shape>
                <v:line id="Line 378" o:spid="_x0000_s1097"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" strokeweight="0"/>
                <v:shape id="Freeform 379" o:spid="_x0000_s1098"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" path="m,6r7,l7,5r2,l14,e" filled="f" strokeweight="0">
                  <v:path arrowok="t" o:connecttype="custom" o:connectlocs="0,6;7,6;7,5;9,5;14,0" o:connectangles="0,0,0,0,0"/>
                </v:shape>
                <v:shape id="Freeform 380" o:spid="_x0000_s1099"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" path="m,13l2,11r2,l4,9,8,4,8,2,11,e" filled="f" strokeweight="0">
                  <v:path arrowok="t" o:connecttype="custom" o:connectlocs="0,13;2,11;4,11;4,9;8,4;8,2;11,0" o:connectangles="0,0,0,0,0,0,0"/>
                </v:shape>
                <v:shape id="Freeform 381" o:spid="_x0000_s1100"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" path="m,18l,16,2,13r,-2l6,7,6,4,9,3,9,e" filled="f" strokeweight="0">
                  <v:path arrowok="t" o:connecttype="custom" o:connectlocs="0,18;0,16;2,13;2,11;6,7;6,4;9,3;9,0" o:connectangles="0,0,0,0,0,0,0,0"/>
                </v:shape>
                <v:shape id="Freeform 382" o:spid="_x0000_s1101"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" path="m,18l,16,2,14,2,9r2,l4,e" filled="f" strokeweight="0">
                  <v:path arrowok="t" o:connecttype="custom" o:connectlocs="0,18;0,16;2,14;2,9;4,9;4,0" o:connectangles="0,0,0,0,0,0"/>
                </v:shape>
                <v:line id="Line 383" o:spid="_x0000_s1102"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" strokeweight="0"/>
                <v:shape id="Freeform 384" o:spid="_x0000_s1103"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" path="m4,12l4,8,2,5,2,2,,2,,e" filled="f" strokeweight="0">
                  <v:path arrowok="t" o:connecttype="custom" o:connectlocs="4,12;4,8;2,5;2,2;0,2;0,0" o:connectangles="0,0,0,0,0,0"/>
                </v:shape>
                <v:shape id="Freeform 385" o:spid="_x0000_s1104"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" path="m5,7l5,4,3,4,3,3,,e" filled="f" strokeweight="0">
                  <v:path arrowok="t" o:connecttype="custom" o:connectlocs="5,7;5,4;3,4;3,3;0,0" o:connectangles="0,0,0,0,0"/>
                </v:shape>
                <v:shape id="Freeform 386" o:spid="_x0000_s1105"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106"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107"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" path="m94,2l76,2,74,,45,,43,2,16,2,13,4,,4e" filled="f" strokeweight="0">
                  <v:path arrowok="t" o:connecttype="custom" o:connectlocs="94,2;76,2;74,0;45,0;43,2;16,2;13,4;0,4" o:connectangles="0,0,0,0,0,0,0,0"/>
                </v:shape>
                <v:shape id="Freeform 389" o:spid="_x0000_s1108"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109"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110"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" path="m70,l66,4r-3,l61,7,57,9r-5,4l50,13,35,29r-3,l10,51,8,55,6,57r,3l,66e" filled="f" strokeweight="0">
                  <v:path arrowok="t" o:connecttype="custom" o:connectlocs="70,0;66,4;63,4;61,7;57,9;52,13;50,13;35,29;32,29;10,51;8,55;6,57;6,60;0,66" o:connectangles="0,0,0,0,0,0,0,0,0,0,0,0,0,0"/>
                </v:shape>
                <v:shape id="Freeform 392" o:spid="_x0000_s1111"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112"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" path="m2,r,4l,4,,35r2,3l2,46r3,2l5,52r2,2l7,56e" filled="f" strokeweight="0">
                  <v:path arrowok="t" o:connecttype="custom" o:connectlocs="2,0;2,4;0,4;0,35;2,38;2,46;5,48;5,52;7,54;7,56" o:connectangles="0,0,0,0,0,0,0,0,0,0"/>
                </v:shape>
                <v:shape id="Freeform 394" o:spid="_x0000_s1113"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114"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115"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" path="m,3r16,l18,5r46,l66,3r20,l88,r9,e" filled="f" strokeweight="0">
                  <v:path arrowok="t" o:connecttype="custom" o:connectlocs="0,3;16,3;18,5;64,5;66,3;86,3;88,0;97,0" o:connectangles="0,0,0,0,0,0,0,0"/>
                </v:shape>
                <v:shape id="Freeform 397" o:spid="_x0000_s1116"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117"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118"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119"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120"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" path="m,13l,11,3,9,3,4,4,3,4,e" filled="f" strokeweight="0">
                  <v:path arrowok="t" o:connecttype="custom" o:connectlocs="0,13;0,11;3,9;3,4;4,3;4,0" o:connectangles="0,0,0,0,0,0"/>
                </v:shape>
                <v:shape id="Freeform 402" o:spid="_x0000_s1121"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" path="m6,24r,-7l5,17r,-6l2,9,2,4,,2,,e" filled="f" strokeweight="0">
                  <v:path arrowok="t" o:connecttype="custom" o:connectlocs="6,24;6,17;5,17;5,11;2,9;2,4;0,2;0,0" o:connectangles="0,0,0,0,0,0,0,0"/>
                </v:shape>
                <v:shape id="Freeform 403" o:spid="_x0000_s1122"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" path="m,l,7,2,9r,9l5,20r,4l7,27r,2e" filled="f" strokeweight="0">
                  <v:path arrowok="t" o:connecttype="custom" o:connectlocs="0,0;0,7;2,9;2,18;5,20;5,24;7,27;7,29" o:connectangles="0,0,0,0,0,0,0,0"/>
                </v:shape>
                <v:shape id="Freeform 404" o:spid="_x0000_s1123"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124"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125"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" path="m,3r16,l18,4r46,l66,3r20,l88,r9,e" filled="f" strokeweight="0">
                  <v:path arrowok="t" o:connecttype="custom" o:connectlocs="0,3;16,3;18,4;64,4;66,3;86,3;88,0;97,0" o:connectangles="0,0,0,0,0,0,0,0"/>
                </v:shape>
                <v:shape id="Freeform 407" o:spid="_x0000_s1126"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127"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128"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129"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130"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" path="m,14l,12,3,9,3,5,4,3,4,e" filled="f" strokeweight="0">
                  <v:path arrowok="t" o:connecttype="custom" o:connectlocs="0,14;0,12;3,9;3,5;4,3;4,0" o:connectangles="0,0,0,0,0,0"/>
                </v:shape>
                <v:shape id="Freeform 412" o:spid="_x0000_s1131"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" path="m,4l4,3,11,r4,3l20,7r4,6l29,20r1,11l33,47r2,26l35,109r2,48l37,220r,91e" filled="f" strokeweight="0">
                  <v:path arrowok="t" o:connecttype="custom" o:connectlocs="0,4;4,3;11,0;15,3;20,7;24,13;29,20;30,31;33,47;35,73;35,109;37,157;37,220;37,311" o:connectangles="0,0,0,0,0,0,0,0,0,0,0,0,0,0"/>
                </v:shape>
                <v:shape id="Freeform 413" o:spid="_x0000_s1132"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" path="m,9r2,3l4,12r2,2l9,14r2,2l24,16r2,-2l28,14r3,-2l33,12,40,5r,-2l41,3,41,e" filled="f" strokeweight="0">
                  <v:path arrowok="t" o:connecttype="custom" o:connectlocs="0,9;2,12;4,12;6,14;9,14;11,16;24,16;26,14;28,14;31,12;33,12;40,5;40,3;41,3;41,0" o:connectangles="0,0,0,0,0,0,0,0,0,0,0,0,0,0,0"/>
                </v:shape>
                <v:shape id="Freeform 414" o:spid="_x0000_s1133"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" path="m21,25r,-7l20,17r,-3l17,13r,-3l15,9r,-3l13,6,8,2,4,2,3,,,e" filled="f" strokeweight="0">
                  <v:path arrowok="t" o:connecttype="custom" o:connectlocs="21,25;21,18;20,17;20,14;17,13;17,10;15,9;15,6;13,6;8,2;4,2;3,0;0,0" o:connectangles="0,0,0,0,0,0,0,0,0,0,0,0,0"/>
                </v:shape>
                <v:line id="Line 415" o:spid="_x0000_s1134"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" strokeweight="0"/>
                <v:line id="Line 416" o:spid="_x0000_s1135"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" strokeweight="0"/>
                <v:line id="Line 417" o:spid="_x0000_s1136"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" strokeweight="0"/>
                <v:line id="Line 418" o:spid="_x0000_s1137"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" strokeweight="0"/>
                <v:line id="Line 419" o:spid="_x0000_s1138"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" strokeweight="0"/>
                <v:line id="Line 420" o:spid="_x0000_s1139"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Zu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" strokeweight="0"/>
                <v:line id="Line 421" o:spid="_x0000_s1140"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" strokeweight="0"/>
                <v:line id="Line 422" o:spid="_x0000_s1141"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" strokeweight="0"/>
                <v:line id="Line 423" o:spid="_x0000_s1142"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" strokeweight="0"/>
                <v:line id="Line 424" o:spid="_x0000_s1143"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" strokeweight="0"/>
                <v:line id="Line 425" o:spid="_x0000_s1144"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" strokeweight="0"/>
                <v:line id="Line 426" o:spid="_x0000_s1145"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" strokeweight="0"/>
                <v:line id="Line 427" o:spid="_x0000_s1146"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Qf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" strokeweight="0"/>
                <v:line id="Line 428" o:spid="_x0000_s1147"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" strokeweight="0"/>
                <v:line id="Line 429" o:spid="_x0000_s1148"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" strokeweight="0"/>
                <v:line id="Line 430" o:spid="_x0000_s1149"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" strokeweight="0"/>
                <v:line id="Line 431" o:spid="_x0000_s1150"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" strokeweight="0"/>
                <v:line id="Line 432" o:spid="_x0000_s1151"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" strokeweight="0"/>
                <v:line id="Line 433" o:spid="_x0000_s1152"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" strokeweight="0"/>
                <v:line id="Line 434" o:spid="_x0000_s1153"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" strokeweight="0"/>
                <v:line id="Line 435" o:spid="_x0000_s1154"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" strokeweight="0"/>
                <v:line id="Line 436" o:spid="_x0000_s1155"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" strokeweight="0"/>
                <v:shape id="Freeform 437" o:spid="_x0000_s1156"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" path="m38,7l,38,3,69,26,87r36,l62,85,99,65r8,-19l103,20,75,,40,4,38,7xe" fillcolor="black" stroked="f">
                  <v:path arrowok="t" o:connecttype="custom" o:connectlocs="38,7;0,38;3,69;26,87;62,87;62,85;99,65;107,46;103,20;75,0;40,4;38,7" o:connectangles="0,0,0,0,0,0,0,0,0,0,0,0"/>
                </v:shape>
                <v:shape id="Freeform 438" o:spid="_x0000_s1157"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" path="m40,4l5,26r,12l,51r3,l7,71,25,87r41,l71,83,97,66,110,47,106,17,78,,40,4xe" fillcolor="black" stroked="f">
                  <v:path arrowok="t" o:connecttype="custom" o:connectlocs="40,4;5,26;5,38;0,51;3,51;7,71;25,87;66,87;71,83;97,66;110,47;106,17;78,0;40,4" o:connectangles="0,0,0,0,0,0,0,0,0,0,0,0,0,0"/>
                </v:shape>
                <w10:anchorlock/>
              </v:group>
            </w:pict>
          </mc:Fallback>
        </mc:AlternateContent>
      </w:r>
    </w:p>
    <w:p w14:paraId="3A9C0528" w14:textId="77777777" w:rsidR="00A568FC" w:rsidRDefault="00A568FC" w:rsidP="00A568FC">
      <w:pPr>
        <w:pStyle w:val="Titre1"/>
      </w:pPr>
    </w:p>
    <w:p w14:paraId="0E7EA195" w14:textId="77777777" w:rsidR="00A568FC" w:rsidRPr="00027393" w:rsidRDefault="00A568FC" w:rsidP="00A568FC">
      <w:pPr>
        <w:pStyle w:val="Titre1"/>
        <w:rPr>
          <w:b/>
          <w:szCs w:val="24"/>
        </w:rPr>
      </w:pPr>
      <w:r w:rsidRPr="00027393">
        <w:br w:type="page"/>
      </w:r>
      <w:r w:rsidRPr="00027393">
        <w:lastRenderedPageBreak/>
        <w:t>Figure 2</w:t>
      </w:r>
      <w:r>
        <w:br/>
      </w:r>
      <w:r w:rsidRPr="00027393">
        <w:rPr>
          <w:b/>
          <w:szCs w:val="24"/>
        </w:rPr>
        <w:t>Procédure du type 2</w:t>
      </w:r>
      <w:r>
        <w:rPr>
          <w:b/>
          <w:szCs w:val="24"/>
        </w:rPr>
        <w:br/>
        <w:t>Deux exemples de montage d’essai</w:t>
      </w:r>
      <w:r>
        <w:rPr>
          <w:b/>
          <w:szCs w:val="24"/>
        </w:rPr>
        <w:br/>
      </w:r>
    </w:p>
    <w:p w14:paraId="2B0980A3" w14:textId="77777777" w:rsidR="00A568FC" w:rsidRPr="00A51236" w:rsidRDefault="00A568FC" w:rsidP="00A568FC">
      <w:pPr>
        <w:pStyle w:val="SingleTxtG"/>
        <w:rPr>
          <w:b/>
        </w:rPr>
      </w:pPr>
      <w:r w:rsidRPr="00A51236">
        <w:rPr>
          <w:b/>
        </w:rPr>
        <w:t>Exemple 1</w:t>
      </w:r>
    </w:p>
    <w:p w14:paraId="2698A6D6" w14:textId="77777777" w:rsidR="00A568FC" w:rsidRPr="00007D4B" w:rsidRDefault="00A568FC" w:rsidP="00D513D0">
      <w:pPr>
        <w:pStyle w:val="SingleTxtG"/>
        <w:spacing w:after="240"/>
      </w:pPr>
      <w:r>
        <w:rPr>
          <w:b/>
          <w:noProof/>
          <w:szCs w:val="24"/>
          <w:lang w:eastAsia="fr-CH"/>
        </w:rPr>
        <mc:AlternateContent>
          <mc:Choice Requires="wps">
            <w:drawing>
              <wp:anchor distT="0" distB="0" distL="114300" distR="114300" simplePos="0" relativeHeight="251705344" behindDoc="0" locked="0" layoutInCell="1" allowOverlap="1" wp14:anchorId="76BFCD6E" wp14:editId="3738F4CA">
                <wp:simplePos x="0" y="0"/>
                <wp:positionH relativeFrom="column">
                  <wp:posOffset>880110</wp:posOffset>
                </wp:positionH>
                <wp:positionV relativeFrom="paragraph">
                  <wp:posOffset>802005</wp:posOffset>
                </wp:positionV>
                <wp:extent cx="657225" cy="304800"/>
                <wp:effectExtent l="0" t="0" r="9525" b="0"/>
                <wp:wrapNone/>
                <wp:docPr id="5913" name="Zone de texte 5913"/>
                <wp:cNvGraphicFramePr/>
                <a:graphic xmlns:a="http://schemas.openxmlformats.org/drawingml/2006/main">
                  <a:graphicData uri="http://schemas.microsoft.com/office/word/2010/wordprocessingShape">
                    <wps:wsp>
                      <wps:cNvSpPr txBox="1"/>
                      <wps:spPr>
                        <a:xfrm>
                          <a:off x="0" y="0"/>
                          <a:ext cx="657225" cy="304800"/>
                        </a:xfrm>
                        <a:prstGeom prst="rect">
                          <a:avLst/>
                        </a:prstGeom>
                        <a:solidFill>
                          <a:schemeClr val="lt1"/>
                        </a:solidFill>
                        <a:ln w="6350">
                          <a:noFill/>
                        </a:ln>
                      </wps:spPr>
                      <wps:txbx>
                        <w:txbxContent>
                          <w:p w14:paraId="298DA357" w14:textId="77777777" w:rsidR="00F93F1E" w:rsidRDefault="00F93F1E" w:rsidP="00A568FC">
                            <w:pPr>
                              <w:spacing w:line="200" w:lineRule="exact"/>
                              <w:rPr>
                                <w:sz w:val="18"/>
                                <w:szCs w:val="18"/>
                              </w:rPr>
                            </w:pPr>
                            <w:r w:rsidRPr="00A51236">
                              <w:rPr>
                                <w:sz w:val="18"/>
                                <w:szCs w:val="18"/>
                              </w:rPr>
                              <w:t>Course totale</w:t>
                            </w:r>
                          </w:p>
                          <w:p w14:paraId="39C015E0" w14:textId="77777777" w:rsidR="00F93F1E" w:rsidRPr="00A51236" w:rsidRDefault="00F93F1E" w:rsidP="00A568FC">
                            <w:pPr>
                              <w:rPr>
                                <w:sz w:val="18"/>
                                <w:szCs w:val="18"/>
                              </w:rPr>
                            </w:pPr>
                            <w:r>
                              <w:rPr>
                                <w:sz w:val="18"/>
                                <w:szCs w:val="18"/>
                              </w:rPr>
                              <w:t xml:space="preserve">300 </w:t>
                            </w:r>
                            <w:r>
                              <w:rPr>
                                <w:sz w:val="18"/>
                                <w:szCs w:val="18"/>
                              </w:rPr>
                              <w:sym w:font="Symbol" w:char="F0B1"/>
                            </w:r>
                            <w:r>
                              <w:rPr>
                                <w:sz w:val="18"/>
                                <w:szCs w:val="18"/>
                              </w:rPr>
                              <w:t xml:space="preserve"> 20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FCD6E" id="Zone de texte 5913" o:spid="_x0000_s1399" type="#_x0000_t202" style="position:absolute;left:0;text-align:left;margin-left:69.3pt;margin-top:63.15pt;width:51.7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" fillcolor="white [3201]" stroked="f" strokeweight=".5pt">
                <v:textbox inset="0,0,0,0">
                  <w:txbxContent>
                    <w:p w14:paraId="298DA357" w14:textId="77777777" w:rsidR="00F93F1E" w:rsidRDefault="00F93F1E" w:rsidP="00A568FC">
                      <w:pPr>
                        <w:spacing w:line="200" w:lineRule="exact"/>
                        <w:rPr>
                          <w:sz w:val="18"/>
                          <w:szCs w:val="18"/>
                        </w:rPr>
                      </w:pPr>
                      <w:r w:rsidRPr="00A51236">
                        <w:rPr>
                          <w:sz w:val="18"/>
                          <w:szCs w:val="18"/>
                        </w:rPr>
                        <w:t>Course totale</w:t>
                      </w:r>
                    </w:p>
                    <w:p w14:paraId="39C015E0" w14:textId="77777777" w:rsidR="00F93F1E" w:rsidRPr="00A51236" w:rsidRDefault="00F93F1E" w:rsidP="00A568FC">
                      <w:pPr>
                        <w:rPr>
                          <w:sz w:val="18"/>
                          <w:szCs w:val="18"/>
                        </w:rPr>
                      </w:pPr>
                      <w:r>
                        <w:rPr>
                          <w:sz w:val="18"/>
                          <w:szCs w:val="18"/>
                        </w:rPr>
                        <w:t xml:space="preserve">300 </w:t>
                      </w:r>
                      <w:r>
                        <w:rPr>
                          <w:sz w:val="18"/>
                          <w:szCs w:val="18"/>
                        </w:rPr>
                        <w:sym w:font="Symbol" w:char="F0B1"/>
                      </w:r>
                      <w:r>
                        <w:rPr>
                          <w:sz w:val="18"/>
                          <w:szCs w:val="18"/>
                        </w:rPr>
                        <w:t xml:space="preserve"> 20 mm</w:t>
                      </w:r>
                    </w:p>
                  </w:txbxContent>
                </v:textbox>
              </v:shape>
            </w:pict>
          </mc:Fallback>
        </mc:AlternateContent>
      </w:r>
      <w:r w:rsidRPr="00413902">
        <w:rPr>
          <w:noProof/>
          <w:lang w:eastAsia="fr-CH"/>
        </w:rPr>
        <mc:AlternateContent>
          <mc:Choice Requires="wpc">
            <w:drawing>
              <wp:inline distT="0" distB="0" distL="0" distR="0" wp14:anchorId="1F13BEBA" wp14:editId="5388BB23">
                <wp:extent cx="4240968" cy="3227966"/>
                <wp:effectExtent l="0" t="0" r="762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511552" y="1714043"/>
                            <a:ext cx="1478231" cy="190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63F0D" w14:textId="77777777" w:rsidR="00F93F1E" w:rsidRPr="00A84316" w:rsidRDefault="00F93F1E" w:rsidP="00A568FC">
                              <w:pPr>
                                <w:spacing w:line="200" w:lineRule="exact"/>
                                <w:rPr>
                                  <w:sz w:val="18"/>
                                  <w:szCs w:val="18"/>
                                </w:rPr>
                              </w:pPr>
                              <w:r w:rsidRPr="00A84316">
                                <w:rPr>
                                  <w:sz w:val="18"/>
                                  <w:szCs w:val="18"/>
                                </w:rPr>
                                <w:t>Sangle dans le plan horizontal</w:t>
                              </w:r>
                            </w:p>
                          </w:txbxContent>
                        </wps:txbx>
                        <wps:bodyPr rot="0" vert="horz" wrap="square" lIns="0" tIns="0" rIns="0" bIns="0" anchor="t" anchorCtr="0" upright="1">
                          <a:no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7243" w14:textId="77777777" w:rsidR="00F93F1E" w:rsidRPr="00F02DA3" w:rsidRDefault="00F93F1E" w:rsidP="00A568FC">
                                <w:pPr>
                                  <w:rPr>
                                    <w:b/>
                                  </w:rPr>
                                </w:pPr>
                                <w:r w:rsidRPr="00F02DA3">
                                  <w:rPr>
                                    <w:b/>
                                    <w:bCs/>
                                    <w:color w:val="000000"/>
                                    <w:lang w:val="en-US"/>
                                  </w:rPr>
                                  <w:t>α</w:t>
                                </w:r>
                                <w:r>
                                  <w:rPr>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A73F5" w14:textId="77777777" w:rsidR="00F93F1E" w:rsidRPr="00F02DA3" w:rsidRDefault="00F93F1E" w:rsidP="00A568FC">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AD475" w14:textId="77777777" w:rsidR="00F93F1E" w:rsidRDefault="00F93F1E" w:rsidP="00A568FC">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1E3F6" w14:textId="77777777" w:rsidR="00F93F1E" w:rsidRPr="00A84316" w:rsidRDefault="00F93F1E" w:rsidP="00A568FC">
                              <w:pPr>
                                <w:spacing w:line="240" w:lineRule="auto"/>
                                <w:rPr>
                                  <w:sz w:val="18"/>
                                  <w:szCs w:val="18"/>
                                </w:rPr>
                              </w:pPr>
                              <w:r w:rsidRPr="00A84316">
                                <w:rPr>
                                  <w:sz w:val="18"/>
                                  <w:szCs w:val="18"/>
                                </w:rPr>
                                <w:t>Essai dans la boucle</w:t>
                              </w:r>
                            </w:p>
                          </w:txbxContent>
                        </wps:txbx>
                        <wps:bodyPr rot="0" vert="horz" wrap="square" lIns="0" tIns="0" rIns="0" bIns="0" anchor="t" anchorCtr="0" upright="1">
                          <a:noAutofit/>
                        </wps:bodyPr>
                      </wps:wsp>
                      <wps:wsp>
                        <wps:cNvPr id="2843" name="Rectangle 2843"/>
                        <wps:cNvSpPr>
                          <a:spLocks noChangeArrowheads="1"/>
                        </wps:cNvSpPr>
                        <wps:spPr bwMode="auto">
                          <a:xfrm>
                            <a:off x="2036065" y="2638211"/>
                            <a:ext cx="1676432" cy="275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8B71D" w14:textId="77777777" w:rsidR="00F93F1E" w:rsidRPr="00A84316" w:rsidRDefault="00F93F1E" w:rsidP="00A568FC">
                              <w:pPr>
                                <w:spacing w:line="240" w:lineRule="auto"/>
                                <w:rPr>
                                  <w:sz w:val="18"/>
                                  <w:szCs w:val="18"/>
                                </w:rPr>
                              </w:pPr>
                              <w:r w:rsidRPr="00A84316">
                                <w:rPr>
                                  <w:bCs/>
                                  <w:sz w:val="18"/>
                                  <w:szCs w:val="18"/>
                                </w:rPr>
                                <w:t xml:space="preserve">Minimum F = 10 </w:t>
                              </w:r>
                              <w:r w:rsidRPr="00A84316">
                                <w:rPr>
                                  <w:bCs/>
                                  <w:sz w:val="18"/>
                                  <w:szCs w:val="18"/>
                                </w:rPr>
                                <w:sym w:font="Symbol" w:char="F0B1"/>
                              </w:r>
                              <w:r w:rsidRPr="00A84316">
                                <w:rPr>
                                  <w:bCs/>
                                  <w:sz w:val="18"/>
                                  <w:szCs w:val="18"/>
                                </w:rPr>
                                <w:t xml:space="preserve"> 0,1 N F </w:t>
                              </w:r>
                              <w:r>
                                <w:rPr>
                                  <w:bCs/>
                                  <w:sz w:val="18"/>
                                  <w:szCs w:val="18"/>
                                </w:rPr>
                                <w:br/>
                              </w:r>
                              <w:r w:rsidRPr="00A84316">
                                <w:rPr>
                                  <w:bCs/>
                                  <w:sz w:val="18"/>
                                  <w:szCs w:val="18"/>
                                </w:rPr>
                                <w:t>(voir tableau 8, par</w:t>
                              </w:r>
                              <w:r>
                                <w:rPr>
                                  <w:bCs/>
                                  <w:sz w:val="18"/>
                                  <w:szCs w:val="18"/>
                                </w:rPr>
                                <w:t>. </w:t>
                              </w:r>
                              <w:r w:rsidRPr="00A84316">
                                <w:rPr>
                                  <w:bCs/>
                                  <w:sz w:val="18"/>
                                  <w:szCs w:val="18"/>
                                </w:rPr>
                                <w:t>7.2.5.2.6.2)</w:t>
                              </w:r>
                            </w:p>
                          </w:txbxContent>
                        </wps:txbx>
                        <wps:bodyPr rot="0" vert="horz" wrap="square" lIns="0" tIns="0" rIns="0" bIns="0" anchor="t" anchorCtr="0" upright="1">
                          <a:noAutofit/>
                        </wps:bodyPr>
                      </wps:wsp>
                    </wpc:wpc>
                  </a:graphicData>
                </a:graphic>
              </wp:inline>
            </w:drawing>
          </mc:Choice>
          <mc:Fallback>
            <w:pict>
              <v:group w14:anchorId="1F13BEBA" id="Canvas 638" o:spid="_x0000_s1400" editas="canvas" style="width:333.95pt;height:254.15pt;mso-position-horizontal-relative:char;mso-position-vertical-relative:line" coordsize="42405,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">
                <v:shape id="_x0000_s1401" type="#_x0000_t75" style="position:absolute;width:42405;height:32277;visibility:visible;mso-wrap-style:square">
                  <v:fill o:detectmouseclick="t"/>
                  <v:path o:connecttype="none"/>
                </v:shape>
                <v:group id="Group 640" o:spid="_x0000_s1402"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41" o:spid="_x0000_s1403"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404"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" path="m647,322l631,227,573,120,477,38,357,,258,7,142,54,39,168,,288r,34e" filled="f" strokeweight="0">
                    <v:path arrowok="t" o:connecttype="custom" o:connectlocs="162,81;158,57;144,30;120,10;90,0;65,2;36,14;10,42;0,72;0,81" o:connectangles="0,0,0,0,0,0,0,0,0,0"/>
                  </v:shape>
                  <v:shape id="Freeform 643" o:spid="_x0000_s1405"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" path="m573,116l477,36,378,,273,,157,44,46,155,3,271,,320e" filled="f" strokeweight="0">
                    <v:path arrowok="t" o:connecttype="custom" o:connectlocs="144,29;120,9;95,0;69,0;40,11;12,39;1,68;0,80" o:connectangles="0,0,0,0,0,0,0,0"/>
                  </v:shape>
                  <v:shape id="Freeform 644" o:spid="_x0000_s1406"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" path="m574,111l477,36,377,,273,,168,36,66,119,15,219,,320e" filled="f" strokeweight="0">
                    <v:path arrowok="t" o:connecttype="custom" o:connectlocs="145,28;120,9;95,0;69,0;42,9;17,30;4,55;0,80" o:connectangles="0,0,0,0,0,0,0,0"/>
                  </v:shape>
                  <v:shape id="Freeform 645" o:spid="_x0000_s1407"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" path="m647,293l611,177,533,72,402,7,289,,170,38,54,142,8,257,,324e" filled="f" strokeweight="0">
                    <v:path arrowok="t" o:connecttype="custom" o:connectlocs="162,74;153,45;134,18;101,2;73,0;43,10;14,36;2,65;0,81" o:connectangles="0,0,0,0,0,0,0,0,0"/>
                  </v:shape>
                  <v:shape id="Freeform 646" o:spid="_x0000_s1408"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" path="m235,39l178,,104,,34,43,,113r8,69l42,232e" filled="f" strokeweight="0">
                    <v:path arrowok="t" o:connecttype="custom" o:connectlocs="58,10;44,0;26,0;8,11;0,29;2,46;10,58" o:connectangles="0,0,0,0,0,0,0"/>
                  </v:shape>
                  <v:line id="Line 647" o:spid="_x0000_s1409"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" strokeweight="0"/>
                  <v:line id="Line 648" o:spid="_x0000_s1410"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AxAAAANwAAAAPAAAAZHJzL2Rvd25yZXYueG1sRI9Pa8JA&#10;FMTvBb/D8oTe6kbF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CA32sDEAAAA3AAAAA8A&#10;AAAAAAAAAAAAAAAABwIAAGRycy9kb3ducmV2LnhtbFBLBQYAAAAAAwADALcAAAD4AgAAAAA=&#10;" strokeweight="0"/>
                  <v:line id="Line 649" o:spid="_x0000_s1411"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" strokeweight="0"/>
                  <v:line id="Line 650" o:spid="_x0000_s1412"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sxAAAANwAAAAPAAAAZHJzL2Rvd25yZXYueG1sRI9Pa8JA&#10;FMTvBb/D8oTedGOL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L+p4SzEAAAA3AAAAA8A&#10;AAAAAAAAAAAAAAAABwIAAGRycy9kb3ducmV2LnhtbFBLBQYAAAAAAwADALcAAAD4AgAAAAA=&#10;" strokeweight="0"/>
                  <v:line id="Line 651" o:spid="_x0000_s1413"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abwwAAANwAAAAPAAAAZHJzL2Rvd25yZXYueG1sRE/LagIx&#10;FN0X/Idwhe5qRgV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INJGm8MAAADcAAAADwAA&#10;AAAAAAAAAAAAAAAHAgAAZHJzL2Rvd25yZXYueG1sUEsFBgAAAAADAAMAtwAAAPcCAAAAAA==&#10;" strokeweight="0"/>
                  <v:line id="Line 652" o:spid="_x0000_s1414"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MA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T57jAMYAAADcAAAA&#10;DwAAAAAAAAAAAAAAAAAHAgAAZHJzL2Rvd25yZXYueG1sUEsFBgAAAAADAAMAtwAAAPoCAAAAAA==&#10;" strokeweight="0"/>
                  <v:line id="Line 653" o:spid="_x0000_s1415"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mMxQAAAN0AAAAPAAAAZHJzL2Rvd25yZXYueG1sRE9NawIx&#10;EL0L/ocwBW+arZR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DZEEmMxQAAAN0AAAAP&#10;AAAAAAAAAAAAAAAAAAcCAABkcnMvZG93bnJldi54bWxQSwUGAAAAAAMAAwC3AAAA+QIAAAAA&#10;" strokeweight="0"/>
                  <v:line id="Line 654" o:spid="_x0000_s1416"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tWwgAAAN0AAAAPAAAAZHJzL2Rvd25yZXYueG1sRE9NawIx&#10;EL0L/Q9hCr1IzbaV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akctWwgAAAN0AAAAPAAAA&#10;AAAAAAAAAAAAAAcCAABkcnMvZG93bnJldi54bWxQSwUGAAAAAAMAAwC3AAAA9gIAAAAA&#10;" strokeweight="0"/>
                  <v:line id="Line 655" o:spid="_x0000_s1417"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4xQAAAN0AAAAPAAAAZHJzL2Rvd25yZXYueG1sRE9NawIx&#10;EL0L/ocwQm+arbS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BW+dH4xQAAAN0AAAAP&#10;AAAAAAAAAAAAAAAAAAcCAABkcnMvZG93bnJldi54bWxQSwUGAAAAAAMAAwC3AAAA+QIAAAAA&#10;" strokeweight="0"/>
                  <v:line id="Line 656" o:spid="_x0000_s1418"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" strokeweight="0"/>
                  <v:line id="Line 657" o:spid="_x0000_s1419"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" strokeweight="0"/>
                  <v:line id="Line 658" o:spid="_x0000_s1420"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C4+H5myAAAAN0A&#10;AAAPAAAAAAAAAAAAAAAAAAcCAABkcnMvZG93bnJldi54bWxQSwUGAAAAAAMAAwC3AAAA/AIAAAAA&#10;" strokeweight="0"/>
                  <v:line id="Line 659" o:spid="_x0000_s1421"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9xQAAAN0AAAAPAAAAZHJzL2Rvd25yZXYueG1sRE9NawIx&#10;EL0L/ocwQm81Wym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DXtNv9xQAAAN0AAAAP&#10;AAAAAAAAAAAAAAAAAAcCAABkcnMvZG93bnJldi54bWxQSwUGAAAAAAMAAwC3AAAA+QIAAAAA&#10;" strokeweight="0"/>
                  <v:line id="Line 660" o:spid="_x0000_s1422"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" strokeweight="0"/>
                  <v:line id="Line 661" o:spid="_x0000_s1423"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pwgAAAN0AAAAPAAAAZHJzL2Rvd25yZXYueG1sRE9NawIx&#10;EL0L/Q9hCr2IZm3F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C/MxjpwgAAAN0AAAAPAAAA&#10;AAAAAAAAAAAAAAcCAABkcnMvZG93bnJldi54bWxQSwUGAAAAAAMAAwC3AAAA9gIAAAAA&#10;" strokeweight="0"/>
                  <v:line id="Line 662" o:spid="_x0000_s1424"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" strokeweight="0">
                    <v:stroke dashstyle="3 1 1 1"/>
                  </v:line>
                  <v:shape id="Freeform 663" o:spid="_x0000_s1425"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" path="m,l2,3r4,l10,8r4,l17,11r13,e" filled="f" strokeweight="0">
                    <v:path arrowok="t" o:connecttype="custom" o:connectlocs="0,0;0,0;1,0;2,2;3,2;4,2;7,2" o:connectangles="0,0,0,0,0,0,0"/>
                  </v:shape>
                  <v:shape id="Freeform 664" o:spid="_x0000_s1426"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" path="m,l3,3r4,l11,7r4,l18,11r13,e" filled="f" strokeweight="0">
                    <v:path arrowok="t" o:connecttype="custom" o:connectlocs="0,0;1,0;2,0;3,1;4,1;5,2;8,2" o:connectangles="0,0,0,0,0,0,0"/>
                  </v:shape>
                  <v:shape id="Freeform 665" o:spid="_x0000_s1427"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" path="m47,l34,,31,3r-7,l16,11r-5,l11,15,3,23r,3l,31,,62r3,l3,65r8,7l11,77r5,e" filled="f" strokeweight="0">
                    <v:path arrowok="t" o:connecttype="custom" o:connectlocs="11,0;8,0;7,1;6,1;4,3;2,3;2,4;0,6;0,7;0,8;0,16;0,16;0,17;2,18;2,20;4,20" o:connectangles="0,0,0,0,0,0,0,0,0,0,0,0,0,0,0,0"/>
                  </v:shape>
                  <v:line id="Line 666" o:spid="_x0000_s1428"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xQAAAN0AAAAPAAAAZHJzL2Rvd25yZXYueG1sRE9NawIx&#10;EL0L/Q9hCr1pVil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CT/j+oxQAAAN0AAAAP&#10;AAAAAAAAAAAAAAAAAAcCAABkcnMvZG93bnJldi54bWxQSwUGAAAAAAMAAwC3AAAA+QIAAAAA&#10;" strokeweight="0"/>
                  <v:line id="Line 667" o:spid="_x0000_s1429"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668" o:spid="_x0000_s1430"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" strokeweight="0"/>
                  <v:line id="Line 669" o:spid="_x0000_s1431"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axQAAAN0AAAAPAAAAZHJzL2Rvd25yZXYueG1sRE9NawIx&#10;EL0L/ocwQm+arZT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DiYavaxQAAAN0AAAAP&#10;AAAAAAAAAAAAAAAAAAcCAABkcnMvZG93bnJldi54bWxQSwUGAAAAAAMAAwC3AAAA+QIAAAAA&#10;" strokeweight="0"/>
                  <v:line id="Line 670" o:spid="_x0000_s1432"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" strokeweight="0"/>
                  <v:line id="Line 671" o:spid="_x0000_s1433"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" strokeweight="0"/>
                  <v:line id="Line 672" o:spid="_x0000_s1434"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gxxAAAAN0AAAAPAAAAZHJzL2Rvd25yZXYueG1sRE9Na8JA&#10;EL0L/Q/LFHrTjVJ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PLg2DHEAAAA3QAAAA8A&#10;AAAAAAAAAAAAAAAABwIAAGRycy9kb3ducmV2LnhtbFBLBQYAAAAAAwADALcAAAD4AgAAAAA=&#10;" strokeweight="0"/>
                  <v:line id="Line 673" o:spid="_x0000_s1435"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" strokeweight="0"/>
                  <v:shape id="Freeform 674" o:spid="_x0000_s1436"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437"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" path="m238,44l162,,93,8,26,55,,116r8,68l42,238e" filled="f" strokeweight="0">
                    <v:path arrowok="t" o:connecttype="custom" o:connectlocs="60,11;41,0;24,2;7,14;0,29;2,46;11,60" o:connectangles="0,0,0,0,0,0,0"/>
                  </v:shape>
                  <v:line id="Line 676" o:spid="_x0000_s1438"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" strokeweight="0"/>
                  <v:line id="Line 677" o:spid="_x0000_s1439"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678" o:spid="_x0000_s1440"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679" o:spid="_x0000_s1441"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680" o:spid="_x0000_s1442"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" strokeweight="0"/>
                  <v:line id="Line 681" o:spid="_x0000_s1443"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682" o:spid="_x0000_s1444"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Line 683" o:spid="_x0000_s1445"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" strokeweight="0"/>
                  <v:line id="Line 684" o:spid="_x0000_s1446"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685" o:spid="_x0000_s1447"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" strokeweight="0"/>
                  <v:line id="Line 686" o:spid="_x0000_s1448"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" strokeweight="0"/>
                  <v:line id="Line 687" o:spid="_x0000_s1449"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" strokeweight="0">
                    <v:stroke dashstyle="3 1 1 1"/>
                  </v:line>
                  <v:line id="Line 688" o:spid="_x0000_s1450"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shape id="Freeform 689" o:spid="_x0000_s1451"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" path="m23,11r,-3l19,8,11,,,e" filled="f" strokeweight="0">
                    <v:path arrowok="t" o:connecttype="custom" o:connectlocs="6,2;6,2;5,2;3,0;0,0" o:connectangles="0,0,0,0,0"/>
                  </v:shape>
                  <v:shape id="Freeform 690" o:spid="_x0000_s1452"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" path="m19,23l16,20r,-5l8,8,8,5,3,5,,e" filled="f" strokeweight="0">
                    <v:path arrowok="t" o:connecttype="custom" o:connectlocs="4,6;4,5;4,4;2,2;2,2;0,2;0,0" o:connectangles="0,0,0,0,0,0,0"/>
                  </v:shape>
                  <v:shape id="Freeform 691" o:spid="_x0000_s1453"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" path="m15,36r,-5l12,28r,-8l7,20r,-7l4,8,4,5,,5,,e" filled="f" strokeweight="0">
                    <v:path arrowok="t" o:connecttype="custom" o:connectlocs="4,8;4,7;3,6;3,4;2,4;2,3;1,2;1,1;0,1;0,0" o:connectangles="0,0,0,0,0,0,0,0,0,0"/>
                  </v:shape>
                  <v:shape id="Freeform 692" o:spid="_x0000_s1454"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" path="m13,31r,-5l8,23r,-8l5,11,5,8,,3,,e" filled="f" strokeweight="0">
                    <v:path arrowok="t" o:connecttype="custom" o:connectlocs="3,8;3,7;2,6;2,4;1,3;1,2;0,1;0,0" o:connectangles="0,0,0,0,0,0,0,0"/>
                  </v:shape>
                  <v:line id="Line 693" o:spid="_x0000_s1455"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shape id="Freeform 694" o:spid="_x0000_s1456"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" path="m,23l,20r3,l3,12,8,8,8,e" filled="f" strokeweight="0">
                    <v:path arrowok="t" o:connecttype="custom" o:connectlocs="0,6;0,5;1,5;1,3;2,2;2,0" o:connectangles="0,0,0,0,0,0"/>
                  </v:shape>
                  <v:shape id="Freeform 695" o:spid="_x0000_s1457"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" path="m,12l3,8r5,l11,5,11,e" filled="f" strokeweight="0">
                    <v:path arrowok="t" o:connecttype="custom" o:connectlocs="0,3;1,2;2,2;3,2;3,0" o:connectangles="0,0,0,0,0"/>
                  </v:shape>
                  <v:line id="Line 696" o:spid="_x0000_s1458"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shape id="Freeform 697" o:spid="_x0000_s1459"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" path="m,l5,,8,3r4,l16,7r4,l23,11r5,e" filled="f" strokeweight="0">
                    <v:path arrowok="t" o:connecttype="custom" o:connectlocs="0,0;1,0;2,0;3,0;3,1;4,1;5,2;6,2" o:connectangles="0,0,0,0,0,0,0,0"/>
                  </v:shape>
                  <v:shape id="Freeform 698" o:spid="_x0000_s1460"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" path="m,l,3r4,l4,7r8,8l15,15r,3l20,18e" filled="f" strokeweight="0">
                    <v:path arrowok="t" o:connecttype="custom" o:connectlocs="0,0;0,1;1,1;1,2;3,4;4,4;4,6;5,6" o:connectangles="0,0,0,0,0,0,0,0"/>
                  </v:shape>
                  <v:shape id="Freeform 699" o:spid="_x0000_s1461"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" path="m,l,4,3,8r,4l11,20r,3l16,28r,3e" filled="f" strokeweight="0">
                    <v:path arrowok="t" o:connecttype="custom" o:connectlocs="0,0;0,1;0,2;0,3;2,5;2,6;3,7;3,8" o:connectangles="0,0,0,0,0,0,0,0"/>
                  </v:shape>
                  <v:shape id="Freeform 700" o:spid="_x0000_s1462"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" path="m,l,3,4,8r,7l8,18r,8l12,31r,3e" filled="f" strokeweight="0">
                    <v:path arrowok="t" o:connecttype="custom" o:connectlocs="0,0;0,1;1,2;1,4;3,5;3,7;4,8;4,9" o:connectangles="0,0,0,0,0,0,0,0"/>
                  </v:shape>
                  <v:line id="Line 701" o:spid="_x0000_s1463"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" strokeweight="0"/>
                  <v:shape id="Freeform 702" o:spid="_x0000_s1464"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" path="m7,r,5l4,8r,7l,15,,28e" filled="f" strokeweight="0">
                    <v:path arrowok="t" o:connecttype="custom" o:connectlocs="2,0;2,2;1,2;1,4;0,4;0,7" o:connectangles="0,0,0,0,0,0"/>
                  </v:shape>
                  <v:shape id="Freeform 703" o:spid="_x0000_s1465"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" path="m13,l8,3,5,3,,8r,3e" filled="f" strokeweight="0">
                    <v:path arrowok="t" o:connecttype="custom" o:connectlocs="3,0;2,0;1,0;0,2;0,2" o:connectangles="0,0,0,0,0"/>
                  </v:shape>
                  <v:shape id="Freeform 704" o:spid="_x0000_s1466"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467"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468"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" path="m165,8r-23,l137,4,88,4,83,,35,,31,4,,4e" filled="f" strokeweight="0">
                    <v:path arrowok="t" o:connecttype="custom" o:connectlocs="42,2;36,2;35,1;22,1;21,0;9,0;8,1;0,1" o:connectangles="0,0,0,0,0,0,0,0"/>
                  </v:shape>
                  <v:shape id="Freeform 707" o:spid="_x0000_s1469"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470"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471"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472"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473"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" path="m,100l,95,3,92r,-7l8,80,8,65r3,l11,7,8,7,8,e" filled="f" strokeweight="0">
                    <v:path arrowok="t" o:connecttype="custom" o:connectlocs="0,25;0,24;0,23;0,22;2,20;2,17;2,17;2,2;2,2;2,0" o:connectangles="0,0,0,0,0,0,0,0,0,0"/>
                  </v:shape>
                  <v:shape id="Freeform 712" o:spid="_x0000_s1474"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475"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476"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" path="m,l23,r5,3l78,3r4,3l136,6r3,-3l167,3e" filled="f" strokeweight="0">
                    <v:path arrowok="t" o:connecttype="custom" o:connectlocs="0,0;6,0;7,1;20,1;21,2;34,2;35,1;42,1" o:connectangles="0,0,0,0,0,0,0,0"/>
                  </v:shape>
                  <v:shape id="Freeform 715" o:spid="_x0000_s1477"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478"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479"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" path="m,l11,11r,4l15,18r4,8l57,65r5,l88,92r5,l100,100r8,3l111,108r5,l124,116e" filled="f" strokeweight="0">
                    <v:path arrowok="t" o:connecttype="custom" o:connectlocs="0,0;2,3;2,4;3,5;4,7;14,17;15,17;21,23;23,23;24,25;26,26;27,27;28,27;30,29" o:connectangles="0,0,0,0,0,0,0,0,0,0,0,0,0,0"/>
                  </v:shape>
                  <v:shape id="Freeform 718" o:spid="_x0000_s1480"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481"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" path="m,l,7r3,3l3,23e" filled="f" strokeweight="0">
                    <v:path arrowok="t" o:connecttype="custom" o:connectlocs="0,0;0,1;0,2;0,5" o:connectangles="0,0,0,0"/>
                  </v:shape>
                  <v:shape id="Freeform 720" o:spid="_x0000_s1482"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" path="m11,r,4l8,8r,8l3,16r,11l,31,,42e" filled="f" strokeweight="0">
                    <v:path arrowok="t" o:connecttype="custom" o:connectlocs="2,0;2,1;2,2;2,4;0,4;0,7;0,8;0,11" o:connectangles="0,0,0,0,0,0,0,0"/>
                  </v:shape>
                  <v:shape id="Freeform 721" o:spid="_x0000_s1483"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" path="m,46l,42,3,39,3,26,8,23,8,8,11,3,11,e" filled="f" strokeweight="0">
                    <v:path arrowok="t" o:connecttype="custom" o:connectlocs="0,12;0,11;0,10;0,7;2,6;2,2;2,1;2,0" o:connectangles="0,0,0,0,0,0,0,0"/>
                  </v:shape>
                  <v:shape id="Freeform 722" o:spid="_x0000_s1484"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85"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86"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" path="m,l23,r5,3l78,3r4,5l136,8r3,-5l167,3e" filled="f" strokeweight="0">
                    <v:path arrowok="t" o:connecttype="custom" o:connectlocs="0,0;6,0;7,0;20,0;21,1;34,1;35,0;42,0" o:connectangles="0,0,0,0,0,0,0,0"/>
                  </v:shape>
                  <v:shape id="Freeform 725" o:spid="_x0000_s1487"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88"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89"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" path="m,l11,11r,4l15,19r4,7l57,65r5,l88,93r5,l100,100r8,3l111,108r5,l124,116e" filled="f" strokeweight="0">
                    <v:path arrowok="t" o:connecttype="custom" o:connectlocs="0,0;2,2;2,3;3,4;4,6;14,16;15,16;21,23;23,23;24,24;26,25;27,26;28,26;30,28" o:connectangles="0,0,0,0,0,0,0,0,0,0,0,0,0,0"/>
                  </v:shape>
                  <v:shape id="Freeform 728" o:spid="_x0000_s1490"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91"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" path="m,l,8r3,3l3,24e" filled="f" strokeweight="0">
                    <v:path arrowok="t" o:connecttype="custom" o:connectlocs="0,0;0,2;0,3;0,6" o:connectangles="0,0,0,0"/>
                  </v:shape>
                  <v:shape id="Freeform 730" o:spid="_x0000_s1492"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" path="m66,4l62,,51,,39,,31,8,23,20,20,35,12,51,8,82r,41l5,185r,83l,381,,539e" filled="f" strokeweight="0">
                    <v:path arrowok="t" o:connecttype="custom" o:connectlocs="17,1;16,0;13,0;10,0;8,2;6,5;5,9;3,13;2,21;2,31;2,47;2,67;0,96;0,135" o:connectangles="0,0,0,0,0,0,0,0,0,0,0,0,0,0"/>
                  </v:shape>
                  <v:shape id="Freeform 731" o:spid="_x0000_s1493"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94"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95"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" path="m,l,4,5,8r,3l16,24r4,l24,27r4,l31,31r23,l59,27r3,l67,24r3,l75,19e" filled="f" strokeweight="0">
                    <v:path arrowok="t" o:connecttype="custom" o:connectlocs="0,0;0,1;1,2;1,2;4,6;5,6;6,6;7,6;7,7;13,7;14,6;15,6;16,6;17,6;18,4" o:connectangles="0,0,0,0,0,0,0,0,0,0,0,0,0,0,0"/>
                  </v:shape>
                  <v:line id="Line 734" o:spid="_x0000_s1496"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" strokeweight="0"/>
                  <v:line id="Line 735" o:spid="_x0000_s1497"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" strokeweight="0"/>
                  <v:line id="Line 736" o:spid="_x0000_s1498"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" strokeweight="0"/>
                  <v:line id="Line 737" o:spid="_x0000_s1499"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" strokeweight="0"/>
                  <v:line id="Line 738" o:spid="_x0000_s1500"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" strokeweight="0"/>
                  <v:line id="Line 739" o:spid="_x0000_s1501"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" strokeweight="0"/>
                  <v:line id="Line 740" o:spid="_x0000_s1502"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" strokeweight="0"/>
                  <v:line id="Line 741" o:spid="_x0000_s1503"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7xQAAAN0AAAAPAAAAZHJzL2Rvd25yZXYueG1sRE9LawIx&#10;EL4X/A9hhN5q1oJ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Da+k67xQAAAN0AAAAP&#10;AAAAAAAAAAAAAAAAAAcCAABkcnMvZG93bnJldi54bWxQSwUGAAAAAAMAAwC3AAAA+QIAAAAA&#10;" strokeweight="0"/>
                  <v:line id="Line 742" o:spid="_x0000_s1504"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DMxQAAAN0AAAAPAAAAZHJzL2Rvd25yZXYueG1sRE9NawIx&#10;EL0X/A9hhN5qVqF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AqKNDMxQAAAN0AAAAP&#10;AAAAAAAAAAAAAAAAAAcCAABkcnMvZG93bnJldi54bWxQSwUGAAAAAAMAAwC3AAAA+QIAAAAA&#10;" strokeweight="0"/>
                  <v:line id="Line 743" o:spid="_x0000_s1505"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" strokeweight="0"/>
                  <v:line id="Line 744" o:spid="_x0000_s1506"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" strokeweight="0"/>
                  <v:line id="Line 745" o:spid="_x0000_s1507"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746" o:spid="_x0000_s1508"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747" o:spid="_x0000_s1509"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" strokeweight="0"/>
                  <v:line id="Line 748" o:spid="_x0000_s1510"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cm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BLwOcmyAAAAN0A&#10;AAAPAAAAAAAAAAAAAAAAAAcCAABkcnMvZG93bnJldi54bWxQSwUGAAAAAAMAAwC3AAAA/AIAAAAA&#10;" strokeweight="0"/>
                  <v:line id="Line 749" o:spid="_x0000_s1511"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" strokeweight="0"/>
                  <v:line id="Line 750" o:spid="_x0000_s1512"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751" o:spid="_x0000_s1513"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" strokeweight="0"/>
                  <v:line id="Line 752" o:spid="_x0000_s1514"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" strokeweight="0"/>
                  <v:line id="Line 753" o:spid="_x0000_s1515"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" strokeweight="0"/>
                  <v:line id="Line 754" o:spid="_x0000_s1516"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" strokeweight="0">
                    <v:stroke dashstyle="1 1"/>
                  </v:line>
                  <v:shape id="Freeform 755" o:spid="_x0000_s1517"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518"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" path="m231,235l119,,,232,116,116,231,235xe" fillcolor="black" strokeweight="0">
                    <v:path arrowok="t" o:connecttype="custom" o:connectlocs="58,58;30,0;0,58;29,29;58,58" o:connectangles="0,0,0,0,0"/>
                  </v:shape>
                  <v:shape id="Freeform 757" o:spid="_x0000_s1519"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" path="m193,r26,257l,122r158,34l193,xe" fillcolor="black" strokeweight="0">
                    <v:path arrowok="t" o:connecttype="custom" o:connectlocs="49,0;55,64;0,30;40,39;49,0" o:connectangles="0,0,0,0,0"/>
                  </v:shape>
                  <v:shape id="Freeform 758" o:spid="_x0000_s1520"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" path="m,1l,,,1xe" fillcolor="black" strokeweight=".05pt">
                    <v:path arrowok="t" o:connecttype="custom" o:connectlocs="0,1;0,0;0,1" o:connectangles="0,0,0"/>
                  </v:shape>
                  <v:shape id="Freeform 759" o:spid="_x0000_s1521"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" path="m,l,1,,xe" fillcolor="black" strokeweight=".05pt">
                    <v:path arrowok="t" o:connecttype="custom" o:connectlocs="0,0;0,1;0,0" o:connectangles="0,0,0"/>
                  </v:shape>
                  <v:line id="Line 760" o:spid="_x0000_s1522"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761" o:spid="_x0000_s1523"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hBxQAAAN0AAAAPAAAAZHJzL2Rvd25yZXYueG1sRE9NawIx&#10;EL0L/ocwQm+aVWg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Bq9qhBxQAAAN0AAAAP&#10;AAAAAAAAAAAAAAAAAAcCAABkcnMvZG93bnJldi54bWxQSwUGAAAAAAMAAwC3AAAA+QIAAAAA&#10;" strokeweight="0"/>
                  <v:line id="Line 762" o:spid="_x0000_s1524"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Y2xQAAAN0AAAAPAAAAZHJzL2Rvd25yZXYueG1sRE9NawIx&#10;EL0L/ocwgjfNKtj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CaJDY2xQAAAN0AAAAP&#10;AAAAAAAAAAAAAAAAAAcCAABkcnMvZG93bnJldi54bWxQSwUGAAAAAAMAAwC3AAAA+QIAAAAA&#10;" strokeweight="0"/>
                  <v:line id="Line 763" o:spid="_x0000_s1525"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txQAAAN0AAAAPAAAAZHJzL2Rvd25yZXYueG1sRE9NawIx&#10;EL0L/ocwQm+araW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D1aJOtxQAAAN0AAAAP&#10;AAAAAAAAAAAAAAAAAAcCAABkcnMvZG93bnJldi54bWxQSwUGAAAAAAMAAwC3AAAA+QIAAAAA&#10;" strokeweight="0"/>
                  <v:line id="Line 764" o:spid="_x0000_s1526"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" strokeweight="0"/>
                  <v:line id="Line 765" o:spid="_x0000_s1527"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5CxQAAAN0AAAAPAAAAZHJzL2Rvd25yZXYueG1sRE9NawIx&#10;EL0X/A9hBG81q2A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Vza5CxQAAAN0AAAAP&#10;AAAAAAAAAAAAAAAAAAcCAABkcnMvZG93bnJldi54bWxQSwUGAAAAAAMAAwC3AAAA+QIAAAAA&#10;" strokeweight="0"/>
                  <v:line id="Line 766" o:spid="_x0000_s1528"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1xQAAAN0AAAAPAAAAZHJzL2Rvd25yZXYueG1sRE9NawIx&#10;EL0L/Q9hCr1pVqF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DlHzA1xQAAAN0AAAAP&#10;AAAAAAAAAAAAAAAAAAcCAABkcnMvZG93bnJldi54bWxQSwUGAAAAAAMAAwC3AAAA+QIAAAAA&#10;" strokeweight="0"/>
                  <v:line id="Line 767" o:spid="_x0000_s1529"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uxQAAAN0AAAAPAAAAZHJzL2Rvd25yZXYueG1sRE9NawIx&#10;EL0L/Q9hCr1pVqE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CKU5WuxQAAAN0AAAAP&#10;AAAAAAAAAAAAAAAAAAcCAABkcnMvZG93bnJldi54bWxQSwUGAAAAAAMAAwC3AAAA+QIAAAAA&#10;" strokeweight="0"/>
                  <v:line id="Line 768" o:spid="_x0000_s1530"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Hc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D7zAHcyAAAAN0A&#10;AAAPAAAAAAAAAAAAAAAAAAcCAABkcnMvZG93bnJldi54bWxQSwUGAAAAAAMAAwC3AAAA/AIAAAAA&#10;" strokeweight="0"/>
                  <v:line id="Line 769" o:spid="_x0000_s1531"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RHxQAAAN0AAAAPAAAAZHJzL2Rvd25yZXYueG1sRE9NawIx&#10;EL0L/ocwQm+ardD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CUgKRHxQAAAN0AAAAP&#10;AAAAAAAAAAAAAAAAAAcCAABkcnMvZG93bnJldi54bWxQSwUGAAAAAAMAAwC3AAAA+QIAAAAA&#10;" strokeweight="0"/>
                  <v:line id="Line 770" o:spid="_x0000_s1532"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sH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CAY5sHyAAAAN0A&#10;AAAPAAAAAAAAAAAAAAAAAAcCAABkcnMvZG93bnJldi54bWxQSwUGAAAAAAMAAwC3AAAA/AIAAAAA&#10;" strokeweight="0"/>
                  <v:line id="Line 771" o:spid="_x0000_s1533"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6cxQAAAN0AAAAPAAAAZHJzL2Rvd25yZXYueG1sRE9NawIx&#10;EL0X/A9hCt5qVqG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DvLz6cxQAAAN0AAAAP&#10;AAAAAAAAAAAAAAAAAAcCAABkcnMvZG93bnJldi54bWxQSwUGAAAAAAMAAwC3AAAA+QIAAAAA&#10;" strokeweight="0"/>
                  <v:line id="Line 772" o:spid="_x0000_s1534"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xQAAAN0AAAAPAAAAZHJzL2Rvd25yZXYueG1sRE9NawIx&#10;EL0X/A9hBG81W6G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Af/aDrxQAAAN0AAAAP&#10;AAAAAAAAAAAAAAAAAAcCAABkcnMvZG93bnJldi54bWxQSwUGAAAAAAMAAwC3AAAA+QIAAAAA&#10;" strokeweight="0"/>
                  <v:line id="Line 773" o:spid="_x0000_s1535"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wxgAAAN0AAAAPAAAAZHJzL2Rvd25yZXYueG1sRE9NawIx&#10;EL0X/A9hCt5qtkq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cLEFcMYAAADdAAAA&#10;DwAAAAAAAAAAAAAAAAAHAgAAZHJzL2Rvd25yZXYueG1sUEsFBgAAAAADAAMAtwAAAPoCAAAAAA==&#10;" strokeweight="0"/>
                  <v:line id="Line 774" o:spid="_x0000_s1536"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ExgAAAN0AAAAPAAAAZHJzL2Rvd25yZXYueG1sRE9NawIx&#10;EL0X/A9hCt5qtmK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1idBMYAAADdAAAA&#10;DwAAAAAAAAAAAAAAAAAHAgAAZHJzL2Rvd25yZXYueG1sUEsFBgAAAAADAAMAtwAAAPoCAAAAAA==&#10;" strokeweight="0"/>
                  <v:line id="Line 775" o:spid="_x0000_s1537"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fxQAAAN0AAAAPAAAAZHJzL2Rvd25yZXYueG1sRE9LawIx&#10;EL4X/A9hhN5qto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QFDifxQAAAN0AAAAP&#10;AAAAAAAAAAAAAAAAAAcCAABkcnMvZG93bnJldi54bWxQSwUGAAAAAAMAAwC3AAAA+QIAAAAA&#10;" strokeweight="0"/>
                  <v:line id="Line 776" o:spid="_x0000_s1538"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oxQAAAN0AAAAPAAAAZHJzL2Rvd25yZXYueG1sRE9NawIx&#10;EL0X/A9hhN5qtkJt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BgxqboxQAAAN0AAAAP&#10;AAAAAAAAAAAAAAAAAAcCAABkcnMvZG93bnJldi54bWxQSwUGAAAAAAMAAwC3AAAA+QIAAAAA&#10;" strokeweight="0"/>
                  <v:line id="Line 777" o:spid="_x0000_s1539"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778" o:spid="_x0000_s1540"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B+FZcByAAAAN0A&#10;AAAPAAAAAAAAAAAAAAAAAAcCAABkcnMvZG93bnJldi54bWxQSwUGAAAAAAMAAwC3AAAA/AIAAAAA&#10;" strokeweight="0"/>
                  <v:line id="Line 779" o:spid="_x0000_s1541"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" strokeweight="0"/>
                  <v:line id="Line 780" o:spid="_x0000_s1542"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8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2EX76REfTiDwAA//8DAFBLAQItABQABgAIAAAAIQDb4fbL7gAAAIUBAAATAAAAAAAA&#10;AAAAAAAAAAAAAABbQ29udGVudF9UeXBlc10ueG1sUEsBAi0AFAAGAAgAAAAhAFr0LFu/AAAAFQEA&#10;AAsAAAAAAAAAAAAAAAAAHwEAAF9yZWxzLy5yZWxzUEsBAi0AFAAGAAgAAAAhALNMb/zHAAAA3QAA&#10;AA8AAAAAAAAAAAAAAAAABwIAAGRycy9kb3ducmV2LnhtbFBLBQYAAAAAAwADALcAAAD7AgAAAAA=&#10;" strokeweight="0"/>
                  <v:line id="Line 781" o:spid="_x0000_s1543"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" strokeweight="0"/>
                  <v:line id="Line 782" o:spid="_x0000_s1544"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783" o:spid="_x0000_s1545"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784" o:spid="_x0000_s1546"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785" o:spid="_x0000_s1547"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xkxAAAAN0AAAAPAAAAZHJzL2Rvd25yZXYueG1sRE9NawIx&#10;EL0X/A9hBG81W0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KM7zGTEAAAA3QAAAA8A&#10;AAAAAAAAAAAAAAAABwIAAGRycy9kb3ducmV2LnhtbFBLBQYAAAAAAwADALcAAAD4AgAAAAA=&#10;" strokeweight="0"/>
                  <v:line id="Line 786" o:spid="_x0000_s1548"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" strokeweight="0"/>
                  <v:line id="Line 787" o:spid="_x0000_s1549"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" strokeweight="0"/>
                  <v:line id="Line 788" o:spid="_x0000_s1550"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6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0EV76REfTiDwAA//8DAFBLAQItABQABgAIAAAAIQDb4fbL7gAAAIUBAAATAAAAAAAA&#10;AAAAAAAAAAAAAABbQ29udGVudF9UeXBlc10ueG1sUEsBAi0AFAAGAAgAAAAhAFr0LFu/AAAAFQEA&#10;AAsAAAAAAAAAAAAAAAAAHwEAAF9yZWxzLy5yZWxzUEsBAi0AFAAGAAgAAAAhAE06Y/rHAAAA3QAA&#10;AA8AAAAAAAAAAAAAAAAABwIAAGRycy9kb3ducmV2LnhtbFBLBQYAAAAAAwADALcAAAD7AgAAAAA=&#10;" strokeweight="0"/>
                  <v:line id="Line 789" o:spid="_x0000_s1551"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" strokeweight="0"/>
                  <v:line id="Line 790" o:spid="_x0000_s1552"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h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" strokeweight="0"/>
                  <v:line id="Line 791" o:spid="_x0000_s1553"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" strokeweight="0"/>
                  <v:line id="Line 792" o:spid="_x0000_s1554"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" strokeweight="0"/>
                  <v:line id="Line 793" o:spid="_x0000_s1555"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dWxQAAAN0AAAAPAAAAZHJzL2Rvd25yZXYueG1sRE9LawIx&#10;EL4X/A9hhN5q1gp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DGR2dWxQAAAN0AAAAP&#10;AAAAAAAAAAAAAAAAAAcCAABkcnMvZG93bnJldi54bWxQSwUGAAAAAAMAAwC3AAAA+QIAAAAA&#10;" strokeweight="0"/>
                  <v:line id="Line 794" o:spid="_x0000_s1556"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8ixQAAAN0AAAAPAAAAZHJzL2Rvd25yZXYueG1sRE9LawIx&#10;EL4X/A9hhN5q1i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BJrv8ixQAAAN0AAAAP&#10;AAAAAAAAAAAAAAAAAAcCAABkcnMvZG93bnJldi54bWxQSwUGAAAAAAMAAwC3AAAA+QIAAAAA&#10;" strokeweight="0"/>
                  <v:line id="Line 795" o:spid="_x0000_s1557"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q5xQAAAN0AAAAPAAAAZHJzL2Rvd25yZXYueG1sRE9LawIx&#10;EL4X/A9hhN5q1o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Am4lq5xQAAAN0AAAAP&#10;AAAAAAAAAAAAAAAAAAcCAABkcnMvZG93bnJldi54bWxQSwUGAAAAAAMAAwC3AAAA+QIAAAAA&#10;" strokeweight="0"/>
                  <v:line id="Line 796" o:spid="_x0000_s1558"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" strokeweight="0"/>
                  <v:line id="Line 797" o:spid="_x0000_s1559"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" strokeweight="0"/>
                  <v:line id="Line 798" o:spid="_x0000_s1560"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n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" strokeweight="0"/>
                  <v:line id="Line 799" o:spid="_x0000_s1561"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" strokeweight="0"/>
                  <v:line id="Line 800" o:spid="_x0000_s1562"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c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" strokeweight="0"/>
                  <v:line id="Line 801" o:spid="_x0000_s1563"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" strokeweight="0"/>
                  <v:line id="Line 802" o:spid="_x0000_s1564"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" strokeweight="0"/>
                  <v:line id="Line 803" o:spid="_x0000_s1565"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3rxQAAAN0AAAAPAAAAZHJzL2Rvd25yZXYueG1sRE9NawIx&#10;EL0X/A9hhN5qVgt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AIK63rxQAAAN0AAAAP&#10;AAAAAAAAAAAAAAAAAAcCAABkcnMvZG93bnJldi54bWxQSwUGAAAAAAMAAwC3AAAA+QIAAAAA&#10;" strokeweight="0"/>
                  <v:line id="Line 804" o:spid="_x0000_s1566"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fxQAAAN0AAAAPAAAAZHJzL2Rvd25yZXYueG1sRE9NawIx&#10;EL0X/A9hhN5qVil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CHwjWfxQAAAN0AAAAP&#10;AAAAAAAAAAAAAAAAAAcCAABkcnMvZG93bnJldi54bWxQSwUGAAAAAAMAAwC3AAAA+QIAAAAA&#10;" strokeweight="0"/>
                  <v:line id="Line 805" o:spid="_x0000_s1567"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ExQAAAN0AAAAPAAAAZHJzL2Rvd25yZXYueG1sRE9NawIx&#10;EL0X/A9hhN5qVqF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DojpAExQAAAN0AAAAP&#10;AAAAAAAAAAAAAAAAAAcCAABkcnMvZG93bnJldi54bWxQSwUGAAAAAAMAAwC3AAAA+QIAAAAA&#10;" strokeweight="0"/>
                  <v:line id="Line 806" o:spid="_x0000_s1568"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" strokeweight="0"/>
                  <v:line id="Line 807" o:spid="_x0000_s1569"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" strokeweight="0"/>
                  <v:line id="Line 808" o:spid="_x0000_s1570"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a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" strokeweight="0"/>
                  <v:line id="Line 809" o:spid="_x0000_s1571"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" strokeweight="0"/>
                  <v:line id="Line 810" o:spid="_x0000_s1572"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VB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B9IKVByAAAAN0A&#10;AAAPAAAAAAAAAAAAAAAAAAcCAABkcnMvZG93bnJldi54bWxQSwUGAAAAAAMAAwC3AAAA/AIAAAAA&#10;" strokeweight="0"/>
                  <v:line id="Line 811" o:spid="_x0000_s1573"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DaxQAAAN0AAAAPAAAAZHJzL2Rvd25yZXYueG1sRE9LawIx&#10;EL4X/A9hhN5q1gp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ASbADaxQAAAN0AAAAP&#10;AAAAAAAAAAAAAAAAAAcCAABkcnMvZG93bnJldi54bWxQSwUGAAAAAAMAAwC3AAAA+QIAAAAA&#10;" strokeweight="0"/>
                  <v:line id="Line 812" o:spid="_x0000_s1574"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txQAAAN0AAAAPAAAAZHJzL2Rvd25yZXYueG1sRE9NawIx&#10;EL0X/A9hhN5qVgt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Divp6txQAAAN0AAAAP&#10;AAAAAAAAAAAAAAAAAAcCAABkcnMvZG93bnJldi54bWxQSwUGAAAAAAMAAwC3AAAA+QIAAAAA&#10;" strokeweight="0"/>
                  <v:line id="Line 813" o:spid="_x0000_s1575"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s2xQAAAN0AAAAPAAAAZHJzL2Rvd25yZXYueG1sRE9NawIx&#10;EL0L/ocwQm+atYK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N8js2xQAAAN0AAAAP&#10;AAAAAAAAAAAAAAAAAAcCAABkcnMvZG93bnJldi54bWxQSwUGAAAAAAMAAwC3AAAA+QIAAAAA&#10;" strokeweight="0"/>
                  <v:line id="Line 814" o:spid="_x0000_s1576"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NCxQAAAN0AAAAPAAAAZHJzL2Rvd25yZXYueG1sRE9NawIx&#10;EL0L/ocwQm81W1ts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CG6NCxQAAAN0AAAAP&#10;AAAAAAAAAAAAAAAAAAcCAABkcnMvZG93bnJldi54bWxQSwUGAAAAAAMAAwC3AAAA+QIAAAAA&#10;" strokeweight="0"/>
                  <v:line id="Line 815" o:spid="_x0000_s1577"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bZxQAAAN0AAAAPAAAAZHJzL2Rvd25yZXYueG1sRE9NawIx&#10;EL0L/ocwQm81W0t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BtVwbZxQAAAN0AAAAP&#10;AAAAAAAAAAAAAAAAAAcCAABkcnMvZG93bnJldi54bWxQSwUGAAAAAAMAAwC3AAAA+QIAAAAA&#10;" strokeweight="0"/>
                  <v:line id="Line 816" o:spid="_x0000_s1578"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iuxQAAAN0AAAAPAAAAZHJzL2Rvd25yZXYueG1sRE9LawIx&#10;EL4X+h/CFLzVrC1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CdhZiuxQAAAN0AAAAP&#10;AAAAAAAAAAAAAAAAAAcCAABkcnMvZG93bnJldi54bWxQSwUGAAAAAAMAAwC3AAAA+QIAAAAA&#10;" strokeweight="0"/>
                  <v:line id="Line 817" o:spid="_x0000_s1579"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01xQAAAN0AAAAPAAAAZHJzL2Rvd25yZXYueG1sRE9LawIx&#10;EL4X+h/CCL3VrBZ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DyyT01xQAAAN0AAAAP&#10;AAAAAAAAAAAAAAAAAAcCAABkcnMvZG93bnJldi54bWxQSwUGAAAAAAMAAwC3AAAA+QIAAAAA&#10;" strokeweight="0"/>
                  <v:line id="Line 818" o:spid="_x0000_s1580"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lH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CDVqlHyAAAAN0A&#10;AAAPAAAAAAAAAAAAAAAAAAcCAABkcnMvZG93bnJldi54bWxQSwUGAAAAAAMAAwC3AAAA/AIAAAAA&#10;" strokeweight="0"/>
                  <v:line id="Line 819" o:spid="_x0000_s1581"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cxQAAAN0AAAAPAAAAZHJzL2Rvd25yZXYueG1sRE9NawIx&#10;EL0X/A9hhN5qthZ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DsGgzcxQAAAN0AAAAP&#10;AAAAAAAAAAAAAAAAAAcCAABkcnMvZG93bnJldi54bWxQSwUGAAAAAAMAAwC3AAAA+QIAAAAA&#10;" strokeweight="0"/>
                  <v:line id="Line 820" o:spid="_x0000_s1582"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Y8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AlJtY8yAAAAN0A&#10;AAAPAAAAAAAAAAAAAAAAAAcCAABkcnMvZG93bnJldi54bWxQSwUGAAAAAAMAAwC3AAAA/AIAAAAA&#10;" strokeweight="0"/>
                  <v:line id="Line 821" o:spid="_x0000_s1583"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nxQAAAN0AAAAPAAAAZHJzL2Rvd25yZXYueG1sRE9LawIx&#10;EL4X/A9hhN5q1i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BKanOnxQAAAN0AAAAP&#10;AAAAAAAAAAAAAAAAAAcCAABkcnMvZG93bnJldi54bWxQSwUGAAAAAAMAAwC3AAAA+QIAAAAA&#10;" strokeweight="0"/>
                  <v:line id="Line 822" o:spid="_x0000_s1584"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3QxQAAAN0AAAAPAAAAZHJzL2Rvd25yZXYueG1sRE9NawIx&#10;EL0X/A9hhN5qVil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C6uO3QxQAAAN0AAAAP&#10;AAAAAAAAAAAAAAAAAAcCAABkcnMvZG93bnJldi54bWxQSwUGAAAAAAMAAwC3AAAA+QIAAAAA&#10;" strokeweight="0"/>
                  <v:line id="Line 823" o:spid="_x0000_s1585"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hLxQAAAN0AAAAPAAAAZHJzL2Rvd25yZXYueG1sRE9NawIx&#10;EL0L/ocwQm81W1ts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V9EhLxQAAAN0AAAAP&#10;AAAAAAAAAAAAAAAAAAcCAABkcnMvZG93bnJldi54bWxQSwUGAAAAAAMAAwC3AAAA+QIAAAAA&#10;" strokeweight="0"/>
                  <v:line id="Line 824" o:spid="_x0000_s1586"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xQAAAN0AAAAPAAAAZHJzL2Rvd25yZXYueG1sRE9NawIx&#10;EL0L/ocwQm+atYi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BaHdA/xQAAAN0AAAAP&#10;AAAAAAAAAAAAAAAAAAcCAABkcnMvZG93bnJldi54bWxQSwUGAAAAAAMAAwC3AAAA+QIAAAAA&#10;" strokeweight="0"/>
                  <v:line id="Line 825" o:spid="_x0000_s1587"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WkxQAAAN0AAAAPAAAAZHJzL2Rvd25yZXYueG1sRE9NawIx&#10;EL0L/ocwQm81W2l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1UXWkxQAAAN0AAAAP&#10;AAAAAAAAAAAAAAAAAAcCAABkcnMvZG93bnJldi54bWxQSwUGAAAAAAMAAwC3AAAA+QIAAAAA&#10;" strokeweight="0"/>
                  <v:line id="Line 826" o:spid="_x0000_s1588"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TxQAAAN0AAAAPAAAAZHJzL2Rvd25yZXYueG1sRE9LawIx&#10;EL4X+h/CFLzVrKV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DFg+vTxQAAAN0AAAAP&#10;AAAAAAAAAAAAAAAAAAcCAABkcnMvZG93bnJldi54bWxQSwUGAAAAAAMAAwC3AAAA+QIAAAAA&#10;" strokeweight="0"/>
                  <v:line id="Line 827" o:spid="_x0000_s1589"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5IxQAAAN0AAAAPAAAAZHJzL2Rvd25yZXYueG1sRE9LawIx&#10;EL4X+h/CCL3VrFJ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Cqz05IxQAAAN0AAAAP&#10;AAAAAAAAAAAAAAAAAAcCAABkcnMvZG93bnJldi54bWxQSwUGAAAAAAMAAwC3AAAA+QIAAAAA&#10;" strokeweight="0"/>
                  <v:line id="Line 828" o:spid="_x0000_s1590"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o6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DbUNo6yAAAAN0A&#10;AAAPAAAAAAAAAAAAAAAAAAcCAABkcnMvZG93bnJldi54bWxQSwUGAAAAAAMAAwC3AAAA/AIAAAAA&#10;" strokeweight="0"/>
                  <v:line id="Line 829" o:spid="_x0000_s1591"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830" o:spid="_x0000_s1592"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Cg/0DhyAAAAN0A&#10;AAAPAAAAAAAAAAAAAAAAAAcCAABkcnMvZG93bnJldi54bWxQSwUGAAAAAAMAAwC3AAAA/AIAAAAA&#10;" strokeweight="0"/>
                  <v:line id="Line 831" o:spid="_x0000_s1593"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832" o:spid="_x0000_s1594"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xQAAAN0AAAAPAAAAZHJzL2Rvd25yZXYueG1sRE9NawIx&#10;EL0X/A9hhN5qVqF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A/YXsNxQAAAN0AAAAP&#10;AAAAAAAAAAAAAAAAAAcCAABkcnMvZG93bnJldi54bWxQSwUGAAAAAAMAAwC3AAAA+QIAAAAA&#10;" strokeweight="0"/>
                  <v:line id="Line 833" o:spid="_x0000_s1595"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834" o:spid="_x0000_s1596"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835" o:spid="_x0000_s1597"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836" o:spid="_x0000_s1598"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0OxQAAAN0AAAAPAAAAZHJzL2Rvd25yZXYueG1sRE9LawIx&#10;EL4X+h/CFLzVrIVu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BAWn0OxQAAAN0AAAAP&#10;AAAAAAAAAAAAAAAAAAcCAABkcnMvZG93bnJldi54bWxQSwUGAAAAAAMAAwC3AAAA+QIAAAAA&#10;" strokeweight="0"/>
                  <v:line id="Line 837" o:spid="_x0000_s1599"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iVxQAAAN0AAAAPAAAAZHJzL2Rvd25yZXYueG1sRE9LawIx&#10;EL4X+h/CCL3VrEJV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AvFtiVxQAAAN0AAAAP&#10;AAAAAAAAAAAAAAAAAAcCAABkcnMvZG93bnJldi54bWxQSwUGAAAAAAMAAwC3AAAA+QIAAAAA&#10;" strokeweight="0"/>
                  <v:line id="Line 838" o:spid="_x0000_s1600"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839" o:spid="_x0000_s1601"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840" o:spid="_x0000_s1602"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pc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yFX76REfTyDwAA//8DAFBLAQItABQABgAIAAAAIQDb4fbL7gAAAIUBAAATAAAAAAAA&#10;AAAAAAAAAAAAAABbQ29udGVudF9UeXBlc10ueG1sUEsBAi0AFAAGAAgAAAAhAFr0LFu/AAAAFQEA&#10;AAsAAAAAAAAAAAAAAAAAHwEAAF9yZWxzLy5yZWxzUEsBAi0AFAAGAAgAAAAhAG6TilzHAAAA3QAA&#10;AA8AAAAAAAAAAAAAAAAABwIAAGRycy9kb3ducmV2LnhtbFBLBQYAAAAAAwADALcAAAD7AgAAAAA=&#10;" strokeweight="0"/>
                </v:group>
                <v:group id="Group 841" o:spid="_x0000_s1603"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line id="Line 842" o:spid="_x0000_s1604"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843" o:spid="_x0000_s1605"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rxQAAAN0AAAAPAAAAZHJzL2Rvd25yZXYueG1sRE9LawIx&#10;EL4X+h/CFLzVrC1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CeQRQrxQAAAN0AAAAP&#10;AAAAAAAAAAAAAAAAAAcCAABkcnMvZG93bnJldi54bWxQSwUGAAAAAAMAAwC3AAAA+QIAAAAA&#10;" strokeweight="0"/>
                  <v:line id="Line 844" o:spid="_x0000_s1606"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fxQAAAN0AAAAPAAAAZHJzL2Rvd25yZXYueG1sRE9LawIx&#10;EL4X+h/CFLzVrKV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ARqIxfxQAAAN0AAAAP&#10;AAAAAAAAAAAAAAAAAAcCAABkcnMvZG93bnJldi54bWxQSwUGAAAAAAMAAwC3AAAA+QIAAAAA&#10;" strokeweight="0"/>
                  <v:line id="Line 845" o:spid="_x0000_s1607"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xQAAAN0AAAAPAAAAZHJzL2Rvd25yZXYueG1sRE9LawIx&#10;EL4X+h/CFLzVrIVu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B+5CnExQAAAN0AAAAP&#10;AAAAAAAAAAAAAAAAAAcCAABkcnMvZG93bnJldi54bWxQSwUGAAAAAAMAAwC3AAAA+QIAAAAA&#10;" strokeweight="0"/>
                  <v:line id="Line 846" o:spid="_x0000_s1608"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" strokeweight="0"/>
                  <v:line id="Line 847" o:spid="_x0000_s1609"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" strokeweight="0"/>
                  <v:line id="Line 848" o:spid="_x0000_s1610"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Za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wFV76REfTyDwAA//8DAFBLAQItABQABgAIAAAAIQDb4fbL7gAAAIUBAAATAAAAAAAA&#10;AAAAAAAAAAAAAABbQ29udGVudF9UeXBlc10ueG1sUEsBAi0AFAAGAAgAAAAhAFr0LFu/AAAAFQEA&#10;AAsAAAAAAAAAAAAAAAAAHwEAAF9yZWxzLy5yZWxzUEsBAi0AFAAGAAgAAAAhAJDlhlrHAAAA3QAA&#10;AA8AAAAAAAAAAAAAAAAABwIAAGRycy9kb3ducmV2LnhtbFBLBQYAAAAAAwADALcAAAD7AgAAAAA=&#10;" strokeweight="0"/>
                  <v:line id="Line 849" o:spid="_x0000_s1611"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" strokeweight="0"/>
                  <v:line id="Line 850" o:spid="_x0000_s1612"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" strokeweight="0"/>
                  <v:line id="Line 851" o:spid="_x0000_s1613"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" strokeweight="0"/>
                  <v:line id="Line 852" o:spid="_x0000_s1614"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" strokeweight="0"/>
                  <v:line id="Line 853" o:spid="_x0000_s1615"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L2xQAAAN0AAAAPAAAAZHJzL2Rvd25yZXYueG1sRE9LawIx&#10;EL4X+h/CCL3VrBZ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AbmIL2xQAAAN0AAAAP&#10;AAAAAAAAAAAAAAAAAAcCAABkcnMvZG93bnJldi54bWxQSwUGAAAAAAMAAwC3AAAA+QIAAAAA&#10;" strokeweight="0"/>
                  <v:line id="Line 854" o:spid="_x0000_s1616"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CxQAAAN0AAAAPAAAAZHJzL2Rvd25yZXYueG1sRE9LawIx&#10;EL4X+h/CCL3VrFJ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CUcRqCxQAAAN0AAAAP&#10;AAAAAAAAAAAAAAAAAAcCAABkcnMvZG93bnJldi54bWxQSwUGAAAAAAMAAwC3AAAA+QIAAAAA&#10;" strokeweight="0"/>
                  <v:line id="Line 855" o:spid="_x0000_s1617"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ZxQAAAN0AAAAPAAAAZHJzL2Rvd25yZXYueG1sRE9LawIx&#10;EL4X+h/CCL3VrEJV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D7Pb8ZxQAAAN0AAAAP&#10;AAAAAAAAAAAAAAAAAAcCAABkcnMvZG93bnJldi54bWxQSwUGAAAAAAMAAwC3AAAA+QIAAAAA&#10;" strokeweight="0"/>
                  <v:line id="Line 856" o:spid="_x0000_s1618"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" strokeweight="0"/>
                  <v:line id="Line 857" o:spid="_x0000_s1619"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" strokeweight="0"/>
                  <v:line id="Line 858" o:spid="_x0000_s1620"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" strokeweight="0"/>
                  <v:line id="Line 859" o:spid="_x0000_s1621"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" strokeweight="0"/>
                  <v:line id="Line 860" o:spid="_x0000_s1622"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ym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" strokeweight="0"/>
                  <v:line id="Line 861" o:spid="_x0000_s1623"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862" o:spid="_x0000_s1624"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863" o:spid="_x0000_s1625"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864" o:spid="_x0000_s1626"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lxQAAAN0AAAAPAAAAZHJzL2Rvd25yZXYueG1sRE9NawIx&#10;EL0L/Q9hCr1pVil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ChpGqlxQAAAN0AAAAP&#10;AAAAAAAAAAAAAAAAAAcCAABkcnMvZG93bnJldi54bWxQSwUGAAAAAAMAAwC3AAAA+QIAAAAA&#10;" strokeweight="0"/>
                  <v:line id="Line 865" o:spid="_x0000_s1627"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8+xQAAAN0AAAAPAAAAZHJzL2Rvd25yZXYueG1sRE9NawIx&#10;EL0L/Q9hCr1pVqF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DO6M8+xQAAAN0AAAAP&#10;AAAAAAAAAAAAAAAAAAcCAABkcnMvZG93bnJldi54bWxQSwUGAAAAAAMAAwC3AAAA+QIAAAAA&#10;" strokeweight="0"/>
                  <v:line id="Line 866" o:spid="_x0000_s1628"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867" o:spid="_x0000_s1629"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" strokeweight="0"/>
                  <v:line id="Line 868" o:spid="_x0000_s1630"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869" o:spid="_x0000_s1631"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870" o:spid="_x0000_s1632"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871" o:spid="_x0000_s1633"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" strokeweight="0"/>
                  <v:line id="Line 872" o:spid="_x0000_s1634"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" strokeweight="0"/>
                  <v:line id="Line 873" o:spid="_x0000_s1635"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QMxQAAAN0AAAAPAAAAZHJzL2Rvd25yZXYueG1sRE9NawIx&#10;EL0X/A9hhN5qthZ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CrlGQMxQAAAN0AAAAP&#10;AAAAAAAAAAAAAAAAAAcCAABkcnMvZG93bnJldi54bWxQSwUGAAAAAAMAAwC3AAAA+QIAAAAA&#10;" strokeweight="0"/>
                  <v:line id="Line 874" o:spid="_x0000_s1636"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875" o:spid="_x0000_s1637"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jxQAAAN0AAAAPAAAAZHJzL2Rvd25yZXYueG1sRE9NawIx&#10;EL0X/A9hhN5qtkJt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BLMVnjxQAAAN0AAAAP&#10;AAAAAAAAAAAAAAAAAAcCAABkcnMvZG93bnJldi54bWxQSwUGAAAAAAMAAwC3AAAA+QIAAAAA&#10;" strokeweight="0"/>
                  <v:line id="Line 876" o:spid="_x0000_s1638"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877" o:spid="_x0000_s1639"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" strokeweight="0"/>
                  <v:line id="Line 878" o:spid="_x0000_s1640"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Z9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" strokeweight="0"/>
                  <v:line id="Line 879" o:spid="_x0000_s1641"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" strokeweight="0"/>
                  <v:line id="Line 880" o:spid="_x0000_s1642"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h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v3wjI+jZBQAA//8DAFBLAQItABQABgAIAAAAIQDb4fbL7gAAAIUBAAATAAAAAAAA&#10;AAAAAAAAAAAAAABbQ29udGVudF9UeXBlc10ueG1sUEsBAi0AFAAGAAgAAAAhAFr0LFu/AAAAFQEA&#10;AAsAAAAAAAAAAAAAAAAAHwEAAF9yZWxzLy5yZWxzUEsBAi0AFAAGAAgAAAAhAMWtYGHHAAAA3QAA&#10;AA8AAAAAAAAAAAAAAAAABwIAAGRycy9kb3ducmV2LnhtbFBLBQYAAAAAAwADALcAAAD7AgAAAAA=&#10;" strokeweight="0"/>
                  <v:line id="Line 881" o:spid="_x0000_s1643"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" strokeweight="0"/>
                  <v:line id="Line 882" o:spid="_x0000_s1644"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" strokeweight="0"/>
                  <v:line id="Line 883" o:spid="_x0000_s1645"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884" o:spid="_x0000_s1646"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885" o:spid="_x0000_s1647"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886" o:spid="_x0000_s1648"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887" o:spid="_x0000_s1649"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888" o:spid="_x0000_s1650"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889" o:spid="_x0000_s1651"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890" o:spid="_x0000_s1652"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8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" strokeweight="0"/>
                  <v:line id="Line 891" o:spid="_x0000_s1653"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892" o:spid="_x0000_s1654"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893" o:spid="_x0000_s1655"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LxQAAAN0AAAAPAAAAZHJzL2Rvd25yZXYueG1sRE9NawIx&#10;EL0L/Q9hCr1pVgU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CwpmjLxQAAAN0AAAAP&#10;AAAAAAAAAAAAAAAAAAcCAABkcnMvZG93bnJldi54bWxQSwUGAAAAAAMAAwC3AAAA+QIAAAAA&#10;" strokeweight="0"/>
                  <v:line id="Line 894" o:spid="_x0000_s1656"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895" o:spid="_x0000_s1657"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UkxQAAAN0AAAAPAAAAZHJzL2Rvd25yZXYueG1sRE9NawIx&#10;EL0L/Q9hCr1pVk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BQA1UkxQAAAN0AAAAP&#10;AAAAAAAAAAAAAAAAAAcCAABkcnMvZG93bnJldi54bWxQSwUGAAAAAAMAAwC3AAAA+QIAAAAA&#10;" strokeweight="0"/>
                  <v:line id="Line 896" o:spid="_x0000_s1658"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T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zD/zfpBDn/AwAA//8DAFBLAQItABQABgAIAAAAIQDb4fbL7gAAAIUBAAATAAAAAAAAAAAA&#10;AAAAAAAAAABbQ29udGVudF9UeXBlc10ueG1sUEsBAi0AFAAGAAgAAAAhAFr0LFu/AAAAFQEAAAsA&#10;AAAAAAAAAAAAAAAAHwEAAF9yZWxzLy5yZWxzUEsBAi0AFAAGAAgAAAAhAKDRy1PEAAAA3QAAAA8A&#10;AAAAAAAAAAAAAAAABwIAAGRycy9kb3ducmV2LnhtbFBLBQYAAAAAAwADALcAAAD4AgAAAAA=&#10;" strokeweight="0"/>
                  <v:line id="Line 897" o:spid="_x0000_s1659"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" strokeweight="0"/>
                  <v:line id="Line 898" o:spid="_x0000_s1660"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line id="Line 899" o:spid="_x0000_s1661"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" strokeweight="0"/>
                  <v:line id="Line 900" o:spid="_x0000_s1662"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901" o:spid="_x0000_s1663"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902" o:spid="_x0000_s1664"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line id="Line 903" o:spid="_x0000_s1665"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2xQAAAN0AAAAPAAAAZHJzL2Rvd25yZXYueG1sRE9NawIx&#10;EL0L/ocwBW+arYV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B+yqJ2xQAAAN0AAAAP&#10;AAAAAAAAAAAAAAAAAAcCAABkcnMvZG93bnJldi54bWxQSwUGAAAAAAMAAwC3AAAA+QIAAAAA&#10;" strokeweight="0"/>
                  <v:line id="Line 904" o:spid="_x0000_s1666"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CxQAAAN0AAAAPAAAAZHJzL2Rvd25yZXYueG1sRE9NawIx&#10;EL0L/ocwBW+arZR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DxIzoCxQAAAN0AAAAP&#10;AAAAAAAAAAAAAAAAAAcCAABkcnMvZG93bnJldi54bWxQSwUGAAAAAAMAAwC3AAAA+QIAAAAA&#10;" strokeweight="0"/>
                  <v:line id="Line 905" o:spid="_x0000_s1667"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ZxQAAAN0AAAAPAAAAZHJzL2Rvd25yZXYueG1sRE9NawIx&#10;EL0L/ocwBW+ardB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Ceb5+ZxQAAAN0AAAAP&#10;AAAAAAAAAAAAAAAAAAcCAABkcnMvZG93bnJldi54bWxQSwUGAAAAAAMAAwC3AAAA+QIAAAAA&#10;" strokeweight="0"/>
                  <v:line id="Line 906" o:spid="_x0000_s1668"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" strokeweight="0"/>
                  <v:line id="Line 907" o:spid="_x0000_s1669"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" strokeweight="0"/>
                  <v:line id="Line 908" o:spid="_x0000_s1670"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H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" strokeweight="0"/>
                  <v:line id="Line 909" o:spid="_x0000_s1671"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" strokeweight="0"/>
                  <v:line id="Line 910" o:spid="_x0000_s1672"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rc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ALwarcyAAAAN0A&#10;AAAPAAAAAAAAAAAAAAAAAAcCAABkcnMvZG93bnJldi54bWxQSwUGAAAAAAMAAwC3AAAA/AIAAAAA&#10;" strokeweight="0"/>
                  <v:line id="Line 911" o:spid="_x0000_s1673"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9HxQAAAN0AAAAPAAAAZHJzL2Rvd25yZXYueG1sRE9NawIx&#10;EL0L/Q9hCr1pVgU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BkjQ9HxQAAAN0AAAAP&#10;AAAAAAAAAAAAAAAAAAcCAABkcnMvZG93bnJldi54bWxQSwUGAAAAAAMAAwC3AAAA+QIAAAAA&#10;" strokeweight="0"/>
                  <v:line id="Line 912" o:spid="_x0000_s1674"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wxQAAAN0AAAAPAAAAZHJzL2Rvd25yZXYueG1sRE9NawIx&#10;EL0L/ocwBW+arYV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CUX5EwxQAAAN0AAAAP&#10;AAAAAAAAAAAAAAAAAAcCAABkcnMvZG93bnJldi54bWxQSwUGAAAAAAMAAwC3AAAA+QIAAAAA&#10;" strokeweight="0"/>
                  <v:line id="Line 913" o:spid="_x0000_s1675"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rxQAAAN0AAAAPAAAAZHJzL2Rvd25yZXYueG1sRE9NawIx&#10;EL0X/A9hhN5q1go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D7EzSrxQAAAN0AAAAP&#10;AAAAAAAAAAAAAAAAAAcCAABkcnMvZG93bnJldi54bWxQSwUGAAAAAAMAAwC3AAAA+QIAAAAA&#10;" strokeweight="0"/>
                  <v:line id="Line 914" o:spid="_x0000_s1676"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xQAAAN0AAAAPAAAAZHJzL2Rvd25yZXYueG1sRE9NawIx&#10;EL0L/ocwQm+arS2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0+qzfxQAAAN0AAAAP&#10;AAAAAAAAAAAAAAAAAAcCAABkcnMvZG93bnJldi54bWxQSwUGAAAAAAMAAwC3AAAA+QIAAAAA&#10;" strokeweight="0"/>
                  <v:line id="Line 915" o:spid="_x0000_s1677"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ExQAAAN0AAAAPAAAAZHJzL2Rvd25yZXYueG1sRE9NawIx&#10;EL0L/ocwQm+araW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AbtglExQAAAN0AAAAP&#10;AAAAAAAAAAAAAAAAAAcCAABkcnMvZG93bnJldi54bWxQSwUGAAAAAAMAAwC3AAAA+QIAAAAA&#10;" strokeweight="0"/>
                  <v:line id="Line 916" o:spid="_x0000_s1678"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zxQAAAN0AAAAPAAAAZHJzL2Rvd25yZXYueG1sRE9LawIx&#10;EL4X+h/CCL3VrBZ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DrZJczxQAAAN0AAAAP&#10;AAAAAAAAAAAAAAAAAAcCAABkcnMvZG93bnJldi54bWxQSwUGAAAAAAMAAwC3AAAA+QIAAAAA&#10;" strokeweight="0"/>
                  <v:line id="Line 917" o:spid="_x0000_s1679"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KoxQAAAN0AAAAPAAAAZHJzL2Rvd25yZXYueG1sRE9LawIx&#10;EL4X+h/CFLzVrC1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CEKDKoxQAAAN0AAAAP&#10;AAAAAAAAAAAAAAAAAAcCAABkcnMvZG93bnJldi54bWxQSwUGAAAAAAMAAwC3AAAA+QIAAAAA&#10;" strokeweight="0"/>
                  <v:line id="Line 918" o:spid="_x0000_s1680"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ba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D1t6bayAAAAN0A&#10;AAAPAAAAAAAAAAAAAAAAAAcCAABkcnMvZG93bnJldi54bWxQSwUGAAAAAAMAAwC3AAAA/AIAAAAA&#10;" strokeweight="0"/>
                  <v:line id="Line 919" o:spid="_x0000_s1681"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xQAAAN0AAAAPAAAAZHJzL2Rvd25yZXYueG1sRE9NawIx&#10;EL0L/ocwQm81Wwu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Ca+wNBxQAAAN0AAAAP&#10;AAAAAAAAAAAAAAAAAAcCAABkcnMvZG93bnJldi54bWxQSwUGAAAAAAMAAwC3AAAA+QIAAAAA&#10;" strokeweight="0"/>
                  <v:line id="Line 920" o:spid="_x0000_s1682"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mh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BTx9mhyAAAAN0A&#10;AAAPAAAAAAAAAAAAAAAAAAcCAABkcnMvZG93bnJldi54bWxQSwUGAAAAAAMAAwC3AAAA/AIAAAAA&#10;" strokeweight="0"/>
                  <v:line id="Line 921" o:spid="_x0000_s1683"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w6xQAAAN0AAAAPAAAAZHJzL2Rvd25yZXYueG1sRE9NawIx&#10;EL0L/Q9hCr1pVh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A8i3w6xQAAAN0AAAAP&#10;AAAAAAAAAAAAAAAAAAcCAABkcnMvZG93bnJldi54bWxQSwUGAAAAAAMAAwC3AAAA+QIAAAAA&#10;" strokeweight="0"/>
                  <v:line id="Line 922" o:spid="_x0000_s1684"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NxQAAAN0AAAAPAAAAZHJzL2Rvd25yZXYueG1sRE9NawIx&#10;EL0L/ocwBW+arZR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DMWeJNxQAAAN0AAAAP&#10;AAAAAAAAAAAAAAAAAAcCAABkcnMvZG93bnJldi54bWxQSwUGAAAAAAMAAwC3AAAA+QIAAAAA&#10;" strokeweight="0"/>
                  <v:line id="Line 923" o:spid="_x0000_s1685"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WxQAAAN0AAAAPAAAAZHJzL2Rvd25yZXYueG1sRE9NawIx&#10;EL0L/ocwQm+arS2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jFUfWxQAAAN0AAAAP&#10;AAAAAAAAAAAAAAAAAAcCAABkcnMvZG93bnJldi54bWxQSwUGAAAAAAMAAwC3AAAA+QIAAAAA&#10;" strokeweight="0"/>
                  <v:line id="Line 924" o:spid="_x0000_s1686"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QAAAN0AAAAPAAAAZHJzL2Rvd25yZXYueG1sRE9NawIx&#10;EL0X/A9hhN5q1iI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As/N+ixQAAAN0AAAAP&#10;AAAAAAAAAAAAAAAAAAcCAABkcnMvZG93bnJldi54bWxQSwUGAAAAAAMAAwC3AAAA+QIAAAAA&#10;" strokeweight="0"/>
                  <v:line id="Line 925" o:spid="_x0000_s1687"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o5xQAAAN0AAAAPAAAAZHJzL2Rvd25yZXYueG1sRE9NawIx&#10;EL0L/ocwQm+arbS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DsHo5xQAAAN0AAAAP&#10;AAAAAAAAAAAAAAAAAAcCAABkcnMvZG93bnJldi54bWxQSwUGAAAAAAMAAwC3AAAA+QIAAAAA&#10;" strokeweight="0"/>
                  <v:line id="Line 926" o:spid="_x0000_s1688"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OxQAAAN0AAAAPAAAAZHJzL2Rvd25yZXYueG1sRE9LawIx&#10;EL4X+h/CCL3VrFJ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CzYuROxQAAAN0AAAAP&#10;AAAAAAAAAAAAAAAAAAcCAABkcnMvZG93bnJldi54bWxQSwUGAAAAAAMAAwC3AAAA+QIAAAAA&#10;" strokeweight="0"/>
                  <v:line id="Line 927" o:spid="_x0000_s1689"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VxQAAAN0AAAAPAAAAZHJzL2Rvd25yZXYueG1sRE9LawIx&#10;EL4X+h/CFLzVrKV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DcLkHVxQAAAN0AAAAP&#10;AAAAAAAAAAAAAAAAAAcCAABkcnMvZG93bnJldi54bWxQSwUGAAAAAAMAAwC3AAAA+QIAAAAA&#10;" strokeweight="0"/>
                  <v:line id="Line 928" o:spid="_x0000_s1690"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n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CtsdWnyAAAAN0A&#10;AAAPAAAAAAAAAAAAAAAAAAcCAABkcnMvZG93bnJldi54bWxQSwUGAAAAAAMAAwC3AAAA/AIAAAAA&#10;" strokeweight="0"/>
                  <v:line id="Line 929" o:spid="_x0000_s1691"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xQAAAN0AAAAPAAAAZHJzL2Rvd25yZXYueG1sRE9NawIx&#10;EL0L/ocwQm81Wym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DC/XA8xQAAAN0AAAAP&#10;AAAAAAAAAAAAAAAAAAcCAABkcnMvZG93bnJldi54bWxQSwUGAAAAAAMAAwC3AAAA+QIAAAAA&#10;" strokeweight="0"/>
                  <v:line id="Line 930" o:spid="_x0000_s1692"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98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DWHk98yAAAAN0A&#10;AAAPAAAAAAAAAAAAAAAAAAcCAABkcnMvZG93bnJldi54bWxQSwUGAAAAAAMAAwC3AAAA/AIAAAAA&#10;" strokeweight="0"/>
                  <v:line id="Line 931" o:spid="_x0000_s1693"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nxQAAAN0AAAAPAAAAZHJzL2Rvd25yZXYueG1sRE9NawIx&#10;EL0L/Q9hCr1pVk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C5UurnxQAAAN0AAAAP&#10;AAAAAAAAAAAAAAAAAAcCAABkcnMvZG93bnJldi54bWxQSwUGAAAAAAMAAwC3AAAA+QIAAAAA&#10;" strokeweight="0"/>
                  <v:line id="Line 932" o:spid="_x0000_s1694"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SQxQAAAN0AAAAPAAAAZHJzL2Rvd25yZXYueG1sRE9NawIx&#10;EL0L/ocwBW+ardB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BJgHSQxQAAAN0AAAAP&#10;AAAAAAAAAAAAAAAAAAcCAABkcnMvZG93bnJldi54bWxQSwUGAAAAAAMAAwC3AAAA+QIAAAAA&#10;" strokeweight="0"/>
                  <v:line id="Line 933" o:spid="_x0000_s1695"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ELxQAAAN0AAAAPAAAAZHJzL2Rvd25yZXYueG1sRE9NawIx&#10;EL0L/ocwQm+araW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AmzNELxQAAAN0AAAAP&#10;AAAAAAAAAAAAAAAAAAcCAABkcnMvZG93bnJldi54bWxQSwUGAAAAAAMAAwC3AAAA+QIAAAAA&#10;" strokeweight="0"/>
                  <v:line id="Line 934" o:spid="_x0000_s1696"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xQAAAN0AAAAPAAAAZHJzL2Rvd25yZXYueG1sRE9NawIx&#10;EL0L/ocwQm+arbS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pJUl/xQAAAN0AAAAP&#10;AAAAAAAAAAAAAAAAAAcCAABkcnMvZG93bnJldi54bWxQSwUGAAAAAAMAAwC3AAAA+QIAAAAA&#10;" strokeweight="0"/>
                  <v:line id="Line 935" o:spid="_x0000_s1697"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" strokeweight="0"/>
                  <v:line id="Line 936" o:spid="_x0000_s1698"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line id="Line 937" o:spid="_x0000_s1699"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cIxQAAAN0AAAAPAAAAZHJzL2Rvd25yZXYueG1sRE9LawIx&#10;EL4X+h/CFLzVrIV2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BZ99cIxQAAAN0AAAAP&#10;AAAAAAAAAAAAAAAAAAcCAABkcnMvZG93bnJldi54bWxQSwUGAAAAAAMAAwC3AAAA+QIAAAAA&#10;" strokeweight="0"/>
                  <v:line id="Line 938" o:spid="_x0000_s1700"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6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AoaEN6yAAAAN0A&#10;AAAPAAAAAAAAAAAAAAAAAAcCAABkcnMvZG93bnJldi54bWxQSwUGAAAAAAMAAwC3AAAA/AIAAAAA&#10;" strokeweight="0"/>
                  <v:line id="Line 939" o:spid="_x0000_s1701"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bhxQAAAN0AAAAPAAAAZHJzL2Rvd25yZXYueG1sRE9NawIx&#10;EL0L/ocwQm81W6G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BHJObhxQAAAN0AAAAP&#10;AAAAAAAAAAAAAAAAAAcCAABkcnMvZG93bnJldi54bWxQSwUGAAAAAAMAAwC3AAAA+QIAAAAA&#10;" strokeweight="0"/>
                  <v:line id="Line 940" o:spid="_x0000_s1702"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X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" strokeweight="0"/>
                  <v:line id="Line 941" o:spid="_x0000_s1703"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a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7C/zfpBDn/AwAA//8DAFBLAQItABQABgAIAAAAIQDb4fbL7gAAAIUBAAATAAAAAAAAAAAA&#10;AAAAAAAAAABbQ29udGVudF9UeXBlc10ueG1sUEsBAi0AFAAGAAgAAAAhAFr0LFu/AAAAFQEAAAsA&#10;AAAAAAAAAAAAAAAAHwEAAF9yZWxzLy5yZWxzUEsBAi0AFAAGAAgAAAAhAHc+IFrEAAAA3QAAAA8A&#10;AAAAAAAAAAAAAAAABwIAAGRycy9kb3ducmV2LnhtbFBLBQYAAAAAAwADALcAAAD4AgAAAAA=&#10;" strokeweight="0"/>
                  <v:line id="Line 942" o:spid="_x0000_s1704"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" strokeweight="0"/>
                  <v:line id="Line 943" o:spid="_x0000_s1705"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2xQAAAN0AAAAPAAAAZHJzL2Rvd25yZXYueG1sRE9LawIx&#10;EL4X+h/CCL3VrBZ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DooBu2xQAAAN0AAAAP&#10;AAAAAAAAAAAAAAAAAAcCAABkcnMvZG93bnJldi54bWxQSwUGAAAAAAMAAwC3AAAA+QIAAAAA&#10;" strokeweight="0"/>
                  <v:line id="Line 944" o:spid="_x0000_s1706"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CxQAAAN0AAAAPAAAAZHJzL2Rvd25yZXYueG1sRE9LawIx&#10;EL4X+h/CCL3VrFJ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BnSYPCxQAAAN0AAAAP&#10;AAAAAAAAAAAAAAAAAAcCAABkcnMvZG93bnJldi54bWxQSwUGAAAAAAMAAwC3AAAA+QIAAAAA&#10;" strokeweight="0"/>
                  <v:line id="Line 945" o:spid="_x0000_s1707"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ZxQAAAN0AAAAPAAAAZHJzL2Rvd25yZXYueG1sRE9LawIx&#10;EL4X+h/CCL3VrEJV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AIBSZZxQAAAN0AAAAP&#10;AAAAAAAAAAAAAAAAAAcCAABkcnMvZG93bnJldi54bWxQSwUGAAAAAAMAAwC3AAAA+QIAAAAA&#10;" strokeweight="0"/>
                  <v:line id="Line 946" o:spid="_x0000_s1708"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" strokeweight="0"/>
                  <v:line id="Line 947" o:spid="_x0000_s1709"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" strokeweight="0"/>
                  <v:line id="Line 948" o:spid="_x0000_s1710"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" strokeweight="0"/>
                  <v:line id="Line 949" o:spid="_x0000_s1711"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" strokeweight="0"/>
                  <v:line id="Line 950" o:spid="_x0000_s1712"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Mc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yFX76REfTyDwAA//8DAFBLAQItABQABgAIAAAAIQDb4fbL7gAAAIUBAAATAAAAAAAA&#10;AAAAAAAAAAAAAABbQ29udGVudF9UeXBlc10ueG1sUEsBAi0AFAAGAAgAAAAhAFr0LFu/AAAAFQEA&#10;AAsAAAAAAAAAAAAAAAAAHwEAAF9yZWxzLy5yZWxzUEsBAi0AFAAGAAgAAAAhAJ2rExzHAAAA3QAA&#10;AA8AAAAAAAAAAAAAAAAABwIAAGRycy9kb3ducmV2LnhtbFBLBQYAAAAAAwADALcAAAD7AgAAAAA=&#10;" strokeweight="0"/>
                  <v:line id="Line 951" o:spid="_x0000_s1713"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" strokeweight="0"/>
                  <v:line id="Line 952" o:spid="_x0000_s1714"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" strokeweight="0"/>
                  <v:line id="Line 953" o:spid="_x0000_s1715"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1rxQAAAN0AAAAPAAAAZHJzL2Rvd25yZXYueG1sRE9LawIx&#10;EL4X+h/CFLzVrC1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BteY1rxQAAAN0AAAAP&#10;AAAAAAAAAAAAAAAAAAcCAABkcnMvZG93bnJldi54bWxQSwUGAAAAAAMAAwC3AAAA+QIAAAAA&#10;" strokeweight="0"/>
                  <v:line id="Line 954" o:spid="_x0000_s1716"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UfxQAAAN0AAAAPAAAAZHJzL2Rvd25yZXYueG1sRE9LawIx&#10;EL4X+h/CFLzVrKV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DikBUfxQAAAN0AAAAP&#10;AAAAAAAAAAAAAAAAAAcCAABkcnMvZG93bnJldi54bWxQSwUGAAAAAAMAAwC3AAAA+QIAAAAA&#10;" strokeweight="0"/>
                  <v:line id="Line 955" o:spid="_x0000_s1717"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CExQAAAN0AAAAPAAAAZHJzL2Rvd25yZXYueG1sRE9LawIx&#10;EL4X+h/CFLzVrIV2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CN3LCExQAAAN0AAAAP&#10;AAAAAAAAAAAAAAAAAAcCAABkcnMvZG93bnJldi54bWxQSwUGAAAAAAMAAwC3AAAA+QIAAAAA&#10;" strokeweight="0"/>
                  <v:line id="Line 956" o:spid="_x0000_s1718"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" strokeweight="0"/>
                  <v:line id="Line 957" o:spid="_x0000_s1719"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" strokeweight="0"/>
                  <v:line id="Line 958" o:spid="_x0000_s1720"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8a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wFV76REfTyDwAA//8DAFBLAQItABQABgAIAAAAIQDb4fbL7gAAAIUBAAATAAAAAAAA&#10;AAAAAAAAAAAAAABbQ29udGVudF9UeXBlc10ueG1sUEsBAi0AFAAGAAgAAAAhAFr0LFu/AAAAFQEA&#10;AAsAAAAAAAAAAAAAAAAAHwEAAF9yZWxzLy5yZWxzUEsBAi0AFAAGAAgAAAAhAGPdHxrHAAAA3QAA&#10;AA8AAAAAAAAAAAAAAAAABwIAAGRycy9kb3ducmV2LnhtbFBLBQYAAAAAAwADALcAAAD7AgAAAAA=&#10;" strokeweight="0"/>
                  <v:line id="Line 959" o:spid="_x0000_s1721"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" strokeweight="0"/>
                  <v:line id="Line 960" o:spid="_x0000_s1722"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7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" strokeweight="0"/>
                  <v:line id="Line 961" o:spid="_x0000_s1723"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" strokeweight="0"/>
                  <v:line id="Line 962" o:spid="_x0000_s1724"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" strokeweight="0"/>
                  <v:line id="Line 963" o:spid="_x0000_s1725"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MxQAAAN0AAAAPAAAAZHJzL2Rvd25yZXYueG1sRE9NawIx&#10;EL0L/Q9hCr1pVgs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BYrP1MxQAAAN0AAAAP&#10;AAAAAAAAAAAAAAAAAAcCAABkcnMvZG93bnJldi54bWxQSwUGAAAAAAMAAwC3AAAA+QIAAAAA&#10;" strokeweight="0"/>
                  <v:line id="Line 964" o:spid="_x0000_s1726"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4xQAAAN0AAAAPAAAAZHJzL2Rvd25yZXYueG1sRE9NawIx&#10;EL0L/Q9hCr1pVik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DXRWU4xQAAAN0AAAAP&#10;AAAAAAAAAAAAAAAAAAcCAABkcnMvZG93bnJldi54bWxQSwUGAAAAAAMAAwC3AAAA+QIAAAAA&#10;" strokeweight="0"/>
                  <v:line id="Line 965" o:spid="_x0000_s1727"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CjxQAAAN0AAAAPAAAAZHJzL2Rvd25yZXYueG1sRE9NawIx&#10;EL0L/Q9hCr1pVqE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C4CcCjxQAAAN0AAAAP&#10;AAAAAAAAAAAAAAAAAAcCAABkcnMvZG93bnJldi54bWxQSwUGAAAAAAMAAwC3AAAA+QIAAAAA&#10;" strokeweight="0"/>
                  <v:line id="Line 966" o:spid="_x0000_s1728"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" strokeweight="0"/>
                  <v:line id="Line 967" o:spid="_x0000_s1729"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" strokeweight="0"/>
                  <v:line id="Line 968" o:spid="_x0000_s1730"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9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" strokeweight="0"/>
                  <v:line id="Line 969" o:spid="_x0000_s1731"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" strokeweight="0"/>
                  <v:line id="Line 970" o:spid="_x0000_s1732"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m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" strokeweight="0"/>
                  <v:line id="Line 971" o:spid="_x0000_s1733"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" strokeweight="0"/>
                  <v:line id="Line 972" o:spid="_x0000_s1734"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4K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" strokeweight="0"/>
                  <v:line id="Line 973" o:spid="_x0000_s1735"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uRxQAAAN0AAAAPAAAAZHJzL2Rvd25yZXYueG1sRE9NawIx&#10;EL0L/ocwQm81Wwu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DddWuRxQAAAN0AAAAP&#10;AAAAAAAAAAAAAAAAAAcCAABkcnMvZG93bnJldi54bWxQSwUGAAAAAAMAAwC3AAAA+QIAAAAA&#10;" strokeweight="0"/>
                  <v:line id="Line 974" o:spid="_x0000_s1736"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lxQAAAN0AAAAPAAAAZHJzL2Rvd25yZXYueG1sRE9NawIx&#10;EL0L/ocwQm81Wym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BSnPPlxQAAAN0AAAAP&#10;AAAAAAAAAAAAAAAAAAcCAABkcnMvZG93bnJldi54bWxQSwUGAAAAAAMAAwC3AAAA+QIAAAAA&#10;" strokeweight="0"/>
                  <v:line id="Line 975" o:spid="_x0000_s1737"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Z+xQAAAN0AAAAPAAAAZHJzL2Rvd25yZXYueG1sRE9NawIx&#10;EL0L/ocwQm81W6G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A90FZ+xQAAAN0AAAAP&#10;AAAAAAAAAAAAAAAAAAcCAABkcnMvZG93bnJldi54bWxQSwUGAAAAAAMAAwC3AAAA+QIAAAAA&#10;" strokeweight="0"/>
                  <v:line id="Line 976" o:spid="_x0000_s1738"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" strokeweight="0"/>
                  <v:line id="Line 977" o:spid="_x0000_s1739"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" strokeweight="0"/>
                  <v:line id="Line 978" o:spid="_x0000_s1740"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ng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" strokeweight="0"/>
                  <v:line id="Line 979" o:spid="_x0000_s1741"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" strokeweight="0"/>
                  <v:line id="Line 980" o:spid="_x0000_s1742"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" strokeweight="0"/>
                  <v:line id="Line 981" o:spid="_x0000_s1743"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" strokeweight="0"/>
                  <v:line id="Line 982" o:spid="_x0000_s1744"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" strokeweight="0"/>
                  <v:line id="Line 983" o:spid="_x0000_s1745"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AxAAAAN0AAAAPAAAAZHJzL2Rvd25yZXYueG1sRE9NawIx&#10;EL0L/Q9hhN40q4U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MPLakDEAAAA3QAAAA8A&#10;AAAAAAAAAAAAAAAABwIAAGRycy9kb3ducmV2LnhtbFBLBQYAAAAAAwADALcAAAD4AgAAAAA=&#10;" strokeweight="0"/>
                  <v:line id="Line 984" o:spid="_x0000_s1746"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0xAAAAN0AAAAPAAAAZHJzL2Rvd25yZXYueG1sRE9NawIx&#10;EL0L/Q9hhN40q5Q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Ewi8jTEAAAA3QAAAA8A&#10;AAAAAAAAAAAAAAAABwIAAGRycy9kb3ducmV2LnhtbFBLBQYAAAAAAwADALcAAAD4AgAAAAA=&#10;" strokeweight="0"/>
                  <v:line id="Line 985" o:spid="_x0000_s1747"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AAAAN0AAAAPAAAAZHJzL2Rvd25yZXYueG1sRE9NawIx&#10;EL0L/Q9hhN40q9A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CNuV6/EAAAA3QAAAA8A&#10;AAAAAAAAAAAAAAAABwIAAGRycy9kb3ducmV2LnhtbFBLBQYAAAAAAwADALcAAAD4AgAAAAA=&#10;" strokeweight="0"/>
                  <v:line id="Line 986" o:spid="_x0000_s1748"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" strokeweight="0"/>
                  <v:line id="Line 987" o:spid="_x0000_s1749"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" strokeweight="0"/>
                  <v:line id="Line 988" o:spid="_x0000_s1750"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" strokeweight="0"/>
                  <v:line id="Line 989" o:spid="_x0000_s1751"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" strokeweight="0"/>
                  <v:line id="Line 990" o:spid="_x0000_s1752"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q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" strokeweight="0"/>
                  <v:line id="Line 991" o:spid="_x0000_s1753"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" strokeweight="0"/>
                  <v:line id="Line 992" o:spid="_x0000_s1754"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" strokeweight="0"/>
                  <v:line id="Line 993" o:spid="_x0000_s1755"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dxQAAAN0AAAAPAAAAZHJzL2Rvd25yZXYueG1sRE9NawIx&#10;EL0L/ocwQm+a1UI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BGEvydxQAAAN0AAAAP&#10;AAAAAAAAAAAAAAAAAAcCAABkcnMvZG93bnJldi54bWxQSwUGAAAAAAMAAwC3AAAA+QIAAAAA&#10;" strokeweight="0"/>
                  <v:line id="Line 994" o:spid="_x0000_s1756"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pxQAAAN0AAAAPAAAAZHJzL2Rvd25yZXYueG1sRE9NawIx&#10;EL0L/ocwQm+aVUo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DJ+2TpxQAAAN0AAAAP&#10;AAAAAAAAAAAAAAAAAAcCAABkcnMvZG93bnJldi54bWxQSwUGAAAAAAMAAwC3AAAA+QIAAAAA&#10;" strokeweight="0"/>
                  <v:line id="Line 995" o:spid="_x0000_s1757"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yxQAAAN0AAAAPAAAAZHJzL2Rvd25yZXYueG1sRE9NawIx&#10;EL0L/ocwQm+aVWg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Cmt8FyxQAAAN0AAAAP&#10;AAAAAAAAAAAAAAAAAAcCAABkcnMvZG93bnJldi54bWxQSwUGAAAAAAMAAwC3AAAA+QIAAAAA&#10;" strokeweight="0"/>
                  <v:line id="Line 996" o:spid="_x0000_s1758"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" strokeweight="0"/>
                  <v:line id="Line 997" o:spid="_x0000_s1759"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" strokeweight="0"/>
                  <v:line id="Line 998" o:spid="_x0000_s1760"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7s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" strokeweight="0"/>
                  <v:line id="Line 999" o:spid="_x0000_s1761"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" strokeweight="0"/>
                  <v:line id="Line 1000" o:spid="_x0000_s1762"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hX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" strokeweight="0"/>
                  <v:line id="Line 1001" o:spid="_x0000_s1763"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" strokeweight="0"/>
                  <v:line id="Line 1002" o:spid="_x0000_s1764"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" strokeweight="0"/>
                  <v:line id="Line 1003" o:spid="_x0000_s1765"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gxQAAAN0AAAAPAAAAZHJzL2Rvd25yZXYueG1sRE9NawIx&#10;EL0L/ocwgjfNqtD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CIfjYgxQAAAN0AAAAP&#10;AAAAAAAAAAAAAAAAAAcCAABkcnMvZG93bnJldi54bWxQSwUGAAAAAAMAAwC3AAAA+QIAAAAA&#10;" strokeweight="0"/>
                  <v:line id="Line 1004" o:spid="_x0000_s1766"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UxQAAAN0AAAAPAAAAZHJzL2Rvd25yZXYueG1sRE9NawIx&#10;EL0L/ocwgjfNKtL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AHl65UxQAAAN0AAAAP&#10;AAAAAAAAAAAAAAAAAAcCAABkcnMvZG93bnJldi54bWxQSwUGAAAAAAMAAwC3AAAA+QIAAAAA&#10;" strokeweight="0"/>
                  <v:line id="Line 1005" o:spid="_x0000_s1767"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vPxQAAAN0AAAAPAAAAZHJzL2Rvd25yZXYueG1sRE9NawIx&#10;EL0L/ocwgjfNKtj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Bo2wvPxQAAAN0AAAAP&#10;AAAAAAAAAAAAAAAAAAcCAABkcnMvZG93bnJldi54bWxQSwUGAAAAAAMAAwC3AAAA+QIAAAAA&#10;" strokeweight="0"/>
                  <v:line id="Line 1006" o:spid="_x0000_s1768"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" strokeweight="0"/>
                  <v:line id="Line 1007" o:spid="_x0000_s1769"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" strokeweight="0"/>
                  <v:line id="Line 1008" o:spid="_x0000_s1770"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RR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" strokeweight="0"/>
                  <v:line id="Line 1009" o:spid="_x0000_s1771"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" strokeweight="0"/>
                  <v:line id="Line 1010" o:spid="_x0000_s1772"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D9dT6KyAAAAN0A&#10;AAAPAAAAAAAAAAAAAAAAAAcCAABkcnMvZG93bnJldi54bWxQSwUGAAAAAAMAAwC3AAAA/AIAAAAA&#10;" strokeweight="0"/>
                  <v:line id="Line 1011" o:spid="_x0000_s1773"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sRxQAAAN0AAAAPAAAAZHJzL2Rvd25yZXYueG1sRE9NawIx&#10;EL0L/ocwQm+a1UI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CSOZsRxQAAAN0AAAAP&#10;AAAAAAAAAAAAAAAAAAcCAABkcnMvZG93bnJldi54bWxQSwUGAAAAAAMAAwC3AAAA+QIAAAAA&#10;" strokeweight="0"/>
                  <v:line id="Line 1012" o:spid="_x0000_s1774"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mxQAAAN0AAAAPAAAAZHJzL2Rvd25yZXYueG1sRE9NawIx&#10;EL0L/ocwgjfNqtD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Bi6wVmxQAAAN0AAAAP&#10;AAAAAAAAAAAAAAAAAAcCAABkcnMvZG93bnJldi54bWxQSwUGAAAAAAMAAwC3AAAA+QIAAAAA&#10;" strokeweight="0"/>
                  <v:line id="Line 1013" o:spid="_x0000_s1775"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9xQAAAN0AAAAPAAAAZHJzL2Rvd25yZXYueG1sRE9NawIx&#10;EL0X/A9hBG81q0I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Np6D9xQAAAN0AAAAP&#10;AAAAAAAAAAAAAAAAAAcCAABkcnMvZG93bnJldi54bWxQSwUGAAAAAAMAAwC3AAAA+QIAAAAA&#10;" strokeweight="0"/>
                  <v:line id="Line 1014" o:spid="_x0000_s1776"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JxQAAAN0AAAAPAAAAZHJzL2Rvd25yZXYueG1sRE9NawIx&#10;EL0L/ocwQm+arS2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CCTjiJxQAAAN0AAAAP&#10;AAAAAAAAAAAAAAAAAAcCAABkcnMvZG93bnJldi54bWxQSwUGAAAAAAMAAwC3AAAA+QIAAAAA&#10;" strokeweight="0"/>
                  <v:line id="Line 1015" o:spid="_x0000_s1777"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SxQAAAN0AAAAPAAAAZHJzL2Rvd25yZXYueG1sRE9NawIx&#10;EL0L/ocwQm+araW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DtAp0SxQAAAN0AAAAP&#10;AAAAAAAAAAAAAAAAAAcCAABkcnMvZG93bnJldi54bWxQSwUGAAAAAAMAAwC3AAAA+QIAAAAA&#10;" strokeweight="0"/>
                  <v:line id="Line 1016" o:spid="_x0000_s1778"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0AAAAPAAAAZHJzL2Rvd25yZXYueG1sRE9NawIx&#10;EL0L/Q9hCr1pVgt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Ad0ANlxQAAAN0AAAAP&#10;AAAAAAAAAAAAAAAAAAcCAABkcnMvZG93bnJldi54bWxQSwUGAAAAAAMAAwC3AAAA+QIAAAAA&#10;" strokeweight="0"/>
                  <v:line id="Line 1017" o:spid="_x0000_s1779"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xQAAAN0AAAAPAAAAZHJzL2Rvd25yZXYueG1sRE9NawIx&#10;EL0L/Q9hCr1pVgs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BynKb+xQAAAN0AAAAP&#10;AAAAAAAAAAAAAAAAAAcCAABkcnMvZG93bnJldi54bWxQSwUGAAAAAAMAAwC3AAAA+QIAAAAA&#10;" strokeweight="0"/>
                  <v:line id="Line 1018" o:spid="_x0000_s1780"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KM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ADAzKMyAAAAN0A&#10;AAAPAAAAAAAAAAAAAAAAAAcCAABkcnMvZG93bnJldi54bWxQSwUGAAAAAAMAAwC3AAAA/AIAAAAA&#10;" strokeweight="0"/>
                  <v:line id="Line 1019" o:spid="_x0000_s1781"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cXxQAAAN0AAAAPAAAAZHJzL2Rvd25yZXYueG1sRE9NawIx&#10;EL0L/ocwQm+arYX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BsT5cXxQAAAN0AAAAP&#10;AAAAAAAAAAAAAAAAAAcCAABkcnMvZG93bnJldi54bWxQSwUGAAAAAAMAAwC3AAAA+QIAAAAA&#10;" strokeweight="0"/>
                  <v:line id="Line 1020" o:spid="_x0000_s1782"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3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Clc033yAAAAN0A&#10;AAAPAAAAAAAAAAAAAAAAAAcCAABkcnMvZG93bnJldi54bWxQSwUGAAAAAAMAAwC3AAAA/AIAAAAA&#10;" strokeweight="0"/>
                  <v:line id="Line 1021" o:spid="_x0000_s1783"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sxQAAAN0AAAAPAAAAZHJzL2Rvd25yZXYueG1sRE9NawIx&#10;EL0L/ocwQm+aVUo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DKP+hsxQAAAN0AAAAP&#10;AAAAAAAAAAAAAAAAAAcCAABkcnMvZG93bnJldi54bWxQSwUGAAAAAAMAAwC3AAAA+QIAAAAA&#10;" strokeweight="0"/>
                  <v:line id="Line 1022" o:spid="_x0000_s1784"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bxQAAAN0AAAAPAAAAZHJzL2Rvd25yZXYueG1sRE9NawIx&#10;EL0L/ocwgjfNKtL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A67XYbxQAAAN0AAAAP&#10;AAAAAAAAAAAAAAAAAAcCAABkcnMvZG93bnJldi54bWxQSwUGAAAAAAMAAwC3AAAA+QIAAAAA&#10;" strokeweight="0"/>
                  <v:line id="Line 1023" o:spid="_x0000_s1785"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OAxQAAAN0AAAAPAAAAZHJzL2Rvd25yZXYueG1sRE9NawIx&#10;EL0L/ocwQm+arS2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BVodOAxQAAAN0AAAAP&#10;AAAAAAAAAAAAAAAAAAcCAABkcnMvZG93bnJldi54bWxQSwUGAAAAAAMAAwC3AAAA+QIAAAAA&#10;" strokeweight="0"/>
                  <v:line id="Line 1024" o:spid="_x0000_s1786"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0xQAAAN0AAAAPAAAAZHJzL2Rvd25yZXYueG1sRE9NawIx&#10;EL0X/A9hBG81q0g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DaSEv0xQAAAN0AAAAP&#10;AAAAAAAAAAAAAAAAAAcCAABkcnMvZG93bnJldi54bWxQSwUGAAAAAAMAAwC3AAAA+QIAAAAA&#10;" strokeweight="0"/>
                  <v:line id="Line 1025" o:spid="_x0000_s1787"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" strokeweight="0"/>
                  <v:shape id="Freeform 1026" o:spid="_x0000_s1788"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" path="m,l,1,,xe" fillcolor="black" strokeweight=".05pt">
                    <v:path arrowok="t" o:connecttype="custom" o:connectlocs="0,0;0,1;0,0" o:connectangles="0,0,0"/>
                  </v:shape>
                  <v:shape id="Freeform 1027" o:spid="_x0000_s1789"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" path="m,2l,,,2xe" fillcolor="black" strokeweight=".05pt">
                    <v:path arrowok="t" o:connecttype="custom" o:connectlocs="0,1;0,0;0,1" o:connectangles="0,0,0"/>
                  </v:shape>
                  <v:line id="Line 1028" o:spid="_x0000_s1790"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x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BbBUHxyAAAAN0A&#10;AAAPAAAAAAAAAAAAAAAAAAcCAABkcnMvZG93bnJldi54bWxQSwUGAAAAAAMAAwC3AAAA/AIAAAAA&#10;" strokeweight="0"/>
                  <v:line id="Line 1029" o:spid="_x0000_s1791"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qxQAAAN0AAAAPAAAAZHJzL2Rvd25yZXYueG1sRE9NawIx&#10;EL0L/ocwQm+arZT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A0SeRqxQAAAN0AAAAP&#10;AAAAAAAAAAAAAAAAAAcCAABkcnMvZG93bnJldi54bWxQSwUGAAAAAAMAAwC3AAAA+QIAAAAA&#10;" strokeweight="0"/>
                  <v:line id="Line 1030" o:spid="_x0000_s1792"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q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AgqtsqyAAAAN0A&#10;AAAPAAAAAAAAAAAAAAAAAAcCAABkcnMvZG93bnJldi54bWxQSwUGAAAAAAMAAwC3AAAA/AIAAAAA&#10;" strokeweight="0"/>
                  <v:line id="Line 1031" o:spid="_x0000_s1793"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6xxQAAAN0AAAAPAAAAZHJzL2Rvd25yZXYueG1sRE9NawIx&#10;EL0L/ocwQm+aVWg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BP5n6xxQAAAN0AAAAP&#10;AAAAAAAAAAAAAAAAAAcCAABkcnMvZG93bnJldi54bWxQSwUGAAAAAAMAAwC3AAAA+QIAAAAA&#10;" strokeweight="0"/>
                  <v:line id="Line 1032" o:spid="_x0000_s1794"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xQAAAN0AAAAPAAAAZHJzL2Rvd25yZXYueG1sRE9NawIx&#10;EL0L/ocwgjfNKtj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C/NODGxQAAAN0AAAAP&#10;AAAAAAAAAAAAAAAAAAcCAABkcnMvZG93bnJldi54bWxQSwUGAAAAAAMAAwC3AAAA+QIAAAAA&#10;" strokeweight="0"/>
                  <v:line id="Line 1033" o:spid="_x0000_s1795"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dxQAAAN0AAAAPAAAAZHJzL2Rvd25yZXYueG1sRE9NawIx&#10;EL0L/ocwQm+araW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DQeEVdxQAAAN0AAAAP&#10;AAAAAAAAAAAAAAAAAAcCAABkcnMvZG93bnJldi54bWxQSwUGAAAAAAMAAwC3AAAA+QIAAAAA&#10;" strokeweight="0"/>
                  <v:line id="Line 1034" o:spid="_x0000_s1796"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" strokeweight="0"/>
                  <v:line id="Line 1035" o:spid="_x0000_s1797"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yxQAAAN0AAAAPAAAAZHJzL2Rvd25yZXYueG1sRE9NawIx&#10;EL0X/A9hBG81q2A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w3XiyxQAAAN0AAAAP&#10;AAAAAAAAAAAAAAAAAAcCAABkcnMvZG93bnJldi54bWxQSwUGAAAAAAMAAwC3AAAA+QIAAAAA&#10;" strokeweight="0"/>
                  <v:line id="Line 1036" o:spid="_x0000_s1798"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xQAAAN0AAAAPAAAAZHJzL2Rvd25yZXYueG1sRE9NawIx&#10;EL0L/Q9hCr1pVqF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DAD+bFxQAAAN0AAAAP&#10;AAAAAAAAAAAAAAAAAAcCAABkcnMvZG93bnJldi54bWxQSwUGAAAAAAMAAwC3AAAA+QIAAAAA&#10;" strokeweight="0"/>
                  <v:line id="Line 1037" o:spid="_x0000_s1799"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exQAAAN0AAAAPAAAAZHJzL2Rvd25yZXYueG1sRE9NawIx&#10;EL0L/Q9hCr1pVqE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CvQ0NexQAAAN0AAAAP&#10;AAAAAAAAAAAAAAAAAAcCAABkcnMvZG93bnJldi54bWxQSwUGAAAAAAMAAwC3AAAA+QIAAAAA&#10;" strokeweight="0"/>
                  <v:line id="Line 1038" o:spid="_x0000_s1800"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s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De3NcsyAAAAN0A&#10;AAAPAAAAAAAAAAAAAAAAAAcCAABkcnMvZG93bnJldi54bWxQSwUGAAAAAAMAAwC3AAAA/AIAAAAA&#10;" strokeweight="0"/>
                  <v:line id="Line 1039" o:spid="_x0000_s1801"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3xQAAAN0AAAAPAAAAZHJzL2Rvd25yZXYueG1sRE9NawIx&#10;EL0L/ocwQm+ardD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CxkHK3xQAAAN0AAAAP&#10;AAAAAAAAAAAAAAAAAAcCAABkcnMvZG93bnJldi54bWxQSwUGAAAAAAMAAwC3AAAA+QIAAAAA&#10;" strokeweight="0"/>
                  <v:line id="Line 1040" o:spid="_x0000_s1802"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GX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" strokeweight="0"/>
                  <v:line id="Line 1041" o:spid="_x0000_s1803"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" strokeweight="0"/>
                </v:group>
                <v:group id="Group 1042" o:spid="_x0000_s1804"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line id="Line 1043" o:spid="_x0000_s1805"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xQAAAN0AAAAPAAAAZHJzL2Rvd25yZXYueG1sRE9NawIx&#10;EL0L/Q9hCr1pVgt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AeFI/gxQAAAN0AAAAP&#10;AAAAAAAAAAAAAAAAAAcCAABkcnMvZG93bnJldi54bWxQSwUGAAAAAAMAAwC3AAAA+QIAAAAA&#10;" strokeweight="0"/>
                  <v:line id="Line 1044" o:spid="_x0000_s1806"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UxQAAAN0AAAAPAAAAZHJzL2Rvd25yZXYueG1sRE9NawIx&#10;EL0L/Q9hCr1pVil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CR/ReUxQAAAN0AAAAP&#10;AAAAAAAAAAAAAAAAAAcCAABkcnMvZG93bnJldi54bWxQSwUGAAAAAAMAAwC3AAAA+QIAAAAA&#10;" strokeweight="0"/>
                  <v:line id="Line 1045" o:spid="_x0000_s1807"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PxQAAAN0AAAAPAAAAZHJzL2Rvd25yZXYueG1sRE9NawIx&#10;EL0L/Q9hCr1pVqF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D+sbIPxQAAAN0AAAAP&#10;AAAAAAAAAAAAAAAAAAcCAABkcnMvZG93bnJldi54bWxQSwUGAAAAAAMAAwC3AAAA+QIAAAAA&#10;" strokeweight="0"/>
                  <v:line id="Line 1046" o:spid="_x0000_s1808"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" strokeweight="0"/>
                  <v:line id="Line 1047" o:spid="_x0000_s1809"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" strokeweight="0"/>
                  <v:line id="Line 1048" o:spid="_x0000_s1810"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2R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" strokeweight="0"/>
                  <v:line id="Line 1049" o:spid="_x0000_s1811"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" strokeweight="0"/>
                  <v:line id="Line 1050" o:spid="_x0000_s1812"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K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" strokeweight="0"/>
                  <v:line id="Line 1051" o:spid="_x0000_s1813"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" strokeweight="0"/>
                  <v:line id="Line 1052" o:spid="_x0000_s1814"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" strokeweight="0"/>
                  <v:line id="Line 1053" o:spid="_x0000_s1815"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9xQAAAN0AAAAPAAAAZHJzL2Rvd25yZXYueG1sRE9NawIx&#10;EL0L/Q9hCr1pVgs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CbzRk9xQAAAN0AAAAP&#10;AAAAAAAAAAAAAAAAAAcCAABkcnMvZG93bnJldi54bWxQSwUGAAAAAAMAAwC3AAAA+QIAAAAA&#10;" strokeweight="0"/>
                  <v:line id="Line 1054" o:spid="_x0000_s1816"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JxQAAAN0AAAAPAAAAZHJzL2Rvd25yZXYueG1sRE9NawIx&#10;EL0L/Q9hCr1pVik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AUJIFJxQAAAN0AAAAP&#10;AAAAAAAAAAAAAAAAAAcCAABkcnMvZG93bnJldi54bWxQSwUGAAAAAAMAAwC3AAAA+QIAAAAA&#10;" strokeweight="0"/>
                  <v:line id="Line 1055" o:spid="_x0000_s1817"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SxQAAAN0AAAAPAAAAZHJzL2Rvd25yZXYueG1sRE9NawIx&#10;EL0L/Q9hCr1pVqE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B7aCTSxQAAAN0AAAAP&#10;AAAAAAAAAAAAAAAAAAcCAABkcnMvZG93bnJldi54bWxQSwUGAAAAAAMAAwC3AAAA+QIAAAAA&#10;" strokeweight="0"/>
                  <v:line id="Line 1056" o:spid="_x0000_s1818"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" strokeweight="0"/>
                  <v:line id="Line 1057" o:spid="_x0000_s1819"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" strokeweight="0"/>
                  <v:line id="Line 1058" o:spid="_x0000_s1820"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M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" strokeweight="0"/>
                  <v:line id="Line 1059" o:spid="_x0000_s1821"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" strokeweight="0"/>
                  <v:line id="Line 1060" o:spid="_x0000_s1822"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dt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yFX76REfTyDwAA//8DAFBLAQItABQABgAIAAAAIQDb4fbL7gAAAIUBAAATAAAAAAAA&#10;AAAAAAAAAAAAAABbQ29udGVudF9UeXBlc10ueG1sUEsBAi0AFAAGAAgAAAAhAFr0LFu/AAAAFQEA&#10;AAsAAAAAAAAAAAAAAAAAHwEAAF9yZWxzLy5yZWxzUEsBAi0AFAAGAAgAAAAhAF7K923HAAAA3QAA&#10;AA8AAAAAAAAAAAAAAAAABwIAAGRycy9kb3ducmV2LnhtbFBLBQYAAAAAAwADALcAAAD7AgAAAAA=&#10;" strokeweight="0"/>
                  <v:line id="Line 1061" o:spid="_x0000_s1823"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" strokeweight="0"/>
                  <v:line id="Line 1062" o:spid="_x0000_s1824"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" strokeweight="0"/>
                  <v:line id="Line 1063" o:spid="_x0000_s1825"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axQAAAN0AAAAPAAAAZHJzL2Rvd25yZXYueG1sRE9LawIx&#10;EL4X+h/CCL3VrC2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CuGGkaxQAAAN0AAAAP&#10;AAAAAAAAAAAAAAAAAAcCAABkcnMvZG93bnJldi54bWxQSwUGAAAAAAMAAwC3AAAA+QIAAAAA&#10;" strokeweight="0"/>
                  <v:line id="Line 1064" o:spid="_x0000_s1826"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FuxQAAAN0AAAAPAAAAZHJzL2Rvd25yZXYueG1sRE9LawIx&#10;EL4X+h/CCL3VrKW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Ah8fFuxQAAAN0AAAAP&#10;AAAAAAAAAAAAAAAAAAcCAABkcnMvZG93bnJldi54bWxQSwUGAAAAAAMAAwC3AAAA+QIAAAAA&#10;" strokeweight="0"/>
                  <v:line id="Line 1065" o:spid="_x0000_s1827"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T1xQAAAN0AAAAPAAAAZHJzL2Rvd25yZXYueG1sRE9LawIx&#10;EL4X+h/CCL3VrIW2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BOvVT1xQAAAN0AAAAP&#10;AAAAAAAAAAAAAAAAAAcCAABkcnMvZG93bnJldi54bWxQSwUGAAAAAAMAAwC3AAAA+QIAAAAA&#10;" strokeweight="0"/>
                  <v:line id="Line 1066" o:spid="_x0000_s1828"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" strokeweight="0"/>
                  <v:line id="Line 1067" o:spid="_x0000_s1829"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" strokeweight="0"/>
                  <v:line id="Line 1068" o:spid="_x0000_s1830"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r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wFV76REfTyDwAA//8DAFBLAQItABQABgAIAAAAIQDb4fbL7gAAAIUBAAATAAAAAAAA&#10;AAAAAAAAAAAAAABbQ29udGVudF9UeXBlc10ueG1sUEsBAi0AFAAGAAgAAAAhAFr0LFu/AAAAFQEA&#10;AAsAAAAAAAAAAAAAAAAAHwEAAF9yZWxzLy5yZWxzUEsBAi0AFAAGAAgAAAAhAKC8+2vHAAAA3QAA&#10;AA8AAAAAAAAAAAAAAAAABwIAAGRycy9kb3ducmV2LnhtbFBLBQYAAAAAAwADALcAAAD7AgAAAAA=&#10;" strokeweight="0"/>
                  <v:line id="Line 1069" o:spid="_x0000_s1831"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" strokeweight="0"/>
                  <v:line id="Line 1070" o:spid="_x0000_s1832"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w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" strokeweight="0"/>
                  <v:line id="Line 1071" o:spid="_x0000_s1833"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" strokeweight="0"/>
                  <v:line id="Line 1072" o:spid="_x0000_s1834"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" strokeweight="0"/>
                  <v:line id="Line 1073" o:spid="_x0000_s1835"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HxQAAAN0AAAAPAAAAZHJzL2Rvd25yZXYueG1sRE9NawIx&#10;EL0L/ocwQm+arYX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Arwf/HxQAAAN0AAAAP&#10;AAAAAAAAAAAAAAAAAAcCAABkcnMvZG93bnJldi54bWxQSwUGAAAAAAMAAwC3AAAA+QIAAAAA&#10;" strokeweight="0"/>
                  <v:line id="Line 1074" o:spid="_x0000_s1836"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ezxQAAAN0AAAAPAAAAZHJzL2Rvd25yZXYueG1sRE9NawIx&#10;EL0L/ocwQm+arZT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CkKGezxQAAAN0AAAAP&#10;AAAAAAAAAAAAAAAAAAcCAABkcnMvZG93bnJldi54bWxQSwUGAAAAAAMAAwC3AAAA+QIAAAAA&#10;" strokeweight="0"/>
                  <v:line id="Line 1075" o:spid="_x0000_s1837"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IoxQAAAN0AAAAPAAAAZHJzL2Rvd25yZXYueG1sRE9NawIx&#10;EL0L/ocwQm+ardD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DLZMIoxQAAAN0AAAAP&#10;AAAAAAAAAAAAAAAAAAcCAABkcnMvZG93bnJldi54bWxQSwUGAAAAAAMAAwC3AAAA+QIAAAAA&#10;" strokeweight="0"/>
                  <v:line id="Line 1076" o:spid="_x0000_s1838"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" strokeweight="0"/>
                  <v:line id="Line 1077" o:spid="_x0000_s1839"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E9LawIx&#10;EL4X+h/CCL3VrB6qrkaRSksp1OLr4G3cjLuLm8mSRDf9901B6G0+vufMFtE04kbO15YVDPoZCOLC&#10;6ppLBfvd2/MYhA/IGhvLpOCHPCzmjw8zzLXteEO3bShFCmGfo4IqhDaX0hcVGfR92xIn7mydwZCg&#10;K6V22KVw08hhlr1IgzWnhgpbeq2ouGyvRsFmPeKTe7/GSzx1X9/HQ/l5WC2VeurF5RREoBj+xXf3&#10;h07zx5MR/H2TTpDzX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strokeweight="0"/>
                  <v:line id="Line 1078" o:spid="_x0000_s1840"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" strokeweight="0"/>
                  <v:line id="Line 1079" o:spid="_x0000_s1841"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" strokeweight="0"/>
                  <v:line id="Line 1080" o:spid="_x0000_s1842"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q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" strokeweight="0"/>
                  <v:line id="Line 1081" o:spid="_x0000_s1843"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" strokeweight="0"/>
                  <v:line id="Line 1082" o:spid="_x0000_s1844"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" strokeweight="0"/>
                  <v:line id="Line 1083" o:spid="_x0000_s1845"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XdxQAAAN0AAAAPAAAAZHJzL2Rvd25yZXYueG1sRE9NawIx&#10;EL0X/A9hCt5qthZ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C1KmXdxQAAAN0AAAAP&#10;AAAAAAAAAAAAAAAAAAcCAABkcnMvZG93bnJldi54bWxQSwUGAAAAAAMAAwC3AAAA+QIAAAAA&#10;" strokeweight="0"/>
                  <v:line id="Line 1084" o:spid="_x0000_s1846"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pxQAAAN0AAAAPAAAAZHJzL2Rvd25yZXYueG1sRE9NawIx&#10;EL0X/A9hCt5qtlJ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A6w/2pxQAAAN0AAAAP&#10;AAAAAAAAAAAAAAAAAAcCAABkcnMvZG93bnJldi54bWxQSwUGAAAAAAMAAwC3AAAA+QIAAAAA&#10;" strokeweight="0"/>
                  <v:line id="Line 1085" o:spid="_x0000_s1847"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gyxQAAAN0AAAAPAAAAZHJzL2Rvd25yZXYueG1sRE9NawIx&#10;EL0X/A9hCt5qtkJt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BVj1gyxQAAAN0AAAAP&#10;AAAAAAAAAAAAAAAAAAcCAABkcnMvZG93bnJldi54bWxQSwUGAAAAAAMAAwC3AAAA+QIAAAAA&#10;" strokeweight="0"/>
                  <v:line id="Line 1086" o:spid="_x0000_s1848"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" strokeweight="0"/>
                  <v:line id="Line 1087" o:spid="_x0000_s1849"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" strokeweight="0"/>
                  <v:line id="Line 1088" o:spid="_x0000_s1850"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es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" strokeweight="0"/>
                  <v:line id="Line 1089" o:spid="_x0000_s1851"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" strokeweight="0"/>
                  <v:line id="Line 1090" o:spid="_x0000_s1852"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13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" strokeweight="0"/>
                  <v:line id="Line 1091" o:spid="_x0000_s1853"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" strokeweight="0"/>
                  <v:line id="Line 1092" o:spid="_x0000_s1854"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" strokeweight="0"/>
                  <v:line id="Line 1093" o:spid="_x0000_s1855"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AxQAAAN0AAAAPAAAAZHJzL2Rvd25yZXYueG1sRE9NawIx&#10;EL0X/A9hCt5qVgu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Aw8/MAxQAAAN0AAAAP&#10;AAAAAAAAAAAAAAAAAAcCAABkcnMvZG93bnJldi54bWxQSwUGAAAAAAMAAwC3AAAA+QIAAAAA&#10;" strokeweight="0"/>
                  <v:line id="Line 1094" o:spid="_x0000_s1856"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xQAAAN0AAAAPAAAAZHJzL2Rvd25yZXYueG1sRE9NawIx&#10;EL0X/A9hCt5qVim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C/Gmt0xQAAAN0AAAAP&#10;AAAAAAAAAAAAAAAAAAcCAABkcnMvZG93bnJldi54bWxQSwUGAAAAAAMAAwC3AAAA+QIAAAAA&#10;" strokeweight="0"/>
                  <v:line id="Line 1095" o:spid="_x0000_s1857"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vxQAAAN0AAAAPAAAAZHJzL2Rvd25yZXYueG1sRE9NawIx&#10;EL0X/A9hCt5qVqG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DQVs7vxQAAAN0AAAAP&#10;AAAAAAAAAAAAAAAAAAcCAABkcnMvZG93bnJldi54bWxQSwUGAAAAAAMAAwC3AAAA+QIAAAAA&#10;" strokeweight="0"/>
                  <v:line id="Line 1096" o:spid="_x0000_s1858"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" strokeweight="0"/>
                  <v:line id="Line 1097" o:spid="_x0000_s1859"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" strokeweight="0"/>
                  <v:line id="Line 1098" o:spid="_x0000_s1860"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x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" strokeweight="0"/>
                  <v:line id="Line 1099" o:spid="_x0000_s1861"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" strokeweight="0"/>
                  <v:line id="Line 1100" o:spid="_x0000_s1862"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fK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" strokeweight="0"/>
                  <v:line id="Line 1101" o:spid="_x0000_s1863"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" strokeweight="0"/>
                  <v:line id="Line 1102" o:spid="_x0000_s1864"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" strokeweight="0"/>
                  <v:line id="Line 1103" o:spid="_x0000_s1865"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9xQAAAN0AAAAPAAAAZHJzL2Rvd25yZXYueG1sRE9NawIx&#10;EL0X/A9hBG81Wwu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D+nzm9xQAAAN0AAAAP&#10;AAAAAAAAAAAAAAAAAAcCAABkcnMvZG93bnJldi54bWxQSwUGAAAAAAMAAwC3AAAA+QIAAAAA&#10;" strokeweight="0"/>
                  <v:line id="Line 1104" o:spid="_x0000_s1866"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HJxQAAAN0AAAAPAAAAZHJzL2Rvd25yZXYueG1sRE9NawIx&#10;EL0X/A9hBG81Wym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BxdqHJxQAAAN0AAAAP&#10;AAAAAAAAAAAAAAAAAAcCAABkcnMvZG93bnJldi54bWxQSwUGAAAAAAMAAwC3AAAA+QIAAAAA&#10;" strokeweight="0"/>
                  <v:line id="Line 1105" o:spid="_x0000_s1867"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SxQAAAN0AAAAPAAAAZHJzL2Rvd25yZXYueG1sRE9NawIx&#10;EL0X/A9hBG81W6G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AeOgRSxQAAAN0AAAAP&#10;AAAAAAAAAAAAAAAAAAcCAABkcnMvZG93bnJldi54bWxQSwUGAAAAAAMAAwC3AAAA+QIAAAAA&#10;" strokeweight="0"/>
                  <v:line id="Line 1106" o:spid="_x0000_s1868"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" strokeweight="0"/>
                  <v:line id="Line 1107" o:spid="_x0000_s1869"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" strokeweight="0"/>
                  <v:line id="Line 1108" o:spid="_x0000_s1870"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M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" strokeweight="0"/>
                  <v:line id="Line 1109" o:spid="_x0000_s1871"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" strokeweight="0"/>
                  <v:line id="Line 1110" o:spid="_x0000_s1872"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EX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CLlDEXyAAAAN0A&#10;AAAPAAAAAAAAAAAAAAAAAAcCAABkcnMvZG93bnJldi54bWxQSwUGAAAAAAMAAwC3AAAA/AIAAAAA&#10;" strokeweight="0"/>
                  <v:line id="Line 1111" o:spid="_x0000_s1873"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SMxQAAAN0AAAAPAAAAZHJzL2Rvd25yZXYueG1sRE9NawIx&#10;EL0X/A9hCt5qVgu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Dk2JSMxQAAAN0AAAAP&#10;AAAAAAAAAAAAAAAAAAcCAABkcnMvZG93bnJldi54bWxQSwUGAAAAAAMAAwC3AAAA+QIAAAAA&#10;" strokeweight="0"/>
                  <v:line id="Line 1112" o:spid="_x0000_s1874"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r7xQAAAN0AAAAPAAAAZHJzL2Rvd25yZXYueG1sRE9NawIx&#10;EL0X/A9hBG81Wwu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AUCgr7xQAAAN0AAAAP&#10;AAAAAAAAAAAAAAAAAAcCAABkcnMvZG93bnJldi54bWxQSwUGAAAAAAMAAwC3AAAA+QIAAAAA&#10;" strokeweight="0"/>
                  <v:line id="Line 1113" o:spid="_x0000_s1875"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9gxQAAAN0AAAAPAAAAZHJzL2Rvd25yZXYueG1sRE9LawIx&#10;EL4X/A9hhN5qtgq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7Rq9gxQAAAN0AAAAP&#10;AAAAAAAAAAAAAAAAAAcCAABkcnMvZG93bnJldi54bWxQSwUGAAAAAAMAAwC3AAAA+QIAAAAA&#10;" strokeweight="0"/>
                  <v:line id="Line 1114" o:spid="_x0000_s1876"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cUxgAAAN0AAAAPAAAAZHJzL2Rvd25yZXYueG1sRE9NawIx&#10;EL0X/A9hCt5qtlqq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9K83FMYAAADdAAAA&#10;DwAAAAAAAAAAAAAAAAAHAgAAZHJzL2Rvd25yZXYueG1sUEsFBgAAAAADAAMAtwAAAPoCAAAAAA==&#10;" strokeweight="0"/>
                  <v:line id="Line 1115" o:spid="_x0000_s1877"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PxgAAAN0AAAAPAAAAZHJzL2Rvd25yZXYueG1sRE9NawIx&#10;EL0X/A9hCt5qtkq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m+OSj8YAAADdAAAA&#10;DwAAAAAAAAAAAAAAAAAHAgAAZHJzL2Rvd25yZXYueG1sUEsFBgAAAAADAAMAtwAAAPoCAAAAAA==&#10;" strokeweight="0"/>
                  <v:line id="Line 1116" o:spid="_x0000_s1878"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4xQAAAN0AAAAPAAAAZHJzL2Rvd25yZXYueG1sRE9NawIx&#10;EL0X/A9hhN5qthZ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BrMQz4xQAAAN0AAAAP&#10;AAAAAAAAAAAAAAAAAAcCAABkcnMvZG93bnJldi54bWxQSwUGAAAAAAMAAwC3AAAA+QIAAAAA&#10;" strokeweight="0"/>
                  <v:line id="Line 1117" o:spid="_x0000_s1879"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ljxQAAAN0AAAAPAAAAZHJzL2Rvd25yZXYueG1sRE9NawIx&#10;EL0L/ocwQm81Wwu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AEfaljxQAAAN0AAAAP&#10;AAAAAAAAAAAAAAAAAAcCAABkcnMvZG93bnJldi54bWxQSwUGAAAAAAMAAwC3AAAA+QIAAAAA&#10;" strokeweight="0"/>
                  <v:line id="Line 1118" o:spid="_x0000_s1880"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0R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B14j0RyAAAAN0A&#10;AAAPAAAAAAAAAAAAAAAAAAcCAABkcnMvZG93bnJldi54bWxQSwUGAAAAAAMAAwC3AAAA/AIAAAAA&#10;" strokeweight="0"/>
                  <v:line id="Line 1119" o:spid="_x0000_s1881"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iKxQAAAN0AAAAPAAAAZHJzL2Rvd25yZXYueG1sRE9NawIx&#10;EL0L/ocwQm+arYW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AarpiKxQAAAN0AAAAP&#10;AAAAAAAAAAAAAAAAAAcCAABkcnMvZG93bnJldi54bWxQSwUGAAAAAAMAAwC3AAAA+QIAAAAA&#10;" strokeweight="0"/>
                  <v:line id="Line 1120" o:spid="_x0000_s1882"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Jq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DTkkJqyAAAAN0A&#10;AAAPAAAAAAAAAAAAAAAAAAcCAABkcnMvZG93bnJldi54bWxQSwUGAAAAAAMAAwC3AAAA/AIAAAAA&#10;" strokeweight="0"/>
                  <v:line id="Line 1121" o:spid="_x0000_s1883"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fxxQAAAN0AAAAPAAAAZHJzL2Rvd25yZXYueG1sRE9NawIx&#10;EL0X/A9hCt5qVim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C83ufxxQAAAN0AAAAP&#10;AAAAAAAAAAAAAAAAAAcCAABkcnMvZG93bnJldi54bWxQSwUGAAAAAAMAAwC3AAAA+QIAAAAA&#10;" strokeweight="0"/>
                  <v:line id="Line 1122" o:spid="_x0000_s1884"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mGxQAAAN0AAAAPAAAAZHJzL2Rvd25yZXYueG1sRE9NawIx&#10;EL0X/A9hBG81Wym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BMDHmGxQAAAN0AAAAP&#10;AAAAAAAAAAAAAAAAAAcCAABkcnMvZG93bnJldi54bWxQSwUGAAAAAAMAAwC3AAAA+QIAAAAA&#10;" strokeweight="0"/>
                  <v:line id="Line 1123" o:spid="_x0000_s1885"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wdxgAAAN0AAAAPAAAAZHJzL2Rvd25yZXYueG1sRE9NawIx&#10;EL0X/A9hCt5qtlqq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I0DcHcYAAADdAAAA&#10;DwAAAAAAAAAAAAAAAAAHAgAAZHJzL2Rvd25yZXYueG1sUEsFBgAAAAADAAMAtwAAAPoCAAAAAA==&#10;" strokeweight="0"/>
                  <v:line id="Line 1124" o:spid="_x0000_s1886"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RpxQAAAN0AAAAPAAAAZHJzL2Rvd25yZXYueG1sRE9LawIx&#10;EL4X/A9hhN5qti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CsqURpxQAAAN0AAAAP&#10;AAAAAAAAAAAAAAAAAAcCAABkcnMvZG93bnJldi54bWxQSwUGAAAAAAMAAwC3AAAA+QIAAAAA&#10;" strokeweight="0"/>
                  <v:line id="Line 1125" o:spid="_x0000_s1887"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HyxgAAAN0AAAAPAAAAZHJzL2Rvd25yZXYueG1sRE9NawIx&#10;EL0X/A9hCt5qtmK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w+Xh8sYAAADdAAAA&#10;DwAAAAAAAAAAAAAAAAAHAgAAZHJzL2Rvd25yZXYueG1sUEsFBgAAAAADAAMAtwAAAPoCAAAAAA==&#10;" strokeweight="0"/>
                  <v:line id="Line 1126" o:spid="_x0000_s1888"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FxQAAAN0AAAAPAAAAZHJzL2Rvd25yZXYueG1sRE9NawIx&#10;EL0X/A9hhN5qtlJ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AzN3+FxQAAAN0AAAAP&#10;AAAAAAAAAAAAAAAAAAcCAABkcnMvZG93bnJldi54bWxQSwUGAAAAAAMAAwC3AAAA+QIAAAAA&#10;" strokeweight="0"/>
                  <v:line id="Line 1127" o:spid="_x0000_s1889"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oexQAAAN0AAAAPAAAAZHJzL2Rvd25yZXYueG1sRE9NawIx&#10;EL0L/ocwQm81Wym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Bce9oexQAAAN0AAAAP&#10;AAAAAAAAAAAAAAAAAAcCAABkcnMvZG93bnJldi54bWxQSwUGAAAAAAMAAwC3AAAA+QIAAAAA&#10;" strokeweight="0"/>
                  <v:line id="Line 1128" o:spid="_x0000_s1890"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5s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At5E5syAAAAN0A&#10;AAAPAAAAAAAAAAAAAAAAAAcCAABkcnMvZG93bnJldi54bWxQSwUGAAAAAAMAAwC3AAAA/AIAAAAA&#10;" strokeweight="0"/>
                  <v:line id="Line 1129" o:spid="_x0000_s1891"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v3xQAAAN0AAAAPAAAAZHJzL2Rvd25yZXYueG1sRE9NawIx&#10;EL0L/ocwQm+arZS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BCqOv3xQAAAN0AAAAP&#10;AAAAAAAAAAAAAAAAAAcCAABkcnMvZG93bnJldi54bWxQSwUGAAAAAAMAAwC3AAAA+QIAAAAA&#10;" strokeweight="0"/>
                  <v:line id="Line 1130" o:spid="_x0000_s1892"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S3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BWS9S3yAAAAN0A&#10;AAAPAAAAAAAAAAAAAAAAAAcCAABkcnMvZG93bnJldi54bWxQSwUGAAAAAAMAAwC3AAAA/AIAAAAA&#10;" strokeweight="0"/>
                  <v:line id="Line 1131" o:spid="_x0000_s1893"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EsxQAAAN0AAAAPAAAAZHJzL2Rvd25yZXYueG1sRE9NawIx&#10;EL0X/A9hCt5qVqG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A5B3EsxQAAAN0AAAAP&#10;AAAAAAAAAAAAAAAAAAcCAABkcnMvZG93bnJldi54bWxQSwUGAAAAAAMAAwC3AAAA+QIAAAAA&#10;" strokeweight="0"/>
                  <v:line id="Line 1132" o:spid="_x0000_s1894"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9bxQAAAN0AAAAPAAAAZHJzL2Rvd25yZXYueG1sRE9NawIx&#10;EL0X/A9hBG81W6G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DJ1e9bxQAAAN0AAAAP&#10;AAAAAAAAAAAAAAAAAAcCAABkcnMvZG93bnJldi54bWxQSwUGAAAAAAMAAwC3AAAA+QIAAAAA&#10;" strokeweight="0"/>
                  <v:line id="Line 1133" o:spid="_x0000_s1895"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rAxgAAAN0AAAAPAAAAZHJzL2Rvd25yZXYueG1sRE9NawIx&#10;EL0X/A9hCt5qtkq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pplKwMYAAADdAAAA&#10;DwAAAAAAAAAAAAAAAAAHAgAAZHJzL2Rvd25yZXYueG1sUEsFBgAAAAADAAMAtwAAAPoCAAAAAA==&#10;" strokeweight="0"/>
                  <v:line id="Line 1134" o:spid="_x0000_s1896"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K0xgAAAN0AAAAPAAAAZHJzL2Rvd25yZXYueG1sRE9NawIx&#10;EL0X/A9hCt5qtmK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KXDStMYAAADdAAAA&#10;DwAAAAAAAAAAAAAAAAAHAgAAZHJzL2Rvd25yZXYueG1sUEsFBgAAAAADAAMAtwAAAPoCAAAAAA==&#10;" strokeweight="0"/>
                  <v:line id="Line 1135" o:spid="_x0000_s1897"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cvxQAAAN0AAAAPAAAAZHJzL2Rvd25yZXYueG1sRE9LawIx&#10;EL4X/A9hhN5qto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GPHcvxQAAAN0AAAAP&#10;AAAAAAAAAAAAAAAAAAcCAABkcnMvZG93bnJldi54bWxQSwUGAAAAAAMAAwC3AAAA+QIAAAAA&#10;" strokeweight="0"/>
                  <v:line id="Line 1136" o:spid="_x0000_s1898"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lYxQAAAN0AAAAPAAAAZHJzL2Rvd25yZXYueG1sRE9NawIx&#10;EL0X/A9hhN5qtkJt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C27ulYxQAAAN0AAAAP&#10;AAAAAAAAAAAAAAAAAAcCAABkcnMvZG93bnJldi54bWxQSwUGAAAAAAMAAwC3AAAA+QIAAAAA&#10;" strokeweight="0"/>
                  <v:line id="Line 1137" o:spid="_x0000_s1899"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zDxQAAAN0AAAAPAAAAZHJzL2Rvd25yZXYueG1sRE9NawIx&#10;EL0L/ocwQm81W6G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DZokzDxQAAAN0AAAAP&#10;AAAAAAAAAAAAAAAAAAcCAABkcnMvZG93bnJldi54bWxQSwUGAAAAAAMAAwC3AAAA+QIAAAAA&#10;" strokeweight="0"/>
                  <v:line id="Line 1138" o:spid="_x0000_s1900"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ix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CoPdixyAAAAN0A&#10;AAAPAAAAAAAAAAAAAAAAAAcCAABkcnMvZG93bnJldi54bWxQSwUGAAAAAAMAAwC3AAAA/AIAAAAA&#10;" strokeweight="0"/>
                  <v:line id="Line 1139" o:spid="_x0000_s1901"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" strokeweight="0"/>
                  <v:line id="Line 1140" o:spid="_x0000_s1902"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K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" strokeweight="0"/>
                  <v:line id="Line 1141" o:spid="_x0000_s1903"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" strokeweight="0"/>
                  <v:line id="Line 1142" o:spid="_x0000_s1904"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" strokeweight="0"/>
                  <v:line id="Line 1143" o:spid="_x0000_s1905"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9xQAAAN0AAAAPAAAAZHJzL2Rvd25yZXYueG1sRE9NawIx&#10;EL0X/A9hhN5qthZ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Bo9YB9xQAAAN0AAAAP&#10;AAAAAAAAAAAAAAAAAAcCAABkcnMvZG93bnJldi54bWxQSwUGAAAAAAMAAwC3AAAA+QIAAAAA&#10;" strokeweight="0"/>
                  <v:line id="Line 1144" o:spid="_x0000_s1906"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gJxQAAAN0AAAAPAAAAZHJzL2Rvd25yZXYueG1sRE9NawIx&#10;EL0X/A9hhN5qtlJ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DnHBgJxQAAAN0AAAAP&#10;AAAAAAAAAAAAAAAAAAcCAABkcnMvZG93bnJldi54bWxQSwUGAAAAAAMAAwC3AAAA+QIAAAAA&#10;" strokeweight="0"/>
                  <v:line id="Line 1145" o:spid="_x0000_s1907"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2SxQAAAN0AAAAPAAAAZHJzL2Rvd25yZXYueG1sRE9NawIx&#10;EL0X/A9hhN5qtkJt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CIUL2SxQAAAN0AAAAP&#10;AAAAAAAAAAAAAAAAAAcCAABkcnMvZG93bnJldi54bWxQSwUGAAAAAAMAAwC3AAAA+QIAAAAA&#10;" strokeweight="0"/>
                  <v:line id="Line 1146" o:spid="_x0000_s1908"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" strokeweight="0"/>
                  <v:line id="Line 1147" o:spid="_x0000_s1909"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" strokeweight="0"/>
                  <v:line id="Line 1148" o:spid="_x0000_s1910"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M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" strokeweight="0"/>
                  <v:line id="Line 1149" o:spid="_x0000_s1911"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" strokeweight="0"/>
                  <v:line id="Line 1150" o:spid="_x0000_s1912"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X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" strokeweight="0"/>
                  <v:line id="Line 1151" o:spid="_x0000_s1913"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" strokeweight="0"/>
                  <v:line id="Line 1152" o:spid="_x0000_s1914"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" strokeweight="0"/>
                  <v:line id="Line 1153" o:spid="_x0000_s1915"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gxQAAAN0AAAAPAAAAZHJzL2Rvd25yZXYueG1sRE9NawIx&#10;EL0L/ocwQm81Wwu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DtLBagxQAAAN0AAAAP&#10;AAAAAAAAAAAAAAAAAAcCAABkcnMvZG93bnJldi54bWxQSwUGAAAAAAMAAwC3AAAA+QIAAAAA&#10;" strokeweight="0"/>
                  <v:line id="Line 1154" o:spid="_x0000_s1916"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7UxQAAAN0AAAAPAAAAZHJzL2Rvd25yZXYueG1sRE9NawIx&#10;EL0L/ocwQm81Wym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BixY7UxQAAAN0AAAAP&#10;AAAAAAAAAAAAAAAAAAcCAABkcnMvZG93bnJldi54bWxQSwUGAAAAAAMAAwC3AAAA+QIAAAAA&#10;" strokeweight="0"/>
                  <v:line id="Line 1155" o:spid="_x0000_s1917"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tPxQAAAN0AAAAPAAAAZHJzL2Rvd25yZXYueG1sRE9NawIx&#10;EL0L/ocwQm81W6G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ANiStPxQAAAN0AAAAP&#10;AAAAAAAAAAAAAAAAAAcCAABkcnMvZG93bnJldi54bWxQSwUGAAAAAAMAAwC3AAAA+QIAAAAA&#10;" strokeweight="0"/>
                  <v:line id="Line 1156" o:spid="_x0000_s1918"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" strokeweight="0"/>
                  <v:line id="Line 1157" o:spid="_x0000_s1919"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" strokeweight="0"/>
                  <v:line id="Line 1158" o:spid="_x0000_s1920"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R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" strokeweight="0"/>
                  <v:line id="Line 1159" o:spid="_x0000_s1921"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" strokeweight="0"/>
                  <v:line id="Line 1160" o:spid="_x0000_s1922"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w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" strokeweight="0"/>
                  <v:line id="Line 1161" o:spid="_x0000_s1923"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" strokeweight="0"/>
                  <v:line id="Line 1162" o:spid="_x0000_s1924"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" strokeweight="0"/>
                  <v:line id="Line 1163" o:spid="_x0000_s1925"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HxQAAAN0AAAAPAAAAZHJzL2Rvd25yZXYueG1sRE9NawIx&#10;EL0L/ocwQm+arYX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DY+WaHxQAAAN0AAAAP&#10;AAAAAAAAAAAAAAAAAAcCAABkcnMvZG93bnJldi54bWxQSwUGAAAAAAMAAwC3AAAA+QIAAAAA&#10;" strokeweight="0"/>
                  <v:line id="Line 1164" o:spid="_x0000_s1926"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7zxQAAAN0AAAAPAAAAZHJzL2Rvd25yZXYueG1sRE9NawIx&#10;EL0L/ocwQm+arZT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BXEP7zxQAAAN0AAAAP&#10;AAAAAAAAAAAAAAAAAAcCAABkcnMvZG93bnJldi54bWxQSwUGAAAAAAMAAwC3AAAA+QIAAAAA&#10;" strokeweight="0"/>
                  <v:line id="Line 1165" o:spid="_x0000_s1927"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1166" o:spid="_x0000_s1928"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1167" o:spid="_x0000_s1929"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" strokeweight="0"/>
                  <v:line id="Line 1168" o:spid="_x0000_s1930"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69" o:spid="_x0000_s1931"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170" o:spid="_x0000_s1932"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171" o:spid="_x0000_s1933"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172" o:spid="_x0000_s1934"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" strokeweight="0"/>
                  <v:line id="Line 1173" o:spid="_x0000_s1935"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174" o:spid="_x0000_s1936"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175" o:spid="_x0000_s1937"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176" o:spid="_x0000_s1938"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177" o:spid="_x0000_s1939"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" strokeweight="0"/>
                  <v:line id="Line 1178" o:spid="_x0000_s1940"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1179" o:spid="_x0000_s1941"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1180" o:spid="_x0000_s1942"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1181" o:spid="_x0000_s1943"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1182" o:spid="_x0000_s1944"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1183" o:spid="_x0000_s1945"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1184" o:spid="_x0000_s1946"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1185" o:spid="_x0000_s1947"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1186" o:spid="_x0000_s1948"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1187" o:spid="_x0000_s1949"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" strokeweight="0"/>
                  <v:line id="Line 1188" o:spid="_x0000_s1950"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1189" o:spid="_x0000_s1951"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1190" o:spid="_x0000_s1952"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1191" o:spid="_x0000_s1953"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1192" o:spid="_x0000_s1954"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0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jnc3qQnICdXAAAA//8DAFBLAQItABQABgAIAAAAIQDb4fbL7gAAAIUBAAATAAAAAAAA&#10;AAAAAAAAAAAAAABbQ29udGVudF9UeXBlc10ueG1sUEsBAi0AFAAGAAgAAAAhAFr0LFu/AAAAFQEA&#10;AAsAAAAAAAAAAAAAAAAAHwEAAF9yZWxzLy5yZWxzUEsBAi0AFAAGAAgAAAAhAGYqfSTHAAAA3QAA&#10;AA8AAAAAAAAAAAAAAAAABwIAAGRycy9kb3ducmV2LnhtbFBLBQYAAAAAAwADALcAAAD7AgAAAAA=&#10;" strokeweight="0"/>
                  <v:line id="Line 1193" o:spid="_x0000_s1955"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1194" o:spid="_x0000_s1956"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1195" o:spid="_x0000_s1957"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1196" o:spid="_x0000_s1958"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" strokeweight="0"/>
                  <v:line id="Line 1197" o:spid="_x0000_s1959"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" strokeweight="0"/>
                  <v:line id="Line 1198" o:spid="_x0000_s1960"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" strokeweight="0"/>
                  <v:line id="Line 1199" o:spid="_x0000_s1961"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9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kzn8vklPQC7vAAAA//8DAFBLAQItABQABgAIAAAAIQDb4fbL7gAAAIUBAAATAAAAAAAA&#10;AAAAAAAAAAAAAABbQ29udGVudF9UeXBlc10ueG1sUEsBAi0AFAAGAAgAAAAhAFr0LFu/AAAAFQEA&#10;AAsAAAAAAAAAAAAAAAAAHwEAAF9yZWxzLy5yZWxzUEsBAi0AFAAGAAgAAAAhAGiO71XHAAAA3QAA&#10;AA8AAAAAAAAAAAAAAAAABwIAAGRycy9kb3ducmV2LnhtbFBLBQYAAAAAAwADALcAAAD7AgAAAAA=&#10;" strokeweight="0"/>
                  <v:line id="Line 1200" o:spid="_x0000_s1962"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" strokeweight="0"/>
                  <v:line id="Line 1201" o:spid="_x0000_s1963"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nu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iHc3qQnICdXAAAA//8DAFBLAQItABQABgAIAAAAIQDb4fbL7gAAAIUBAAATAAAAAAAA&#10;AAAAAAAAAAAAAABbQ29udGVudF9UeXBlc10ueG1sUEsBAi0AFAAGAAgAAAAhAFr0LFu/AAAAFQEA&#10;AAsAAAAAAAAAAAAAAAAAHwEAAF9yZWxzLy5yZWxzUEsBAi0AFAAGAAgAAAAhAFiUKe7HAAAA3QAA&#10;AA8AAAAAAAAAAAAAAAAABwIAAGRycy9kb3ducmV2LnhtbFBLBQYAAAAAAwADALcAAAD7AgAAAAA=&#10;" strokeweight="0"/>
                  <v:line id="Line 1202" o:spid="_x0000_s1964"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" strokeweight="0"/>
                  <v:line id="Line 1203" o:spid="_x0000_s1965"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ICxwAAAN0AAAAPAAAAZHJzL2Rvd25yZXYueG1sRI9PawIx&#10;FMTvQr9DeIXeNOsW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McKEgLHAAAA3QAA&#10;AA8AAAAAAAAAAAAAAAAABwIAAGRycy9kb3ducmV2LnhtbFBLBQYAAAAAAwADALcAAAD7AgAAAAA=&#10;" strokeweight="0"/>
                  <v:line id="Line 1204" o:spid="_x0000_s1966"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p2xwAAAN0AAAAPAAAAZHJzL2Rvd25yZXYueG1sRI9PawIx&#10;FMTvQr9DeIXeNOtS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EjjinbHAAAA3QAA&#10;AA8AAAAAAAAAAAAAAAAABwIAAGRycy9kb3ducmV2LnhtbFBLBQYAAAAAAwADALcAAAD7AgAAAAA=&#10;" strokeweight="0"/>
                  <v:line id="Line 1205" o:spid="_x0000_s1967"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t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CevL+3HAAAA3QAA&#10;AA8AAAAAAAAAAAAAAAAABwIAAGRycy9kb3ducmV2LnhtbFBLBQYAAAAAAwADALcAAAD7AgAAAAA=&#10;" strokeweight="0"/>
                  <v:line id="Line 1206" o:spid="_x0000_s1968"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a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8hHc3qQnIKdXAAAA//8DAFBLAQItABQABgAIAAAAIQDb4fbL7gAAAIUBAAATAAAAAAAA&#10;AAAAAAAAAAAAAABbQ29udGVudF9UeXBlc10ueG1sUEsBAi0AFAAGAAgAAAAhAFr0LFu/AAAAFQEA&#10;AAsAAAAAAAAAAAAAAAAAHwEAAF9yZWxzLy5yZWxzUEsBAi0AFAAGAAgAAAAhANd9sZrHAAAA3QAA&#10;AA8AAAAAAAAAAAAAAAAABwIAAGRycy9kb3ducmV2LnhtbFBLBQYAAAAAAwADALcAAAD7AgAAAAA=&#10;" strokeweight="0"/>
                  <v:line id="Line 1207" o:spid="_x0000_s1969"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" strokeweight="0"/>
                  <v:line id="Line 1208" o:spid="_x0000_s1970"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" strokeweight="0"/>
                  <v:line id="Line 1209" o:spid="_x0000_s1971"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Xo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H+B3zfpCcjZDQAA//8DAFBLAQItABQABgAIAAAAIQDb4fbL7gAAAIUBAAATAAAAAAAA&#10;AAAAAAAAAAAAAABbQ29udGVudF9UeXBlc10ueG1sUEsBAi0AFAAGAAgAAAAhAFr0LFu/AAAAFQEA&#10;AAsAAAAAAAAAAAAAAAAAHwEAAF9yZWxzLy5yZWxzUEsBAi0AFAAGAAgAAAAhAKbiJejHAAAA3QAA&#10;AA8AAAAAAAAAAAAAAAAABwIAAGRycy9kb3ducmV2LnhtbFBLBQYAAAAAAwADALcAAAD7AgAAAAA=&#10;" strokeweight="0"/>
                  <v:line id="Line 1210" o:spid="_x0000_s1972"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qoxAAAAN0AAAAPAAAAZHJzL2Rvd25yZXYueG1sRE/LagIx&#10;FN0X/IdwBXc1o0J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LIBGqjEAAAA3QAAAA8A&#10;AAAAAAAAAAAAAAAABwIAAGRycy9kb3ducmV2LnhtbFBLBQYAAAAAAwADALcAAAD4AgAAAAA=&#10;" strokeweight="0"/>
                  <v:line id="Line 1211" o:spid="_x0000_s1973"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zxwAAAN0AAAAPAAAAZHJzL2Rvd25yZXYueG1sRI9BawIx&#10;FITvgv8hPMGbZlVo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N1NvzPHAAAA3QAA&#10;AA8AAAAAAAAAAAAAAAAABwIAAGRycy9kb3ducmV2LnhtbFBLBQYAAAAAAwADALcAAAD7AgAAAAA=&#10;" strokeweight="0"/>
                  <v:line id="Line 1212" o:spid="_x0000_s1974"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ExwAAAN0AAAAPAAAAZHJzL2Rvd25yZXYueG1sRI9PawIx&#10;FMTvQr9DeIXeNOsW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C2fIUTHAAAA3QAA&#10;AA8AAAAAAAAAAAAAAAAABwIAAGRycy9kb3ducmV2LnhtbFBLBQYAAAAAAwADALcAAAD7AgAAAAA=&#10;" strokeweight="0"/>
                  <v:line id="Line 1213" o:spid="_x0000_s1975"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TfxwAAAN0AAAAPAAAAZHJzL2Rvd25yZXYueG1sRI9PawIx&#10;FMTvhX6H8ITealaF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ELThN/HAAAA3QAA&#10;AA8AAAAAAAAAAAAAAAAABwIAAGRycy9kb3ducmV2LnhtbFBLBQYAAAAAAwADALcAAAD7AgAAAAA=&#10;" strokeweight="0"/>
                  <v:line id="Line 1214" o:spid="_x0000_s1976"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yr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M06HKvHAAAA3QAA&#10;AA8AAAAAAAAAAAAAAAAABwIAAGRycy9kb3ducmV2LnhtbFBLBQYAAAAAAwADALcAAAD7AgAAAAA=&#10;" strokeweight="0"/>
                  <v:line id="Line 1215" o:spid="_x0000_s1977"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kw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KJ2uTDHAAAA3QAA&#10;AA8AAAAAAAAAAAAAAAAABwIAAGRycy9kb3ducmV2LnhtbFBLBQYAAAAAAwADALcAAAD7AgAAAAA=&#10;" strokeweight="0"/>
                  <v:line id="Line 1216" o:spid="_x0000_s1978"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H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FKkJ0fHAAAA3QAA&#10;AA8AAAAAAAAAAAAAAAAABwIAAGRycy9kb3ducmV2LnhtbFBLBQYAAAAAAwADALcAAAD7AgAAAAA=&#10;" strokeweight="0"/>
                  <v:line id="Line 1217" o:spid="_x0000_s1979"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Lc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D3ogtzHAAAA3QAA&#10;AA8AAAAAAAAAAAAAAAAABwIAAGRycy9kb3ducmV2LnhtbFBLBQYAAAAAAwADALcAAAD7AgAAAAA=&#10;" strokeweight="0"/>
                  <v:line id="Line 1218" o:spid="_x0000_s1980"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uxAAAAN0AAAAPAAAAZHJzL2Rvd25yZXYueG1sRE/LagIx&#10;FN0X/IdwBXc1o0J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Ex3Fq7EAAAA3QAAAA8A&#10;AAAAAAAAAAAAAAAABwIAAGRycy9kb3ducmV2LnhtbFBLBQYAAAAAAwADALcAAAD4AgAAAAA=&#10;" strokeweight="0"/>
                  <v:line id="Line 1219" o:spid="_x0000_s1981"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M1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CM7szXHAAAA3QAA&#10;AA8AAAAAAAAAAAAAAAAABwIAAGRycy9kb3ducmV2LnhtbFBLBQYAAAAAAwADALcAAAD7AgAAAAA=&#10;" strokeweight="0"/>
                  <v:line id="Line 1220" o:spid="_x0000_s1982"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nVxAAAAN0AAAAPAAAAZHJzL2Rvd25yZXYueG1sRE/LagIx&#10;FN0X/IdwBXc1o0h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OoHadXEAAAA3QAAAA8A&#10;AAAAAAAAAAAAAAAABwIAAGRycy9kb3ducmV2LnhtbFBLBQYAAAAAAwADALcAAAD4AgAAAAA=&#10;" strokeweight="0"/>
                  <v:line id="Line 1221" o:spid="_x0000_s1983"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xOxwAAAN0AAAAPAAAAZHJzL2Rvd25yZXYueG1sRI9BawIx&#10;FITvgv8hPMGbZhVp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IVLzE7HAAAA3QAA&#10;AA8AAAAAAAAAAAAAAAAABwIAAGRycy9kb3ducmV2LnhtbFBLBQYAAAAAAwADALcAAAD7AgAAAAA=&#10;" strokeweight="0"/>
                  <v:line id="Line 1222" o:spid="_x0000_s1984"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I5xwAAAN0AAAAPAAAAZHJzL2Rvd25yZXYueG1sRI9PawIx&#10;FMTvQr9DeIXeNOtS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HWZUjnHAAAA3QAA&#10;AA8AAAAAAAAAAAAAAAAABwIAAGRycy9kb3ducmV2LnhtbFBLBQYAAAAAAwADALcAAAD7AgAAAAA=&#10;" strokeweight="0"/>
                  <v:line id="Line 1223" o:spid="_x0000_s1985"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ei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rV96LHAAAA3QAA&#10;AA8AAAAAAAAAAAAAAAAABwIAAGRycy9kb3ducmV2LnhtbFBLBQYAAAAAAwADALcAAAD7AgAAAAA=&#10;" strokeweight="0"/>
                  <v:line id="Line 1224" o:spid="_x0000_s1986"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WxwAAAN0AAAAPAAAAZHJzL2Rvd25yZXYueG1sRI9PawIx&#10;FMTvhX6H8ITealaR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JU8b9bHAAAA3QAA&#10;AA8AAAAAAAAAAAAAAAAABwIAAGRycy9kb3ducmV2LnhtbFBLBQYAAAAAAwADALcAAAD7AgAAAAA=&#10;" strokeweight="0"/>
                  <v:line id="Line 1225" o:spid="_x0000_s1987"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pN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Ppwyk3HAAAA3QAA&#10;AA8AAAAAAAAAAAAAAAAABwIAAGRycy9kb3ducmV2LnhtbFBLBQYAAAAAAwADALcAAAD7AgAAAAA=&#10;" strokeweight="0"/>
                  <v:line id="Line 1226" o:spid="_x0000_s1988"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Q6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AqiVDrHAAAA3QAA&#10;AA8AAAAAAAAAAAAAAAAABwIAAGRycy9kb3ducmV2LnhtbFBLBQYAAAAAAwADALcAAAD7AgAAAAA=&#10;" strokeweight="0"/>
                  <v:line id="Line 1227" o:spid="_x0000_s1989"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GhxwAAAN0AAAAPAAAAZHJzL2Rvd25yZXYueG1sRI9BawIx&#10;FITvgv8hvII3zVZK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GXu8aHHAAAA3QAA&#10;AA8AAAAAAAAAAAAAAAAABwIAAGRycy9kb3ducmV2LnhtbFBLBQYAAAAAAwADALcAAAD7AgAAAAA=&#10;" strokeweight="0"/>
                  <v:line id="Line 1228" o:spid="_x0000_s1990"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TxAAAAN0AAAAPAAAAZHJzL2Rvd25yZXYueG1sRE/LagIx&#10;FN0X/IdwBXc1o0h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BRxZdPEAAAA3QAAAA8A&#10;AAAAAAAAAAAAAAAABwIAAGRycy9kb3ducmV2LnhtbFBLBQYAAAAAAwADALcAAAD4AgAAAAA=&#10;" strokeweight="0"/>
                  <v:line id="Line 1229" o:spid="_x0000_s1991"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1230" o:spid="_x0000_s1992"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1231" o:spid="_x0000_s1993"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qTxwAAAN0AAAAPAAAAZHJzL2Rvd25yZXYueG1sRI9BawIx&#10;FITvgv8hPMGbZhVs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ACSWpPHAAAA3QAA&#10;AA8AAAAAAAAAAAAAAAAABwIAAGRycy9kb3ducmV2LnhtbFBLBQYAAAAAAwADALcAAAD7AgAAAAA=&#10;" strokeweight="0"/>
                  <v:line id="Line 1232" o:spid="_x0000_s1994"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1233" o:spid="_x0000_s1995"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1234" o:spid="_x0000_s1996"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1235" o:spid="_x0000_s1997"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1236" o:spid="_x0000_s1998"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1237" o:spid="_x0000_s1999"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1238" o:spid="_x0000_s2000"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1239" o:spid="_x0000_s2001"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1240" o:spid="_x0000_s2002"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" strokeweight="0"/>
                  <v:line id="Line 1241" o:spid="_x0000_s2003"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" strokeweight="0"/>
                  <v:line id="Line 1242" o:spid="_x0000_s2004"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Z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Rjnc3qQnIKdXAAAA//8DAFBLAQItABQABgAIAAAAIQDb4fbL7gAAAIUBAAATAAAAAAAA&#10;AAAAAAAAAAAAAABbQ29udGVudF9UeXBlc10ueG1sUEsBAi0AFAAGAAgAAAAhAFr0LFu/AAAAFQEA&#10;AAsAAAAAAAAAAAAAAAAAHwEAAF9yZWxzLy5yZWxzUEsBAi0AFAAGAAgAAAAhAD4sDlnHAAAA3QAA&#10;AA8AAAAAAAAAAAAAAAAABwIAAGRycy9kb3ducmV2LnhtbFBLBQYAAAAAAwADALcAAAD7AgAAAAA=&#10;" strokeweight="0"/>
                </v:group>
                <v:rect id="Rectangle 1251" o:spid="_x0000_s2005" style="position:absolute;left:25115;top:17140;width:14782;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14:paraId="2F763F0D" w14:textId="77777777" w:rsidR="00F93F1E" w:rsidRPr="00A84316" w:rsidRDefault="00F93F1E" w:rsidP="00A568FC">
                        <w:pPr>
                          <w:spacing w:line="200" w:lineRule="exact"/>
                          <w:rPr>
                            <w:sz w:val="18"/>
                            <w:szCs w:val="18"/>
                          </w:rPr>
                        </w:pPr>
                        <w:r w:rsidRPr="00A84316">
                          <w:rPr>
                            <w:sz w:val="18"/>
                            <w:szCs w:val="18"/>
                          </w:rPr>
                          <w:t>Sangle dans le plan horizontal</w:t>
                        </w:r>
                      </w:p>
                    </w:txbxContent>
                  </v:textbox>
                </v:rect>
                <v:line id="Line 1263" o:spid="_x0000_s2006"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" strokeweight="0"/>
                <v:line id="Line 1264" o:spid="_x0000_s2007"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YxQAAAN0AAAAPAAAAZHJzL2Rvd25yZXYueG1sRI9Pi8Iw&#10;FMTvC36H8ARva6qy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BPRUpYxQAAAN0AAAAP&#10;AAAAAAAAAAAAAAAAAAcCAABkcnMvZG93bnJldi54bWxQSwUGAAAAAAMAAwC3AAAA+QIAAAAA&#10;" strokeweight="0"/>
                <v:line id="Line 1265" o:spid="_x0000_s2008"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sxQAAAN0AAAAPAAAAZHJzL2Rvd25yZXYueG1sRI9Pi8Iw&#10;FMTvC36H8ARva6q4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DArNIsxQAAAN0AAAAP&#10;AAAAAAAAAAAAAAAAAAcCAABkcnMvZG93bnJldi54bWxQSwUGAAAAAAMAAwC3AAAA+QIAAAAA&#10;" strokeweight="0"/>
                <v:line id="Line 1266" o:spid="_x0000_s2009"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line id="Line 1267" o:spid="_x0000_s2010"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" strokeweight="0"/>
                <v:line id="Line 1268" o:spid="_x0000_s2011"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b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" strokeweight="0"/>
                <v:group id="Group 2949" o:spid="_x0000_s2012"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line id="Line 1270" o:spid="_x0000_s2013"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r1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4wn8vUlPQM5uAAAA//8DAFBLAQItABQABgAIAAAAIQDb4fbL7gAAAIUBAAATAAAAAAAA&#10;AAAAAAAAAAAAAABbQ29udGVudF9UeXBlc10ueG1sUEsBAi0AFAAGAAgAAAAhAFr0LFu/AAAAFQEA&#10;AAsAAAAAAAAAAAAAAAAAHwEAAF9yZWxzLy5yZWxzUEsBAi0AFAAGAAgAAAAhALVRCvXHAAAA3QAA&#10;AA8AAAAAAAAAAAAAAAAABwIAAGRycy9kb3ducmV2LnhtbFBLBQYAAAAAAwADALcAAAD7AgAAAAA=&#10;" strokeweight="0"/>
                  <v:line id="Line 1271" o:spid="_x0000_s2014"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" strokeweight="0"/>
                  <v:line id="Line 1272" o:spid="_x0000_s2015"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" strokeweight="0"/>
                  <v:line id="Line 1273" o:spid="_x0000_s2016"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" strokeweight="0"/>
                  <v:line id="Line 1274" o:spid="_x0000_s2017"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04xwAAAN0AAAAPAAAAZHJzL2Rvd25yZXYueG1sRI9BawIx&#10;FITvgv8hPMGbZlVo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OFsTTjHAAAA3QAA&#10;AA8AAAAAAAAAAAAAAAAABwIAAGRycy9kb3ducmV2LnhtbFBLBQYAAAAAAwADALcAAAD7AgAAAAA=&#10;" strokeweight="0"/>
                  <v:line id="Line 1275" o:spid="_x0000_s2018"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VMxwAAAN0AAAAPAAAAZHJzL2Rvd25yZXYueG1sRI9BawIx&#10;FITvgv8hPMGbZhVp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G6F1UzHAAAA3QAA&#10;AA8AAAAAAAAAAAAAAAAABwIAAGRycy9kb3ducmV2LnhtbFBLBQYAAAAAAwADALcAAAD7AgAAAAA=&#10;" strokeweight="0"/>
                  <v:line id="Line 1276" o:spid="_x0000_s2019"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DXxwAAAN0AAAAPAAAAZHJzL2Rvd25yZXYueG1sRI9BawIx&#10;FITvgv8hPMGbZhVs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AHJcNfHAAAA3QAA&#10;AA8AAAAAAAAAAAAAAAAABwIAAGRycy9kb3ducmV2LnhtbFBLBQYAAAAAAwADALcAAAD7AgAAAAA=&#10;" strokeweight="0"/>
                  <v:line id="Line 1277" o:spid="_x0000_s2020"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" strokeweight="0"/>
                  <v:line id="Line 1278" o:spid="_x0000_s2021"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" strokeweight="0"/>
                  <v:line id="Line 1279" o:spid="_x0000_s2022"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" strokeweight="0"/>
                  <v:line id="Line 1280" o:spid="_x0000_s2023"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" strokeweight="0"/>
                  <v:line id="Line 1281" o:spid="_x0000_s2024"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" strokeweight="0"/>
                  <v:line id="Line 1282" o:spid="_x0000_s2025"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J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8wn8vklPQC7vAAAA//8DAFBLAQItABQABgAIAAAAIQDb4fbL7gAAAIUBAAATAAAAAAAA&#10;AAAAAAAAAAAAAABbQ29udGVudF9UeXBlc10ueG1sUEsBAi0AFAAGAAgAAAAhAFr0LFu/AAAAFQEA&#10;AAsAAAAAAAAAAAAAAAAAHwEAAF9yZWxzLy5yZWxzUEsBAi0AFAAGAAgAAAAhAPsr4AnHAAAA3QAA&#10;AA8AAAAAAAAAAAAAAAAABwIAAGRycy9kb3ducmV2LnhtbFBLBQYAAAAAAwADALcAAAD7AgAAAAA=&#10;" strokeweight="0"/>
                  <v:line id="Line 1283" o:spid="_x0000_s2026"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" strokeweight="0"/>
                  <v:line id="Line 1284" o:spid="_x0000_s2027"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vl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GS12+XHAAAA3QAA&#10;AA8AAAAAAAAAAAAAAAAABwIAAGRycy9kb3ducmV2LnhtbFBLBQYAAAAAAwADALcAAAD7AgAAAAA=&#10;" strokeweight="0"/>
                  <v:line id="Line 1285" o:spid="_x0000_s2028"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OtcQ5HHAAAA3QAA&#10;AA8AAAAAAAAAAAAAAAAABwIAAGRycy9kb3ducmV2LnhtbFBLBQYAAAAAAwADALcAAAD7AgAAAAA=&#10;" strokeweight="0"/>
                  <v:line id="Line 1286" o:spid="_x0000_s2029"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K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IQQ5grHAAAA3QAA&#10;AA8AAAAAAAAAAAAAAAAABwIAAGRycy9kb3ducmV2LnhtbFBLBQYAAAAAAwADALcAAAD7AgAAAAA=&#10;" strokeweight="0"/>
                  <v:line id="Line 1287" o:spid="_x0000_s2030"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" strokeweight="0"/>
                  <v:line id="Line 1288" o:spid="_x0000_s2031"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3m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kzH8vUlPQM5uAAAA//8DAFBLAQItABQABgAIAAAAIQDb4fbL7gAAAIUBAAATAAAAAAAA&#10;AAAAAAAAAAAAAABbQ29udGVudF9UeXBlc10ueG1sUEsBAi0AFAAGAAgAAAAhAFr0LFu/AAAAFQEA&#10;AAsAAAAAAAAAAAAAAAAAHwEAAF9yZWxzLy5yZWxzUEsBAi0AFAAGAAgAAAAhABuO3ebHAAAA3QAA&#10;AA8AAAAAAAAAAAAAAAAABwIAAGRycy9kb3ducmV2LnhtbFBLBQYAAAAAAwADALcAAAD7AgAAAAA=&#10;" strokeweight="0"/>
                  <v:line id="Line 1289" o:spid="_x0000_s2032"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" strokeweight="0"/>
                  <v:line id="Line 1290" o:spid="_x0000_s2033"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" strokeweight="0"/>
                  <v:line id="Line 1291" o:spid="_x0000_s2034"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" strokeweight="0"/>
                  <v:line id="Line 1292" o:spid="_x0000_s2035"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sxyub9ITkJN/AAAA//8DAFBLAQItABQABgAIAAAAIQDb4fbL7gAAAIUBAAATAAAAAAAA&#10;AAAAAAAAAAAAAABbQ29udGVudF9UeXBlc10ueG1sUEsBAi0AFAAGAAgAAAAhAFr0LFu/AAAAFQEA&#10;AAsAAAAAAAAAAAAAAAAAHwEAAF9yZWxzLy5yZWxzUEsBAi0AFAAGAAgAAAAhAGXAehPHAAAA3QAA&#10;AA8AAAAAAAAAAAAAAAAABwIAAGRycy9kb3ducmV2LnhtbFBLBQYAAAAAAwADALcAAAD7AgAAAAA=&#10;" strokeweight="0"/>
                  <v:line id="Line 1293" o:spid="_x0000_s2036"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R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Zjnc3qQnICdXAAAA//8DAFBLAQItABQABgAIAAAAIQDb4fbL7gAAAIUBAAATAAAAAAAA&#10;AAAAAAAAAAAAAABbQ29udGVudF9UeXBlc10ueG1sUEsBAi0AFAAGAAgAAAAhAFr0LFu/AAAAFQEA&#10;AAsAAAAAAAAAAAAAAAAAHwEAAF9yZWxzLy5yZWxzUEsBAi0AFAAGAAgAAAAhAJUS5GTHAAAA3QAA&#10;AA8AAAAAAAAAAAAAAAAABwIAAGRycy9kb3ducmV2LnhtbFBLBQYAAAAAAwADALcAAAD7AgAAAAA=&#10;" strokeweight="0"/>
                  <v:line id="Line 1294" o:spid="_x0000_s2037"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H/xwAAAN0AAAAPAAAAZHJzL2Rvd25yZXYueG1sRI9BawIx&#10;FITvgv8hPMGbZlVo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PpeQf/HAAAA3QAA&#10;AA8AAAAAAAAAAAAAAAAABwIAAGRycy9kb3ducmV2LnhtbFBLBQYAAAAAAwADALcAAAD7AgAAAAA=&#10;" strokeweight="0"/>
                  <v:line id="Line 1295" o:spid="_x0000_s2038"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9mLxwAAAN0AAAAPAAAAZHJzL2Rvd25yZXYueG1sRI9BawIx&#10;FITvgv8hPMGbZhVp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HW32YvHAAAA3QAA&#10;AA8AAAAAAAAAAAAAAAAABwIAAGRycy9kb3ducmV2LnhtbFBLBQYAAAAAAwADALcAAAD7AgAAAAA=&#10;" strokeweight="0"/>
                  <v:line id="Line 1296" o:spid="_x0000_s2039"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QxwAAAN0AAAAPAAAAZHJzL2Rvd25yZXYueG1sRI9BawIx&#10;FITvgv8hPMGbZhVs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Br7fBDHAAAA3QAA&#10;AA8AAAAAAAAAAAAAAAAABwIAAGRycy9kb3ducmV2LnhtbFBLBQYAAAAAAwADALcAAAD7AgAAAAA=&#10;" strokeweight="0"/>
                  <v:line id="Line 1297" o:spid="_x0000_s2040"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" strokeweight="0"/>
                  <v:line id="Line 1298" o:spid="_x0000_s2041"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" strokeweight="0"/>
                  <v:line id="Line 1299" o:spid="_x0000_s2042"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" strokeweight="0"/>
                  <v:line id="Line 1300" o:spid="_x0000_s2043"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Y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Osjn8vklPQC7vAAAA//8DAFBLAQItABQABgAIAAAAIQDb4fbL7gAAAIUBAAATAAAAAAAA&#10;AAAAAAAAAAAAAABbQ29udGVudF9UeXBlc10ueG1sUEsBAi0AFAAGAAgAAAAhAFr0LFu/AAAAFQEA&#10;AAsAAAAAAAAAAAAAAAAAHwEAAF9yZWxzLy5yZWxzUEsBAi0AFAAGAAgAAAAhAJu2dhXHAAAA3QAA&#10;AA8AAAAAAAAAAAAAAAAABwIAAGRycy9kb3ducmV2LnhtbFBLBQYAAAAAAwADALcAAAD7AgAAAAA=&#10;" strokeweight="0"/>
                  <v:line id="Line 1301" o:spid="_x0000_s2044"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" strokeweight="0"/>
                  <v:line id="Line 1302" o:spid="_x0000_s2045"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" strokeweight="0"/>
                  <v:line id="Line 1303" o:spid="_x0000_s2046"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" strokeweight="0"/>
                  <v:line id="Line 1304" o:spid="_x0000_s2047"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i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H+H1yLHAAAA3QAA&#10;AA8AAAAAAAAAAAAAAAAABwIAAGRycy9kb3ducmV2LnhtbFBLBQYAAAAAAwADALcAAAD7AgAAAAA=&#10;" strokeweight="0"/>
                  <v:line id="Line 1305" o:spid="_x0000_s2048"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9W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PBuT1bHAAAA3QAA&#10;AA8AAAAAAAAAAAAAAAAABwIAAGRycy9kb3ducmV2LnhtbFBLBQYAAAAAAwADALcAAAD7AgAAAAA=&#10;" strokeweight="0"/>
                  <v:line id="Line 1306" o:spid="_x0000_s2049"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" strokeweight="0"/>
                  <v:line id="Line 1307" o:spid="_x0000_s2050"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S6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8zFc36QnIOf/AAAA//8DAFBLAQItABQABgAIAAAAIQDb4fbL7gAAAIUBAAATAAAAAAAA&#10;AAAAAAAAAAAAAABbQ29udGVudF9UeXBlc10ueG1sUEsBAi0AFAAGAAgAAAAhAFr0LFu/AAAAFQEA&#10;AAsAAAAAAAAAAAAAAAAAHwEAAF9yZWxzLy5yZWxzUEsBAi0AFAAGAAgAAAAhAG/wdLrHAAAA3QAA&#10;AA8AAAAAAAAAAAAAAAAABwIAAGRycy9kb3ducmV2LnhtbFBLBQYAAAAAAwADALcAAAD7AgAAAAA=&#10;" strokeweight="0"/>
                  <v:line id="Line 1308" o:spid="_x0000_s2051"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Eh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Qz+36QnIJd/AAAA//8DAFBLAQItABQABgAIAAAAIQDb4fbL7gAAAIUBAAATAAAAAAAA&#10;AAAAAAAAAAAAAABbQ29udGVudF9UeXBlc10ueG1sUEsBAi0AFAAGAAgAAAAhAFr0LFu/AAAAFQEA&#10;AAsAAAAAAAAAAAAAAAAAHwEAAF9yZWxzLy5yZWxzUEsBAi0AFAAGAAgAAAAhAAC80SHHAAAA3QAA&#10;AA8AAAAAAAAAAAAAAAAABwIAAGRycy9kb3ducmV2LnhtbFBLBQYAAAAAAwADALcAAAD7AgAAAAA=&#10;" strokeweight="0"/>
                  <v:line id="Line 1309" o:spid="_x0000_s2052"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" strokeweight="0"/>
                  <v:line id="Line 1310" o:spid="_x0000_s2053"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" strokeweight="0"/>
                  <v:line id="Line 1311" o:spid="_x0000_s2054"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" strokeweight="0"/>
                  <v:line id="Line 1312" o:spid="_x0000_s2055"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" strokeweight="0"/>
                  <v:line id="Line 1313" o:spid="_x0000_s2056"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gE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5jnc3qQnICdXAAAA//8DAFBLAQItABQABgAIAAAAIQDb4fbL7gAAAIUBAAATAAAAAAAA&#10;AAAAAAAAAAAAAABbQ29udGVudF9UeXBlc10ueG1sUEsBAi0AFAAGAAgAAAAhAFr0LFu/AAAAFQEA&#10;AAsAAAAAAAAAAAAAAAAAHwEAAF9yZWxzLy5yZWxzUEsBAi0AFAAGAAgAAAAhAN6nuATHAAAA3QAA&#10;AA8AAAAAAAAAAAAAAAAABwIAAGRycy9kb3ducmV2LnhtbFBLBQYAAAAAAwADALcAAAD7AgAAAAA=&#10;" strokeweight="0"/>
                  <v:line id="Line 1314" o:spid="_x0000_s2057"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2fyAAAAN0AAAAPAAAAZHJzL2Rvd25yZXYueG1sRI9BSwMx&#10;FITvBf9DeIK3NtsV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Cx6x2fyAAAAN0A&#10;AAAPAAAAAAAAAAAAAAAAAAcCAABkcnMvZG93bnJldi54bWxQSwUGAAAAAAMAAwC3AAAA/AIAAAAA&#10;" strokeweight="0"/>
                  <v:line id="Line 1315" o:spid="_x0000_s2058"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ryAAAAN0AAAAPAAAAZHJzL2Rvd25yZXYueG1sRI9BSwMx&#10;FITvBf9DeIK3NttF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A+AoXryAAAAN0A&#10;AAAPAAAAAAAAAAAAAAAAAAcCAABkcnMvZG93bnJldi54bWxQSwUGAAAAAAMAAwC3AAAA/AIAAAAA&#10;" strokeweight="0"/>
                  <v:line id="Line 1316" o:spid="_x0000_s2059"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wyAAAAN0AAAAPAAAAZHJzL2Rvd25yZXYueG1sRI9BSwMx&#10;FITvBf9DeIK3NtsFq6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BRTiBwyAAAAN0A&#10;AAAPAAAAAAAAAAAAAAAAAAcCAABkcnMvZG93bnJldi54bWxQSwUGAAAAAAMAAwC3AAAA/AIAAAAA&#10;" strokeweight="0"/>
                  <v:line id="Line 1317" o:spid="_x0000_s2060"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4H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jH8vklPQM7vAAAA//8DAFBLAQItABQABgAIAAAAIQDb4fbL7gAAAIUBAAATAAAAAAAA&#10;AAAAAAAAAAAAAABbQ29udGVudF9UeXBlc10ueG1sUEsBAi0AFAAGAAgAAAAhAFr0LFu/AAAAFQEA&#10;AAsAAAAAAAAAAAAAAAAAHwEAAF9yZWxzLy5yZWxzUEsBAi0AFAAGAAgAAAAhAKGcvgfHAAAA3QAA&#10;AA8AAAAAAAAAAAAAAAAABwIAAGRycy9kb3ducmV2LnhtbFBLBQYAAAAAAwADALcAAAD7AgAAAAA=&#10;" strokeweight="0"/>
                  <v:line id="Line 1318" o:spid="_x0000_s2061"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uc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Qz+36QnIJd/AAAA//8DAFBLAQItABQABgAIAAAAIQDb4fbL7gAAAIUBAAATAAAAAAAA&#10;AAAAAAAAAAAAAABbQ29udGVudF9UeXBlc10ueG1sUEsBAi0AFAAGAAgAAAAhAFr0LFu/AAAAFQEA&#10;AAsAAAAAAAAAAAAAAAAAHwEAAF9yZWxzLy5yZWxzUEsBAi0AFAAGAAgAAAAhAM7QG5zHAAAA3QAA&#10;AA8AAAAAAAAAAAAAAAAABwIAAGRycy9kb3ducmV2LnhtbFBLBQYAAAAAAwADALcAAAD7AgAAAAA=&#10;" strokeweight="0"/>
                  <v:line id="Line 1319" o:spid="_x0000_s2062"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" strokeweight="0"/>
                  <v:line id="Line 1320" o:spid="_x0000_s2063"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p1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" strokeweight="0"/>
                  <v:line id="Line 1321" o:spid="_x0000_s2064"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U1xAAAAN0AAAAPAAAAZHJzL2Rvd25yZXYueG1sRE9NawIx&#10;EL0X/A9hBG81q4K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MTgFTXEAAAA3QAAAA8A&#10;AAAAAAAAAAAAAAAABwIAAGRycy9kb3ducmV2LnhtbFBLBQYAAAAAAwADALcAAAD4AgAAAAA=&#10;" strokeweight="0"/>
                  <v:line id="Line 1322" o:spid="_x0000_s2065"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Cu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KussK7HAAAA3QAA&#10;AA8AAAAAAAAAAAAAAAAABwIAAGRycy9kb3ducmV2LnhtbFBLBQYAAAAAAwADALcAAAD7AgAAAAA=&#10;" strokeweight="0"/>
                  <v:line id="Line 1323" o:spid="_x0000_s2066"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7ZyAAAAN0AAAAPAAAAZHJzL2Rvd25yZXYueG1sRI9BSwMx&#10;FITvBf9DeIK3NtsV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Bbfi7ZyAAAAN0A&#10;AAAPAAAAAAAAAAAAAAAAAAcCAABkcnMvZG93bnJldi54bWxQSwUGAAAAAAMAAwC3AAAA/AIAAAAA&#10;" strokeweight="0"/>
                  <v:line id="Line 1324" o:spid="_x0000_s2067"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tC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DQyi0LHAAAA3QAA&#10;AA8AAAAAAAAAAAAAAAAABwIAAGRycy9kb3ducmV2LnhtbFBLBQYAAAAAAwADALcAAAD7AgAAAAA=&#10;" strokeweight="0"/>
                  <v:line id="Line 1325" o:spid="_x0000_s2068"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M2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LvbEzbHAAAA3QAA&#10;AA8AAAAAAAAAAAAAAAAABwIAAGRycy9kb3ducmV2LnhtbFBLBQYAAAAAAwADALcAAAD7AgAAAAA=&#10;" strokeweight="0"/>
                  <v:line id="Line 1326" o:spid="_x0000_s2069"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at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NSXtq3HAAAA3QAA&#10;AA8AAAAAAAAAAAAAAAAABwIAAGRycy9kb3ducmV2LnhtbFBLBQYAAAAAAwADALcAAAD7AgAAAAA=&#10;" strokeweight="0"/>
                  <v:line id="Line 1327" o:spid="_x0000_s2070"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jaxwAAAN0AAAAPAAAAZHJzL2Rvd25yZXYueG1sRI9BawIx&#10;FITvhf6H8ArealYF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CRFKNrHAAAA3QAA&#10;AA8AAAAAAAAAAAAAAAAABwIAAGRycy9kb3ducmV2LnhtbFBLBQYAAAAAAwADALcAAAD7AgAAAAA=&#10;" strokeweight="0"/>
                  <v:line id="Line 1328" o:spid="_x0000_s2071"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1B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EsJjUHHAAAA3QAA&#10;AA8AAAAAAAAAAAAAAAAABwIAAGRycy9kb3ducmV2LnhtbFBLBQYAAAAAAwADALcAAAD7AgAAAAA=&#10;" strokeweight="0"/>
                  <v:line id="Line 1329" o:spid="_x0000_s2072"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kzxAAAAN0AAAAPAAAAZHJzL2Rvd25yZXYueG1sRE9NawIx&#10;EL0X/A9hBG81q4K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DqWGTPEAAAA3QAAAA8A&#10;AAAAAAAAAAAAAAAABwIAAGRycy9kb3ducmV2LnhtbFBLBQYAAAAAAwADALcAAAD4AgAAAAA=&#10;" strokeweight="0"/>
                  <v:line id="Line 1330" o:spid="_x0000_s2073"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yo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FXavKjHAAAA3QAA&#10;AA8AAAAAAAAAAAAAAAAABwIAAGRycy9kb3ducmV2LnhtbFBLBQYAAAAAAwADALcAAAD7AgAAAAA=&#10;" strokeweight="0"/>
                  <v:line id="Line 1331" o:spid="_x0000_s2074"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ZIxAAAAN0AAAAPAAAAZHJzL2Rvd25yZXYueG1sRE9NawIx&#10;EL0X/A9hBG81q4i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JzmZkjEAAAA3QAAAA8A&#10;AAAAAAAAAAAAAAAABwIAAGRycy9kb3ducmV2LnhtbFBLBQYAAAAAAwADALcAAAD4AgAAAAA=&#10;" strokeweight="0"/>
                  <v:line id="Line 1332" o:spid="_x0000_s2075"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PT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POqw9PHAAAA3QAA&#10;AA8AAAAAAAAAAAAAAAAABwIAAGRycy9kb3ducmV2LnhtbFBLBQYAAAAAAwADALcAAAD7AgAAAAA=&#10;" strokeweight="0"/>
                  <v:line id="Line 1333" o:spid="_x0000_s2076"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2kyAAAAN0AAAAPAAAAZHJzL2Rvd25yZXYueG1sRI9BSwMx&#10;FITvBf9DeIK3NttF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ADeF2kyAAAAN0A&#10;AAAPAAAAAAAAAAAAAAAAAAcCAABkcnMvZG93bnJldi54bWxQSwUGAAAAAAMAAwC3AAAA/AIAAAAA&#10;" strokeweight="0"/>
                  <v:line id="Line 1334" o:spid="_x0000_s2077"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g/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w0+D/HAAAA3QAA&#10;AA8AAAAAAAAAAAAAAAAABwIAAGRycy9kb3ducmV2LnhtbFBLBQYAAAAAAwADALcAAAD7AgAAAAA=&#10;" strokeweight="0"/>
                  <v:line id="Line 1335" o:spid="_x0000_s2078"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BL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OPdYEvHAAAA3QAA&#10;AA8AAAAAAAAAAAAAAAAABwIAAGRycy9kb3ducmV2LnhtbFBLBQYAAAAAAwADALcAAAD7AgAAAAA=&#10;" strokeweight="0"/>
                  <v:line id="Line 1336" o:spid="_x0000_s2079"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XQ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IyRxdDHAAAA3QAA&#10;AA8AAAAAAAAAAAAAAAAABwIAAGRycy9kb3ducmV2LnhtbFBLBQYAAAAAAwADALcAAAD7AgAAAAA=&#10;" strokeweight="0"/>
                  <v:line id="Line 1337" o:spid="_x0000_s2080"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unxwAAAN0AAAAPAAAAZHJzL2Rvd25yZXYueG1sRI9BawIx&#10;FITvhf6H8ArealYR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HxDW6fHAAAA3QAA&#10;AA8AAAAAAAAAAAAAAAAABwIAAGRycy9kb3ducmV2LnhtbFBLBQYAAAAAAwADALcAAAD7AgAAAAA=&#10;" strokeweight="0"/>
                  <v:line id="Line 1338" o:spid="_x0000_s2081"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8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BMP/jzHAAAA3QAA&#10;AA8AAAAAAAAAAAAAAAAABwIAAGRycy9kb3ducmV2LnhtbFBLBQYAAAAAAwADALcAAAD7AgAAAAA=&#10;" strokeweight="0"/>
                  <v:line id="Line 1339" o:spid="_x0000_s2082"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pOxAAAAN0AAAAPAAAAZHJzL2Rvd25yZXYueG1sRE9NawIx&#10;EL0X/A9hBG81q4i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GKQak7EAAAA3QAAAA8A&#10;AAAAAAAAAAAAAAAABwIAAGRycy9kb3ducmV2LnhtbFBLBQYAAAAAAwADALcAAAD4AgAAAAA=&#10;" strokeweight="0"/>
                  <v:line id="Line 1340" o:spid="_x0000_s2083"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V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A3cz9XHAAAA3QAA&#10;AA8AAAAAAAAAAAAAAAAABwIAAGRycy9kb3ducmV2LnhtbFBLBQYAAAAAAwADALcAAAD7AgAAAAA=&#10;" strokeweight="0"/>
                  <v:line id="Line 1341" o:spid="_x0000_s2084"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VxAAAAN0AAAAPAAAAZHJzL2Rvd25yZXYueG1sRE9NawIx&#10;EL0X/A9hBG81q6C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Bk/8JXEAAAA3QAAAA8A&#10;AAAAAAAAAAAAAAAABwIAAGRycy9kb3ducmV2LnhtbFBLBQYAAAAAAwADALcAAAD4AgAAAAA=&#10;" strokeweight="0"/>
                  <v:line id="Line 1342" o:spid="_x0000_s2085"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" strokeweight="0"/>
                  <v:line id="Line 1343" o:spid="_x0000_s2086"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t5yAAAAN0AAAAPAAAAZHJzL2Rvd25yZXYueG1sRI9BSwMx&#10;FITvBf9DeIK3NtsFq6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CGoct5yAAAAN0A&#10;AAAPAAAAAAAAAAAAAAAAAAcCAABkcnMvZG93bnJldi54bWxQSwUGAAAAAAMAAwC3AAAA/AIAAAAA&#10;" strokeweight="0"/>
                  <v:line id="Line 1344" o:spid="_x0000_s2087"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7i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OntbuLHAAAA3QAA&#10;AA8AAAAAAAAAAAAAAAAABwIAAGRycy9kb3ducmV2LnhtbFBLBQYAAAAAAwADALcAAAD7AgAAAAA=&#10;" strokeweight="0"/>
                  <v:line id="Line 1345" o:spid="_x0000_s2088"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aW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YE9pbHAAAA3QAA&#10;AA8AAAAAAAAAAAAAAAAABwIAAGRycy9kb3ducmV2LnhtbFBLBQYAAAAAAwADALcAAAD7AgAAAAA=&#10;" strokeweight="0"/>
                  <v:line id="Line 1346" o:spid="_x0000_s2089"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MN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AlIUw3HAAAA3QAA&#10;AA8AAAAAAAAAAAAAAAAABwIAAGRycy9kb3ducmV2LnhtbFBLBQYAAAAAAwADALcAAAD7AgAAAAA=&#10;" strokeweight="0"/>
                  <v:line id="Line 1347" o:spid="_x0000_s2090"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16xwAAAN0AAAAPAAAAZHJzL2Rvd25yZXYueG1sRI9BawIx&#10;FITvhf6H8ArealZB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PmazXrHAAAA3QAA&#10;AA8AAAAAAAAAAAAAAAAABwIAAGRycy9kb3ducmV2LnhtbFBLBQYAAAAAAwADALcAAAD7AgAAAAA=&#10;" strokeweight="0"/>
                  <v:line id="Line 1348" o:spid="_x0000_s2091"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jh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JbWaOHHAAAA3QAA&#10;AA8AAAAAAAAAAAAAAAAABwIAAGRycy9kb3ducmV2LnhtbFBLBQYAAAAAAwADALcAAAD7AgAAAAA=&#10;" strokeweight="0"/>
                  <v:line id="Line 1349" o:spid="_x0000_s2092"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yTxAAAAN0AAAAPAAAAZHJzL2Rvd25yZXYueG1sRE9NawIx&#10;EL0X/A9hBG81q6C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OdJ/JPEAAAA3QAAAA8A&#10;AAAAAAAAAAAAAAAABwIAAGRycy9kb3ducmV2LnhtbFBLBQYAAAAAAwADALcAAAD4AgAAAAA=&#10;" strokeweight="0"/>
                  <v:line id="Line 1350" o:spid="_x0000_s2093"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kI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IgFWQjHAAAA3QAA&#10;AA8AAAAAAAAAAAAAAAAABwIAAGRycy9kb3ducmV2LnhtbFBLBQYAAAAAAwADALcAAAD7AgAAAAA=&#10;" strokeweight="0"/>
                  <v:line id="Line 1351" o:spid="_x0000_s2094"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" strokeweight="0"/>
                  <v:line id="Line 1352" o:spid="_x0000_s2095"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z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xzlc36QnIOf/AAAA//8DAFBLAQItABQABgAIAAAAIQDb4fbL7gAAAIUBAAATAAAAAAAA&#10;AAAAAAAAAAAAAABbQ29udGVudF9UeXBlc10ueG1sUEsBAi0AFAAGAAgAAAAhAFr0LFu/AAAAFQEA&#10;AAsAAAAAAAAAAAAAAAAAHwEAAF9yZWxzLy5yZWxzUEsBAi0AFAAGAAgAAAAhALgfn7PHAAAA3QAA&#10;AA8AAAAAAAAAAAAAAAAABwIAAGRycy9kb3ducmV2LnhtbFBLBQYAAAAAAwADALcAAAD7AgAAAAA=&#10;" strokeweight="0"/>
                  <v:line id="Line 1353" o:spid="_x0000_s2096"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" strokeweight="0"/>
                  <v:line id="Line 1354" o:spid="_x0000_s2097"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RfxwAAAN0AAAAPAAAAZHJzL2Rvd25yZXYueG1sRI9BawIx&#10;FITvhf6H8ArealYF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CeBpF/HAAAA3QAA&#10;AA8AAAAAAAAAAAAAAAAABwIAAGRycy9kb3ducmV2LnhtbFBLBQYAAAAAAwADALcAAAD7AgAAAAA=&#10;" strokeweight="0"/>
                  <v:line id="Line 1355" o:spid="_x0000_s2098"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wrxwAAAN0AAAAPAAAAZHJzL2Rvd25yZXYueG1sRI9BawIx&#10;FITvhf6H8ArealYR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KhoPCvHAAAA3QAA&#10;AA8AAAAAAAAAAAAAAAAABwIAAGRycy9kb3ducmV2LnhtbFBLBQYAAAAAAwADALcAAAD7AgAAAAA=&#10;" strokeweight="0"/>
                  <v:line id="Line 1356" o:spid="_x0000_s2099"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mwxwAAAN0AAAAPAAAAZHJzL2Rvd25yZXYueG1sRI9BawIx&#10;FITvhf6H8ArealZB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MckmbDHAAAA3QAA&#10;AA8AAAAAAAAAAAAAAAAABwIAAGRycy9kb3ducmV2LnhtbFBLBQYAAAAAAwADALcAAAD7AgAAAAA=&#10;" strokeweight="0"/>
                  <v:line id="Line 1357" o:spid="_x0000_s2100"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" strokeweight="0"/>
                  <v:line id="Line 1358" o:spid="_x0000_s2101"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Jc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mcLfm/QE5OIXAAD//wMAUEsBAi0AFAAGAAgAAAAhANvh9svuAAAAhQEAABMAAAAAAAAA&#10;AAAAAAAAAAAAAFtDb250ZW50X1R5cGVzXS54bWxQSwECLQAUAAYACAAAACEAWvQsW78AAAAVAQAA&#10;CwAAAAAAAAAAAAAAAAAfAQAAX3JlbHMvLnJlbHNQSwECLQAUAAYACAAAACEAWLqiXMYAAADdAAAA&#10;DwAAAAAAAAAAAAAAAAAHAgAAZHJzL2Rvd25yZXYueG1sUEsFBgAAAAADAAMAtwAAAPoCAAAAAA==&#10;" strokeweight="0"/>
                  <v:line id="Line 1359" o:spid="_x0000_s2102"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" strokeweight="0"/>
                  <v:line id="Line 1360" o:spid="_x0000_s2103"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O1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D9/g7016AnJ6AwAA//8DAFBLAQItABQABgAIAAAAIQDb4fbL7gAAAIUBAAATAAAAAAAA&#10;AAAAAAAAAAAAAABbQ29udGVudF9UeXBlc10ueG1sUEsBAi0AFAAGAAgAAAAhAFr0LFu/AAAAFQEA&#10;AAsAAAAAAAAAAAAAAAAAHwEAAF9yZWxzLy5yZWxzUEsBAi0AFAAGAAgAAAAhAEZpk7XHAAAA3QAA&#10;AA8AAAAAAAAAAAAAAAAABwIAAGRycy9kb3ducmV2LnhtbFBLBQYAAAAAAwADALcAAAD7AgAAAAA=&#10;" strokeweight="0"/>
                  <v:line id="Line 1361" o:spid="_x0000_s2104"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" strokeweight="0"/>
                  <v:line id="Line 1362" o:spid="_x0000_s2105"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lu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sxz+36QnIJd/AAAA//8DAFBLAQItABQABgAIAAAAIQDb4fbL7gAAAIUBAAATAAAAAAAA&#10;AAAAAAAAAAAAAABbQ29udGVudF9UeXBlc10ueG1sUEsBAi0AFAAGAAgAAAAhAFr0LFu/AAAAFQEA&#10;AAsAAAAAAAAAAAAAAAAAHwEAAF9yZWxzLy5yZWxzUEsBAi0AFAAGAAgAAAAhAD3GCW7HAAAA3QAA&#10;AA8AAAAAAAAAAAAAAAAABwIAAGRycy9kb3ducmV2LnhtbFBLBQYAAAAAAwADALcAAAD7AgAAAAA=&#10;" strokeweight="0"/>
                  <v:line id="Line 1363" o:spid="_x0000_s2106"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cZ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sxz+36QnIJd/AAAA//8DAFBLAQItABQABgAIAAAAIQDb4fbL7gAAAIUBAAATAAAAAAAA&#10;AAAAAAAAAAAAAABbQ29udGVudF9UeXBlc10ueG1sUEsBAi0AFAAGAAgAAAAhAFr0LFu/AAAAFQEA&#10;AAsAAAAAAAAAAAAAAAAAHwEAAF9yZWxzLy5yZWxzUEsBAi0AFAAGAAgAAAAhAM0UlxnHAAAA3QAA&#10;AA8AAAAAAAAAAAAAAAAABwIAAGRycy9kb3ducmV2LnhtbFBLBQYAAAAAAwADALcAAAD7AgAAAAA=&#10;" strokeweight="0"/>
                  <v:line id="Line 1364" o:spid="_x0000_s2107"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KC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KJYMoLHAAAA3QAA&#10;AA8AAAAAAAAAAAAAAAAABwIAAGRycy9kb3ducmV2LnhtbFBLBQYAAAAAAwADALcAAAD7AgAAAAA=&#10;" strokeweight="0"/>
                  <v:line id="Line 1365" o:spid="_x0000_s2108"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2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C2xqvbHAAAA3QAA&#10;AA8AAAAAAAAAAAAAAAAABwIAAGRycy9kb3ducmV2LnhtbFBLBQYAAAAAAwADALcAAAD7AgAAAAA=&#10;" strokeweight="0"/>
                  <v:line id="Line 1366" o:spid="_x0000_s2109"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t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EL9D23HAAAA3QAA&#10;AA8AAAAAAAAAAAAAAAAABwIAAGRycy9kb3ducmV2LnhtbFBLBQYAAAAAAwADALcAAAD7AgAAAAA=&#10;" strokeweight="0"/>
                  <v:line id="Line 1367" o:spid="_x0000_s2110"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Ea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ncDfm/QE5OIXAAD//wMAUEsBAi0AFAAGAAgAAAAhANvh9svuAAAAhQEAABMAAAAAAAAA&#10;AAAAAAAAAAAAAFtDb250ZW50X1R5cGVzXS54bWxQSwECLQAUAAYACAAAACEAWvQsW78AAAAVAQAA&#10;CwAAAAAAAAAAAAAAAAAfAQAAX3JlbHMvLnJlbHNQSwECLQAUAAYACAAAACEAsi+RGsYAAADdAAAA&#10;DwAAAAAAAAAAAAAAAAAHAgAAZHJzL2Rvd25yZXYueG1sUEsFBgAAAAADAAMAtwAAAPoCAAAAAA==&#10;" strokeweight="0"/>
                  <v:line id="Line 1368" o:spid="_x0000_s2111"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" strokeweight="0"/>
                  <v:line id="Line 1369" o:spid="_x0000_s2112"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" strokeweight="0"/>
                  <v:line id="Line 1370" o:spid="_x0000_s2113"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Vo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41f4fZOegJzdAQAA//8DAFBLAQItABQABgAIAAAAIQDb4fbL7gAAAIUBAAATAAAAAAAA&#10;AAAAAAAAAAAAAABbQ29udGVudF9UeXBlc10ueG1sUEsBAi0AFAAGAAgAAAAhAFr0LFu/AAAAFQEA&#10;AAsAAAAAAAAAAAAAAAAAHwEAAF9yZWxzLy5yZWxzUEsBAi0AFAAGAAgAAAAhAMOwBWjHAAAA3QAA&#10;AA8AAAAAAAAAAAAAAAAABwIAAGRycy9kb3ducmV2LnhtbFBLBQYAAAAAAwADALcAAAD7AgAAAAA=&#10;" strokeweight="0"/>
                  <v:line id="Line 1371" o:spid="_x0000_s2114"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" strokeweight="0"/>
                  <v:line id="Line 1372" o:spid="_x0000_s2115"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lJ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ksxz+36QnIJd/AAAA//8DAFBLAQItABQABgAIAAAAIQDb4fbL7gAAAIUBAAATAAAAAAAA&#10;AAAAAAAAAAAAAABbQ29udGVudF9UeXBlc10ueG1sUEsBAi0AFAAGAAgAAAAhAFr0LFu/AAAAFQEA&#10;AAsAAAAAAAAAAAAAAAAAHwEAAF9yZWxzLy5yZWxzUEsBAi0AFAAGAAgAAAAhAAgTeUnHAAAA3QAA&#10;AA8AAAAAAAAAAAAAAAAABwIAAGRycy9kb3ducmV2LnhtbFBLBQYAAAAAAwADALcAAAD7AgAAAAA=&#10;" strokeweight="0"/>
                  <v:line id="Line 1373" o:spid="_x0000_s2116"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" strokeweight="0"/>
                  <v:line id="Line 1374" o:spid="_x0000_s2117"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Kl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JeNQqXHAAAA3QAA&#10;AA8AAAAAAAAAAAAAAAAABwIAAGRycy9kb3ducmV2LnhtbFBLBQYAAAAAAwADALcAAAD7AgAAAAA=&#10;" strokeweight="0"/>
                  <v:line id="Line 1375" o:spid="_x0000_s2118"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rR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Bhk2tHHAAAA3QAA&#10;AA8AAAAAAAAAAAAAAAAABwIAAGRycy9kb3ducmV2LnhtbFBLBQYAAAAAAwADALcAAAD7AgAAAAA=&#10;" strokeweight="0"/>
                  <v:line id="Line 1376" o:spid="_x0000_s2119"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9K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Hcof0rHAAAA3QAA&#10;AA8AAAAAAAAAAAAAAAAABwIAAGRycy9kb3ducmV2LnhtbFBLBQYAAAAAAwADALcAAAD7AgAAAAA=&#10;" strokeweight="0"/>
                  <v:line id="Line 1377" o:spid="_x0000_s2120"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" strokeweight="0"/>
                  <v:line id="Line 1378" o:spid="_x0000_s2121"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" strokeweight="0"/>
                  <v:line id="Line 1379" o:spid="_x0000_s2122"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" strokeweight="0"/>
                  <v:line id="Line 1380" o:spid="_x0000_s2123"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" strokeweight="0"/>
                  <v:line id="Line 1381" o:spid="_x0000_s2124"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" strokeweight="0"/>
                  <v:line id="Line 1382" o:spid="_x0000_s2125"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" strokeweight="0"/>
                  <v:line id="Line 1383" o:spid="_x0000_s2126"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Hj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" strokeweight="0"/>
                  <v:line id="Line 1384" o:spid="_x0000_s2127"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R4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BJU1HjHAAAA3QAA&#10;AA8AAAAAAAAAAAAAAAAABwIAAGRycy9kb3ducmV2LnhtbFBLBQYAAAAAAwADALcAAAD7AgAAAAA=&#10;" strokeweight="0"/>
                  <v:line id="Line 1385" o:spid="_x0000_s2128"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w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J29TAzHAAAA3QAA&#10;AA8AAAAAAAAAAAAAAAAABwIAAGRycy9kb3ducmV2LnhtbFBLBQYAAAAAAwADALcAAAD7AgAAAAA=&#10;" strokeweight="0"/>
                  <v:line id="Line 1386" o:spid="_x0000_s2129"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mX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PLx6ZfHAAAA3QAA&#10;AA8AAAAAAAAAAAAAAAAABwIAAGRycy9kb3ducmV2LnhtbFBLBQYAAAAAAwADALcAAAD7AgAAAAA=&#10;" strokeweight="0"/>
                  <v:line id="Line 1387" o:spid="_x0000_s2130"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fg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vw3h7016AnJ6AwAA//8DAFBLAQItABQABgAIAAAAIQDb4fbL7gAAAIUBAAATAAAAAAAA&#10;AAAAAAAAAAAAAABbQ29udGVudF9UeXBlc10ueG1sUEsBAi0AFAAGAAgAAAAhAFr0LFu/AAAAFQEA&#10;AAsAAAAAAAAAAAAAAAAAHwEAAF9yZWxzLy5yZWxzUEsBAi0AFAAGAAgAAAAhAAIjd+DHAAAA3QAA&#10;AA8AAAAAAAAAAAAAAAAABwIAAGRycy9kb3ducmV2LnhtbFBLBQYAAAAAAwADALcAAAD7AgAAAAA=&#10;" strokeweight="0"/>
                  <v:line id="Line 1388" o:spid="_x0000_s2131"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J7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r2P4fZOegJzdAQAA//8DAFBLAQItABQABgAIAAAAIQDb4fbL7gAAAIUBAAATAAAAAAAA&#10;AAAAAAAAAAAAAABbQ29udGVudF9UeXBlc10ueG1sUEsBAi0AFAAGAAgAAAAhAFr0LFu/AAAAFQEA&#10;AAsAAAAAAAAAAAAAAAAAHwEAAF9yZWxzLy5yZWxzUEsBAi0AFAAGAAgAAAAhAG1v0nvHAAAA3QAA&#10;AA8AAAAAAAAAAAAAAAAABwIAAGRycy9kb3ducmV2LnhtbFBLBQYAAAAAAwADALcAAAD7AgAAAAA=&#10;" strokeweight="0"/>
                  <v:line id="Line 1389" o:spid="_x0000_s2132"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" strokeweight="0"/>
                  <v:line id="Line 1390" o:spid="_x0000_s2133"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" strokeweight="0"/>
                  <v:line id="Line 1391" o:spid="_x0000_s2134"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" strokeweight="0"/>
                  <v:line id="Line 1392" o:spid="_x0000_s2135"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v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syHc3qQnICdXAAAA//8DAFBLAQItABQABgAIAAAAIQDb4fbL7gAAAIUBAAATAAAAAAAA&#10;AAAAAAAAAAAAAABbQ29udGVudF9UeXBlc10ueG1sUEsBAi0AFAAGAAgAAAAhAFr0LFu/AAAAFQEA&#10;AAsAAAAAAAAAAAAAAAAAHwEAAF9yZWxzLy5yZWxzUEsBAi0AFAAGAAgAAAAhAL7lG2/HAAAA3QAA&#10;AA8AAAAAAAAAAAAAAAAABwIAAGRycy9kb3ducmV2LnhtbFBLBQYAAAAAAwADALcAAAD7AgAAAAA=&#10;" strokeweight="0"/>
                  <v:line id="Line 1393" o:spid="_x0000_s2136"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" strokeweight="0"/>
                  <v:line id="Line 1394" o:spid="_x0000_s2137"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CD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CF7IIPHAAAA3QAA&#10;AA8AAAAAAAAAAAAAAAAABwIAAGRycy9kb3ducmV2LnhtbFBLBQYAAAAAAwADALcAAAD7AgAAAAA=&#10;" strokeweight="0"/>
                  <v:line id="Line 1395" o:spid="_x0000_s2138"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j3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K6SuPfHAAAA3QAA&#10;AA8AAAAAAAAAAAAAAAAABwIAAGRycy9kb3ducmV2LnhtbFBLBQYAAAAAAwADALcAAAD7AgAAAAA=&#10;" strokeweight="0"/>
                  <v:line id="Line 1396" o:spid="_x0000_s2139"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1s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MHeHWzHAAAA3QAA&#10;AA8AAAAAAAAAAAAAAAAABwIAAGRycy9kb3ducmV2LnhtbFBLBQYAAAAAAwADALcAAAD7AgAAAAA=&#10;" strokeweight="0"/>
                  <v:line id="Line 1397" o:spid="_x0000_s2140"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b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sxHc3qQnIKdXAAAA//8DAFBLAQItABQABgAIAAAAIQDb4fbL7gAAAIUBAAATAAAAAAAA&#10;AAAAAAAAAAAAAABbQ29udGVudF9UeXBlc10ueG1sUEsBAi0AFAAGAAgAAAAhAFr0LFu/AAAAFQEA&#10;AAsAAAAAAAAAAAAAAAAAHwEAAF9yZWxzLy5yZWxzUEsBAi0AFAAGAAgAAAAhADEMgxvHAAAA3QAA&#10;AA8AAAAAAAAAAAAAAAAABwIAAGRycy9kb3ducmV2LnhtbFBLBQYAAAAAAwADALcAAAD7AgAAAAA=&#10;" strokeweight="0"/>
                  <v:line id="Line 1398" o:spid="_x0000_s2141"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" strokeweight="0"/>
                  <v:line id="Line 1399" o:spid="_x0000_s2142"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400" o:spid="_x0000_s2143"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401" o:spid="_x0000_s2144"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402" o:spid="_x0000_s2145"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403" o:spid="_x0000_s2146"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404" o:spid="_x0000_s2147"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405" o:spid="_x0000_s2148"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qyAAAAN0AAAAPAAAAZHJzL2Rvd25yZXYueG1sRI9BSwMx&#10;FITvBf9DeIK3NttF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ArSy4qyAAAAN0A&#10;AAAPAAAAAAAAAAAAAAAAAAcCAABkcnMvZG93bnJldi54bWxQSwUGAAAAAAMAAwC3AAAA/AIAAAAA&#10;" strokeweight="0"/>
                  <v:line id="Line 1406" o:spid="_x0000_s2149"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uxyAAAAN0AAAAPAAAAZHJzL2Rvd25yZXYueG1sRI9BSwMx&#10;FITvBf9DeIK3NtsFq6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BEB4uxyAAAAN0A&#10;AAAPAAAAAAAAAAAAAAAAAAcCAABkcnMvZG93bnJldi54bWxQSwUGAAAAAAMAAwC3AAAA/AIAAAAA&#10;" strokeweight="0"/>
                  <v:line id="Line 1407" o:spid="_x0000_s2150"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408" o:spid="_x0000_s2151"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409" o:spid="_x0000_s2152"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1410" o:spid="_x0000_s2153"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1411" o:spid="_x0000_s2154"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1412" o:spid="_x0000_s2155"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1413" o:spid="_x0000_s2156"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1414" o:spid="_x0000_s2157"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415" o:spid="_x0000_s2158"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416" o:spid="_x0000_s2159"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417" o:spid="_x0000_s2160"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1418" o:spid="_x0000_s2161"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1419" o:spid="_x0000_s2162"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1420" o:spid="_x0000_s2163"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1421" o:spid="_x0000_s2164"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1422" o:spid="_x0000_s2165"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423" o:spid="_x0000_s2166"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424" o:spid="_x0000_s2167"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425" o:spid="_x0000_s2168"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1426" o:spid="_x0000_s2169"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1427" o:spid="_x0000_s2170"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1428" o:spid="_x0000_s2171"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1429" o:spid="_x0000_s2172"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1430" o:spid="_x0000_s2173"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1431" o:spid="_x0000_s2174"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c0xAAAAN0AAAAPAAAAZHJzL2Rvd25yZXYueG1sRE/Pa8Iw&#10;FL4P/B/CE7zN1C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EfDBzTEAAAA3QAAAA8A&#10;AAAAAAAAAAAAAAAABwIAAGRycy9kb3ducmV2LnhtbFBLBQYAAAAAAwADALcAAAD4AgAAAAA=&#10;" strokeweight="0"/>
                  <v:line id="Line 1432" o:spid="_x0000_s2175"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KvyAAAAN0AAAAPAAAAZHJzL2Rvd25yZXYueG1sRI9BSwMx&#10;FITvBf9DeIK3NttF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Aoj6KvyAAAAN0A&#10;AAAPAAAAAAAAAAAAAAAAAAcCAABkcnMvZG93bnJldi54bWxQSwUGAAAAAAMAAwC3AAAA/AIAAAAA&#10;" strokeweight="0"/>
                  <v:line id="Line 1433" o:spid="_x0000_s2176"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zYxwAAAN0AAAAPAAAAZHJzL2Rvd25yZXYueG1sRI9PawIx&#10;FMTvQr9DeIXeNOtS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NhdPNjHAAAA3QAA&#10;AA8AAAAAAAAAAAAAAAAABwIAAGRycy9kb3ducmV2LnhtbFBLBQYAAAAAAwADALcAAAD7AgAAAAA=&#10;" strokeweight="0"/>
                  <v:line id="Line 1434" o:spid="_x0000_s2177"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" strokeweight="0"/>
                  <v:line id="Line 1435" o:spid="_x0000_s2178"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xwAAAN0AAAAPAAAAZHJzL2Rvd25yZXYueG1sRI9BawIx&#10;FITvhf6H8ITeatZF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Dj4ATfHAAAA3QAA&#10;AA8AAAAAAAAAAAAAAAAABwIAAGRycy9kb3ducmV2LnhtbFBLBQYAAAAAAwADALcAAAD7AgAAAAA=&#10;" strokeweight="0"/>
                  <v:line id="Line 1436" o:spid="_x0000_s2179"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s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yC3zfpCcjJFQAA//8DAFBLAQItABQABgAIAAAAIQDb4fbL7gAAAIUBAAATAAAAAAAA&#10;AAAAAAAAAAAAAABbQ29udGVudF9UeXBlc10ueG1sUEsBAi0AFAAGAAgAAAAhAFr0LFu/AAAAFQEA&#10;AAsAAAAAAAAAAAAAAAAAHwEAAF9yZWxzLy5yZWxzUEsBAi0AFAAGAAgAAAAhAFe0pKzHAAAA3QAA&#10;AA8AAAAAAAAAAAAAAAAABwIAAGRycy9kb3ducmV2LnhtbFBLBQYAAAAAAwADALcAAAD7AgAAAAA=&#10;" strokeweight="0"/>
                  <v:line id="Line 1437" o:spid="_x0000_s2180"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bxwAAAN0AAAAPAAAAZHJzL2Rvd25yZXYueG1sRI9BawIx&#10;FITvhf6H8ARvNetS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KdmOtvHAAAA3QAA&#10;AA8AAAAAAAAAAAAAAAAABwIAAGRycy9kb3ducmV2LnhtbFBLBQYAAAAAAwADALcAAAD7AgAAAAA=&#10;" strokeweight="0"/>
                  <v:line id="Line 1438" o:spid="_x0000_s2181"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9AxwAAAN0AAAAPAAAAZHJzL2Rvd25yZXYueG1sRI9BawIx&#10;FITvhf6H8ARvNetS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Mgqn0DHAAAA3QAA&#10;AA8AAAAAAAAAAAAAAAAABwIAAGRycy9kb3ducmV2LnhtbFBLBQYAAAAAAwADALcAAAD7AgAAAAA=&#10;" strokeweight="0"/>
                  <v:line id="Line 1439" o:spid="_x0000_s2182"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syxAAAAN0AAAAPAAAAZHJzL2Rvd25yZXYueG1sRE/Pa8Iw&#10;FL4P/B/CE7zN1C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Lm1CzLEAAAA3QAAAA8A&#10;AAAAAAAAAAAAAAAABwIAAGRycy9kb3ducmV2LnhtbFBLBQYAAAAAAwADALcAAAD4AgAAAAA=&#10;" strokeweight="0"/>
                  <v:line id="Line 1440" o:spid="_x0000_s2183"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p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DW+a6pyAAAAN0A&#10;AAAPAAAAAAAAAAAAAAAAAAcCAABkcnMvZG93bnJldi54bWxQSwUGAAAAAAMAAwC3AAAA/AIAAAAA&#10;" strokeweight="0"/>
                  <v:line id="Line 1441" o:spid="_x0000_s2184"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HpxAAAAN0AAAAPAAAAZHJzL2Rvd25yZXYueG1sRE/Pa8Iw&#10;FL4P/B/CE7zN1I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MIakenEAAAA3QAAAA8A&#10;AAAAAAAAAAAAAAAABwIAAGRycy9kb3ducmV2LnhtbFBLBQYAAAAAAwADALcAAAD4AgAAAAA=&#10;" strokeweight="0"/>
                  <v:line id="Line 1442" o:spid="_x0000_s2185"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RyyAAAAN0AAAAPAAAAZHJzL2Rvd25yZXYueG1sRI9BSwMx&#10;FITvBf9DeIK3NtsFq6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CtVjRyyAAAAN0A&#10;AAAPAAAAAAAAAAAAAAAAAAcCAABkcnMvZG93bnJldi54bWxQSwUGAAAAAAMAAwC3AAAA/AIAAAAA&#10;" strokeweight="0"/>
                  <v:line id="Line 1443" o:spid="_x0000_s2186"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oF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F2EqgXHAAAA3QAA&#10;AA8AAAAAAAAAAAAAAAAABwIAAGRycy9kb3ducmV2LnhtbFBLBQYAAAAAAwADALcAAAD7AgAAAAA=&#10;" strokeweight="0"/>
                  <v:line id="Line 1444" o:spid="_x0000_s2187"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" strokeweight="0"/>
                  <v:line id="Line 1445" o:spid="_x0000_s2188"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fq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qE3zfpCcjJFQAA//8DAFBLAQItABQABgAIAAAAIQDb4fbL7gAAAIUBAAATAAAAAAAA&#10;AAAAAAAAAAAAAABbQ29udGVudF9UeXBlc10ueG1sUEsBAi0AFAAGAAgAAAAhAFr0LFu/AAAAFQEA&#10;AAsAAAAAAAAAAAAAAAAAHwEAAF9yZWxzLy5yZWxzUEsBAi0AFAAGAAgAAAAhAL0hl+rHAAAA3QAA&#10;AA8AAAAAAAAAAAAAAAAABwIAAGRycy9kb3ducmV2LnhtbFBLBQYAAAAAAwADALcAAAD7AgAAAAA=&#10;" strokeweight="0"/>
                  <v:line id="Line 1446" o:spid="_x0000_s2189"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xxwAAAN0AAAAPAAAAZHJzL2Rvd25yZXYueG1sRI9BawIx&#10;FITvhf6H8ITeatYF27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NJtMnHHAAAA3QAA&#10;AA8AAAAAAAAAAAAAAAAABwIAAGRycy9kb3ducmV2LnhtbFBLBQYAAAAAAwADALcAAAD7AgAAAAA=&#10;" strokeweight="0"/>
                  <v:line id="Line 1447" o:spid="_x0000_s2190"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wGxwAAAN0AAAAPAAAAZHJzL2Rvd25yZXYueG1sRI9BawIx&#10;FITvhf6H8ARvNetCbV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CK/rAbHAAAA3QAA&#10;AA8AAAAAAAAAAAAAAAAABwIAAGRycy9kb3ducmV2LnhtbFBLBQYAAAAAAwADALcAAAD7AgAAAAA=&#10;" strokeweight="0"/>
                  <v:line id="Line 1448" o:spid="_x0000_s2191"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mdxwAAAN0AAAAPAAAAZHJzL2Rvd25yZXYueG1sRI9BawIx&#10;FITvhf6H8ARvNetCta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E3zCZ3HAAAA3QAA&#10;AA8AAAAAAAAAAAAAAAAABwIAAGRycy9kb3ducmV2LnhtbFBLBQYAAAAAAwADALcAAAD7AgAAAAA=&#10;" strokeweight="0"/>
                  <v:line id="Line 1449" o:spid="_x0000_s2192"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3vxAAAAN0AAAAPAAAAZHJzL2Rvd25yZXYueG1sRE/Pa8Iw&#10;FL4P/B/CE7zN1I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Dxsne/EAAAA3QAAAA8A&#10;AAAAAAAAAAAAAAAABwIAAGRycy9kb3ducmV2LnhtbFBLBQYAAAAAAwADALcAAAD4AgAAAAA=&#10;" strokeweight="0"/>
                  <v:line id="Line 1450" o:spid="_x0000_s2193"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" strokeweight="0"/>
                  <v:line id="Line 1451" o:spid="_x0000_s2194"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" strokeweight="0"/>
                  <v:line id="Line 1452" o:spid="_x0000_s2195"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" strokeweight="0"/>
                  <v:line id="Line 1453" o:spid="_x0000_s2196"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C4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SQ7/b9ITkLM/AAAA//8DAFBLAQItABQABgAIAAAAIQDb4fbL7gAAAIUBAAATAAAAAAAA&#10;AAAAAAAAAAAAAABbQ29udGVudF9UeXBlc10ueG1sUEsBAi0AFAAGAAgAAAAhAFr0LFu/AAAAFQEA&#10;AAsAAAAAAAAAAAAAAAAAHwEAAF9yZWxzLy5yZWxzUEsBAi0AFAAGAAgAAAAhAJPoYLjHAAAA3QAA&#10;AA8AAAAAAAAAAAAAAAAABwIAAGRycy9kb3ducmV2LnhtbFBLBQYAAAAAAwADALcAAAD7AgAAAAA=&#10;" strokeweight="0"/>
                  <v:line id="Line 1454" o:spid="_x0000_s2197"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UjxwAAAN0AAAAPAAAAZHJzL2Rvd25yZXYueG1sRI9BawIx&#10;FITvhf6H8ARvNesW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PykxSPHAAAA3QAA&#10;AA8AAAAAAAAAAAAAAAAABwIAAGRycy9kb3ducmV2LnhtbFBLBQYAAAAAAwADALcAAAD7AgAAAAA=&#10;" strokeweight="0"/>
                  <v:line id="Line 1455" o:spid="_x0000_s2198"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1XxwAAAN0AAAAPAAAAZHJzL2Rvd25yZXYueG1sRI9BawIx&#10;FITvhf6H8ARvNetS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HNNXVfHAAAA3QAA&#10;AA8AAAAAAAAAAAAAAAAABwIAAGRycy9kb3ducmV2LnhtbFBLBQYAAAAAAwADALcAAAD7AgAAAAA=&#10;" strokeweight="0"/>
                  <v:line id="Line 1456" o:spid="_x0000_s2199"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jMxwAAAN0AAAAPAAAAZHJzL2Rvd25yZXYueG1sRI9BawIx&#10;FITvhf6H8ARvNetCbV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BwB+MzHAAAA3QAA&#10;AA8AAAAAAAAAAAAAAAAABwIAAGRycy9kb3ducmV2LnhtbFBLBQYAAAAAAwADALcAAAD7AgAAAAA=&#10;" strokeweight="0"/>
                  <v:line id="Line 1457" o:spid="_x0000_s2200"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" strokeweight="0"/>
                  <v:line id="Line 1458" o:spid="_x0000_s2201"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" strokeweight="0"/>
                  <v:line id="Line 1459" o:spid="_x0000_s2202"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" strokeweight="0"/>
                  <v:shape id="Freeform 1460" o:spid="_x0000_s2203"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" path="m230,l,116,230,232,116,116,230,xe" fillcolor="black" strokeweight="0">
                    <v:path arrowok="t" o:connecttype="custom" o:connectlocs="58,0;0,29;58,57;29,29;58,0" o:connectangles="0,0,0,0,0"/>
                  </v:shape>
                  <v:shape id="Freeform 1461" o:spid="_x0000_s2204"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" path="m,l231,116,,232,116,116,,xe" fillcolor="black" strokeweight="0">
                    <v:path arrowok="t" o:connecttype="custom" o:connectlocs="0,0;58,29;0,57;29,29;0,0" o:connectangles="0,0,0,0,0"/>
                  </v:shape>
                  <v:line id="Line 1462" o:spid="_x0000_s2205"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" strokeweight="0"/>
                  <v:shape id="Freeform 1463" o:spid="_x0000_s2206"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" path="m219,178l31,,,260,70,108r149,70xe" fillcolor="black" strokeweight="0">
                    <v:path arrowok="t" o:connecttype="custom" o:connectlocs="54,45;7,0;0,65;17,27;54,45" o:connectangles="0,0,0,0,0"/>
                  </v:shape>
                  <v:line id="Line 1464" o:spid="_x0000_s2207"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" strokeweight="0"/>
                  <v:shape id="Freeform 1465" o:spid="_x0000_s2208"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" path="m54,252l,,236,105,74,90,54,252xe" fillcolor="black" strokeweight="0">
                    <v:path arrowok="t" o:connecttype="custom" o:connectlocs="14,63;0,0;59,27;19,23;14,63" o:connectangles="0,0,0,0,0"/>
                  </v:shape>
                  <v:rect id="Rectangle 1466" o:spid="_x0000_s2209" style="position:absolute;left:4827;top:4104;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14:paraId="33BA7243" w14:textId="77777777" w:rsidR="00F93F1E" w:rsidRPr="00F02DA3" w:rsidRDefault="00F93F1E" w:rsidP="00A568FC">
                          <w:pPr>
                            <w:rPr>
                              <w:b/>
                            </w:rPr>
                          </w:pPr>
                          <w:r w:rsidRPr="00F02DA3">
                            <w:rPr>
                              <w:b/>
                              <w:bCs/>
                              <w:color w:val="000000"/>
                              <w:lang w:val="en-US"/>
                            </w:rPr>
                            <w:t>α</w:t>
                          </w:r>
                          <w:r>
                            <w:rPr>
                              <w:b/>
                              <w:bCs/>
                              <w:color w:val="000000"/>
                              <w:lang w:val="en-US"/>
                            </w:rPr>
                            <w:t xml:space="preserve"> </w:t>
                          </w:r>
                        </w:p>
                      </w:txbxContent>
                    </v:textbox>
                  </v:rect>
                  <v:rect id="Rectangle 1467" o:spid="_x0000_s2210"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14:paraId="265A73F5" w14:textId="77777777" w:rsidR="00F93F1E" w:rsidRPr="00F02DA3" w:rsidRDefault="00F93F1E" w:rsidP="00A568FC">
                          <w:r w:rsidRPr="00F02DA3">
                            <w:rPr>
                              <w:b/>
                              <w:bCs/>
                              <w:color w:val="000000"/>
                              <w:sz w:val="14"/>
                              <w:szCs w:val="14"/>
                              <w:lang w:val="en-US"/>
                            </w:rPr>
                            <w:t>±</w:t>
                          </w:r>
                        </w:p>
                      </w:txbxContent>
                    </v:textbox>
                  </v:rect>
                  <v:rect id="Rectangle 1468" o:spid="_x0000_s2211" style="position:absolute;left:5229;top:4104;width:12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14:paraId="07AAD475" w14:textId="77777777" w:rsidR="00F93F1E" w:rsidRDefault="00F93F1E" w:rsidP="00A568FC">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1465" o:spid="_x0000_s2212"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14:paraId="4001E3F6" w14:textId="77777777" w:rsidR="00F93F1E" w:rsidRPr="00A84316" w:rsidRDefault="00F93F1E" w:rsidP="00A568FC">
                        <w:pPr>
                          <w:spacing w:line="240" w:lineRule="auto"/>
                          <w:rPr>
                            <w:sz w:val="18"/>
                            <w:szCs w:val="18"/>
                          </w:rPr>
                        </w:pPr>
                        <w:r w:rsidRPr="00A84316">
                          <w:rPr>
                            <w:sz w:val="18"/>
                            <w:szCs w:val="18"/>
                          </w:rPr>
                          <w:t>Essai dans la boucle</w:t>
                        </w:r>
                      </w:p>
                    </w:txbxContent>
                  </v:textbox>
                </v:rect>
                <v:rect id="Rectangle 2843" o:spid="_x0000_s2213" style="position:absolute;left:20360;top:26382;width:1676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14:paraId="6088B71D" w14:textId="77777777" w:rsidR="00F93F1E" w:rsidRPr="00A84316" w:rsidRDefault="00F93F1E" w:rsidP="00A568FC">
                        <w:pPr>
                          <w:spacing w:line="240" w:lineRule="auto"/>
                          <w:rPr>
                            <w:sz w:val="18"/>
                            <w:szCs w:val="18"/>
                          </w:rPr>
                        </w:pPr>
                        <w:r w:rsidRPr="00A84316">
                          <w:rPr>
                            <w:bCs/>
                            <w:sz w:val="18"/>
                            <w:szCs w:val="18"/>
                          </w:rPr>
                          <w:t xml:space="preserve">Minimum F = 10 </w:t>
                        </w:r>
                        <w:r w:rsidRPr="00A84316">
                          <w:rPr>
                            <w:bCs/>
                            <w:sz w:val="18"/>
                            <w:szCs w:val="18"/>
                          </w:rPr>
                          <w:sym w:font="Symbol" w:char="F0B1"/>
                        </w:r>
                        <w:r w:rsidRPr="00A84316">
                          <w:rPr>
                            <w:bCs/>
                            <w:sz w:val="18"/>
                            <w:szCs w:val="18"/>
                          </w:rPr>
                          <w:t xml:space="preserve"> 0,1 N F </w:t>
                        </w:r>
                        <w:r>
                          <w:rPr>
                            <w:bCs/>
                            <w:sz w:val="18"/>
                            <w:szCs w:val="18"/>
                          </w:rPr>
                          <w:br/>
                        </w:r>
                        <w:r w:rsidRPr="00A84316">
                          <w:rPr>
                            <w:bCs/>
                            <w:sz w:val="18"/>
                            <w:szCs w:val="18"/>
                          </w:rPr>
                          <w:t>(voir tableau 8, par</w:t>
                        </w:r>
                        <w:r>
                          <w:rPr>
                            <w:bCs/>
                            <w:sz w:val="18"/>
                            <w:szCs w:val="18"/>
                          </w:rPr>
                          <w:t>. </w:t>
                        </w:r>
                        <w:r w:rsidRPr="00A84316">
                          <w:rPr>
                            <w:bCs/>
                            <w:sz w:val="18"/>
                            <w:szCs w:val="18"/>
                          </w:rPr>
                          <w:t>7.2.5.2.6.2)</w:t>
                        </w:r>
                      </w:p>
                    </w:txbxContent>
                  </v:textbox>
                </v:rect>
                <w10:anchorlock/>
              </v:group>
            </w:pict>
          </mc:Fallback>
        </mc:AlternateContent>
      </w:r>
    </w:p>
    <w:p w14:paraId="49452D5E" w14:textId="77777777" w:rsidR="00A568FC" w:rsidRPr="00007D4B" w:rsidRDefault="00A568FC" w:rsidP="00A568FC">
      <w:pPr>
        <w:pStyle w:val="SingleTxtG"/>
        <w:rPr>
          <w:b/>
          <w:szCs w:val="24"/>
        </w:rPr>
      </w:pPr>
      <w:r w:rsidRPr="00A51236">
        <w:rPr>
          <w:b/>
        </w:rPr>
        <w:t xml:space="preserve">Exemple </w:t>
      </w:r>
      <w:r>
        <w:rPr>
          <w:b/>
        </w:rPr>
        <w:t>2</w:t>
      </w:r>
    </w:p>
    <w:p w14:paraId="7DEA4FE1" w14:textId="77777777" w:rsidR="00A568FC" w:rsidRPr="00007D4B" w:rsidRDefault="00A568FC" w:rsidP="00D513D0">
      <w:pPr>
        <w:pStyle w:val="SingleTxtG"/>
        <w:spacing w:after="240"/>
        <w:rPr>
          <w:b/>
          <w:szCs w:val="24"/>
        </w:rPr>
      </w:pPr>
      <w:r w:rsidRPr="00413902">
        <w:rPr>
          <w:noProof/>
          <w:lang w:eastAsia="fr-CH"/>
        </w:rPr>
        <mc:AlternateContent>
          <mc:Choice Requires="wpc">
            <w:drawing>
              <wp:inline distT="0" distB="0" distL="0" distR="0" wp14:anchorId="3F801830" wp14:editId="302CC78C">
                <wp:extent cx="5334635" cy="2806898"/>
                <wp:effectExtent l="0" t="0" r="0" b="0"/>
                <wp:docPr id="591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296" name="Group 4"/>
                        <wpg:cNvGrpSpPr>
                          <a:grpSpLocks/>
                        </wpg:cNvGrpSpPr>
                        <wpg:grpSpPr bwMode="auto">
                          <a:xfrm>
                            <a:off x="635" y="635"/>
                            <a:ext cx="4293235" cy="2741930"/>
                            <a:chOff x="1" y="1"/>
                            <a:chExt cx="6761" cy="4318"/>
                          </a:xfrm>
                        </wpg:grpSpPr>
                        <wps:wsp>
                          <wps:cNvPr id="5297"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8"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9"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0"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01"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2"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3"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4"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5"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6"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7"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8"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09"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0"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1"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2"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3"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4"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5"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6"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7"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8"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9"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0"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1"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2"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3"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4"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5"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6"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7"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8"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9"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0"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1"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2"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3"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4"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5"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6"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7"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8"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9"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0"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1"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2"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3"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4"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5"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6"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7"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8"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9"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0"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1"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2"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3"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4"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5"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6"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7"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8"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9"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0"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1"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2"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3"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4"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5"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6"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7"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8"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69"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0"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1"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2"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3"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4"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5"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6"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7"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8"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9"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0"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1"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2"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3"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4"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5"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6"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7"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8"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89"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0"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1"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2"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3"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4"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5"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97"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398"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399"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0"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1"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2"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3"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4"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5"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6"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7"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5408"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409"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410"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1"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2"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3"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4"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5"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6"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7"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8"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9"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0"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1"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2"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3"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4"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5"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6"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7"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8"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29"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0"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1"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2"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3"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4"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5"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6"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7"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8"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9"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0"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1"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2"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3"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4"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5"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6"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7"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8"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9"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0"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1"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2"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3"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4"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5"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6"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7"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8"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59"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0"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1"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2"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3"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4"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5"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6"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7"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8"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9"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0"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1"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2"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3"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4"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5"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6"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7"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8"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79"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0"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1"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2"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3"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4"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5"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6"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7"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8"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9"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0"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1"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2"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3"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4"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5"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6"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5497" name="Group 205"/>
                        <wpg:cNvGrpSpPr>
                          <a:grpSpLocks/>
                        </wpg:cNvGrpSpPr>
                        <wpg:grpSpPr bwMode="auto">
                          <a:xfrm>
                            <a:off x="1504950" y="888365"/>
                            <a:ext cx="1918335" cy="513080"/>
                            <a:chOff x="2370" y="1399"/>
                            <a:chExt cx="3021" cy="808"/>
                          </a:xfrm>
                        </wpg:grpSpPr>
                        <wps:wsp>
                          <wps:cNvPr id="5498"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99"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0"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1"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2"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3"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5"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6"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7"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8"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9"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3"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4"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5"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6"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7"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8"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9"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0"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1"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2"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3"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4"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5"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6"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7"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9"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0"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1"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2"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3"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4"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5"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6"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7"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8"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9"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0"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1"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2"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3"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4"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5"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6"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7"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8"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9"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0"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1"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2"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3"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4"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5"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6"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7"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8"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9"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0"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1"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2"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3"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4"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0"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1"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2"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3"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4"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5"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6"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7"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8"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9"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0"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1"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2"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3"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4"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5"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6"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7"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8"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9"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0"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1"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2"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3"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4"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5"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6"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7"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8"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9"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0"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1"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2"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3"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4"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5"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6"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7"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8"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9"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0"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1"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2"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3"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4"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5"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6"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7"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8"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9"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0"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1"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4"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5"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6"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7"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8"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9"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0"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1"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2"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3"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4"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5"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6"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7"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8"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9"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0"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1"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2"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3"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4"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5"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6"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7"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8"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9"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0"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1"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2"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3"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4"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5"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6"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7"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8"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9"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0"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1"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2"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3"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4"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5"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5698" name="Group 406"/>
                        <wpg:cNvGrpSpPr>
                          <a:grpSpLocks/>
                        </wpg:cNvGrpSpPr>
                        <wpg:grpSpPr bwMode="auto">
                          <a:xfrm>
                            <a:off x="630555" y="38735"/>
                            <a:ext cx="3625850" cy="2159635"/>
                            <a:chOff x="993" y="61"/>
                            <a:chExt cx="5710" cy="3401"/>
                          </a:xfrm>
                        </wpg:grpSpPr>
                        <wps:wsp>
                          <wps:cNvPr id="5699"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5700"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7"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8"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9"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0"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1"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2"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3"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4"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5"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6"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7"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8"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9"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0"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1"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2"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3"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4"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5"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6"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7"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8"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0"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1"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2"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3"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4"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5"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6"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7"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8"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9"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0"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1"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2"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3"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4"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5"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6"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7"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8"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9"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0"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1"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2"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3"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4"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5"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6"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7"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8"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9"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0"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1"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2"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3"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4"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5"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6"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7"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8"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9"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0"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1"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2"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3"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4"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5"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6"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7"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8"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9"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0"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1"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2"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3"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4"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5"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6"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7"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8"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9"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0"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1"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2"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3"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4"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5"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6"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7"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8"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9"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0"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1"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2"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3"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4"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5"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6"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7"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8"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9"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0"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1"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2"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3"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4"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5"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6"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7"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8"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9"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0"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1"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2"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3"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4"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5"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6"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7"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8"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9"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1"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3"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5"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7"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9"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1"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3"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5"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7"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8"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9"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0"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1"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2"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3"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4"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5"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6"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7"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8"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9"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0"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1"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2"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3"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4"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5"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6"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7"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8"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9"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0"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1"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2"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3"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4"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5"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6"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7"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8"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9"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0"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97"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898"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5899"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0"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01"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902" name="Rectangle 610"/>
                        <wps:cNvSpPr>
                          <a:spLocks noChangeArrowheads="1"/>
                        </wps:cNvSpPr>
                        <wps:spPr bwMode="auto">
                          <a:xfrm>
                            <a:off x="2832796" y="1180091"/>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1ED79" w14:textId="77777777" w:rsidR="00F93F1E" w:rsidRDefault="00F93F1E" w:rsidP="00A568FC">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5903" name="Rectangle 611"/>
                        <wps:cNvSpPr>
                          <a:spLocks noChangeArrowheads="1"/>
                        </wps:cNvSpPr>
                        <wps:spPr bwMode="auto">
                          <a:xfrm>
                            <a:off x="2935828" y="1179905"/>
                            <a:ext cx="53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1081" w14:textId="77777777" w:rsidR="00F93F1E" w:rsidRDefault="00F93F1E" w:rsidP="00A568FC">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5904" name="Rectangle 612"/>
                        <wps:cNvSpPr>
                          <a:spLocks noChangeArrowheads="1"/>
                        </wps:cNvSpPr>
                        <wps:spPr bwMode="auto">
                          <a:xfrm>
                            <a:off x="3026045" y="1180091"/>
                            <a:ext cx="2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96815" w14:textId="77777777" w:rsidR="00F93F1E" w:rsidRDefault="00F93F1E" w:rsidP="00A568FC">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5905" name="Rectangle 613"/>
                        <wps:cNvSpPr>
                          <a:spLocks noChangeArrowheads="1"/>
                        </wps:cNvSpPr>
                        <wps:spPr bwMode="auto">
                          <a:xfrm>
                            <a:off x="3030816" y="1179822"/>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41105" w14:textId="77777777" w:rsidR="00F93F1E" w:rsidRDefault="00F93F1E" w:rsidP="00A568FC">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5906" name="Rectangle 614"/>
                        <wps:cNvSpPr>
                          <a:spLocks noChangeArrowheads="1"/>
                        </wps:cNvSpPr>
                        <wps:spPr bwMode="auto">
                          <a:xfrm>
                            <a:off x="2779746" y="170697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26C4C" w14:textId="77777777" w:rsidR="00F93F1E" w:rsidRDefault="00F93F1E" w:rsidP="00A568FC">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5907" name="Rectangle 615"/>
                        <wps:cNvSpPr>
                          <a:spLocks noChangeArrowheads="1"/>
                        </wps:cNvSpPr>
                        <wps:spPr bwMode="auto">
                          <a:xfrm>
                            <a:off x="2883218" y="1706975"/>
                            <a:ext cx="53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161DD" w14:textId="77777777" w:rsidR="00F93F1E" w:rsidRDefault="00F93F1E" w:rsidP="00A568FC">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5908" name="Rectangle 616"/>
                        <wps:cNvSpPr>
                          <a:spLocks noChangeArrowheads="1"/>
                        </wps:cNvSpPr>
                        <wps:spPr bwMode="auto">
                          <a:xfrm>
                            <a:off x="2972158" y="1706975"/>
                            <a:ext cx="2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E65F2" w14:textId="77777777" w:rsidR="00F93F1E" w:rsidRDefault="00F93F1E" w:rsidP="00A568FC">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5909" name="Rectangle 617"/>
                        <wps:cNvSpPr>
                          <a:spLocks noChangeArrowheads="1"/>
                        </wps:cNvSpPr>
                        <wps:spPr bwMode="auto">
                          <a:xfrm>
                            <a:off x="2976934" y="170658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DB4E4" w14:textId="77777777" w:rsidR="00F93F1E" w:rsidRDefault="00F93F1E" w:rsidP="00A568FC">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5910" name="Rectangle 632"/>
                        <wps:cNvSpPr>
                          <a:spLocks noChangeArrowheads="1"/>
                        </wps:cNvSpPr>
                        <wps:spPr bwMode="auto">
                          <a:xfrm>
                            <a:off x="684334" y="2225591"/>
                            <a:ext cx="1649730" cy="164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7D989" w14:textId="77777777" w:rsidR="00F93F1E" w:rsidRPr="007F33E2" w:rsidRDefault="00F93F1E" w:rsidP="00A568FC">
                              <w:pPr>
                                <w:spacing w:line="240" w:lineRule="auto"/>
                                <w:rPr>
                                  <w:sz w:val="18"/>
                                  <w:szCs w:val="18"/>
                                </w:rPr>
                              </w:pPr>
                              <w:r w:rsidRPr="007F33E2">
                                <w:rPr>
                                  <w:bCs/>
                                  <w:color w:val="000000"/>
                                  <w:sz w:val="18"/>
                                  <w:szCs w:val="18"/>
                                </w:rPr>
                                <w:t xml:space="preserve">Essai dans un renvoi </w:t>
                              </w:r>
                              <w:r>
                                <w:rPr>
                                  <w:bCs/>
                                  <w:color w:val="000000"/>
                                  <w:sz w:val="18"/>
                                  <w:szCs w:val="18"/>
                                </w:rPr>
                                <w:t>o</w:t>
                              </w:r>
                              <w:r w:rsidRPr="007F33E2">
                                <w:rPr>
                                  <w:bCs/>
                                  <w:color w:val="000000"/>
                                  <w:sz w:val="18"/>
                                  <w:szCs w:val="18"/>
                                </w:rPr>
                                <w:t>u montant</w:t>
                              </w:r>
                            </w:p>
                          </w:txbxContent>
                        </wps:txbx>
                        <wps:bodyPr rot="0" vert="horz" wrap="square" lIns="0" tIns="0" rIns="0" bIns="0" anchor="t" anchorCtr="0" upright="1">
                          <a:noAutofit/>
                        </wps:bodyPr>
                      </wps:wsp>
                      <wps:wsp>
                        <wps:cNvPr id="5911" name="Rectangle 2844"/>
                        <wps:cNvSpPr>
                          <a:spLocks noChangeArrowheads="1"/>
                        </wps:cNvSpPr>
                        <wps:spPr bwMode="auto">
                          <a:xfrm>
                            <a:off x="8792" y="2631423"/>
                            <a:ext cx="2848675" cy="140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79B86" w14:textId="77777777" w:rsidR="00F93F1E" w:rsidRPr="007F33E2" w:rsidRDefault="00F93F1E" w:rsidP="00A568FC">
                              <w:pPr>
                                <w:pStyle w:val="NormalWeb"/>
                                <w:spacing w:line="240" w:lineRule="exact"/>
                                <w:rPr>
                                  <w:sz w:val="18"/>
                                  <w:szCs w:val="18"/>
                                  <w:lang w:val="fr-CH"/>
                                </w:rPr>
                              </w:pPr>
                              <w:r w:rsidRPr="007F33E2">
                                <w:rPr>
                                  <w:bCs/>
                                  <w:sz w:val="18"/>
                                  <w:szCs w:val="18"/>
                                  <w:lang w:val="fr-CH"/>
                                </w:rPr>
                                <w:t xml:space="preserve">Minimum F = 10 </w:t>
                              </w:r>
                              <w:r>
                                <w:rPr>
                                  <w:bCs/>
                                  <w:sz w:val="18"/>
                                  <w:szCs w:val="18"/>
                                  <w:lang w:val="fr-CH"/>
                                </w:rPr>
                                <w:sym w:font="Symbol" w:char="F0B1"/>
                              </w:r>
                              <w:r w:rsidRPr="007F33E2">
                                <w:rPr>
                                  <w:bCs/>
                                  <w:sz w:val="18"/>
                                  <w:szCs w:val="18"/>
                                  <w:lang w:val="fr-CH"/>
                                </w:rPr>
                                <w:t xml:space="preserve"> 0,1 N F (voir tableau 8, par</w:t>
                              </w:r>
                              <w:r>
                                <w:rPr>
                                  <w:bCs/>
                                  <w:sz w:val="18"/>
                                  <w:szCs w:val="18"/>
                                  <w:lang w:val="fr-CH"/>
                                </w:rPr>
                                <w:t>. </w:t>
                              </w:r>
                              <w:r w:rsidRPr="007F33E2">
                                <w:rPr>
                                  <w:bCs/>
                                  <w:sz w:val="18"/>
                                  <w:szCs w:val="18"/>
                                  <w:lang w:val="fr-CH"/>
                                </w:rPr>
                                <w:t>7.2.5.2.6.2)</w:t>
                              </w:r>
                            </w:p>
                          </w:txbxContent>
                        </wps:txbx>
                        <wps:bodyPr rot="0" vert="horz" wrap="square" lIns="0" tIns="0" rIns="0" bIns="0" anchor="t" anchorCtr="0" upright="1">
                          <a:noAutofit/>
                        </wps:bodyPr>
                      </wps:wsp>
                      <wps:wsp>
                        <wps:cNvPr id="5914" name="Zone de texte 5913"/>
                        <wps:cNvSpPr txBox="1"/>
                        <wps:spPr>
                          <a:xfrm>
                            <a:off x="665775" y="741975"/>
                            <a:ext cx="657225" cy="304800"/>
                          </a:xfrm>
                          <a:prstGeom prst="rect">
                            <a:avLst/>
                          </a:prstGeom>
                          <a:solidFill>
                            <a:schemeClr val="lt1"/>
                          </a:solidFill>
                          <a:ln w="6350">
                            <a:noFill/>
                          </a:ln>
                        </wps:spPr>
                        <wps:txbx>
                          <w:txbxContent>
                            <w:p w14:paraId="612F9D4A" w14:textId="77777777" w:rsidR="00F93F1E" w:rsidRDefault="00F93F1E" w:rsidP="00A568FC">
                              <w:pPr>
                                <w:pStyle w:val="NormalWeb"/>
                                <w:kinsoku w:val="0"/>
                                <w:overflowPunct w:val="0"/>
                                <w:spacing w:line="200" w:lineRule="exact"/>
                              </w:pPr>
                              <w:r>
                                <w:rPr>
                                  <w:rFonts w:eastAsia="Calibri"/>
                                  <w:sz w:val="18"/>
                                  <w:szCs w:val="18"/>
                                </w:rPr>
                                <w:t>Course totale</w:t>
                              </w:r>
                            </w:p>
                            <w:p w14:paraId="7AB21A76" w14:textId="77777777" w:rsidR="00F93F1E" w:rsidRDefault="00F93F1E" w:rsidP="00A568FC">
                              <w:pPr>
                                <w:pStyle w:val="NormalWeb"/>
                                <w:kinsoku w:val="0"/>
                                <w:overflowPunct w:val="0"/>
                                <w:spacing w:line="240" w:lineRule="exact"/>
                              </w:pPr>
                              <w:r>
                                <w:rPr>
                                  <w:rFonts w:eastAsia="Calibri"/>
                                  <w:sz w:val="18"/>
                                  <w:szCs w:val="18"/>
                                </w:rPr>
                                <w:t xml:space="preserve">300 </w:t>
                              </w:r>
                              <w:r>
                                <w:rPr>
                                  <w:rFonts w:eastAsia="Calibri" w:hAnsi="Symbol"/>
                                  <w:sz w:val="18"/>
                                  <w:szCs w:val="18"/>
                                </w:rPr>
                                <w:sym w:font="Symbol" w:char="F0B1"/>
                              </w:r>
                              <w:r>
                                <w:rPr>
                                  <w:rFonts w:eastAsia="Calibri"/>
                                  <w:sz w:val="18"/>
                                  <w:szCs w:val="18"/>
                                </w:rPr>
                                <w:t xml:space="preserve"> 20 mm</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F801830" id="Canvas 2" o:spid="_x0000_s2214" editas="canvas" style="width:420.05pt;height:221pt;mso-position-horizontal-relative:char;mso-position-vertical-relative:line" coordsize="53346,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">
                <v:shape id="_x0000_s2215" type="#_x0000_t75" style="position:absolute;width:53346;height:28067;visibility:visible;mso-wrap-style:square">
                  <v:fill o:detectmouseclick="t"/>
                  <v:path o:connecttype="none"/>
                </v:shape>
                <v:group id="Group 4" o:spid="_x0000_s2216" style="position:absolute;left:6;top:6;width:42932;height:27419"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">
                  <v:line id="Line 5" o:spid="_x0000_s2217"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" strokeweight="0"/>
                  <v:line id="Line 6" o:spid="_x0000_s2218"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" strokeweight="0"/>
                  <v:line id="Line 7" o:spid="_x0000_s2219"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" strokeweight="0"/>
                  <v:line id="Line 8" o:spid="_x0000_s2220"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" strokeweight="0">
                    <v:stroke dashstyle="1 1"/>
                  </v:line>
                  <v:shape id="Freeform 9" o:spid="_x0000_s2221"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222"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223"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" strokeweight="0"/>
                  <v:shape id="Freeform 12" o:spid="_x0000_s2224"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" path="m17,7r-4,l13,4,4,4,4,,,e" filled="f" strokeweight="0">
                    <v:path arrowok="t" o:connecttype="custom" o:connectlocs="5,1;4,1;4,1;1,1;1,0;0,0" o:connectangles="0,0,0,0,0,0"/>
                  </v:shape>
                  <v:shape id="Freeform 13" o:spid="_x0000_s2225"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" path="m10,10l7,7,7,3,4,3,,e" filled="f" strokeweight="0">
                    <v:path arrowok="t" o:connecttype="custom" o:connectlocs="3,3;2,2;2,1;1,1;0,0" o:connectangles="0,0,0,0,0"/>
                  </v:shape>
                  <v:shape id="Freeform 14" o:spid="_x0000_s2226"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" path="m10,17r,-7l7,6,7,4,3,4,3,,,e" filled="f" strokeweight="0">
                    <v:path arrowok="t" o:connecttype="custom" o:connectlocs="3,5;3,3;2,2;2,1;1,1;1,0;0,0" o:connectangles="0,0,0,0,0,0,0"/>
                  </v:shape>
                  <v:shape id="Freeform 15" o:spid="_x0000_s2227"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" path="m6,16l6,9,4,9,4,3,,3,,e" filled="f" strokeweight="0">
                    <v:path arrowok="t" o:connecttype="custom" o:connectlocs="2,3;2,2;1,2;1,0;0,0;0,0" o:connectangles="0,0,0,0,0,0"/>
                  </v:shape>
                  <v:line id="Line 16" o:spid="_x0000_s2228"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" strokeweight="0"/>
                  <v:shape id="Freeform 17" o:spid="_x0000_s2229"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" path="m,11l4,7,4,e" filled="f" strokeweight="0">
                    <v:path arrowok="t" o:connecttype="custom" o:connectlocs="0,2;1,1;1,0" o:connectangles="0,0,0"/>
                  </v:shape>
                  <v:shape id="Freeform 18" o:spid="_x0000_s2230"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" path="m,3r4,l7,e" filled="f" strokeweight="0">
                    <v:path arrowok="t" o:connecttype="custom" o:connectlocs="0,0;1,0;1,0" o:connectangles="0,0,0"/>
                  </v:shape>
                  <v:line id="Line 19" o:spid="_x0000_s2231"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" strokeweight="0"/>
                  <v:shape id="Freeform 20" o:spid="_x0000_s2232"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" path="m,l4,3r7,e" filled="f" strokeweight="0">
                    <v:path arrowok="t" o:connecttype="custom" o:connectlocs="0,0;1,0;2,0" o:connectangles="0,0,0"/>
                  </v:shape>
                  <v:shape id="Freeform 21" o:spid="_x0000_s2233"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" path="m,l7,6r4,l13,10e" filled="f" strokeweight="0">
                    <v:path arrowok="t" o:connecttype="custom" o:connectlocs="0,0;2,2;3,2;4,4" o:connectangles="0,0,0,0"/>
                  </v:shape>
                  <v:shape id="Freeform 22" o:spid="_x0000_s2234"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" path="m,l,3r2,l2,7,6,9r,4l9,13r,3e" filled="f" strokeweight="0">
                    <v:path arrowok="t" o:connecttype="custom" o:connectlocs="0,0;0,1;1,1;1,2;2,3;2,4;3,4;3,4" o:connectangles="0,0,0,0,0,0,0,0"/>
                  </v:shape>
                  <v:shape id="Freeform 23" o:spid="_x0000_s2235"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" path="m,l,3,3,7r,6l7,16r,4e" filled="f" strokeweight="0">
                    <v:path arrowok="t" o:connecttype="custom" o:connectlocs="0,0;0,0;0,1;0,3;1,3;1,4" o:connectangles="0,0,0,0,0,0"/>
                  </v:shape>
                  <v:line id="Line 24" o:spid="_x0000_s2236"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" strokeweight="0"/>
                  <v:shape id="Freeform 25" o:spid="_x0000_s2237"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" path="m6,l4,3r,4l,10r,4e" filled="f" strokeweight="0">
                    <v:path arrowok="t" o:connecttype="custom" o:connectlocs="3,0;2,1;2,2;0,3;0,4" o:connectangles="0,0,0,0,0"/>
                  </v:shape>
                  <v:shape id="Freeform 26" o:spid="_x0000_s2238"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" path="m9,l6,r,4l2,4,,7e" filled="f" strokeweight="0">
                    <v:path arrowok="t" o:connecttype="custom" o:connectlocs="3,0;2,0;2,1;1,1;0,1" o:connectangles="0,0,0,0,0"/>
                  </v:shape>
                  <v:shape id="Freeform 27" o:spid="_x0000_s2239"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" path="m40,l38,4r-4,l31,6r-4,l27,10r-7,7l18,17r,3l7,30r,3l4,37r,2l,43e" filled="f" strokeweight="0">
                    <v:path arrowok="t" o:connecttype="custom" o:connectlocs="10,0;10,1;9,1;8,2;7,2;7,3;5,5;5,5;5,5;2,8;2,9;1,10;1,10;0,11" o:connectangles="0,0,0,0,0,0,0,0,0,0,0,0,0,0"/>
                  </v:shape>
                  <v:shape id="Freeform 28" o:spid="_x0000_s2240"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" path="m84,l71,r,3l53,3,51,7,40,7r-2,3l34,10r-3,4l24,14r-4,2l18,16r-4,4l11,20,4,27,,27e" filled="f" strokeweight="0">
                    <v:path arrowok="t" o:connecttype="custom" o:connectlocs="21,0;18,0;18,0;14,0;13,1;10,1;10,2;9,2;8,3;6,3;5,4;5,4;4,5;3,5;1,6;0,6" o:connectangles="0,0,0,0,0,0,0,0,0,0,0,0,0,0,0,0"/>
                  </v:shape>
                  <v:shape id="Freeform 29" o:spid="_x0000_s2241"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" path="m92,10r-7,l81,7,68,7r,-4l61,3,61,r,3l65,3,20,3,16,7,,7e" filled="f" strokeweight="0">
                    <v:path arrowok="t" o:connecttype="custom" o:connectlocs="22,2;21,2;20,1;16,1;16,0;15,0;15,0;15,0;16,0;5,0;4,1;0,1" o:connectangles="0,0,0,0,0,0,0,0,0,0,0,0"/>
                  </v:shape>
                  <v:shape id="Freeform 30" o:spid="_x0000_s2242"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243"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244"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" path="m71,64l64,57r,-4l34,24r-3,l31,20r-4,l24,17r,-4l20,13,18,11r-4,l14,7r-3,l7,4,4,4,4,,,e" filled="f" strokeweight="0">
                    <v:path arrowok="t" o:connecttype="custom" o:connectlocs="17,16;16,15;16,14;8,6;7,6;7,5;6,5;6,5;6,4;5,4;4,3;3,3;3,2;2,2;1,1;1,1;1,0;0,0" o:connectangles="0,0,0,0,0,0,0,0,0,0,0,0,0,0,0,0,0,0"/>
                  </v:shape>
                  <v:shape id="Freeform 33" o:spid="_x0000_s2245"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" path="m43,75r,-4l40,69r,-7l36,58r,-7l33,51r,-6l29,42r,-4l27,35r,-2l20,26r,-3l13,17r,-4l9,13,7,10,7,6,,e" filled="f" strokeweight="0">
                    <v:path arrowok="t" o:connecttype="custom" o:connectlocs="10,19;10,18;10,18;10,16;9,15;9,13;8,13;8,12;7,11;7,10;6,9;6,9;5,7;5,6;3,5;3,4;2,4;1,3;1,2;0,0" o:connectangles="0,0,0,0,0,0,0,0,0,0,0,0,0,0,0,0,0,0,0,0"/>
                  </v:shape>
                  <v:shape id="Freeform 34" o:spid="_x0000_s2246"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" path="m,56l,53,3,49r,-9l7,40,7,7,3,3,3,e" filled="f" strokeweight="0">
                    <v:path arrowok="t" o:connecttype="custom" o:connectlocs="0,14;0,14;0,13;0,10;1,10;1,2;0,1;0,0" o:connectangles="0,0,0,0,0,0,0,0"/>
                  </v:shape>
                  <v:shape id="Freeform 35" o:spid="_x0000_s2247"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" path="m,44l3,40r4,l9,37r4,l13,33r7,-7l23,26r,-2l33,13r,-2l36,7r,-3l40,e" filled="f" strokeweight="0">
                    <v:path arrowok="t" o:connecttype="custom" o:connectlocs="0,11;1,10;2,10;3,10;4,10;4,9;5,7;6,7;6,6;9,4;9,3;9,2;9,1;10,0" o:connectangles="0,0,0,0,0,0,0,0,0,0,0,0,0,0"/>
                  </v:shape>
                  <v:shape id="Freeform 36" o:spid="_x0000_s2248"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" path="m,26r10,l14,22r13,l30,20r6,l40,16r7,l50,13r4,l56,9r7,l63,6r7,l70,2r6,l76,r4,e" filled="f" strokeweight="0">
                    <v:path arrowok="t" o:connecttype="custom" o:connectlocs="0,7;3,7;4,6;7,6;8,5;9,5;10,4;12,4;13,4;14,4;14,3;16,3;16,2;18,2;18,1;19,1;19,0;20,0" o:connectangles="0,0,0,0,0,0,0,0,0,0,0,0,0,0,0,0,0,0"/>
                  </v:shape>
                  <v:shape id="Freeform 37" o:spid="_x0000_s2249"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" path="m,l24,r3,2l73,2,77,,90,e" filled="f" strokeweight="0">
                    <v:path arrowok="t" o:connecttype="custom" o:connectlocs="0,0;6,0;7,1;19,1;20,0;23,0" o:connectangles="0,0,0,0,0,0"/>
                  </v:shape>
                  <v:shape id="Freeform 38" o:spid="_x0000_s2250"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" path="m,l7,4r6,3l20,7r4,4l31,13r2,l37,17r7,l44,20r7,l51,24r9,l64,27r13,l84,31r9,l104,33r6,e" filled="f" strokeweight="0">
                    <v:path arrowok="t" o:connecttype="custom" o:connectlocs="0,0;2,1;4,1;5,1;6,2;8,3;9,3;10,4;11,4;11,5;13,5;13,6;15,6;16,6;20,6;21,7;24,7;26,8;28,8" o:connectangles="0,0,0,0,0,0,0,0,0,0,0,0,0,0,0,0,0,0,0"/>
                  </v:shape>
                  <v:shape id="Freeform 39" o:spid="_x0000_s2251"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252"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" path="m,l11,9r,4l14,16r4,l18,20r9,9l27,33r4,l31,35r3,l40,42r4,l44,46r3,l57,55r3,l67,62e" filled="f" strokeweight="0">
                    <v:path arrowok="t" o:connecttype="custom" o:connectlocs="0,0;2,3;2,4;3,4;4,4;4,5;6,8;6,9;7,9;7,9;8,9;10,11;11,11;11,12;11,12;14,14;15,14;16,16" o:connectangles="0,0,0,0,0,0,0,0,0,0,0,0,0,0,0,0,0,0"/>
                  </v:shape>
                  <v:shape id="Freeform 41" o:spid="_x0000_s2253"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254"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" path="m,l,4,4,6r,7e" filled="f" strokeweight="0">
                    <v:path arrowok="t" o:connecttype="custom" o:connectlocs="0,0;0,1;1,2;1,4" o:connectangles="0,0,0,0"/>
                  </v:shape>
                  <v:shape id="Freeform 43" o:spid="_x0000_s2255"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" path="m6,r,3l4,7r,9l,20r,3e" filled="f" strokeweight="0">
                    <v:path arrowok="t" o:connecttype="custom" o:connectlocs="3,0;3,0;2,1;2,4;0,5;0,5" o:connectangles="0,0,0,0,0,0"/>
                  </v:shape>
                  <v:line id="Line 44" o:spid="_x0000_s2256"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eg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eB5OBzB75v0BOTkBgAA//8DAFBLAQItABQABgAIAAAAIQDb4fbL7gAAAIUBAAATAAAAAAAA&#10;AAAAAAAAAAAAAABbQ29udGVudF9UeXBlc10ueG1sUEsBAi0AFAAGAAgAAAAhAFr0LFu/AAAAFQEA&#10;AAsAAAAAAAAAAAAAAAAAHwEAAF9yZWxzLy5yZWxzUEsBAi0AFAAGAAgAAAAhAJOOR6DHAAAA3QAA&#10;AA8AAAAAAAAAAAAAAAAABwIAAGRycy9kb3ducmV2LnhtbFBLBQYAAAAAAwADALcAAAD7AgAAAAA=&#10;" strokeweight="0"/>
                  <v:shape id="Freeform 45" o:spid="_x0000_s2257"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" path="m,43l4,40r2,l10,36r3,l13,34r7,-7l24,27r,-4l30,16r,-2l33,10r,-3l37,3,37,e" filled="f" strokeweight="0">
                    <v:path arrowok="t" o:connecttype="custom" o:connectlocs="0,10;1,10;2,10;3,9;4,9;4,8;5,6;6,6;6,5;8,4;8,3;9,2;9,1;10,0;10,0" o:connectangles="0,0,0,0,0,0,0,0,0,0,0,0,0,0,0"/>
                  </v:shape>
                  <v:shape id="Freeform 46" o:spid="_x0000_s2258"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" path="m,30r7,l10,26r10,l23,24r11,l36,20r7,l47,17r7,l56,13r4,l63,10r4,l70,6r4,l80,r3,e" filled="f" strokeweight="0">
                    <v:path arrowok="t" o:connecttype="custom" o:connectlocs="0,9;1,9;2,7;5,7;5,7;8,7;9,6;10,6;11,5;13,5;14,4;15,4;15,3;16,3;17,2;18,2;20,0;20,0" o:connectangles="0,0,0,0,0,0,0,0,0,0,0,0,0,0,0,0,0,0"/>
                  </v:shape>
                  <v:shape id="Freeform 47" o:spid="_x0000_s2259"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" path="m,l24,r3,4l73,4,77,,90,e" filled="f" strokeweight="0">
                    <v:path arrowok="t" o:connecttype="custom" o:connectlocs="0,0;6,0;7,1;19,1;20,0;23,0" o:connectangles="0,0,0,0,0,0"/>
                  </v:shape>
                  <v:shape id="Freeform 48" o:spid="_x0000_s2260"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261"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262"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" path="m,l11,10r,3l14,17r4,l18,20r9,10l27,33r4,l31,37r3,l40,44r4,l44,46r3,l57,57r3,l67,64e" filled="f" strokeweight="0">
                    <v:path arrowok="t" o:connecttype="custom" o:connectlocs="0,0;2,3;2,4;3,5;4,5;4,5;6,8;6,9;7,9;7,10;8,10;10,11;11,11;11,12;11,12;14,15;15,15;16,16" o:connectangles="0,0,0,0,0,0,0,0,0,0,0,0,0,0,0,0,0,0"/>
                  </v:shape>
                  <v:shape id="Freeform 51" o:spid="_x0000_s2263"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" path="m,l,3,2,7r,7l6,16r,7l9,23r,6l13,33r,3l16,40r,3l22,49r,4l29,60r,3l33,63r3,4l36,69r6,7e" filled="f" strokeweight="0">
                    <v:path arrowok="t" o:connecttype="custom" o:connectlocs="0,0;0,0;1,1;1,3;2,4;2,5;3,5;3,7;4,8;4,9;4,9;4,10;6,12;6,13;8,14;8,15;9,15;10,16;10,17;12,18" o:connectangles="0,0,0,0,0,0,0,0,0,0,0,0,0,0,0,0,0,0,0,0"/>
                  </v:shape>
                  <v:shape id="Freeform 52" o:spid="_x0000_s2264"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" path="m,l,9r2,4e" filled="f" strokeweight="0">
                    <v:path arrowok="t" o:connecttype="custom" o:connectlocs="0,0;0,3;2,4" o:connectangles="0,0,0"/>
                  </v:shape>
                  <v:shape id="Freeform 53" o:spid="_x0000_s2265"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" path="m36,3r-3,l27,,23,3,16,7r-2,7l10,20,7,30r,17l3,69r,34l3,153,,213r,84e" filled="f" strokeweight="0">
                    <v:path arrowok="t" o:connecttype="custom" o:connectlocs="9,0;9,0;7,0;6,0;4,1;4,3;3,5;2,7;2,11;1,17;1,25;1,38;0,53;0,74" o:connectangles="0,0,0,0,0,0,0,0,0,0,0,0,0,0"/>
                  </v:shape>
                  <v:shape id="Freeform 54" o:spid="_x0000_s2266"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" path="m,l,3r3,l9,9r4,l16,13r13,l33,9r3,l40,7e" filled="f" strokeweight="0">
                    <v:path arrowok="t" o:connecttype="custom" o:connectlocs="0,0;0,0;1,0;3,2;4,2;4,3;8,3;9,2;9,2;10,1" o:connectangles="0,0,0,0,0,0,0,0,0,0"/>
                  </v:shape>
                  <v:shape id="Freeform 55" o:spid="_x0000_s2267"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" path="m,l,2r2,l2,6r7,7l13,13r,2l16,15e" filled="f" strokeweight="0">
                    <v:path arrowok="t" o:connecttype="custom" o:connectlocs="0,0;0,1;1,1;1,2;3,4;4,4;4,4;4,4" o:connectangles="0,0,0,0,0,0,0,0"/>
                  </v:shape>
                  <v:shape id="Freeform 56" o:spid="_x0000_s2268"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" path="m,l4,,6,2r7,l17,6r13,l33,9r20,e" filled="f" strokeweight="0">
                    <v:path arrowok="t" o:connecttype="custom" o:connectlocs="0,0;1,0;2,1;4,1;5,2;8,2;9,3;14,3" o:connectangles="0,0,0,0,0,0,0,0"/>
                  </v:shape>
                  <v:shape id="Freeform 57" o:spid="_x0000_s2269"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" path="m,3r33,l37,,60,e" filled="f" strokeweight="0">
                    <v:path arrowok="t" o:connecttype="custom" o:connectlocs="0,0;9,0;10,0;15,0" o:connectangles="0,0,0,0"/>
                  </v:shape>
                  <v:shape id="Freeform 58" o:spid="_x0000_s2270"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" path="m,16r6,l10,13r14,l26,9r14,l44,7r9,l57,3r13,l73,r6,e" filled="f" strokeweight="0">
                    <v:path arrowok="t" o:connecttype="custom" o:connectlocs="0,4;2,4;3,4;6,4;7,3;10,3;11,2;14,2;15,1;18,1;19,0;20,0" o:connectangles="0,0,0,0,0,0,0,0,0,0,0,0"/>
                  </v:shape>
                  <v:shape id="Freeform 59" o:spid="_x0000_s2271"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" path="m,26r4,l7,22r7,l18,20r6,l27,16r7,l38,13r6,l47,9r7,l58,6r6,l67,2r6,l77,r3,e" filled="f" strokeweight="0">
                    <v:path arrowok="t" o:connecttype="custom" o:connectlocs="0,7;1,7;2,6;4,6;5,5;6,5;7,4;9,4;10,4;11,4;12,3;14,3;15,2;16,2;17,1;19,1;20,0;20,0" o:connectangles="0,0,0,0,0,0,0,0,0,0,0,0,0,0,0,0,0,0"/>
                  </v:shape>
                  <v:shape id="Freeform 60" o:spid="_x0000_s2272"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" path="m,29r4,l4,25r3,l13,22r4,-4l24,15r3,l31,13r6,-3l40,6,47,3r4,l51,r2,e" filled="f" strokeweight="0">
                    <v:path arrowok="t" o:connecttype="custom" o:connectlocs="0,8;1,8;1,7;1,7;3,6;4,5;6,4;6,4;7,4;9,3;10,2;11,1;12,1;12,0;13,0" o:connectangles="0,0,0,0,0,0,0,0,0,0,0,0,0,0,0"/>
                  </v:shape>
                  <v:shape id="Freeform 61" o:spid="_x0000_s2273"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" path="m,33l4,29r3,l11,26r7,l27,16r,-3l31,13,34,9r,-3l40,e" filled="f" strokeweight="0">
                    <v:path arrowok="t" o:connecttype="custom" o:connectlocs="0,9;1,8;2,8;3,7;5,7;7,4;7,4;8,4;9,3;9,2;10,0" o:connectangles="0,0,0,0,0,0,0,0,0,0,0"/>
                  </v:shape>
                  <v:shape id="Freeform 62" o:spid="_x0000_s2274"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" path="m,20l,18r4,l4,14,7,11,7,e" filled="f" strokeweight="0">
                    <v:path arrowok="t" o:connecttype="custom" o:connectlocs="0,5;0,5;1,5;1,4;1,3;1,0" o:connectangles="0,0,0,0,0,0"/>
                  </v:shape>
                  <v:shape id="Freeform 63" o:spid="_x0000_s2275"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" path="m10,13l7,11,7,7,,e" filled="f" strokeweight="0">
                    <v:path arrowok="t" o:connecttype="custom" o:connectlocs="2,4;1,3;1,2;0,0" o:connectangles="0,0,0,0"/>
                  </v:shape>
                  <v:shape id="Freeform 64" o:spid="_x0000_s2276"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" path="m53,9r-2,l47,6r-7,l37,2,24,2,20,,,e" filled="f" strokeweight="0">
                    <v:path arrowok="t" o:connecttype="custom" o:connectlocs="14,2;13,2;12,1;10,1;10,0;6,0;5,0;0,0" o:connectangles="0,0,0,0,0,0,0,0"/>
                  </v:shape>
                  <v:shape id="Freeform 65" o:spid="_x0000_s2277"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" path="m60,l31,,27,2,,2e" filled="f" strokeweight="0">
                    <v:path arrowok="t" o:connecttype="custom" o:connectlocs="15,0;8,0;7,1;0,1" o:connectangles="0,0,0,0"/>
                  </v:shape>
                  <v:shape id="Freeform 66" o:spid="_x0000_s2278"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" path="m82,l76,,73,2,60,2,56,6r-9,l43,9,27,9r-4,4l9,13,7,16,,16e" filled="f" strokeweight="0">
                    <v:path arrowok="t" o:connecttype="custom" o:connectlocs="21,0;19,0;19,1;15,1;14,2;12,2;11,3;7,3;6,4;3,4;2,4;0,4" o:connectangles="0,0,0,0,0,0,0,0,0,0,0,0"/>
                  </v:shape>
                  <v:shape id="Freeform 67" o:spid="_x0000_s2279"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" path="m77,l73,,70,4r-6,l64,6r-7,l53,10r-7,l44,13r-11,l31,17r-7,l20,19r-7,l13,23r-6,l4,26,,26e" filled="f" strokeweight="0">
                    <v:path arrowok="t" o:connecttype="custom" o:connectlocs="20,0;19,0;18,1;16,1;16,2;15,2;14,3;12,3;11,4;9,4;8,5;6,5;5,5;4,5;4,6;2,6;1,7;0,7" o:connectangles="0,0,0,0,0,0,0,0,0,0,0,0,0,0,0,0,0,0"/>
                  </v:shape>
                  <v:shape id="Freeform 68" o:spid="_x0000_s2280"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" path="m53,l50,r,3l46,3,40,7,37,9r-7,l24,16r-7,l13,20,6,23r-2,l4,27,,27e" filled="f" strokeweight="0">
                    <v:path arrowok="t" o:connecttype="custom" o:connectlocs="13,0;12,0;12,0;11,0;10,1;9,2;7,2;6,4;4,4;3,5;1,5;1,5;1,6;0,6" o:connectangles="0,0,0,0,0,0,0,0,0,0,0,0,0,0"/>
                  </v:shape>
                  <v:shape id="Freeform 69" o:spid="_x0000_s2281"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" path="m40,l36,4r-3,l30,6r-3,l27,10r-7,7l16,17r,3l10,26r-3,l7,30,3,33r,4l,39e" filled="f" strokeweight="0">
                    <v:path arrowok="t" o:connecttype="custom" o:connectlocs="10,0;9,1;9,1;8,2;7,2;7,3;5,5;4,5;4,5;3,7;2,7;2,8;1,9;1,10;0,10" o:connectangles="0,0,0,0,0,0,0,0,0,0,0,0,0,0,0"/>
                  </v:shape>
                  <v:shape id="Freeform 70" o:spid="_x0000_s2282"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" path="m6,l2,2r,4l,9,,20e" filled="f" strokeweight="0">
                    <v:path arrowok="t" o:connecttype="custom" o:connectlocs="3,0;1,1;1,2;0,3;0,5" o:connectangles="0,0,0,0,0"/>
                  </v:shape>
                  <v:line id="Line 71" o:spid="_x0000_s2283"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sl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eB5OBrC75v0BOTkBgAA//8DAFBLAQItABQABgAIAAAAIQDb4fbL7gAAAIUBAAATAAAAAAAA&#10;AAAAAAAAAAAAAABbQ29udGVudF9UeXBlc10ueG1sUEsBAi0AFAAGAAgAAAAhAFr0LFu/AAAAFQEA&#10;AAsAAAAAAAAAAAAAAAAAHwEAAF9yZWxzLy5yZWxzUEsBAi0AFAAGAAgAAAAhAJBKyyXHAAAA3QAA&#10;AA8AAAAAAAAAAAAAAAAABwIAAGRycy9kb3ducmV2LnhtbFBLBQYAAAAAAwADALcAAAD7AgAAAAA=&#10;" strokeweight="0"/>
                  <v:line id="Line 72" o:spid="_x0000_s2284"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1NR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" strokeweight="0"/>
                  <v:line id="Line 73" o:spid="_x0000_s2285"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" strokeweight="0"/>
                  <v:line id="Line 74" o:spid="_x0000_s2286"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" strokeweight="0"/>
                  <v:line id="Line 75" o:spid="_x0000_s2287"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" strokeweight="0"/>
                  <v:line id="Line 76" o:spid="_x0000_s2288"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" strokeweight="0"/>
                  <v:line id="Line 77" o:spid="_x0000_s2289"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" strokeweight="0"/>
                  <v:line id="Line 78" o:spid="_x0000_s2290"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" strokeweight="0"/>
                  <v:line id="Line 79" o:spid="_x0000_s2291"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" strokeweight="0"/>
                  <v:line id="Line 80" o:spid="_x0000_s2292"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" strokeweight="0"/>
                  <v:line id="Line 81" o:spid="_x0000_s2293"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" strokeweight="0"/>
                  <v:line id="Line 82" o:spid="_x0000_s2294"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" strokeweight="0"/>
                  <v:line id="Line 83" o:spid="_x0000_s2295"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" strokeweight="0"/>
                  <v:line id="Line 84" o:spid="_x0000_s2296"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" strokeweight="0"/>
                  <v:line id="Line 85" o:spid="_x0000_s2297"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" strokeweight="0"/>
                  <v:line id="Line 86" o:spid="_x0000_s2298"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" strokeweight="0"/>
                  <v:line id="Line 87" o:spid="_x0000_s2299"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" strokeweight="0"/>
                  <v:line id="Line 88" o:spid="_x0000_s2300"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" strokeweight="0"/>
                  <v:line id="Line 89" o:spid="_x0000_s2301"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" strokeweight="0"/>
                  <v:line id="Line 90" o:spid="_x0000_s2302"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" strokeweight="0"/>
                  <v:line id="Line 91" o:spid="_x0000_s2303"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" strokeweight="0"/>
                  <v:line id="Line 92" o:spid="_x0000_s2304"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" strokeweight="0"/>
                  <v:line id="Line 93" o:spid="_x0000_s2305"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" strokeweight="0"/>
                  <v:line id="Line 94" o:spid="_x0000_s2306"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" strokeweight="0"/>
                  <v:line id="Line 95" o:spid="_x0000_s2307"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" strokeweight="0"/>
                  <v:line id="Line 96" o:spid="_x0000_s2308"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" strokeweight="0"/>
                  <v:line id="Line 97" o:spid="_x0000_s2309"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" strokeweight="0"/>
                  <v:line id="Line 98" o:spid="_x0000_s2310"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" strokeweight="0"/>
                  <v:line id="Line 99" o:spid="_x0000_s2311"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" strokeweight="0"/>
                  <v:line id="Line 100" o:spid="_x0000_s2312"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" strokeweight="0"/>
                  <v:line id="Line 101" o:spid="_x0000_s2313"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" strokeweight="0"/>
                  <v:line id="Line 102" o:spid="_x0000_s2314"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" strokeweight="0"/>
                  <v:shape id="Freeform 103" o:spid="_x0000_s2315"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316"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" path="m,16l113,205,198,,106,106,,16xe" fillcolor="black" strokeweight="0">
                    <v:path arrowok="t" o:connecttype="custom" o:connectlocs="0,4;29,52;50,0;27,27;0,4" o:connectangles="0,0,0,0,0"/>
                  </v:shape>
                  <v:shape id="Freeform 105" o:spid="_x0000_s2317"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" path="m,220l20,,186,151,55,91,,220xe" fillcolor="black" strokeweight="0">
                    <v:path arrowok="t" o:connecttype="custom" o:connectlocs="0,55;5,0;47,38;14,23;0,55" o:connectangles="0,0,0,0,0"/>
                  </v:shape>
                  <v:line id="Line 106" o:spid="_x0000_s2318"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" strokeweight="0">
                    <v:stroke dashstyle="3 1 1 1"/>
                  </v:line>
                  <v:line id="Line 107" o:spid="_x0000_s2319"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" strokeweight="0">
                    <v:stroke dashstyle="3 1 1 1"/>
                  </v:line>
                  <v:line id="Line 108" o:spid="_x0000_s2320"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" strokeweight="0">
                    <v:stroke dashstyle="3 1 1 1"/>
                  </v:line>
                  <v:line id="Line 109" o:spid="_x0000_s2321"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" strokeweight="0">
                    <v:stroke dashstyle="3 1 1 1"/>
                  </v:line>
                  <v:line id="Line 110" o:spid="_x0000_s2322"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" strokeweight="0">
                    <v:stroke dashstyle="3 1 1 1"/>
                  </v:line>
                  <v:line id="Line 111" o:spid="_x0000_s2323"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" strokeweight="0">
                    <v:stroke dashstyle="3 1 1 1"/>
                  </v:line>
                  <v:line id="Line 112" o:spid="_x0000_s2324"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" strokeweight="0">
                    <v:stroke dashstyle="3 1 1 1"/>
                  </v:line>
                  <v:line id="Line 113" o:spid="_x0000_s2325"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" strokeweight="0">
                    <v:stroke dashstyle="3 1 1 1"/>
                  </v:line>
                  <v:line id="Line 114" o:spid="_x0000_s2326"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" strokeweight="0">
                    <v:stroke dashstyle="3 1 1 1"/>
                  </v:line>
                  <v:line id="Line 115" o:spid="_x0000_s2327"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" strokeweight="0">
                    <v:stroke dashstyle="3 1 1 1"/>
                  </v:line>
                  <v:shape id="Freeform 116" o:spid="_x0000_s2328"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" path="m,l1,2,,xe" fillcolor="black" strokeweight=".05pt">
                    <v:path arrowok="t" o:connecttype="custom" o:connectlocs="0,0;1,1;0,0" o:connectangles="0,0,0"/>
                  </v:shape>
                  <v:shape id="Freeform 117" o:spid="_x0000_s2329"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" path="m,1l,,,1xe" fillcolor="black" strokeweight=".05pt">
                    <v:path arrowok="t" o:connecttype="custom" o:connectlocs="0,1;0,0;0,1" o:connectangles="0,0,0"/>
                  </v:shape>
                  <v:line id="Line 118" o:spid="_x0000_s2330"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" strokeweight="0"/>
                  <v:line id="Line 119" o:spid="_x0000_s2331"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" strokeweight="0"/>
                  <v:line id="Line 120" o:spid="_x0000_s2332"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Cm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0NBjC75v0BOTkBgAA//8DAFBLAQItABQABgAIAAAAIQDb4fbL7gAAAIUBAAATAAAAAAAA&#10;AAAAAAAAAAAAAABbQ29udGVudF9UeXBlc10ueG1sUEsBAi0AFAAGAAgAAAAhAFr0LFu/AAAAFQEA&#10;AAsAAAAAAAAAAAAAAAAAHwEAAF9yZWxzLy5yZWxzUEsBAi0AFAAGAAgAAAAhAGeq0KbHAAAA3QAA&#10;AA8AAAAAAAAAAAAAAAAABwIAAGRycy9kb3ducmV2LnhtbFBLBQYAAAAAAwADALcAAAD7AgAAAAA=&#10;" strokeweight="0"/>
                  <v:line id="Line 121" o:spid="_x0000_s2333"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" strokeweight="0"/>
                  <v:line id="Line 122" o:spid="_x0000_s2334"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" strokeweight="0"/>
                  <v:line id="Line 123" o:spid="_x0000_s2335"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" strokeweight="0"/>
                  <v:line id="Line 124" o:spid="_x0000_s2336"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" strokeweight="0"/>
                  <v:line id="Line 125" o:spid="_x0000_s2337"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" strokeweight="0"/>
                  <v:line id="Line 126" o:spid="_x0000_s2338"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" strokeweight="0"/>
                  <v:line id="Line 127" o:spid="_x0000_s2339"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LX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" strokeweight="0"/>
                  <v:line id="Line 128" o:spid="_x0000_s2340"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" strokeweight="0"/>
                  <v:line id="Line 129" o:spid="_x0000_s2341"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Rs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0NBzA75v0BOTkBgAA//8DAFBLAQItABQABgAIAAAAIQDb4fbL7gAAAIUBAAATAAAAAAAA&#10;AAAAAAAAAAAAAABbQ29udGVudF9UeXBlc10ueG1sUEsBAi0AFAAGAAgAAAAhAFr0LFu/AAAAFQEA&#10;AAsAAAAAAAAAAAAAAAAAHwEAAF9yZWxzLy5yZWxzUEsBAi0AFAAGAAgAAAAhAFkUhGzHAAAA3QAA&#10;AA8AAAAAAAAAAAAAAAAABwIAAGRycy9kb3ducmV2LnhtbFBLBQYAAAAAAwADALcAAAD7AgAAAAA=&#10;" strokeweight="0"/>
                  <v:line id="Line 130" o:spid="_x0000_s2342"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" strokeweight="0"/>
                  <v:line id="Line 131" o:spid="_x0000_s2343"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" strokeweight="0"/>
                  <v:line id="Line 132" o:spid="_x0000_s2344"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f0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" strokeweight="0"/>
                  <v:line id="Line 133" o:spid="_x0000_s2345"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Jv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" strokeweight="0"/>
                  <v:line id="Line 134" o:spid="_x0000_s2346"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" strokeweight="0"/>
                  <v:line id="Line 135" o:spid="_x0000_s2347"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" strokeweight="0"/>
                  <v:line id="Line 136" o:spid="_x0000_s2348"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" strokeweight="0"/>
                  <v:line id="Line 137" o:spid="_x0000_s2349"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hq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" strokeweight="0"/>
                  <v:line id="Line 138" o:spid="_x0000_s2350"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" strokeweight="0"/>
                  <v:line id="Line 139" o:spid="_x0000_s2351"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" strokeweight="0"/>
                  <v:line id="Line 140" o:spid="_x0000_s2352"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" strokeweight="0"/>
                  <v:line id="Line 141" o:spid="_x0000_s2353"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" strokeweight="0"/>
                  <v:line id="Line 142" o:spid="_x0000_s2354"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Ep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" strokeweight="0"/>
                  <v:line id="Line 143" o:spid="_x0000_s2355"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" strokeweight="0"/>
                  <v:line id="Line 144" o:spid="_x0000_s2356"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rF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" strokeweight="0"/>
                  <v:line id="Line 145" o:spid="_x0000_s2357"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" strokeweight="0"/>
                  <v:line id="Line 146" o:spid="_x0000_s2358"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" strokeweight="0"/>
                  <v:line id="Line 147" o:spid="_x0000_s2359"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63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" strokeweight="0"/>
                  <v:line id="Line 148" o:spid="_x0000_s2360"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" strokeweight="0"/>
                  <v:line id="Line 149" o:spid="_x0000_s2361"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" strokeweight="0"/>
                  <v:line id="Line 150" o:spid="_x0000_s2362"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f+7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" strokeweight="0"/>
                  <v:line id="Line 151" o:spid="_x0000_s2363"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" strokeweight="0"/>
                  <v:line id="Line 152" o:spid="_x0000_s2364"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" strokeweight="0"/>
                  <v:line id="Line 153" o:spid="_x0000_s2365"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" strokeweight="0"/>
                  <v:line id="Line 154" o:spid="_x0000_s2366"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m4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eB5OBzB75v0BOTkBgAA//8DAFBLAQItABQABgAIAAAAIQDb4fbL7gAAAIUBAAATAAAAAAAA&#10;AAAAAAAAAAAAAABbQ29udGVudF9UeXBlc10ueG1sUEsBAi0AFAAGAAgAAAAhAFr0LFu/AAAAFQEA&#10;AAsAAAAAAAAAAAAAAAAAHwEAAF9yZWxzLy5yZWxzUEsBAi0AFAAGAAgAAAAhAAsi+bjHAAAA3QAA&#10;AA8AAAAAAAAAAAAAAAAABwIAAGRycy9kb3ducmV2LnhtbFBLBQYAAAAAAwADALcAAAD7AgAAAAA=&#10;" strokeweight="0"/>
                  <v:line id="Line 155" o:spid="_x0000_s2367"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wj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vA0Go3h9016AnL2AwAA//8DAFBLAQItABQABgAIAAAAIQDb4fbL7gAAAIUBAAATAAAAAAAA&#10;AAAAAAAAAAAAAABbQ29udGVudF9UeXBlc10ueG1sUEsBAi0AFAAGAAgAAAAhAFr0LFu/AAAAFQEA&#10;AAsAAAAAAAAAAAAAAAAAHwEAAF9yZWxzLy5yZWxzUEsBAi0AFAAGAAgAAAAhAGRuXCPHAAAA3QAA&#10;AA8AAAAAAAAAAAAAAAAABwIAAGRycy9kb3ducmV2LnhtbFBLBQYAAAAAAwADALcAAAD7AgAAAAA=&#10;" strokeweight="0"/>
                  <v:line id="Line 156" o:spid="_x0000_s2368"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" strokeweight="0"/>
                  <v:line id="Line 157" o:spid="_x0000_s2369"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" strokeweight="0"/>
                  <v:line id="Line 158" o:spid="_x0000_s2370"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" strokeweight="0"/>
                  <v:line id="Line 159" o:spid="_x0000_s2371"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" strokeweight="0"/>
                  <v:line id="Line 160" o:spid="_x0000_s2372"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lm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" strokeweight="0"/>
                  <v:line id="Line 161" o:spid="_x0000_s2373"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" strokeweight="0"/>
                  <v:line id="Line 162" o:spid="_x0000_s2374"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" strokeweight="0"/>
                  <v:line id="Line 163" o:spid="_x0000_s2375"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" strokeweight="0"/>
                  <v:line id="Line 164" o:spid="_x0000_s2376"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" strokeweight="0"/>
                  <v:line id="Line 165" o:spid="_x0000_s2377"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" strokeweight="0"/>
                  <v:line id="Line 166" o:spid="_x0000_s2378"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" strokeweight="0"/>
                  <v:line id="Line 167" o:spid="_x0000_s2379"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X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" strokeweight="0"/>
                  <v:line id="Line 168" o:spid="_x0000_s2380"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" strokeweight="0"/>
                  <v:line id="Line 169" o:spid="_x0000_s2381"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" strokeweight="0"/>
                  <v:line id="Line 170" o:spid="_x0000_s2382"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" strokeweight="0"/>
                  <v:line id="Line 171" o:spid="_x0000_s2383"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ZA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" strokeweight="0"/>
                  <v:line id="Line 172" o:spid="_x0000_s2384"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40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eB5OBrC75v0BOTkBgAA//8DAFBLAQItABQABgAIAAAAIQDb4fbL7gAAAIUBAAATAAAAAAAA&#10;AAAAAAAAAAAAAABbQ29udGVudF9UeXBlc10ueG1sUEsBAi0AFAAGAAgAAAAhAFr0LFu/AAAAFQEA&#10;AAsAAAAAAAAAAAAAAAAAHwEAAF9yZWxzLy5yZWxzUEsBAi0AFAAGAAgAAAAhAN8JnjTHAAAA3QAA&#10;AA8AAAAAAAAAAAAAAAAABwIAAGRycy9kb3ducmV2LnhtbFBLBQYAAAAAAwADALcAAAD7AgAAAAA=&#10;" strokeweight="0"/>
                  <v:line id="Line 173" o:spid="_x0000_s2385"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" strokeweight="0"/>
                  <v:line id="Line 174" o:spid="_x0000_s2386"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" strokeweight="0"/>
                  <v:line id="Line 175" o:spid="_x0000_s2387"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" strokeweight="0"/>
                  <v:line id="Line 176" o:spid="_x0000_s2388"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" strokeweight="0"/>
                  <v:line id="Line 177" o:spid="_x0000_s2389"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Gq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" strokeweight="0"/>
                  <v:line id="Line 178" o:spid="_x0000_s2390"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" strokeweight="0"/>
                  <v:line id="Line 179" o:spid="_x0000_s2391"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" strokeweight="0"/>
                  <v:line id="Line 180" o:spid="_x0000_s2392"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" strokeweight="0"/>
                  <v:line id="Line 181" o:spid="_x0000_s2393"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" strokeweight="0"/>
                  <v:line id="Line 182" o:spid="_x0000_s2394"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" strokeweight="0"/>
                  <v:line id="Line 183" o:spid="_x0000_s2395"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" strokeweight="0"/>
                  <v:line id="Line 184" o:spid="_x0000_s2396"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" strokeweight="0"/>
                  <v:line id="Line 185" o:spid="_x0000_s2397"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" strokeweight="0"/>
                  <v:line id="Line 186" o:spid="_x0000_s2398"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" strokeweight="0"/>
                  <v:line id="Line 187" o:spid="_x0000_s2399"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" strokeweight="0"/>
                  <v:line id="Line 188" o:spid="_x0000_s2400"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" strokeweight="0"/>
                  <v:line id="Line 189" o:spid="_x0000_s2401"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" strokeweight="0"/>
                  <v:line id="Line 190" o:spid="_x0000_s2402"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" strokeweight="0"/>
                  <v:line id="Line 191" o:spid="_x0000_s2403"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" strokeweight="0"/>
                  <v:line id="Line 192" o:spid="_x0000_s2404"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" strokeweight="0"/>
                  <v:line id="Line 193" o:spid="_x0000_s2405"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" strokeweight="0"/>
                  <v:line id="Line 194" o:spid="_x0000_s2406"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" strokeweight="0"/>
                  <v:line id="Line 195" o:spid="_x0000_s2407"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" strokeweight="0"/>
                  <v:line id="Line 196" o:spid="_x0000_s2408"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" strokeweight="0"/>
                  <v:line id="Line 197" o:spid="_x0000_s2409"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" strokeweight="0"/>
                  <v:line id="Line 198" o:spid="_x0000_s2410"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" strokeweight="0"/>
                  <v:line id="Line 199" o:spid="_x0000_s2411"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" strokeweight="0"/>
                  <v:line id="Line 200" o:spid="_x0000_s2412"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" strokeweight="0"/>
                  <v:line id="Line 201" o:spid="_x0000_s2413"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" strokeweight="0"/>
                  <v:line id="Line 202" o:spid="_x0000_s2414"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" strokeweight="0"/>
                  <v:line id="Line 203" o:spid="_x0000_s2415"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EuI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" strokeweight="0"/>
                  <v:line id="Line 204" o:spid="_x0000_s2416"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X/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" strokeweight="0"/>
                </v:group>
                <v:group id="Group 205" o:spid="_x0000_s2417" style="position:absolute;left:15049;top:8883;width:19183;height:5131"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QD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7AMeb8ITkMs7AAAA//8DAFBLAQItABQABgAIAAAAIQDb4fbL7gAAAIUBAAATAAAAAAAA&#10;AAAAAAAAAAAAAABbQ29udGVudF9UeXBlc10ueG1sUEsBAi0AFAAGAAgAAAAhAFr0LFu/AAAAFQEA&#10;AAsAAAAAAAAAAAAAAAAAHwEAAF9yZWxzLy5yZWxzUEsBAi0AFAAGAAgAAAAhAHCTtAPHAAAA3QAA&#10;AA8AAAAAAAAAAAAAAAAABwIAAGRycy9kb3ducmV2LnhtbFBLBQYAAAAAAwADALcAAAD7AgAAAAA=&#10;">
                  <v:line id="Line 206" o:spid="_x0000_s2418"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" strokeweight="0"/>
                  <v:line id="Line 207" o:spid="_x0000_s2419"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" strokeweight="0"/>
                  <v:line id="Line 208" o:spid="_x0000_s2420"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" strokeweight="0"/>
                  <v:line id="Line 209" o:spid="_x0000_s2421"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" strokeweight="0"/>
                  <v:line id="Line 210" o:spid="_x0000_s2422"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" strokeweight="0"/>
                  <v:line id="Line 211" o:spid="_x0000_s2423"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" strokeweight="0"/>
                  <v:line id="Line 212" o:spid="_x0000_s2424"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" strokeweight="0"/>
                  <v:line id="Line 213" o:spid="_x0000_s2425"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" strokeweight="0"/>
                  <v:line id="Line 214" o:spid="_x0000_s2426"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" strokeweight="0"/>
                  <v:line id="Line 215" o:spid="_x0000_s2427"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" strokeweight="0"/>
                  <v:line id="Line 216" o:spid="_x0000_s2428"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" strokeweight="0"/>
                  <v:line id="Line 217" o:spid="_x0000_s2429"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" strokeweight="0"/>
                  <v:line id="Line 218" o:spid="_x0000_s2430"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" strokeweight="0"/>
                  <v:line id="Line 219" o:spid="_x0000_s2431"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" strokeweight="0"/>
                  <v:line id="Line 220" o:spid="_x0000_s2432"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87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c9gfw9yY9ATm9AQAA//8DAFBLAQItABQABgAIAAAAIQDb4fbL7gAAAIUBAAATAAAAAAAA&#10;AAAAAAAAAAAAAABbQ29udGVudF9UeXBlc10ueG1sUEsBAi0AFAAGAAgAAAAhAFr0LFu/AAAAFQEA&#10;AAsAAAAAAAAAAAAAAAAAHwEAAF9yZWxzLy5yZWxzUEsBAi0AFAAGAAgAAAAhABFL3zvHAAAA3QAA&#10;AA8AAAAAAAAAAAAAAAAABwIAAGRycy9kb3ducmV2LnhtbFBLBQYAAAAAAwADALcAAAD7AgAAAAA=&#10;" strokeweight="0"/>
                  <v:line id="Line 221" o:spid="_x0000_s2433"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qg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" strokeweight="0"/>
                  <v:line id="Line 222" o:spid="_x0000_s2434"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" strokeweight="0"/>
                  <v:line id="Line 223" o:spid="_x0000_s2435"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" strokeweight="0"/>
                  <v:line id="Line 224" o:spid="_x0000_s2436"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" strokeweight="0"/>
                  <v:line id="Line 225" o:spid="_x0000_s2437"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" strokeweight="0"/>
                  <v:line id="Line 226" o:spid="_x0000_s2438"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" strokeweight="0"/>
                  <v:line id="Line 227" o:spid="_x0000_s2439"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1K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Aw6L/B75v0BOT4BgAA//8DAFBLAQItABQABgAIAAAAIQDb4fbL7gAAAIUBAAATAAAAAAAA&#10;AAAAAAAAAAAAAABbQ29udGVudF9UeXBlc10ueG1sUEsBAi0AFAAGAAgAAAAhAFr0LFu/AAAAFQEA&#10;AAsAAAAAAAAAAAAAAAAAHwEAAF9yZWxzLy5yZWxzUEsBAi0AFAAGAAgAAAAhAB/vTUrHAAAA3QAA&#10;AA8AAAAAAAAAAAAAAAAABwIAAGRycy9kb3ducmV2LnhtbFBLBQYAAAAAAwADALcAAAD7AgAAAAA=&#10;" strokeweight="0"/>
                  <v:line id="Line 228" o:spid="_x0000_s2440"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" strokeweight="0"/>
                  <v:line id="Line 229" o:spid="_x0000_s2441"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vx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cDvrw9yY9ATm9AQAA//8DAFBLAQItABQABgAIAAAAIQDb4fbL7gAAAIUBAAATAAAAAAAA&#10;AAAAAAAAAAAAAABbQ29udGVudF9UeXBlc10ueG1sUEsBAi0AFAAGAAgAAAAhAFr0LFu/AAAAFQEA&#10;AAsAAAAAAAAAAAAAAAAAHwEAAF9yZWxzLy5yZWxzUEsBAi0AFAAGAAgAAAAhAC/1i/HHAAAA3QAA&#10;AA8AAAAAAAAAAAAAAAAABwIAAGRycy9kb3ducmV2LnhtbFBLBQYAAAAAAwADALcAAAD7AgAAAAA=&#10;" strokeweight="0"/>
                  <v:line id="Line 230" o:spid="_x0000_s2442"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" strokeweight="0"/>
                  <v:line id="Line 231" o:spid="_x0000_s2443"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" strokeweight="0"/>
                  <v:line id="Line 232" o:spid="_x0000_s2444"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p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" strokeweight="0"/>
                  <v:line id="Line 233" o:spid="_x0000_s2445"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" strokeweight="0"/>
                  <v:line id="Line 234" o:spid="_x0000_s2446"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OF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HgxH8vUlPQM5uAAAA//8DAFBLAQItABQABgAIAAAAIQDb4fbL7gAAAIUBAAATAAAAAAAA&#10;AAAAAAAAAAAAAABbQ29udGVudF9UeXBlc10ueG1sUEsBAi0AFAAGAAgAAAAhAFr0LFu/AAAAFQEA&#10;AAsAAAAAAAAAAAAAAAAAHwEAAF9yZWxzLy5yZWxzUEsBAi0AFAAGAAgAAAAhAKAcE4XHAAAA3QAA&#10;AA8AAAAAAAAAAAAAAAAABwIAAGRycy9kb3ducmV2LnhtbFBLBQYAAAAAAwADALcAAAD7AgAAAAA=&#10;" strokeweight="0"/>
                  <v:line id="Line 235" o:spid="_x0000_s2447"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" strokeweight="0"/>
                  <v:line id="Line 236" o:spid="_x0000_s2448"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" strokeweight="0"/>
                  <v:line id="Line 237" o:spid="_x0000_s2449"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f3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" strokeweight="0"/>
                  <v:line id="Line 238" o:spid="_x0000_s2450"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" strokeweight="0"/>
                  <v:line id="Line 239" o:spid="_x0000_s2451"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0syAAAAN0AAAAPAAAAZHJzL2Rvd25yZXYueG1sRI9BawIx&#10;FITvhf6H8Aq9adYW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CqLB0syAAAAN0A&#10;AAAPAAAAAAAAAAAAAAAAAAcCAABkcnMvZG93bnJldi54bWxQSwUGAAAAAAMAAwC3AAAA/AIAAAAA&#10;" strokeweight="0"/>
                  <v:line id="Line 240" o:spid="_x0000_s2452"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" strokeweight="0"/>
                  <v:line id="Line 241" o:spid="_x0000_s2453"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" strokeweight="0"/>
                  <v:line id="Line 242" o:spid="_x0000_s2454"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" strokeweight="0"/>
                  <v:line id="Line 243" o:spid="_x0000_s2455"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" strokeweight="0"/>
                  <v:line id="Line 244" o:spid="_x0000_s2456"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" strokeweight="0"/>
                  <v:line id="Line 245" o:spid="_x0000_s2457"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" strokeweight="0"/>
                  <v:line id="Line 246" o:spid="_x0000_s2458"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" strokeweight="0"/>
                  <v:line id="Line 247" o:spid="_x0000_s2459"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hEq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" strokeweight="0"/>
                  <v:line id="Line 248" o:spid="_x0000_s2460"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" strokeweight="0"/>
                  <v:line id="Line 249" o:spid="_x0000_s2461"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" strokeweight="0"/>
                  <v:line id="Line 250" o:spid="_x0000_s2462"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" strokeweight="0"/>
                  <v:line id="Line 251" o:spid="_x0000_s2463"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" strokeweight="0"/>
                  <v:line id="Line 252" o:spid="_x0000_s2464"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" strokeweight="0"/>
                  <v:line id="Line 253" o:spid="_x0000_s2465"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" strokeweight="0"/>
                  <v:line id="Line 254" o:spid="_x0000_s2466"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" strokeweight="0"/>
                  <v:line id="Line 255" o:spid="_x0000_s2467"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" strokeweight="0"/>
                  <v:line id="Line 256" o:spid="_x0000_s2468"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" strokeweight="0"/>
                  <v:line id="Line 257" o:spid="_x0000_s2469"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JX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" strokeweight="0"/>
                  <v:line id="Line 258" o:spid="_x0000_s2470"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" strokeweight="0"/>
                  <v:line id="Line 259" o:spid="_x0000_s2471"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" strokeweight="0"/>
                  <v:line id="Line 260" o:spid="_x0000_s2472"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" strokeweight="0"/>
                  <v:line id="Line 261" o:spid="_x0000_s2473"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" strokeweight="0"/>
                  <v:line id="Line 262" o:spid="_x0000_s2474"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" strokeweight="0"/>
                  <v:line id="Line 263" o:spid="_x0000_s2475"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" strokeweight="0"/>
                  <v:line id="Line 264" o:spid="_x0000_s2476"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" strokeweight="0"/>
                  <v:line id="Line 265" o:spid="_x0000_s2477"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" strokeweight="0"/>
                  <v:line id="Line 266" o:spid="_x0000_s2478"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" strokeweight="0"/>
                  <v:line id="Line 267" o:spid="_x0000_s2479"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" strokeweight="0"/>
                  <v:line id="Line 268" o:spid="_x0000_s2480"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" strokeweight="0"/>
                  <v:line id="Line 269" o:spid="_x0000_s2481"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" strokeweight="0"/>
                  <v:line id="Line 270" o:spid="_x0000_s2482"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xG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HowH8vUlPQM5uAAAA//8DAFBLAQItABQABgAIAAAAIQDb4fbL7gAAAIUBAAATAAAAAAAA&#10;AAAAAAAAAAAAAABbQ29udGVudF9UeXBlc10ueG1sUEsBAi0AFAAGAAgAAAAhAFr0LFu/AAAAFQEA&#10;AAsAAAAAAAAAAAAAAAAAHwEAAF9yZWxzLy5yZWxzUEsBAi0AFAAGAAgAAAAhAElNrEbHAAAA3QAA&#10;AA8AAAAAAAAAAAAAAAAABwIAAGRycy9kb3ducmV2LnhtbFBLBQYAAAAAAwADALcAAAD7AgAAAAA=&#10;" strokeweight="0"/>
                  <v:line id="Line 271" o:spid="_x0000_s2483"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" strokeweight="0"/>
                  <v:line id="Line 272" o:spid="_x0000_s2484"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" strokeweight="0"/>
                  <v:line id="Line 273" o:spid="_x0000_s2485"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" strokeweight="0"/>
                  <v:line id="Line 274" o:spid="_x0000_s2486"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" strokeweight="0"/>
                  <v:line id="Line 275" o:spid="_x0000_s2487"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" strokeweight="0"/>
                  <v:line id="Line 276" o:spid="_x0000_s2488"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" strokeweight="0"/>
                  <v:line id="Line 277" o:spid="_x0000_s2489"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43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WA4HL3C75v0BOTkBgAA//8DAFBLAQItABQABgAIAAAAIQDb4fbL7gAAAIUBAAATAAAAAAAA&#10;AAAAAAAAAAAAAABbQ29udGVudF9UeXBlc10ueG1sUEsBAi0AFAAGAAgAAAAhAFr0LFu/AAAAFQEA&#10;AAsAAAAAAAAAAAAAAAAAHwEAAF9yZWxzLy5yZWxzUEsBAi0AFAAGAAgAAAAhAEfpPjfHAAAA3QAA&#10;AA8AAAAAAAAAAAAAAAAABwIAAGRycy9kb3ducmV2LnhtbFBLBQYAAAAAAwADALcAAAD7AgAAAAA=&#10;" strokeweight="0"/>
                  <v:line id="Line 278" o:spid="_x0000_s2490"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" strokeweight="0"/>
                  <v:line id="Line 279" o:spid="_x0000_s2491"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" strokeweight="0"/>
                  <v:line id="Line 280" o:spid="_x0000_s2492"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" strokeweight="0"/>
                  <v:line id="Line 281" o:spid="_x0000_s2493"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" strokeweight="0"/>
                  <v:line id="Line 282" o:spid="_x0000_s2494"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" strokeweight="0"/>
                  <v:line id="Line 283" o:spid="_x0000_s2495"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" strokeweight="0"/>
                  <v:line id="Line 284" o:spid="_x0000_s2496"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" strokeweight="0"/>
                  <v:line id="Line 285" o:spid="_x0000_s2497"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" strokeweight="0"/>
                  <v:line id="Line 286" o:spid="_x0000_s2498"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" strokeweight="0"/>
                  <v:line id="Line 287" o:spid="_x0000_s2499"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" strokeweight="0"/>
                  <v:line id="Line 288" o:spid="_x0000_s2500"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" strokeweight="0"/>
                  <v:line id="Line 289" o:spid="_x0000_s2501"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" strokeweight="0"/>
                  <v:line id="Line 290" o:spid="_x0000_s2502"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" strokeweight="0"/>
                  <v:line id="Line 291" o:spid="_x0000_s2503"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" strokeweight="0"/>
                  <v:line id="Line 292" o:spid="_x0000_s2504"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" strokeweight="0"/>
                  <v:line id="Line 293" o:spid="_x0000_s2505"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" strokeweight="0"/>
                  <v:line id="Line 294" o:spid="_x0000_s2506"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" strokeweight="0"/>
                  <v:line id="Line 295" o:spid="_x0000_s2507"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" strokeweight="0"/>
                  <v:line id="Line 296" o:spid="_x0000_s2508"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" strokeweight="0"/>
                  <v:line id="Line 297" o:spid="_x0000_s2509"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" strokeweight="0"/>
                  <v:line id="Line 298" o:spid="_x0000_s2510"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" strokeweight="0"/>
                  <v:line id="Line 299" o:spid="_x0000_s2511"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" strokeweight="0"/>
                  <v:line id="Line 300" o:spid="_x0000_s2512"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xh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" strokeweight="0"/>
                  <v:line id="Line 301" o:spid="_x0000_s2513"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" strokeweight="0"/>
                  <v:line id="Line 302" o:spid="_x0000_s2514"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" strokeweight="0"/>
                  <v:line id="Line 303" o:spid="_x0000_s2515"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" strokeweight="0"/>
                  <v:line id="Line 304" o:spid="_x0000_s2516"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pi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WA4fB3B75v0BOTkBgAA//8DAFBLAQItABQABgAIAAAAIQDb4fbL7gAAAIUBAAATAAAAAAAA&#10;AAAAAAAAAAAAAABbQ29udGVudF9UeXBlc10ueG1sUEsBAi0AFAAGAAgAAAAhAFr0LFu/AAAAFQEA&#10;AAsAAAAAAAAAAAAAAAAAHwEAAF9yZWxzLy5yZWxzUEsBAi0AFAAGAAgAAAAhAAOj2mLHAAAA3QAA&#10;AA8AAAAAAAAAAAAAAAAABwIAAGRycy9kb3ducmV2LnhtbFBLBQYAAAAAAwADALcAAAD7AgAAAAA=&#10;" strokeweight="0"/>
                  <v:line id="Line 305" o:spid="_x0000_s2517"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" strokeweight="0"/>
                  <v:line id="Line 306" o:spid="_x0000_s2518"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" strokeweight="0"/>
                  <v:line id="Line 307" o:spid="_x0000_s2519"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" strokeweight="0"/>
                  <v:line id="Line 308" o:spid="_x0000_s2520"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" strokeweight="0"/>
                  <v:line id="Line 309" o:spid="_x0000_s2521"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" strokeweight="0"/>
                  <v:line id="Line 310" o:spid="_x0000_s2522"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ia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p7H2Qj+3qQnIGc3AAAA//8DAFBLAQItABQABgAIAAAAIQDb4fbL7gAAAIUBAAATAAAAAAAA&#10;AAAAAAAAAAAAAABbQ29udGVudF9UeXBlc10ueG1sUEsBAi0AFAAGAAgAAAAhAFr0LFu/AAAAFQEA&#10;AAsAAAAAAAAAAAAAAAAAHwEAAF9yZWxzLy5yZWxzUEsBAi0AFAAGAAgAAAAhAE+3KJrHAAAA3QAA&#10;AA8AAAAAAAAAAAAAAAAABwIAAGRycy9kb3ducmV2LnhtbFBLBQYAAAAAAwADALcAAAD7AgAAAAA=&#10;" strokeweight="0"/>
                  <v:line id="Line 311" o:spid="_x0000_s2523"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" strokeweight="0"/>
                  <v:line id="Line 312" o:spid="_x0000_s2524"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" strokeweight="0"/>
                  <v:line id="Line 313" o:spid="_x0000_s2525"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" strokeweight="0"/>
                  <v:line id="Line 314" o:spid="_x0000_s2526"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" strokeweight="0"/>
                  <v:line id="Line 315" o:spid="_x0000_s2527"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" strokeweight="0"/>
                  <v:line id="Line 316" o:spid="_x0000_s2528"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" strokeweight="0"/>
                  <v:line id="Line 317" o:spid="_x0000_s2529"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" strokeweight="0"/>
                  <v:line id="Line 318" o:spid="_x0000_s2530"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" strokeweight="0"/>
                  <v:line id="Line 319" o:spid="_x0000_s2531"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" strokeweight="0"/>
                  <v:line id="Line 320" o:spid="_x0000_s2532"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" strokeweight="0"/>
                  <v:line id="Line 321" o:spid="_x0000_s2533"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" strokeweight="0"/>
                  <v:line id="Line 322" o:spid="_x0000_s2534"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" strokeweight="0"/>
                  <v:line id="Line 323" o:spid="_x0000_s2535"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" strokeweight="0"/>
                  <v:line id="Line 324" o:spid="_x0000_s2536"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" strokeweight="0"/>
                  <v:line id="Line 325" o:spid="_x0000_s2537"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" strokeweight="0"/>
                  <v:line id="Line 326" o:spid="_x0000_s2538"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" strokeweight="0"/>
                  <v:line id="Line 327" o:spid="_x0000_s2539"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" strokeweight="0"/>
                  <v:line id="Line 328" o:spid="_x0000_s2540"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" strokeweight="0"/>
                  <v:line id="Line 329" o:spid="_x0000_s2541"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" strokeweight="0"/>
                  <v:line id="Line 330" o:spid="_x0000_s2542"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" strokeweight="0"/>
                  <v:line id="Line 331" o:spid="_x0000_s2543"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" strokeweight="0"/>
                  <v:line id="Line 332" o:spid="_x0000_s2544"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" strokeweight="0"/>
                  <v:line id="Line 333" o:spid="_x0000_s2545"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yO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xHgyH8vUlPQM5uAAAA//8DAFBLAQItABQABgAIAAAAIQDb4fbL7gAAAIUBAAATAAAAAAAA&#10;AAAAAAAAAAAAAABbQ29udGVudF9UeXBlc10ueG1sUEsBAi0AFAAGAAgAAAAhAFr0LFu/AAAAFQEA&#10;AAsAAAAAAAAAAAAAAAAAHwEAAF9yZWxzLy5yZWxzUEsBAi0AFAAGAAgAAAAhAIvr7I7HAAAA3QAA&#10;AA8AAAAAAAAAAAAAAAAABwIAAGRycy9kb3ducmV2LnhtbFBLBQYAAAAAAwADALcAAAD7AgAAAAA=&#10;" strokeweight="0"/>
                  <v:line id="Line 334" o:spid="_x0000_s2546"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" strokeweight="0"/>
                  <v:line id="Line 335" o:spid="_x0000_s2547"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di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4Gozh/iY9ATm7AQAA//8DAFBLAQItABQABgAIAAAAIQDb4fbL7gAAAIUBAAATAAAAAAAA&#10;AAAAAAAAAAAAAABbQ29udGVudF9UeXBlc10ueG1sUEsBAi0AFAAGAAgAAAAhAFr0LFu/AAAAFQEA&#10;AAsAAAAAAAAAAAAAAAAAHwEAAF9yZWxzLy5yZWxzUEsBAi0AFAAGAAgAAAAhABR112LHAAAA3QAA&#10;AA8AAAAAAAAAAAAAAAAABwIAAGRycy9kb3ducmV2LnhtbFBLBQYAAAAAAwADALcAAAD7AgAAAAA=&#10;" strokeweight="0"/>
                  <v:line id="Line 336" o:spid="_x0000_s2548"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" strokeweight="0"/>
                  <v:line id="Line 337" o:spid="_x0000_s2549"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aL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" strokeweight="0"/>
                  <v:line id="Line 338" o:spid="_x0000_s2550"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" strokeweight="0"/>
                  <v:line id="Line 339" o:spid="_x0000_s2551"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" strokeweight="0"/>
                  <v:line id="Line 340" o:spid="_x0000_s2552"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" strokeweight="0"/>
                  <v:line id="Line 341" o:spid="_x0000_s2553"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" strokeweight="0"/>
                  <v:line id="Line 342" o:spid="_x0000_s2554"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I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" strokeweight="0"/>
                  <v:line id="Line 343" o:spid="_x0000_s2555"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" strokeweight="0"/>
                  <v:line id="Line 344" o:spid="_x0000_s2556"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" strokeweight="0"/>
                  <v:line id="Line 345" o:spid="_x0000_s2557"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" strokeweight="0"/>
                  <v:line id="Line 346" o:spid="_x0000_s2558"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" strokeweight="0"/>
                  <v:line id="Line 347" o:spid="_x0000_s2559"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" strokeweight="0"/>
                  <v:line id="Line 348" o:spid="_x0000_s2560"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" strokeweight="0"/>
                  <v:line id="Line 349" o:spid="_x0000_s2561"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" strokeweight="0"/>
                  <v:line id="Line 350" o:spid="_x0000_s2562"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" strokeweight="0"/>
                  <v:line id="Line 351" o:spid="_x0000_s2563"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" strokeweight="0"/>
                  <v:line id="Line 352" o:spid="_x0000_s2564"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" strokeweight="0"/>
                  <v:line id="Line 353" o:spid="_x0000_s2565"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" strokeweight="0"/>
                  <v:line id="Line 354" o:spid="_x0000_s2566"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" strokeweight="0"/>
                  <v:line id="Line 355" o:spid="_x0000_s2567"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" strokeweight="0"/>
                  <v:line id="Line 356" o:spid="_x0000_s2568"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" strokeweight="0"/>
                  <v:line id="Line 357" o:spid="_x0000_s2569"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Mr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" strokeweight="0"/>
                  <v:line id="Line 358" o:spid="_x0000_s2570"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" strokeweight="0"/>
                  <v:line id="Line 359" o:spid="_x0000_s2571"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" strokeweight="0"/>
                  <v:line id="Line 360" o:spid="_x0000_s2572"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eH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xHwwH8vUlPQM5uAAAA//8DAFBLAQItABQABgAIAAAAIQDb4fbL7gAAAIUBAAATAAAAAAAA&#10;AAAAAAAAAAAAAABbQ29udGVudF9UeXBlc10ueG1sUEsBAi0AFAAGAAgAAAAhAFr0LFu/AAAAFQEA&#10;AAsAAAAAAAAAAAAAAAAAHwEAAF9yZWxzLy5yZWxzUEsBAi0AFAAGAAgAAAAhAFwEB4fHAAAA3QAA&#10;AA8AAAAAAAAAAAAAAAAABwIAAGRycy9kb3ducmV2LnhtbFBLBQYAAAAAAwADALcAAAD7AgAAAAA=&#10;" strokeweight="0"/>
                  <v:line id="Line 361" o:spid="_x0000_s2573"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" strokeweight="0"/>
                  <v:line id="Line 362" o:spid="_x0000_s2574"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" strokeweight="0"/>
                  <v:line id="Line 363" o:spid="_x0000_s2575"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" strokeweight="0"/>
                  <v:line id="Line 364" o:spid="_x0000_s2576"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" strokeweight="0"/>
                  <v:line id="Line 365" o:spid="_x0000_s2577"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" strokeweight="0"/>
                  <v:line id="Line 366" o:spid="_x0000_s2578"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" strokeweight="0"/>
                  <v:line id="Line 367" o:spid="_x0000_s2579"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2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WA4Gr7C75v0BOTkBgAA//8DAFBLAQItABQABgAIAAAAIQDb4fbL7gAAAIUBAAATAAAAAAAA&#10;AAAAAAAAAAAAAABbQ29udGVudF9UeXBlc10ueG1sUEsBAi0AFAAGAAgAAAAhAFr0LFu/AAAAFQEA&#10;AAsAAAAAAAAAAAAAAAAAHwEAAF9yZWxzLy5yZWxzUEsBAi0AFAAGAAgAAAAhAFKglfbHAAAA3QAA&#10;AA8AAAAAAAAAAAAAAAAABwIAAGRycy9kb3ducmV2LnhtbFBLBQYAAAAAAwADALcAAAD7AgAAAAA=&#10;" strokeweight="0"/>
                  <v:line id="Line 368" o:spid="_x0000_s2580"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" strokeweight="0"/>
                  <v:line id="Line 369" o:spid="_x0000_s2581"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" strokeweight="0"/>
                  <v:line id="Line 370" o:spid="_x0000_s2582"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" strokeweight="0"/>
                  <v:line id="Line 371" o:spid="_x0000_s2583"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" strokeweight="0"/>
                  <v:line id="Line 372" o:spid="_x0000_s2584"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" strokeweight="0"/>
                  <v:line id="Line 373" o:spid="_x0000_s2585"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" strokeweight="0"/>
                  <v:line id="Line 374" o:spid="_x0000_s2586"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" strokeweight="0"/>
                  <v:line id="Line 375" o:spid="_x0000_s2587"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" strokeweight="0"/>
                  <v:line id="Line 376" o:spid="_x0000_s2588"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" strokeweight="0"/>
                  <v:line id="Line 377" o:spid="_x0000_s2589"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" strokeweight="0"/>
                  <v:line id="Line 378" o:spid="_x0000_s2590"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" strokeweight="0"/>
                  <v:line id="Line 379" o:spid="_x0000_s2591"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" strokeweight="0"/>
                  <v:line id="Line 380" o:spid="_x0000_s2592"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Vvn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4Gg/g/iY9ATm7AQAA//8DAFBLAQItABQABgAIAAAAIQDb4fbL7gAAAIUBAAATAAAAAAAA&#10;AAAAAAAAAAAAAABbQ29udGVudF9UeXBlc10ueG1sUEsBAi0AFAAGAAgAAAAhAFr0LFu/AAAAFQEA&#10;AAsAAAAAAAAAAAAAAAAAHwEAAF9yZWxzLy5yZWxzUEsBAi0AFAAGAAgAAAAhABexW+fHAAAA3QAA&#10;AA8AAAAAAAAAAAAAAAAABwIAAGRycy9kb3ducmV2LnhtbFBLBQYAAAAAAwADALcAAAD7AgAAAAA=&#10;" strokeweight="0"/>
                  <v:line id="Line 381" o:spid="_x0000_s2593"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" strokeweight="0"/>
                  <v:line id="Line 382" o:spid="_x0000_s2594"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" strokeweight="0"/>
                  <v:line id="Line 383" o:spid="_x0000_s2595"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" strokeweight="0"/>
                  <v:line id="Line 384" o:spid="_x0000_s2596"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" strokeweight="0"/>
                  <v:line id="Line 385" o:spid="_x0000_s2597"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" strokeweight="0"/>
                  <v:line id="Line 386" o:spid="_x0000_s2598"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" strokeweight="0"/>
                  <v:line id="Line 387" o:spid="_x0000_s2599"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" strokeweight="0"/>
                  <v:line id="Line 388" o:spid="_x0000_s2600"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" strokeweight="0"/>
                  <v:line id="Line 389" o:spid="_x0000_s2601"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" strokeweight="0"/>
                  <v:line id="Line 390" o:spid="_x0000_s2602"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" strokeweight="0"/>
                  <v:line id="Line 391" o:spid="_x0000_s2603"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" strokeweight="0"/>
                  <v:line id="Line 392" o:spid="_x0000_s2604"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" strokeweight="0"/>
                  <v:line id="Line 393" o:spid="_x0000_s2605"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" strokeweight="0"/>
                  <v:line id="Line 394" o:spid="_x0000_s2606"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" strokeweight="0"/>
                  <v:line id="Line 395" o:spid="_x0000_s2607"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" strokeweight="0"/>
                  <v:line id="Line 396" o:spid="_x0000_s2608"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" strokeweight="0"/>
                  <v:line id="Line 397" o:spid="_x0000_s2609"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" strokeweight="0"/>
                  <v:line id="Line 398" o:spid="_x0000_s2610"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" strokeweight="0"/>
                  <v:line id="Line 399" o:spid="_x0000_s2611"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" strokeweight="0"/>
                  <v:line id="Line 400" o:spid="_x0000_s2612"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" strokeweight="0"/>
                  <v:line id="Line 401" o:spid="_x0000_s2613"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" strokeweight="0"/>
                  <v:line id="Line 402" o:spid="_x0000_s2614"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" strokeweight="0"/>
                  <v:line id="Line 403" o:spid="_x0000_s2615"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" strokeweight="0"/>
                  <v:line id="Line 404" o:spid="_x0000_s2616"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" strokeweight="0"/>
                  <v:shape id="Freeform 405" o:spid="_x0000_s2617"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" path="m,l1,,,xe" fillcolor="black" strokeweight=".05pt">
                    <v:path arrowok="t" o:connecttype="custom" o:connectlocs="0,0;1,0;0,0" o:connectangles="0,0,0"/>
                  </v:shape>
                </v:group>
                <v:group id="Group 406" o:spid="_x0000_s2618" style="position:absolute;left:6305;top:387;width:36259;height:21596"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">
                  <v:shape id="Freeform 407" o:spid="_x0000_s2619"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" path="m1,l,,1,xe" fillcolor="black" strokeweight=".05pt">
                    <v:path arrowok="t" o:connecttype="custom" o:connectlocs="1,0;0,0;1,0" o:connectangles="0,0,0"/>
                  </v:shape>
                  <v:line id="Line 408" o:spid="_x0000_s2620"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" strokeweight="0"/>
                  <v:line id="Line 409" o:spid="_x0000_s2621"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" strokeweight="0"/>
                  <v:line id="Line 410" o:spid="_x0000_s2622"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" strokeweight="0"/>
                  <v:line id="Line 411" o:spid="_x0000_s2623"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" strokeweight="0"/>
                  <v:line id="Line 412" o:spid="_x0000_s2624"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" strokeweight="0"/>
                  <v:line id="Line 413" o:spid="_x0000_s2625"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" strokeweight="0"/>
                  <v:line id="Line 414" o:spid="_x0000_s2626"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" strokeweight="0"/>
                  <v:line id="Line 415" o:spid="_x0000_s2627"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" strokeweight="0"/>
                  <v:line id="Line 416" o:spid="_x0000_s2628"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" strokeweight="0"/>
                  <v:line id="Line 417" o:spid="_x0000_s2629"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" strokeweight="0"/>
                  <v:line id="Line 418" o:spid="_x0000_s2630"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" strokeweight="0"/>
                  <v:line id="Line 419" o:spid="_x0000_s2631"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" strokeweight="0"/>
                  <v:line id="Line 420" o:spid="_x0000_s2632"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" strokeweight="0"/>
                  <v:line id="Line 421" o:spid="_x0000_s2633"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" strokeweight="0"/>
                  <v:line id="Line 422" o:spid="_x0000_s2634"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" strokeweight="0"/>
                  <v:line id="Line 423" o:spid="_x0000_s2635"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" strokeweight="0"/>
                  <v:line id="Line 424" o:spid="_x0000_s2636"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" strokeweight="0"/>
                  <v:line id="Line 425" o:spid="_x0000_s2637"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" strokeweight="0"/>
                  <v:line id="Line 426" o:spid="_x0000_s2638"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" strokeweight="0"/>
                  <v:line id="Line 427" o:spid="_x0000_s2639"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" strokeweight="0"/>
                  <v:line id="Line 428" o:spid="_x0000_s2640"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" strokeweight="0"/>
                  <v:line id="Line 429" o:spid="_x0000_s2641"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" strokeweight="0"/>
                  <v:line id="Line 430" o:spid="_x0000_s2642"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" strokeweight="0"/>
                  <v:line id="Line 431" o:spid="_x0000_s2643"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" strokeweight="0"/>
                  <v:line id="Line 432" o:spid="_x0000_s2644"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" strokeweight="0"/>
                  <v:line id="Line 433" o:spid="_x0000_s2645"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" strokeweight="0"/>
                  <v:line id="Line 434" o:spid="_x0000_s2646"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" strokeweight="0"/>
                  <v:line id="Line 435" o:spid="_x0000_s2647"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" strokeweight="0"/>
                  <v:line id="Line 436" o:spid="_x0000_s2648"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" strokeweight="0"/>
                  <v:line id="Line 437" o:spid="_x0000_s2649"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" strokeweight="0"/>
                  <v:line id="Line 438" o:spid="_x0000_s2650"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" strokeweight="0"/>
                  <v:line id="Line 439" o:spid="_x0000_s2651"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" strokeweight="0"/>
                  <v:line id="Line 440" o:spid="_x0000_s2652"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" strokeweight="0"/>
                  <v:line id="Line 441" o:spid="_x0000_s2653"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" strokeweight="0"/>
                  <v:line id="Line 442" o:spid="_x0000_s2654"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" strokeweight="0"/>
                  <v:line id="Line 443" o:spid="_x0000_s2655"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" strokeweight="0"/>
                  <v:line id="Line 444" o:spid="_x0000_s2656"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xgAAAN0AAAAPAAAAZHJzL2Rvd25yZXYueG1sRI9Pa8JA&#10;FMTvBb/D8oTedKNi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E/2c/sYAAADdAAAA&#10;DwAAAAAAAAAAAAAAAAAHAgAAZHJzL2Rvd25yZXYueG1sUEsFBgAAAAADAAMAtwAAAPoCAAAAAA==&#10;" strokeweight="0"/>
                  <v:line id="Line 445" o:spid="_x0000_s2657"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" strokeweight="0"/>
                  <v:line id="Line 446" o:spid="_x0000_s2658"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" strokeweight="0"/>
                  <v:line id="Line 447" o:spid="_x0000_s2659"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" strokeweight="0"/>
                  <v:line id="Line 448" o:spid="_x0000_s2660"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" strokeweight="0"/>
                  <v:line id="Line 449" o:spid="_x0000_s2661"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" strokeweight="0"/>
                  <v:line id="Line 450" o:spid="_x0000_s2662"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mA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" strokeweight="0"/>
                  <v:line id="Line 451" o:spid="_x0000_s2663"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" strokeweight="0"/>
                  <v:line id="Line 452" o:spid="_x0000_s2664"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" strokeweight="0"/>
                  <v:line id="Line 453" o:spid="_x0000_s2665"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" strokeweight="0"/>
                  <v:line id="Line 454" o:spid="_x0000_s2666"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" strokeweight="0"/>
                  <v:line id="Line 455" o:spid="_x0000_s2667"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" strokeweight="0"/>
                  <v:line id="Line 456" o:spid="_x0000_s2668"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" strokeweight="0"/>
                  <v:line id="Line 457" o:spid="_x0000_s2669"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" strokeweight="0"/>
                  <v:line id="Line 458" o:spid="_x0000_s2670"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" strokeweight="0"/>
                  <v:line id="Line 459" o:spid="_x0000_s2671"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" strokeweight="0"/>
                  <v:line id="Line 460" o:spid="_x0000_s2672"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" strokeweight="0"/>
                  <v:line id="Line 461" o:spid="_x0000_s2673"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" strokeweight="0"/>
                  <v:line id="Line 462" o:spid="_x0000_s2674"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" strokeweight="0"/>
                  <v:line id="Line 463" o:spid="_x0000_s2675"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" strokeweight="0"/>
                  <v:line id="Line 464" o:spid="_x0000_s2676"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" strokeweight="0"/>
                  <v:line id="Line 465" o:spid="_x0000_s2677"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" strokeweight="0"/>
                  <v:line id="Line 466" o:spid="_x0000_s2678"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" strokeweight="0"/>
                  <v:line id="Line 467" o:spid="_x0000_s2679"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" strokeweight="0"/>
                  <v:line id="Line 468" o:spid="_x0000_s2680"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" strokeweight="0"/>
                  <v:line id="Line 469" o:spid="_x0000_s2681"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" strokeweight="0"/>
                  <v:line id="Line 470" o:spid="_x0000_s2682"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" strokeweight="0"/>
                  <v:line id="Line 471" o:spid="_x0000_s2683"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" strokeweight="0"/>
                  <v:line id="Line 472" o:spid="_x0000_s2684"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" strokeweight="0"/>
                  <v:line id="Line 473" o:spid="_x0000_s2685"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" strokeweight="0"/>
                  <v:line id="Line 474" o:spid="_x0000_s2686"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" strokeweight="0"/>
                  <v:line id="Line 475" o:spid="_x0000_s2687"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" strokeweight="0"/>
                  <v:line id="Line 476" o:spid="_x0000_s2688"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" strokeweight="0"/>
                  <v:line id="Line 477" o:spid="_x0000_s2689"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" strokeweight="0"/>
                  <v:line id="Line 478" o:spid="_x0000_s2690"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" strokeweight="0"/>
                  <v:line id="Line 479" o:spid="_x0000_s2691"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" strokeweight="0"/>
                  <v:line id="Line 480" o:spid="_x0000_s2692"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" strokeweight="0"/>
                  <v:line id="Line 481" o:spid="_x0000_s2693"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" strokeweight="0"/>
                  <v:line id="Line 482" o:spid="_x0000_s2694"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" strokeweight="0"/>
                  <v:line id="Line 483" o:spid="_x0000_s2695"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" strokeweight="0"/>
                  <v:line id="Line 484" o:spid="_x0000_s2696"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" strokeweight="0"/>
                  <v:line id="Line 485" o:spid="_x0000_s2697"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" strokeweight="0"/>
                  <v:line id="Line 486" o:spid="_x0000_s2698"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" strokeweight="0"/>
                  <v:line id="Line 487" o:spid="_x0000_s2699"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" strokeweight="0"/>
                  <v:line id="Line 488" o:spid="_x0000_s2700"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" strokeweight="0"/>
                  <v:line id="Line 489" o:spid="_x0000_s2701"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" strokeweight="0"/>
                  <v:line id="Line 490" o:spid="_x0000_s2702"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" strokeweight="0"/>
                  <v:line id="Line 491" o:spid="_x0000_s2703"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" strokeweight="0"/>
                  <v:line id="Line 492" o:spid="_x0000_s2704"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" strokeweight="0"/>
                  <v:line id="Line 493" o:spid="_x0000_s2705"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" strokeweight="0"/>
                  <v:line id="Line 494" o:spid="_x0000_s2706"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" strokeweight="0"/>
                  <v:line id="Line 495" o:spid="_x0000_s2707"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" strokeweight="0"/>
                  <v:line id="Line 496" o:spid="_x0000_s2708"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" strokeweight="0"/>
                  <v:line id="Line 497" o:spid="_x0000_s2709"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" strokeweight="0"/>
                  <v:line id="Line 498" o:spid="_x0000_s2710"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" strokeweight="0"/>
                  <v:line id="Line 499" o:spid="_x0000_s2711"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" strokeweight="0"/>
                  <v:line id="Line 500" o:spid="_x0000_s2712"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" strokeweight="0"/>
                  <v:line id="Line 501" o:spid="_x0000_s2713"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" strokeweight="0"/>
                  <v:line id="Line 502" o:spid="_x0000_s2714"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" strokeweight="0"/>
                  <v:line id="Line 503" o:spid="_x0000_s2715"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" strokeweight="0"/>
                  <v:line id="Line 504" o:spid="_x0000_s2716"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" strokeweight="0"/>
                  <v:line id="Line 505" o:spid="_x0000_s2717"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" strokeweight="0"/>
                  <v:line id="Line 506" o:spid="_x0000_s2718"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" strokeweight="0"/>
                  <v:line id="Line 507" o:spid="_x0000_s2719"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" strokeweight="0"/>
                  <v:line id="Line 508" o:spid="_x0000_s2720"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" strokeweight="0"/>
                  <v:line id="Line 509" o:spid="_x0000_s2721"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ph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" strokeweight="0"/>
                  <v:line id="Line 510" o:spid="_x0000_s2722"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" strokeweight="0"/>
                  <v:line id="Line 511" o:spid="_x0000_s2723"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" strokeweight="0"/>
                  <v:line id="Line 512" o:spid="_x0000_s2724"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" strokeweight="0"/>
                  <v:line id="Line 513" o:spid="_x0000_s2725"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xi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" strokeweight="0"/>
                  <v:line id="Line 514" o:spid="_x0000_s2726"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" strokeweight="0"/>
                  <v:line id="Line 515" o:spid="_x0000_s2727"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" strokeweight="0"/>
                  <v:line id="Line 516" o:spid="_x0000_s2728"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" strokeweight="0"/>
                  <v:line id="Line 517" o:spid="_x0000_s2729"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" strokeweight="0"/>
                  <v:line id="Line 518" o:spid="_x0000_s2730"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" strokeweight="0"/>
                  <v:line id="Line 519" o:spid="_x0000_s2731"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" strokeweight="0"/>
                  <v:line id="Line 520" o:spid="_x0000_s2732"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" strokeweight="0"/>
                  <v:line id="Line 521" o:spid="_x0000_s2733"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xQAAAN0AAAAPAAAAZHJzL2Rvd25yZXYueG1sRI9Ba8JA&#10;FITvQv/D8gq96SYV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C+i/dQxQAAAN0AAAAP&#10;AAAAAAAAAAAAAAAAAAcCAABkcnMvZG93bnJldi54bWxQSwUGAAAAAAMAAwC3AAAA+QIAAAAA&#10;" strokeweight="0"/>
                  <v:line id="Line 522" o:spid="_x0000_s2734"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" strokeweight="0"/>
                  <v:line id="Line 523" o:spid="_x0000_s2735"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" strokeweight="0"/>
                  <v:line id="Line 524" o:spid="_x0000_s2736"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" strokeweight="0"/>
                  <v:line id="Line 525" o:spid="_x0000_s2737"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" strokeweight="0"/>
                  <v:line id="Line 526" o:spid="_x0000_s2738"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" strokeweight="0"/>
                  <v:line id="Line 527" o:spid="_x0000_s2739"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" strokeweight="0"/>
                  <v:line id="Line 528" o:spid="_x0000_s2740"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" strokeweight="0"/>
                  <v:line id="Line 529" o:spid="_x0000_s2741"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" strokeweight="0"/>
                  <v:line id="Line 530" o:spid="_x0000_s2742"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" strokeweight="0"/>
                  <v:line id="Line 531" o:spid="_x0000_s2743"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3txgAAAN0AAAAPAAAAZHJzL2Rvd25yZXYueG1sRI9Pa8JA&#10;FMTvhX6H5RW86UZL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cOc97cYAAADdAAAA&#10;DwAAAAAAAAAAAAAAAAAHAgAAZHJzL2Rvd25yZXYueG1sUEsFBgAAAAADAAMAtwAAAPoCAAAAAA==&#10;" strokeweight="0"/>
                  <v:line id="Line 532" o:spid="_x0000_s2744"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" strokeweight="0"/>
                  <v:line id="Line 533" o:spid="_x0000_s2745"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" strokeweight="0"/>
                  <v:line id="Line 534" o:spid="_x0000_s2746"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" strokeweight="0"/>
                  <v:line id="Line 535" o:spid="_x0000_s2747"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" strokeweight="0"/>
                  <v:line id="Line 536" o:spid="_x0000_s2748"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" strokeweight="0"/>
                  <v:line id="Line 537" o:spid="_x0000_s2749"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" strokeweight="0"/>
                  <v:line id="Line 538" o:spid="_x0000_s2750"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" strokeweight="0"/>
                  <v:line id="Line 539" o:spid="_x0000_s2751"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DcxQAAAN0AAAAPAAAAZHJzL2Rvd25yZXYueG1sRI9Ba8JA&#10;FITvQv/D8gq96SYV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BqoJDcxQAAAN0AAAAP&#10;AAAAAAAAAAAAAAAAAAcCAABkcnMvZG93bnJldi54bWxQSwUGAAAAAAMAAwC3AAAA+QIAAAAA&#10;" strokeweight="0"/>
                  <v:line id="Line 540" o:spid="_x0000_s2752"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" strokeweight="0"/>
                  <v:line id="Line 541" o:spid="_x0000_s2753"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" strokeweight="0"/>
                  <v:line id="Line 542" o:spid="_x0000_s2754"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" strokeweight="0"/>
                  <v:line id="Line 543" o:spid="_x0000_s2755"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bfxQAAAN0AAAAPAAAAZHJzL2Rvd25yZXYueG1sRI9Ba8JA&#10;FITvQv/D8gq96cZK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AVm5bfxQAAAN0AAAAP&#10;AAAAAAAAAAAAAAAAAAcCAABkcnMvZG93bnJldi54bWxQSwUGAAAAAAMAAwC3AAAA+QIAAAAA&#10;" strokeweight="0"/>
                  <v:line id="Line 544" o:spid="_x0000_s2756"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" strokeweight="0"/>
                  <v:line id="Line 545" o:spid="_x0000_s2757"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" strokeweight="0"/>
                  <v:line id="Line 546" o:spid="_x0000_s2758"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" strokeweight="0"/>
                  <v:line id="Line 547" o:spid="_x0000_s2759"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za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" strokeweight="0"/>
                  <v:line id="Line 548" o:spid="_x0000_s2760"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" strokeweight="0"/>
                  <v:line id="Line 549" o:spid="_x0000_s2761"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" strokeweight="0"/>
                  <v:line id="Line 550" o:spid="_x0000_s2762"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" strokeweight="0"/>
                  <v:line id="Line 551" o:spid="_x0000_s2763"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" strokeweight="0"/>
                  <v:line id="Line 552" o:spid="_x0000_s2764"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" strokeweight="0"/>
                  <v:line id="Line 553" o:spid="_x0000_s2765"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" strokeweight="0"/>
                  <v:line id="Line 554" o:spid="_x0000_s2766"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" strokeweight="0"/>
                  <v:line id="Line 555" o:spid="_x0000_s2767"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" strokeweight="0"/>
                  <v:line id="Line 556" o:spid="_x0000_s2768"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" strokeweight="0"/>
                  <v:line id="Line 557" o:spid="_x0000_s2769"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" strokeweight="0"/>
                  <v:line id="Line 558" o:spid="_x0000_s2770"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" strokeweight="0"/>
                  <v:line id="Line 559" o:spid="_x0000_s2771"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" strokeweight="0"/>
                  <v:line id="Line 560" o:spid="_x0000_s2772"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" strokeweight="0"/>
                  <v:line id="Line 561" o:spid="_x0000_s2773"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" strokeweight="0"/>
                  <v:line id="Line 562" o:spid="_x0000_s2774"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" strokeweight="0"/>
                  <v:line id="Line 563" o:spid="_x0000_s2775"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" strokeweight="0"/>
                  <v:line id="Line 564" o:spid="_x0000_s2776"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" strokeweight="0"/>
                  <v:line id="Line 565" o:spid="_x0000_s2777"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" strokeweight="0"/>
                  <v:line id="Line 566" o:spid="_x0000_s2778"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" strokeweight="0"/>
                  <v:line id="Line 567" o:spid="_x0000_s2779"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" strokeweight="0"/>
                  <v:line id="Line 568" o:spid="_x0000_s2780"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" strokeweight="0"/>
                  <v:line id="Line 569" o:spid="_x0000_s2781"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" strokeweight="0"/>
                  <v:line id="Line 570" o:spid="_x0000_s2782"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" strokeweight="0"/>
                  <v:line id="Line 571" o:spid="_x0000_s2783"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" strokeweight="0"/>
                  <v:line id="Line 572" o:spid="_x0000_s2784"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" strokeweight="0"/>
                  <v:line id="Line 573" o:spid="_x0000_s2785"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" strokeweight="0"/>
                  <v:line id="Line 574" o:spid="_x0000_s2786"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" strokeweight="0"/>
                  <v:line id="Line 575" o:spid="_x0000_s2787"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" strokeweight="0"/>
                  <v:line id="Line 576" o:spid="_x0000_s2788"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" strokeweight="0"/>
                  <v:line id="Line 577" o:spid="_x0000_s2789"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" strokeweight="0"/>
                  <v:line id="Line 578" o:spid="_x0000_s2790"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" strokeweight="0"/>
                  <v:line id="Line 579" o:spid="_x0000_s2791"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" strokeweight="0"/>
                  <v:line id="Line 580" o:spid="_x0000_s2792"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" strokeweight="0"/>
                  <v:line id="Line 581" o:spid="_x0000_s2793"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" strokeweight="0"/>
                  <v:line id="Line 582" o:spid="_x0000_s2794"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" strokeweight="0"/>
                  <v:line id="Line 583" o:spid="_x0000_s2795"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" strokeweight="0"/>
                  <v:line id="Line 584" o:spid="_x0000_s2796"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" strokeweight="0"/>
                  <v:line id="Line 585" o:spid="_x0000_s2797"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" strokeweight="0"/>
                  <v:line id="Line 586" o:spid="_x0000_s2798"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" strokeweight="0"/>
                  <v:line id="Line 587" o:spid="_x0000_s2799"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" strokeweight="0"/>
                  <v:line id="Line 588" o:spid="_x0000_s2800"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" strokeweight="0"/>
                  <v:line id="Line 589" o:spid="_x0000_s2801"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" strokeweight="0"/>
                  <v:line id="Line 590" o:spid="_x0000_s2802"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" strokeweight="0"/>
                  <v:line id="Line 591" o:spid="_x0000_s2803"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" strokeweight="0"/>
                  <v:line id="Line 592" o:spid="_x0000_s2804"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" strokeweight="0"/>
                  <v:line id="Line 593" o:spid="_x0000_s2805"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" strokeweight="0"/>
                  <v:line id="Line 594" o:spid="_x0000_s2806"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" strokeweight="0"/>
                  <v:line id="Line 595" o:spid="_x0000_s2807"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" strokeweight="0"/>
                  <v:line id="Line 596" o:spid="_x0000_s2808"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" strokeweight="0"/>
                  <v:line id="Line 597" o:spid="_x0000_s2809"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" strokeweight="0"/>
                  <v:line id="Line 598" o:spid="_x0000_s2810"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" strokeweight="0"/>
                  <v:line id="Line 599" o:spid="_x0000_s2811"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" strokeweight="0"/>
                  <v:line id="Line 600" o:spid="_x0000_s2812"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" strokeweight="0"/>
                  <v:line id="Line 601" o:spid="_x0000_s2813"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" strokeweight="0"/>
                  <v:line id="Line 602" o:spid="_x0000_s2814"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" strokeweight="0"/>
                  <v:line id="Line 603" o:spid="_x0000_s2815"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" strokeweight="0"/>
                  <v:shape id="Freeform 604" o:spid="_x0000_s2816"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" path="m200,l,99,200,199,100,99,200,xe" fillcolor="black" strokeweight="0">
                    <v:path arrowok="t" o:connecttype="custom" o:connectlocs="49,0;0,24;49,49;25,24;49,0" o:connectangles="0,0,0,0,0"/>
                  </v:shape>
                  <v:shape id="Freeform 605" o:spid="_x0000_s2817"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" path="m,l198,99,,199,99,99,,xe" fillcolor="black" strokeweight="0">
                    <v:path arrowok="t" o:connecttype="custom" o:connectlocs="0,0;50,24;0,49;25,24;0,0" o:connectangles="0,0,0,0,0"/>
                  </v:shape>
                  <v:line id="Line 606" o:spid="_x0000_s2818"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" strokeweight="0">
                    <v:stroke dashstyle="3 1 1 1"/>
                  </v:line>
                </v:group>
                <v:shape id="Freeform 607" o:spid="_x0000_s2819" style="position:absolute;left:24904;top:13785;width:4680;height:3982;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820" style="position:absolute;left:24866;top:17246;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" path="m146,l,168r222,17l93,128,146,xe" fillcolor="black" strokeweight="0">
                  <v:path arrowok="t" o:connecttype="custom" o:connectlocs="14717713,0;0,16752961;22378988,18448089;9375140,12763981;14717713,0" o:connectangles="0,0,0,0,0"/>
                </v:shape>
                <v:shape id="Freeform 609" o:spid="_x0000_s2821" style="position:absolute;left:29114;top:13785;width:604;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" path="m,166l149,r41,219l122,96,,166xe" fillcolor="black" strokeweight="0">
                  <v:path arrowok="t" o:connecttype="custom" o:connectlocs="0,16581259;15020290,0;19153188,21875417;12298363,9589280;0,16581259" o:connectangles="0,0,0,0,0"/>
                </v:shape>
                <v:rect id="Rectangle 610" o:spid="_x0000_s2822" style="position:absolute;left:28327;top:11800;width:5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" filled="f" stroked="f">
                  <v:textbox style="mso-fit-shape-to-text:t" inset="0,0,0,0">
                    <w:txbxContent>
                      <w:p w14:paraId="4401ED79" w14:textId="77777777" w:rsidR="00F93F1E" w:rsidRDefault="00F93F1E" w:rsidP="00A568FC">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823" style="position:absolute;left:29358;top:11799;width:5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" filled="f" stroked="f">
                  <v:textbox style="mso-fit-shape-to-text:t" inset="0,0,0,0">
                    <w:txbxContent>
                      <w:p w14:paraId="35301081" w14:textId="77777777" w:rsidR="00F93F1E" w:rsidRDefault="00F93F1E" w:rsidP="00A568FC">
                        <w:r>
                          <w:rPr>
                            <w:rFonts w:ascii="Helvetica" w:hAnsi="Helvetica" w:cs="Helvetica"/>
                            <w:b/>
                            <w:bCs/>
                            <w:color w:val="000000"/>
                            <w:sz w:val="14"/>
                            <w:szCs w:val="14"/>
                            <w:lang w:val="en-US"/>
                          </w:rPr>
                          <w:t>±</w:t>
                        </w:r>
                      </w:p>
                    </w:txbxContent>
                  </v:textbox>
                </v:rect>
                <v:rect id="Rectangle 612" o:spid="_x0000_s2824" style="position:absolute;left:30260;top:11800;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" filled="f" stroked="f">
                  <v:textbox style="mso-fit-shape-to-text:t" inset="0,0,0,0">
                    <w:txbxContent>
                      <w:p w14:paraId="69396815" w14:textId="77777777" w:rsidR="00F93F1E" w:rsidRDefault="00F93F1E" w:rsidP="00A568FC">
                        <w:r>
                          <w:rPr>
                            <w:rFonts w:ascii="Helvetica" w:hAnsi="Helvetica" w:cs="Helvetica"/>
                            <w:b/>
                            <w:bCs/>
                            <w:color w:val="000000"/>
                            <w:sz w:val="14"/>
                            <w:szCs w:val="14"/>
                            <w:lang w:val="en-US"/>
                          </w:rPr>
                          <w:t xml:space="preserve"> </w:t>
                        </w:r>
                      </w:p>
                    </w:txbxContent>
                  </v:textbox>
                </v:rect>
                <v:rect id="Rectangle 613" o:spid="_x0000_s2825" style="position:absolute;left:30308;top:11798;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" filled="f" stroked="f">
                  <v:textbox style="mso-fit-shape-to-text:t" inset="0,0,0,0">
                    <w:txbxContent>
                      <w:p w14:paraId="68441105" w14:textId="77777777" w:rsidR="00F93F1E" w:rsidRDefault="00F93F1E" w:rsidP="00A568FC">
                        <w:r>
                          <w:rPr>
                            <w:rFonts w:ascii="Helvetica" w:hAnsi="Helvetica" w:cs="Helvetica"/>
                            <w:b/>
                            <w:bCs/>
                            <w:color w:val="000000"/>
                            <w:sz w:val="14"/>
                            <w:szCs w:val="14"/>
                            <w:lang w:val="en-US"/>
                          </w:rPr>
                          <w:t>5º</w:t>
                        </w:r>
                      </w:p>
                    </w:txbxContent>
                  </v:textbox>
                </v:rect>
                <v:rect id="Rectangle 614" o:spid="_x0000_s2826" style="position:absolute;left:27797;top:17069;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" filled="f" stroked="f">
                  <v:textbox style="mso-fit-shape-to-text:t" inset="0,0,0,0">
                    <w:txbxContent>
                      <w:p w14:paraId="46626C4C" w14:textId="77777777" w:rsidR="00F93F1E" w:rsidRDefault="00F93F1E" w:rsidP="00A568FC">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827" style="position:absolute;left:28832;top:17069;width:5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" filled="f" stroked="f">
                  <v:textbox style="mso-fit-shape-to-text:t" inset="0,0,0,0">
                    <w:txbxContent>
                      <w:p w14:paraId="0FD161DD" w14:textId="77777777" w:rsidR="00F93F1E" w:rsidRDefault="00F93F1E" w:rsidP="00A568FC">
                        <w:r>
                          <w:rPr>
                            <w:rFonts w:ascii="Helvetica" w:hAnsi="Helvetica" w:cs="Helvetica"/>
                            <w:b/>
                            <w:bCs/>
                            <w:color w:val="000000"/>
                            <w:sz w:val="14"/>
                            <w:szCs w:val="14"/>
                            <w:lang w:val="en-US"/>
                          </w:rPr>
                          <w:t>±</w:t>
                        </w:r>
                      </w:p>
                    </w:txbxContent>
                  </v:textbox>
                </v:rect>
                <v:rect id="Rectangle 616" o:spid="_x0000_s2828" style="position:absolute;left:29721;top:17069;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" filled="f" stroked="f">
                  <v:textbox style="mso-fit-shape-to-text:t" inset="0,0,0,0">
                    <w:txbxContent>
                      <w:p w14:paraId="265E65F2" w14:textId="77777777" w:rsidR="00F93F1E" w:rsidRDefault="00F93F1E" w:rsidP="00A568FC">
                        <w:r>
                          <w:rPr>
                            <w:rFonts w:ascii="Helvetica" w:hAnsi="Helvetica" w:cs="Helvetica"/>
                            <w:b/>
                            <w:bCs/>
                            <w:color w:val="000000"/>
                            <w:sz w:val="14"/>
                            <w:szCs w:val="14"/>
                            <w:lang w:val="en-US"/>
                          </w:rPr>
                          <w:t xml:space="preserve"> </w:t>
                        </w:r>
                      </w:p>
                    </w:txbxContent>
                  </v:textbox>
                </v:rect>
                <v:rect id="Rectangle 617" o:spid="_x0000_s2829" style="position:absolute;left:29769;top:17065;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" filled="f" stroked="f">
                  <v:textbox style="mso-fit-shape-to-text:t" inset="0,0,0,0">
                    <w:txbxContent>
                      <w:p w14:paraId="6F1DB4E4" w14:textId="77777777" w:rsidR="00F93F1E" w:rsidRDefault="00F93F1E" w:rsidP="00A568FC">
                        <w:r>
                          <w:rPr>
                            <w:rFonts w:ascii="Helvetica" w:hAnsi="Helvetica" w:cs="Helvetica"/>
                            <w:b/>
                            <w:bCs/>
                            <w:color w:val="000000"/>
                            <w:sz w:val="14"/>
                            <w:szCs w:val="14"/>
                            <w:lang w:val="en-US"/>
                          </w:rPr>
                          <w:t>5º</w:t>
                        </w:r>
                      </w:p>
                    </w:txbxContent>
                  </v:textbox>
                </v:rect>
                <v:rect id="Rectangle 632" o:spid="_x0000_s2830" style="position:absolute;left:6843;top:22255;width:16497;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14:paraId="70D7D989" w14:textId="77777777" w:rsidR="00F93F1E" w:rsidRPr="007F33E2" w:rsidRDefault="00F93F1E" w:rsidP="00A568FC">
                        <w:pPr>
                          <w:spacing w:line="240" w:lineRule="auto"/>
                          <w:rPr>
                            <w:sz w:val="18"/>
                            <w:szCs w:val="18"/>
                          </w:rPr>
                        </w:pPr>
                        <w:r w:rsidRPr="007F33E2">
                          <w:rPr>
                            <w:bCs/>
                            <w:color w:val="000000"/>
                            <w:sz w:val="18"/>
                            <w:szCs w:val="18"/>
                          </w:rPr>
                          <w:t xml:space="preserve">Essai dans un renvoi </w:t>
                        </w:r>
                        <w:r>
                          <w:rPr>
                            <w:bCs/>
                            <w:color w:val="000000"/>
                            <w:sz w:val="18"/>
                            <w:szCs w:val="18"/>
                          </w:rPr>
                          <w:t>o</w:t>
                        </w:r>
                        <w:r w:rsidRPr="007F33E2">
                          <w:rPr>
                            <w:bCs/>
                            <w:color w:val="000000"/>
                            <w:sz w:val="18"/>
                            <w:szCs w:val="18"/>
                          </w:rPr>
                          <w:t>u montant</w:t>
                        </w:r>
                      </w:p>
                    </w:txbxContent>
                  </v:textbox>
                </v:rect>
                <v:rect id="Rectangle 2844" o:spid="_x0000_s2831" style="position:absolute;left:87;top:26314;width:28487;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rxgAAAN0AAAAPAAAAZHJzL2Rvd25yZXYueG1sRI9Pa8JA&#10;FMTvQr/D8gredJNCxU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YKSz68YAAADdAAAA&#10;DwAAAAAAAAAAAAAAAAAHAgAAZHJzL2Rvd25yZXYueG1sUEsFBgAAAAADAAMAtwAAAPoCAAAAAA==&#10;" filled="f" stroked="f">
                  <v:textbox inset="0,0,0,0">
                    <w:txbxContent>
                      <w:p w14:paraId="48279B86" w14:textId="77777777" w:rsidR="00F93F1E" w:rsidRPr="007F33E2" w:rsidRDefault="00F93F1E" w:rsidP="00A568FC">
                        <w:pPr>
                          <w:pStyle w:val="NormalWeb"/>
                          <w:spacing w:line="240" w:lineRule="exact"/>
                          <w:rPr>
                            <w:sz w:val="18"/>
                            <w:szCs w:val="18"/>
                            <w:lang w:val="fr-CH"/>
                          </w:rPr>
                        </w:pPr>
                        <w:r w:rsidRPr="007F33E2">
                          <w:rPr>
                            <w:bCs/>
                            <w:sz w:val="18"/>
                            <w:szCs w:val="18"/>
                            <w:lang w:val="fr-CH"/>
                          </w:rPr>
                          <w:t xml:space="preserve">Minimum F = 10 </w:t>
                        </w:r>
                        <w:r>
                          <w:rPr>
                            <w:bCs/>
                            <w:sz w:val="18"/>
                            <w:szCs w:val="18"/>
                            <w:lang w:val="fr-CH"/>
                          </w:rPr>
                          <w:sym w:font="Symbol" w:char="F0B1"/>
                        </w:r>
                        <w:r w:rsidRPr="007F33E2">
                          <w:rPr>
                            <w:bCs/>
                            <w:sz w:val="18"/>
                            <w:szCs w:val="18"/>
                            <w:lang w:val="fr-CH"/>
                          </w:rPr>
                          <w:t xml:space="preserve"> 0,1 N F (voir tableau 8, par</w:t>
                        </w:r>
                        <w:r>
                          <w:rPr>
                            <w:bCs/>
                            <w:sz w:val="18"/>
                            <w:szCs w:val="18"/>
                            <w:lang w:val="fr-CH"/>
                          </w:rPr>
                          <w:t>. </w:t>
                        </w:r>
                        <w:r w:rsidRPr="007F33E2">
                          <w:rPr>
                            <w:bCs/>
                            <w:sz w:val="18"/>
                            <w:szCs w:val="18"/>
                            <w:lang w:val="fr-CH"/>
                          </w:rPr>
                          <w:t>7.2.5.2.6.2)</w:t>
                        </w:r>
                      </w:p>
                    </w:txbxContent>
                  </v:textbox>
                </v:rect>
                <v:shape id="_x0000_s2832" type="#_x0000_t202" style="position:absolute;left:6657;top:7419;width:657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" fillcolor="white [3201]" stroked="f" strokeweight=".5pt">
                  <v:textbox inset="0,0,0,0">
                    <w:txbxContent>
                      <w:p w14:paraId="612F9D4A" w14:textId="77777777" w:rsidR="00F93F1E" w:rsidRDefault="00F93F1E" w:rsidP="00A568FC">
                        <w:pPr>
                          <w:pStyle w:val="NormalWeb"/>
                          <w:kinsoku w:val="0"/>
                          <w:overflowPunct w:val="0"/>
                          <w:spacing w:line="200" w:lineRule="exact"/>
                        </w:pPr>
                        <w:r>
                          <w:rPr>
                            <w:rFonts w:eastAsia="Calibri"/>
                            <w:sz w:val="18"/>
                            <w:szCs w:val="18"/>
                          </w:rPr>
                          <w:t>Course totale</w:t>
                        </w:r>
                      </w:p>
                      <w:p w14:paraId="7AB21A76" w14:textId="77777777" w:rsidR="00F93F1E" w:rsidRDefault="00F93F1E" w:rsidP="00A568FC">
                        <w:pPr>
                          <w:pStyle w:val="NormalWeb"/>
                          <w:kinsoku w:val="0"/>
                          <w:overflowPunct w:val="0"/>
                          <w:spacing w:line="240" w:lineRule="exact"/>
                        </w:pPr>
                        <w:r>
                          <w:rPr>
                            <w:rFonts w:eastAsia="Calibri"/>
                            <w:sz w:val="18"/>
                            <w:szCs w:val="18"/>
                          </w:rPr>
                          <w:t xml:space="preserve">300 </w:t>
                        </w:r>
                        <w:r>
                          <w:rPr>
                            <w:rFonts w:eastAsia="Calibri" w:hAnsi="Symbol"/>
                            <w:sz w:val="18"/>
                            <w:szCs w:val="18"/>
                          </w:rPr>
                          <w:sym w:font="Symbol" w:char="F0B1"/>
                        </w:r>
                        <w:r>
                          <w:rPr>
                            <w:rFonts w:eastAsia="Calibri"/>
                            <w:sz w:val="18"/>
                            <w:szCs w:val="18"/>
                          </w:rPr>
                          <w:t xml:space="preserve"> 20 mm</w:t>
                        </w:r>
                      </w:p>
                    </w:txbxContent>
                  </v:textbox>
                </v:shape>
                <w10:anchorlock/>
              </v:group>
            </w:pict>
          </mc:Fallback>
        </mc:AlternateContent>
      </w:r>
    </w:p>
    <w:p w14:paraId="210757B0" w14:textId="77777777" w:rsidR="00A568FC" w:rsidRPr="00027393" w:rsidRDefault="00A568FC" w:rsidP="00A568FC">
      <w:pPr>
        <w:pStyle w:val="SingleTxtG"/>
      </w:pPr>
      <w:r w:rsidRPr="00027393">
        <w:t>Dans l’exemple ci-dessus, α et β représentent les angles constatés dans l’installation réelle (en trois dimensions)</w:t>
      </w:r>
    </w:p>
    <w:p w14:paraId="31BBB29C" w14:textId="77777777" w:rsidR="00A568FC" w:rsidRDefault="00A568FC" w:rsidP="00A568FC">
      <w:pPr>
        <w:pStyle w:val="SingleTxtG"/>
        <w:rPr>
          <w:szCs w:val="24"/>
        </w:rPr>
      </w:pPr>
      <w:r w:rsidRPr="00027393">
        <w:rPr>
          <w:szCs w:val="24"/>
        </w:rPr>
        <w:t>...</w:t>
      </w:r>
      <w:r>
        <w:rPr>
          <w:szCs w:val="24"/>
        </w:rPr>
        <w:t> ».</w:t>
      </w:r>
    </w:p>
    <w:p w14:paraId="08BFE2F1" w14:textId="77777777" w:rsidR="00A568FC" w:rsidRPr="008E106B" w:rsidRDefault="00A568FC" w:rsidP="00A568FC">
      <w:pPr>
        <w:pStyle w:val="SingleTxtG"/>
        <w:rPr>
          <w:i/>
          <w:lang w:val="fr-FR"/>
        </w:rPr>
      </w:pPr>
      <w:r>
        <w:rPr>
          <w:szCs w:val="24"/>
        </w:rPr>
        <w:br w:type="page"/>
      </w:r>
      <w:bookmarkStart w:id="4" w:name="_Toc355000753"/>
      <w:r w:rsidRPr="008E106B">
        <w:rPr>
          <w:i/>
          <w:lang w:val="fr-FR"/>
        </w:rPr>
        <w:lastRenderedPageBreak/>
        <w:t>Annexe 6</w:t>
      </w:r>
    </w:p>
    <w:p w14:paraId="4471E9FA" w14:textId="77777777" w:rsidR="00A568FC" w:rsidRPr="008E106B" w:rsidRDefault="00A568FC" w:rsidP="00A568FC">
      <w:pPr>
        <w:pStyle w:val="SingleTxtG"/>
        <w:rPr>
          <w:i/>
          <w:lang w:val="fr-FR"/>
        </w:rPr>
      </w:pPr>
      <w:r w:rsidRPr="008E106B">
        <w:rPr>
          <w:i/>
          <w:lang w:val="fr-FR"/>
        </w:rPr>
        <w:t>Appendice 2, ajouter une nouvelle figure 5</w:t>
      </w:r>
      <w:r>
        <w:rPr>
          <w:i/>
          <w:lang w:val="fr-FR"/>
        </w:rPr>
        <w:t> </w:t>
      </w:r>
      <w:r w:rsidRPr="008E106B">
        <w:rPr>
          <w:i/>
          <w:lang w:val="fr-FR"/>
        </w:rPr>
        <w:t>:</w:t>
      </w:r>
    </w:p>
    <w:p w14:paraId="6129FF06" w14:textId="77777777" w:rsidR="00A568FC" w:rsidRPr="00A51236" w:rsidRDefault="00A568FC" w:rsidP="00D513D0">
      <w:pPr>
        <w:pStyle w:val="Titre1"/>
        <w:spacing w:after="240"/>
        <w:rPr>
          <w:b/>
          <w:lang w:val="fr-FR"/>
        </w:rPr>
      </w:pPr>
      <w:r w:rsidRPr="008E106B">
        <w:rPr>
          <w:lang w:val="fr-FR"/>
        </w:rPr>
        <w:t>«</w:t>
      </w:r>
      <w:r>
        <w:rPr>
          <w:lang w:val="fr-FR"/>
        </w:rPr>
        <w:t> </w:t>
      </w:r>
      <w:r w:rsidRPr="008E106B">
        <w:rPr>
          <w:lang w:val="fr-FR"/>
        </w:rPr>
        <w:t>Figure 5</w:t>
      </w:r>
      <w:r w:rsidRPr="008E106B">
        <w:rPr>
          <w:lang w:val="fr-FR"/>
        </w:rPr>
        <w:br/>
      </w:r>
      <w:r w:rsidRPr="00A51236">
        <w:rPr>
          <w:b/>
          <w:lang w:val="fr-FR"/>
        </w:rPr>
        <w:t>Ancrages inférieurs des sangles (LSA 1, LSA 2, LSA 3 et LSA 4)</w:t>
      </w:r>
    </w:p>
    <w:p w14:paraId="232975E7" w14:textId="77777777" w:rsidR="00A568FC" w:rsidRPr="008E106B" w:rsidRDefault="00A568FC" w:rsidP="00A568FC">
      <w:pPr>
        <w:pStyle w:val="SingleTxtG"/>
        <w:rPr>
          <w:lang w:val="fr-FR"/>
        </w:rPr>
      </w:pPr>
      <w:r w:rsidRPr="008E106B">
        <w:rPr>
          <w:i/>
          <w:noProof/>
          <w:lang w:eastAsia="fr-CH"/>
        </w:rPr>
        <w:drawing>
          <wp:inline distT="0" distB="0" distL="0" distR="0" wp14:anchorId="40F02518" wp14:editId="57CBDE63">
            <wp:extent cx="2248269" cy="2667635"/>
            <wp:effectExtent l="0" t="0" r="12700" b="0"/>
            <wp:docPr id="3512" name="Picture 58"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kkevanmourik:Desktop:Screen Shot 2017-10-17 at 23.48.2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8582" cy="2668006"/>
                    </a:xfrm>
                    <a:prstGeom prst="rect">
                      <a:avLst/>
                    </a:prstGeom>
                    <a:noFill/>
                    <a:ln>
                      <a:noFill/>
                    </a:ln>
                  </pic:spPr>
                </pic:pic>
              </a:graphicData>
            </a:graphic>
          </wp:inline>
        </w:drawing>
      </w:r>
    </w:p>
    <w:p w14:paraId="089CE7E7" w14:textId="77777777" w:rsidR="00A568FC" w:rsidRPr="008E106B" w:rsidRDefault="00A568FC" w:rsidP="00D513D0">
      <w:pPr>
        <w:pStyle w:val="SingleTxtG"/>
        <w:tabs>
          <w:tab w:val="right" w:pos="6521"/>
        </w:tabs>
        <w:spacing w:after="240"/>
        <w:rPr>
          <w:i/>
          <w:lang w:val="fr-FR"/>
        </w:rPr>
      </w:pPr>
      <w:r>
        <w:rPr>
          <w:lang w:val="fr-FR"/>
        </w:rPr>
        <w:tab/>
      </w:r>
      <w:r w:rsidRPr="008E106B">
        <w:rPr>
          <w:lang w:val="fr-FR"/>
        </w:rPr>
        <w:t>Dimensions en mm</w:t>
      </w:r>
      <w:r>
        <w:rPr>
          <w:lang w:val="fr-FR"/>
        </w:rPr>
        <w:t> »</w:t>
      </w:r>
      <w:r w:rsidRPr="008E106B">
        <w:rPr>
          <w:lang w:val="fr-FR"/>
        </w:rPr>
        <w:t>.</w:t>
      </w:r>
    </w:p>
    <w:p w14:paraId="06793940" w14:textId="77777777" w:rsidR="00A568FC" w:rsidRPr="00A51236" w:rsidRDefault="00A568FC" w:rsidP="00A568FC">
      <w:pPr>
        <w:pStyle w:val="SingleTxtG"/>
        <w:rPr>
          <w:i/>
          <w:lang w:val="fr-FR"/>
        </w:rPr>
      </w:pPr>
      <w:r w:rsidRPr="00A51236">
        <w:rPr>
          <w:i/>
        </w:rPr>
        <w:t>Annexe</w:t>
      </w:r>
      <w:r w:rsidRPr="00A51236">
        <w:rPr>
          <w:i/>
          <w:lang w:val="fr-FR"/>
        </w:rPr>
        <w:t xml:space="preserve"> 8</w:t>
      </w:r>
    </w:p>
    <w:p w14:paraId="739605CB" w14:textId="77777777" w:rsidR="00A568FC" w:rsidRPr="008E106B" w:rsidRDefault="00A568FC" w:rsidP="00A568FC">
      <w:pPr>
        <w:pStyle w:val="SingleTxtG"/>
        <w:rPr>
          <w:lang w:val="fr-FR"/>
        </w:rPr>
      </w:pPr>
      <w:r w:rsidRPr="008E106B">
        <w:rPr>
          <w:i/>
          <w:lang w:val="fr-FR"/>
        </w:rPr>
        <w:t>Note du tableau 1</w:t>
      </w:r>
      <w:r w:rsidRPr="00A51236">
        <w:rPr>
          <w:lang w:val="fr-FR"/>
        </w:rPr>
        <w:t>,</w:t>
      </w:r>
      <w:r>
        <w:rPr>
          <w:i/>
          <w:lang w:val="fr-FR"/>
        </w:rPr>
        <w:t xml:space="preserve"> </w:t>
      </w:r>
      <w:r w:rsidRPr="008E106B">
        <w:rPr>
          <w:lang w:val="fr-FR"/>
        </w:rPr>
        <w:t>lire</w:t>
      </w:r>
      <w:r>
        <w:rPr>
          <w:lang w:val="fr-FR"/>
        </w:rPr>
        <w:t> </w:t>
      </w:r>
      <w:r w:rsidRPr="008E106B">
        <w:rPr>
          <w:lang w:val="fr-FR"/>
        </w:rPr>
        <w:t>:</w:t>
      </w:r>
    </w:p>
    <w:p w14:paraId="5D6929C4" w14:textId="77777777" w:rsidR="00A568FC" w:rsidRPr="008E106B" w:rsidRDefault="00A568FC" w:rsidP="00A568FC">
      <w:pPr>
        <w:pStyle w:val="SingleTxtG"/>
        <w:rPr>
          <w:lang w:val="fr-FR"/>
        </w:rPr>
      </w:pPr>
      <w:r w:rsidRPr="008E106B">
        <w:rPr>
          <w:lang w:val="fr-FR"/>
        </w:rPr>
        <w:t>«</w:t>
      </w:r>
      <w:r>
        <w:rPr>
          <w:lang w:val="fr-FR"/>
        </w:rPr>
        <w:t> </w:t>
      </w:r>
      <w:r w:rsidRPr="008E106B">
        <w:rPr>
          <w:lang w:val="fr-FR"/>
        </w:rPr>
        <w:t>…</w:t>
      </w:r>
    </w:p>
    <w:p w14:paraId="26742922" w14:textId="77777777" w:rsidR="00A568FC" w:rsidRPr="008E106B" w:rsidRDefault="00A568FC" w:rsidP="00A568FC">
      <w:pPr>
        <w:pStyle w:val="SingleTxtG"/>
        <w:rPr>
          <w:lang w:val="fr-FR"/>
        </w:rPr>
      </w:pPr>
      <w:r w:rsidRPr="008E106B">
        <w:rPr>
          <w:lang w:val="fr-FR"/>
        </w:rPr>
        <w:t xml:space="preserve">L’installation de capteurs jumelés </w:t>
      </w:r>
      <w:r w:rsidRPr="00A51236">
        <w:t>de</w:t>
      </w:r>
      <w:r w:rsidRPr="008E106B">
        <w:rPr>
          <w:lang w:val="fr-FR"/>
        </w:rPr>
        <w:t xml:space="preserve"> la pression abdominale (APTS) lors des essais de choc avant et de choc arrière peut ajouter jusqu’à 0,2</w:t>
      </w:r>
      <w:r>
        <w:rPr>
          <w:lang w:val="fr-FR"/>
        </w:rPr>
        <w:t> </w:t>
      </w:r>
      <w:r w:rsidRPr="008E106B">
        <w:rPr>
          <w:lang w:val="fr-FR"/>
        </w:rPr>
        <w:t>kg au mannequin Q1,5 et 0,5</w:t>
      </w:r>
      <w:r>
        <w:rPr>
          <w:lang w:val="fr-FR"/>
        </w:rPr>
        <w:t> </w:t>
      </w:r>
      <w:r w:rsidRPr="008E106B">
        <w:rPr>
          <w:lang w:val="fr-FR"/>
        </w:rPr>
        <w:t>kg aux mannequins Q3, Q6 et Q10.</w:t>
      </w:r>
      <w:r>
        <w:rPr>
          <w:lang w:val="fr-FR"/>
        </w:rPr>
        <w:t> </w:t>
      </w:r>
      <w:r w:rsidRPr="008E106B">
        <w:rPr>
          <w:lang w:val="fr-FR"/>
        </w:rPr>
        <w:t>».</w:t>
      </w:r>
    </w:p>
    <w:p w14:paraId="515ACA87" w14:textId="77777777" w:rsidR="00A568FC" w:rsidRPr="008E106B" w:rsidRDefault="00A568FC" w:rsidP="00A568FC">
      <w:pPr>
        <w:pStyle w:val="SingleTxtG"/>
        <w:rPr>
          <w:lang w:val="fr-FR"/>
        </w:rPr>
      </w:pPr>
      <w:r w:rsidRPr="008E106B">
        <w:rPr>
          <w:i/>
          <w:lang w:val="fr-FR"/>
        </w:rPr>
        <w:t>Tableau 2</w:t>
      </w:r>
      <w:r w:rsidRPr="008E106B">
        <w:rPr>
          <w:lang w:val="fr-FR"/>
        </w:rPr>
        <w:t>,</w:t>
      </w:r>
      <w:r>
        <w:rPr>
          <w:lang w:val="fr-FR"/>
        </w:rPr>
        <w:t xml:space="preserve"> </w:t>
      </w:r>
      <w:r w:rsidRPr="008E106B">
        <w:rPr>
          <w:lang w:val="fr-FR"/>
        </w:rPr>
        <w:t>lire</w:t>
      </w:r>
      <w:r>
        <w:rPr>
          <w:lang w:val="fr-FR"/>
        </w:rPr>
        <w:t> </w:t>
      </w:r>
      <w:r w:rsidRPr="008E106B">
        <w:rPr>
          <w:lang w:val="fr-FR"/>
        </w:rPr>
        <w:t>:</w:t>
      </w:r>
    </w:p>
    <w:p w14:paraId="23187A55" w14:textId="77777777" w:rsidR="00A568FC" w:rsidRPr="008E106B" w:rsidRDefault="00A568FC" w:rsidP="00A568FC">
      <w:pPr>
        <w:pStyle w:val="Titre1"/>
        <w:spacing w:after="120"/>
        <w:rPr>
          <w:b/>
          <w:lang w:val="fr-FR"/>
        </w:rPr>
      </w:pPr>
      <w:r w:rsidRPr="008E106B">
        <w:rPr>
          <w:lang w:val="fr-FR"/>
        </w:rPr>
        <w:t>«</w:t>
      </w:r>
      <w:r>
        <w:rPr>
          <w:lang w:val="fr-FR"/>
        </w:rPr>
        <w:t> </w:t>
      </w:r>
      <w:r w:rsidRPr="008E106B">
        <w:rPr>
          <w:lang w:val="fr-FR"/>
        </w:rPr>
        <w:t>Tableau 2</w:t>
      </w:r>
      <w:r>
        <w:rPr>
          <w:lang w:val="fr-FR"/>
        </w:rPr>
        <w:br/>
      </w:r>
      <w:r w:rsidRPr="008E106B">
        <w:rPr>
          <w:b/>
          <w:lang w:val="fr-FR"/>
        </w:rPr>
        <w:t>Dimensions des mannequins de la série Q</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3"/>
        <w:gridCol w:w="1728"/>
        <w:gridCol w:w="782"/>
        <w:gridCol w:w="842"/>
        <w:gridCol w:w="842"/>
        <w:gridCol w:w="842"/>
        <w:gridCol w:w="885"/>
        <w:gridCol w:w="986"/>
      </w:tblGrid>
      <w:tr w:rsidR="00A568FC" w:rsidRPr="00413902" w14:paraId="5B72EEFF" w14:textId="77777777" w:rsidTr="00F93F1E">
        <w:trPr>
          <w:trHeight w:val="20"/>
          <w:tblHeader/>
        </w:trPr>
        <w:tc>
          <w:tcPr>
            <w:tcW w:w="540" w:type="dxa"/>
            <w:tcBorders>
              <w:top w:val="single" w:sz="4" w:space="0" w:color="auto"/>
              <w:bottom w:val="single" w:sz="12" w:space="0" w:color="auto"/>
            </w:tcBorders>
            <w:shd w:val="clear" w:color="auto" w:fill="auto"/>
            <w:vAlign w:val="bottom"/>
          </w:tcPr>
          <w:p w14:paraId="7D19C7D2" w14:textId="77777777" w:rsidR="00A568FC" w:rsidRPr="00413902" w:rsidRDefault="00A568FC" w:rsidP="00F93F1E">
            <w:pPr>
              <w:spacing w:before="80" w:after="80" w:line="200" w:lineRule="exact"/>
              <w:ind w:right="113"/>
              <w:rPr>
                <w:i/>
                <w:sz w:val="16"/>
                <w:lang w:eastAsia="ar-SA"/>
              </w:rPr>
            </w:pPr>
            <w:r>
              <w:rPr>
                <w:i/>
                <w:sz w:val="16"/>
                <w:lang w:eastAsia="ar-SA"/>
              </w:rPr>
              <w:t>№</w:t>
            </w:r>
          </w:p>
        </w:tc>
        <w:tc>
          <w:tcPr>
            <w:tcW w:w="2019" w:type="dxa"/>
            <w:tcBorders>
              <w:top w:val="single" w:sz="4" w:space="0" w:color="auto"/>
              <w:bottom w:val="single" w:sz="12" w:space="0" w:color="auto"/>
            </w:tcBorders>
            <w:shd w:val="clear" w:color="auto" w:fill="auto"/>
            <w:vAlign w:val="bottom"/>
          </w:tcPr>
          <w:p w14:paraId="6113C54A" w14:textId="77777777" w:rsidR="00A568FC" w:rsidRPr="00413902" w:rsidRDefault="00A568FC" w:rsidP="00F93F1E">
            <w:pPr>
              <w:spacing w:before="80" w:after="80" w:line="200" w:lineRule="exact"/>
              <w:ind w:right="113"/>
              <w:jc w:val="right"/>
              <w:rPr>
                <w:i/>
                <w:sz w:val="16"/>
                <w:lang w:eastAsia="ar-SA"/>
              </w:rPr>
            </w:pPr>
          </w:p>
        </w:tc>
        <w:tc>
          <w:tcPr>
            <w:tcW w:w="912" w:type="dxa"/>
            <w:tcBorders>
              <w:top w:val="single" w:sz="4" w:space="0" w:color="auto"/>
              <w:bottom w:val="single" w:sz="12" w:space="0" w:color="auto"/>
            </w:tcBorders>
            <w:shd w:val="clear" w:color="auto" w:fill="auto"/>
            <w:vAlign w:val="bottom"/>
          </w:tcPr>
          <w:p w14:paraId="4E84876A" w14:textId="77777777" w:rsidR="00A568FC" w:rsidRPr="00413902" w:rsidRDefault="00A568FC" w:rsidP="00F93F1E">
            <w:pPr>
              <w:spacing w:before="80" w:after="80" w:line="200" w:lineRule="exact"/>
              <w:ind w:right="113"/>
              <w:jc w:val="right"/>
              <w:rPr>
                <w:i/>
                <w:sz w:val="16"/>
                <w:lang w:eastAsia="ar-SA"/>
              </w:rPr>
            </w:pPr>
            <w:r w:rsidRPr="00413902">
              <w:rPr>
                <w:i/>
                <w:sz w:val="16"/>
                <w:lang w:eastAsia="ar-SA"/>
              </w:rPr>
              <w:t>Q0</w:t>
            </w:r>
          </w:p>
        </w:tc>
        <w:tc>
          <w:tcPr>
            <w:tcW w:w="982" w:type="dxa"/>
            <w:tcBorders>
              <w:top w:val="single" w:sz="4" w:space="0" w:color="auto"/>
              <w:bottom w:val="single" w:sz="12" w:space="0" w:color="auto"/>
            </w:tcBorders>
            <w:shd w:val="clear" w:color="auto" w:fill="auto"/>
            <w:vAlign w:val="bottom"/>
          </w:tcPr>
          <w:p w14:paraId="4D4BDE0D" w14:textId="77777777" w:rsidR="00A568FC" w:rsidRPr="00413902" w:rsidRDefault="00A568FC" w:rsidP="00F93F1E">
            <w:pPr>
              <w:spacing w:before="80" w:after="80" w:line="200" w:lineRule="exact"/>
              <w:ind w:right="113"/>
              <w:jc w:val="right"/>
              <w:rPr>
                <w:i/>
                <w:sz w:val="16"/>
                <w:lang w:eastAsia="ar-SA"/>
              </w:rPr>
            </w:pPr>
            <w:r w:rsidRPr="00413902">
              <w:rPr>
                <w:i/>
                <w:sz w:val="16"/>
                <w:lang w:eastAsia="ar-SA"/>
              </w:rPr>
              <w:t>Q1</w:t>
            </w:r>
          </w:p>
        </w:tc>
        <w:tc>
          <w:tcPr>
            <w:tcW w:w="982" w:type="dxa"/>
            <w:tcBorders>
              <w:top w:val="single" w:sz="4" w:space="0" w:color="auto"/>
              <w:bottom w:val="single" w:sz="12" w:space="0" w:color="auto"/>
            </w:tcBorders>
            <w:shd w:val="clear" w:color="auto" w:fill="auto"/>
            <w:vAlign w:val="bottom"/>
          </w:tcPr>
          <w:p w14:paraId="72926BD1" w14:textId="77777777" w:rsidR="00A568FC" w:rsidRPr="00413902" w:rsidRDefault="00A568FC" w:rsidP="00F93F1E">
            <w:pPr>
              <w:spacing w:before="80" w:after="80" w:line="200" w:lineRule="exact"/>
              <w:ind w:right="113"/>
              <w:jc w:val="right"/>
              <w:rPr>
                <w:i/>
                <w:sz w:val="16"/>
                <w:lang w:eastAsia="ar-SA"/>
              </w:rPr>
            </w:pPr>
            <w:r w:rsidRPr="00413902">
              <w:rPr>
                <w:i/>
                <w:sz w:val="16"/>
                <w:lang w:eastAsia="ar-SA"/>
              </w:rPr>
              <w:t>Q1</w:t>
            </w:r>
            <w:r>
              <w:rPr>
                <w:i/>
                <w:sz w:val="16"/>
                <w:lang w:eastAsia="ar-SA"/>
              </w:rPr>
              <w:t>,</w:t>
            </w:r>
            <w:r w:rsidRPr="00413902">
              <w:rPr>
                <w:i/>
                <w:sz w:val="16"/>
                <w:lang w:eastAsia="ar-SA"/>
              </w:rPr>
              <w:t>5</w:t>
            </w:r>
          </w:p>
        </w:tc>
        <w:tc>
          <w:tcPr>
            <w:tcW w:w="982" w:type="dxa"/>
            <w:tcBorders>
              <w:top w:val="single" w:sz="4" w:space="0" w:color="auto"/>
              <w:bottom w:val="single" w:sz="12" w:space="0" w:color="auto"/>
            </w:tcBorders>
            <w:shd w:val="clear" w:color="auto" w:fill="auto"/>
            <w:vAlign w:val="bottom"/>
          </w:tcPr>
          <w:p w14:paraId="763F1B9F" w14:textId="77777777" w:rsidR="00A568FC" w:rsidRPr="00413902" w:rsidRDefault="00A568FC" w:rsidP="00F93F1E">
            <w:pPr>
              <w:spacing w:before="80" w:after="80" w:line="200" w:lineRule="exact"/>
              <w:ind w:right="113"/>
              <w:jc w:val="right"/>
              <w:rPr>
                <w:i/>
                <w:sz w:val="16"/>
                <w:lang w:eastAsia="ar-SA"/>
              </w:rPr>
            </w:pPr>
            <w:r w:rsidRPr="00413902">
              <w:rPr>
                <w:i/>
                <w:sz w:val="16"/>
                <w:lang w:eastAsia="ar-SA"/>
              </w:rPr>
              <w:t>Q3</w:t>
            </w:r>
          </w:p>
        </w:tc>
        <w:tc>
          <w:tcPr>
            <w:tcW w:w="1032" w:type="dxa"/>
            <w:tcBorders>
              <w:top w:val="single" w:sz="4" w:space="0" w:color="auto"/>
              <w:bottom w:val="single" w:sz="12" w:space="0" w:color="auto"/>
            </w:tcBorders>
            <w:shd w:val="clear" w:color="auto" w:fill="auto"/>
            <w:vAlign w:val="bottom"/>
          </w:tcPr>
          <w:p w14:paraId="6E1395C6" w14:textId="77777777" w:rsidR="00A568FC" w:rsidRPr="00413902" w:rsidRDefault="00A568FC" w:rsidP="00F93F1E">
            <w:pPr>
              <w:spacing w:before="80" w:after="80" w:line="200" w:lineRule="exact"/>
              <w:ind w:right="113"/>
              <w:jc w:val="right"/>
              <w:rPr>
                <w:i/>
                <w:sz w:val="16"/>
                <w:lang w:eastAsia="ar-SA"/>
              </w:rPr>
            </w:pPr>
            <w:r w:rsidRPr="00413902">
              <w:rPr>
                <w:i/>
                <w:sz w:val="16"/>
                <w:lang w:eastAsia="ar-SA"/>
              </w:rPr>
              <w:t>Q6</w:t>
            </w:r>
          </w:p>
        </w:tc>
        <w:tc>
          <w:tcPr>
            <w:tcW w:w="1151" w:type="dxa"/>
            <w:tcBorders>
              <w:top w:val="single" w:sz="4" w:space="0" w:color="auto"/>
              <w:bottom w:val="single" w:sz="12" w:space="0" w:color="auto"/>
            </w:tcBorders>
            <w:shd w:val="clear" w:color="auto" w:fill="auto"/>
            <w:vAlign w:val="bottom"/>
          </w:tcPr>
          <w:p w14:paraId="0065C63E" w14:textId="77777777" w:rsidR="00A568FC" w:rsidRPr="00413902" w:rsidRDefault="00A568FC" w:rsidP="00F93F1E">
            <w:pPr>
              <w:spacing w:before="80" w:after="80" w:line="200" w:lineRule="exact"/>
              <w:jc w:val="right"/>
              <w:rPr>
                <w:i/>
                <w:sz w:val="16"/>
                <w:lang w:eastAsia="ar-SA"/>
              </w:rPr>
            </w:pPr>
            <w:r w:rsidRPr="00413902">
              <w:rPr>
                <w:i/>
                <w:sz w:val="16"/>
                <w:lang w:eastAsia="ar-SA"/>
              </w:rPr>
              <w:t>Q10</w:t>
            </w:r>
            <w:r w:rsidRPr="00413902">
              <w:rPr>
                <w:i/>
                <w:sz w:val="16"/>
                <w:lang w:eastAsia="ar-SA"/>
              </w:rPr>
              <w:br/>
            </w:r>
            <w:r>
              <w:rPr>
                <w:i/>
                <w:sz w:val="16"/>
                <w:lang w:eastAsia="ar-SA"/>
              </w:rPr>
              <w:t>(valeurs théoriques</w:t>
            </w:r>
          </w:p>
        </w:tc>
      </w:tr>
      <w:tr w:rsidR="00A568FC" w:rsidRPr="00A51236" w14:paraId="440C0C77" w14:textId="77777777" w:rsidTr="00F93F1E">
        <w:trPr>
          <w:trHeight w:val="20"/>
        </w:trPr>
        <w:tc>
          <w:tcPr>
            <w:tcW w:w="540" w:type="dxa"/>
            <w:tcBorders>
              <w:top w:val="single" w:sz="12" w:space="0" w:color="auto"/>
            </w:tcBorders>
            <w:shd w:val="clear" w:color="auto" w:fill="auto"/>
          </w:tcPr>
          <w:p w14:paraId="63478880" w14:textId="77777777" w:rsidR="00A568FC" w:rsidRPr="00413902" w:rsidRDefault="00A568FC" w:rsidP="00F93F1E">
            <w:pPr>
              <w:spacing w:before="40" w:after="40" w:line="220" w:lineRule="exact"/>
              <w:ind w:right="113"/>
              <w:rPr>
                <w:sz w:val="18"/>
                <w:lang w:eastAsia="ar-SA"/>
              </w:rPr>
            </w:pPr>
          </w:p>
        </w:tc>
        <w:tc>
          <w:tcPr>
            <w:tcW w:w="2019" w:type="dxa"/>
            <w:tcBorders>
              <w:top w:val="single" w:sz="12" w:space="0" w:color="auto"/>
            </w:tcBorders>
            <w:shd w:val="clear" w:color="auto" w:fill="auto"/>
            <w:vAlign w:val="bottom"/>
          </w:tcPr>
          <w:p w14:paraId="4A4C72E3" w14:textId="77777777" w:rsidR="00A568FC" w:rsidRPr="00413902" w:rsidRDefault="00A568FC" w:rsidP="00F93F1E">
            <w:pPr>
              <w:spacing w:before="40" w:after="40" w:line="220" w:lineRule="exact"/>
              <w:ind w:right="113"/>
              <w:jc w:val="right"/>
              <w:rPr>
                <w:sz w:val="18"/>
                <w:lang w:eastAsia="ar-SA"/>
              </w:rPr>
            </w:pPr>
          </w:p>
        </w:tc>
        <w:tc>
          <w:tcPr>
            <w:tcW w:w="6041" w:type="dxa"/>
            <w:gridSpan w:val="6"/>
            <w:tcBorders>
              <w:top w:val="single" w:sz="12" w:space="0" w:color="auto"/>
            </w:tcBorders>
            <w:shd w:val="clear" w:color="auto" w:fill="auto"/>
            <w:vAlign w:val="bottom"/>
          </w:tcPr>
          <w:p w14:paraId="71E046E1" w14:textId="77777777" w:rsidR="00A568FC" w:rsidRPr="00A51236" w:rsidRDefault="00A568FC" w:rsidP="00F93F1E">
            <w:pPr>
              <w:spacing w:before="40" w:after="40" w:line="220" w:lineRule="exact"/>
              <w:jc w:val="right"/>
              <w:rPr>
                <w:i/>
                <w:sz w:val="16"/>
                <w:szCs w:val="16"/>
                <w:lang w:eastAsia="ar-SA"/>
              </w:rPr>
            </w:pPr>
            <w:r w:rsidRPr="00A51236">
              <w:rPr>
                <w:i/>
                <w:sz w:val="16"/>
                <w:szCs w:val="16"/>
                <w:lang w:eastAsia="ar-SA"/>
              </w:rPr>
              <w:t>Dimensions en mm</w:t>
            </w:r>
          </w:p>
        </w:tc>
      </w:tr>
      <w:tr w:rsidR="00A568FC" w:rsidRPr="007F33E2" w14:paraId="56204782" w14:textId="77777777" w:rsidTr="00F93F1E">
        <w:trPr>
          <w:trHeight w:val="20"/>
        </w:trPr>
        <w:tc>
          <w:tcPr>
            <w:tcW w:w="540" w:type="dxa"/>
            <w:shd w:val="clear" w:color="auto" w:fill="auto"/>
          </w:tcPr>
          <w:p w14:paraId="1D470C45"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17</w:t>
            </w:r>
          </w:p>
        </w:tc>
        <w:tc>
          <w:tcPr>
            <w:tcW w:w="2019" w:type="dxa"/>
            <w:shd w:val="clear" w:color="auto" w:fill="auto"/>
          </w:tcPr>
          <w:p w14:paraId="49AE8124"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Hauteur en position assise (tête penchée en avant)</w:t>
            </w:r>
          </w:p>
        </w:tc>
        <w:tc>
          <w:tcPr>
            <w:tcW w:w="912" w:type="dxa"/>
            <w:shd w:val="clear" w:color="auto" w:fill="auto"/>
            <w:vAlign w:val="bottom"/>
          </w:tcPr>
          <w:p w14:paraId="469D2642"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355 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14:paraId="15D18633"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479 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14:paraId="22160C4D"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499 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14:paraId="42E29B2C"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544 </w:t>
            </w:r>
            <w:r w:rsidRPr="007F33E2">
              <w:rPr>
                <w:sz w:val="18"/>
                <w:szCs w:val="18"/>
                <w:lang w:eastAsia="ar-SA"/>
              </w:rPr>
              <w:sym w:font="Symbol" w:char="F0B1"/>
            </w:r>
            <w:r w:rsidRPr="007F33E2">
              <w:rPr>
                <w:sz w:val="18"/>
                <w:szCs w:val="18"/>
                <w:lang w:eastAsia="ar-SA"/>
              </w:rPr>
              <w:t> 9</w:t>
            </w:r>
          </w:p>
        </w:tc>
        <w:tc>
          <w:tcPr>
            <w:tcW w:w="1032" w:type="dxa"/>
            <w:shd w:val="clear" w:color="auto" w:fill="auto"/>
            <w:vAlign w:val="bottom"/>
          </w:tcPr>
          <w:p w14:paraId="0A67BF7A"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601 </w:t>
            </w:r>
            <w:r w:rsidRPr="007F33E2">
              <w:rPr>
                <w:sz w:val="18"/>
                <w:szCs w:val="18"/>
                <w:lang w:eastAsia="ar-SA"/>
              </w:rPr>
              <w:sym w:font="Symbol" w:char="F0B1"/>
            </w:r>
            <w:r w:rsidRPr="007F33E2">
              <w:rPr>
                <w:sz w:val="18"/>
                <w:szCs w:val="18"/>
                <w:lang w:eastAsia="ar-SA"/>
              </w:rPr>
              <w:t> 9</w:t>
            </w:r>
          </w:p>
        </w:tc>
        <w:tc>
          <w:tcPr>
            <w:tcW w:w="1151" w:type="dxa"/>
            <w:shd w:val="clear" w:color="auto" w:fill="auto"/>
            <w:vAlign w:val="bottom"/>
          </w:tcPr>
          <w:p w14:paraId="492972A7"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733,7 </w:t>
            </w:r>
            <w:r w:rsidRPr="007F33E2">
              <w:rPr>
                <w:sz w:val="18"/>
                <w:szCs w:val="18"/>
                <w:lang w:eastAsia="ar-SA"/>
              </w:rPr>
              <w:sym w:font="Symbol" w:char="F0B1"/>
            </w:r>
            <w:r w:rsidRPr="007F33E2">
              <w:rPr>
                <w:sz w:val="18"/>
                <w:szCs w:val="18"/>
                <w:lang w:eastAsia="ar-SA"/>
              </w:rPr>
              <w:t> 9</w:t>
            </w:r>
          </w:p>
        </w:tc>
      </w:tr>
      <w:tr w:rsidR="00A568FC" w:rsidRPr="007F33E2" w14:paraId="54DDF323" w14:textId="77777777" w:rsidTr="00F93F1E">
        <w:trPr>
          <w:trHeight w:val="20"/>
        </w:trPr>
        <w:tc>
          <w:tcPr>
            <w:tcW w:w="540" w:type="dxa"/>
            <w:shd w:val="clear" w:color="auto" w:fill="auto"/>
          </w:tcPr>
          <w:p w14:paraId="2F643413"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18</w:t>
            </w:r>
          </w:p>
        </w:tc>
        <w:tc>
          <w:tcPr>
            <w:tcW w:w="2019" w:type="dxa"/>
            <w:shd w:val="clear" w:color="auto" w:fill="auto"/>
          </w:tcPr>
          <w:p w14:paraId="322E7B52"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 xml:space="preserve">Hauteur des épaules </w:t>
            </w:r>
            <w:r w:rsidRPr="007F33E2">
              <w:rPr>
                <w:sz w:val="18"/>
                <w:szCs w:val="18"/>
                <w:lang w:eastAsia="ar-SA"/>
              </w:rPr>
              <w:br/>
              <w:t>(en position assise)</w:t>
            </w:r>
          </w:p>
        </w:tc>
        <w:tc>
          <w:tcPr>
            <w:tcW w:w="912" w:type="dxa"/>
            <w:shd w:val="clear" w:color="auto" w:fill="auto"/>
            <w:vAlign w:val="bottom"/>
          </w:tcPr>
          <w:p w14:paraId="3C3DB807"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255 </w:t>
            </w:r>
            <w:r w:rsidRPr="007F33E2">
              <w:rPr>
                <w:sz w:val="18"/>
                <w:szCs w:val="18"/>
                <w:lang w:eastAsia="ar-SA"/>
              </w:rPr>
              <w:sym w:font="Symbol" w:char="F0B1"/>
            </w:r>
            <w:r w:rsidRPr="007F33E2">
              <w:rPr>
                <w:sz w:val="18"/>
                <w:szCs w:val="18"/>
                <w:lang w:eastAsia="ar-SA"/>
              </w:rPr>
              <w:t> 5</w:t>
            </w:r>
          </w:p>
        </w:tc>
        <w:tc>
          <w:tcPr>
            <w:tcW w:w="982" w:type="dxa"/>
            <w:shd w:val="clear" w:color="auto" w:fill="auto"/>
            <w:vAlign w:val="bottom"/>
          </w:tcPr>
          <w:p w14:paraId="26C9CA13"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298 </w:t>
            </w:r>
            <w:r w:rsidRPr="007F33E2">
              <w:rPr>
                <w:sz w:val="18"/>
                <w:szCs w:val="18"/>
                <w:lang w:eastAsia="ar-SA"/>
              </w:rPr>
              <w:sym w:font="Symbol" w:char="F0B1"/>
            </w:r>
            <w:r w:rsidRPr="007F33E2">
              <w:rPr>
                <w:sz w:val="18"/>
                <w:szCs w:val="18"/>
                <w:lang w:eastAsia="ar-SA"/>
              </w:rPr>
              <w:t> 7</w:t>
            </w:r>
          </w:p>
        </w:tc>
        <w:tc>
          <w:tcPr>
            <w:tcW w:w="982" w:type="dxa"/>
            <w:shd w:val="clear" w:color="auto" w:fill="auto"/>
            <w:vAlign w:val="bottom"/>
          </w:tcPr>
          <w:p w14:paraId="2659F31A"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309 </w:t>
            </w:r>
            <w:r w:rsidRPr="007F33E2">
              <w:rPr>
                <w:sz w:val="18"/>
                <w:szCs w:val="18"/>
                <w:lang w:eastAsia="ar-SA"/>
              </w:rPr>
              <w:sym w:font="Symbol" w:char="F0B1"/>
            </w:r>
            <w:r w:rsidRPr="007F33E2">
              <w:rPr>
                <w:sz w:val="18"/>
                <w:szCs w:val="18"/>
                <w:lang w:eastAsia="ar-SA"/>
              </w:rPr>
              <w:t> 7</w:t>
            </w:r>
          </w:p>
        </w:tc>
        <w:tc>
          <w:tcPr>
            <w:tcW w:w="982" w:type="dxa"/>
            <w:shd w:val="clear" w:color="auto" w:fill="auto"/>
            <w:vAlign w:val="bottom"/>
          </w:tcPr>
          <w:p w14:paraId="63CFE8C3"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329 </w:t>
            </w:r>
            <w:r w:rsidRPr="007F33E2">
              <w:rPr>
                <w:sz w:val="18"/>
                <w:szCs w:val="18"/>
                <w:lang w:eastAsia="ar-SA"/>
              </w:rPr>
              <w:sym w:font="Symbol" w:char="F0B1"/>
            </w:r>
            <w:r w:rsidRPr="007F33E2">
              <w:rPr>
                <w:sz w:val="18"/>
                <w:szCs w:val="18"/>
                <w:lang w:eastAsia="ar-SA"/>
              </w:rPr>
              <w:t> 7</w:t>
            </w:r>
          </w:p>
        </w:tc>
        <w:tc>
          <w:tcPr>
            <w:tcW w:w="1032" w:type="dxa"/>
            <w:shd w:val="clear" w:color="auto" w:fill="auto"/>
            <w:vAlign w:val="bottom"/>
          </w:tcPr>
          <w:p w14:paraId="3A216325"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362 ± 7</w:t>
            </w:r>
          </w:p>
        </w:tc>
        <w:tc>
          <w:tcPr>
            <w:tcW w:w="1151" w:type="dxa"/>
            <w:shd w:val="clear" w:color="auto" w:fill="auto"/>
            <w:vAlign w:val="bottom"/>
          </w:tcPr>
          <w:p w14:paraId="2DE56845"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473 </w:t>
            </w:r>
            <w:r w:rsidRPr="007F33E2">
              <w:rPr>
                <w:sz w:val="18"/>
                <w:szCs w:val="18"/>
                <w:lang w:eastAsia="ar-SA"/>
              </w:rPr>
              <w:sym w:font="Symbol" w:char="F0B1"/>
            </w:r>
            <w:r w:rsidRPr="007F33E2">
              <w:rPr>
                <w:sz w:val="18"/>
                <w:szCs w:val="18"/>
                <w:lang w:eastAsia="ar-SA"/>
              </w:rPr>
              <w:t> 7</w:t>
            </w:r>
          </w:p>
        </w:tc>
      </w:tr>
      <w:tr w:rsidR="00A568FC" w:rsidRPr="007F33E2" w14:paraId="782D379F" w14:textId="77777777" w:rsidTr="00F93F1E">
        <w:trPr>
          <w:trHeight w:val="20"/>
        </w:trPr>
        <w:tc>
          <w:tcPr>
            <w:tcW w:w="540" w:type="dxa"/>
            <w:shd w:val="clear" w:color="auto" w:fill="auto"/>
          </w:tcPr>
          <w:p w14:paraId="61C557E9" w14:textId="77777777" w:rsidR="00A568FC" w:rsidRPr="007F33E2" w:rsidRDefault="00A568FC" w:rsidP="00F93F1E">
            <w:pPr>
              <w:spacing w:before="40" w:after="40" w:line="220" w:lineRule="exact"/>
              <w:ind w:right="113"/>
              <w:rPr>
                <w:sz w:val="18"/>
                <w:szCs w:val="18"/>
                <w:lang w:eastAsia="ar-SA"/>
              </w:rPr>
            </w:pPr>
          </w:p>
        </w:tc>
        <w:tc>
          <w:tcPr>
            <w:tcW w:w="2019" w:type="dxa"/>
            <w:shd w:val="clear" w:color="auto" w:fill="auto"/>
          </w:tcPr>
          <w:p w14:paraId="6ACA6972"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Taille (tête penchée en avant)</w:t>
            </w:r>
          </w:p>
        </w:tc>
        <w:tc>
          <w:tcPr>
            <w:tcW w:w="912" w:type="dxa"/>
            <w:shd w:val="clear" w:color="auto" w:fill="auto"/>
            <w:vAlign w:val="bottom"/>
          </w:tcPr>
          <w:p w14:paraId="723C3884"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w:t>
            </w:r>
          </w:p>
        </w:tc>
        <w:tc>
          <w:tcPr>
            <w:tcW w:w="982" w:type="dxa"/>
            <w:shd w:val="clear" w:color="auto" w:fill="auto"/>
            <w:vAlign w:val="bottom"/>
          </w:tcPr>
          <w:p w14:paraId="0B5114C5"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740 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14:paraId="409683F0"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800 </w:t>
            </w:r>
            <w:r w:rsidRPr="007F33E2">
              <w:rPr>
                <w:sz w:val="18"/>
                <w:szCs w:val="18"/>
                <w:lang w:eastAsia="ar-SA"/>
              </w:rPr>
              <w:sym w:font="Symbol" w:char="F0B1"/>
            </w:r>
            <w:r w:rsidRPr="007F33E2">
              <w:rPr>
                <w:sz w:val="18"/>
                <w:szCs w:val="18"/>
                <w:lang w:eastAsia="ar-SA"/>
              </w:rPr>
              <w:t> 9</w:t>
            </w:r>
          </w:p>
        </w:tc>
        <w:tc>
          <w:tcPr>
            <w:tcW w:w="982" w:type="dxa"/>
            <w:shd w:val="clear" w:color="auto" w:fill="auto"/>
            <w:vAlign w:val="bottom"/>
          </w:tcPr>
          <w:p w14:paraId="695054C5"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985 </w:t>
            </w:r>
            <w:r w:rsidRPr="007F33E2">
              <w:rPr>
                <w:sz w:val="18"/>
                <w:szCs w:val="18"/>
                <w:lang w:eastAsia="ar-SA"/>
              </w:rPr>
              <w:sym w:font="Symbol" w:char="F0B1"/>
            </w:r>
            <w:r w:rsidRPr="007F33E2">
              <w:rPr>
                <w:sz w:val="18"/>
                <w:szCs w:val="18"/>
                <w:lang w:eastAsia="ar-SA"/>
              </w:rPr>
              <w:t> 9</w:t>
            </w:r>
          </w:p>
        </w:tc>
        <w:tc>
          <w:tcPr>
            <w:tcW w:w="1032" w:type="dxa"/>
            <w:shd w:val="clear" w:color="auto" w:fill="auto"/>
            <w:vAlign w:val="bottom"/>
          </w:tcPr>
          <w:p w14:paraId="49D0E774"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1143 </w:t>
            </w:r>
            <w:r w:rsidRPr="007F33E2">
              <w:rPr>
                <w:sz w:val="18"/>
                <w:szCs w:val="18"/>
                <w:lang w:eastAsia="ar-SA"/>
              </w:rPr>
              <w:sym w:font="Symbol" w:char="F0B1"/>
            </w:r>
            <w:r w:rsidRPr="007F33E2">
              <w:rPr>
                <w:sz w:val="18"/>
                <w:szCs w:val="18"/>
                <w:lang w:eastAsia="ar-SA"/>
              </w:rPr>
              <w:t> 9</w:t>
            </w:r>
          </w:p>
        </w:tc>
        <w:tc>
          <w:tcPr>
            <w:tcW w:w="1151" w:type="dxa"/>
            <w:shd w:val="clear" w:color="auto" w:fill="auto"/>
            <w:vAlign w:val="bottom"/>
          </w:tcPr>
          <w:p w14:paraId="6E4C1778"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1453,2 </w:t>
            </w:r>
            <w:r w:rsidRPr="007F33E2">
              <w:rPr>
                <w:sz w:val="18"/>
                <w:szCs w:val="18"/>
                <w:lang w:eastAsia="ar-SA"/>
              </w:rPr>
              <w:sym w:font="Symbol" w:char="F0B1"/>
            </w:r>
            <w:r w:rsidRPr="007F33E2">
              <w:rPr>
                <w:sz w:val="18"/>
                <w:szCs w:val="18"/>
                <w:lang w:eastAsia="ar-SA"/>
              </w:rPr>
              <w:t> 12</w:t>
            </w:r>
          </w:p>
        </w:tc>
      </w:tr>
      <w:tr w:rsidR="00A568FC" w:rsidRPr="007F33E2" w14:paraId="20E3E364" w14:textId="77777777" w:rsidTr="00F93F1E">
        <w:trPr>
          <w:trHeight w:val="20"/>
        </w:trPr>
        <w:tc>
          <w:tcPr>
            <w:tcW w:w="540" w:type="dxa"/>
            <w:shd w:val="clear" w:color="auto" w:fill="auto"/>
          </w:tcPr>
          <w:p w14:paraId="79BBD7A7"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5</w:t>
            </w:r>
          </w:p>
        </w:tc>
        <w:tc>
          <w:tcPr>
            <w:tcW w:w="2019" w:type="dxa"/>
            <w:shd w:val="clear" w:color="auto" w:fill="auto"/>
          </w:tcPr>
          <w:p w14:paraId="364D1C7A"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Profondeur du thorax</w:t>
            </w:r>
          </w:p>
        </w:tc>
        <w:tc>
          <w:tcPr>
            <w:tcW w:w="912" w:type="dxa"/>
            <w:shd w:val="clear" w:color="auto" w:fill="auto"/>
            <w:vAlign w:val="bottom"/>
          </w:tcPr>
          <w:p w14:paraId="474A4312"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w:t>
            </w:r>
          </w:p>
        </w:tc>
        <w:tc>
          <w:tcPr>
            <w:tcW w:w="982" w:type="dxa"/>
            <w:shd w:val="clear" w:color="auto" w:fill="auto"/>
            <w:vAlign w:val="bottom"/>
          </w:tcPr>
          <w:p w14:paraId="06FBDFB6"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114 </w:t>
            </w:r>
            <w:r w:rsidRPr="007F33E2">
              <w:rPr>
                <w:sz w:val="18"/>
                <w:szCs w:val="18"/>
                <w:lang w:eastAsia="ar-SA"/>
              </w:rPr>
              <w:sym w:font="Symbol" w:char="F0B1"/>
            </w:r>
            <w:r w:rsidRPr="007F33E2">
              <w:rPr>
                <w:sz w:val="18"/>
                <w:szCs w:val="18"/>
                <w:lang w:eastAsia="ar-SA"/>
              </w:rPr>
              <w:t> 5</w:t>
            </w:r>
          </w:p>
        </w:tc>
        <w:tc>
          <w:tcPr>
            <w:tcW w:w="982" w:type="dxa"/>
            <w:shd w:val="clear" w:color="auto" w:fill="auto"/>
            <w:vAlign w:val="bottom"/>
          </w:tcPr>
          <w:p w14:paraId="07C1F840"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113 </w:t>
            </w:r>
            <w:r w:rsidRPr="007F33E2">
              <w:rPr>
                <w:sz w:val="18"/>
                <w:szCs w:val="18"/>
                <w:lang w:eastAsia="ar-SA"/>
              </w:rPr>
              <w:sym w:font="Symbol" w:char="F0B1"/>
            </w:r>
            <w:r w:rsidRPr="007F33E2">
              <w:rPr>
                <w:sz w:val="18"/>
                <w:szCs w:val="18"/>
                <w:lang w:eastAsia="ar-SA"/>
              </w:rPr>
              <w:t> 5</w:t>
            </w:r>
          </w:p>
        </w:tc>
        <w:tc>
          <w:tcPr>
            <w:tcW w:w="982" w:type="dxa"/>
            <w:shd w:val="clear" w:color="auto" w:fill="auto"/>
            <w:vAlign w:val="bottom"/>
          </w:tcPr>
          <w:p w14:paraId="375D6C64"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146 </w:t>
            </w:r>
            <w:r w:rsidRPr="007F33E2">
              <w:rPr>
                <w:sz w:val="18"/>
                <w:szCs w:val="18"/>
                <w:lang w:eastAsia="ar-SA"/>
              </w:rPr>
              <w:sym w:font="Symbol" w:char="F0B1"/>
            </w:r>
            <w:r w:rsidRPr="007F33E2">
              <w:rPr>
                <w:sz w:val="18"/>
                <w:szCs w:val="18"/>
                <w:lang w:eastAsia="ar-SA"/>
              </w:rPr>
              <w:t> 5</w:t>
            </w:r>
          </w:p>
        </w:tc>
        <w:tc>
          <w:tcPr>
            <w:tcW w:w="1032" w:type="dxa"/>
            <w:shd w:val="clear" w:color="auto" w:fill="auto"/>
            <w:vAlign w:val="bottom"/>
          </w:tcPr>
          <w:p w14:paraId="16141A90"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141 </w:t>
            </w:r>
            <w:r w:rsidRPr="007F33E2">
              <w:rPr>
                <w:sz w:val="18"/>
                <w:szCs w:val="18"/>
                <w:lang w:eastAsia="ar-SA"/>
              </w:rPr>
              <w:sym w:font="Symbol" w:char="F0B1"/>
            </w:r>
            <w:r w:rsidRPr="007F33E2">
              <w:rPr>
                <w:sz w:val="18"/>
                <w:szCs w:val="18"/>
                <w:lang w:eastAsia="ar-SA"/>
              </w:rPr>
              <w:t> 5</w:t>
            </w:r>
          </w:p>
        </w:tc>
        <w:tc>
          <w:tcPr>
            <w:tcW w:w="1151" w:type="dxa"/>
            <w:shd w:val="clear" w:color="auto" w:fill="auto"/>
            <w:vAlign w:val="bottom"/>
          </w:tcPr>
          <w:p w14:paraId="1C4BBED0"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171 </w:t>
            </w:r>
            <w:r w:rsidRPr="007F33E2">
              <w:rPr>
                <w:sz w:val="18"/>
                <w:szCs w:val="18"/>
                <w:lang w:eastAsia="ar-SA"/>
              </w:rPr>
              <w:sym w:font="Symbol" w:char="F0B1"/>
            </w:r>
            <w:r w:rsidRPr="007F33E2">
              <w:rPr>
                <w:sz w:val="18"/>
                <w:szCs w:val="18"/>
                <w:lang w:eastAsia="ar-SA"/>
              </w:rPr>
              <w:t> 5</w:t>
            </w:r>
          </w:p>
        </w:tc>
      </w:tr>
      <w:tr w:rsidR="00A568FC" w:rsidRPr="007F33E2" w14:paraId="4452AE41" w14:textId="77777777" w:rsidTr="00F93F1E">
        <w:trPr>
          <w:trHeight w:val="20"/>
        </w:trPr>
        <w:tc>
          <w:tcPr>
            <w:tcW w:w="540" w:type="dxa"/>
            <w:tcBorders>
              <w:bottom w:val="nil"/>
            </w:tcBorders>
            <w:shd w:val="clear" w:color="auto" w:fill="auto"/>
          </w:tcPr>
          <w:p w14:paraId="61974526"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15</w:t>
            </w:r>
          </w:p>
        </w:tc>
        <w:tc>
          <w:tcPr>
            <w:tcW w:w="2019" w:type="dxa"/>
            <w:tcBorders>
              <w:bottom w:val="nil"/>
            </w:tcBorders>
            <w:shd w:val="clear" w:color="auto" w:fill="auto"/>
          </w:tcPr>
          <w:p w14:paraId="0344AA23"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Largeur des épaules</w:t>
            </w:r>
          </w:p>
        </w:tc>
        <w:tc>
          <w:tcPr>
            <w:tcW w:w="912" w:type="dxa"/>
            <w:tcBorders>
              <w:bottom w:val="nil"/>
            </w:tcBorders>
            <w:shd w:val="clear" w:color="auto" w:fill="auto"/>
            <w:vAlign w:val="bottom"/>
          </w:tcPr>
          <w:p w14:paraId="7C3FA055"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145 </w:t>
            </w:r>
            <w:r w:rsidRPr="007F33E2">
              <w:rPr>
                <w:sz w:val="18"/>
                <w:szCs w:val="18"/>
                <w:lang w:eastAsia="ar-SA"/>
              </w:rPr>
              <w:sym w:font="Symbol" w:char="F0B1"/>
            </w:r>
            <w:r w:rsidRPr="007F33E2">
              <w:rPr>
                <w:sz w:val="18"/>
                <w:szCs w:val="18"/>
                <w:lang w:eastAsia="ar-SA"/>
              </w:rPr>
              <w:t> 5</w:t>
            </w:r>
          </w:p>
        </w:tc>
        <w:tc>
          <w:tcPr>
            <w:tcW w:w="982" w:type="dxa"/>
            <w:tcBorders>
              <w:bottom w:val="nil"/>
            </w:tcBorders>
            <w:shd w:val="clear" w:color="auto" w:fill="auto"/>
            <w:vAlign w:val="bottom"/>
          </w:tcPr>
          <w:p w14:paraId="2FF6CFBF"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227 </w:t>
            </w:r>
            <w:r w:rsidRPr="007F33E2">
              <w:rPr>
                <w:sz w:val="18"/>
                <w:szCs w:val="18"/>
                <w:lang w:eastAsia="ar-SA"/>
              </w:rPr>
              <w:sym w:font="Symbol" w:char="F0B1"/>
            </w:r>
            <w:r w:rsidRPr="007F33E2">
              <w:rPr>
                <w:sz w:val="18"/>
                <w:szCs w:val="18"/>
                <w:lang w:eastAsia="ar-SA"/>
              </w:rPr>
              <w:t> 7</w:t>
            </w:r>
          </w:p>
        </w:tc>
        <w:tc>
          <w:tcPr>
            <w:tcW w:w="982" w:type="dxa"/>
            <w:tcBorders>
              <w:bottom w:val="nil"/>
            </w:tcBorders>
            <w:shd w:val="clear" w:color="auto" w:fill="auto"/>
            <w:vAlign w:val="bottom"/>
          </w:tcPr>
          <w:p w14:paraId="2A8CAE53"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227 </w:t>
            </w:r>
            <w:r w:rsidRPr="007F33E2">
              <w:rPr>
                <w:sz w:val="18"/>
                <w:szCs w:val="18"/>
                <w:lang w:eastAsia="ar-SA"/>
              </w:rPr>
              <w:sym w:font="Symbol" w:char="F0B1"/>
            </w:r>
            <w:r w:rsidRPr="007F33E2">
              <w:rPr>
                <w:sz w:val="18"/>
                <w:szCs w:val="18"/>
                <w:lang w:eastAsia="ar-SA"/>
              </w:rPr>
              <w:t> 7</w:t>
            </w:r>
          </w:p>
        </w:tc>
        <w:tc>
          <w:tcPr>
            <w:tcW w:w="982" w:type="dxa"/>
            <w:tcBorders>
              <w:bottom w:val="nil"/>
            </w:tcBorders>
            <w:shd w:val="clear" w:color="auto" w:fill="auto"/>
            <w:vAlign w:val="bottom"/>
          </w:tcPr>
          <w:p w14:paraId="72087B1E"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259 </w:t>
            </w:r>
            <w:r w:rsidRPr="007F33E2">
              <w:rPr>
                <w:sz w:val="18"/>
                <w:szCs w:val="18"/>
                <w:lang w:eastAsia="ar-SA"/>
              </w:rPr>
              <w:sym w:font="Symbol" w:char="F0B1"/>
            </w:r>
            <w:r w:rsidRPr="007F33E2">
              <w:rPr>
                <w:sz w:val="18"/>
                <w:szCs w:val="18"/>
                <w:lang w:eastAsia="ar-SA"/>
              </w:rPr>
              <w:t> 7</w:t>
            </w:r>
          </w:p>
        </w:tc>
        <w:tc>
          <w:tcPr>
            <w:tcW w:w="1032" w:type="dxa"/>
            <w:tcBorders>
              <w:bottom w:val="nil"/>
            </w:tcBorders>
            <w:shd w:val="clear" w:color="auto" w:fill="auto"/>
            <w:vAlign w:val="bottom"/>
          </w:tcPr>
          <w:p w14:paraId="4A682D5A"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305 </w:t>
            </w:r>
            <w:r w:rsidRPr="007F33E2">
              <w:rPr>
                <w:sz w:val="18"/>
                <w:szCs w:val="18"/>
                <w:lang w:eastAsia="ar-SA"/>
              </w:rPr>
              <w:sym w:font="Symbol" w:char="F0B1"/>
            </w:r>
            <w:r w:rsidRPr="007F33E2">
              <w:rPr>
                <w:sz w:val="18"/>
                <w:szCs w:val="18"/>
                <w:lang w:eastAsia="ar-SA"/>
              </w:rPr>
              <w:t> 7</w:t>
            </w:r>
          </w:p>
        </w:tc>
        <w:tc>
          <w:tcPr>
            <w:tcW w:w="1151" w:type="dxa"/>
            <w:tcBorders>
              <w:bottom w:val="nil"/>
            </w:tcBorders>
            <w:shd w:val="clear" w:color="auto" w:fill="auto"/>
            <w:vAlign w:val="bottom"/>
          </w:tcPr>
          <w:p w14:paraId="19A0AE7D"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334,8 </w:t>
            </w:r>
            <w:r w:rsidRPr="007F33E2">
              <w:rPr>
                <w:sz w:val="18"/>
                <w:szCs w:val="18"/>
                <w:lang w:eastAsia="ar-SA"/>
              </w:rPr>
              <w:sym w:font="Symbol" w:char="F0B1"/>
            </w:r>
            <w:r w:rsidRPr="007F33E2">
              <w:rPr>
                <w:sz w:val="18"/>
                <w:szCs w:val="18"/>
                <w:lang w:eastAsia="ar-SA"/>
              </w:rPr>
              <w:t> 7</w:t>
            </w:r>
          </w:p>
        </w:tc>
      </w:tr>
      <w:tr w:rsidR="00A568FC" w:rsidRPr="007F33E2" w14:paraId="69B376F1" w14:textId="77777777" w:rsidTr="00F93F1E">
        <w:trPr>
          <w:trHeight w:val="20"/>
        </w:trPr>
        <w:tc>
          <w:tcPr>
            <w:tcW w:w="540" w:type="dxa"/>
            <w:tcBorders>
              <w:top w:val="nil"/>
              <w:bottom w:val="nil"/>
            </w:tcBorders>
            <w:shd w:val="clear" w:color="auto" w:fill="auto"/>
          </w:tcPr>
          <w:p w14:paraId="32F3B9F9"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12</w:t>
            </w:r>
          </w:p>
        </w:tc>
        <w:tc>
          <w:tcPr>
            <w:tcW w:w="2019" w:type="dxa"/>
            <w:tcBorders>
              <w:top w:val="nil"/>
              <w:bottom w:val="nil"/>
            </w:tcBorders>
            <w:shd w:val="clear" w:color="auto" w:fill="auto"/>
          </w:tcPr>
          <w:p w14:paraId="4B324E70"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Largeur des hanches</w:t>
            </w:r>
          </w:p>
        </w:tc>
        <w:tc>
          <w:tcPr>
            <w:tcW w:w="912" w:type="dxa"/>
            <w:tcBorders>
              <w:top w:val="nil"/>
              <w:bottom w:val="nil"/>
            </w:tcBorders>
            <w:shd w:val="clear" w:color="auto" w:fill="auto"/>
            <w:vAlign w:val="bottom"/>
          </w:tcPr>
          <w:p w14:paraId="63F7F561"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w:t>
            </w:r>
          </w:p>
        </w:tc>
        <w:tc>
          <w:tcPr>
            <w:tcW w:w="982" w:type="dxa"/>
            <w:tcBorders>
              <w:top w:val="nil"/>
              <w:bottom w:val="nil"/>
            </w:tcBorders>
            <w:shd w:val="clear" w:color="auto" w:fill="auto"/>
            <w:vAlign w:val="bottom"/>
          </w:tcPr>
          <w:p w14:paraId="3A8D6A26"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191 </w:t>
            </w:r>
            <w:r w:rsidRPr="007F33E2">
              <w:rPr>
                <w:sz w:val="18"/>
                <w:szCs w:val="18"/>
                <w:lang w:eastAsia="ar-SA"/>
              </w:rPr>
              <w:sym w:font="Symbol" w:char="F0B1"/>
            </w:r>
            <w:r w:rsidRPr="007F33E2">
              <w:rPr>
                <w:sz w:val="18"/>
                <w:szCs w:val="18"/>
                <w:lang w:eastAsia="ar-SA"/>
              </w:rPr>
              <w:t> 7</w:t>
            </w:r>
          </w:p>
        </w:tc>
        <w:tc>
          <w:tcPr>
            <w:tcW w:w="982" w:type="dxa"/>
            <w:tcBorders>
              <w:top w:val="nil"/>
              <w:bottom w:val="nil"/>
            </w:tcBorders>
            <w:shd w:val="clear" w:color="auto" w:fill="auto"/>
            <w:vAlign w:val="bottom"/>
          </w:tcPr>
          <w:p w14:paraId="5E2DFA76"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194 </w:t>
            </w:r>
            <w:r w:rsidRPr="007F33E2">
              <w:rPr>
                <w:sz w:val="18"/>
                <w:szCs w:val="18"/>
                <w:lang w:eastAsia="ar-SA"/>
              </w:rPr>
              <w:sym w:font="Symbol" w:char="F0B1"/>
            </w:r>
            <w:r w:rsidRPr="007F33E2">
              <w:rPr>
                <w:sz w:val="18"/>
                <w:szCs w:val="18"/>
                <w:lang w:eastAsia="ar-SA"/>
              </w:rPr>
              <w:t> 7</w:t>
            </w:r>
          </w:p>
        </w:tc>
        <w:tc>
          <w:tcPr>
            <w:tcW w:w="982" w:type="dxa"/>
            <w:tcBorders>
              <w:top w:val="nil"/>
              <w:bottom w:val="nil"/>
            </w:tcBorders>
            <w:shd w:val="clear" w:color="auto" w:fill="auto"/>
            <w:vAlign w:val="bottom"/>
          </w:tcPr>
          <w:p w14:paraId="24EE65B9"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200 </w:t>
            </w:r>
            <w:r w:rsidRPr="007F33E2">
              <w:rPr>
                <w:sz w:val="18"/>
                <w:szCs w:val="18"/>
                <w:lang w:eastAsia="ar-SA"/>
              </w:rPr>
              <w:sym w:font="Symbol" w:char="F0B1"/>
            </w:r>
            <w:r w:rsidRPr="007F33E2">
              <w:rPr>
                <w:sz w:val="18"/>
                <w:szCs w:val="18"/>
                <w:lang w:eastAsia="ar-SA"/>
              </w:rPr>
              <w:t> 7</w:t>
            </w:r>
          </w:p>
        </w:tc>
        <w:tc>
          <w:tcPr>
            <w:tcW w:w="1032" w:type="dxa"/>
            <w:tcBorders>
              <w:top w:val="nil"/>
              <w:bottom w:val="nil"/>
            </w:tcBorders>
            <w:shd w:val="clear" w:color="auto" w:fill="auto"/>
            <w:vAlign w:val="bottom"/>
          </w:tcPr>
          <w:p w14:paraId="68C1306A"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223 </w:t>
            </w:r>
            <w:r w:rsidRPr="007F33E2">
              <w:rPr>
                <w:sz w:val="18"/>
                <w:szCs w:val="18"/>
                <w:lang w:eastAsia="ar-SA"/>
              </w:rPr>
              <w:sym w:font="Symbol" w:char="F0B1"/>
            </w:r>
            <w:r w:rsidRPr="007F33E2">
              <w:rPr>
                <w:sz w:val="18"/>
                <w:szCs w:val="18"/>
                <w:lang w:eastAsia="ar-SA"/>
              </w:rPr>
              <w:t> 7</w:t>
            </w:r>
          </w:p>
        </w:tc>
        <w:tc>
          <w:tcPr>
            <w:tcW w:w="1151" w:type="dxa"/>
            <w:tcBorders>
              <w:top w:val="nil"/>
              <w:bottom w:val="nil"/>
            </w:tcBorders>
            <w:shd w:val="clear" w:color="auto" w:fill="auto"/>
            <w:vAlign w:val="bottom"/>
          </w:tcPr>
          <w:p w14:paraId="566B33EA"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270 </w:t>
            </w:r>
            <w:r w:rsidRPr="007F33E2">
              <w:rPr>
                <w:sz w:val="18"/>
                <w:szCs w:val="18"/>
                <w:lang w:eastAsia="ar-SA"/>
              </w:rPr>
              <w:sym w:font="Symbol" w:char="F0B1"/>
            </w:r>
            <w:r w:rsidRPr="007F33E2">
              <w:rPr>
                <w:sz w:val="18"/>
                <w:szCs w:val="18"/>
                <w:lang w:eastAsia="ar-SA"/>
              </w:rPr>
              <w:t> 7</w:t>
            </w:r>
          </w:p>
        </w:tc>
      </w:tr>
      <w:tr w:rsidR="00A568FC" w:rsidRPr="007F33E2" w14:paraId="7B6BEB54" w14:textId="77777777" w:rsidTr="00F93F1E">
        <w:trPr>
          <w:trHeight w:val="20"/>
        </w:trPr>
        <w:tc>
          <w:tcPr>
            <w:tcW w:w="540" w:type="dxa"/>
            <w:tcBorders>
              <w:top w:val="nil"/>
              <w:bottom w:val="nil"/>
            </w:tcBorders>
            <w:shd w:val="clear" w:color="auto" w:fill="auto"/>
          </w:tcPr>
          <w:p w14:paraId="24E6DAB6"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1</w:t>
            </w:r>
          </w:p>
        </w:tc>
        <w:tc>
          <w:tcPr>
            <w:tcW w:w="2019" w:type="dxa"/>
            <w:tcBorders>
              <w:top w:val="nil"/>
              <w:bottom w:val="nil"/>
            </w:tcBorders>
            <w:shd w:val="clear" w:color="auto" w:fill="auto"/>
          </w:tcPr>
          <w:p w14:paraId="476145D1"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Distance entre l’arrière des fesses et l’avant des genoux</w:t>
            </w:r>
          </w:p>
        </w:tc>
        <w:tc>
          <w:tcPr>
            <w:tcW w:w="912" w:type="dxa"/>
            <w:tcBorders>
              <w:top w:val="nil"/>
              <w:bottom w:val="nil"/>
            </w:tcBorders>
            <w:shd w:val="clear" w:color="auto" w:fill="auto"/>
            <w:vAlign w:val="bottom"/>
          </w:tcPr>
          <w:p w14:paraId="79C04AA0"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130 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14:paraId="60FBC4F3"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211 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14:paraId="35BF7C9D"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235 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14:paraId="0E1C60D0"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305 </w:t>
            </w:r>
            <w:r w:rsidRPr="007F33E2">
              <w:rPr>
                <w:sz w:val="18"/>
                <w:szCs w:val="18"/>
                <w:lang w:eastAsia="ar-SA"/>
              </w:rPr>
              <w:sym w:font="Symbol" w:char="F0B1"/>
            </w:r>
            <w:r w:rsidRPr="007F33E2">
              <w:rPr>
                <w:sz w:val="18"/>
                <w:szCs w:val="18"/>
                <w:lang w:eastAsia="ar-SA"/>
              </w:rPr>
              <w:t> 5</w:t>
            </w:r>
          </w:p>
        </w:tc>
        <w:tc>
          <w:tcPr>
            <w:tcW w:w="1032" w:type="dxa"/>
            <w:tcBorders>
              <w:top w:val="nil"/>
              <w:bottom w:val="nil"/>
            </w:tcBorders>
            <w:shd w:val="clear" w:color="auto" w:fill="auto"/>
            <w:vAlign w:val="bottom"/>
          </w:tcPr>
          <w:p w14:paraId="71BAD3DE"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366 </w:t>
            </w:r>
            <w:r w:rsidRPr="007F33E2">
              <w:rPr>
                <w:sz w:val="18"/>
                <w:szCs w:val="18"/>
                <w:lang w:eastAsia="ar-SA"/>
              </w:rPr>
              <w:sym w:font="Symbol" w:char="F0B1"/>
            </w:r>
            <w:r w:rsidRPr="007F33E2">
              <w:rPr>
                <w:sz w:val="18"/>
                <w:szCs w:val="18"/>
                <w:lang w:eastAsia="ar-SA"/>
              </w:rPr>
              <w:t> 5</w:t>
            </w:r>
          </w:p>
        </w:tc>
        <w:tc>
          <w:tcPr>
            <w:tcW w:w="1151" w:type="dxa"/>
            <w:tcBorders>
              <w:top w:val="nil"/>
              <w:bottom w:val="nil"/>
            </w:tcBorders>
            <w:shd w:val="clear" w:color="auto" w:fill="auto"/>
            <w:vAlign w:val="bottom"/>
          </w:tcPr>
          <w:p w14:paraId="275ED05B"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485,4 </w:t>
            </w:r>
            <w:r w:rsidRPr="007F33E2">
              <w:rPr>
                <w:sz w:val="18"/>
                <w:szCs w:val="18"/>
                <w:lang w:eastAsia="ar-SA"/>
              </w:rPr>
              <w:sym w:font="Symbol" w:char="F0B1"/>
            </w:r>
            <w:r w:rsidRPr="007F33E2">
              <w:rPr>
                <w:sz w:val="18"/>
                <w:szCs w:val="18"/>
                <w:lang w:eastAsia="ar-SA"/>
              </w:rPr>
              <w:t> 6</w:t>
            </w:r>
          </w:p>
        </w:tc>
      </w:tr>
      <w:tr w:rsidR="00A568FC" w:rsidRPr="007F33E2" w14:paraId="5A7975FF" w14:textId="77777777" w:rsidTr="00F93F1E">
        <w:trPr>
          <w:trHeight w:val="20"/>
        </w:trPr>
        <w:tc>
          <w:tcPr>
            <w:tcW w:w="540" w:type="dxa"/>
            <w:tcBorders>
              <w:top w:val="nil"/>
              <w:bottom w:val="nil"/>
            </w:tcBorders>
            <w:shd w:val="clear" w:color="auto" w:fill="auto"/>
          </w:tcPr>
          <w:p w14:paraId="762FDF29"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lastRenderedPageBreak/>
              <w:t>2</w:t>
            </w:r>
          </w:p>
        </w:tc>
        <w:tc>
          <w:tcPr>
            <w:tcW w:w="2019" w:type="dxa"/>
            <w:tcBorders>
              <w:top w:val="nil"/>
              <w:bottom w:val="nil"/>
            </w:tcBorders>
            <w:shd w:val="clear" w:color="auto" w:fill="auto"/>
          </w:tcPr>
          <w:p w14:paraId="25912C98"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Distance entre l’arrière des fesses et les creux poplités</w:t>
            </w:r>
          </w:p>
        </w:tc>
        <w:tc>
          <w:tcPr>
            <w:tcW w:w="912" w:type="dxa"/>
            <w:tcBorders>
              <w:top w:val="nil"/>
              <w:bottom w:val="nil"/>
            </w:tcBorders>
            <w:shd w:val="clear" w:color="auto" w:fill="auto"/>
            <w:vAlign w:val="bottom"/>
          </w:tcPr>
          <w:p w14:paraId="4D689112"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w:t>
            </w:r>
          </w:p>
        </w:tc>
        <w:tc>
          <w:tcPr>
            <w:tcW w:w="982" w:type="dxa"/>
            <w:tcBorders>
              <w:top w:val="nil"/>
              <w:bottom w:val="nil"/>
            </w:tcBorders>
            <w:shd w:val="clear" w:color="auto" w:fill="auto"/>
            <w:vAlign w:val="bottom"/>
          </w:tcPr>
          <w:p w14:paraId="3F922ED0"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161 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14:paraId="661AC225"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185 </w:t>
            </w:r>
            <w:r w:rsidRPr="007F33E2">
              <w:rPr>
                <w:sz w:val="18"/>
                <w:szCs w:val="18"/>
                <w:lang w:eastAsia="ar-SA"/>
              </w:rPr>
              <w:sym w:font="Symbol" w:char="F0B1"/>
            </w:r>
            <w:r w:rsidRPr="007F33E2">
              <w:rPr>
                <w:sz w:val="18"/>
                <w:szCs w:val="18"/>
                <w:lang w:eastAsia="ar-SA"/>
              </w:rPr>
              <w:t> 5</w:t>
            </w:r>
          </w:p>
        </w:tc>
        <w:tc>
          <w:tcPr>
            <w:tcW w:w="982" w:type="dxa"/>
            <w:tcBorders>
              <w:top w:val="nil"/>
              <w:bottom w:val="nil"/>
            </w:tcBorders>
            <w:shd w:val="clear" w:color="auto" w:fill="auto"/>
            <w:vAlign w:val="bottom"/>
          </w:tcPr>
          <w:p w14:paraId="2B96E474"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253 </w:t>
            </w:r>
            <w:r w:rsidRPr="007F33E2">
              <w:rPr>
                <w:sz w:val="18"/>
                <w:szCs w:val="18"/>
                <w:lang w:eastAsia="ar-SA"/>
              </w:rPr>
              <w:sym w:font="Symbol" w:char="F0B1"/>
            </w:r>
            <w:r w:rsidRPr="007F33E2">
              <w:rPr>
                <w:sz w:val="18"/>
                <w:szCs w:val="18"/>
                <w:lang w:eastAsia="ar-SA"/>
              </w:rPr>
              <w:t> 5</w:t>
            </w:r>
          </w:p>
        </w:tc>
        <w:tc>
          <w:tcPr>
            <w:tcW w:w="1032" w:type="dxa"/>
            <w:tcBorders>
              <w:top w:val="nil"/>
              <w:bottom w:val="nil"/>
            </w:tcBorders>
            <w:shd w:val="clear" w:color="auto" w:fill="auto"/>
            <w:vAlign w:val="bottom"/>
          </w:tcPr>
          <w:p w14:paraId="56C6F5E7"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299 </w:t>
            </w:r>
            <w:r w:rsidRPr="007F33E2">
              <w:rPr>
                <w:sz w:val="18"/>
                <w:szCs w:val="18"/>
                <w:lang w:eastAsia="ar-SA"/>
              </w:rPr>
              <w:sym w:font="Symbol" w:char="F0B1"/>
            </w:r>
            <w:r w:rsidRPr="007F33E2">
              <w:rPr>
                <w:sz w:val="18"/>
                <w:szCs w:val="18"/>
                <w:lang w:eastAsia="ar-SA"/>
              </w:rPr>
              <w:t> 5</w:t>
            </w:r>
          </w:p>
        </w:tc>
        <w:tc>
          <w:tcPr>
            <w:tcW w:w="1151" w:type="dxa"/>
            <w:tcBorders>
              <w:top w:val="nil"/>
              <w:bottom w:val="nil"/>
            </w:tcBorders>
            <w:shd w:val="clear" w:color="auto" w:fill="auto"/>
            <w:vAlign w:val="bottom"/>
          </w:tcPr>
          <w:p w14:paraId="29D48EDD"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414,9 </w:t>
            </w:r>
            <w:r w:rsidRPr="007F33E2">
              <w:rPr>
                <w:sz w:val="18"/>
                <w:szCs w:val="18"/>
                <w:lang w:eastAsia="ar-SA"/>
              </w:rPr>
              <w:sym w:font="Symbol" w:char="F0B1"/>
            </w:r>
            <w:r w:rsidRPr="007F33E2">
              <w:rPr>
                <w:sz w:val="18"/>
                <w:szCs w:val="18"/>
                <w:lang w:eastAsia="ar-SA"/>
              </w:rPr>
              <w:t> 6</w:t>
            </w:r>
          </w:p>
        </w:tc>
      </w:tr>
      <w:tr w:rsidR="00A568FC" w:rsidRPr="007F33E2" w14:paraId="68725F20" w14:textId="77777777" w:rsidTr="00F93F1E">
        <w:trPr>
          <w:trHeight w:val="20"/>
        </w:trPr>
        <w:tc>
          <w:tcPr>
            <w:tcW w:w="540" w:type="dxa"/>
            <w:tcBorders>
              <w:top w:val="nil"/>
            </w:tcBorders>
            <w:shd w:val="clear" w:color="auto" w:fill="auto"/>
          </w:tcPr>
          <w:p w14:paraId="00B09CF2"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21</w:t>
            </w:r>
          </w:p>
        </w:tc>
        <w:tc>
          <w:tcPr>
            <w:tcW w:w="2019" w:type="dxa"/>
            <w:tcBorders>
              <w:top w:val="nil"/>
            </w:tcBorders>
            <w:shd w:val="clear" w:color="auto" w:fill="auto"/>
          </w:tcPr>
          <w:p w14:paraId="12819335" w14:textId="77777777" w:rsidR="00A568FC" w:rsidRPr="007F33E2" w:rsidRDefault="00A568FC" w:rsidP="00F93F1E">
            <w:pPr>
              <w:spacing w:before="40" w:after="40" w:line="220" w:lineRule="exact"/>
              <w:ind w:right="113"/>
              <w:rPr>
                <w:sz w:val="18"/>
                <w:szCs w:val="18"/>
                <w:lang w:eastAsia="ar-SA"/>
              </w:rPr>
            </w:pPr>
            <w:r w:rsidRPr="007F33E2">
              <w:rPr>
                <w:sz w:val="18"/>
                <w:szCs w:val="18"/>
                <w:lang w:eastAsia="ar-SA"/>
              </w:rPr>
              <w:t>Hauteur des cuisses (en position assise)</w:t>
            </w:r>
          </w:p>
        </w:tc>
        <w:tc>
          <w:tcPr>
            <w:tcW w:w="912" w:type="dxa"/>
            <w:tcBorders>
              <w:top w:val="nil"/>
            </w:tcBorders>
            <w:shd w:val="clear" w:color="auto" w:fill="auto"/>
            <w:vAlign w:val="bottom"/>
          </w:tcPr>
          <w:p w14:paraId="0FF920F0" w14:textId="77777777" w:rsidR="00A568FC" w:rsidRPr="007F33E2" w:rsidRDefault="00A568FC" w:rsidP="00F93F1E">
            <w:pPr>
              <w:spacing w:before="40" w:after="40" w:line="220" w:lineRule="exact"/>
              <w:ind w:right="113"/>
              <w:jc w:val="right"/>
              <w:rPr>
                <w:sz w:val="18"/>
                <w:szCs w:val="18"/>
                <w:lang w:eastAsia="ar-SA"/>
              </w:rPr>
            </w:pPr>
          </w:p>
        </w:tc>
        <w:tc>
          <w:tcPr>
            <w:tcW w:w="982" w:type="dxa"/>
            <w:tcBorders>
              <w:top w:val="nil"/>
            </w:tcBorders>
            <w:shd w:val="clear" w:color="auto" w:fill="auto"/>
            <w:vAlign w:val="bottom"/>
          </w:tcPr>
          <w:p w14:paraId="63715D82"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69</w:t>
            </w:r>
          </w:p>
        </w:tc>
        <w:tc>
          <w:tcPr>
            <w:tcW w:w="982" w:type="dxa"/>
            <w:tcBorders>
              <w:top w:val="nil"/>
            </w:tcBorders>
            <w:shd w:val="clear" w:color="auto" w:fill="auto"/>
            <w:vAlign w:val="bottom"/>
          </w:tcPr>
          <w:p w14:paraId="0F1D1CE8"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72</w:t>
            </w:r>
          </w:p>
        </w:tc>
        <w:tc>
          <w:tcPr>
            <w:tcW w:w="982" w:type="dxa"/>
            <w:tcBorders>
              <w:top w:val="nil"/>
            </w:tcBorders>
            <w:shd w:val="clear" w:color="auto" w:fill="auto"/>
            <w:vAlign w:val="bottom"/>
          </w:tcPr>
          <w:p w14:paraId="6AEAB5D0"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79</w:t>
            </w:r>
          </w:p>
        </w:tc>
        <w:tc>
          <w:tcPr>
            <w:tcW w:w="1032" w:type="dxa"/>
            <w:tcBorders>
              <w:top w:val="nil"/>
            </w:tcBorders>
            <w:shd w:val="clear" w:color="auto" w:fill="auto"/>
            <w:vAlign w:val="bottom"/>
          </w:tcPr>
          <w:p w14:paraId="494DDBFB"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92</w:t>
            </w:r>
          </w:p>
        </w:tc>
        <w:tc>
          <w:tcPr>
            <w:tcW w:w="1151" w:type="dxa"/>
            <w:tcBorders>
              <w:top w:val="nil"/>
            </w:tcBorders>
            <w:shd w:val="clear" w:color="auto" w:fill="auto"/>
            <w:vAlign w:val="bottom"/>
          </w:tcPr>
          <w:p w14:paraId="4AFD09EB"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114 </w:t>
            </w:r>
            <w:r w:rsidRPr="007F33E2">
              <w:rPr>
                <w:sz w:val="18"/>
                <w:szCs w:val="18"/>
                <w:lang w:eastAsia="ar-SA"/>
              </w:rPr>
              <w:sym w:font="Symbol" w:char="F0B1"/>
            </w:r>
            <w:r w:rsidRPr="007F33E2">
              <w:rPr>
                <w:sz w:val="18"/>
                <w:szCs w:val="18"/>
                <w:lang w:eastAsia="ar-SA"/>
              </w:rPr>
              <w:t> 3</w:t>
            </w:r>
          </w:p>
        </w:tc>
      </w:tr>
      <w:tr w:rsidR="00A568FC" w:rsidRPr="007F33E2" w14:paraId="10B343B7" w14:textId="77777777" w:rsidTr="00F93F1E">
        <w:trPr>
          <w:trHeight w:val="20"/>
        </w:trPr>
        <w:tc>
          <w:tcPr>
            <w:tcW w:w="540" w:type="dxa"/>
            <w:shd w:val="clear" w:color="auto" w:fill="auto"/>
          </w:tcPr>
          <w:p w14:paraId="06B837E7" w14:textId="77777777" w:rsidR="00A568FC" w:rsidRPr="007F33E2" w:rsidRDefault="00A568FC" w:rsidP="00F93F1E">
            <w:pPr>
              <w:spacing w:before="40" w:after="40" w:line="220" w:lineRule="exact"/>
              <w:ind w:right="113"/>
              <w:rPr>
                <w:sz w:val="18"/>
                <w:szCs w:val="18"/>
                <w:lang w:eastAsia="ar-SA"/>
              </w:rPr>
            </w:pPr>
          </w:p>
        </w:tc>
        <w:tc>
          <w:tcPr>
            <w:tcW w:w="2019" w:type="dxa"/>
            <w:shd w:val="clear" w:color="auto" w:fill="auto"/>
          </w:tcPr>
          <w:p w14:paraId="64455442" w14:textId="77777777" w:rsidR="00A568FC" w:rsidRPr="007F33E2" w:rsidRDefault="00A568FC" w:rsidP="00F93F1E">
            <w:pPr>
              <w:spacing w:before="40" w:after="40" w:line="220" w:lineRule="exact"/>
              <w:ind w:right="113"/>
              <w:rPr>
                <w:sz w:val="18"/>
                <w:szCs w:val="18"/>
                <w:vertAlign w:val="superscript"/>
                <w:lang w:eastAsia="ar-SA"/>
              </w:rPr>
            </w:pPr>
            <w:r w:rsidRPr="007F33E2">
              <w:rPr>
                <w:sz w:val="18"/>
                <w:szCs w:val="18"/>
                <w:lang w:eastAsia="ar-SA"/>
              </w:rPr>
              <w:t>Hauteur de la cale utilisée pour positionner le mannequin</w:t>
            </w:r>
            <w:r w:rsidRPr="007F33E2">
              <w:rPr>
                <w:sz w:val="18"/>
                <w:szCs w:val="18"/>
                <w:vertAlign w:val="superscript"/>
                <w:lang w:eastAsia="ar-SA"/>
              </w:rPr>
              <w:t>1</w:t>
            </w:r>
          </w:p>
        </w:tc>
        <w:tc>
          <w:tcPr>
            <w:tcW w:w="912" w:type="dxa"/>
            <w:shd w:val="clear" w:color="auto" w:fill="auto"/>
            <w:vAlign w:val="bottom"/>
          </w:tcPr>
          <w:p w14:paraId="52BE62C9" w14:textId="77777777" w:rsidR="00A568FC" w:rsidRPr="007F33E2" w:rsidRDefault="00A568FC" w:rsidP="00F93F1E">
            <w:pPr>
              <w:spacing w:before="40" w:after="40" w:line="220" w:lineRule="exact"/>
              <w:ind w:right="113"/>
              <w:jc w:val="right"/>
              <w:rPr>
                <w:sz w:val="18"/>
                <w:szCs w:val="18"/>
                <w:lang w:eastAsia="ar-SA"/>
              </w:rPr>
            </w:pPr>
          </w:p>
        </w:tc>
        <w:tc>
          <w:tcPr>
            <w:tcW w:w="982" w:type="dxa"/>
            <w:shd w:val="clear" w:color="auto" w:fill="auto"/>
            <w:vAlign w:val="bottom"/>
          </w:tcPr>
          <w:p w14:paraId="6CE087B1"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229 </w:t>
            </w:r>
            <w:r w:rsidRPr="007F33E2">
              <w:rPr>
                <w:sz w:val="18"/>
                <w:szCs w:val="18"/>
                <w:lang w:eastAsia="ar-SA"/>
              </w:rPr>
              <w:sym w:font="Symbol" w:char="F0B1"/>
            </w:r>
            <w:r w:rsidRPr="007F33E2">
              <w:rPr>
                <w:sz w:val="18"/>
                <w:szCs w:val="18"/>
                <w:lang w:eastAsia="ar-SA"/>
              </w:rPr>
              <w:t> 2</w:t>
            </w:r>
          </w:p>
        </w:tc>
        <w:tc>
          <w:tcPr>
            <w:tcW w:w="982" w:type="dxa"/>
            <w:shd w:val="clear" w:color="auto" w:fill="auto"/>
            <w:vAlign w:val="bottom"/>
          </w:tcPr>
          <w:p w14:paraId="7CC286DC"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237 </w:t>
            </w:r>
            <w:r w:rsidRPr="007F33E2">
              <w:rPr>
                <w:sz w:val="18"/>
                <w:szCs w:val="18"/>
                <w:lang w:eastAsia="ar-SA"/>
              </w:rPr>
              <w:sym w:font="Symbol" w:char="F0B1"/>
            </w:r>
            <w:r w:rsidRPr="007F33E2">
              <w:rPr>
                <w:sz w:val="18"/>
                <w:szCs w:val="18"/>
                <w:lang w:eastAsia="ar-SA"/>
              </w:rPr>
              <w:t> 2</w:t>
            </w:r>
          </w:p>
        </w:tc>
        <w:tc>
          <w:tcPr>
            <w:tcW w:w="982" w:type="dxa"/>
            <w:shd w:val="clear" w:color="auto" w:fill="auto"/>
            <w:vAlign w:val="bottom"/>
          </w:tcPr>
          <w:p w14:paraId="4DBCA5F9"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250 </w:t>
            </w:r>
            <w:r w:rsidRPr="007F33E2">
              <w:rPr>
                <w:sz w:val="18"/>
                <w:szCs w:val="18"/>
                <w:lang w:eastAsia="ar-SA"/>
              </w:rPr>
              <w:sym w:font="Symbol" w:char="F0B1"/>
            </w:r>
            <w:r w:rsidRPr="007F33E2">
              <w:rPr>
                <w:sz w:val="18"/>
                <w:szCs w:val="18"/>
                <w:lang w:eastAsia="ar-SA"/>
              </w:rPr>
              <w:t> 2</w:t>
            </w:r>
          </w:p>
        </w:tc>
        <w:tc>
          <w:tcPr>
            <w:tcW w:w="1032" w:type="dxa"/>
            <w:shd w:val="clear" w:color="auto" w:fill="auto"/>
            <w:vAlign w:val="bottom"/>
          </w:tcPr>
          <w:p w14:paraId="59382BA1" w14:textId="77777777" w:rsidR="00A568FC" w:rsidRPr="007F33E2" w:rsidRDefault="00A568FC" w:rsidP="00F93F1E">
            <w:pPr>
              <w:spacing w:before="40" w:after="40" w:line="220" w:lineRule="exact"/>
              <w:ind w:right="113"/>
              <w:jc w:val="right"/>
              <w:rPr>
                <w:sz w:val="18"/>
                <w:szCs w:val="18"/>
                <w:lang w:eastAsia="ar-SA"/>
              </w:rPr>
            </w:pPr>
            <w:r w:rsidRPr="007F33E2">
              <w:rPr>
                <w:sz w:val="18"/>
                <w:szCs w:val="18"/>
                <w:lang w:eastAsia="ar-SA"/>
              </w:rPr>
              <w:t>270 </w:t>
            </w:r>
            <w:r w:rsidRPr="007F33E2">
              <w:rPr>
                <w:sz w:val="18"/>
                <w:szCs w:val="18"/>
                <w:lang w:eastAsia="ar-SA"/>
              </w:rPr>
              <w:sym w:font="Symbol" w:char="F0B1"/>
            </w:r>
            <w:r w:rsidRPr="007F33E2">
              <w:rPr>
                <w:sz w:val="18"/>
                <w:szCs w:val="18"/>
                <w:lang w:eastAsia="ar-SA"/>
              </w:rPr>
              <w:t> 2</w:t>
            </w:r>
          </w:p>
        </w:tc>
        <w:tc>
          <w:tcPr>
            <w:tcW w:w="1151" w:type="dxa"/>
            <w:shd w:val="clear" w:color="auto" w:fill="auto"/>
            <w:vAlign w:val="bottom"/>
          </w:tcPr>
          <w:p w14:paraId="5AEEA816" w14:textId="77777777" w:rsidR="00A568FC" w:rsidRPr="007F33E2" w:rsidRDefault="00A568FC" w:rsidP="00F93F1E">
            <w:pPr>
              <w:spacing w:before="40" w:after="40" w:line="220" w:lineRule="exact"/>
              <w:jc w:val="right"/>
              <w:rPr>
                <w:sz w:val="18"/>
                <w:szCs w:val="18"/>
                <w:lang w:eastAsia="ar-SA"/>
              </w:rPr>
            </w:pPr>
            <w:r w:rsidRPr="007F33E2">
              <w:rPr>
                <w:sz w:val="18"/>
                <w:szCs w:val="18"/>
                <w:lang w:eastAsia="ar-SA"/>
              </w:rPr>
              <w:t>359 </w:t>
            </w:r>
            <w:r w:rsidRPr="007F33E2">
              <w:rPr>
                <w:sz w:val="18"/>
                <w:szCs w:val="18"/>
                <w:lang w:eastAsia="ar-SA"/>
              </w:rPr>
              <w:sym w:font="Symbol" w:char="F0B1"/>
            </w:r>
            <w:r w:rsidRPr="007F33E2">
              <w:rPr>
                <w:sz w:val="18"/>
                <w:szCs w:val="18"/>
                <w:lang w:eastAsia="ar-SA"/>
              </w:rPr>
              <w:t> 2</w:t>
            </w:r>
          </w:p>
        </w:tc>
      </w:tr>
    </w:tbl>
    <w:p w14:paraId="4839704A" w14:textId="77777777" w:rsidR="00A568FC" w:rsidRPr="008E106B" w:rsidRDefault="00A568FC" w:rsidP="00A568FC">
      <w:pPr>
        <w:pStyle w:val="SingleTxtG"/>
        <w:jc w:val="right"/>
        <w:rPr>
          <w:lang w:val="fr-FR"/>
        </w:rPr>
      </w:pPr>
      <w:r w:rsidRPr="008E106B">
        <w:rPr>
          <w:lang w:val="fr-FR"/>
        </w:rPr>
        <w:t>».</w:t>
      </w:r>
    </w:p>
    <w:p w14:paraId="5E95922F" w14:textId="77777777" w:rsidR="00A568FC" w:rsidRPr="008E106B" w:rsidRDefault="00A568FC" w:rsidP="00A568FC">
      <w:pPr>
        <w:pStyle w:val="SingleTxtG"/>
        <w:rPr>
          <w:i/>
          <w:lang w:val="fr-FR"/>
        </w:rPr>
      </w:pPr>
      <w:r w:rsidRPr="008E106B">
        <w:rPr>
          <w:i/>
          <w:lang w:val="fr-FR"/>
        </w:rPr>
        <w:t>Annexe 12</w:t>
      </w:r>
    </w:p>
    <w:p w14:paraId="2B1603F8" w14:textId="77777777" w:rsidR="00A568FC" w:rsidRPr="008E106B" w:rsidRDefault="00A568FC" w:rsidP="00A568FC">
      <w:pPr>
        <w:pStyle w:val="SingleTxtG"/>
        <w:rPr>
          <w:lang w:val="fr-FR"/>
        </w:rPr>
      </w:pPr>
      <w:r w:rsidRPr="008E106B">
        <w:rPr>
          <w:i/>
          <w:lang w:val="fr-FR"/>
        </w:rPr>
        <w:t>Paragraphe 2.2.1.4, Notes</w:t>
      </w:r>
      <w:r w:rsidRPr="008E106B">
        <w:rPr>
          <w:lang w:val="fr-FR"/>
        </w:rPr>
        <w:t>,</w:t>
      </w:r>
      <w:r>
        <w:rPr>
          <w:lang w:val="fr-FR"/>
        </w:rPr>
        <w:t xml:space="preserve"> </w:t>
      </w:r>
      <w:r w:rsidRPr="008E106B">
        <w:rPr>
          <w:lang w:val="fr-FR"/>
        </w:rPr>
        <w:t>lire</w:t>
      </w:r>
      <w:r>
        <w:rPr>
          <w:lang w:val="fr-FR"/>
        </w:rPr>
        <w:t> </w:t>
      </w:r>
      <w:r w:rsidRPr="008E106B">
        <w:rPr>
          <w:lang w:val="fr-FR"/>
        </w:rPr>
        <w:t>:</w:t>
      </w:r>
    </w:p>
    <w:bookmarkEnd w:id="4"/>
    <w:p w14:paraId="06A31458" w14:textId="77777777" w:rsidR="00A568FC" w:rsidRPr="008E106B" w:rsidRDefault="00A568FC" w:rsidP="00A568FC">
      <w:pPr>
        <w:pStyle w:val="SingleTxtG"/>
        <w:rPr>
          <w:lang w:val="fr-FR"/>
        </w:rPr>
      </w:pPr>
      <w:r w:rsidRPr="008E106B">
        <w:rPr>
          <w:lang w:val="fr-FR"/>
        </w:rPr>
        <w:t>«</w:t>
      </w:r>
      <w:r>
        <w:rPr>
          <w:lang w:val="fr-FR"/>
        </w:rPr>
        <w:t> </w:t>
      </w:r>
      <w:r w:rsidRPr="008E106B">
        <w:rPr>
          <w:i/>
          <w:lang w:val="fr-FR"/>
        </w:rPr>
        <w:t>Notes</w:t>
      </w:r>
      <w:r>
        <w:rPr>
          <w:i/>
          <w:lang w:val="fr-FR"/>
        </w:rPr>
        <w:t> </w:t>
      </w:r>
      <w:r w:rsidRPr="008E106B">
        <w:rPr>
          <w:lang w:val="fr-FR"/>
        </w:rPr>
        <w:t>:</w:t>
      </w:r>
      <w:r w:rsidRPr="008E106B">
        <w:rPr>
          <w:lang w:val="fr-FR"/>
        </w:rPr>
        <w:br/>
      </w:r>
      <w:r>
        <w:rPr>
          <w:lang w:val="fr-FR"/>
        </w:rPr>
        <w:t>“</w:t>
      </w:r>
      <w:r w:rsidRPr="008E106B">
        <w:rPr>
          <w:lang w:val="fr-FR"/>
        </w:rPr>
        <w:t>MH</w:t>
      </w:r>
      <w:r>
        <w:rPr>
          <w:lang w:val="fr-FR"/>
        </w:rPr>
        <w:t>”</w:t>
      </w:r>
      <w:r w:rsidRPr="008E106B">
        <w:rPr>
          <w:lang w:val="fr-FR"/>
        </w:rPr>
        <w:t xml:space="preserve"> désigne la situation la plus difficile (pires résultats obtenus pour l’homologation ou l’</w:t>
      </w:r>
      <w:r>
        <w:rPr>
          <w:lang w:val="fr-FR"/>
        </w:rPr>
        <w:t>extension de l’homologation) ; “</w:t>
      </w:r>
      <w:r w:rsidRPr="008E106B">
        <w:rPr>
          <w:lang w:val="fr-FR"/>
        </w:rPr>
        <w:t>LH</w:t>
      </w:r>
      <w:r>
        <w:rPr>
          <w:lang w:val="fr-FR"/>
        </w:rPr>
        <w:t>”</w:t>
      </w:r>
      <w:r w:rsidRPr="008E106B">
        <w:rPr>
          <w:lang w:val="fr-FR"/>
        </w:rPr>
        <w:t xml:space="preserve"> désigne une situation moins difficile.</w:t>
      </w:r>
      <w:r>
        <w:rPr>
          <w:lang w:val="fr-FR"/>
        </w:rPr>
        <w:t> </w:t>
      </w:r>
      <w:r w:rsidRPr="008E106B">
        <w:rPr>
          <w:lang w:val="fr-FR"/>
        </w:rPr>
        <w:t>».</w:t>
      </w:r>
    </w:p>
    <w:p w14:paraId="39501FE1" w14:textId="77777777" w:rsidR="00A568FC" w:rsidRPr="008E106B" w:rsidRDefault="00A568FC" w:rsidP="00A568FC">
      <w:pPr>
        <w:pStyle w:val="SingleTxtG"/>
        <w:rPr>
          <w:bCs/>
          <w:i/>
          <w:lang w:val="fr-FR"/>
        </w:rPr>
      </w:pPr>
      <w:r>
        <w:rPr>
          <w:bCs/>
          <w:i/>
          <w:lang w:val="fr-FR"/>
        </w:rPr>
        <w:br w:type="page"/>
      </w:r>
      <w:r w:rsidRPr="008E106B">
        <w:rPr>
          <w:bCs/>
          <w:i/>
          <w:lang w:val="fr-FR"/>
        </w:rPr>
        <w:lastRenderedPageBreak/>
        <w:t>Annexe 18</w:t>
      </w:r>
      <w:r w:rsidRPr="005043F3">
        <w:rPr>
          <w:bCs/>
          <w:lang w:val="fr-FR"/>
        </w:rPr>
        <w:t xml:space="preserve">, </w:t>
      </w:r>
      <w:r w:rsidRPr="008E106B">
        <w:rPr>
          <w:bCs/>
          <w:lang w:val="fr-FR"/>
        </w:rPr>
        <w:t>lire</w:t>
      </w:r>
      <w:r>
        <w:rPr>
          <w:bCs/>
          <w:lang w:val="fr-FR"/>
        </w:rPr>
        <w:t> </w:t>
      </w:r>
      <w:r w:rsidRPr="008E106B">
        <w:rPr>
          <w:bCs/>
          <w:lang w:val="fr-FR"/>
        </w:rPr>
        <w:t xml:space="preserve">: </w:t>
      </w:r>
    </w:p>
    <w:p w14:paraId="51E3BF26" w14:textId="77777777" w:rsidR="00A568FC" w:rsidRPr="008E106B" w:rsidRDefault="00A568FC" w:rsidP="00A568FC">
      <w:pPr>
        <w:pStyle w:val="HChG"/>
        <w:rPr>
          <w:lang w:val="fr-FR"/>
        </w:rPr>
      </w:pPr>
      <w:r w:rsidRPr="008E106B">
        <w:rPr>
          <w:bCs/>
          <w:lang w:val="fr-FR"/>
        </w:rPr>
        <w:tab/>
      </w:r>
      <w:r w:rsidRPr="00A51236">
        <w:rPr>
          <w:b w:val="0"/>
          <w:sz w:val="20"/>
          <w:lang w:val="fr-FR"/>
        </w:rPr>
        <w:t>« </w:t>
      </w:r>
      <w:r w:rsidRPr="008E106B">
        <w:rPr>
          <w:lang w:val="fr-FR"/>
        </w:rPr>
        <w:t>Annexe 18</w:t>
      </w:r>
    </w:p>
    <w:p w14:paraId="2928E86D" w14:textId="77777777" w:rsidR="00A568FC" w:rsidRPr="008E106B" w:rsidRDefault="00A568FC" w:rsidP="00A568FC">
      <w:pPr>
        <w:pStyle w:val="HChG"/>
        <w:rPr>
          <w:lang w:val="fr-FR"/>
        </w:rPr>
      </w:pPr>
      <w:r w:rsidRPr="008E106B">
        <w:rPr>
          <w:lang w:val="fr-FR"/>
        </w:rPr>
        <w:tab/>
      </w:r>
      <w:bookmarkStart w:id="5" w:name="_Toc355000787"/>
      <w:r w:rsidRPr="008E106B">
        <w:rPr>
          <w:lang w:val="fr-FR"/>
        </w:rPr>
        <w:tab/>
        <w:t>Dimensions</w:t>
      </w:r>
      <w:r>
        <w:rPr>
          <w:lang w:val="fr-FR"/>
        </w:rPr>
        <w:t xml:space="preserve"> </w:t>
      </w:r>
      <w:r w:rsidRPr="008E106B">
        <w:rPr>
          <w:lang w:val="fr-FR"/>
        </w:rPr>
        <w:t xml:space="preserve">du mannequin pour dispositifs améliorés </w:t>
      </w:r>
      <w:r>
        <w:rPr>
          <w:lang w:val="fr-FR"/>
        </w:rPr>
        <w:br/>
      </w:r>
      <w:r w:rsidRPr="008E106B">
        <w:rPr>
          <w:lang w:val="fr-FR"/>
        </w:rPr>
        <w:t>de retenue pour enfants</w:t>
      </w:r>
      <w:bookmarkEnd w:id="5"/>
    </w:p>
    <w:p w14:paraId="21696C59" w14:textId="77777777" w:rsidR="00A568FC" w:rsidRPr="008E106B" w:rsidRDefault="00A568FC" w:rsidP="00A568FC">
      <w:pPr>
        <w:pStyle w:val="SingleTxtG"/>
        <w:rPr>
          <w:iCs/>
          <w:lang w:val="fr-FR"/>
        </w:rPr>
      </w:pPr>
      <w:r w:rsidRPr="008E106B">
        <w:rPr>
          <w:iCs/>
          <w:lang w:val="fr-FR"/>
        </w:rPr>
        <w:t>…</w:t>
      </w:r>
    </w:p>
    <w:p w14:paraId="646E687F" w14:textId="77777777" w:rsidR="00A568FC" w:rsidRPr="007F33E2" w:rsidRDefault="00A568FC" w:rsidP="00A568FC">
      <w:pPr>
        <w:pStyle w:val="Titre1"/>
        <w:ind w:right="1134"/>
        <w:rPr>
          <w:b/>
          <w:lang w:val="fr-FR"/>
        </w:rPr>
      </w:pPr>
      <w:r w:rsidRPr="008E106B">
        <w:rPr>
          <w:lang w:val="fr-FR"/>
        </w:rPr>
        <w:t>Figure 3</w:t>
      </w:r>
      <w:r>
        <w:rPr>
          <w:lang w:val="fr-FR"/>
        </w:rPr>
        <w:br/>
      </w:r>
      <w:r w:rsidRPr="007F33E2">
        <w:rPr>
          <w:b/>
          <w:lang w:val="fr-FR"/>
        </w:rPr>
        <w:t xml:space="preserve">Vues latérale et frontale du dispositif de mesure pour les mesures applicables aux dispositifs améliorés de retenue pour enfants qui comprennent un bouclier d’impact </w:t>
      </w:r>
    </w:p>
    <w:p w14:paraId="7AABCBFD" w14:textId="77777777" w:rsidR="00A568FC" w:rsidRDefault="00A568FC" w:rsidP="00A568FC">
      <w:pPr>
        <w:pStyle w:val="SingleTxtG"/>
        <w:rPr>
          <w:b/>
          <w:lang w:val="fr-FR"/>
        </w:rPr>
      </w:pPr>
      <w:r w:rsidRPr="008E106B">
        <w:rPr>
          <w:bCs/>
          <w:noProof/>
          <w:lang w:eastAsia="fr-CH"/>
        </w:rPr>
        <w:drawing>
          <wp:inline distT="0" distB="0" distL="0" distR="0" wp14:anchorId="431F5F8B" wp14:editId="25A140B3">
            <wp:extent cx="2209800" cy="3089242"/>
            <wp:effectExtent l="0" t="0" r="0" b="0"/>
            <wp:docPr id="35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r w:rsidRPr="008E106B">
        <w:rPr>
          <w:bCs/>
          <w:noProof/>
          <w:lang w:eastAsia="fr-CH"/>
        </w:rPr>
        <w:drawing>
          <wp:inline distT="0" distB="0" distL="0" distR="0" wp14:anchorId="363BC767" wp14:editId="2E5D92FC">
            <wp:extent cx="2419985" cy="3218659"/>
            <wp:effectExtent l="0" t="0" r="0" b="1270"/>
            <wp:docPr id="35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5958" cy="3239903"/>
                    </a:xfrm>
                    <a:prstGeom prst="rect">
                      <a:avLst/>
                    </a:prstGeom>
                    <a:noFill/>
                  </pic:spPr>
                </pic:pic>
              </a:graphicData>
            </a:graphic>
          </wp:inline>
        </w:drawing>
      </w:r>
    </w:p>
    <w:p w14:paraId="2BBDB2C8" w14:textId="77777777" w:rsidR="00A568FC" w:rsidRPr="008E106B" w:rsidRDefault="00A568FC" w:rsidP="005F2AB9">
      <w:pPr>
        <w:pStyle w:val="SingleTxtG"/>
        <w:spacing w:after="240"/>
        <w:jc w:val="center"/>
        <w:rPr>
          <w:lang w:val="fr-FR"/>
        </w:rPr>
      </w:pPr>
      <w:r>
        <w:rPr>
          <w:noProof/>
          <w:lang w:eastAsia="fr-CH"/>
        </w:rPr>
        <mc:AlternateContent>
          <mc:Choice Requires="wps">
            <w:drawing>
              <wp:anchor distT="0" distB="0" distL="114300" distR="114300" simplePos="0" relativeHeight="251706368" behindDoc="0" locked="0" layoutInCell="1" allowOverlap="1" wp14:anchorId="56DC9BD9" wp14:editId="6853A68D">
                <wp:simplePos x="0" y="0"/>
                <wp:positionH relativeFrom="column">
                  <wp:posOffset>1794509</wp:posOffset>
                </wp:positionH>
                <wp:positionV relativeFrom="paragraph">
                  <wp:posOffset>138430</wp:posOffset>
                </wp:positionV>
                <wp:extent cx="2543175" cy="200025"/>
                <wp:effectExtent l="0" t="0" r="9525" b="9525"/>
                <wp:wrapNone/>
                <wp:docPr id="5915" name="Zone de texte 5915"/>
                <wp:cNvGraphicFramePr/>
                <a:graphic xmlns:a="http://schemas.openxmlformats.org/drawingml/2006/main">
                  <a:graphicData uri="http://schemas.microsoft.com/office/word/2010/wordprocessingShape">
                    <wps:wsp>
                      <wps:cNvSpPr txBox="1"/>
                      <wps:spPr>
                        <a:xfrm>
                          <a:off x="0" y="0"/>
                          <a:ext cx="2543175" cy="200025"/>
                        </a:xfrm>
                        <a:prstGeom prst="rect">
                          <a:avLst/>
                        </a:prstGeom>
                        <a:solidFill>
                          <a:schemeClr val="lt1"/>
                        </a:solidFill>
                        <a:ln w="6350">
                          <a:noFill/>
                        </a:ln>
                      </wps:spPr>
                      <wps:txbx>
                        <w:txbxContent>
                          <w:p w14:paraId="3D28F66C" w14:textId="77777777" w:rsidR="00F93F1E" w:rsidRPr="00A51236" w:rsidRDefault="00F93F1E" w:rsidP="00A568FC">
                            <w:pPr>
                              <w:jc w:val="center"/>
                              <w:rPr>
                                <w:sz w:val="16"/>
                                <w:szCs w:val="16"/>
                              </w:rPr>
                            </w:pPr>
                            <w:r w:rsidRPr="00A51236">
                              <w:rPr>
                                <w:b/>
                                <w:i/>
                                <w:sz w:val="16"/>
                                <w:szCs w:val="16"/>
                                <w:lang w:val="fr-FR"/>
                              </w:rPr>
                              <w:t>Détails de l’abdomen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C9BD9" id="Zone de texte 5915" o:spid="_x0000_s2833" type="#_x0000_t202" style="position:absolute;left:0;text-align:left;margin-left:141.3pt;margin-top:10.9pt;width:200.25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" fillcolor="white [3201]" stroked="f" strokeweight=".5pt">
                <v:textbox inset="0,0,0,0">
                  <w:txbxContent>
                    <w:p w14:paraId="3D28F66C" w14:textId="77777777" w:rsidR="00F93F1E" w:rsidRPr="00A51236" w:rsidRDefault="00F93F1E" w:rsidP="00A568FC">
                      <w:pPr>
                        <w:jc w:val="center"/>
                        <w:rPr>
                          <w:sz w:val="16"/>
                          <w:szCs w:val="16"/>
                        </w:rPr>
                      </w:pPr>
                      <w:r w:rsidRPr="00A51236">
                        <w:rPr>
                          <w:b/>
                          <w:i/>
                          <w:sz w:val="16"/>
                          <w:szCs w:val="16"/>
                          <w:lang w:val="fr-FR"/>
                        </w:rPr>
                        <w:t>Détails de l’abdomen</w:t>
                      </w:r>
                    </w:p>
                  </w:txbxContent>
                </v:textbox>
              </v:shape>
            </w:pict>
          </mc:Fallback>
        </mc:AlternateContent>
      </w:r>
      <w:r w:rsidRPr="008E106B">
        <w:rPr>
          <w:noProof/>
          <w:lang w:eastAsia="fr-CH"/>
        </w:rPr>
        <w:drawing>
          <wp:inline distT="0" distB="0" distL="0" distR="0" wp14:anchorId="6C295D71" wp14:editId="09F29950">
            <wp:extent cx="2700655" cy="1908175"/>
            <wp:effectExtent l="0" t="0" r="4445" b="0"/>
            <wp:docPr id="3515"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noFill/>
                    </a:ln>
                  </pic:spPr>
                </pic:pic>
              </a:graphicData>
            </a:graphic>
          </wp:inline>
        </w:drawing>
      </w:r>
    </w:p>
    <w:p w14:paraId="27805E87" w14:textId="77777777" w:rsidR="00A568FC" w:rsidRPr="008E106B" w:rsidRDefault="00A568FC" w:rsidP="00A568FC">
      <w:pPr>
        <w:pStyle w:val="SingleTxtG"/>
        <w:rPr>
          <w:lang w:val="fr-FR"/>
        </w:rPr>
      </w:pPr>
      <w:r w:rsidRPr="008E106B">
        <w:rPr>
          <w:lang w:val="fr-FR"/>
        </w:rPr>
        <w:t>Toutes les dimensions en mm</w:t>
      </w:r>
      <w:r>
        <w:rPr>
          <w:lang w:val="fr-FR"/>
        </w:rPr>
        <w:t> </w:t>
      </w:r>
      <w:r w:rsidRPr="008E106B">
        <w:rPr>
          <w:lang w:val="fr-FR"/>
        </w:rPr>
        <w:t>».</w:t>
      </w:r>
    </w:p>
    <w:p w14:paraId="02B7198B" w14:textId="77777777" w:rsidR="00A568FC" w:rsidRPr="008E106B" w:rsidRDefault="00A568FC" w:rsidP="00A568FC">
      <w:pPr>
        <w:pStyle w:val="SingleTxtG"/>
        <w:rPr>
          <w:lang w:val="fr-FR"/>
        </w:rPr>
      </w:pPr>
      <w:r w:rsidRPr="008E106B">
        <w:rPr>
          <w:i/>
          <w:lang w:val="fr-FR"/>
        </w:rPr>
        <w:t>Paragraphe «</w:t>
      </w:r>
      <w:r>
        <w:rPr>
          <w:i/>
          <w:lang w:val="fr-FR"/>
        </w:rPr>
        <w:t> </w:t>
      </w:r>
      <w:r w:rsidRPr="008E106B">
        <w:rPr>
          <w:i/>
          <w:lang w:val="fr-FR"/>
        </w:rPr>
        <w:t>Méthode d’évaluation des dimensions interne</w:t>
      </w:r>
      <w:r>
        <w:rPr>
          <w:i/>
          <w:lang w:val="fr-FR"/>
        </w:rPr>
        <w:t> </w:t>
      </w:r>
      <w:r w:rsidRPr="008E106B">
        <w:rPr>
          <w:i/>
          <w:lang w:val="fr-FR"/>
        </w:rPr>
        <w:t>s»</w:t>
      </w:r>
      <w:r w:rsidRPr="008E106B">
        <w:rPr>
          <w:lang w:val="fr-FR"/>
        </w:rPr>
        <w:t>, remplacer «</w:t>
      </w:r>
      <w:r>
        <w:rPr>
          <w:lang w:val="fr-FR"/>
        </w:rPr>
        <w:t> </w:t>
      </w:r>
      <w:r w:rsidRPr="008E106B">
        <w:rPr>
          <w:lang w:val="fr-FR"/>
        </w:rPr>
        <w:t>DARE</w:t>
      </w:r>
      <w:r>
        <w:rPr>
          <w:lang w:val="fr-FR"/>
        </w:rPr>
        <w:t> </w:t>
      </w:r>
      <w:r w:rsidRPr="008E106B">
        <w:rPr>
          <w:lang w:val="fr-FR"/>
        </w:rPr>
        <w:t>» par</w:t>
      </w:r>
      <w:r>
        <w:rPr>
          <w:lang w:val="fr-FR"/>
        </w:rPr>
        <w:t> </w:t>
      </w:r>
      <w:r w:rsidRPr="008E106B">
        <w:rPr>
          <w:lang w:val="fr-FR"/>
        </w:rPr>
        <w:t>«</w:t>
      </w:r>
      <w:r>
        <w:rPr>
          <w:lang w:val="fr-FR"/>
        </w:rPr>
        <w:t> </w:t>
      </w:r>
      <w:r w:rsidRPr="008E106B">
        <w:rPr>
          <w:lang w:val="fr-FR"/>
        </w:rPr>
        <w:t>Dispositif amélioré de retenue pour enfants</w:t>
      </w:r>
      <w:r>
        <w:rPr>
          <w:lang w:val="fr-FR"/>
        </w:rPr>
        <w:t> </w:t>
      </w:r>
      <w:r w:rsidRPr="008E106B">
        <w:rPr>
          <w:lang w:val="fr-FR"/>
        </w:rPr>
        <w:t>».</w:t>
      </w:r>
    </w:p>
    <w:p w14:paraId="455B9B53" w14:textId="77777777" w:rsidR="00A568FC" w:rsidRPr="008E106B" w:rsidRDefault="00A568FC" w:rsidP="00A568FC">
      <w:pPr>
        <w:pStyle w:val="SingleTxtG"/>
        <w:rPr>
          <w:bCs/>
          <w:i/>
          <w:lang w:val="fr-FR"/>
        </w:rPr>
      </w:pPr>
      <w:r w:rsidRPr="008E106B">
        <w:rPr>
          <w:bCs/>
          <w:i/>
          <w:lang w:val="fr-FR"/>
        </w:rPr>
        <w:t xml:space="preserve">Ajouter un nouveau paragraphe 3, </w:t>
      </w:r>
      <w:r w:rsidRPr="008E106B">
        <w:rPr>
          <w:bCs/>
          <w:lang w:val="fr-FR"/>
        </w:rPr>
        <w:t>libellé comme suit</w:t>
      </w:r>
      <w:r>
        <w:rPr>
          <w:bCs/>
          <w:lang w:val="fr-FR"/>
        </w:rPr>
        <w:t> </w:t>
      </w:r>
      <w:r w:rsidRPr="008E106B">
        <w:rPr>
          <w:bCs/>
          <w:lang w:val="fr-FR"/>
        </w:rPr>
        <w:t>:</w:t>
      </w:r>
    </w:p>
    <w:p w14:paraId="666290F9" w14:textId="77777777" w:rsidR="00A568FC" w:rsidRPr="008E106B" w:rsidRDefault="00A568FC" w:rsidP="00A568FC">
      <w:pPr>
        <w:pStyle w:val="SingleTxtG"/>
        <w:rPr>
          <w:lang w:val="fr-FR"/>
        </w:rPr>
      </w:pPr>
      <w:r w:rsidRPr="008E106B">
        <w:rPr>
          <w:lang w:val="fr-FR"/>
        </w:rPr>
        <w:t>«</w:t>
      </w:r>
      <w:r>
        <w:rPr>
          <w:lang w:val="fr-FR"/>
        </w:rPr>
        <w:t> </w:t>
      </w:r>
      <w:r w:rsidRPr="008E106B">
        <w:rPr>
          <w:lang w:val="fr-FR"/>
        </w:rPr>
        <w:t>3.</w:t>
      </w:r>
      <w:r>
        <w:rPr>
          <w:lang w:val="fr-FR"/>
        </w:rPr>
        <w:tab/>
      </w:r>
      <w:r w:rsidRPr="008E106B">
        <w:rPr>
          <w:lang w:val="fr-FR"/>
        </w:rPr>
        <w:t>Calcul de la taille</w:t>
      </w:r>
    </w:p>
    <w:p w14:paraId="6E609EC9" w14:textId="77777777" w:rsidR="00A568FC" w:rsidRPr="008E106B" w:rsidRDefault="00A568FC" w:rsidP="00A568FC">
      <w:pPr>
        <w:pStyle w:val="SingleTxtG"/>
        <w:ind w:left="1701"/>
        <w:rPr>
          <w:lang w:val="fr-FR"/>
        </w:rPr>
      </w:pPr>
      <w:r w:rsidRPr="008E106B">
        <w:rPr>
          <w:lang w:val="fr-FR"/>
        </w:rPr>
        <w:t>Les mesures effectuées au titre des sections</w:t>
      </w:r>
      <w:r w:rsidR="00845C20">
        <w:rPr>
          <w:lang w:val="fr-FR"/>
        </w:rPr>
        <w:t> </w:t>
      </w:r>
      <w:r w:rsidRPr="008E106B">
        <w:rPr>
          <w:lang w:val="fr-FR"/>
        </w:rPr>
        <w:t>1 et 2 doivent ensuite être comparées aux valeurs présentées dans le tableau</w:t>
      </w:r>
      <w:r w:rsidR="00845C20">
        <w:rPr>
          <w:lang w:val="fr-FR"/>
        </w:rPr>
        <w:t> </w:t>
      </w:r>
      <w:r w:rsidRPr="008E106B">
        <w:rPr>
          <w:lang w:val="fr-FR"/>
        </w:rPr>
        <w:t>1 de l’annexe</w:t>
      </w:r>
      <w:r w:rsidR="00845C20">
        <w:rPr>
          <w:lang w:val="fr-FR"/>
        </w:rPr>
        <w:t> </w:t>
      </w:r>
      <w:bookmarkStart w:id="6" w:name="_GoBack"/>
      <w:bookmarkEnd w:id="6"/>
      <w:r w:rsidRPr="008E106B">
        <w:rPr>
          <w:lang w:val="fr-FR"/>
        </w:rPr>
        <w:t>18.</w:t>
      </w:r>
    </w:p>
    <w:p w14:paraId="0BB8684E" w14:textId="77777777" w:rsidR="00A568FC" w:rsidRPr="008E106B" w:rsidRDefault="00A568FC" w:rsidP="00A568FC">
      <w:pPr>
        <w:pStyle w:val="SingleTxtG"/>
        <w:ind w:left="1701"/>
        <w:rPr>
          <w:lang w:val="fr-FR"/>
        </w:rPr>
      </w:pPr>
      <w:r w:rsidRPr="008E106B">
        <w:rPr>
          <w:lang w:val="fr-FR"/>
        </w:rPr>
        <w:lastRenderedPageBreak/>
        <w:t>L’interpolation entre les valeurs présentées dans le tableau est autorisée à intervalles d’un centimètre.</w:t>
      </w:r>
    </w:p>
    <w:p w14:paraId="3C861F60" w14:textId="77777777" w:rsidR="00A568FC" w:rsidRPr="008E106B" w:rsidRDefault="00A568FC" w:rsidP="00A568FC">
      <w:pPr>
        <w:pStyle w:val="SingleTxtG"/>
        <w:ind w:left="1701"/>
        <w:rPr>
          <w:lang w:val="fr-FR"/>
        </w:rPr>
      </w:pPr>
      <w:r w:rsidRPr="008E106B">
        <w:rPr>
          <w:lang w:val="fr-FR"/>
        </w:rPr>
        <w:t>Pour chaque mesure, la taille correspondant au centimètre entier inférieur le plus proche doit être c</w:t>
      </w:r>
      <w:r>
        <w:rPr>
          <w:lang w:val="fr-FR"/>
        </w:rPr>
        <w:t>alculée.</w:t>
      </w:r>
    </w:p>
    <w:p w14:paraId="006E71B5" w14:textId="77777777" w:rsidR="00A568FC" w:rsidRPr="008E106B" w:rsidRDefault="00A568FC" w:rsidP="00A568FC">
      <w:pPr>
        <w:pStyle w:val="SingleTxtG"/>
        <w:ind w:left="1701"/>
        <w:rPr>
          <w:lang w:val="fr-FR"/>
        </w:rPr>
      </w:pPr>
      <w:r w:rsidRPr="008E106B">
        <w:rPr>
          <w:lang w:val="fr-FR"/>
        </w:rPr>
        <w:t>Taille maximum</w:t>
      </w:r>
    </w:p>
    <w:p w14:paraId="280CD957" w14:textId="77777777" w:rsidR="00A568FC" w:rsidRPr="008E106B" w:rsidRDefault="00A568FC" w:rsidP="00A568FC">
      <w:pPr>
        <w:pStyle w:val="SingleTxtG"/>
        <w:ind w:left="1701"/>
        <w:rPr>
          <w:lang w:val="fr-FR"/>
        </w:rPr>
      </w:pPr>
      <w:r w:rsidRPr="008E106B">
        <w:rPr>
          <w:lang w:val="fr-FR"/>
        </w:rPr>
        <w:t>Pour les mesures B, C, D, E2, F2 et G2, la valeur mesurée doit être supérieure ou égale à la valeur présentée dans le tableau pour satisfaire aux critères de taille.</w:t>
      </w:r>
    </w:p>
    <w:p w14:paraId="0FFA9502" w14:textId="77777777" w:rsidR="00A568FC" w:rsidRPr="008E106B" w:rsidRDefault="00A568FC" w:rsidP="00A568FC">
      <w:pPr>
        <w:pStyle w:val="SingleTxtG"/>
        <w:ind w:left="1701"/>
        <w:rPr>
          <w:lang w:val="fr-FR"/>
        </w:rPr>
      </w:pPr>
      <w:r w:rsidRPr="008E106B">
        <w:rPr>
          <w:lang w:val="fr-FR"/>
        </w:rPr>
        <w:t>Par exemple, pour déclarer une taille de 105</w:t>
      </w:r>
      <w:r>
        <w:rPr>
          <w:lang w:val="fr-FR"/>
        </w:rPr>
        <w:t> </w:t>
      </w:r>
      <w:r w:rsidRPr="008E106B">
        <w:rPr>
          <w:lang w:val="fr-FR"/>
        </w:rPr>
        <w:t>cm, la hauteur en position assise après application des tolérances doit être supérieure ou égale à 61,8</w:t>
      </w:r>
      <w:r>
        <w:rPr>
          <w:lang w:val="fr-FR"/>
        </w:rPr>
        <w:t> </w:t>
      </w:r>
      <w:r w:rsidRPr="008E106B">
        <w:rPr>
          <w:lang w:val="fr-FR"/>
        </w:rPr>
        <w:t>cm.</w:t>
      </w:r>
    </w:p>
    <w:p w14:paraId="1B3327C3" w14:textId="77777777" w:rsidR="00A568FC" w:rsidRPr="008E106B" w:rsidRDefault="00A568FC" w:rsidP="00A568FC">
      <w:pPr>
        <w:pStyle w:val="SingleTxtG"/>
        <w:ind w:left="1701"/>
        <w:rPr>
          <w:lang w:val="fr-FR"/>
        </w:rPr>
      </w:pPr>
      <w:r w:rsidRPr="008E106B">
        <w:rPr>
          <w:lang w:val="fr-FR"/>
        </w:rPr>
        <w:t>La taille maximum est la plus petite taille calculée à partir des valeurs mesurées B, C, D, E2, F2 et G2.</w:t>
      </w:r>
    </w:p>
    <w:p w14:paraId="14891E40" w14:textId="77777777" w:rsidR="00A568FC" w:rsidRPr="008E106B" w:rsidRDefault="00A568FC" w:rsidP="00A568FC">
      <w:pPr>
        <w:pStyle w:val="SingleTxtG"/>
        <w:ind w:left="1701"/>
        <w:rPr>
          <w:lang w:val="fr-FR"/>
        </w:rPr>
      </w:pPr>
      <w:r w:rsidRPr="008E106B">
        <w:rPr>
          <w:lang w:val="fr-FR"/>
        </w:rPr>
        <w:t xml:space="preserve">Taille minimum </w:t>
      </w:r>
    </w:p>
    <w:p w14:paraId="6B5A3422" w14:textId="77777777" w:rsidR="00A568FC" w:rsidRPr="008E106B" w:rsidRDefault="00A568FC" w:rsidP="00A568FC">
      <w:pPr>
        <w:pStyle w:val="SingleTxtG"/>
        <w:ind w:left="1701"/>
        <w:rPr>
          <w:lang w:val="fr-FR"/>
        </w:rPr>
      </w:pPr>
      <w:r w:rsidRPr="008E106B">
        <w:rPr>
          <w:lang w:val="fr-FR"/>
        </w:rPr>
        <w:t>Pour les mesures E1, F1 et G1, la valeur mesurée doit être inférieure ou égale à la valeur présentée dans le tableau pour satisfaire aux critères de taille.</w:t>
      </w:r>
    </w:p>
    <w:p w14:paraId="7E8EEB5B" w14:textId="77777777" w:rsidR="00A568FC" w:rsidRPr="008E106B" w:rsidRDefault="00A568FC" w:rsidP="00A568FC">
      <w:pPr>
        <w:pStyle w:val="SingleTxtG"/>
        <w:ind w:left="1701"/>
        <w:rPr>
          <w:lang w:val="fr-FR"/>
        </w:rPr>
      </w:pPr>
      <w:r w:rsidRPr="008E106B">
        <w:rPr>
          <w:lang w:val="fr-FR"/>
        </w:rPr>
        <w:t>Par exemple, pour déclarer une taille de 100</w:t>
      </w:r>
      <w:r>
        <w:rPr>
          <w:lang w:val="fr-FR"/>
        </w:rPr>
        <w:t> </w:t>
      </w:r>
      <w:r w:rsidRPr="008E106B">
        <w:rPr>
          <w:lang w:val="fr-FR"/>
        </w:rPr>
        <w:t>cm, la hauteur des épaules mesurée après application des tolérances doit être inférieure ou égale à 32,4</w:t>
      </w:r>
      <w:r>
        <w:rPr>
          <w:lang w:val="fr-FR"/>
        </w:rPr>
        <w:t> </w:t>
      </w:r>
      <w:r w:rsidRPr="008E106B">
        <w:rPr>
          <w:lang w:val="fr-FR"/>
        </w:rPr>
        <w:t>cm.</w:t>
      </w:r>
    </w:p>
    <w:p w14:paraId="4BE7F2FA" w14:textId="77777777" w:rsidR="00A568FC" w:rsidRPr="008E106B" w:rsidRDefault="00A568FC" w:rsidP="00A568FC">
      <w:pPr>
        <w:pStyle w:val="SingleTxtG"/>
        <w:ind w:left="1701"/>
        <w:rPr>
          <w:b/>
          <w:lang w:val="fr-FR"/>
        </w:rPr>
      </w:pPr>
      <w:r w:rsidRPr="008E106B">
        <w:rPr>
          <w:lang w:val="fr-FR"/>
        </w:rPr>
        <w:t>La taille minimum est la plus grande taille calculée à partir des valeurs mesurées E1, F1 et G1.</w:t>
      </w:r>
      <w:r>
        <w:rPr>
          <w:lang w:val="fr-FR"/>
        </w:rPr>
        <w:t> </w:t>
      </w:r>
      <w:r w:rsidRPr="008E106B">
        <w:rPr>
          <w:lang w:val="fr-FR"/>
        </w:rPr>
        <w:t>».</w:t>
      </w:r>
    </w:p>
    <w:p w14:paraId="1C613079" w14:textId="77777777" w:rsidR="00A568FC" w:rsidRPr="008E106B" w:rsidRDefault="00A568FC" w:rsidP="00A568FC">
      <w:pPr>
        <w:pStyle w:val="SingleTxtG"/>
        <w:rPr>
          <w:bCs/>
          <w:i/>
          <w:lang w:val="fr-FR"/>
        </w:rPr>
      </w:pPr>
      <w:r w:rsidRPr="008E106B">
        <w:rPr>
          <w:bCs/>
          <w:i/>
          <w:lang w:val="fr-FR"/>
        </w:rPr>
        <w:t>Annexe 20</w:t>
      </w:r>
      <w:r w:rsidRPr="005043F3">
        <w:rPr>
          <w:bCs/>
          <w:lang w:val="fr-FR"/>
        </w:rPr>
        <w:t>,</w:t>
      </w:r>
      <w:r w:rsidRPr="008E106B">
        <w:rPr>
          <w:bCs/>
          <w:i/>
          <w:lang w:val="fr-FR"/>
        </w:rPr>
        <w:t xml:space="preserve"> </w:t>
      </w:r>
      <w:r w:rsidRPr="008E106B">
        <w:rPr>
          <w:bCs/>
          <w:lang w:val="fr-FR"/>
        </w:rPr>
        <w:t>remplacer «</w:t>
      </w:r>
      <w:r>
        <w:rPr>
          <w:bCs/>
          <w:lang w:val="fr-FR"/>
        </w:rPr>
        <w:t> </w:t>
      </w:r>
      <w:r w:rsidRPr="008E106B">
        <w:rPr>
          <w:bCs/>
          <w:lang w:val="fr-FR"/>
        </w:rPr>
        <w:t>DARE</w:t>
      </w:r>
      <w:r>
        <w:rPr>
          <w:bCs/>
          <w:lang w:val="fr-FR"/>
        </w:rPr>
        <w:t> </w:t>
      </w:r>
      <w:r w:rsidRPr="008E106B">
        <w:rPr>
          <w:bCs/>
          <w:lang w:val="fr-FR"/>
        </w:rPr>
        <w:t>» par «</w:t>
      </w:r>
      <w:r>
        <w:rPr>
          <w:bCs/>
          <w:lang w:val="fr-FR"/>
        </w:rPr>
        <w:t> </w:t>
      </w:r>
      <w:r w:rsidRPr="008E106B">
        <w:rPr>
          <w:bCs/>
          <w:lang w:val="fr-FR"/>
        </w:rPr>
        <w:t>Dispositif amélioré de retenue pour enfants</w:t>
      </w:r>
      <w:r>
        <w:rPr>
          <w:bCs/>
          <w:lang w:val="fr-FR"/>
        </w:rPr>
        <w:t> </w:t>
      </w:r>
      <w:r w:rsidRPr="008E106B">
        <w:rPr>
          <w:bCs/>
          <w:lang w:val="fr-FR"/>
        </w:rPr>
        <w:t>».</w:t>
      </w:r>
    </w:p>
    <w:p w14:paraId="578D48A7" w14:textId="77777777" w:rsidR="00A568FC" w:rsidRPr="008E106B" w:rsidRDefault="00A568FC" w:rsidP="00A568FC">
      <w:pPr>
        <w:pStyle w:val="SingleTxtG"/>
        <w:rPr>
          <w:bCs/>
          <w:i/>
          <w:lang w:val="fr-FR"/>
        </w:rPr>
      </w:pPr>
      <w:r w:rsidRPr="008E106B">
        <w:rPr>
          <w:bCs/>
          <w:i/>
          <w:lang w:val="fr-FR"/>
        </w:rPr>
        <w:t>Annexe 22</w:t>
      </w:r>
      <w:r w:rsidRPr="008E106B">
        <w:rPr>
          <w:bCs/>
          <w:lang w:val="fr-FR"/>
        </w:rPr>
        <w:t>, supprimer</w:t>
      </w:r>
      <w:r w:rsidRPr="008E106B">
        <w:rPr>
          <w:bCs/>
          <w:iCs/>
          <w:lang w:val="fr-FR"/>
        </w:rPr>
        <w:t>.</w:t>
      </w:r>
    </w:p>
    <w:p w14:paraId="62291F6F" w14:textId="77777777" w:rsidR="00A568FC" w:rsidRPr="008E106B" w:rsidRDefault="00A568FC" w:rsidP="00A568FC">
      <w:pPr>
        <w:pStyle w:val="SingleTxtG"/>
        <w:rPr>
          <w:i/>
          <w:lang w:val="fr-FR"/>
        </w:rPr>
      </w:pPr>
      <w:r w:rsidRPr="008E106B">
        <w:rPr>
          <w:bCs/>
          <w:i/>
          <w:lang w:val="fr-FR"/>
        </w:rPr>
        <w:t xml:space="preserve">L’annexe 23 </w:t>
      </w:r>
      <w:r w:rsidRPr="008E106B">
        <w:rPr>
          <w:bCs/>
          <w:iCs/>
          <w:lang w:val="fr-FR"/>
        </w:rPr>
        <w:t>devient l’annexe 22 et se lit comme suit</w:t>
      </w:r>
      <w:r>
        <w:rPr>
          <w:bCs/>
          <w:iCs/>
          <w:lang w:val="fr-FR"/>
        </w:rPr>
        <w:t> </w:t>
      </w:r>
      <w:r w:rsidRPr="008E106B">
        <w:rPr>
          <w:bCs/>
          <w:iCs/>
          <w:lang w:val="fr-FR"/>
        </w:rPr>
        <w:t>:</w:t>
      </w:r>
    </w:p>
    <w:p w14:paraId="5EA7CD53" w14:textId="77777777" w:rsidR="00A568FC" w:rsidRPr="008E106B" w:rsidRDefault="00A568FC" w:rsidP="00A568FC">
      <w:pPr>
        <w:pStyle w:val="SingleTxtG"/>
        <w:ind w:left="1701" w:hanging="567"/>
        <w:rPr>
          <w:lang w:val="fr-FR"/>
        </w:rPr>
      </w:pPr>
      <w:r w:rsidRPr="008E106B">
        <w:rPr>
          <w:lang w:val="fr-FR"/>
        </w:rPr>
        <w:t>«</w:t>
      </w:r>
      <w:r>
        <w:rPr>
          <w:lang w:val="fr-FR"/>
        </w:rPr>
        <w:t> </w:t>
      </w:r>
      <w:r w:rsidRPr="008E106B">
        <w:rPr>
          <w:lang w:val="fr-FR"/>
        </w:rPr>
        <w:t>1.</w:t>
      </w:r>
      <w:r w:rsidRPr="008E106B">
        <w:rPr>
          <w:lang w:val="fr-FR"/>
        </w:rPr>
        <w:tab/>
        <w:t>La ceinture de sécurité répondant aux critères de l’essai dynamique relatifs à la longueur maximum doit correspondre à la configuration présentée à la figure 1. Il doit s’agir d’une ceinture à enrouleur trois points.</w:t>
      </w:r>
    </w:p>
    <w:p w14:paraId="667CC77C" w14:textId="77777777" w:rsidR="00A568FC" w:rsidRPr="008E106B" w:rsidRDefault="00A568FC" w:rsidP="00A568FC">
      <w:pPr>
        <w:pStyle w:val="SingleTxtG"/>
        <w:rPr>
          <w:lang w:val="fr-FR"/>
        </w:rPr>
      </w:pPr>
      <w:r w:rsidRPr="008E106B">
        <w:rPr>
          <w:i/>
          <w:lang w:val="fr-FR"/>
        </w:rPr>
        <w:tab/>
      </w:r>
      <w:r w:rsidRPr="008E106B">
        <w:rPr>
          <w:lang w:val="fr-FR"/>
        </w:rPr>
        <w:t>…</w:t>
      </w:r>
      <w:r>
        <w:rPr>
          <w:lang w:val="fr-FR"/>
        </w:rPr>
        <w:t> </w:t>
      </w:r>
      <w:r w:rsidRPr="008E106B">
        <w:rPr>
          <w:lang w:val="fr-FR"/>
        </w:rPr>
        <w:t>».</w:t>
      </w:r>
    </w:p>
    <w:p w14:paraId="5BFDD42F" w14:textId="77777777" w:rsidR="00A568FC" w:rsidRDefault="00A568FC" w:rsidP="00A568FC">
      <w:pPr>
        <w:pStyle w:val="SingleTxtG"/>
        <w:rPr>
          <w:bCs/>
          <w:iCs/>
          <w:lang w:val="fr-FR"/>
        </w:rPr>
      </w:pPr>
      <w:r w:rsidRPr="008E106B">
        <w:rPr>
          <w:bCs/>
          <w:i/>
          <w:lang w:val="fr-FR"/>
        </w:rPr>
        <w:t xml:space="preserve">L’annexe 24 </w:t>
      </w:r>
      <w:r w:rsidRPr="008E106B">
        <w:rPr>
          <w:bCs/>
          <w:iCs/>
          <w:lang w:val="fr-FR"/>
        </w:rPr>
        <w:t>devient l’annexe 23.</w:t>
      </w:r>
    </w:p>
    <w:p w14:paraId="33C1FDBF" w14:textId="77777777" w:rsidR="00A568FC" w:rsidRPr="008E106B" w:rsidRDefault="00A568FC" w:rsidP="00A568FC">
      <w:pPr>
        <w:pStyle w:val="SingleTxtG"/>
        <w:rPr>
          <w:bCs/>
          <w:lang w:val="fr-FR"/>
        </w:rPr>
      </w:pPr>
      <w:r>
        <w:rPr>
          <w:bCs/>
          <w:iCs/>
          <w:lang w:val="fr-FR"/>
        </w:rPr>
        <w:br w:type="page"/>
      </w:r>
      <w:r w:rsidRPr="008E106B">
        <w:rPr>
          <w:bCs/>
          <w:i/>
          <w:lang w:val="fr-FR"/>
        </w:rPr>
        <w:lastRenderedPageBreak/>
        <w:t>Ajouter une nouvelle annexe 24</w:t>
      </w:r>
      <w:r>
        <w:rPr>
          <w:bCs/>
          <w:lang w:val="fr-FR"/>
        </w:rPr>
        <w:t xml:space="preserve">, </w:t>
      </w:r>
      <w:r w:rsidRPr="008E106B">
        <w:rPr>
          <w:bCs/>
          <w:lang w:val="fr-FR"/>
        </w:rPr>
        <w:t>libellée comme suit</w:t>
      </w:r>
      <w:r>
        <w:rPr>
          <w:bCs/>
          <w:lang w:val="fr-FR"/>
        </w:rPr>
        <w:t> </w:t>
      </w:r>
      <w:r w:rsidRPr="008E106B">
        <w:rPr>
          <w:bCs/>
          <w:lang w:val="fr-FR"/>
        </w:rPr>
        <w:t>:</w:t>
      </w:r>
    </w:p>
    <w:p w14:paraId="343046BA" w14:textId="77777777" w:rsidR="00A568FC" w:rsidRPr="008E106B" w:rsidRDefault="00A568FC" w:rsidP="00A568FC">
      <w:pPr>
        <w:pStyle w:val="HChG"/>
        <w:rPr>
          <w:lang w:val="fr-FR"/>
        </w:rPr>
      </w:pPr>
      <w:r w:rsidRPr="00A51236">
        <w:rPr>
          <w:b w:val="0"/>
          <w:sz w:val="20"/>
          <w:lang w:val="fr-FR"/>
        </w:rPr>
        <w:t>« </w:t>
      </w:r>
      <w:r w:rsidRPr="008E106B">
        <w:rPr>
          <w:lang w:val="fr-FR"/>
        </w:rPr>
        <w:t>Annexe 24</w:t>
      </w:r>
    </w:p>
    <w:p w14:paraId="3B162C35" w14:textId="77777777" w:rsidR="00A568FC" w:rsidRPr="008E106B" w:rsidRDefault="00A568FC" w:rsidP="00A568FC">
      <w:pPr>
        <w:pStyle w:val="HChG"/>
        <w:rPr>
          <w:lang w:val="fr-FR"/>
        </w:rPr>
      </w:pPr>
      <w:r w:rsidRPr="008E106B">
        <w:rPr>
          <w:lang w:val="fr-FR"/>
        </w:rPr>
        <w:tab/>
      </w:r>
      <w:r w:rsidRPr="008E106B">
        <w:rPr>
          <w:lang w:val="fr-FR"/>
        </w:rPr>
        <w:tab/>
        <w:t xml:space="preserve">Points d’ancrage supplémentaires requis pour fixer </w:t>
      </w:r>
      <w:r w:rsidR="005F2AB9">
        <w:rPr>
          <w:lang w:val="fr-FR"/>
        </w:rPr>
        <w:br/>
      </w:r>
      <w:r w:rsidRPr="008E106B">
        <w:rPr>
          <w:lang w:val="fr-FR"/>
        </w:rPr>
        <w:t xml:space="preserve">les dispositifs améliorés de retenue pour enfants </w:t>
      </w:r>
      <w:r w:rsidR="005F2AB9">
        <w:rPr>
          <w:lang w:val="fr-FR"/>
        </w:rPr>
        <w:br/>
      </w:r>
      <w:r w:rsidRPr="008E106B">
        <w:rPr>
          <w:lang w:val="fr-FR"/>
        </w:rPr>
        <w:t xml:space="preserve">orientés vers l’arrière, de la catégorie des dispositifs </w:t>
      </w:r>
      <w:r w:rsidR="005F2AB9">
        <w:rPr>
          <w:lang w:val="fr-FR"/>
        </w:rPr>
        <w:br/>
      </w:r>
      <w:r w:rsidRPr="008E106B">
        <w:rPr>
          <w:lang w:val="fr-FR"/>
        </w:rPr>
        <w:t xml:space="preserve">à ceinture pour véhicules spécifiques, dans les véhicules automobiles </w:t>
      </w:r>
    </w:p>
    <w:p w14:paraId="5CAAB08A" w14:textId="77777777" w:rsidR="00A568FC" w:rsidRPr="008E106B" w:rsidRDefault="00A568FC" w:rsidP="00A568FC">
      <w:pPr>
        <w:pStyle w:val="SingleTxtG"/>
        <w:ind w:left="2268" w:hanging="1134"/>
        <w:rPr>
          <w:lang w:val="fr-FR"/>
        </w:rPr>
      </w:pPr>
      <w:r>
        <w:rPr>
          <w:lang w:val="fr-FR"/>
        </w:rPr>
        <w:t>1.</w:t>
      </w:r>
      <w:r w:rsidRPr="008E106B">
        <w:rPr>
          <w:lang w:val="fr-FR"/>
        </w:rPr>
        <w:tab/>
        <w:t>La présente annexe ne concerne que les ancrages additionnels destinés à fixer les dispositifs améliorés de retenue pour enfants de la catégorie des dispositifs à ceinture pour véhicules spécifiques, ou les barres et autres pièces spéciales servant à fixer à la carrosserie les dispositifs améliorés de retenue pour enfants, qu’il</w:t>
      </w:r>
      <w:r>
        <w:rPr>
          <w:lang w:val="fr-FR"/>
        </w:rPr>
        <w:t xml:space="preserve">s relèvent ou non du Règlement ONU </w:t>
      </w:r>
      <w:r w:rsidRPr="00E72E40">
        <w:rPr>
          <w:rFonts w:eastAsia="MS Mincho"/>
          <w:szCs w:val="22"/>
          <w:lang w:val="fr-FR"/>
        </w:rPr>
        <w:t>n</w:t>
      </w:r>
      <w:r w:rsidRPr="00E72E40">
        <w:rPr>
          <w:rFonts w:eastAsia="MS Mincho"/>
          <w:szCs w:val="22"/>
          <w:vertAlign w:val="superscript"/>
          <w:lang w:val="fr-FR"/>
        </w:rPr>
        <w:t>o</w:t>
      </w:r>
      <w:r>
        <w:rPr>
          <w:lang w:val="fr-FR"/>
        </w:rPr>
        <w:t> </w:t>
      </w:r>
      <w:r w:rsidRPr="008E106B">
        <w:rPr>
          <w:lang w:val="fr-FR"/>
        </w:rPr>
        <w:t xml:space="preserve">14 ou du Règlement </w:t>
      </w:r>
      <w:r>
        <w:rPr>
          <w:lang w:val="fr-FR"/>
        </w:rPr>
        <w:t xml:space="preserve">ONU </w:t>
      </w:r>
      <w:r w:rsidRPr="00E72E40">
        <w:rPr>
          <w:rFonts w:eastAsia="MS Mincho"/>
          <w:szCs w:val="22"/>
          <w:lang w:val="fr-FR"/>
        </w:rPr>
        <w:t>n</w:t>
      </w:r>
      <w:r w:rsidRPr="00E72E40">
        <w:rPr>
          <w:rFonts w:eastAsia="MS Mincho"/>
          <w:szCs w:val="22"/>
          <w:vertAlign w:val="superscript"/>
          <w:lang w:val="fr-FR"/>
        </w:rPr>
        <w:t>o</w:t>
      </w:r>
      <w:r>
        <w:rPr>
          <w:lang w:val="fr-FR"/>
        </w:rPr>
        <w:t> </w:t>
      </w:r>
      <w:r w:rsidRPr="008E106B">
        <w:rPr>
          <w:lang w:val="fr-FR"/>
        </w:rPr>
        <w:t xml:space="preserve">[144] sur les systèmes d’ancrage ISOFIX, les ancrages pour fixation supérieure ISOFIX et les positions i-Size. </w:t>
      </w:r>
    </w:p>
    <w:p w14:paraId="1B437C52" w14:textId="77777777" w:rsidR="00A568FC" w:rsidRPr="008E106B" w:rsidRDefault="00A568FC" w:rsidP="00A568FC">
      <w:pPr>
        <w:pStyle w:val="SingleTxtG"/>
        <w:ind w:left="2268" w:hanging="1134"/>
        <w:rPr>
          <w:lang w:val="fr-FR"/>
        </w:rPr>
      </w:pPr>
      <w:r>
        <w:rPr>
          <w:lang w:val="fr-FR"/>
        </w:rPr>
        <w:t>2.</w:t>
      </w:r>
      <w:r w:rsidRPr="008E106B">
        <w:rPr>
          <w:lang w:val="fr-FR"/>
        </w:rPr>
        <w:tab/>
        <w:t>Les ancrages doivent être définis par le fabricant du dispositif de retenue pour enfants et les détails sont soumis à l’approbation des services techniques chargés des essais.</w:t>
      </w:r>
      <w:r>
        <w:rPr>
          <w:lang w:val="fr-FR"/>
        </w:rPr>
        <w:t xml:space="preserve"> </w:t>
      </w:r>
    </w:p>
    <w:p w14:paraId="070515A2" w14:textId="77777777" w:rsidR="00A568FC" w:rsidRPr="008E106B" w:rsidRDefault="00A568FC" w:rsidP="00A568FC">
      <w:pPr>
        <w:pStyle w:val="SingleTxtG"/>
        <w:ind w:left="2268"/>
        <w:rPr>
          <w:lang w:val="fr-FR"/>
        </w:rPr>
      </w:pPr>
      <w:r w:rsidRPr="008E106B">
        <w:rPr>
          <w:lang w:val="fr-FR"/>
        </w:rPr>
        <w:tab/>
        <w:t xml:space="preserve">Les services techniques peuvent examiner les renseignements obtenus auprès du constructeur du véhicule. </w:t>
      </w:r>
    </w:p>
    <w:p w14:paraId="691B9209" w14:textId="77777777" w:rsidR="00A568FC" w:rsidRPr="008E106B" w:rsidRDefault="00A568FC" w:rsidP="00A568FC">
      <w:pPr>
        <w:pStyle w:val="SingleTxtG"/>
        <w:ind w:left="2268" w:hanging="1134"/>
        <w:rPr>
          <w:lang w:val="fr-FR"/>
        </w:rPr>
      </w:pPr>
      <w:r w:rsidRPr="008E106B">
        <w:rPr>
          <w:lang w:val="fr-FR"/>
        </w:rPr>
        <w:t>3.</w:t>
      </w:r>
      <w:r w:rsidRPr="008E106B">
        <w:rPr>
          <w:lang w:val="fr-FR"/>
        </w:rPr>
        <w:tab/>
        <w:t xml:space="preserve">Les pièces nécessaires à la réalisation des ancrages ainsi qu’un plan de positionnement précis spécifique à chaque véhicule devront être fournis par le fabricant du dispositif. </w:t>
      </w:r>
    </w:p>
    <w:p w14:paraId="61BE4739" w14:textId="77777777" w:rsidR="00A568FC" w:rsidRDefault="00A568FC" w:rsidP="00A568FC">
      <w:pPr>
        <w:pStyle w:val="SingleTxtG"/>
        <w:ind w:left="2268" w:hanging="1134"/>
      </w:pPr>
      <w:r w:rsidRPr="008E106B">
        <w:rPr>
          <w:lang w:val="fr-FR"/>
        </w:rPr>
        <w:t>4.</w:t>
      </w:r>
      <w:r w:rsidRPr="008E106B">
        <w:rPr>
          <w:lang w:val="fr-FR"/>
        </w:rPr>
        <w:tab/>
        <w:t>Le fabricant du dispositif de retenue pour enfants doit indiquer si les ancrages nécessaires à la fixation du dispositif sur la structure du véhicule sont conformes aux prescriptions relatives à la position et à la résistance des paragraphes</w:t>
      </w:r>
      <w:r w:rsidR="005F2AB9">
        <w:rPr>
          <w:lang w:val="fr-FR"/>
        </w:rPr>
        <w:t> </w:t>
      </w:r>
      <w:r w:rsidRPr="008E106B">
        <w:rPr>
          <w:lang w:val="fr-FR"/>
        </w:rPr>
        <w:t>3 et suivants de la recommandation faite aux gouvernements ayant l’intention d’adopter des mesures spécifiques relatives aux ancrages des dispositifs de retenue pour enfants utilisés dans les voitures particulières.</w:t>
      </w:r>
      <w:r>
        <w:rPr>
          <w:lang w:val="fr-FR"/>
        </w:rPr>
        <w:t> </w:t>
      </w:r>
      <w:r w:rsidRPr="008E106B">
        <w:rPr>
          <w:lang w:val="fr-FR"/>
        </w:rPr>
        <w:t>».</w:t>
      </w:r>
    </w:p>
    <w:p w14:paraId="5BBF3B62" w14:textId="77777777" w:rsidR="005F0207" w:rsidRPr="005F0207" w:rsidRDefault="00A568FC" w:rsidP="00A568FC">
      <w:pPr>
        <w:pStyle w:val="SingleTxtG"/>
        <w:spacing w:before="240" w:after="0"/>
        <w:jc w:val="center"/>
      </w:pPr>
      <w:r>
        <w:rPr>
          <w:u w:val="single"/>
        </w:rPr>
        <w:tab/>
      </w:r>
      <w:r>
        <w:rPr>
          <w:u w:val="single"/>
        </w:rPr>
        <w:tab/>
      </w:r>
      <w:r>
        <w:rPr>
          <w:u w:val="single"/>
        </w:rPr>
        <w:tab/>
      </w:r>
      <w:r>
        <w:rPr>
          <w:u w:val="single"/>
        </w:rPr>
        <w:tab/>
      </w:r>
    </w:p>
    <w:sectPr w:rsidR="005F0207" w:rsidRPr="005F0207" w:rsidSect="00A568FC">
      <w:headerReference w:type="even" r:id="rId36"/>
      <w:headerReference w:type="default" r:id="rId37"/>
      <w:footerReference w:type="even" r:id="rId38"/>
      <w:footerReference w:type="default" r:id="rId39"/>
      <w:footerReference w:type="first" r:id="rId40"/>
      <w:endnotePr>
        <w:numFmt w:val="decimal"/>
      </w:endnotePr>
      <w:pgSz w:w="11907" w:h="16840" w:code="9"/>
      <w:pgMar w:top="1417" w:right="1134" w:bottom="1134" w:left="1134" w:header="68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17C0AC" w14:textId="77777777" w:rsidR="00F93F1E" w:rsidRDefault="00F93F1E"/>
  </w:endnote>
  <w:endnote w:type="continuationSeparator" w:id="0">
    <w:p w14:paraId="16011FF2" w14:textId="77777777" w:rsidR="00F93F1E" w:rsidRDefault="00F93F1E">
      <w:pPr>
        <w:pStyle w:val="Pieddepage"/>
      </w:pPr>
    </w:p>
  </w:endnote>
  <w:endnote w:type="continuationNotice" w:id="1">
    <w:p w14:paraId="7E8A2685" w14:textId="77777777" w:rsidR="00F93F1E" w:rsidRPr="00C451B9" w:rsidRDefault="00F93F1E"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A9433" w14:textId="77777777" w:rsidR="00F93F1E" w:rsidRPr="00A568FC" w:rsidRDefault="00F93F1E" w:rsidP="00A568FC">
    <w:pPr>
      <w:pStyle w:val="Pieddepage"/>
      <w:tabs>
        <w:tab w:val="right" w:pos="9638"/>
      </w:tabs>
    </w:pPr>
    <w:r w:rsidRPr="00A568FC">
      <w:rPr>
        <w:b/>
        <w:sz w:val="18"/>
      </w:rPr>
      <w:fldChar w:fldCharType="begin"/>
    </w:r>
    <w:r w:rsidRPr="00A568FC">
      <w:rPr>
        <w:b/>
        <w:sz w:val="18"/>
      </w:rPr>
      <w:instrText xml:space="preserve"> PAGE  \* MERGEFORMAT </w:instrText>
    </w:r>
    <w:r w:rsidRPr="00A568FC">
      <w:rPr>
        <w:b/>
        <w:sz w:val="18"/>
      </w:rPr>
      <w:fldChar w:fldCharType="separate"/>
    </w:r>
    <w:r w:rsidRPr="00A568FC">
      <w:rPr>
        <w:b/>
        <w:noProof/>
        <w:sz w:val="18"/>
      </w:rPr>
      <w:t>2</w:t>
    </w:r>
    <w:r w:rsidRPr="00A568FC">
      <w:rPr>
        <w:b/>
        <w:sz w:val="18"/>
      </w:rPr>
      <w:fldChar w:fldCharType="end"/>
    </w:r>
    <w:r>
      <w:rPr>
        <w:b/>
        <w:sz w:val="18"/>
      </w:rPr>
      <w:tab/>
    </w:r>
    <w:r>
      <w:t>GE.19-00782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71179" w14:textId="77777777" w:rsidR="00F93F1E" w:rsidRPr="00A568FC" w:rsidRDefault="00F93F1E" w:rsidP="00A568FC">
    <w:pPr>
      <w:pStyle w:val="Pieddepage"/>
      <w:tabs>
        <w:tab w:val="right" w:pos="9638"/>
      </w:tabs>
      <w:rPr>
        <w:b/>
        <w:sz w:val="18"/>
      </w:rPr>
    </w:pPr>
    <w:r>
      <w:t>GE.19-00782</w:t>
    </w:r>
    <w:r>
      <w:tab/>
    </w:r>
    <w:r w:rsidRPr="00A568FC">
      <w:rPr>
        <w:b/>
        <w:sz w:val="18"/>
      </w:rPr>
      <w:fldChar w:fldCharType="begin"/>
    </w:r>
    <w:r w:rsidRPr="00A568FC">
      <w:rPr>
        <w:b/>
        <w:sz w:val="18"/>
      </w:rPr>
      <w:instrText xml:space="preserve"> PAGE  \* MERGEFORMAT </w:instrText>
    </w:r>
    <w:r w:rsidRPr="00A568FC">
      <w:rPr>
        <w:b/>
        <w:sz w:val="18"/>
      </w:rPr>
      <w:fldChar w:fldCharType="separate"/>
    </w:r>
    <w:r w:rsidRPr="00A568FC">
      <w:rPr>
        <w:b/>
        <w:noProof/>
        <w:sz w:val="18"/>
      </w:rPr>
      <w:t>3</w:t>
    </w:r>
    <w:r w:rsidRPr="00A568F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40EE8" w14:textId="77777777" w:rsidR="00F93F1E" w:rsidRPr="00A568FC" w:rsidRDefault="00F93F1E" w:rsidP="00A568FC">
    <w:pPr>
      <w:pStyle w:val="Pieddepage"/>
      <w:spacing w:before="120"/>
      <w:rPr>
        <w:sz w:val="20"/>
      </w:rPr>
    </w:pPr>
    <w:r>
      <w:rPr>
        <w:noProof/>
        <w:lang w:eastAsia="fr-CH"/>
      </w:rPr>
      <w:drawing>
        <wp:anchor distT="0" distB="0" distL="114300" distR="114300" simplePos="0" relativeHeight="251659264" behindDoc="0" locked="0" layoutInCell="1" allowOverlap="1" wp14:anchorId="1DDF3A49" wp14:editId="17CBBF37">
          <wp:simplePos x="0" y="0"/>
          <wp:positionH relativeFrom="margin">
            <wp:posOffset>5064477</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GE.19-00782  (F)    040121    050121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03CD9" w14:textId="77777777" w:rsidR="00F93F1E" w:rsidRPr="00D27D5E" w:rsidRDefault="00F93F1E" w:rsidP="00D27D5E">
      <w:pPr>
        <w:tabs>
          <w:tab w:val="right" w:pos="2155"/>
        </w:tabs>
        <w:spacing w:after="80"/>
        <w:ind w:left="680"/>
        <w:rPr>
          <w:u w:val="single"/>
        </w:rPr>
      </w:pPr>
      <w:r>
        <w:rPr>
          <w:u w:val="single"/>
        </w:rPr>
        <w:tab/>
      </w:r>
    </w:p>
  </w:footnote>
  <w:footnote w:type="continuationSeparator" w:id="0">
    <w:p w14:paraId="1BE00CE9" w14:textId="77777777" w:rsidR="00F93F1E" w:rsidRPr="00D171D4" w:rsidRDefault="00F93F1E" w:rsidP="00D171D4">
      <w:pPr>
        <w:tabs>
          <w:tab w:val="right" w:pos="2155"/>
        </w:tabs>
        <w:spacing w:after="80"/>
        <w:ind w:left="680"/>
        <w:rPr>
          <w:u w:val="single"/>
        </w:rPr>
      </w:pPr>
      <w:r w:rsidRPr="00D171D4">
        <w:rPr>
          <w:u w:val="single"/>
        </w:rPr>
        <w:tab/>
      </w:r>
    </w:p>
  </w:footnote>
  <w:footnote w:type="continuationNotice" w:id="1">
    <w:p w14:paraId="4FD6038F" w14:textId="77777777" w:rsidR="00F93F1E" w:rsidRPr="00C451B9" w:rsidRDefault="00F93F1E" w:rsidP="00C451B9">
      <w:pPr>
        <w:spacing w:line="240" w:lineRule="auto"/>
        <w:rPr>
          <w:sz w:val="2"/>
          <w:szCs w:val="2"/>
        </w:rPr>
      </w:pPr>
    </w:p>
  </w:footnote>
  <w:footnote w:id="2">
    <w:p w14:paraId="06567DC5" w14:textId="77777777" w:rsidR="00F93F1E" w:rsidRPr="00591072" w:rsidRDefault="00F93F1E"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Pr="00591072">
        <w:t>Anciens titres de l’Accord :</w:t>
      </w:r>
    </w:p>
    <w:p w14:paraId="3F23A125" w14:textId="77777777" w:rsidR="00F93F1E" w:rsidRPr="00591072" w:rsidRDefault="00F93F1E" w:rsidP="00591072">
      <w:pPr>
        <w:pStyle w:val="Notedebasdepage"/>
      </w:pPr>
      <w:r w:rsidRPr="00A568FC">
        <w:tab/>
      </w:r>
      <w:r w:rsidRPr="00A568FC">
        <w:tab/>
        <w:t xml:space="preserve">Accord </w:t>
      </w:r>
      <w:r w:rsidRPr="00591072">
        <w:t>concernant l’adoption de conditions uniformes d’homologation et la reconnaissance réciproque de l’homologation des équipements et pièces de véhicules à moteur, en date, à Genève, du 20 mars 1958 (version originale)</w:t>
      </w:r>
      <w:r>
        <w:t>.</w:t>
      </w:r>
    </w:p>
    <w:p w14:paraId="54E9D338" w14:textId="77777777" w:rsidR="00F93F1E" w:rsidRPr="00591072" w:rsidRDefault="00F93F1E" w:rsidP="00591072">
      <w:pPr>
        <w:pStyle w:val="Notedebasdepage"/>
      </w:pPr>
      <w:r>
        <w:tab/>
      </w:r>
      <w:r>
        <w:tab/>
      </w:r>
      <w:r w:rsidRPr="00591072">
        <w:t>Accord concernant l’adoption de prescriptions techniques uniformes applicables aux véhicules à</w:t>
      </w:r>
      <w:r>
        <w:t xml:space="preserve"> </w:t>
      </w:r>
      <w:r w:rsidRPr="00591072">
        <w:t>roues, aux équipements et aux pièces susceptibles d’être montés ou utilisés sur un véhicule à roues et</w:t>
      </w:r>
      <w:r>
        <w:t xml:space="preserve"> </w:t>
      </w:r>
      <w:r w:rsidRPr="00591072">
        <w:t>les conditions de reconnaissance réciproque des homologations délivrées conformément à ces prescriptions, en date, à Genève, du 5 octobre 1995 (Révision 2).</w:t>
      </w:r>
    </w:p>
    <w:p w14:paraId="2958EFD3" w14:textId="77777777" w:rsidR="00F93F1E" w:rsidRPr="00442E31" w:rsidRDefault="00F93F1E">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137A7" w14:textId="66AF47D8" w:rsidR="00F93F1E" w:rsidRPr="00A568FC" w:rsidRDefault="00F93F1E">
    <w:pPr>
      <w:pStyle w:val="En-tte"/>
      <w:rPr>
        <w:lang w:val="en-US"/>
      </w:rPr>
    </w:pPr>
    <w:r>
      <w:fldChar w:fldCharType="begin"/>
    </w:r>
    <w:r w:rsidRPr="00A568FC">
      <w:rPr>
        <w:lang w:val="en-US"/>
      </w:rPr>
      <w:instrText xml:space="preserve"> TITLE  \* MERGEFORMAT </w:instrText>
    </w:r>
    <w:r>
      <w:fldChar w:fldCharType="separate"/>
    </w:r>
    <w:r w:rsidR="00D55D2E">
      <w:rPr>
        <w:lang w:val="en-US"/>
      </w:rPr>
      <w:t>E/ECE/324/Rev.2/Add.128/Rev.3/Amend.2</w:t>
    </w:r>
    <w:r>
      <w:fldChar w:fldCharType="end"/>
    </w:r>
    <w:r w:rsidRPr="00A568FC">
      <w:rPr>
        <w:lang w:val="en-US"/>
      </w:rPr>
      <w:br/>
    </w:r>
    <w:r>
      <w:fldChar w:fldCharType="begin"/>
    </w:r>
    <w:r w:rsidRPr="00A568FC">
      <w:rPr>
        <w:lang w:val="en-US"/>
      </w:rPr>
      <w:instrText xml:space="preserve"> KEYWORDS  \* MERGEFORMAT </w:instrText>
    </w:r>
    <w:r>
      <w:fldChar w:fldCharType="separate"/>
    </w:r>
    <w:r w:rsidR="00D55D2E">
      <w:rPr>
        <w:lang w:val="en-US"/>
      </w:rPr>
      <w:t>E/ECE/TRANS/505/Rev.2/Add.128/Rev.3/Amend.2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0C3EF" w14:textId="29DB5CCF" w:rsidR="00F93F1E" w:rsidRPr="00A568FC" w:rsidRDefault="00F93F1E" w:rsidP="00A568FC">
    <w:pPr>
      <w:pStyle w:val="En-tte"/>
      <w:jc w:val="right"/>
      <w:rPr>
        <w:lang w:val="en-US"/>
      </w:rPr>
    </w:pPr>
    <w:r>
      <w:fldChar w:fldCharType="begin"/>
    </w:r>
    <w:r w:rsidRPr="00A568FC">
      <w:rPr>
        <w:lang w:val="en-US"/>
      </w:rPr>
      <w:instrText xml:space="preserve"> TITLE  \* MERGEFORMAT </w:instrText>
    </w:r>
    <w:r>
      <w:fldChar w:fldCharType="separate"/>
    </w:r>
    <w:r w:rsidR="00D55D2E">
      <w:rPr>
        <w:lang w:val="en-US"/>
      </w:rPr>
      <w:t>E/ECE/324/Rev.2/Add.128/Rev.3/Amend.2</w:t>
    </w:r>
    <w:r>
      <w:fldChar w:fldCharType="end"/>
    </w:r>
    <w:r w:rsidRPr="00A568FC">
      <w:rPr>
        <w:lang w:val="en-US"/>
      </w:rPr>
      <w:br/>
    </w:r>
    <w:r>
      <w:fldChar w:fldCharType="begin"/>
    </w:r>
    <w:r w:rsidRPr="00A568FC">
      <w:rPr>
        <w:lang w:val="en-US"/>
      </w:rPr>
      <w:instrText xml:space="preserve"> KEYWORDS  \* MERGEFORMAT </w:instrText>
    </w:r>
    <w:r>
      <w:fldChar w:fldCharType="separate"/>
    </w:r>
    <w:r w:rsidR="00D55D2E">
      <w:rPr>
        <w:lang w:val="en-US"/>
      </w:rPr>
      <w:t>E/ECE/TRANS/505/Rev.2/Add.128/Rev.3/Amend.2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12"/>
  </w:num>
  <w:num w:numId="5">
    <w:abstractNumId w:val="11"/>
  </w:num>
  <w:num w:numId="6">
    <w:abstractNumId w:val="10"/>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activeWritingStyle w:appName="MSWord" w:lang="en-GB" w:vendorID="64" w:dllVersion="5" w:nlCheck="1" w:checkStyle="1"/>
  <w:activeWritingStyle w:appName="MSWord" w:lang="fr-CH"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185"/>
    <w:rsid w:val="0001470D"/>
    <w:rsid w:val="00016165"/>
    <w:rsid w:val="00016AC5"/>
    <w:rsid w:val="00021126"/>
    <w:rsid w:val="00021907"/>
    <w:rsid w:val="000233A5"/>
    <w:rsid w:val="0002445D"/>
    <w:rsid w:val="00024C50"/>
    <w:rsid w:val="00025E92"/>
    <w:rsid w:val="000276A3"/>
    <w:rsid w:val="00032060"/>
    <w:rsid w:val="00034ED9"/>
    <w:rsid w:val="00040539"/>
    <w:rsid w:val="00040598"/>
    <w:rsid w:val="00047F10"/>
    <w:rsid w:val="00052157"/>
    <w:rsid w:val="0005346D"/>
    <w:rsid w:val="00055FE4"/>
    <w:rsid w:val="000641CE"/>
    <w:rsid w:val="00067310"/>
    <w:rsid w:val="00077E35"/>
    <w:rsid w:val="0008669E"/>
    <w:rsid w:val="00090599"/>
    <w:rsid w:val="000A1501"/>
    <w:rsid w:val="000A2494"/>
    <w:rsid w:val="000A6B7E"/>
    <w:rsid w:val="000B20D3"/>
    <w:rsid w:val="000C6CDB"/>
    <w:rsid w:val="000D5C25"/>
    <w:rsid w:val="000E4F06"/>
    <w:rsid w:val="000E5601"/>
    <w:rsid w:val="000E5602"/>
    <w:rsid w:val="000F41F2"/>
    <w:rsid w:val="0010373B"/>
    <w:rsid w:val="0011415F"/>
    <w:rsid w:val="00125446"/>
    <w:rsid w:val="001358D9"/>
    <w:rsid w:val="00141E26"/>
    <w:rsid w:val="00143EB9"/>
    <w:rsid w:val="00152C5A"/>
    <w:rsid w:val="0015389C"/>
    <w:rsid w:val="00160540"/>
    <w:rsid w:val="00166C68"/>
    <w:rsid w:val="00174814"/>
    <w:rsid w:val="00181A90"/>
    <w:rsid w:val="00190D5D"/>
    <w:rsid w:val="00192EEB"/>
    <w:rsid w:val="00194484"/>
    <w:rsid w:val="001A2040"/>
    <w:rsid w:val="001A20FB"/>
    <w:rsid w:val="001A252F"/>
    <w:rsid w:val="001A376F"/>
    <w:rsid w:val="001B09BB"/>
    <w:rsid w:val="001C3D8D"/>
    <w:rsid w:val="001C6497"/>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4B66"/>
    <w:rsid w:val="002059CE"/>
    <w:rsid w:val="00206AD4"/>
    <w:rsid w:val="00224B8B"/>
    <w:rsid w:val="00225A8C"/>
    <w:rsid w:val="00230ED3"/>
    <w:rsid w:val="00231A7F"/>
    <w:rsid w:val="00242BBD"/>
    <w:rsid w:val="002440EA"/>
    <w:rsid w:val="00244817"/>
    <w:rsid w:val="0024586F"/>
    <w:rsid w:val="00246BC8"/>
    <w:rsid w:val="00251F95"/>
    <w:rsid w:val="00252317"/>
    <w:rsid w:val="002659F1"/>
    <w:rsid w:val="00271E41"/>
    <w:rsid w:val="00284C19"/>
    <w:rsid w:val="00286E23"/>
    <w:rsid w:val="002876A1"/>
    <w:rsid w:val="00287CA6"/>
    <w:rsid w:val="00287E79"/>
    <w:rsid w:val="002928F9"/>
    <w:rsid w:val="00294D5B"/>
    <w:rsid w:val="0029791D"/>
    <w:rsid w:val="002A2A2C"/>
    <w:rsid w:val="002A5D07"/>
    <w:rsid w:val="002D25CA"/>
    <w:rsid w:val="002D3DA4"/>
    <w:rsid w:val="002E2F5C"/>
    <w:rsid w:val="002F0C48"/>
    <w:rsid w:val="003016B7"/>
    <w:rsid w:val="0030754C"/>
    <w:rsid w:val="00317E54"/>
    <w:rsid w:val="00322DF1"/>
    <w:rsid w:val="00324EBF"/>
    <w:rsid w:val="0032556C"/>
    <w:rsid w:val="00330508"/>
    <w:rsid w:val="0033286A"/>
    <w:rsid w:val="00333130"/>
    <w:rsid w:val="00346E32"/>
    <w:rsid w:val="003515AA"/>
    <w:rsid w:val="00364F13"/>
    <w:rsid w:val="0036776C"/>
    <w:rsid w:val="00370223"/>
    <w:rsid w:val="00372A7A"/>
    <w:rsid w:val="00372D1D"/>
    <w:rsid w:val="00374106"/>
    <w:rsid w:val="0037679A"/>
    <w:rsid w:val="0038047C"/>
    <w:rsid w:val="00390EEF"/>
    <w:rsid w:val="00394410"/>
    <w:rsid w:val="003976D5"/>
    <w:rsid w:val="003B53B6"/>
    <w:rsid w:val="003D6C68"/>
    <w:rsid w:val="003E01D0"/>
    <w:rsid w:val="003E49B9"/>
    <w:rsid w:val="003E5E5B"/>
    <w:rsid w:val="003E5F12"/>
    <w:rsid w:val="003E786C"/>
    <w:rsid w:val="003F2A89"/>
    <w:rsid w:val="003F4A54"/>
    <w:rsid w:val="003F7B62"/>
    <w:rsid w:val="0040144C"/>
    <w:rsid w:val="004067AE"/>
    <w:rsid w:val="00410521"/>
    <w:rsid w:val="00413BB0"/>
    <w:rsid w:val="004159D0"/>
    <w:rsid w:val="00417326"/>
    <w:rsid w:val="00421A10"/>
    <w:rsid w:val="00422499"/>
    <w:rsid w:val="00430EFC"/>
    <w:rsid w:val="004342E2"/>
    <w:rsid w:val="00434354"/>
    <w:rsid w:val="00440BC8"/>
    <w:rsid w:val="00442E31"/>
    <w:rsid w:val="00454F8D"/>
    <w:rsid w:val="004567EB"/>
    <w:rsid w:val="00457676"/>
    <w:rsid w:val="00460E72"/>
    <w:rsid w:val="00464191"/>
    <w:rsid w:val="00467412"/>
    <w:rsid w:val="00467F2C"/>
    <w:rsid w:val="00476265"/>
    <w:rsid w:val="0048687D"/>
    <w:rsid w:val="00490F56"/>
    <w:rsid w:val="00491F39"/>
    <w:rsid w:val="004A49A5"/>
    <w:rsid w:val="004A66A2"/>
    <w:rsid w:val="004B07A3"/>
    <w:rsid w:val="004B261D"/>
    <w:rsid w:val="004B51CD"/>
    <w:rsid w:val="004B576C"/>
    <w:rsid w:val="004C54C0"/>
    <w:rsid w:val="004C56B2"/>
    <w:rsid w:val="004C6F4A"/>
    <w:rsid w:val="004D00B2"/>
    <w:rsid w:val="004E3182"/>
    <w:rsid w:val="004E4963"/>
    <w:rsid w:val="004E6809"/>
    <w:rsid w:val="004E7F24"/>
    <w:rsid w:val="005111B1"/>
    <w:rsid w:val="0051457E"/>
    <w:rsid w:val="0051714B"/>
    <w:rsid w:val="00520F80"/>
    <w:rsid w:val="005239FF"/>
    <w:rsid w:val="00523DB8"/>
    <w:rsid w:val="00533150"/>
    <w:rsid w:val="00543B57"/>
    <w:rsid w:val="00543C47"/>
    <w:rsid w:val="00543D5E"/>
    <w:rsid w:val="00552260"/>
    <w:rsid w:val="00552777"/>
    <w:rsid w:val="00555494"/>
    <w:rsid w:val="00555CBA"/>
    <w:rsid w:val="00556C1A"/>
    <w:rsid w:val="00565B29"/>
    <w:rsid w:val="00571BC1"/>
    <w:rsid w:val="00571F41"/>
    <w:rsid w:val="00575476"/>
    <w:rsid w:val="00583A20"/>
    <w:rsid w:val="00584373"/>
    <w:rsid w:val="0059061F"/>
    <w:rsid w:val="00591072"/>
    <w:rsid w:val="00591DB3"/>
    <w:rsid w:val="005939ED"/>
    <w:rsid w:val="005947BC"/>
    <w:rsid w:val="00595E8A"/>
    <w:rsid w:val="005A0268"/>
    <w:rsid w:val="005A6014"/>
    <w:rsid w:val="005B473C"/>
    <w:rsid w:val="005C549A"/>
    <w:rsid w:val="005D0035"/>
    <w:rsid w:val="005D7719"/>
    <w:rsid w:val="005E1B9B"/>
    <w:rsid w:val="005E32D1"/>
    <w:rsid w:val="005E5D1F"/>
    <w:rsid w:val="005F0207"/>
    <w:rsid w:val="005F2AB9"/>
    <w:rsid w:val="005F5C1F"/>
    <w:rsid w:val="0061113B"/>
    <w:rsid w:val="00611D43"/>
    <w:rsid w:val="00612D48"/>
    <w:rsid w:val="00613A5E"/>
    <w:rsid w:val="00616B45"/>
    <w:rsid w:val="00617C8B"/>
    <w:rsid w:val="006241C6"/>
    <w:rsid w:val="00630D9B"/>
    <w:rsid w:val="00631953"/>
    <w:rsid w:val="0063208D"/>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8562A"/>
    <w:rsid w:val="006A6B31"/>
    <w:rsid w:val="006A6C95"/>
    <w:rsid w:val="006A7B29"/>
    <w:rsid w:val="006B0EB2"/>
    <w:rsid w:val="006B0FF8"/>
    <w:rsid w:val="006B4590"/>
    <w:rsid w:val="006C340C"/>
    <w:rsid w:val="006E29E5"/>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55D4F"/>
    <w:rsid w:val="007607B1"/>
    <w:rsid w:val="00765296"/>
    <w:rsid w:val="00766D28"/>
    <w:rsid w:val="007723C2"/>
    <w:rsid w:val="007815B9"/>
    <w:rsid w:val="00783E82"/>
    <w:rsid w:val="00785F1F"/>
    <w:rsid w:val="007869B6"/>
    <w:rsid w:val="00790B9D"/>
    <w:rsid w:val="00796316"/>
    <w:rsid w:val="007A1C58"/>
    <w:rsid w:val="007A20D2"/>
    <w:rsid w:val="007A79CD"/>
    <w:rsid w:val="007C16EA"/>
    <w:rsid w:val="007D2668"/>
    <w:rsid w:val="007D3119"/>
    <w:rsid w:val="007F1867"/>
    <w:rsid w:val="007F1EC4"/>
    <w:rsid w:val="007F55CB"/>
    <w:rsid w:val="007F768E"/>
    <w:rsid w:val="008021D4"/>
    <w:rsid w:val="008149F9"/>
    <w:rsid w:val="008245B7"/>
    <w:rsid w:val="0082755E"/>
    <w:rsid w:val="00831A18"/>
    <w:rsid w:val="00837345"/>
    <w:rsid w:val="00844750"/>
    <w:rsid w:val="00845C20"/>
    <w:rsid w:val="00851A74"/>
    <w:rsid w:val="00853AB8"/>
    <w:rsid w:val="00854C34"/>
    <w:rsid w:val="0085586A"/>
    <w:rsid w:val="00856DB2"/>
    <w:rsid w:val="00895DE5"/>
    <w:rsid w:val="008A0FA8"/>
    <w:rsid w:val="008A1EC0"/>
    <w:rsid w:val="008A4A2E"/>
    <w:rsid w:val="008B44C4"/>
    <w:rsid w:val="008C322B"/>
    <w:rsid w:val="008C4B74"/>
    <w:rsid w:val="008D1156"/>
    <w:rsid w:val="008D59DB"/>
    <w:rsid w:val="008E0319"/>
    <w:rsid w:val="008E4DE2"/>
    <w:rsid w:val="008E6252"/>
    <w:rsid w:val="008E7CE2"/>
    <w:rsid w:val="008E7FAE"/>
    <w:rsid w:val="00911BF7"/>
    <w:rsid w:val="0091594A"/>
    <w:rsid w:val="009230F1"/>
    <w:rsid w:val="00926925"/>
    <w:rsid w:val="00935490"/>
    <w:rsid w:val="009418DE"/>
    <w:rsid w:val="009516B7"/>
    <w:rsid w:val="009545F1"/>
    <w:rsid w:val="00957CE5"/>
    <w:rsid w:val="009624E2"/>
    <w:rsid w:val="009707E4"/>
    <w:rsid w:val="00973B8F"/>
    <w:rsid w:val="00974DD2"/>
    <w:rsid w:val="00977EC8"/>
    <w:rsid w:val="0098588D"/>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492E"/>
    <w:rsid w:val="00A27C92"/>
    <w:rsid w:val="00A31163"/>
    <w:rsid w:val="00A34593"/>
    <w:rsid w:val="00A364DB"/>
    <w:rsid w:val="00A45E90"/>
    <w:rsid w:val="00A4770F"/>
    <w:rsid w:val="00A50D6B"/>
    <w:rsid w:val="00A51050"/>
    <w:rsid w:val="00A568FC"/>
    <w:rsid w:val="00A56945"/>
    <w:rsid w:val="00A57027"/>
    <w:rsid w:val="00A5750C"/>
    <w:rsid w:val="00A72C35"/>
    <w:rsid w:val="00A752BB"/>
    <w:rsid w:val="00A81F93"/>
    <w:rsid w:val="00A84FCF"/>
    <w:rsid w:val="00A9247E"/>
    <w:rsid w:val="00AA0DCA"/>
    <w:rsid w:val="00AA7796"/>
    <w:rsid w:val="00AC67A1"/>
    <w:rsid w:val="00AC7977"/>
    <w:rsid w:val="00AC7E56"/>
    <w:rsid w:val="00AE2617"/>
    <w:rsid w:val="00AE352C"/>
    <w:rsid w:val="00AE39A5"/>
    <w:rsid w:val="00AE79AC"/>
    <w:rsid w:val="00B01AAD"/>
    <w:rsid w:val="00B101DB"/>
    <w:rsid w:val="00B13E4F"/>
    <w:rsid w:val="00B21751"/>
    <w:rsid w:val="00B256F0"/>
    <w:rsid w:val="00B31D7D"/>
    <w:rsid w:val="00B32E2D"/>
    <w:rsid w:val="00B416B8"/>
    <w:rsid w:val="00B42351"/>
    <w:rsid w:val="00B43741"/>
    <w:rsid w:val="00B45642"/>
    <w:rsid w:val="00B52F29"/>
    <w:rsid w:val="00B5388D"/>
    <w:rsid w:val="00B61990"/>
    <w:rsid w:val="00B6249B"/>
    <w:rsid w:val="00B70CCD"/>
    <w:rsid w:val="00B75E66"/>
    <w:rsid w:val="00B773BF"/>
    <w:rsid w:val="00BC3F20"/>
    <w:rsid w:val="00BC76F0"/>
    <w:rsid w:val="00BD13E6"/>
    <w:rsid w:val="00BD28B2"/>
    <w:rsid w:val="00BD5A8D"/>
    <w:rsid w:val="00BD7343"/>
    <w:rsid w:val="00BF0556"/>
    <w:rsid w:val="00BF1C7D"/>
    <w:rsid w:val="00BF37EE"/>
    <w:rsid w:val="00BF3FEB"/>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25D"/>
    <w:rsid w:val="00C67D23"/>
    <w:rsid w:val="00C71827"/>
    <w:rsid w:val="00C75D25"/>
    <w:rsid w:val="00C825E5"/>
    <w:rsid w:val="00C95EB8"/>
    <w:rsid w:val="00CA0756"/>
    <w:rsid w:val="00CB02C5"/>
    <w:rsid w:val="00CB0D41"/>
    <w:rsid w:val="00CB39CD"/>
    <w:rsid w:val="00CC2A62"/>
    <w:rsid w:val="00CC7CE6"/>
    <w:rsid w:val="00CD044C"/>
    <w:rsid w:val="00CD1A71"/>
    <w:rsid w:val="00CD1FBB"/>
    <w:rsid w:val="00CE033D"/>
    <w:rsid w:val="00CE08E5"/>
    <w:rsid w:val="00D016B5"/>
    <w:rsid w:val="00D02185"/>
    <w:rsid w:val="00D034F1"/>
    <w:rsid w:val="00D05828"/>
    <w:rsid w:val="00D06712"/>
    <w:rsid w:val="00D13CAA"/>
    <w:rsid w:val="00D14C21"/>
    <w:rsid w:val="00D14F42"/>
    <w:rsid w:val="00D171D4"/>
    <w:rsid w:val="00D244CB"/>
    <w:rsid w:val="00D27D5E"/>
    <w:rsid w:val="00D32B08"/>
    <w:rsid w:val="00D407D1"/>
    <w:rsid w:val="00D43E5F"/>
    <w:rsid w:val="00D513D0"/>
    <w:rsid w:val="00D51CE6"/>
    <w:rsid w:val="00D55D2E"/>
    <w:rsid w:val="00D639BD"/>
    <w:rsid w:val="00D65777"/>
    <w:rsid w:val="00D66E0D"/>
    <w:rsid w:val="00D7425A"/>
    <w:rsid w:val="00D74F7E"/>
    <w:rsid w:val="00D7695F"/>
    <w:rsid w:val="00D9039B"/>
    <w:rsid w:val="00D93582"/>
    <w:rsid w:val="00DA41A2"/>
    <w:rsid w:val="00DA43A1"/>
    <w:rsid w:val="00DA5E1D"/>
    <w:rsid w:val="00DB01CD"/>
    <w:rsid w:val="00DC161C"/>
    <w:rsid w:val="00DC3628"/>
    <w:rsid w:val="00DC4F43"/>
    <w:rsid w:val="00DE083E"/>
    <w:rsid w:val="00DE6D90"/>
    <w:rsid w:val="00DF002F"/>
    <w:rsid w:val="00E0244D"/>
    <w:rsid w:val="00E026DF"/>
    <w:rsid w:val="00E02F48"/>
    <w:rsid w:val="00E03712"/>
    <w:rsid w:val="00E06B3F"/>
    <w:rsid w:val="00E10A73"/>
    <w:rsid w:val="00E14F27"/>
    <w:rsid w:val="00E171D2"/>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6710"/>
    <w:rsid w:val="00E97E2C"/>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527A"/>
    <w:rsid w:val="00F45D41"/>
    <w:rsid w:val="00F515AD"/>
    <w:rsid w:val="00F57DD7"/>
    <w:rsid w:val="00F636AD"/>
    <w:rsid w:val="00F66827"/>
    <w:rsid w:val="00F734D9"/>
    <w:rsid w:val="00F73F83"/>
    <w:rsid w:val="00F74902"/>
    <w:rsid w:val="00F85A4E"/>
    <w:rsid w:val="00F9353A"/>
    <w:rsid w:val="00F93F1E"/>
    <w:rsid w:val="00F965C2"/>
    <w:rsid w:val="00FA27D4"/>
    <w:rsid w:val="00FA5A79"/>
    <w:rsid w:val="00FB0BFE"/>
    <w:rsid w:val="00FB4300"/>
    <w:rsid w:val="00FB4C51"/>
    <w:rsid w:val="00FB734D"/>
    <w:rsid w:val="00FD02A2"/>
    <w:rsid w:val="00FD5E64"/>
    <w:rsid w:val="00FD7985"/>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31BE552E"/>
  <w15:docId w15:val="{74D038C8-997D-4D36-B0B6-6487512E1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semiHidden/>
    <w:qFormat/>
    <w:rsid w:val="0048687D"/>
    <w:pPr>
      <w:outlineLvl w:val="2"/>
    </w:pPr>
  </w:style>
  <w:style w:type="paragraph" w:styleId="Titre4">
    <w:name w:val="heading 4"/>
    <w:basedOn w:val="Normal"/>
    <w:next w:val="Normal"/>
    <w:link w:val="Titre4Car"/>
    <w:semiHidden/>
    <w:qFormat/>
    <w:rsid w:val="0048687D"/>
    <w:pPr>
      <w:outlineLvl w:val="3"/>
    </w:pPr>
  </w:style>
  <w:style w:type="paragraph" w:styleId="Titre5">
    <w:name w:val="heading 5"/>
    <w:basedOn w:val="Normal"/>
    <w:next w:val="Normal"/>
    <w:link w:val="Titre5Car"/>
    <w:semiHidden/>
    <w:qFormat/>
    <w:rsid w:val="0048687D"/>
    <w:pPr>
      <w:outlineLvl w:val="4"/>
    </w:pPr>
  </w:style>
  <w:style w:type="paragraph" w:styleId="Titre6">
    <w:name w:val="heading 6"/>
    <w:basedOn w:val="Normal"/>
    <w:next w:val="Normal"/>
    <w:link w:val="Titre6Car"/>
    <w:semiHidden/>
    <w:qFormat/>
    <w:rsid w:val="0048687D"/>
    <w:pPr>
      <w:outlineLvl w:val="5"/>
    </w:pPr>
  </w:style>
  <w:style w:type="paragraph" w:styleId="Titre7">
    <w:name w:val="heading 7"/>
    <w:basedOn w:val="Normal"/>
    <w:next w:val="Normal"/>
    <w:link w:val="Titre7Car"/>
    <w:semiHidden/>
    <w:qFormat/>
    <w:rsid w:val="0048687D"/>
    <w:pPr>
      <w:outlineLvl w:val="6"/>
    </w:pPr>
  </w:style>
  <w:style w:type="paragraph" w:styleId="Titre8">
    <w:name w:val="heading 8"/>
    <w:basedOn w:val="Normal"/>
    <w:next w:val="Normal"/>
    <w:link w:val="Titre8Car"/>
    <w:semiHidden/>
    <w:qFormat/>
    <w:rsid w:val="0048687D"/>
    <w:pPr>
      <w:outlineLvl w:val="7"/>
    </w:pPr>
  </w:style>
  <w:style w:type="paragraph" w:styleId="Titre9">
    <w:name w:val="heading 9"/>
    <w:basedOn w:val="Normal"/>
    <w:next w:val="Normal"/>
    <w:link w:val="Titre9Car"/>
    <w:semiHidden/>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48687D"/>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qFormat/>
    <w:rsid w:val="0048687D"/>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F66827"/>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link w:val="Notedebasdepage"/>
    <w:rsid w:val="0048687D"/>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semiHidden/>
    <w:rsid w:val="00755D4F"/>
    <w:rPr>
      <w:rFonts w:eastAsiaTheme="minorHAnsi"/>
      <w:lang w:val="fr-CH"/>
    </w:rPr>
  </w:style>
  <w:style w:type="character" w:customStyle="1" w:styleId="Titre4Car">
    <w:name w:val="Titre 4 Car"/>
    <w:link w:val="Titre4"/>
    <w:semiHidden/>
    <w:rsid w:val="00755D4F"/>
    <w:rPr>
      <w:rFonts w:eastAsiaTheme="minorHAnsi"/>
      <w:lang w:val="fr-CH"/>
    </w:rPr>
  </w:style>
  <w:style w:type="character" w:customStyle="1" w:styleId="Titre5Car">
    <w:name w:val="Titre 5 Car"/>
    <w:link w:val="Titre5"/>
    <w:semiHidden/>
    <w:rsid w:val="00755D4F"/>
    <w:rPr>
      <w:rFonts w:eastAsiaTheme="minorHAnsi"/>
      <w:lang w:val="fr-CH"/>
    </w:rPr>
  </w:style>
  <w:style w:type="character" w:customStyle="1" w:styleId="Titre6Car">
    <w:name w:val="Titre 6 Car"/>
    <w:link w:val="Titre6"/>
    <w:semiHidden/>
    <w:rsid w:val="00755D4F"/>
    <w:rPr>
      <w:rFonts w:eastAsiaTheme="minorHAnsi"/>
      <w:lang w:val="fr-CH"/>
    </w:rPr>
  </w:style>
  <w:style w:type="character" w:customStyle="1" w:styleId="Titre7Car">
    <w:name w:val="Titre 7 Car"/>
    <w:link w:val="Titre7"/>
    <w:semiHidden/>
    <w:rsid w:val="00755D4F"/>
    <w:rPr>
      <w:rFonts w:eastAsiaTheme="minorHAnsi"/>
      <w:lang w:val="fr-CH"/>
    </w:rPr>
  </w:style>
  <w:style w:type="character" w:customStyle="1" w:styleId="Titre8Car">
    <w:name w:val="Titre 8 Car"/>
    <w:link w:val="Titre8"/>
    <w:semiHidden/>
    <w:rsid w:val="00755D4F"/>
    <w:rPr>
      <w:rFonts w:eastAsiaTheme="minorHAnsi"/>
      <w:lang w:val="fr-CH"/>
    </w:rPr>
  </w:style>
  <w:style w:type="character" w:customStyle="1" w:styleId="Titre9Car">
    <w:name w:val="Titre 9 Car"/>
    <w:link w:val="Titre9"/>
    <w:semiHidden/>
    <w:rsid w:val="00755D4F"/>
    <w:rPr>
      <w:rFonts w:eastAsiaTheme="minorHAnsi"/>
      <w:lang w:val="fr-CH"/>
    </w:rPr>
  </w:style>
  <w:style w:type="paragraph" w:styleId="Textedebulles">
    <w:name w:val="Balloon Text"/>
    <w:basedOn w:val="Normal"/>
    <w:link w:val="TextedebullesCar"/>
    <w:uiPriority w:val="99"/>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D4F"/>
    <w:rPr>
      <w:rFonts w:ascii="Tahoma" w:eastAsiaTheme="minorHAnsi" w:hAnsi="Tahoma" w:cs="Tahoma"/>
      <w:sz w:val="16"/>
      <w:szCs w:val="16"/>
      <w:lang w:val="fr-CH"/>
    </w:rPr>
  </w:style>
  <w:style w:type="paragraph" w:styleId="NormalWeb">
    <w:name w:val="Normal (Web)"/>
    <w:basedOn w:val="Normal"/>
    <w:uiPriority w:val="99"/>
    <w:semiHidden/>
    <w:rsid w:val="00A568FC"/>
    <w:pPr>
      <w:kinsoku/>
      <w:overflowPunct/>
      <w:autoSpaceDE/>
      <w:autoSpaceDN/>
      <w:adjustRightInd/>
      <w:snapToGrid/>
    </w:pPr>
    <w:rPr>
      <w:rFonts w:eastAsia="Times New Roman"/>
      <w:sz w:val="24"/>
      <w:szCs w:val="24"/>
      <w:lang w:val="en-GB"/>
    </w:rPr>
  </w:style>
  <w:style w:type="character" w:customStyle="1" w:styleId="HChGChar">
    <w:name w:val="_ H _Ch_G Char"/>
    <w:link w:val="HChG"/>
    <w:rsid w:val="00A568FC"/>
    <w:rPr>
      <w:rFonts w:eastAsiaTheme="minorHAnsi"/>
      <w:b/>
      <w:sz w:val="28"/>
      <w:lang w:val="fr-CH"/>
    </w:rPr>
  </w:style>
  <w:style w:type="table" w:customStyle="1" w:styleId="TabNum">
    <w:name w:val="_TabNum"/>
    <w:basedOn w:val="TableauNormal"/>
    <w:rsid w:val="00A568FC"/>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E6A62A-D510-45CD-9C2E-20D8FCB98C80}"/>
</file>

<file path=customXml/itemProps2.xml><?xml version="1.0" encoding="utf-8"?>
<ds:datastoreItem xmlns:ds="http://schemas.openxmlformats.org/officeDocument/2006/customXml" ds:itemID="{98C36453-831A-40DD-9D0C-B0BF189C225E}"/>
</file>

<file path=customXml/itemProps3.xml><?xml version="1.0" encoding="utf-8"?>
<ds:datastoreItem xmlns:ds="http://schemas.openxmlformats.org/officeDocument/2006/customXml" ds:itemID="{0C513515-3DE9-496D-A766-EBD1D3098A42}"/>
</file>

<file path=docProps/app.xml><?xml version="1.0" encoding="utf-8"?>
<Properties xmlns="http://schemas.openxmlformats.org/officeDocument/2006/extended-properties" xmlns:vt="http://schemas.openxmlformats.org/officeDocument/2006/docPropsVTypes">
  <Template>E_ECE_324.dotm</Template>
  <TotalTime>5</TotalTime>
  <Pages>27</Pages>
  <Words>9036</Words>
  <Characters>46327</Characters>
  <Application>Microsoft Office Word</Application>
  <DocSecurity>0</DocSecurity>
  <Lines>1085</Lines>
  <Paragraphs>456</Paragraphs>
  <ScaleCrop>false</ScaleCrop>
  <HeadingPairs>
    <vt:vector size="2" baseType="variant">
      <vt:variant>
        <vt:lpstr>Titre</vt:lpstr>
      </vt:variant>
      <vt:variant>
        <vt:i4>1</vt:i4>
      </vt:variant>
    </vt:vector>
  </HeadingPairs>
  <TitlesOfParts>
    <vt:vector size="1" baseType="lpstr">
      <vt:lpstr>E/ECE/324/Rev.2/Add.128/Rev.3/Amend.2</vt:lpstr>
    </vt:vector>
  </TitlesOfParts>
  <Company>CSD</Company>
  <LinksUpToDate>false</LinksUpToDate>
  <CharactersWithSpaces>54982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E/ECE/324/Rev.2/Add.128/Rev.3/Amend.2</dc:title>
  <dc:creator>Christine CHAUTAGNAT</dc:creator>
  <cp:keywords>E/ECE/TRANS/505/Rev.2/Add.128/Rev.3/Amend.2</cp:keywords>
  <cp:lastModifiedBy>Christine Chautagnat</cp:lastModifiedBy>
  <cp:revision>3</cp:revision>
  <cp:lastPrinted>2021-01-05T16:21:00Z</cp:lastPrinted>
  <dcterms:created xsi:type="dcterms:W3CDTF">2021-01-05T16:20:00Z</dcterms:created>
  <dcterms:modified xsi:type="dcterms:W3CDTF">2021-01-05T16:22:00Z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